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2D847" w14:textId="3503A653" w:rsidR="008A420D" w:rsidRDefault="00D635D9">
      <w:pPr>
        <w:pStyle w:val="Heading1"/>
      </w:pPr>
      <w:r>
        <w:t>POL2107 – December 8</w:t>
      </w:r>
      <w:r w:rsidRPr="00D635D9">
        <w:rPr>
          <w:vertAlign w:val="superscript"/>
        </w:rPr>
        <w:t>th</w:t>
      </w:r>
      <w:r w:rsidR="00E4037F">
        <w:t>, 2015</w:t>
      </w:r>
    </w:p>
    <w:p w14:paraId="0A6BEF8D" w14:textId="67168370" w:rsidR="00D635D9" w:rsidRDefault="00D635D9" w:rsidP="00F37362">
      <w:pPr>
        <w:pStyle w:val="ListBullet"/>
        <w:numPr>
          <w:ilvl w:val="0"/>
          <w:numId w:val="0"/>
        </w:numPr>
        <w:ind w:left="432" w:hanging="432"/>
        <w:rPr>
          <w:b/>
        </w:rPr>
      </w:pPr>
      <w:r>
        <w:rPr>
          <w:b/>
        </w:rPr>
        <w:t>RAWLS</w:t>
      </w:r>
    </w:p>
    <w:p w14:paraId="65BD52DA" w14:textId="7C99855F" w:rsidR="00D635D9" w:rsidRDefault="00FF7003" w:rsidP="00D635D9">
      <w:pPr>
        <w:pStyle w:val="ListBullet"/>
        <w:numPr>
          <w:ilvl w:val="0"/>
          <w:numId w:val="0"/>
        </w:numPr>
        <w:ind w:left="432" w:hanging="432"/>
      </w:pPr>
      <w:r>
        <w:t>Finishing up from l</w:t>
      </w:r>
      <w:r w:rsidR="00D635D9" w:rsidRPr="00D635D9">
        <w:t>ast class:</w:t>
      </w:r>
    </w:p>
    <w:p w14:paraId="5E262FD8" w14:textId="1B8FAEA6" w:rsidR="00D635D9" w:rsidRDefault="00D635D9" w:rsidP="00D635D9">
      <w:pPr>
        <w:pStyle w:val="ListBullet"/>
        <w:numPr>
          <w:ilvl w:val="0"/>
          <w:numId w:val="13"/>
        </w:numPr>
      </w:pPr>
      <w:r>
        <w:t>Thought experiment to determine the principles of justice so that people cannot disguise their own interests</w:t>
      </w:r>
    </w:p>
    <w:p w14:paraId="722BC79B" w14:textId="12F8DC7F" w:rsidR="00D635D9" w:rsidRDefault="00D635D9" w:rsidP="00D635D9">
      <w:pPr>
        <w:pStyle w:val="ListBullet"/>
        <w:numPr>
          <w:ilvl w:val="1"/>
          <w:numId w:val="13"/>
        </w:numPr>
      </w:pPr>
      <w:r>
        <w:t>You cannot just benefit yourself because you don’t know where you’ll end up</w:t>
      </w:r>
    </w:p>
    <w:p w14:paraId="4001752C" w14:textId="7306B81F" w:rsidR="00D635D9" w:rsidRDefault="00D635D9" w:rsidP="00D635D9">
      <w:pPr>
        <w:pStyle w:val="ListBullet"/>
        <w:numPr>
          <w:ilvl w:val="0"/>
          <w:numId w:val="13"/>
        </w:numPr>
      </w:pPr>
      <w:r>
        <w:t>Two principles of justice</w:t>
      </w:r>
    </w:p>
    <w:p w14:paraId="4FCA2B17" w14:textId="029E836D" w:rsidR="00D635D9" w:rsidRDefault="00D635D9" w:rsidP="00D635D9">
      <w:pPr>
        <w:pStyle w:val="ListBullet"/>
        <w:numPr>
          <w:ilvl w:val="1"/>
          <w:numId w:val="13"/>
        </w:numPr>
      </w:pPr>
      <w:r>
        <w:t>An equal system of liberties: everyone should get as much freedom that is possible so long that everyone gets the same amount of freedom</w:t>
      </w:r>
    </w:p>
    <w:p w14:paraId="31184620" w14:textId="7844DD47" w:rsidR="00D635D9" w:rsidRDefault="00D635D9" w:rsidP="00D635D9">
      <w:pPr>
        <w:pStyle w:val="ListBullet"/>
        <w:numPr>
          <w:ilvl w:val="1"/>
          <w:numId w:val="13"/>
        </w:numPr>
      </w:pPr>
      <w:r>
        <w:t>We allow inequality as long as those who are less off are benefited (lifting the bottom end up)</w:t>
      </w:r>
    </w:p>
    <w:p w14:paraId="72967874" w14:textId="7FB9B07F" w:rsidR="00FF7003" w:rsidRDefault="00FF7003" w:rsidP="00FF7003">
      <w:pPr>
        <w:pStyle w:val="ListBullet"/>
        <w:numPr>
          <w:ilvl w:val="0"/>
          <w:numId w:val="13"/>
        </w:numPr>
      </w:pPr>
      <w:r>
        <w:t>It allows for inequality only because it’s good for everyone</w:t>
      </w:r>
    </w:p>
    <w:p w14:paraId="11B5023C" w14:textId="307E3D9F" w:rsidR="00FF7003" w:rsidRDefault="00FF7003" w:rsidP="00FF7003">
      <w:pPr>
        <w:pStyle w:val="ListBullet"/>
        <w:numPr>
          <w:ilvl w:val="0"/>
          <w:numId w:val="13"/>
        </w:numPr>
      </w:pPr>
      <w:r>
        <w:t>There needs to be a real equality of opportunity</w:t>
      </w:r>
    </w:p>
    <w:p w14:paraId="68236247" w14:textId="0892500A" w:rsidR="00FF7003" w:rsidRPr="00D635D9" w:rsidRDefault="00FF7003" w:rsidP="00FF7003">
      <w:pPr>
        <w:pStyle w:val="ListBullet"/>
        <w:numPr>
          <w:ilvl w:val="0"/>
          <w:numId w:val="13"/>
        </w:numPr>
      </w:pPr>
      <w:r>
        <w:t>The redress of nature: we want to set up society as to mitigate being born into circumstances of disadvantage (this is the only way we achieve equality of opportunity)</w:t>
      </w:r>
    </w:p>
    <w:p w14:paraId="69D1B6C2" w14:textId="77777777" w:rsidR="00D635D9" w:rsidRDefault="00D635D9" w:rsidP="00FF7003">
      <w:pPr>
        <w:pStyle w:val="ListBullet"/>
        <w:numPr>
          <w:ilvl w:val="0"/>
          <w:numId w:val="0"/>
        </w:numPr>
        <w:rPr>
          <w:b/>
        </w:rPr>
      </w:pPr>
    </w:p>
    <w:p w14:paraId="32983078" w14:textId="580C9592" w:rsidR="008D6D9B" w:rsidRPr="008D6D9B" w:rsidRDefault="00D635D9" w:rsidP="00F37362">
      <w:pPr>
        <w:pStyle w:val="ListBullet"/>
        <w:numPr>
          <w:ilvl w:val="0"/>
          <w:numId w:val="0"/>
        </w:numPr>
        <w:ind w:left="432" w:hanging="432"/>
        <w:rPr>
          <w:b/>
        </w:rPr>
      </w:pPr>
      <w:r>
        <w:rPr>
          <w:b/>
        </w:rPr>
        <w:t>TAYLOR</w:t>
      </w:r>
    </w:p>
    <w:p w14:paraId="7BE84E61" w14:textId="039BC89D" w:rsidR="00D635D9" w:rsidRDefault="00D635D9" w:rsidP="00D635D9">
      <w:pPr>
        <w:pStyle w:val="ListBullet"/>
        <w:numPr>
          <w:ilvl w:val="0"/>
          <w:numId w:val="11"/>
        </w:numPr>
      </w:pPr>
      <w:r>
        <w:t>Exemplar for all of the humanitarian theory</w:t>
      </w:r>
    </w:p>
    <w:p w14:paraId="0D7EE3AF" w14:textId="77A907DF" w:rsidR="00FF7003" w:rsidRDefault="00FF7003" w:rsidP="00FF7003">
      <w:pPr>
        <w:pStyle w:val="ListBullet"/>
        <w:numPr>
          <w:ilvl w:val="0"/>
          <w:numId w:val="11"/>
        </w:numPr>
      </w:pPr>
      <w:r>
        <w:t>Has problems with the liberal approach</w:t>
      </w:r>
    </w:p>
    <w:p w14:paraId="6B2EA627" w14:textId="796C303B" w:rsidR="00FF7003" w:rsidRDefault="00FF7003" w:rsidP="00FF7003">
      <w:pPr>
        <w:pStyle w:val="ListBullet"/>
        <w:numPr>
          <w:ilvl w:val="0"/>
          <w:numId w:val="11"/>
        </w:numPr>
      </w:pPr>
      <w:r>
        <w:t>He was about community</w:t>
      </w:r>
    </w:p>
    <w:p w14:paraId="27CCDDF8" w14:textId="36A1FB7A" w:rsidR="00FF7003" w:rsidRDefault="00FF7003" w:rsidP="00FF7003">
      <w:pPr>
        <w:pStyle w:val="ListBullet"/>
        <w:numPr>
          <w:ilvl w:val="0"/>
          <w:numId w:val="11"/>
        </w:numPr>
      </w:pPr>
      <w:r>
        <w:t>To set up a just state, you need to think about community and culture and shared practices between people</w:t>
      </w:r>
    </w:p>
    <w:p w14:paraId="46835007" w14:textId="71D072B1" w:rsidR="00FF7003" w:rsidRDefault="00FF7003" w:rsidP="00FF7003">
      <w:pPr>
        <w:pStyle w:val="ListBullet"/>
        <w:numPr>
          <w:ilvl w:val="1"/>
          <w:numId w:val="11"/>
        </w:numPr>
      </w:pPr>
      <w:r>
        <w:lastRenderedPageBreak/>
        <w:t>We are social creature and we have to look into the way that society shapes our values and goals</w:t>
      </w:r>
    </w:p>
    <w:p w14:paraId="393BD231" w14:textId="5A6643ED" w:rsidR="00A13E2B" w:rsidRDefault="00A13E2B" w:rsidP="00A13E2B">
      <w:pPr>
        <w:pStyle w:val="ListBullet"/>
        <w:numPr>
          <w:ilvl w:val="0"/>
          <w:numId w:val="11"/>
        </w:numPr>
      </w:pPr>
      <w:r>
        <w:t>Liberals are about freedom and then equality second, best of all equality of freedom; usually about social contract; individuals come together to achieve the goals they want to achieve within the state; the state just provides a framework for the things that individuals want to achieve; the state and how it is operated shapes how we are as human beings</w:t>
      </w:r>
    </w:p>
    <w:p w14:paraId="2048AEA5" w14:textId="5C750E7F" w:rsidR="00A13E2B" w:rsidRDefault="00A13E2B" w:rsidP="00A13E2B">
      <w:pPr>
        <w:pStyle w:val="ListBullet"/>
        <w:numPr>
          <w:ilvl w:val="0"/>
          <w:numId w:val="11"/>
        </w:numPr>
      </w:pPr>
      <w:r>
        <w:t>Humanitarians are opposed to liberalism and critique it</w:t>
      </w:r>
    </w:p>
    <w:p w14:paraId="1F60B7BA" w14:textId="43D0A6B5" w:rsidR="00A13E2B" w:rsidRDefault="00A13E2B" w:rsidP="00A13E2B">
      <w:pPr>
        <w:pStyle w:val="ListBullet"/>
        <w:numPr>
          <w:ilvl w:val="0"/>
          <w:numId w:val="11"/>
        </w:numPr>
      </w:pPr>
      <w:r>
        <w:t>What we value is dependent on our relations between each other; we also need to value society and try to make it as good as it can be since it makes our goals possible (Liberal theory does not say this)</w:t>
      </w:r>
    </w:p>
    <w:p w14:paraId="4F1DC30D" w14:textId="75196710" w:rsidR="00A13E2B" w:rsidRDefault="00A13E2B" w:rsidP="00A13E2B">
      <w:pPr>
        <w:pStyle w:val="ListBullet"/>
        <w:numPr>
          <w:ilvl w:val="0"/>
          <w:numId w:val="11"/>
        </w:numPr>
      </w:pPr>
      <w:r>
        <w:t>Society provides the social condition that makes rights and our capacity to exercise those rights possible</w:t>
      </w:r>
    </w:p>
    <w:p w14:paraId="6A93B55D" w14:textId="37B6BB1A" w:rsidR="00A13E2B" w:rsidRDefault="00A13E2B" w:rsidP="00A13E2B">
      <w:pPr>
        <w:pStyle w:val="ListBullet"/>
        <w:numPr>
          <w:ilvl w:val="0"/>
          <w:numId w:val="11"/>
        </w:numPr>
      </w:pPr>
      <w:r>
        <w:t>Liberalists overlook the obligation to sustain the communities to which we owe our existence within society</w:t>
      </w:r>
    </w:p>
    <w:p w14:paraId="443BC43C" w14:textId="77274FA7" w:rsidR="00A13E2B" w:rsidRDefault="00A13E2B" w:rsidP="00A13E2B">
      <w:pPr>
        <w:pStyle w:val="ListBullet"/>
        <w:numPr>
          <w:ilvl w:val="0"/>
          <w:numId w:val="11"/>
        </w:numPr>
      </w:pPr>
      <w:r>
        <w:t>Individuals are not self-sufficient and we do not support ourselves; our characteristics are linked to the situations we are a part of</w:t>
      </w:r>
    </w:p>
    <w:p w14:paraId="01226163" w14:textId="252D75A7" w:rsidR="00A13E2B" w:rsidRDefault="00A13E2B" w:rsidP="00A13E2B">
      <w:pPr>
        <w:pStyle w:val="ListBullet"/>
        <w:numPr>
          <w:ilvl w:val="0"/>
          <w:numId w:val="11"/>
        </w:numPr>
      </w:pPr>
      <w:r>
        <w:t>The notion of reason that grounds our rights is Kantian reason; this makes autonomy possible</w:t>
      </w:r>
    </w:p>
    <w:p w14:paraId="5C075B10" w14:textId="21CDDE19" w:rsidR="00A13E2B" w:rsidRDefault="00A13E2B" w:rsidP="00A13E2B">
      <w:pPr>
        <w:pStyle w:val="ListBullet"/>
        <w:numPr>
          <w:ilvl w:val="1"/>
          <w:numId w:val="11"/>
        </w:numPr>
      </w:pPr>
      <w:r>
        <w:t>The only reason we have rights is because of autonomy</w:t>
      </w:r>
    </w:p>
    <w:p w14:paraId="2DDCE99F" w14:textId="51E9E56D" w:rsidR="004B3EEC" w:rsidRDefault="004B3EEC" w:rsidP="00A13E2B">
      <w:pPr>
        <w:pStyle w:val="ListBullet"/>
        <w:numPr>
          <w:ilvl w:val="1"/>
          <w:numId w:val="11"/>
        </w:numPr>
      </w:pPr>
      <w:r>
        <w:t>The value of right depends on the capacity of reason</w:t>
      </w:r>
    </w:p>
    <w:p w14:paraId="25D35774" w14:textId="05FB3893" w:rsidR="002234BD" w:rsidRDefault="004B3EEC" w:rsidP="004B3EEC">
      <w:pPr>
        <w:pStyle w:val="ListBullet"/>
        <w:numPr>
          <w:ilvl w:val="1"/>
          <w:numId w:val="11"/>
        </w:numPr>
      </w:pPr>
      <w:r>
        <w:t>You’re not free if you follow your biological</w:t>
      </w:r>
    </w:p>
    <w:p w14:paraId="11B62012" w14:textId="40917859" w:rsidR="004B3EEC" w:rsidRDefault="004B3EEC" w:rsidP="004B3EEC">
      <w:pPr>
        <w:pStyle w:val="ListBullet"/>
        <w:numPr>
          <w:ilvl w:val="0"/>
          <w:numId w:val="11"/>
        </w:numPr>
      </w:pPr>
      <w:r>
        <w:t>The achievement of rationality is civilisation (society has achieved it, not us individually)</w:t>
      </w:r>
    </w:p>
    <w:p w14:paraId="12F8FCA7" w14:textId="4D6585AE" w:rsidR="004B3EEC" w:rsidRDefault="004B3EEC" w:rsidP="004B3EEC">
      <w:pPr>
        <w:pStyle w:val="ListBullet"/>
        <w:numPr>
          <w:ilvl w:val="0"/>
          <w:numId w:val="11"/>
        </w:numPr>
      </w:pPr>
      <w:r>
        <w:t>Certain capacities require certain civilisations</w:t>
      </w:r>
    </w:p>
    <w:p w14:paraId="27C2B837" w14:textId="7B207D9B" w:rsidR="004B3EEC" w:rsidRDefault="004B3EEC" w:rsidP="004B3EEC">
      <w:pPr>
        <w:pStyle w:val="ListBullet"/>
        <w:numPr>
          <w:ilvl w:val="0"/>
          <w:numId w:val="11"/>
        </w:numPr>
      </w:pPr>
      <w:r>
        <w:t>First order desires:</w:t>
      </w:r>
      <w:r w:rsidR="000C2D6F">
        <w:t xml:space="preserve"> random desire (a desire for anything other than a desire)</w:t>
      </w:r>
    </w:p>
    <w:p w14:paraId="7421CD33" w14:textId="287F8E9C" w:rsidR="004B3EEC" w:rsidRDefault="004B3EEC" w:rsidP="004B3EEC">
      <w:pPr>
        <w:pStyle w:val="ListBullet"/>
        <w:numPr>
          <w:ilvl w:val="0"/>
          <w:numId w:val="11"/>
        </w:numPr>
      </w:pPr>
      <w:r>
        <w:lastRenderedPageBreak/>
        <w:t>Second order desires:</w:t>
      </w:r>
      <w:r w:rsidR="000C2D6F">
        <w:t xml:space="preserve"> rational evaluation of our desire </w:t>
      </w:r>
      <w:proofErr w:type="gramStart"/>
      <w:r w:rsidR="000C2D6F">
        <w:t>( a</w:t>
      </w:r>
      <w:proofErr w:type="gramEnd"/>
      <w:r w:rsidR="000C2D6F">
        <w:t xml:space="preserve"> desire for a desire)</w:t>
      </w:r>
    </w:p>
    <w:p w14:paraId="774E26C1" w14:textId="77777777" w:rsidR="000C2D6F" w:rsidRPr="000C2D6F" w:rsidRDefault="000C2D6F" w:rsidP="000C2D6F">
      <w:pPr>
        <w:pStyle w:val="ListBullet"/>
        <w:numPr>
          <w:ilvl w:val="1"/>
          <w:numId w:val="11"/>
        </w:numPr>
        <w:rPr>
          <w:lang w:val="en-US"/>
        </w:rPr>
      </w:pPr>
      <w:r w:rsidRPr="000C2D6F">
        <w:rPr>
          <w:lang w:val="en-US"/>
        </w:rPr>
        <w:t>Second-order desires are formed through reflection on first-order desires and are thus expressive of the rational capacity which is characteristic of persons</w:t>
      </w:r>
    </w:p>
    <w:p w14:paraId="06749EEC" w14:textId="2DC64209" w:rsidR="000C2D6F" w:rsidRPr="000C2D6F" w:rsidRDefault="000C2D6F" w:rsidP="000C2D6F">
      <w:pPr>
        <w:pStyle w:val="ListBullet"/>
        <w:numPr>
          <w:ilvl w:val="0"/>
          <w:numId w:val="11"/>
        </w:numPr>
        <w:rPr>
          <w:b/>
          <w:lang w:val="en-US"/>
        </w:rPr>
      </w:pPr>
      <w:r w:rsidRPr="000C2D6F">
        <w:rPr>
          <w:b/>
          <w:lang w:val="en-US"/>
        </w:rPr>
        <w:t>For instance, you might have a first order desire to smoke a cigarette; and a second order desire that you desire not to smoke a cigarette. A second order desire might or might not be a desire that its corresponding first order desire be effective</w:t>
      </w:r>
    </w:p>
    <w:p w14:paraId="4D6831B0" w14:textId="0A1416B6" w:rsidR="000C2D6F" w:rsidRDefault="00156002" w:rsidP="000C2D6F">
      <w:pPr>
        <w:pStyle w:val="ListBullet"/>
        <w:numPr>
          <w:ilvl w:val="0"/>
          <w:numId w:val="11"/>
        </w:numPr>
      </w:pPr>
      <w:r>
        <w:t>The more you’re able to imagine other options, the more you are able to choose (when it comes to rational decisions)</w:t>
      </w:r>
    </w:p>
    <w:p w14:paraId="0DEE4D31" w14:textId="7E14C92C" w:rsidR="00156002" w:rsidRDefault="00156002" w:rsidP="000C2D6F">
      <w:pPr>
        <w:pStyle w:val="ListBullet"/>
        <w:numPr>
          <w:ilvl w:val="0"/>
          <w:numId w:val="11"/>
        </w:numPr>
      </w:pPr>
      <w:r>
        <w:t>Culture makes you aware of what’s possible and this is what makes you free</w:t>
      </w:r>
    </w:p>
    <w:p w14:paraId="25CC01C6" w14:textId="7E91B160" w:rsidR="004F131E" w:rsidRDefault="004F131E" w:rsidP="000C2D6F">
      <w:pPr>
        <w:pStyle w:val="ListBullet"/>
        <w:numPr>
          <w:ilvl w:val="0"/>
          <w:numId w:val="11"/>
        </w:numPr>
      </w:pPr>
      <w:r>
        <w:t>If we care about freedom and supporting its capacities, then we need to value the basis that makes these capacities possible (society for the most part – it could be that society is destroying freedom)</w:t>
      </w:r>
    </w:p>
    <w:p w14:paraId="4F888365" w14:textId="71FBF479" w:rsidR="00DF39BD" w:rsidRDefault="008116FF" w:rsidP="009D4302">
      <w:pPr>
        <w:pStyle w:val="ListBullet"/>
        <w:numPr>
          <w:ilvl w:val="0"/>
          <w:numId w:val="11"/>
        </w:numPr>
      </w:pPr>
      <w:r>
        <w:t>Culture and the state are intertwined in Taylor’s theory</w:t>
      </w:r>
    </w:p>
    <w:p w14:paraId="69DEC99B" w14:textId="644B4EE8" w:rsidR="009D4302" w:rsidRPr="008D6D9B" w:rsidRDefault="009D4302" w:rsidP="009D4302">
      <w:pPr>
        <w:pStyle w:val="ListBullet"/>
        <w:numPr>
          <w:ilvl w:val="0"/>
          <w:numId w:val="11"/>
        </w:numPr>
      </w:pPr>
      <w:r>
        <w:t>Certain activities and forms</w:t>
      </w:r>
      <w:bookmarkStart w:id="0" w:name="_GoBack"/>
      <w:bookmarkEnd w:id="0"/>
      <w:r>
        <w:t xml:space="preserve"> should flourish within society</w:t>
      </w:r>
    </w:p>
    <w:sectPr w:rsidR="009D4302" w:rsidRPr="008D6D9B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6CE6B9" w14:textId="77777777" w:rsidR="00143569" w:rsidRDefault="00143569">
      <w:r>
        <w:separator/>
      </w:r>
    </w:p>
    <w:p w14:paraId="43DC258B" w14:textId="77777777" w:rsidR="00143569" w:rsidRDefault="00143569"/>
  </w:endnote>
  <w:endnote w:type="continuationSeparator" w:id="0">
    <w:p w14:paraId="5E852CBC" w14:textId="77777777" w:rsidR="00143569" w:rsidRDefault="00143569">
      <w:r>
        <w:continuationSeparator/>
      </w:r>
    </w:p>
    <w:p w14:paraId="36120D14" w14:textId="77777777" w:rsidR="00143569" w:rsidRDefault="001435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B7D63" w14:textId="77777777" w:rsidR="008A420D" w:rsidRDefault="000E7AA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430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F9366" w14:textId="77777777" w:rsidR="00143569" w:rsidRDefault="00143569">
      <w:r>
        <w:separator/>
      </w:r>
    </w:p>
    <w:p w14:paraId="2CE69489" w14:textId="77777777" w:rsidR="00143569" w:rsidRDefault="00143569"/>
  </w:footnote>
  <w:footnote w:type="continuationSeparator" w:id="0">
    <w:p w14:paraId="508E9F26" w14:textId="77777777" w:rsidR="00143569" w:rsidRDefault="00143569">
      <w:r>
        <w:continuationSeparator/>
      </w:r>
    </w:p>
    <w:p w14:paraId="0A7C51DF" w14:textId="77777777" w:rsidR="00143569" w:rsidRDefault="00143569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4BE1E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80B341D"/>
    <w:multiLevelType w:val="hybridMultilevel"/>
    <w:tmpl w:val="C9F43E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931DE5"/>
    <w:multiLevelType w:val="hybridMultilevel"/>
    <w:tmpl w:val="05BC4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906CDF"/>
    <w:multiLevelType w:val="hybridMultilevel"/>
    <w:tmpl w:val="50F895F0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F1290"/>
    <w:multiLevelType w:val="hybridMultilevel"/>
    <w:tmpl w:val="81AE5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C52103"/>
    <w:multiLevelType w:val="hybridMultilevel"/>
    <w:tmpl w:val="409060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E91508A"/>
    <w:multiLevelType w:val="hybridMultilevel"/>
    <w:tmpl w:val="F7CAC7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0A44F72"/>
    <w:multiLevelType w:val="hybridMultilevel"/>
    <w:tmpl w:val="BCCA16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D134DC"/>
    <w:multiLevelType w:val="hybridMultilevel"/>
    <w:tmpl w:val="30465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055F38"/>
    <w:multiLevelType w:val="hybridMultilevel"/>
    <w:tmpl w:val="32F0A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10"/>
  </w:num>
  <w:num w:numId="5">
    <w:abstractNumId w:val="9"/>
  </w:num>
  <w:num w:numId="6">
    <w:abstractNumId w:val="3"/>
  </w:num>
  <w:num w:numId="7">
    <w:abstractNumId w:val="0"/>
  </w:num>
  <w:num w:numId="8">
    <w:abstractNumId w:val="7"/>
  </w:num>
  <w:num w:numId="9">
    <w:abstractNumId w:val="8"/>
  </w:num>
  <w:num w:numId="10">
    <w:abstractNumId w:val="4"/>
  </w:num>
  <w:num w:numId="11">
    <w:abstractNumId w:val="11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CA" w:vendorID="64" w:dllVersion="131078" w:nlCheck="1" w:checkStyle="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7F"/>
    <w:rsid w:val="000B0844"/>
    <w:rsid w:val="000C2D6F"/>
    <w:rsid w:val="000E23AF"/>
    <w:rsid w:val="000E7AA0"/>
    <w:rsid w:val="00143569"/>
    <w:rsid w:val="00156002"/>
    <w:rsid w:val="002234BD"/>
    <w:rsid w:val="00402152"/>
    <w:rsid w:val="004B3EEC"/>
    <w:rsid w:val="004F131E"/>
    <w:rsid w:val="00537908"/>
    <w:rsid w:val="005525D7"/>
    <w:rsid w:val="00555007"/>
    <w:rsid w:val="00555607"/>
    <w:rsid w:val="006E50EA"/>
    <w:rsid w:val="008116FF"/>
    <w:rsid w:val="008A420D"/>
    <w:rsid w:val="008D6D9B"/>
    <w:rsid w:val="00927633"/>
    <w:rsid w:val="0098112E"/>
    <w:rsid w:val="009D4302"/>
    <w:rsid w:val="00A13E2B"/>
    <w:rsid w:val="00CC3F1F"/>
    <w:rsid w:val="00D635D9"/>
    <w:rsid w:val="00DA2B0F"/>
    <w:rsid w:val="00DD215E"/>
    <w:rsid w:val="00DF39BD"/>
    <w:rsid w:val="00E4037F"/>
    <w:rsid w:val="00E531D5"/>
    <w:rsid w:val="00EA44C4"/>
    <w:rsid w:val="00F37362"/>
    <w:rsid w:val="00FA375A"/>
    <w:rsid w:val="00FC14E7"/>
    <w:rsid w:val="00FF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3B9C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4BD"/>
    <w:pPr>
      <w:spacing w:after="0" w:line="240" w:lineRule="auto"/>
    </w:pPr>
    <w:rPr>
      <w:rFonts w:ascii="Times New Roman" w:hAnsi="Times New Roman" w:cs="Times New Roman"/>
      <w:color w:val="auto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 w:line="259" w:lineRule="auto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  <w:lang w:val="en-CA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 w:after="120" w:line="259" w:lineRule="auto"/>
      <w:outlineLvl w:val="1"/>
    </w:pPr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val="en-CA" w:eastAsia="ja-JP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 w:after="120" w:line="259" w:lineRule="auto"/>
      <w:outlineLvl w:val="2"/>
    </w:pPr>
    <w:rPr>
      <w:rFonts w:asciiTheme="majorHAnsi" w:eastAsiaTheme="majorEastAsia" w:hAnsiTheme="majorHAnsi" w:cstheme="majorBidi"/>
      <w:color w:val="595959" w:themeColor="text1" w:themeTint="A6"/>
      <w:sz w:val="40"/>
      <w:lang w:val="en-CA"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 w:after="120" w:line="259" w:lineRule="auto"/>
      <w:outlineLvl w:val="3"/>
    </w:pPr>
    <w:rPr>
      <w:rFonts w:asciiTheme="majorHAnsi" w:eastAsiaTheme="majorEastAsia" w:hAnsiTheme="majorHAnsi" w:cstheme="majorBidi"/>
      <w:i/>
      <w:iCs/>
      <w:color w:val="595959" w:themeColor="text1" w:themeTint="A6"/>
      <w:sz w:val="40"/>
      <w:szCs w:val="30"/>
      <w:lang w:val="en-CA" w:eastAsia="ja-JP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 w:after="120" w:line="259" w:lineRule="auto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  <w:szCs w:val="30"/>
      <w:lang w:val="en-CA" w:eastAsia="ja-JP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 w:after="120" w:line="259" w:lineRule="auto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  <w:szCs w:val="30"/>
      <w:lang w:val="en-CA" w:eastAsia="ja-JP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 w:after="120" w:line="259" w:lineRule="auto"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4"/>
      <w:szCs w:val="30"/>
      <w:lang w:val="en-CA" w:eastAsia="ja-JP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 w:after="120" w:line="259" w:lineRule="auto"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4"/>
      <w:szCs w:val="21"/>
      <w:lang w:val="en-CA" w:eastAsia="ja-JP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 w:after="120" w:line="259" w:lineRule="auto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 w:val="30"/>
      <w:szCs w:val="21"/>
      <w:lang w:val="en-CA"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paragraph" w:styleId="Header">
    <w:name w:val="header"/>
    <w:basedOn w:val="Normal"/>
    <w:link w:val="Head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  <w:lang w:val="en-CA" w:eastAsia="ja-JP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 w:line="259" w:lineRule="auto"/>
      <w:contextualSpacing/>
    </w:pPr>
    <w:rPr>
      <w:rFonts w:asciiTheme="minorHAnsi" w:eastAsiaTheme="minorEastAsia" w:hAnsiTheme="minorHAnsi" w:cstheme="minorBidi"/>
      <w:caps/>
      <w:color w:val="595959" w:themeColor="text1" w:themeTint="A6"/>
      <w:sz w:val="40"/>
      <w:szCs w:val="30"/>
      <w:lang w:val="en-CA" w:eastAsia="ja-JP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i/>
      <w:iCs/>
      <w:color w:val="595959" w:themeColor="text1" w:themeTint="A6"/>
      <w:sz w:val="36"/>
      <w:szCs w:val="30"/>
      <w:lang w:val="en-CA" w:eastAsia="ja-JP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b/>
      <w:i/>
      <w:iCs/>
      <w:color w:val="595959" w:themeColor="text1" w:themeTint="A6"/>
      <w:sz w:val="36"/>
      <w:szCs w:val="30"/>
      <w:lang w:val="en-CA"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rFonts w:asciiTheme="minorHAnsi" w:hAnsiTheme="minorHAnsi" w:cstheme="minorBidi"/>
      <w:i/>
      <w:iCs/>
      <w:color w:val="595959" w:themeColor="text1" w:themeTint="A6"/>
      <w:szCs w:val="18"/>
      <w:lang w:val="en-CA"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037F"/>
    <w:rPr>
      <w:color w:val="214C5E" w:themeColor="followed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223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4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salaalleyne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186</TotalTime>
  <Pages>3</Pages>
  <Words>527</Words>
  <Characters>3007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Masala Alleyne</dc:creator>
  <cp:keywords/>
  <dc:description/>
  <cp:lastModifiedBy>Masala Alleyne</cp:lastModifiedBy>
  <cp:revision>14</cp:revision>
  <dcterms:created xsi:type="dcterms:W3CDTF">2015-12-01T21:11:00Z</dcterms:created>
  <dcterms:modified xsi:type="dcterms:W3CDTF">2015-12-08T22:19:00Z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