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82D847" w14:textId="559BF564" w:rsidR="008A420D" w:rsidRDefault="00F37362">
      <w:pPr>
        <w:pStyle w:val="Heading1"/>
      </w:pPr>
      <w:r>
        <w:t>POL2107 – December 3</w:t>
      </w:r>
      <w:r w:rsidRPr="00F37362">
        <w:rPr>
          <w:vertAlign w:val="superscript"/>
        </w:rPr>
        <w:t>rd</w:t>
      </w:r>
      <w:r w:rsidR="00E4037F">
        <w:t>, 2015</w:t>
      </w:r>
    </w:p>
    <w:p w14:paraId="32983078" w14:textId="138839BF" w:rsidR="008D6D9B" w:rsidRPr="008D6D9B" w:rsidRDefault="008D6D9B" w:rsidP="00F37362">
      <w:pPr>
        <w:pStyle w:val="ListBullet"/>
        <w:numPr>
          <w:ilvl w:val="0"/>
          <w:numId w:val="0"/>
        </w:numPr>
        <w:ind w:left="432" w:hanging="432"/>
        <w:rPr>
          <w:b/>
        </w:rPr>
      </w:pPr>
      <w:r>
        <w:rPr>
          <w:b/>
        </w:rPr>
        <w:t>MARX</w:t>
      </w:r>
    </w:p>
    <w:p w14:paraId="5B21E2A1" w14:textId="3E002A82" w:rsidR="00F37362" w:rsidRDefault="00F37362" w:rsidP="00F37362">
      <w:pPr>
        <w:pStyle w:val="ListBullet"/>
        <w:numPr>
          <w:ilvl w:val="0"/>
          <w:numId w:val="0"/>
        </w:numPr>
        <w:ind w:left="432" w:hanging="432"/>
      </w:pPr>
      <w:r>
        <w:t>End of last class:</w:t>
      </w:r>
    </w:p>
    <w:p w14:paraId="16CD5E2C" w14:textId="77777777" w:rsidR="000E23AF" w:rsidRDefault="00555007" w:rsidP="000E23AF">
      <w:pPr>
        <w:pStyle w:val="ListBullet"/>
      </w:pPr>
      <w:r>
        <w:t>It’s not property in general that Marx wants to get rid of. He wants to get rid of Bourgeois property (property that is used as the means of production)</w:t>
      </w:r>
    </w:p>
    <w:p w14:paraId="5FA27A9A" w14:textId="77777777" w:rsidR="000E23AF" w:rsidRDefault="000E23AF" w:rsidP="000E23AF">
      <w:pPr>
        <w:pStyle w:val="ListBullet"/>
        <w:numPr>
          <w:ilvl w:val="1"/>
          <w:numId w:val="3"/>
        </w:numPr>
      </w:pPr>
      <w:r>
        <w:t>This property gives a unique type of power to people</w:t>
      </w:r>
    </w:p>
    <w:p w14:paraId="5CBC372F" w14:textId="48FA8E6A" w:rsidR="008A420D" w:rsidRDefault="000E23AF" w:rsidP="00F37362">
      <w:pPr>
        <w:pStyle w:val="ListBullet"/>
        <w:numPr>
          <w:ilvl w:val="1"/>
          <w:numId w:val="3"/>
        </w:numPr>
      </w:pPr>
      <w:r>
        <w:t>This makes the exploitation of abstract labour possible</w:t>
      </w:r>
    </w:p>
    <w:p w14:paraId="4F36471B" w14:textId="51B39828" w:rsidR="00F37362" w:rsidRDefault="00F37362" w:rsidP="00F37362">
      <w:pPr>
        <w:pStyle w:val="ListBullet"/>
        <w:numPr>
          <w:ilvl w:val="0"/>
          <w:numId w:val="0"/>
        </w:numPr>
        <w:ind w:left="432" w:hanging="432"/>
      </w:pPr>
      <w:r>
        <w:t>This class:</w:t>
      </w:r>
    </w:p>
    <w:p w14:paraId="71E105BA" w14:textId="1DA97DCE" w:rsidR="00F37362" w:rsidRDefault="00F37362" w:rsidP="00F37362">
      <w:pPr>
        <w:pStyle w:val="ListBullet"/>
        <w:numPr>
          <w:ilvl w:val="0"/>
          <w:numId w:val="5"/>
        </w:numPr>
      </w:pPr>
      <w:r>
        <w:t>There is a deeper revolutionary actor: La Bourgeois</w:t>
      </w:r>
    </w:p>
    <w:p w14:paraId="5F56BD50" w14:textId="54190A95" w:rsidR="00F37362" w:rsidRDefault="00F37362" w:rsidP="00F37362">
      <w:pPr>
        <w:pStyle w:val="ListBullet"/>
        <w:numPr>
          <w:ilvl w:val="0"/>
          <w:numId w:val="5"/>
        </w:numPr>
      </w:pPr>
      <w:r>
        <w:t>Capitalism is the revolutionary force because it’s ultimately destructive of itself</w:t>
      </w:r>
    </w:p>
    <w:p w14:paraId="012521B9" w14:textId="190E1F38" w:rsidR="00F37362" w:rsidRDefault="00F37362" w:rsidP="00F37362">
      <w:pPr>
        <w:pStyle w:val="ListBullet"/>
        <w:numPr>
          <w:ilvl w:val="1"/>
          <w:numId w:val="5"/>
        </w:numPr>
      </w:pPr>
      <w:r>
        <w:t>Always wants to get greater efficiency; never ending urge</w:t>
      </w:r>
    </w:p>
    <w:p w14:paraId="6FF67EA9" w14:textId="605CF2FD" w:rsidR="00F37362" w:rsidRDefault="00F37362" w:rsidP="00F37362">
      <w:pPr>
        <w:pStyle w:val="ListBullet"/>
        <w:numPr>
          <w:ilvl w:val="1"/>
          <w:numId w:val="5"/>
        </w:numPr>
      </w:pPr>
      <w:r>
        <w:t>It’s this urge that makes it less and less tenable as a system</w:t>
      </w:r>
    </w:p>
    <w:p w14:paraId="30616791" w14:textId="6992309A" w:rsidR="00F37362" w:rsidRDefault="00F37362" w:rsidP="00F37362">
      <w:pPr>
        <w:pStyle w:val="ListBullet"/>
        <w:numPr>
          <w:ilvl w:val="0"/>
          <w:numId w:val="5"/>
        </w:numPr>
      </w:pPr>
      <w:r>
        <w:t>Efficiencies will be produced that make certain labour unnecessary</w:t>
      </w:r>
    </w:p>
    <w:p w14:paraId="1D57DE54" w14:textId="5A324FB5" w:rsidR="00F37362" w:rsidRDefault="00F37362" w:rsidP="00F37362">
      <w:pPr>
        <w:pStyle w:val="ListBullet"/>
        <w:numPr>
          <w:ilvl w:val="1"/>
          <w:numId w:val="5"/>
        </w:numPr>
      </w:pPr>
      <w:r>
        <w:t>The goal is to have no workers because then you save money since there are no wages (ex: self-checkout – reduces the labour force of the grocery store)</w:t>
      </w:r>
    </w:p>
    <w:p w14:paraId="5728BDE6" w14:textId="0B21D4F7" w:rsidR="00F37362" w:rsidRDefault="00F37362" w:rsidP="00F37362">
      <w:pPr>
        <w:pStyle w:val="ListBullet"/>
        <w:numPr>
          <w:ilvl w:val="0"/>
          <w:numId w:val="5"/>
        </w:numPr>
      </w:pPr>
      <w:r>
        <w:t>The modes of production end up putting people on top so if these change then so do the people on top</w:t>
      </w:r>
    </w:p>
    <w:p w14:paraId="510A1704" w14:textId="15B8C6C6" w:rsidR="00F37362" w:rsidRDefault="00F37362" w:rsidP="00F37362">
      <w:pPr>
        <w:pStyle w:val="ListBullet"/>
        <w:numPr>
          <w:ilvl w:val="0"/>
          <w:numId w:val="5"/>
        </w:numPr>
      </w:pPr>
      <w:r>
        <w:t>Capitalism is necessary, but the Bourgeois will create the cultural change that makes this system obsolete</w:t>
      </w:r>
    </w:p>
    <w:p w14:paraId="6CAE471C" w14:textId="20D66666" w:rsidR="00F37362" w:rsidRDefault="00F37362" w:rsidP="00F37362">
      <w:pPr>
        <w:pStyle w:val="ListBullet"/>
        <w:numPr>
          <w:ilvl w:val="0"/>
          <w:numId w:val="5"/>
        </w:numPr>
      </w:pPr>
      <w:r>
        <w:t>Marx doesn’t say much about communist society because it is the future and the future is hard to tell what kind of changes and cultures will be</w:t>
      </w:r>
    </w:p>
    <w:p w14:paraId="63B48EC7" w14:textId="71A9EE89" w:rsidR="00F37362" w:rsidRDefault="00DA2B0F" w:rsidP="00F37362">
      <w:pPr>
        <w:pStyle w:val="ListBullet"/>
        <w:numPr>
          <w:ilvl w:val="0"/>
          <w:numId w:val="5"/>
        </w:numPr>
      </w:pPr>
      <w:r>
        <w:lastRenderedPageBreak/>
        <w:t>The state withers away because we do not need it – which leads to a form of Libertarianism</w:t>
      </w:r>
    </w:p>
    <w:p w14:paraId="66B966CF" w14:textId="372199CC" w:rsidR="00DA2B0F" w:rsidRDefault="00DA2B0F" w:rsidP="00DA2B0F">
      <w:pPr>
        <w:pStyle w:val="ListBullet"/>
        <w:numPr>
          <w:ilvl w:val="1"/>
          <w:numId w:val="5"/>
        </w:numPr>
      </w:pPr>
      <w:r>
        <w:t>People should be able to work by themselves and make profit and use their own profit</w:t>
      </w:r>
    </w:p>
    <w:p w14:paraId="1F16000D" w14:textId="24BEF4B7" w:rsidR="00DA2B0F" w:rsidRDefault="00DA2B0F" w:rsidP="00DA2B0F">
      <w:pPr>
        <w:pStyle w:val="ListBullet"/>
        <w:numPr>
          <w:ilvl w:val="0"/>
          <w:numId w:val="5"/>
        </w:numPr>
      </w:pPr>
      <w:r>
        <w:t>The owners are stealing the labour value of people who are actually doing the job</w:t>
      </w:r>
    </w:p>
    <w:p w14:paraId="6F4E2A70" w14:textId="656DFBA9" w:rsidR="00DA2B0F" w:rsidRDefault="006E50EA" w:rsidP="00DA2B0F">
      <w:pPr>
        <w:pStyle w:val="ListBullet"/>
        <w:numPr>
          <w:ilvl w:val="0"/>
          <w:numId w:val="5"/>
        </w:numPr>
      </w:pPr>
      <w:r>
        <w:t xml:space="preserve">If Marxism had worked in Russia it would have disproved Marx since </w:t>
      </w:r>
      <w:r w:rsidR="00927633">
        <w:t xml:space="preserve">Russia was not an advanced industrialized country and Marx said that reaching advanced capitalism </w:t>
      </w:r>
      <w:r>
        <w:t>was a must for a country</w:t>
      </w:r>
    </w:p>
    <w:p w14:paraId="475C5C9C" w14:textId="3782C2F2" w:rsidR="00927633" w:rsidRDefault="00537908" w:rsidP="00DA2B0F">
      <w:pPr>
        <w:pStyle w:val="ListBullet"/>
        <w:numPr>
          <w:ilvl w:val="0"/>
          <w:numId w:val="5"/>
        </w:numPr>
      </w:pPr>
      <w:r>
        <w:t>Society makes us power/status hungry</w:t>
      </w:r>
    </w:p>
    <w:p w14:paraId="011E480A" w14:textId="7D0EAFFF" w:rsidR="00537908" w:rsidRDefault="00537908" w:rsidP="00537908">
      <w:pPr>
        <w:pStyle w:val="ListBullet"/>
        <w:numPr>
          <w:ilvl w:val="1"/>
          <w:numId w:val="5"/>
        </w:numPr>
      </w:pPr>
      <w:r>
        <w:t>We will choose a life that is not as materialistically great if it allows us to be of a higher status than others</w:t>
      </w:r>
    </w:p>
    <w:p w14:paraId="2E7D9AC0" w14:textId="4879BC09" w:rsidR="00537908" w:rsidRDefault="00537908" w:rsidP="00537908">
      <w:pPr>
        <w:pStyle w:val="ListBullet"/>
        <w:numPr>
          <w:ilvl w:val="0"/>
          <w:numId w:val="5"/>
        </w:numPr>
      </w:pPr>
      <w:r>
        <w:t>American Dream: if you work hard, you will make it and become powerful</w:t>
      </w:r>
    </w:p>
    <w:p w14:paraId="23A6939D" w14:textId="50461730" w:rsidR="00537908" w:rsidRDefault="00537908" w:rsidP="00537908">
      <w:pPr>
        <w:pStyle w:val="ListBullet"/>
        <w:numPr>
          <w:ilvl w:val="1"/>
          <w:numId w:val="5"/>
        </w:numPr>
      </w:pPr>
      <w:r>
        <w:t xml:space="preserve">That hard work probably won’t get you to the top </w:t>
      </w:r>
    </w:p>
    <w:p w14:paraId="1731102C" w14:textId="1A116F37" w:rsidR="00537908" w:rsidRDefault="00537908" w:rsidP="00537908">
      <w:pPr>
        <w:pStyle w:val="ListBullet"/>
        <w:numPr>
          <w:ilvl w:val="1"/>
          <w:numId w:val="5"/>
        </w:numPr>
      </w:pPr>
      <w:r>
        <w:t xml:space="preserve">If you took away this </w:t>
      </w:r>
      <w:r w:rsidR="008D6D9B">
        <w:t>belief,</w:t>
      </w:r>
      <w:r>
        <w:t xml:space="preserve"> then productivity would decline</w:t>
      </w:r>
    </w:p>
    <w:p w14:paraId="2B3E569C" w14:textId="4926A8DF" w:rsidR="008D6D9B" w:rsidRDefault="008D6D9B" w:rsidP="008D6D9B">
      <w:pPr>
        <w:pStyle w:val="ListBullet"/>
        <w:numPr>
          <w:ilvl w:val="0"/>
          <w:numId w:val="0"/>
        </w:numPr>
      </w:pPr>
      <w:r>
        <w:rPr>
          <w:b/>
        </w:rPr>
        <w:t>RAWLS</w:t>
      </w:r>
    </w:p>
    <w:p w14:paraId="48A8210E" w14:textId="709343AB" w:rsidR="008D6D9B" w:rsidRDefault="008D6D9B" w:rsidP="008D6D9B">
      <w:pPr>
        <w:pStyle w:val="ListBullet"/>
        <w:numPr>
          <w:ilvl w:val="0"/>
          <w:numId w:val="6"/>
        </w:numPr>
      </w:pPr>
      <w:r>
        <w:t>He produces the modern version of social contract liberalism</w:t>
      </w:r>
    </w:p>
    <w:p w14:paraId="6B294116" w14:textId="19C97AB8" w:rsidR="008D6D9B" w:rsidRDefault="008D6D9B" w:rsidP="008D6D9B">
      <w:pPr>
        <w:pStyle w:val="ListBullet"/>
        <w:numPr>
          <w:ilvl w:val="1"/>
          <w:numId w:val="6"/>
        </w:numPr>
      </w:pPr>
      <w:r>
        <w:t>Influential theory</w:t>
      </w:r>
    </w:p>
    <w:p w14:paraId="10DA17A3" w14:textId="09D8EDF5" w:rsidR="008D6D9B" w:rsidRDefault="008D6D9B" w:rsidP="008D6D9B">
      <w:pPr>
        <w:pStyle w:val="ListBullet"/>
        <w:numPr>
          <w:ilvl w:val="1"/>
          <w:numId w:val="6"/>
        </w:numPr>
      </w:pPr>
      <w:r>
        <w:t xml:space="preserve">Very Kantian </w:t>
      </w:r>
    </w:p>
    <w:p w14:paraId="4F0B917B" w14:textId="3851722A" w:rsidR="008D6D9B" w:rsidRDefault="008D6D9B" w:rsidP="008D6D9B">
      <w:pPr>
        <w:pStyle w:val="ListBullet"/>
        <w:numPr>
          <w:ilvl w:val="0"/>
          <w:numId w:val="6"/>
        </w:numPr>
      </w:pPr>
      <w:r>
        <w:t>He believes that there are principles of justice that all rational individuals would agree too</w:t>
      </w:r>
    </w:p>
    <w:p w14:paraId="648A9D65" w14:textId="1234CFDB" w:rsidR="008D6D9B" w:rsidRDefault="008D6D9B" w:rsidP="008D6D9B">
      <w:pPr>
        <w:pStyle w:val="ListBullet"/>
        <w:numPr>
          <w:ilvl w:val="1"/>
          <w:numId w:val="6"/>
        </w:numPr>
      </w:pPr>
      <w:r>
        <w:t>The principles can be determined by performing a thought experiment (The Original Position)</w:t>
      </w:r>
    </w:p>
    <w:p w14:paraId="0F16B6FD" w14:textId="6866E678" w:rsidR="008D6D9B" w:rsidRDefault="008D6D9B" w:rsidP="008D6D9B">
      <w:pPr>
        <w:pStyle w:val="ListBullet"/>
        <w:numPr>
          <w:ilvl w:val="0"/>
          <w:numId w:val="6"/>
        </w:numPr>
      </w:pPr>
      <w:r>
        <w:t>The Original Position</w:t>
      </w:r>
    </w:p>
    <w:p w14:paraId="2B691F2B" w14:textId="4788E4F0" w:rsidR="008D6D9B" w:rsidRDefault="008D6D9B" w:rsidP="008D6D9B">
      <w:pPr>
        <w:pStyle w:val="ListBullet"/>
        <w:numPr>
          <w:ilvl w:val="1"/>
          <w:numId w:val="6"/>
        </w:numPr>
      </w:pPr>
      <w:r>
        <w:t xml:space="preserve">Imagine setting up a state where no one knows in the complete sense where they would end up in this state (sort of blank state of the human being) – </w:t>
      </w:r>
      <w:r w:rsidRPr="008D6D9B">
        <w:rPr>
          <w:b/>
        </w:rPr>
        <w:t>Veil of Ignorance</w:t>
      </w:r>
    </w:p>
    <w:p w14:paraId="69C3AC11" w14:textId="125B2C18" w:rsidR="008D6D9B" w:rsidRDefault="008D6D9B" w:rsidP="008D6D9B">
      <w:pPr>
        <w:pStyle w:val="ListBullet"/>
        <w:numPr>
          <w:ilvl w:val="1"/>
          <w:numId w:val="6"/>
        </w:numPr>
      </w:pPr>
      <w:r>
        <w:t>The individuals will debate what their society will be like</w:t>
      </w:r>
    </w:p>
    <w:p w14:paraId="6A3134A5" w14:textId="33498F6F" w:rsidR="00EA44C4" w:rsidRDefault="008D6D9B" w:rsidP="00EA44C4">
      <w:pPr>
        <w:pStyle w:val="ListBullet"/>
        <w:numPr>
          <w:ilvl w:val="1"/>
          <w:numId w:val="6"/>
        </w:numPr>
      </w:pPr>
      <w:r>
        <w:lastRenderedPageBreak/>
        <w:t>This forces you to try and come up with principles of justice that aren’t just trying to advantage yourself</w:t>
      </w:r>
      <w:r w:rsidR="00EA44C4">
        <w:t xml:space="preserve"> – you never know where you might end up so we need to try and benefit everyone in these principles</w:t>
      </w:r>
    </w:p>
    <w:p w14:paraId="28105E4E" w14:textId="4340C574" w:rsidR="00EA44C4" w:rsidRDefault="00EA44C4" w:rsidP="00EA44C4">
      <w:pPr>
        <w:pStyle w:val="ListBullet"/>
        <w:numPr>
          <w:ilvl w:val="1"/>
          <w:numId w:val="6"/>
        </w:numPr>
      </w:pPr>
      <w:r>
        <w:t>We end up producing truly just principles in this case</w:t>
      </w:r>
    </w:p>
    <w:p w14:paraId="16FEAD08" w14:textId="095BABF7" w:rsidR="00EA44C4" w:rsidRDefault="00EA44C4" w:rsidP="00EA44C4">
      <w:pPr>
        <w:pStyle w:val="ListBullet"/>
        <w:numPr>
          <w:ilvl w:val="1"/>
          <w:numId w:val="6"/>
        </w:numPr>
      </w:pPr>
      <w:r>
        <w:t>Justice = fairness in this sense</w:t>
      </w:r>
    </w:p>
    <w:p w14:paraId="50202567" w14:textId="05EEB0C6" w:rsidR="00EA44C4" w:rsidRDefault="00EA44C4" w:rsidP="00EA44C4">
      <w:pPr>
        <w:pStyle w:val="ListBullet"/>
        <w:numPr>
          <w:ilvl w:val="0"/>
          <w:numId w:val="6"/>
        </w:numPr>
      </w:pPr>
      <w:r>
        <w:t>Characteristics of the people within The Original Position</w:t>
      </w:r>
    </w:p>
    <w:p w14:paraId="26E3B9CD" w14:textId="7B552097" w:rsidR="00EA44C4" w:rsidRDefault="00EA44C4" w:rsidP="00EA44C4">
      <w:pPr>
        <w:pStyle w:val="ListBullet"/>
        <w:numPr>
          <w:ilvl w:val="1"/>
          <w:numId w:val="6"/>
        </w:numPr>
      </w:pPr>
      <w:r>
        <w:t>The characters must all be equal in their contribution to the debate</w:t>
      </w:r>
    </w:p>
    <w:p w14:paraId="1CE0E8F1" w14:textId="0BD04628" w:rsidR="00EA44C4" w:rsidRDefault="00EA44C4" w:rsidP="00EA44C4">
      <w:pPr>
        <w:pStyle w:val="ListBullet"/>
        <w:numPr>
          <w:ilvl w:val="1"/>
          <w:numId w:val="6"/>
        </w:numPr>
      </w:pPr>
      <w:r>
        <w:t>They are all rational</w:t>
      </w:r>
    </w:p>
    <w:p w14:paraId="65FAF092" w14:textId="66EBFA50" w:rsidR="00EA44C4" w:rsidRDefault="00EA44C4" w:rsidP="00EA44C4">
      <w:pPr>
        <w:pStyle w:val="ListBullet"/>
        <w:numPr>
          <w:ilvl w:val="1"/>
          <w:numId w:val="6"/>
        </w:numPr>
      </w:pPr>
      <w:r>
        <w:t>They are more knowledgeable than a normal human would be</w:t>
      </w:r>
    </w:p>
    <w:p w14:paraId="31004A03" w14:textId="28D800D9" w:rsidR="00EA44C4" w:rsidRDefault="00555607" w:rsidP="00EA44C4">
      <w:pPr>
        <w:pStyle w:val="ListBullet"/>
        <w:numPr>
          <w:ilvl w:val="0"/>
          <w:numId w:val="6"/>
        </w:numPr>
      </w:pPr>
      <w:r>
        <w:t>They try to secure the exercise of two essential moral powers:</w:t>
      </w:r>
    </w:p>
    <w:p w14:paraId="0E90F9C2" w14:textId="1C2B5DEF" w:rsidR="00555607" w:rsidRDefault="00555607" w:rsidP="00555607">
      <w:pPr>
        <w:pStyle w:val="ListBullet"/>
        <w:numPr>
          <w:ilvl w:val="1"/>
          <w:numId w:val="6"/>
        </w:numPr>
      </w:pPr>
      <w:r>
        <w:t>Moral autonomy counts</w:t>
      </w:r>
    </w:p>
    <w:p w14:paraId="01A5596E" w14:textId="7601E80F" w:rsidR="00555607" w:rsidRDefault="00555607" w:rsidP="00555607">
      <w:pPr>
        <w:pStyle w:val="ListBullet"/>
        <w:numPr>
          <w:ilvl w:val="1"/>
          <w:numId w:val="6"/>
        </w:numPr>
      </w:pPr>
      <w:r>
        <w:t>Moral capacity to determine the good life, but as well justice</w:t>
      </w:r>
    </w:p>
    <w:p w14:paraId="5692544D" w14:textId="020C3B59" w:rsidR="00555607" w:rsidRDefault="00555607" w:rsidP="00555607">
      <w:pPr>
        <w:pStyle w:val="ListBullet"/>
        <w:numPr>
          <w:ilvl w:val="1"/>
          <w:numId w:val="6"/>
        </w:numPr>
      </w:pPr>
      <w:r>
        <w:t>Freedom is fundamental</w:t>
      </w:r>
    </w:p>
    <w:p w14:paraId="2A4D8014" w14:textId="0EA2D0E6" w:rsidR="00555607" w:rsidRDefault="00555607" w:rsidP="00555607">
      <w:pPr>
        <w:pStyle w:val="ListBullet"/>
        <w:numPr>
          <w:ilvl w:val="0"/>
          <w:numId w:val="6"/>
        </w:numPr>
      </w:pPr>
      <w:r>
        <w:t>Any principle has to be compatible with our autonomy and moral powers</w:t>
      </w:r>
    </w:p>
    <w:p w14:paraId="578B268F" w14:textId="6A991AB7" w:rsidR="00555607" w:rsidRDefault="00555607" w:rsidP="00555607">
      <w:pPr>
        <w:pStyle w:val="ListBullet"/>
        <w:numPr>
          <w:ilvl w:val="0"/>
          <w:numId w:val="6"/>
        </w:numPr>
      </w:pPr>
      <w:r>
        <w:t>People would care about their autonomy (Rawls does not want a totalitarian society)</w:t>
      </w:r>
    </w:p>
    <w:p w14:paraId="105324B4" w14:textId="03FB2178" w:rsidR="00555607" w:rsidRDefault="00555607" w:rsidP="00555607">
      <w:pPr>
        <w:pStyle w:val="ListBullet"/>
        <w:numPr>
          <w:ilvl w:val="0"/>
          <w:numId w:val="6"/>
        </w:numPr>
      </w:pPr>
      <w:r>
        <w:t>This is a type of social contract that determines first principles that everything else must fit with, this doesn’t determine the details of government</w:t>
      </w:r>
    </w:p>
    <w:p w14:paraId="543FA10E" w14:textId="5A23E2F0" w:rsidR="00555607" w:rsidRDefault="000B0844" w:rsidP="000B0844">
      <w:pPr>
        <w:pStyle w:val="ListBullet"/>
        <w:numPr>
          <w:ilvl w:val="0"/>
          <w:numId w:val="0"/>
        </w:numPr>
      </w:pPr>
      <w:r>
        <w:t>The two principles</w:t>
      </w:r>
    </w:p>
    <w:p w14:paraId="2AAF50C2" w14:textId="558A57FD" w:rsidR="002234BD" w:rsidRDefault="002234BD" w:rsidP="002234BD">
      <w:pPr>
        <w:pStyle w:val="ListBullet"/>
        <w:numPr>
          <w:ilvl w:val="0"/>
          <w:numId w:val="9"/>
        </w:numPr>
      </w:pPr>
      <w:r>
        <w:t>Each person is to have an equal right for the most extensive system of liberties compatible with a similar liberty for others</w:t>
      </w:r>
      <w:bookmarkStart w:id="0" w:name="_GoBack"/>
      <w:bookmarkEnd w:id="0"/>
    </w:p>
    <w:p w14:paraId="654F7DB6" w14:textId="0FBCBF1A" w:rsidR="002234BD" w:rsidRDefault="002234BD" w:rsidP="000B0844">
      <w:pPr>
        <w:pStyle w:val="ListBullet"/>
        <w:numPr>
          <w:ilvl w:val="0"/>
          <w:numId w:val="9"/>
        </w:numPr>
      </w:pPr>
      <w:r>
        <w:t>Social and economic equalities are to be arranged so that they are one of two things:</w:t>
      </w:r>
    </w:p>
    <w:p w14:paraId="3A2A9C58" w14:textId="37CEB20A" w:rsidR="002234BD" w:rsidRDefault="002234BD" w:rsidP="002234BD">
      <w:pPr>
        <w:pStyle w:val="ListBullet"/>
        <w:numPr>
          <w:ilvl w:val="1"/>
          <w:numId w:val="9"/>
        </w:numPr>
      </w:pPr>
      <w:r>
        <w:t>Benefit of the least advantaged</w:t>
      </w:r>
    </w:p>
    <w:p w14:paraId="25D35774" w14:textId="09D20DB4" w:rsidR="002234BD" w:rsidRPr="008D6D9B" w:rsidRDefault="002234BD" w:rsidP="002234BD">
      <w:pPr>
        <w:pStyle w:val="ListBullet"/>
        <w:numPr>
          <w:ilvl w:val="1"/>
          <w:numId w:val="9"/>
        </w:numPr>
      </w:pPr>
      <w:r>
        <w:t>Attached to offices and positions open to all under fair conditions of opportunity</w:t>
      </w:r>
    </w:p>
    <w:sectPr w:rsidR="002234BD" w:rsidRPr="008D6D9B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A8074F" w14:textId="77777777" w:rsidR="00402152" w:rsidRDefault="00402152">
      <w:r>
        <w:separator/>
      </w:r>
    </w:p>
    <w:p w14:paraId="012D181A" w14:textId="77777777" w:rsidR="00402152" w:rsidRDefault="00402152"/>
  </w:endnote>
  <w:endnote w:type="continuationSeparator" w:id="0">
    <w:p w14:paraId="052987F2" w14:textId="77777777" w:rsidR="00402152" w:rsidRDefault="00402152">
      <w:r>
        <w:continuationSeparator/>
      </w:r>
    </w:p>
    <w:p w14:paraId="255110DA" w14:textId="77777777" w:rsidR="00402152" w:rsidRDefault="0040215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B7D63" w14:textId="77777777" w:rsidR="008A420D" w:rsidRDefault="000E7AA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34B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41E0C9" w14:textId="77777777" w:rsidR="00402152" w:rsidRDefault="00402152">
      <w:r>
        <w:separator/>
      </w:r>
    </w:p>
    <w:p w14:paraId="4B5944D1" w14:textId="77777777" w:rsidR="00402152" w:rsidRDefault="00402152"/>
  </w:footnote>
  <w:footnote w:type="continuationSeparator" w:id="0">
    <w:p w14:paraId="532617E4" w14:textId="77777777" w:rsidR="00402152" w:rsidRDefault="00402152">
      <w:r>
        <w:continuationSeparator/>
      </w:r>
    </w:p>
    <w:p w14:paraId="776F7997" w14:textId="77777777" w:rsidR="00402152" w:rsidRDefault="00402152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C4BE1E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80B341D"/>
    <w:multiLevelType w:val="hybridMultilevel"/>
    <w:tmpl w:val="C9F43E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0906CDF"/>
    <w:multiLevelType w:val="hybridMultilevel"/>
    <w:tmpl w:val="50F895F0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C52103"/>
    <w:multiLevelType w:val="hybridMultilevel"/>
    <w:tmpl w:val="409060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E91508A"/>
    <w:multiLevelType w:val="hybridMultilevel"/>
    <w:tmpl w:val="F7CAC7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0A44F72"/>
    <w:multiLevelType w:val="hybridMultilevel"/>
    <w:tmpl w:val="BCCA16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8"/>
  </w:num>
  <w:num w:numId="5">
    <w:abstractNumId w:val="7"/>
  </w:num>
  <w:num w:numId="6">
    <w:abstractNumId w:val="3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activeWritingStyle w:appName="MSWord" w:lang="en-CA" w:vendorID="64" w:dllVersion="131078" w:nlCheck="1" w:checkStyle="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37F"/>
    <w:rsid w:val="000B0844"/>
    <w:rsid w:val="000E23AF"/>
    <w:rsid w:val="000E7AA0"/>
    <w:rsid w:val="002234BD"/>
    <w:rsid w:val="00402152"/>
    <w:rsid w:val="00537908"/>
    <w:rsid w:val="00555007"/>
    <w:rsid w:val="00555607"/>
    <w:rsid w:val="006E50EA"/>
    <w:rsid w:val="008A420D"/>
    <w:rsid w:val="008D6D9B"/>
    <w:rsid w:val="00927633"/>
    <w:rsid w:val="0098112E"/>
    <w:rsid w:val="00DA2B0F"/>
    <w:rsid w:val="00E4037F"/>
    <w:rsid w:val="00E531D5"/>
    <w:rsid w:val="00EA44C4"/>
    <w:rsid w:val="00F37362"/>
    <w:rsid w:val="00FA375A"/>
    <w:rsid w:val="00FC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3B9C3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4BD"/>
    <w:pPr>
      <w:spacing w:after="0" w:line="240" w:lineRule="auto"/>
    </w:pPr>
    <w:rPr>
      <w:rFonts w:ascii="Times New Roman" w:hAnsi="Times New Roman" w:cs="Times New Roman"/>
      <w:color w:val="auto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 w:line="259" w:lineRule="auto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  <w:lang w:val="en-CA"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 w:after="120" w:line="259" w:lineRule="auto"/>
      <w:outlineLvl w:val="1"/>
    </w:pPr>
    <w:rPr>
      <w:rFonts w:asciiTheme="majorHAnsi" w:eastAsiaTheme="majorEastAsia" w:hAnsiTheme="majorHAnsi" w:cstheme="majorBidi"/>
      <w:b/>
      <w:color w:val="7F7F7F" w:themeColor="text1" w:themeTint="80"/>
      <w:sz w:val="30"/>
      <w:szCs w:val="26"/>
      <w:lang w:val="en-CA" w:eastAsia="ja-JP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 w:after="120" w:line="259" w:lineRule="auto"/>
      <w:outlineLvl w:val="2"/>
    </w:pPr>
    <w:rPr>
      <w:rFonts w:asciiTheme="majorHAnsi" w:eastAsiaTheme="majorEastAsia" w:hAnsiTheme="majorHAnsi" w:cstheme="majorBidi"/>
      <w:color w:val="595959" w:themeColor="text1" w:themeTint="A6"/>
      <w:sz w:val="40"/>
      <w:lang w:val="en-CA" w:eastAsia="ja-JP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 w:after="120" w:line="259" w:lineRule="auto"/>
      <w:outlineLvl w:val="3"/>
    </w:pPr>
    <w:rPr>
      <w:rFonts w:asciiTheme="majorHAnsi" w:eastAsiaTheme="majorEastAsia" w:hAnsiTheme="majorHAnsi" w:cstheme="majorBidi"/>
      <w:i/>
      <w:iCs/>
      <w:color w:val="595959" w:themeColor="text1" w:themeTint="A6"/>
      <w:sz w:val="40"/>
      <w:szCs w:val="30"/>
      <w:lang w:val="en-CA" w:eastAsia="ja-JP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 w:after="120" w:line="259" w:lineRule="auto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  <w:szCs w:val="30"/>
      <w:lang w:val="en-CA" w:eastAsia="ja-JP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 w:after="120" w:line="259" w:lineRule="auto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  <w:szCs w:val="30"/>
      <w:lang w:val="en-CA" w:eastAsia="ja-JP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 w:after="120" w:line="259" w:lineRule="auto"/>
      <w:outlineLvl w:val="6"/>
    </w:pPr>
    <w:rPr>
      <w:rFonts w:asciiTheme="majorHAnsi" w:eastAsiaTheme="majorEastAsia" w:hAnsiTheme="majorHAnsi" w:cstheme="majorBidi"/>
      <w:iCs/>
      <w:color w:val="595959" w:themeColor="text1" w:themeTint="A6"/>
      <w:sz w:val="34"/>
      <w:szCs w:val="30"/>
      <w:lang w:val="en-CA" w:eastAsia="ja-JP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 w:after="120" w:line="259" w:lineRule="auto"/>
      <w:outlineLvl w:val="7"/>
    </w:pPr>
    <w:rPr>
      <w:rFonts w:asciiTheme="majorHAnsi" w:eastAsiaTheme="majorEastAsia" w:hAnsiTheme="majorHAnsi" w:cstheme="majorBidi"/>
      <w:i/>
      <w:color w:val="595959" w:themeColor="text1" w:themeTint="A6"/>
      <w:sz w:val="34"/>
      <w:szCs w:val="21"/>
      <w:lang w:val="en-CA" w:eastAsia="ja-JP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 w:after="120" w:line="259" w:lineRule="auto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 w:val="30"/>
      <w:szCs w:val="21"/>
      <w:lang w:val="en-CA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  <w:spacing w:after="120" w:line="259" w:lineRule="auto"/>
    </w:pPr>
    <w:rPr>
      <w:rFonts w:asciiTheme="minorHAnsi" w:hAnsiTheme="minorHAnsi" w:cstheme="minorBidi"/>
      <w:color w:val="595959" w:themeColor="text1" w:themeTint="A6"/>
      <w:sz w:val="30"/>
      <w:szCs w:val="30"/>
      <w:lang w:val="en-CA" w:eastAsia="ja-JP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  <w:spacing w:after="120" w:line="259" w:lineRule="auto"/>
    </w:pPr>
    <w:rPr>
      <w:rFonts w:asciiTheme="minorHAnsi" w:hAnsiTheme="minorHAnsi" w:cstheme="minorBidi"/>
      <w:color w:val="595959" w:themeColor="text1" w:themeTint="A6"/>
      <w:sz w:val="30"/>
      <w:szCs w:val="30"/>
      <w:lang w:val="en-CA" w:eastAsia="ja-JP"/>
    </w:rPr>
  </w:style>
  <w:style w:type="paragraph" w:styleId="Header">
    <w:name w:val="header"/>
    <w:basedOn w:val="Normal"/>
    <w:link w:val="HeaderChar"/>
    <w:uiPriority w:val="99"/>
    <w:unhideWhenUsed/>
    <w:qFormat/>
    <w:rPr>
      <w:rFonts w:asciiTheme="minorHAnsi" w:hAnsiTheme="minorHAnsi" w:cstheme="minorBidi"/>
      <w:color w:val="595959" w:themeColor="text1" w:themeTint="A6"/>
      <w:sz w:val="30"/>
      <w:szCs w:val="30"/>
      <w:lang w:val="en-CA" w:eastAsia="ja-JP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rPr>
      <w:rFonts w:asciiTheme="minorHAnsi" w:hAnsiTheme="minorHAnsi" w:cstheme="minorBidi"/>
      <w:color w:val="595959" w:themeColor="text1" w:themeTint="A6"/>
      <w:sz w:val="30"/>
      <w:szCs w:val="30"/>
      <w:lang w:val="en-CA" w:eastAsia="ja-JP"/>
    </w:r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  <w:lang w:val="en-CA" w:eastAsia="ja-JP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 w:line="259" w:lineRule="auto"/>
      <w:contextualSpacing/>
    </w:pPr>
    <w:rPr>
      <w:rFonts w:asciiTheme="minorHAnsi" w:eastAsiaTheme="minorEastAsia" w:hAnsiTheme="minorHAnsi" w:cstheme="minorBidi"/>
      <w:caps/>
      <w:color w:val="595959" w:themeColor="text1" w:themeTint="A6"/>
      <w:sz w:val="40"/>
      <w:szCs w:val="30"/>
      <w:lang w:val="en-CA" w:eastAsia="ja-JP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 w:after="120" w:line="259" w:lineRule="auto"/>
    </w:pPr>
    <w:rPr>
      <w:rFonts w:asciiTheme="minorHAnsi" w:hAnsiTheme="minorHAnsi" w:cstheme="minorBidi"/>
      <w:i/>
      <w:iCs/>
      <w:color w:val="595959" w:themeColor="text1" w:themeTint="A6"/>
      <w:sz w:val="36"/>
      <w:szCs w:val="30"/>
      <w:lang w:val="en-CA" w:eastAsia="ja-JP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 w:after="120" w:line="259" w:lineRule="auto"/>
    </w:pPr>
    <w:rPr>
      <w:rFonts w:asciiTheme="minorHAnsi" w:hAnsiTheme="minorHAnsi" w:cstheme="minorBidi"/>
      <w:b/>
      <w:i/>
      <w:iCs/>
      <w:color w:val="595959" w:themeColor="text1" w:themeTint="A6"/>
      <w:sz w:val="36"/>
      <w:szCs w:val="30"/>
      <w:lang w:val="en-CA" w:eastAsia="ja-JP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rFonts w:asciiTheme="minorHAnsi" w:hAnsiTheme="minorHAnsi" w:cstheme="minorBidi"/>
      <w:i/>
      <w:iCs/>
      <w:color w:val="595959" w:themeColor="text1" w:themeTint="A6"/>
      <w:szCs w:val="18"/>
      <w:lang w:val="en-CA" w:eastAsia="ja-JP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4037F"/>
    <w:rPr>
      <w:color w:val="214C5E" w:themeColor="followed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2234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1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masalaalleyne/Library/Containers/com.microsoft.Word/Data/Library/Caches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126</TotalTime>
  <Pages>3</Pages>
  <Words>566</Words>
  <Characters>3232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Masala Alleyne</dc:creator>
  <cp:keywords/>
  <dc:description/>
  <cp:lastModifiedBy>Masala Alleyne</cp:lastModifiedBy>
  <cp:revision>6</cp:revision>
  <dcterms:created xsi:type="dcterms:W3CDTF">2015-12-01T21:11:00Z</dcterms:created>
  <dcterms:modified xsi:type="dcterms:W3CDTF">2015-12-03T20:45:00Z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