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2D847" w14:textId="77777777" w:rsidR="008A420D" w:rsidRDefault="00E4037F">
      <w:pPr>
        <w:pStyle w:val="Heading1"/>
      </w:pPr>
      <w:r>
        <w:t>POL2107 – December 1</w:t>
      </w:r>
      <w:r w:rsidRPr="00E4037F">
        <w:rPr>
          <w:vertAlign w:val="superscript"/>
        </w:rPr>
        <w:t>st</w:t>
      </w:r>
      <w:r>
        <w:t>, 2015</w:t>
      </w:r>
    </w:p>
    <w:p w14:paraId="6CAFDABB" w14:textId="77777777" w:rsidR="008A420D" w:rsidRDefault="00E4037F" w:rsidP="00E4037F">
      <w:pPr>
        <w:pStyle w:val="ListBullet"/>
      </w:pPr>
      <w:r>
        <w:t>The communist manifesto tells a story about how things change over time; more importantly how we get to communism</w:t>
      </w:r>
    </w:p>
    <w:p w14:paraId="316727F4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It is telling a story about change and why we get this change</w:t>
      </w:r>
    </w:p>
    <w:p w14:paraId="5D748465" w14:textId="77777777" w:rsidR="00E4037F" w:rsidRDefault="00E4037F" w:rsidP="00E4037F">
      <w:pPr>
        <w:pStyle w:val="ListBullet"/>
      </w:pPr>
      <w:r>
        <w:t>There is a problem with Marx’s manifesto – it is A-typical – he was hired to write it for a local worker’s union in the UK</w:t>
      </w:r>
    </w:p>
    <w:p w14:paraId="5A07FED7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Because it has this particular purpose, it was written in a way that suggested people go out and attain a revolution</w:t>
      </w:r>
    </w:p>
    <w:p w14:paraId="7FC86A60" w14:textId="77777777" w:rsidR="00E4037F" w:rsidRDefault="00E4037F" w:rsidP="00E4037F">
      <w:pPr>
        <w:pStyle w:val="ListBullet"/>
      </w:pPr>
      <w:r>
        <w:t>When people encounter the manifesto, they encounter a weird version of Marx, one with tension</w:t>
      </w:r>
    </w:p>
    <w:p w14:paraId="46A5D0C6" w14:textId="77777777" w:rsidR="00E4037F" w:rsidRDefault="00E4037F" w:rsidP="00E4037F">
      <w:pPr>
        <w:pStyle w:val="ListBullet"/>
      </w:pPr>
      <w:r>
        <w:t xml:space="preserve">Humans do not choose the conditions for which they act </w:t>
      </w:r>
      <w:proofErr w:type="gramStart"/>
      <w:r>
        <w:t>an the</w:t>
      </w:r>
      <w:proofErr w:type="gramEnd"/>
      <w:r>
        <w:t xml:space="preserve"> conditions limit the way that they can act</w:t>
      </w:r>
    </w:p>
    <w:p w14:paraId="624704FC" w14:textId="77777777" w:rsidR="00E4037F" w:rsidRDefault="00E4037F" w:rsidP="00E4037F">
      <w:pPr>
        <w:pStyle w:val="ListBullet"/>
      </w:pPr>
      <w:r>
        <w:t>What does it cost to make money?</w:t>
      </w:r>
    </w:p>
    <w:p w14:paraId="59971535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Materials</w:t>
      </w:r>
    </w:p>
    <w:p w14:paraId="14156E0B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Infrastructure (modes of production)</w:t>
      </w:r>
    </w:p>
    <w:p w14:paraId="152B6308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Labour</w:t>
      </w:r>
    </w:p>
    <w:p w14:paraId="3C82E4E0" w14:textId="77777777" w:rsidR="00E4037F" w:rsidRDefault="00E4037F" w:rsidP="00E4037F">
      <w:pPr>
        <w:pStyle w:val="ListBullet"/>
      </w:pPr>
      <w:r>
        <w:t>Options to cut down costs:</w:t>
      </w:r>
    </w:p>
    <w:p w14:paraId="04933D58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Increase the price of the product (rip people off, they pay more than the chair is worth)</w:t>
      </w:r>
    </w:p>
    <w:p w14:paraId="1FA515E3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Pay the workers less money (workers are getting paid less than their labour is worth)</w:t>
      </w:r>
    </w:p>
    <w:p w14:paraId="1B4572CB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Either way the labourer gets ripped off because the labourer buys the product</w:t>
      </w:r>
    </w:p>
    <w:p w14:paraId="52519A9B" w14:textId="77777777" w:rsidR="00E4037F" w:rsidRDefault="00E4037F" w:rsidP="00E4037F">
      <w:pPr>
        <w:pStyle w:val="ListBullet"/>
      </w:pPr>
      <w:r>
        <w:t>Capitalism: people are getting paid without actually doing work (this is the problem)</w:t>
      </w:r>
    </w:p>
    <w:p w14:paraId="1FA50361" w14:textId="77777777" w:rsidR="00E4037F" w:rsidRDefault="00E4037F" w:rsidP="00E4037F">
      <w:pPr>
        <w:pStyle w:val="ListBullet"/>
        <w:numPr>
          <w:ilvl w:val="1"/>
          <w:numId w:val="3"/>
        </w:numPr>
      </w:pPr>
      <w:r>
        <w:lastRenderedPageBreak/>
        <w:t>The people who own the means of production are getting paid because they are stealing the labour value</w:t>
      </w:r>
    </w:p>
    <w:p w14:paraId="187F5644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Given the circumstances, labourers are forced to agree with the conditions of their slavery</w:t>
      </w:r>
    </w:p>
    <w:p w14:paraId="681D20C1" w14:textId="77777777" w:rsidR="00E4037F" w:rsidRDefault="00E4037F" w:rsidP="00E4037F">
      <w:pPr>
        <w:pStyle w:val="ListBullet"/>
        <w:numPr>
          <w:ilvl w:val="1"/>
          <w:numId w:val="3"/>
        </w:numPr>
      </w:pPr>
      <w:r>
        <w:t>There can only be a minority of owners, the vast majority of people are forced into the labour jobs</w:t>
      </w:r>
    </w:p>
    <w:p w14:paraId="407E72D7" w14:textId="77777777" w:rsidR="0098112E" w:rsidRDefault="0098112E" w:rsidP="0098112E">
      <w:pPr>
        <w:pStyle w:val="ListBullet"/>
      </w:pPr>
      <w:r>
        <w:t>Capitalism collapses due to its own contradiction</w:t>
      </w:r>
    </w:p>
    <w:p w14:paraId="4E087D11" w14:textId="77777777" w:rsidR="0098112E" w:rsidRDefault="0098112E" w:rsidP="0098112E">
      <w:pPr>
        <w:pStyle w:val="ListBullet"/>
        <w:numPr>
          <w:ilvl w:val="1"/>
          <w:numId w:val="3"/>
        </w:numPr>
      </w:pPr>
      <w:r>
        <w:t>It is unsustainable</w:t>
      </w:r>
    </w:p>
    <w:p w14:paraId="36B2E2A6" w14:textId="77777777" w:rsidR="0098112E" w:rsidRDefault="0098112E" w:rsidP="0098112E">
      <w:pPr>
        <w:pStyle w:val="ListBullet"/>
      </w:pPr>
      <w:r>
        <w:t xml:space="preserve">If this were true, then the business world would see the following trends: </w:t>
      </w:r>
    </w:p>
    <w:p w14:paraId="07ADBC3F" w14:textId="77777777" w:rsidR="0098112E" w:rsidRDefault="0098112E" w:rsidP="0098112E">
      <w:pPr>
        <w:pStyle w:val="ListBullet"/>
        <w:numPr>
          <w:ilvl w:val="1"/>
          <w:numId w:val="3"/>
        </w:numPr>
      </w:pPr>
      <w:r>
        <w:t>We would see larger corporations slowly eating up smaller ones</w:t>
      </w:r>
    </w:p>
    <w:p w14:paraId="2F1B6A5F" w14:textId="77777777" w:rsidR="0098112E" w:rsidRDefault="0098112E" w:rsidP="0098112E">
      <w:pPr>
        <w:pStyle w:val="ListBullet"/>
        <w:numPr>
          <w:ilvl w:val="1"/>
          <w:numId w:val="3"/>
        </w:numPr>
      </w:pPr>
      <w:r>
        <w:t>Or smaller corporations dying out slowly</w:t>
      </w:r>
    </w:p>
    <w:p w14:paraId="49CC7BCE" w14:textId="77777777" w:rsidR="0098112E" w:rsidRDefault="0098112E" w:rsidP="0098112E">
      <w:pPr>
        <w:pStyle w:val="ListBullet"/>
        <w:numPr>
          <w:ilvl w:val="1"/>
          <w:numId w:val="3"/>
        </w:numPr>
      </w:pPr>
      <w:r>
        <w:t xml:space="preserve">We start to see increasing inequality </w:t>
      </w:r>
    </w:p>
    <w:p w14:paraId="44B657A4" w14:textId="77777777" w:rsidR="0098112E" w:rsidRDefault="0098112E" w:rsidP="0098112E">
      <w:pPr>
        <w:pStyle w:val="ListBullet"/>
      </w:pPr>
      <w:r>
        <w:t>So long as we are in capitalism we do things to slow down the inevitable collapse</w:t>
      </w:r>
    </w:p>
    <w:p w14:paraId="224D0533" w14:textId="77777777" w:rsidR="0098112E" w:rsidRDefault="0098112E" w:rsidP="0098112E">
      <w:pPr>
        <w:pStyle w:val="ListBullet"/>
        <w:numPr>
          <w:ilvl w:val="1"/>
          <w:numId w:val="3"/>
        </w:numPr>
      </w:pPr>
      <w:r>
        <w:t>We have minimum wage</w:t>
      </w:r>
    </w:p>
    <w:p w14:paraId="7FCD281A" w14:textId="77777777" w:rsidR="0098112E" w:rsidRDefault="0098112E" w:rsidP="0098112E">
      <w:pPr>
        <w:pStyle w:val="ListBullet"/>
        <w:numPr>
          <w:ilvl w:val="1"/>
          <w:numId w:val="3"/>
        </w:numPr>
      </w:pPr>
      <w:r>
        <w:t>Government subsidizing material</w:t>
      </w:r>
    </w:p>
    <w:p w14:paraId="7C885E95" w14:textId="77777777" w:rsidR="0098112E" w:rsidRDefault="0098112E" w:rsidP="0098112E">
      <w:pPr>
        <w:pStyle w:val="ListBullet"/>
        <w:numPr>
          <w:ilvl w:val="1"/>
          <w:numId w:val="3"/>
        </w:numPr>
      </w:pPr>
      <w:r>
        <w:t>Taxes</w:t>
      </w:r>
    </w:p>
    <w:p w14:paraId="16A18520" w14:textId="77777777" w:rsidR="0098112E" w:rsidRDefault="0098112E" w:rsidP="0098112E">
      <w:pPr>
        <w:pStyle w:val="ListBullet"/>
      </w:pPr>
      <w:r>
        <w:t>So long as there is profit, there needs to</w:t>
      </w:r>
      <w:r w:rsidR="00FC14E7">
        <w:t xml:space="preserve"> be an imbalance where the labourers are getting ripped off</w:t>
      </w:r>
    </w:p>
    <w:p w14:paraId="4D7CCE01" w14:textId="77777777" w:rsidR="00FC14E7" w:rsidRDefault="00FC14E7" w:rsidP="0098112E">
      <w:pPr>
        <w:pStyle w:val="ListBullet"/>
      </w:pPr>
      <w:r>
        <w:t>Where does wealth come from?</w:t>
      </w:r>
    </w:p>
    <w:p w14:paraId="47F7CABD" w14:textId="77777777" w:rsidR="00FC14E7" w:rsidRDefault="00FC14E7" w:rsidP="00FC14E7">
      <w:pPr>
        <w:pStyle w:val="ListBullet"/>
        <w:numPr>
          <w:ilvl w:val="1"/>
          <w:numId w:val="3"/>
        </w:numPr>
      </w:pPr>
      <w:r>
        <w:t>It comes from labour (doing something that people value)</w:t>
      </w:r>
    </w:p>
    <w:p w14:paraId="08298E5A" w14:textId="77777777" w:rsidR="00FC14E7" w:rsidRDefault="00FC14E7" w:rsidP="00FC14E7">
      <w:pPr>
        <w:pStyle w:val="ListBullet"/>
        <w:numPr>
          <w:ilvl w:val="1"/>
          <w:numId w:val="3"/>
        </w:numPr>
      </w:pPr>
      <w:r>
        <w:t>The value of all the labour</w:t>
      </w:r>
    </w:p>
    <w:p w14:paraId="3D46D66E" w14:textId="77777777" w:rsidR="00FC14E7" w:rsidRDefault="00FC14E7" w:rsidP="00FC14E7">
      <w:pPr>
        <w:pStyle w:val="ListBullet"/>
      </w:pPr>
      <w:r>
        <w:t>How is it that some people get super rich?</w:t>
      </w:r>
    </w:p>
    <w:p w14:paraId="619D1B97" w14:textId="77777777" w:rsidR="00FC14E7" w:rsidRDefault="00FC14E7" w:rsidP="00FC14E7">
      <w:pPr>
        <w:pStyle w:val="ListBullet"/>
        <w:numPr>
          <w:ilvl w:val="1"/>
          <w:numId w:val="3"/>
        </w:numPr>
      </w:pPr>
      <w:r>
        <w:t>Somehow they receive the most value of labour</w:t>
      </w:r>
    </w:p>
    <w:p w14:paraId="633863B1" w14:textId="77777777" w:rsidR="00FC14E7" w:rsidRDefault="00FC14E7" w:rsidP="00FC14E7">
      <w:pPr>
        <w:pStyle w:val="ListBullet"/>
        <w:numPr>
          <w:ilvl w:val="1"/>
          <w:numId w:val="3"/>
        </w:numPr>
      </w:pPr>
      <w:r>
        <w:t>The system is set up so that people get the power so that they can receive profit</w:t>
      </w:r>
    </w:p>
    <w:p w14:paraId="05557677" w14:textId="77777777" w:rsidR="00555007" w:rsidRDefault="00555007" w:rsidP="00555007">
      <w:pPr>
        <w:pStyle w:val="ListBullet"/>
      </w:pPr>
      <w:r>
        <w:lastRenderedPageBreak/>
        <w:t>There is a great deal of power behind the agenda that keeps pushing to show capitalism as the best idea</w:t>
      </w:r>
    </w:p>
    <w:p w14:paraId="3AAE5BB1" w14:textId="77777777" w:rsidR="00555007" w:rsidRDefault="00555007" w:rsidP="00555007">
      <w:pPr>
        <w:pStyle w:val="ListBullet"/>
      </w:pPr>
      <w:r>
        <w:t>Modes of productions determine the culture and laws of society</w:t>
      </w:r>
    </w:p>
    <w:p w14:paraId="4E007270" w14:textId="77777777" w:rsidR="00555007" w:rsidRDefault="00555007" w:rsidP="00555007">
      <w:pPr>
        <w:pStyle w:val="ListBullet"/>
      </w:pPr>
      <w:r>
        <w:t>Classes provide grade of social power</w:t>
      </w:r>
    </w:p>
    <w:p w14:paraId="02330410" w14:textId="77777777" w:rsidR="00555007" w:rsidRDefault="00555007" w:rsidP="00555007">
      <w:pPr>
        <w:pStyle w:val="ListBullet"/>
      </w:pPr>
      <w:r>
        <w:t>Under capitalism, the middle class flourished in the 50s and 60s in the US; however, Marx believes that the middle class will sink into poverty</w:t>
      </w:r>
    </w:p>
    <w:p w14:paraId="7A2F9753" w14:textId="77777777" w:rsidR="00555007" w:rsidRDefault="00555007" w:rsidP="00555007">
      <w:pPr>
        <w:pStyle w:val="ListBullet"/>
      </w:pPr>
      <w:r>
        <w:t>The wealth is concentrated and it provides power</w:t>
      </w:r>
    </w:p>
    <w:p w14:paraId="0ECD503B" w14:textId="77777777" w:rsidR="00555007" w:rsidRDefault="00555007" w:rsidP="00555007">
      <w:pPr>
        <w:pStyle w:val="ListBullet"/>
        <w:numPr>
          <w:ilvl w:val="1"/>
          <w:numId w:val="3"/>
        </w:numPr>
      </w:pPr>
      <w:r>
        <w:t>It’s not the inequality in terms of wealth that matters, it’s the inequality of power</w:t>
      </w:r>
    </w:p>
    <w:p w14:paraId="758BA266" w14:textId="77777777" w:rsidR="00555007" w:rsidRDefault="00555007" w:rsidP="00555007">
      <w:pPr>
        <w:pStyle w:val="ListBullet"/>
        <w:numPr>
          <w:ilvl w:val="1"/>
          <w:numId w:val="3"/>
        </w:numPr>
      </w:pPr>
      <w:r>
        <w:t>Marx doesn’t care about the inequality of wealth</w:t>
      </w:r>
    </w:p>
    <w:p w14:paraId="08E22163" w14:textId="77777777" w:rsidR="000E23AF" w:rsidRDefault="00555007" w:rsidP="000E23AF">
      <w:pPr>
        <w:pStyle w:val="ListBullet"/>
      </w:pPr>
      <w:r>
        <w:t xml:space="preserve">Communism is a classless society </w:t>
      </w:r>
    </w:p>
    <w:p w14:paraId="66279008" w14:textId="77777777" w:rsidR="00555007" w:rsidRDefault="00555007" w:rsidP="00555007">
      <w:pPr>
        <w:pStyle w:val="ListBullet"/>
        <w:numPr>
          <w:ilvl w:val="1"/>
          <w:numId w:val="3"/>
        </w:numPr>
      </w:pPr>
      <w:r>
        <w:t>Everyone has the exact same, which is nothing technically (capitalism produces this effect in the bottom class)</w:t>
      </w:r>
    </w:p>
    <w:p w14:paraId="16CD5E2C" w14:textId="77777777" w:rsidR="000E23AF" w:rsidRDefault="00555007" w:rsidP="000E23AF">
      <w:pPr>
        <w:pStyle w:val="ListBullet"/>
      </w:pPr>
      <w:r>
        <w:t>It’s not property in general that Marx wants to get rid of. He wants to get rid of Bourgeois property (property that is used as the means of production)</w:t>
      </w:r>
    </w:p>
    <w:p w14:paraId="5FA27A9A" w14:textId="77777777" w:rsidR="000E23AF" w:rsidRDefault="000E23AF" w:rsidP="000E23AF">
      <w:pPr>
        <w:pStyle w:val="ListBullet"/>
        <w:numPr>
          <w:ilvl w:val="1"/>
          <w:numId w:val="3"/>
        </w:numPr>
      </w:pPr>
      <w:r>
        <w:t>This property gives a unique type of power to people</w:t>
      </w:r>
    </w:p>
    <w:p w14:paraId="77463DC2" w14:textId="77777777" w:rsidR="000E23AF" w:rsidRDefault="000E23AF" w:rsidP="000E23AF">
      <w:pPr>
        <w:pStyle w:val="ListBullet"/>
        <w:numPr>
          <w:ilvl w:val="1"/>
          <w:numId w:val="3"/>
        </w:numPr>
      </w:pPr>
      <w:r>
        <w:t>This makes the exploitation of abstract labour possible</w:t>
      </w:r>
      <w:bookmarkStart w:id="0" w:name="_GoBack"/>
      <w:bookmarkEnd w:id="0"/>
    </w:p>
    <w:p w14:paraId="5CBC372F" w14:textId="77777777" w:rsidR="008A420D" w:rsidRDefault="008A420D">
      <w:pPr>
        <w:pStyle w:val="Heading2"/>
      </w:pPr>
    </w:p>
    <w:sectPr w:rsidR="008A420D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6B422D" w14:textId="77777777" w:rsidR="000E7AA0" w:rsidRDefault="000E7AA0">
      <w:r>
        <w:separator/>
      </w:r>
    </w:p>
    <w:p w14:paraId="15D66E60" w14:textId="77777777" w:rsidR="000E7AA0" w:rsidRDefault="000E7AA0"/>
  </w:endnote>
  <w:endnote w:type="continuationSeparator" w:id="0">
    <w:p w14:paraId="7F910CD2" w14:textId="77777777" w:rsidR="000E7AA0" w:rsidRDefault="000E7AA0">
      <w:r>
        <w:continuationSeparator/>
      </w:r>
    </w:p>
    <w:p w14:paraId="7AA5D59D" w14:textId="77777777" w:rsidR="000E7AA0" w:rsidRDefault="000E7A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B7D63" w14:textId="77777777" w:rsidR="008A420D" w:rsidRDefault="000E7AA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23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1108A" w14:textId="77777777" w:rsidR="000E7AA0" w:rsidRDefault="000E7AA0">
      <w:r>
        <w:separator/>
      </w:r>
    </w:p>
    <w:p w14:paraId="02444BB0" w14:textId="77777777" w:rsidR="000E7AA0" w:rsidRDefault="000E7AA0"/>
  </w:footnote>
  <w:footnote w:type="continuationSeparator" w:id="0">
    <w:p w14:paraId="6D1B9E4F" w14:textId="77777777" w:rsidR="000E7AA0" w:rsidRDefault="000E7AA0">
      <w:r>
        <w:continuationSeparator/>
      </w:r>
    </w:p>
    <w:p w14:paraId="57953136" w14:textId="77777777" w:rsidR="000E7AA0" w:rsidRDefault="000E7AA0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50F895F0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CA" w:vendorID="64" w:dllVersion="131078" w:nlCheck="1" w:checkStyle="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7F"/>
    <w:rsid w:val="000E23AF"/>
    <w:rsid w:val="000E7AA0"/>
    <w:rsid w:val="00555007"/>
    <w:rsid w:val="008A420D"/>
    <w:rsid w:val="0098112E"/>
    <w:rsid w:val="00E4037F"/>
    <w:rsid w:val="00E531D5"/>
    <w:rsid w:val="00FC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3B9C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037F"/>
    <w:rPr>
      <w:color w:val="214C5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salaalleyne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611"/>
    <w:rsid w:val="0000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F013346C333E4A90CED858336B8116">
    <w:name w:val="7BF013346C333E4A90CED858336B8116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4D889478E9AAF846B201E2B173AAD467">
    <w:name w:val="4D889478E9AAF846B201E2B173AAD4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63</TotalTime>
  <Pages>3</Pages>
  <Words>470</Words>
  <Characters>2682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Masala Alleyne</dc:creator>
  <cp:keywords/>
  <dc:description/>
  <cp:lastModifiedBy>Masala Alleyne</cp:lastModifiedBy>
  <cp:revision>1</cp:revision>
  <dcterms:created xsi:type="dcterms:W3CDTF">2015-12-01T21:11:00Z</dcterms:created>
  <dcterms:modified xsi:type="dcterms:W3CDTF">2015-12-01T22:14:00Z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