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jpg" ContentType="image/jp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9" w:after="0" w:line="240" w:lineRule="auto"/>
        <w:ind w:left="100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1.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(10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mar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ks)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bot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pect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control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(negative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itive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lac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ron.</w:t>
      </w:r>
    </w:p>
    <w:p>
      <w:pPr>
        <w:spacing w:before="24" w:after="0" w:line="260" w:lineRule="auto"/>
        <w:ind w:left="100" w:right="146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ote: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opropyl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β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-D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-1-thiogalactopyra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2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fortuit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ous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induce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not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require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lact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permea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cell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</w:p>
    <w:p>
      <w:pPr>
        <w:spacing w:before="1" w:after="0" w:line="260" w:lineRule="auto"/>
        <w:ind w:left="100" w:right="334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so,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ume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cripti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lac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ron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RNA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polymera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highl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dependent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upon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catabolite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protei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bindi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-c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AMP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(the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lac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ron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’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cripti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bindi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ignate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“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Ac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5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By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conventi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mutate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Ac)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operat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promote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element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s,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gene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ap,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acZ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lac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Y)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element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gene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are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indicate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569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position:absolute;margin-left:311.721588pt;margin-top:-3.0072pt;width:155.374013pt;height:130.5pt;mso-position-horizontal-relative:page;mso-position-vertical-relative:paragraph;z-index:-778" type="#_x0000_t75">
            <v:imagedata r:id="rId7" o:title=""/>
          </v:shape>
        </w:pict>
      </w:r>
      <w:r>
        <w:rPr/>
        <w:pict>
          <v:shape style="width:140.565932pt;height:119.88pt;mso-position-horizontal-relative:char;mso-position-vertical-relative:line" type="#_x0000_t75">
            <v:imagedata r:id="rId8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140" w:right="-20"/>
        <w:jc w:val="left"/>
        <w:tabs>
          <w:tab w:pos="5880" w:val="left"/>
        </w:tabs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PTG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llolac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tos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60" w:lineRule="auto"/>
        <w:ind w:left="100" w:right="221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muc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ß-galact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oul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you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expect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(plea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give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timate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s)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eac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foll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ss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minimal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medium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rbon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ource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indicate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four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colum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?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amount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ß-galact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ida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give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ml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cell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from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culture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X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10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position w:val="7"/>
        </w:rPr>
        <w:t>8</w:t>
      </w:r>
      <w:r>
        <w:rPr>
          <w:rFonts w:ascii="Times New Roman" w:hAnsi="Times New Roman" w:cs="Times New Roman" w:eastAsia="Times New Roman"/>
          <w:sz w:val="16"/>
          <w:szCs w:val="16"/>
          <w:spacing w:val="20"/>
          <w:w w:val="100"/>
          <w:position w:val="7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cell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pe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ml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ote: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for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here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cell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are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unable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grow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oul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grow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ve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ry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poorl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et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"NG"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for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grow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int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table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.</w:t>
      </w:r>
    </w:p>
    <w:p>
      <w:pPr>
        <w:spacing w:before="15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5" w:type="dxa"/>
      </w:tblPr>
      <w:tblGrid/>
      <w:tr>
        <w:trPr>
          <w:trHeight w:val="760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6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110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trai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ge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notyp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2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glyce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  <w:b/>
                <w:bCs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ol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34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gl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u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os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36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lac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tos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86" w:after="0" w:line="260" w:lineRule="auto"/>
              <w:ind w:left="118" w:right="49" w:firstLine="10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glyce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  <w:b/>
                <w:bCs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ol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and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PTG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</w:tr>
      <w:tr>
        <w:trPr>
          <w:trHeight w:val="586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26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unit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24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unit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22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unit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11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unit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</w:p>
        </w:tc>
      </w:tr>
      <w:tr>
        <w:trPr>
          <w:trHeight w:val="576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78" w:after="0" w:line="240" w:lineRule="auto"/>
              <w:ind w:left="160" w:right="-2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i/>
                <w:position w:val="-10"/>
              </w:rPr>
              <w:t>I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w w:val="103"/>
                <w:i/>
                <w:position w:val="0"/>
              </w:rPr>
              <w:t>-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w w:val="100"/>
                <w:position w:val="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0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0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&gt;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0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0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</w:tr>
      <w:tr>
        <w:trPr>
          <w:trHeight w:val="576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3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-7"/>
              </w:rPr>
              <w:t>O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0"/>
              </w:rPr>
              <w:t>c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4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4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&gt;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4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4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</w:tr>
      <w:tr>
        <w:trPr>
          <w:trHeight w:val="1360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8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60" w:lineRule="auto"/>
              <w:ind w:left="100" w:right="494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-1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(promote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9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mutati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6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reduci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ng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imilarit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y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7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.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i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coli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  <w:i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promote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ons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nsus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2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equence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" w:after="0" w:line="120" w:lineRule="exact"/>
              <w:jc w:val="left"/>
              <w:rPr>
                <w:sz w:val="12"/>
                <w:szCs w:val="12"/>
              </w:rPr>
            </w:pPr>
            <w:rPr/>
            <w:r>
              <w:rPr>
                <w:sz w:val="12"/>
                <w:szCs w:val="12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&lt;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" w:after="0" w:line="180" w:lineRule="exact"/>
              <w:jc w:val="left"/>
              <w:rPr>
                <w:sz w:val="18"/>
                <w:szCs w:val="18"/>
              </w:rPr>
            </w:pPr>
            <w:rPr/>
            <w:r>
              <w:rPr>
                <w:sz w:val="18"/>
                <w:szCs w:val="18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&lt;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" w:after="0" w:line="180" w:lineRule="exact"/>
              <w:jc w:val="left"/>
              <w:rPr>
                <w:sz w:val="18"/>
                <w:szCs w:val="18"/>
              </w:rPr>
            </w:pPr>
            <w:rPr/>
            <w:r>
              <w:rPr>
                <w:sz w:val="18"/>
                <w:szCs w:val="18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60" w:lineRule="auto"/>
              <w:ind w:left="82" w:right="211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100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(poor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grow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h)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8" w:after="0" w:line="120" w:lineRule="exact"/>
              <w:jc w:val="left"/>
              <w:rPr>
                <w:sz w:val="12"/>
                <w:szCs w:val="12"/>
              </w:rPr>
            </w:pPr>
            <w:rPr/>
            <w:r>
              <w:rPr>
                <w:sz w:val="12"/>
                <w:szCs w:val="12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100</w:t>
            </w:r>
          </w:p>
        </w:tc>
      </w:tr>
      <w:tr>
        <w:trPr>
          <w:trHeight w:val="576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7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-7"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0"/>
              </w:rPr>
              <w:t>s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8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8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NG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8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</w:tr>
    </w:tbl>
    <w:p>
      <w:pPr>
        <w:jc w:val="left"/>
        <w:spacing w:after="0"/>
        <w:sectPr>
          <w:pgNumType w:start="1"/>
          <w:pgMar w:header="755" w:footer="905" w:top="980" w:bottom="1100" w:left="1340" w:right="1320"/>
          <w:headerReference w:type="default" r:id="rId5"/>
          <w:footerReference w:type="default" r:id="rId6"/>
          <w:type w:val="continuous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5" w:type="dxa"/>
      </w:tblPr>
      <w:tblGrid/>
      <w:tr>
        <w:trPr>
          <w:trHeight w:val="576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5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-7"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0"/>
              </w:rPr>
              <w:t>s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20"/>
                <w:w w:val="100"/>
                <w:i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-7"/>
              </w:rPr>
              <w:t>O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0"/>
              </w:rPr>
              <w:t>c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6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&gt;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6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</w:tr>
      <w:tr>
        <w:trPr>
          <w:trHeight w:val="576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10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Ca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10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0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0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NG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10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13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25</w:t>
            </w:r>
          </w:p>
        </w:tc>
      </w:tr>
      <w:tr>
        <w:trPr>
          <w:trHeight w:val="576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4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Ac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4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4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4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NG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4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25</w:t>
            </w:r>
          </w:p>
        </w:tc>
      </w:tr>
      <w:tr>
        <w:trPr>
          <w:trHeight w:val="760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98" w:after="0" w:line="260" w:lineRule="auto"/>
              <w:ind w:left="100" w:right="68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P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u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-1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(promote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9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mutate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7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matc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.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coli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  <w:i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promote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8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ons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nsus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2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equence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)</w:t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18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&gt;0.7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8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8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18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</w:tr>
      <w:tr>
        <w:trPr>
          <w:trHeight w:val="576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8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Cap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36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P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7"/>
              </w:rPr>
              <w:t>u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8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&gt;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8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8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</w:tr>
      <w:tr>
        <w:trPr>
          <w:trHeight w:val="1360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7"/>
              </w:rPr>
              <w:t>+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/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2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7"/>
              </w:rPr>
              <w:t>-d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20"/>
                <w:w w:val="100"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(merodiploi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copie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</w:t>
            </w:r>
          </w:p>
          <w:p>
            <w:pPr>
              <w:spacing w:before="24" w:after="0" w:line="260" w:lineRule="auto"/>
              <w:ind w:left="100" w:right="55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lac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ron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one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opy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2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,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+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-1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lac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repre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ssor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gene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</w:t>
            </w:r>
          </w:p>
          <w:p>
            <w:pPr>
              <w:spacing w:before="1" w:after="0" w:line="240" w:lineRule="auto"/>
              <w:ind w:left="10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-d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20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repre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ssor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gene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2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2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</w:tr>
      <w:tr>
        <w:trPr>
          <w:trHeight w:val="760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60" w:lineRule="auto"/>
              <w:ind w:left="100" w:right="248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7"/>
              </w:rPr>
              <w:t>+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19"/>
                <w:w w:val="100"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/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7"/>
              </w:rPr>
              <w:t>s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20"/>
                <w:w w:val="100"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(merodiploi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copie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lac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ron)</w:t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2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NG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2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</w:tr>
      <w:tr>
        <w:trPr>
          <w:trHeight w:val="760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60" w:lineRule="auto"/>
              <w:ind w:left="100" w:right="68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7"/>
              </w:rPr>
              <w:t>c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19"/>
                <w:w w:val="100"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Z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/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s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(merodiploi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copie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lac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ron)</w:t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NG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3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</w:tr>
      <w:tr>
        <w:trPr>
          <w:trHeight w:val="760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60" w:lineRule="auto"/>
              <w:ind w:left="100" w:right="147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20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/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59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Y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(merodiploi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copie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lac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ron)</w:t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2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3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1200</w:t>
            </w:r>
          </w:p>
        </w:tc>
      </w:tr>
      <w:tr>
        <w:trPr>
          <w:trHeight w:val="1060" w:hRule="exact"/>
        </w:trPr>
        <w:tc>
          <w:tcPr>
            <w:tcW w:w="3806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3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60" w:lineRule="auto"/>
              <w:ind w:left="100" w:right="427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Z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20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/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I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7"/>
              </w:rPr>
              <w:t>s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20"/>
                <w:w w:val="100"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Ac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17"/>
                <w:w w:val="100"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O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c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19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  <w:position w:val="0"/>
              </w:rPr>
              <w:t>Y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(merodiploi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wo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copie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lac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  <w:position w:val="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ron)</w:t>
            </w:r>
          </w:p>
        </w:tc>
        <w:tc>
          <w:tcPr>
            <w:tcW w:w="1382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3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8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0.7</w:t>
            </w:r>
          </w:p>
        </w:tc>
        <w:tc>
          <w:tcPr>
            <w:tcW w:w="1445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7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&gt;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</w:t>
            </w:r>
          </w:p>
        </w:tc>
        <w:tc>
          <w:tcPr>
            <w:tcW w:w="144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60" w:lineRule="auto"/>
              <w:ind w:left="82" w:right="35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&gt;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poor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grow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grow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</w:p>
        </w:tc>
        <w:tc>
          <w:tcPr>
            <w:tcW w:w="1283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3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&gt;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0.35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</w:t>
            </w:r>
          </w:p>
        </w:tc>
      </w:tr>
    </w:tbl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60" w:lineRule="auto"/>
        <w:ind w:left="100" w:right="109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2.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(10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mar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ks)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tryptopha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ron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recentl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covere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che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ichi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coli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ubject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regulati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attenuati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(20-fol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d)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criptional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control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(50-fol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d).</w:t>
      </w:r>
      <w:r>
        <w:rPr>
          <w:rFonts w:ascii="Times New Roman" w:hAnsi="Times New Roman" w:cs="Times New Roman" w:eastAsia="Times New Roman"/>
          <w:sz w:val="24"/>
          <w:szCs w:val="24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chloramphenicol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acetyl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(cat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reporte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gene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shown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figure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ow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clone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vect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pla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forme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recentl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covere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coli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n.</w:t>
      </w:r>
      <w:r>
        <w:rPr>
          <w:rFonts w:ascii="Times New Roman" w:hAnsi="Times New Roman" w:cs="Times New Roman" w:eastAsia="Times New Roman"/>
          <w:sz w:val="24"/>
          <w:szCs w:val="24"/>
          <w:spacing w:val="5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forme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about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500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chloramphenicol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acetyl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duri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ng</w:t>
      </w:r>
    </w:p>
    <w:p>
      <w:pPr>
        <w:spacing w:before="1" w:after="0" w:line="240" w:lineRule="auto"/>
        <w:ind w:left="100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medium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ithout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tryptopha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n.</w:t>
      </w:r>
    </w:p>
    <w:p>
      <w:pPr>
        <w:spacing w:before="4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0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Fi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gu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orter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ge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: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6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40" w:lineRule="exact"/>
        <w:ind w:left="560" w:right="7038" w:firstLine="873"/>
        <w:jc w:val="left"/>
        <w:rPr>
          <w:rFonts w:ascii="Arial" w:hAnsi="Arial" w:cs="Arial" w:eastAsia="Arial"/>
          <w:sz w:val="24"/>
          <w:szCs w:val="24"/>
        </w:rPr>
      </w:pPr>
      <w:rPr/>
      <w:r>
        <w:rPr/>
        <w:pict>
          <v:group style="position:absolute;margin-left:107.454353pt;margin-top:32.903885pt;width:398.043664pt;height:39.799063pt;mso-position-horizontal-relative:page;mso-position-vertical-relative:paragraph;z-index:-777" coordorigin="2149,658" coordsize="7961,796">
            <v:group style="position:absolute;left:2180;top:1054;width:3192;height:18" coordorigin="2180,1054" coordsize="3192,18">
              <v:shape style="position:absolute;left:2180;top:1054;width:3192;height:18" coordorigin="2180,1054" coordsize="3192,18" path="m2180,1054l5372,1054e" filled="f" stroked="t" strokeweight="3.125089pt" strokecolor="#000000">
                <v:path arrowok="t"/>
              </v:shape>
            </v:group>
            <v:group style="position:absolute;left:5372;top:791;width:4706;height:632" coordorigin="5372,791" coordsize="4706,632">
              <v:shape style="position:absolute;left:5372;top:791;width:4706;height:632" coordorigin="5372,791" coordsize="4706,632" path="m5372,791l10079,791,10079,1423,5372,1423,5372,791xe" filled="f" stroked="t" strokeweight="3.125039pt" strokecolor="#000000">
                <v:path arrowok="t"/>
              </v:shape>
            </v:group>
            <v:group style="position:absolute;left:2730;top:770;width:225;height:284" coordorigin="2730,770" coordsize="225,284">
              <v:shape style="position:absolute;left:2730;top:770;width:225;height:284" coordorigin="2730,770" coordsize="225,284" path="m2955,770l2730,770,2833,1054,2955,770e" filled="t" fillcolor="#000000" stroked="f">
                <v:path arrowok="t"/>
                <v:fill/>
              </v:shape>
            </v:group>
            <v:group style="position:absolute;left:2730;top:770;width:225;height:284" coordorigin="2730,770" coordsize="225,284">
              <v:shape style="position:absolute;left:2730;top:770;width:225;height:284" coordorigin="2730,770" coordsize="225,284" path="m2833,1054l2730,770,2955,770,2833,1054xe" filled="f" stroked="t" strokeweight="1pt" strokecolor="#000000">
                <v:path arrowok="t"/>
              </v:shape>
            </v:group>
            <v:group style="position:absolute;left:2730;top:770;width:225;height:284" coordorigin="2730,770" coordsize="225,284">
              <v:shape style="position:absolute;left:2730;top:770;width:225;height:284" coordorigin="2730,770" coordsize="225,284" path="m2833,1054l2730,770,2955,770,2833,1054xe" filled="f" stroked="t" strokeweight="1pt" strokecolor="#000000">
                <v:path arrowok="t"/>
              </v:shape>
            </v:group>
            <v:group style="position:absolute;left:2833;top:668;width:3;height:102" coordorigin="2833,668" coordsize="3,102">
              <v:shape style="position:absolute;left:2833;top:668;width:3;height:102" coordorigin="2833,668" coordsize="3,102" path="m2833,770l2835,668e" filled="f" stroked="t" strokeweight="1.0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rp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promo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opera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or</w:t>
      </w:r>
    </w:p>
    <w:p>
      <w:pPr>
        <w:spacing w:before="7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auto"/>
        <w:ind w:left="5660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/>
        <w:pict>
          <v:group style="position:absolute;margin-left:157.626007pt;margin-top:15.106059pt;width:102.1595pt;height:11.36160pt;mso-position-horizontal-relative:page;mso-position-vertical-relative:paragraph;z-index:-776" coordorigin="3153,302" coordsize="2043,227">
            <v:group style="position:absolute;left:3163;top:312;width:266;height:207" coordorigin="3163,312" coordsize="266,207">
              <v:shape style="position:absolute;left:3163;top:312;width:266;height:207" coordorigin="3163,312" coordsize="266,207" path="m3429,312l3163,414,3429,519,3429,312e" filled="t" fillcolor="#000000" stroked="f">
                <v:path arrowok="t"/>
                <v:fill/>
              </v:shape>
            </v:group>
            <v:group style="position:absolute;left:3163;top:312;width:266;height:207" coordorigin="3163,312" coordsize="266,207">
              <v:shape style="position:absolute;left:3163;top:312;width:266;height:207" coordorigin="3163,312" coordsize="266,207" path="m3163,414l3429,312,3429,519,3163,414xe" filled="f" stroked="t" strokeweight="1pt" strokecolor="#000000">
                <v:path arrowok="t"/>
              </v:shape>
            </v:group>
            <v:group style="position:absolute;left:4920;top:312;width:266;height:207" coordorigin="4920,312" coordsize="266,207">
              <v:shape style="position:absolute;left:4920;top:312;width:266;height:207" coordorigin="4920,312" coordsize="266,207" path="m4920,312l4920,519,5186,414,4920,312e" filled="t" fillcolor="#000000" stroked="f">
                <v:path arrowok="t"/>
                <v:fill/>
              </v:shape>
            </v:group>
            <v:group style="position:absolute;left:4920;top:312;width:266;height:207" coordorigin="4920,312" coordsize="266,207">
              <v:shape style="position:absolute;left:4920;top:312;width:266;height:207" coordorigin="4920,312" coordsize="266,207" path="m5186,414l4920,519,4920,312,5186,414xe" filled="f" stroked="t" strokeweight="1pt" strokecolor="#000000">
                <v:path arrowok="t"/>
              </v:shape>
            </v:group>
            <v:group style="position:absolute;left:3429;top:414;width:1491;height:3" coordorigin="3429,414" coordsize="1491,3">
              <v:shape style="position:absolute;left:3429;top:414;width:1491;height:3" coordorigin="3429,414" coordsize="1491,3" path="m3429,414l4920,414e" filled="f" stroked="t" strokeweight="1.0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ca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repo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er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gene</w:t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auto"/>
        <w:ind w:left="2040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t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rp</w:t>
      </w:r>
      <w:r>
        <w:rPr>
          <w:rFonts w:ascii="Arial" w:hAnsi="Arial" w:cs="Arial" w:eastAsia="Arial"/>
          <w:sz w:val="24"/>
          <w:szCs w:val="24"/>
          <w:spacing w:val="-1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leader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region</w:t>
      </w:r>
    </w:p>
    <w:p>
      <w:pPr>
        <w:jc w:val="left"/>
        <w:spacing w:after="0"/>
        <w:sectPr>
          <w:pgMar w:header="755" w:footer="905" w:top="980" w:bottom="1100" w:left="1340" w:right="1320"/>
          <w:pgSz w:w="12240" w:h="15840"/>
        </w:sectPr>
      </w:pPr>
      <w:rPr/>
    </w:p>
    <w:p>
      <w:pPr>
        <w:spacing w:before="7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60" w:lineRule="auto"/>
        <w:ind w:left="100" w:right="801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muc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cat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ill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combinati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ons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coli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mutate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reporte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gene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ss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unde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conditi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indicated?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" w:after="0" w:line="260" w:lineRule="auto"/>
        <w:ind w:left="100" w:right="366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ote: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pR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  <w:position w:val="7"/>
        </w:rPr>
        <w:t>-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  <w:position w:val="7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mutati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behave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tryptopha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aporepre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ssor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protei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produce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  <w:position w:val="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  <w:position w:val="0"/>
        </w:rPr>
        <w:t>pR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  <w:position w:val="7"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7"/>
          <w:w w:val="100"/>
          <w:i/>
          <w:position w:val="7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mutati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active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repre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ssor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eve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bs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ence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tryptopha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  <w:t>n.</w:t>
      </w:r>
    </w:p>
    <w:p>
      <w:pPr>
        <w:spacing w:before="5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5" w:type="dxa"/>
      </w:tblPr>
      <w:tblGrid/>
      <w:tr>
        <w:trPr>
          <w:trHeight w:val="760" w:hRule="exact"/>
        </w:trPr>
        <w:tc>
          <w:tcPr>
            <w:tcW w:w="1701" w:type="dxa"/>
            <w:vMerge w:val="restart"/>
            <w:tcBorders>
              <w:top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6" w:after="0" w:line="260" w:lineRule="exact"/>
              <w:jc w:val="left"/>
              <w:rPr>
                <w:sz w:val="26"/>
                <w:szCs w:val="26"/>
              </w:rPr>
            </w:pPr>
            <w:rPr/>
            <w:r>
              <w:rPr>
                <w:sz w:val="26"/>
                <w:szCs w:val="26"/>
              </w:rPr>
            </w:r>
          </w:p>
          <w:p>
            <w:pPr>
              <w:spacing w:before="0" w:after="0" w:line="260" w:lineRule="auto"/>
              <w:ind w:left="380" w:right="55" w:firstLine="-26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G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enotype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8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.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coli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  <w:i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trai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</w:t>
            </w:r>
          </w:p>
        </w:tc>
        <w:tc>
          <w:tcPr>
            <w:tcW w:w="3464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6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334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trp-cat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6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reporte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7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gene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</w:p>
        </w:tc>
        <w:tc>
          <w:tcPr>
            <w:tcW w:w="4195" w:type="dxa"/>
            <w:gridSpan w:val="2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86" w:after="0" w:line="260" w:lineRule="auto"/>
              <w:ind w:left="1170" w:right="54" w:firstLine="-108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Relative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8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level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chloramphenicol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6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acetyl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tra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fera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7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activit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y</w:t>
            </w:r>
          </w:p>
        </w:tc>
      </w:tr>
      <w:tr>
        <w:trPr>
          <w:trHeight w:val="760" w:hRule="exact"/>
        </w:trPr>
        <w:tc>
          <w:tcPr>
            <w:tcW w:w="1701" w:type="dxa"/>
            <w:vMerge/>
            <w:tcBorders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/>
            <w:rPr/>
          </w:p>
        </w:tc>
        <w:tc>
          <w:tcPr>
            <w:tcW w:w="3464" w:type="dxa"/>
            <w:vMerge/>
            <w:tcBorders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/>
            <w:rPr/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6" w:after="0" w:line="260" w:lineRule="auto"/>
              <w:ind w:left="190" w:right="118" w:firstLine="8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inimal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6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medium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tryptopha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86" w:after="0" w:line="260" w:lineRule="auto"/>
              <w:ind w:left="225" w:right="75" w:firstLine="-8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inimal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6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medium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tryptopha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</w:t>
            </w:r>
          </w:p>
        </w:tc>
      </w:tr>
      <w:tr>
        <w:trPr>
          <w:trHeight w:val="586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38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74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shown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above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812" w:right="80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6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887" w:right="88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</w:t>
            </w:r>
          </w:p>
        </w:tc>
      </w:tr>
      <w:tr>
        <w:trPr>
          <w:trHeight w:val="760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0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38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0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60" w:lineRule="auto"/>
              <w:ind w:left="74" w:right="451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entire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leade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regi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delete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0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812" w:right="80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0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815" w:right="81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60</w:t>
            </w:r>
          </w:p>
        </w:tc>
      </w:tr>
      <w:tr>
        <w:trPr>
          <w:trHeight w:val="576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1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38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1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74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regi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delete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1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812" w:right="80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1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827" w:right="82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60</w:t>
            </w:r>
          </w:p>
        </w:tc>
      </w:tr>
      <w:tr>
        <w:trPr>
          <w:trHeight w:val="1060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5" w:after="0" w:line="180" w:lineRule="exact"/>
              <w:jc w:val="left"/>
              <w:rPr>
                <w:sz w:val="18"/>
                <w:szCs w:val="18"/>
              </w:rPr>
            </w:pPr>
            <w:rPr/>
            <w:r>
              <w:rPr>
                <w:sz w:val="18"/>
                <w:szCs w:val="18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38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4" w:after="0" w:line="260" w:lineRule="auto"/>
              <w:ind w:left="74" w:right="553"/>
              <w:jc w:val="both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glycine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7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odons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replaci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ng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7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tryptopha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odons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leade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peptide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5" w:after="0" w:line="180" w:lineRule="exact"/>
              <w:jc w:val="left"/>
              <w:rPr>
                <w:sz w:val="18"/>
                <w:szCs w:val="18"/>
              </w:rPr>
            </w:pPr>
            <w:rPr/>
            <w:r>
              <w:rPr>
                <w:sz w:val="18"/>
                <w:szCs w:val="18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812" w:right="80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5" w:after="0" w:line="180" w:lineRule="exact"/>
              <w:jc w:val="left"/>
              <w:rPr>
                <w:sz w:val="18"/>
                <w:szCs w:val="18"/>
              </w:rPr>
            </w:pPr>
            <w:rPr/>
            <w:r>
              <w:rPr>
                <w:sz w:val="18"/>
                <w:szCs w:val="18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827" w:right="82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60</w:t>
            </w:r>
          </w:p>
        </w:tc>
      </w:tr>
      <w:tr>
        <w:trPr>
          <w:trHeight w:val="576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5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581" w:right="537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w w:val="99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w w:val="99"/>
                <w:i/>
              </w:rPr>
              <w:t>pR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w w:val="100"/>
                <w:position w:val="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5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74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shown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above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5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812" w:right="80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5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766" w:right="76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150</w:t>
            </w:r>
          </w:p>
        </w:tc>
      </w:tr>
      <w:tr>
        <w:trPr>
          <w:trHeight w:val="576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9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38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74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rp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c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19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mutati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on</w:t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812" w:right="80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9" w:after="0" w:line="140" w:lineRule="exact"/>
              <w:jc w:val="left"/>
              <w:rPr>
                <w:sz w:val="14"/>
                <w:szCs w:val="14"/>
              </w:rPr>
            </w:pPr>
            <w:rPr/>
            <w:r>
              <w:rPr>
                <w:sz w:val="14"/>
                <w:szCs w:val="14"/>
              </w:rPr>
            </w:r>
          </w:p>
          <w:p>
            <w:pPr>
              <w:spacing w:before="0" w:after="0" w:line="240" w:lineRule="auto"/>
              <w:ind w:left="766" w:right="76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150</w:t>
            </w:r>
          </w:p>
        </w:tc>
      </w:tr>
      <w:tr>
        <w:trPr>
          <w:trHeight w:val="576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3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581" w:right="537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w w:val="99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w w:val="99"/>
                <w:i/>
              </w:rPr>
              <w:t>pR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w w:val="100"/>
                <w:i/>
                <w:position w:val="7"/>
              </w:rPr>
              <w:t>-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w w:val="100"/>
                <w:position w:val="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74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rp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i/>
              </w:rPr>
              <w:t>O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i/>
                <w:position w:val="7"/>
              </w:rPr>
              <w:t>c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19"/>
                <w:w w:val="100"/>
                <w:i/>
                <w:position w:val="7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mutati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  <w:t>on</w:t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3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812" w:right="80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3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766" w:right="76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150</w:t>
            </w:r>
          </w:p>
        </w:tc>
      </w:tr>
      <w:tr>
        <w:trPr>
          <w:trHeight w:val="760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17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38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96" w:after="0" w:line="260" w:lineRule="auto"/>
              <w:ind w:left="74" w:right="543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leade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regi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delete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17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812" w:right="80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17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815" w:right="81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60</w:t>
            </w:r>
          </w:p>
        </w:tc>
      </w:tr>
      <w:tr>
        <w:trPr>
          <w:trHeight w:val="576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7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581" w:right="528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w w:val="99"/>
                <w:i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w w:val="100"/>
                <w:i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w w:val="99"/>
                <w:i/>
              </w:rPr>
              <w:t>pR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w w:val="100"/>
                <w:i/>
                <w:position w:val="7"/>
              </w:rPr>
              <w:t>s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w w:val="100"/>
                <w:position w:val="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7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74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shown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above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7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932" w:right="92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60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7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886" w:right="88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</w:t>
            </w:r>
          </w:p>
        </w:tc>
      </w:tr>
      <w:tr>
        <w:trPr>
          <w:trHeight w:val="1960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1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38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1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60" w:lineRule="auto"/>
              <w:ind w:left="74" w:right="26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4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tryptopha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9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odons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place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tryptopha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odons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59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(a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ume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6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that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abilit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y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leade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regi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form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1-2,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2-3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3-4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tem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oops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not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74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fecte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d)</w:t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1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37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&gt;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6000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1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656" w:right="66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6</w:t>
            </w:r>
          </w:p>
        </w:tc>
      </w:tr>
    </w:tbl>
    <w:p>
      <w:pPr>
        <w:jc w:val="center"/>
        <w:spacing w:after="0"/>
        <w:sectPr>
          <w:pgMar w:header="755" w:footer="905" w:top="980" w:bottom="1100" w:left="1340" w:right="1320"/>
          <w:pgSz w:w="12240" w:h="15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5" w:type="dxa"/>
      </w:tblPr>
      <w:tblGrid/>
      <w:tr>
        <w:trPr>
          <w:trHeight w:val="1360" w:hRule="exact"/>
        </w:trPr>
        <w:tc>
          <w:tcPr>
            <w:tcW w:w="1701" w:type="dxa"/>
            <w:tcBorders>
              <w:top w:val="single" w:sz="4" w:space="0" w:color="7F7F7F"/>
              <w:bottom w:val="single" w:sz="4" w:space="0" w:color="7F7F7F"/>
              <w:left w:val="nil" w:sz="6" w:space="0" w:color="auto"/>
              <w:right w:val="single" w:sz="4" w:space="0" w:color="7F7F7F"/>
            </w:tcBorders>
          </w:tcPr>
          <w:p>
            <w:pPr>
              <w:spacing w:before="6" w:after="0" w:line="120" w:lineRule="exact"/>
              <w:jc w:val="left"/>
              <w:rPr>
                <w:sz w:val="12"/>
                <w:szCs w:val="12"/>
              </w:rPr>
            </w:pPr>
            <w:rPr/>
            <w:r>
              <w:rPr>
                <w:sz w:val="12"/>
                <w:szCs w:val="12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380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il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type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3464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86" w:after="0" w:line="260" w:lineRule="auto"/>
              <w:ind w:left="74" w:right="153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pla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w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h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regi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leade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regi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j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us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downs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tream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5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regi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on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4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(containi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ng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9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the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erie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of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template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21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re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idue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s)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6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delete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d</w:t>
            </w:r>
          </w:p>
        </w:tc>
        <w:tc>
          <w:tcPr>
            <w:tcW w:w="2206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single" w:sz="4" w:space="0" w:color="7F7F7F"/>
            </w:tcBorders>
          </w:tcPr>
          <w:p>
            <w:pPr>
              <w:spacing w:before="6" w:after="0" w:line="120" w:lineRule="exact"/>
              <w:jc w:val="left"/>
              <w:rPr>
                <w:sz w:val="12"/>
                <w:szCs w:val="12"/>
              </w:rPr>
            </w:pPr>
            <w:rPr/>
            <w:r>
              <w:rPr>
                <w:sz w:val="12"/>
                <w:szCs w:val="12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812" w:right="80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3000</w:t>
            </w:r>
          </w:p>
        </w:tc>
        <w:tc>
          <w:tcPr>
            <w:tcW w:w="1990" w:type="dxa"/>
            <w:tcBorders>
              <w:top w:val="single" w:sz="4" w:space="0" w:color="7F7F7F"/>
              <w:bottom w:val="single" w:sz="4" w:space="0" w:color="7F7F7F"/>
              <w:left w:val="single" w:sz="4" w:space="0" w:color="7F7F7F"/>
              <w:right w:val="nil" w:sz="6" w:space="0" w:color="auto"/>
            </w:tcBorders>
          </w:tcPr>
          <w:p>
            <w:pPr>
              <w:spacing w:before="6" w:after="0" w:line="120" w:lineRule="exact"/>
              <w:jc w:val="left"/>
              <w:rPr>
                <w:sz w:val="12"/>
                <w:szCs w:val="12"/>
              </w:rPr>
            </w:pPr>
            <w:rPr/>
            <w:r>
              <w:rPr>
                <w:sz w:val="12"/>
                <w:szCs w:val="12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816" w:right="8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60</w:t>
            </w:r>
          </w:p>
        </w:tc>
      </w:tr>
    </w:tbl>
    <w:p>
      <w:pPr>
        <w:spacing w:before="7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29" w:after="0" w:line="260" w:lineRule="auto"/>
        <w:ind w:left="100" w:right="155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3.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(10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mar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ks)</w:t>
      </w:r>
      <w:r>
        <w:rPr>
          <w:rFonts w:ascii="Times New Roman" w:hAnsi="Times New Roman" w:cs="Times New Roman" w:eastAsia="Times New Roman"/>
          <w:sz w:val="24"/>
          <w:szCs w:val="24"/>
          <w:spacing w:val="5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foll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three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grow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conditi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ons.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regulat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ory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regi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ron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includi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Ac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promote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operat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protei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oul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able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includi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RNA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polymera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cripti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activat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protei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p-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AMP)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lac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sssor</w:t>
      </w:r>
      <w:r>
        <w:rPr>
          <w:rFonts w:ascii="Times New Roman" w:hAnsi="Times New Roman" w:cs="Times New Roman" w:eastAsia="Times New Roman"/>
          <w:sz w:val="24"/>
          <w:szCs w:val="24"/>
          <w:spacing w:val="5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protei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i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ote: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RNA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polymera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recruite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promote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ume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promote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comple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x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promote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bindi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ng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cycle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71" w:lineRule="exact"/>
        <w:ind w:left="160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v:group style="position:absolute;margin-left:124.900002pt;margin-top:34.703125pt;width:209.52790pt;height:89pt;mso-position-horizontal-relative:page;mso-position-vertical-relative:paragraph;z-index:-774" coordorigin="2498,694" coordsize="4191,1780">
            <v:group style="position:absolute;left:2508;top:704;width:4171;height:1760" coordorigin="2508,704" coordsize="4171,1760">
              <v:shape style="position:absolute;left:2508;top:704;width:4171;height:1760" coordorigin="2508,704" coordsize="4171,1760" path="m4624,3306l8795,3306,8795,1546,4624,1546,4624,3306e" filled="t" fillcolor="#FFFFFF" stroked="f">
                <v:path arrowok="t"/>
                <v:fill/>
              </v:shape>
            </v:group>
            <v:group style="position:absolute;left:2898;top:1566;width:3626;height:2" coordorigin="2898,1566" coordsize="3626,2">
              <v:shape style="position:absolute;left:2898;top:1566;width:3626;height:2" coordorigin="2898,1566" coordsize="3626,0" path="m2898,1566l6523,1566e" filled="f" stroked="t" strokeweight=".990513pt" strokecolor="#000000">
                <v:path arrowok="t"/>
              </v:shape>
            </v:group>
            <v:group style="position:absolute;left:5530;top:1578;width:2;height:240" coordorigin="5530,1578" coordsize="2,240">
              <v:shape style="position:absolute;left:5530;top:1578;width:2;height:240" coordorigin="5530,1578" coordsize="0,240" path="m5530,1818l5530,1578e" filled="f" stroked="t" strokeweight=".990513pt" strokecolor="#000000">
                <v:path arrowok="t"/>
              </v:shape>
            </v:group>
            <v:group style="position:absolute;left:5789;top:922;width:483;height:965" coordorigin="5789,922" coordsize="483,965">
              <v:shape style="position:absolute;left:5789;top:922;width:483;height:965" coordorigin="5789,922" coordsize="483,965" path="m5825,1064l5819,1083,5817,1102,5818,1121,5859,1189,5877,1203,5892,1215,5903,1229,5907,1253,5905,1272,5898,1289,5888,1303,5876,1315,5863,1328,5849,1344,5819,1397,5802,1455,5792,1518,5789,1579,5789,1599,5797,1676,5810,1731,5807,1751,5827,1815,5878,1841,5892,1839,5938,1798,5943,1769,5941,1753,5938,1737,5934,1721,5929,1705,5924,1688,5920,1672,5918,1656,5918,1640,5920,1625,5959,1575,5991,1553,6012,1539,6029,1529,6044,1523,6062,1523,6111,1565,6119,1602,6119,1623,6115,1645,6108,1667,6100,1685,6092,1703,6084,1721,6061,1791,6060,1808,6061,1824,6103,1877,6135,1887,6151,1886,6213,1856,6249,1785,6252,1745,6251,1726,6249,1706,6248,1687,6253,1608,6262,1547,6265,1527,6268,1508,6270,1489,6271,1470,6272,1452,6271,1434,6251,1370,6189,1319,6171,1308,6157,1295,6148,1280,6147,1256,6151,1238,6161,1218,6170,1198,6193,1141,6216,1066,6225,1030,6220,1004,6181,954,6143,946,6122,949,6103,955,6084,962,6066,969,6035,938,6048,947,6020,1007,6006,1009,5992,1006,5980,998,5969,976,5966,960,5960,945,5952,933,5942,926,5930,922,5916,922,5902,924,5845,956,5805,1007,5799,1033,5800,1045,5806,1056,5816,1066,5830,1074e" filled="f" stroked="t" strokeweight=".994886pt" strokecolor="#000000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media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gluc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os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rbon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ource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</w:r>
    </w:p>
    <w:p>
      <w:pPr>
        <w:spacing w:before="4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40" w:lineRule="auto"/>
        <w:ind w:left="4581" w:right="4786"/>
        <w:jc w:val="center"/>
        <w:rPr>
          <w:rFonts w:ascii="Arial" w:hAnsi="Arial" w:cs="Arial" w:eastAsia="Arial"/>
          <w:sz w:val="35"/>
          <w:szCs w:val="35"/>
        </w:rPr>
      </w:pPr>
      <w:rPr/>
      <w:r>
        <w:rPr>
          <w:rFonts w:ascii="Arial" w:hAnsi="Arial" w:cs="Arial" w:eastAsia="Arial"/>
          <w:sz w:val="35"/>
          <w:szCs w:val="35"/>
          <w:spacing w:val="0"/>
          <w:w w:val="102"/>
          <w:i/>
        </w:rPr>
        <w:t>I</w:t>
      </w:r>
      <w:r>
        <w:rPr>
          <w:rFonts w:ascii="Arial" w:hAnsi="Arial" w:cs="Arial" w:eastAsia="Arial"/>
          <w:sz w:val="35"/>
          <w:szCs w:val="35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5" w:after="0" w:line="240" w:lineRule="auto"/>
        <w:ind w:left="2773" w:right="-20"/>
        <w:jc w:val="left"/>
        <w:tabs>
          <w:tab w:pos="3900" w:val="left"/>
          <w:tab w:pos="46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-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40" w:lineRule="auto"/>
        <w:ind w:left="100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media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glycerol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rbon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ource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24" w:after="0" w:line="260" w:lineRule="auto"/>
        <w:ind w:left="100" w:right="62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v:group style="position:absolute;margin-left:124.900002pt;margin-top:73.903122pt;width:240.6pt;height:88pt;mso-position-horizontal-relative:page;mso-position-vertical-relative:paragraph;z-index:-773" coordorigin="2498,1478" coordsize="4812,1760">
            <v:group style="position:absolute;left:2508;top:1488;width:4792;height:1740" coordorigin="2508,1488" coordsize="4792,1740">
              <v:shape style="position:absolute;left:2508;top:1488;width:4792;height:1740" coordorigin="2508,1488" coordsize="4792,1740" path="m4814,6144l9606,6144,9606,4404,4814,4404,4814,6144e" filled="t" fillcolor="#FFFFFF" stroked="f">
                <v:path arrowok="t"/>
                <v:fill/>
              </v:shape>
            </v:group>
            <v:group style="position:absolute;left:4770;top:1812;width:1397;height:1208" coordorigin="4770,1812" coordsize="1397,1208">
              <v:shape style="position:absolute;left:4770;top:1812;width:1397;height:1208" coordorigin="4770,1812" coordsize="1397,1208" path="m5764,4001l7161,4001,7161,2793,5764,2793,5764,4001e" filled="t" fillcolor="#FFFFFF" stroked="f">
                <v:path arrowok="t"/>
                <v:fill/>
              </v:shape>
            </v:group>
            <v:group style="position:absolute;left:6040;top:2872;width:127;height:2" coordorigin="6040,2872" coordsize="127,2">
              <v:shape style="position:absolute;left:6040;top:2872;width:127;height:2" coordorigin="6040,2872" coordsize="127,0" path="m6040,2872l6167,2872e" filled="f" stroked="t" strokeweight=".621507pt" strokecolor="#000000">
                <v:path arrowok="t"/>
              </v:shape>
              <v:shape style="position:absolute;left:4797;top:1812;width:1370;height:1208" type="#_x0000_t75">
                <v:imagedata r:id="rId11" o:title=""/>
              </v:shape>
            </v:group>
            <v:group style="position:absolute;left:2971;top:2316;width:3747;height:2" coordorigin="2971,2316" coordsize="3747,2">
              <v:shape style="position:absolute;left:2971;top:2316;width:3747;height:2" coordorigin="2971,2316" coordsize="3747,0" path="m2971,2316l6718,2316e" filled="f" stroked="t" strokeweight="1.065175pt" strokecolor="#000000">
                <v:path arrowok="t"/>
              </v:shape>
            </v:group>
            <v:group style="position:absolute;left:5640;top:2313;width:2;height:258" coordorigin="5640,2313" coordsize="2,258">
              <v:shape style="position:absolute;left:5640;top:2313;width:2;height:258" coordorigin="5640,2313" coordsize="0,258" path="m5640,2571l5640,2313e" filled="f" stroked="t" strokeweight="1.065175pt" strokecolor="#000000">
                <v:path arrowok="t"/>
              </v:shape>
            </v:group>
            <v:group style="position:absolute;left:6164;top:1586;width:519;height:1035" coordorigin="6164,1586" coordsize="519,1035">
              <v:shape style="position:absolute;left:6164;top:1586;width:519;height:1035" coordorigin="6164,1586" coordsize="519,1035" path="m6203,1739l6197,1758,6194,1777,6195,1796,6228,1864,6261,1890,6277,1903,6289,1919,6292,1942,6290,1962,6283,1978,6273,1993,6261,2006,6248,2019,6233,2035,6201,2089,6177,2163,6168,2226,6164,2286,6164,2306,6171,2384,6187,2459,6184,2479,6202,2543,6265,2574,6280,2572,6322,2523,6326,2492,6324,2476,6321,2460,6318,2444,6314,2428,6310,2412,6306,2396,6303,2381,6302,2366,6303,2351,6345,2289,6379,2267,6400,2252,6418,2241,6433,2234,6452,2234,6469,2238,6513,2286,6520,2324,6519,2345,6499,2406,6483,2442,6475,2460,6468,2477,6462,2495,6458,2512,6455,2529,6455,2546,6493,2604,6541,2621,6557,2620,6618,2593,6655,2525,6661,2463,6660,2444,6659,2426,6658,2408,6662,2330,6671,2269,6674,2249,6683,2172,6683,2153,6682,2136,6663,2072,6601,2018,6583,2007,6567,1995,6555,1982,6548,1967,6548,1944,6554,1926,6563,1906,6572,1886,6596,1828,6620,1754,6634,1699,6628,1673,6590,1623,6552,1612,6529,1615,6509,1620,6490,1627,6472,1633,6454,1638,6427,1603,6440,1610,6418,1674,6391,1679,6377,1674,6366,1664,6358,1643,6354,1626,6348,1610,6339,1598,6328,1590,6315,1586,6301,1586,6286,1588,6225,1622,6181,1677,6175,1706,6177,1719,6182,1731,6193,1741,6208,1750e" filled="f" stroked="t" strokeweight="1.069445pt" strokecolor="#000000">
                <v:path arrowok="t"/>
              </v:shape>
            </v:group>
            <v:group style="position:absolute;left:3397;top:1874;width:805;height:450" coordorigin="3397,1874" coordsize="805,450">
              <v:shape style="position:absolute;left:3397;top:1874;width:805;height:450" coordorigin="3397,1874" coordsize="805,450" path="m4192,2268l4199,2207,4202,2128,4202,2108,4196,2041,4182,1982,4141,1917,4090,1885,4034,1874,4015,1875,3945,1903,3902,1946,3878,1980,3866,1996,3801,2037,3782,2039,3764,2037,3695,2011,3661,1993,3644,1985,3586,1966,3546,1963,3526,1965,3456,1992,3409,2052,3397,2109,3398,2128,3422,2206,3472,2269,3525,2300,3602,2321,3662,2324,3682,2324,3703,2323,3723,2322,3744,2321,3764,2319,3784,2318,3805,2316,3825,2315,3845,2315,3865,2315,3885,2315,3905,2316,3925,2317,3945,2319,3965,2320,3985,2320,4005,2320,4024,2320,4088,2312,4163,2290,4181,2282e" filled="f" stroked="t" strokeweight="1.066447pt" strokecolor="#000000">
                <v:path arrowok="t"/>
              </v:shape>
            </v:group>
            <v:group style="position:absolute;left:4186;top:1874;width:805;height:450" coordorigin="4186,1874" coordsize="805,450">
              <v:shape style="position:absolute;left:4186;top:1874;width:805;height:450" coordorigin="4186,1874" coordsize="805,450" path="m4196,2268l4189,2207,4186,2128,4186,2108,4192,2041,4206,1982,4247,1917,4298,1885,4354,1874,4373,1875,4443,1903,4486,1946,4510,1980,4522,1996,4587,2037,4606,2039,4624,2037,4693,2011,4727,1993,4744,1985,4802,1966,4842,1963,4862,1965,4932,1992,4979,2052,4991,2109,4990,2128,4966,2206,4916,2269,4863,2300,4786,2321,4726,2324,4706,2324,4685,2323,4665,2322,4644,2321,4624,2319,4603,2318,4583,2316,4563,2315,4543,2315,4523,2315,4503,2315,4483,2316,4463,2317,4443,2319,4423,2320,4403,2320,4383,2320,4363,2320,4300,2312,4225,2290,4207,2282e" filled="f" stroked="t" strokeweight="1.066447pt" strokecolor="#000000">
                <v:path arrowok="t"/>
              </v:shape>
              <v:shape style="position:absolute;left:4488;top:1898;width:200;height:201" type="#_x0000_t75">
                <v:imagedata r:id="rId12" o:title=""/>
              </v:shape>
              <v:shape style="position:absolute;left:4534;top:1923;width:109;height:108" type="#_x0000_t75">
                <v:imagedata r:id="rId13" o:title=""/>
              </v:shape>
              <v:shape style="position:absolute;left:3700;top:1898;width:200;height:201" type="#_x0000_t75">
                <v:imagedata r:id="rId14" o:title=""/>
              </v:shape>
              <v:shape style="position:absolute;left:3745;top:1923;width:109;height:108" type="#_x0000_t75">
                <v:imagedata r:id="rId15" o:title="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ote: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dot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AMP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bound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hic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5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bound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RNA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polymera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igma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(not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shown)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therefore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Cap-c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AMP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promote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-10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-35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element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;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how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eve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cripti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RNA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pol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blocke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lac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ssor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bound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operat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site.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436" w:lineRule="exact"/>
        <w:ind w:left="4959" w:right="4396"/>
        <w:jc w:val="center"/>
        <w:rPr>
          <w:rFonts w:ascii="Arial" w:hAnsi="Arial" w:cs="Arial" w:eastAsia="Arial"/>
          <w:sz w:val="38"/>
          <w:szCs w:val="38"/>
        </w:rPr>
      </w:pPr>
      <w:rPr/>
      <w:r>
        <w:rPr>
          <w:rFonts w:ascii="Arial" w:hAnsi="Arial" w:cs="Arial" w:eastAsia="Arial"/>
          <w:sz w:val="38"/>
          <w:szCs w:val="38"/>
          <w:spacing w:val="0"/>
          <w:w w:val="101"/>
          <w:i/>
          <w:position w:val="-1"/>
        </w:rPr>
        <w:t>I</w:t>
      </w:r>
      <w:r>
        <w:rPr>
          <w:rFonts w:ascii="Arial" w:hAnsi="Arial" w:cs="Arial" w:eastAsia="Arial"/>
          <w:sz w:val="38"/>
          <w:szCs w:val="38"/>
          <w:spacing w:val="0"/>
          <w:w w:val="100"/>
          <w:position w:val="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7" w:after="0" w:line="240" w:lineRule="auto"/>
        <w:ind w:left="2710" w:right="-20"/>
        <w:jc w:val="left"/>
        <w:tabs>
          <w:tab w:pos="4020" w:val="left"/>
          <w:tab w:pos="4980" w:val="left"/>
        </w:tabs>
        <w:rPr>
          <w:rFonts w:ascii="Arial" w:hAnsi="Arial" w:cs="Arial" w:eastAsia="Arial"/>
          <w:sz w:val="21"/>
          <w:szCs w:val="21"/>
        </w:rPr>
      </w:pPr>
      <w:rPr/>
      <w:r>
        <w:rPr>
          <w:rFonts w:ascii="Arial" w:hAnsi="Arial" w:cs="Arial" w:eastAsia="Arial"/>
          <w:sz w:val="21"/>
          <w:szCs w:val="21"/>
          <w:spacing w:val="0"/>
          <w:w w:val="100"/>
        </w:rPr>
        <w:t>Ac</w:t>
      </w:r>
      <w:r>
        <w:rPr>
          <w:rFonts w:ascii="Arial" w:hAnsi="Arial" w:cs="Arial" w:eastAsia="Arial"/>
          <w:sz w:val="21"/>
          <w:szCs w:val="21"/>
          <w:spacing w:val="-44"/>
          <w:w w:val="100"/>
        </w:rPr>
        <w:t> </w:t>
      </w:r>
      <w:r>
        <w:rPr>
          <w:rFonts w:ascii="Arial" w:hAnsi="Arial" w:cs="Arial" w:eastAsia="Arial"/>
          <w:sz w:val="21"/>
          <w:szCs w:val="21"/>
          <w:spacing w:val="0"/>
          <w:w w:val="100"/>
        </w:rPr>
        <w:tab/>
      </w:r>
      <w:r>
        <w:rPr>
          <w:rFonts w:ascii="Arial" w:hAnsi="Arial" w:cs="Arial" w:eastAsia="Arial"/>
          <w:sz w:val="21"/>
          <w:szCs w:val="21"/>
          <w:spacing w:val="0"/>
          <w:w w:val="100"/>
        </w:rPr>
        <w:t>P</w:t>
      </w:r>
      <w:r>
        <w:rPr>
          <w:rFonts w:ascii="Arial" w:hAnsi="Arial" w:cs="Arial" w:eastAsia="Arial"/>
          <w:sz w:val="21"/>
          <w:szCs w:val="21"/>
          <w:spacing w:val="0"/>
          <w:w w:val="100"/>
        </w:rPr>
        <w:tab/>
      </w:r>
      <w:r>
        <w:rPr>
          <w:rFonts w:ascii="Arial" w:hAnsi="Arial" w:cs="Arial" w:eastAsia="Arial"/>
          <w:sz w:val="21"/>
          <w:szCs w:val="21"/>
          <w:spacing w:val="0"/>
          <w:w w:val="101"/>
        </w:rPr>
        <w:t>O</w:t>
      </w:r>
      <w:r>
        <w:rPr>
          <w:rFonts w:ascii="Arial" w:hAnsi="Arial" w:cs="Arial" w:eastAsia="Arial"/>
          <w:sz w:val="21"/>
          <w:szCs w:val="21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9" w:after="0" w:line="240" w:lineRule="auto"/>
        <w:ind w:left="100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iii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media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glycerol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rbon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ource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IP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G.</w:t>
      </w:r>
    </w:p>
    <w:p>
      <w:pPr>
        <w:spacing w:before="24" w:after="0" w:line="260" w:lineRule="auto"/>
        <w:ind w:left="100" w:right="96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14.416603pt;margin-top:64.403122pt;width:231.5834pt;height:88.58133pt;mso-position-horizontal-relative:page;mso-position-vertical-relative:paragraph;z-index:-775" type="#_x0000_t202" filled="f" stroked="f">
            <v:textbox inset="0,0,0,0">
              <w:txbxContent>
                <w:p>
                  <w:pPr>
                    <w:spacing w:before="5" w:after="0" w:line="190" w:lineRule="exact"/>
                    <w:jc w:val="left"/>
                    <w:rPr>
                      <w:sz w:val="19"/>
                      <w:szCs w:val="19"/>
                    </w:rPr>
                  </w:pPr>
                  <w:rPr/>
                  <w:r>
                    <w:rPr>
                      <w:sz w:val="19"/>
                      <w:szCs w:val="19"/>
                    </w:rPr>
                  </w:r>
                </w:p>
                <w:p>
                  <w:pPr>
                    <w:spacing w:before="0" w:after="0" w:line="200" w:lineRule="exact"/>
                    <w:jc w:val="left"/>
                    <w:rPr>
                      <w:sz w:val="20"/>
                      <w:szCs w:val="20"/>
                    </w:rPr>
                  </w:pPr>
                  <w:rPr/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before="0" w:after="0" w:line="200" w:lineRule="exact"/>
                    <w:jc w:val="left"/>
                    <w:rPr>
                      <w:sz w:val="20"/>
                      <w:szCs w:val="20"/>
                    </w:rPr>
                  </w:pPr>
                  <w:rPr/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before="0" w:after="0" w:line="200" w:lineRule="exact"/>
                    <w:jc w:val="left"/>
                    <w:rPr>
                      <w:sz w:val="20"/>
                      <w:szCs w:val="20"/>
                    </w:rPr>
                  </w:pPr>
                  <w:rPr/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before="0" w:after="0" w:line="200" w:lineRule="exact"/>
                    <w:jc w:val="left"/>
                    <w:rPr>
                      <w:sz w:val="20"/>
                      <w:szCs w:val="20"/>
                    </w:rPr>
                  </w:pPr>
                  <w:rPr/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before="0" w:after="0" w:line="240" w:lineRule="auto"/>
                    <w:ind w:right="707"/>
                    <w:jc w:val="right"/>
                    <w:rPr>
                      <w:rFonts w:ascii="Arial" w:hAnsi="Arial" w:cs="Arial" w:eastAsia="Arial"/>
                      <w:sz w:val="24"/>
                      <w:szCs w:val="24"/>
                    </w:rPr>
                  </w:pPr>
                  <w:rPr/>
                  <w:r>
                    <w:rPr>
                      <w:rFonts w:ascii="Arial" w:hAnsi="Arial" w:cs="Arial" w:eastAsia="Arial"/>
                      <w:sz w:val="24"/>
                      <w:szCs w:val="24"/>
                      <w:spacing w:val="0"/>
                      <w:w w:val="100"/>
                    </w:rPr>
                    <w:t>4</w:t>
                  </w:r>
                </w:p>
              </w:txbxContent>
            </v:textbox>
          </v:shape>
        </w:pict>
      </w:r>
      <w:r>
        <w:rPr/>
        <w:pict>
          <v:group style="position:absolute;margin-left:113.916603pt;margin-top:63.903126pt;width:232.5834pt;height:89.58133pt;mso-position-horizontal-relative:page;mso-position-vertical-relative:paragraph;z-index:-772" coordorigin="2278,1278" coordsize="4652,1792">
            <v:group style="position:absolute;left:2288;top:1288;width:4632;height:1772" coordorigin="2288,1288" coordsize="4632,1772">
              <v:shape style="position:absolute;left:2288;top:1288;width:4632;height:1772" coordorigin="2288,1288" coordsize="4632,1772" path="m4577,8163l9208,8163,9208,6392,4577,6392,4577,8163e" filled="t" fillcolor="#FFFFFF" stroked="f">
                <v:path arrowok="t"/>
                <v:fill/>
              </v:shape>
            </v:group>
            <v:group style="position:absolute;left:4759;top:1390;width:1483;height:1295" coordorigin="4759,1390" coordsize="1483,1295">
              <v:shape style="position:absolute;left:4759;top:1390;width:1483;height:1295" coordorigin="4759,1390" coordsize="1483,1295" path="m5818,3740l7302,3740,7302,2446,5818,2446,5818,3740e" filled="t" fillcolor="#FFFFFF" stroked="f">
                <v:path arrowok="t"/>
                <v:fill/>
              </v:shape>
            </v:group>
            <v:group style="position:absolute;left:6112;top:2525;width:131;height:2" coordorigin="6112,2525" coordsize="131,2">
              <v:shape style="position:absolute;left:6112;top:2525;width:131;height:2" coordorigin="6112,2525" coordsize="131,0" path="m6112,2525l6243,2525e" filled="f" stroked="t" strokeweight=".66675pt" strokecolor="#000000">
                <v:path arrowok="t"/>
              </v:shape>
              <v:shape style="position:absolute;left:4789;top:1390;width:1454;height:1295" type="#_x0000_t75">
                <v:imagedata r:id="rId16" o:title=""/>
              </v:shape>
            </v:group>
            <v:group style="position:absolute;left:2609;top:1973;width:3991;height:2" coordorigin="2609,1973" coordsize="3991,2">
              <v:shape style="position:absolute;left:2609;top:1973;width:3991;height:2" coordorigin="2609,1973" coordsize="3991,0" path="m2609,1973l6599,1973e" filled="f" stroked="t" strokeweight="1.142715pt" strokecolor="#000000">
                <v:path arrowok="t"/>
              </v:shape>
            </v:group>
            <v:group style="position:absolute;left:5474;top:1969;width:2;height:277" coordorigin="5474,1969" coordsize="2,277">
              <v:shape style="position:absolute;left:5474;top:1969;width:2;height:277" coordorigin="5474,1969" coordsize="0,277" path="m5474,2246l5474,1969e" filled="f" stroked="t" strokeweight="1.142715pt" strokecolor="#000000">
                <v:path arrowok="t"/>
              </v:shape>
            </v:group>
            <v:group style="position:absolute;left:5450;top:2241;width:1311;height:2" coordorigin="5450,2241" coordsize="1311,2">
              <v:shape style="position:absolute;left:5450;top:2241;width:1311;height:2" coordorigin="5450,2241" coordsize="1311,0" path="m5450,2241l6749,2241,6761,2241e" filled="f" stroked="t" strokeweight="1.142715pt" strokecolor="#000000">
                <v:path arrowok="t"/>
              </v:shape>
            </v:group>
            <v:group style="position:absolute;left:6749;top:2186;width:109;height:110" coordorigin="6749,2186" coordsize="109,110">
              <v:shape style="position:absolute;left:6749;top:2186;width:109;height:110" coordorigin="6749,2186" coordsize="109,110" path="m6749,2186l6749,2296,6859,2241,6749,2186e" filled="t" fillcolor="#000000" stroked="f">
                <v:path arrowok="t"/>
                <v:fill/>
              </v:shape>
            </v:group>
            <v:group style="position:absolute;left:3259;top:1515;width:857;height:483" coordorigin="3259,1515" coordsize="857,483">
              <v:shape style="position:absolute;left:3259;top:1515;width:857;height:483" coordorigin="3259,1515" coordsize="857,483" path="m4104,1936l4112,1876,4116,1796,4115,1776,4112,1713,4101,1652,4068,1580,4021,1539,3948,1515,3929,1515,3910,1516,3842,1544,3799,1588,3775,1621,3762,1638,3699,1684,3661,1687,3642,1685,3574,1660,3541,1643,3525,1634,3467,1615,3426,1610,3406,1611,3334,1632,3281,1683,3259,1758,3259,1778,3261,1797,3286,1872,3333,1935,3383,1970,3459,1993,3520,1998,3541,1998,3606,1994,3649,1991,3671,1990,3692,1988,3714,1987,3735,1986,3755,1987,3775,1987,3795,1988,3815,1989,3835,1990,3855,1991,3875,1992,3895,1992,3915,1992,3975,1987,4034,1974,4072,1961,4090,1953e" filled="f" stroked="t" strokeweight="1.142066pt" strokecolor="#000000">
                <v:path arrowok="t"/>
              </v:shape>
            </v:group>
            <v:group style="position:absolute;left:4098;top:1515;width:857;height:483" coordorigin="4098,1515" coordsize="857,483">
              <v:shape style="position:absolute;left:4098;top:1515;width:857;height:483" coordorigin="4098,1515" coordsize="857,483" path="m4109,1936l4102,1876,4098,1796,4098,1776,4102,1713,4112,1652,4146,1580,4192,1539,4266,1515,4285,1515,4303,1516,4372,1544,4415,1588,4439,1621,4451,1638,4514,1684,4553,1687,4571,1685,4640,1660,4672,1643,4688,1634,4746,1615,4787,1610,4807,1611,4879,1632,4932,1683,4955,1758,4955,1778,4953,1797,4927,1872,4881,1935,4830,1970,4755,1993,4693,1998,4672,1998,4608,1994,4564,1991,4543,1990,4521,1988,4500,1987,4478,1986,4458,1987,4438,1987,4418,1988,4399,1989,4379,1990,4359,1991,4339,1992,4319,1992,4299,1992,4238,1987,4179,1974,4142,1961,4123,1953e" filled="f" stroked="t" strokeweight="1.142066pt" strokecolor="#000000">
                <v:path arrowok="t"/>
              </v:shape>
              <v:shape style="position:absolute;left:4420;top:1539;width:213;height:216" type="#_x0000_t75">
                <v:imagedata r:id="rId17" o:title=""/>
              </v:shape>
              <v:shape style="position:absolute;left:4470;top:1566;width:115;height:116" type="#_x0000_t75">
                <v:imagedata r:id="rId18" o:title=""/>
              </v:shape>
              <v:shape style="position:absolute;left:3580;top:1539;width:213;height:216" type="#_x0000_t75">
                <v:imagedata r:id="rId19" o:title=""/>
              </v:shape>
              <v:shape style="position:absolute;left:3630;top:1566;width:115;height:116" type="#_x0000_t75">
                <v:imagedata r:id="rId20" o:title="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ote: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dot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repre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AMP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bound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hic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form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polymera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igma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(not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shown)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therefore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Cap-c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AMP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promote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-10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-35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element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0" w:after="0" w:line="240" w:lineRule="auto"/>
        <w:ind w:left="2624" w:right="-20"/>
        <w:jc w:val="left"/>
        <w:tabs>
          <w:tab w:pos="3960" w:val="left"/>
          <w:tab w:pos="4980" w:val="left"/>
        </w:tabs>
        <w:rPr>
          <w:rFonts w:ascii="Arial" w:hAnsi="Arial" w:cs="Arial" w:eastAsia="Arial"/>
          <w:sz w:val="23"/>
          <w:szCs w:val="23"/>
        </w:rPr>
      </w:pPr>
      <w:rPr/>
      <w:r>
        <w:rPr>
          <w:rFonts w:ascii="Arial" w:hAnsi="Arial" w:cs="Arial" w:eastAsia="Arial"/>
          <w:sz w:val="23"/>
          <w:szCs w:val="23"/>
          <w:spacing w:val="0"/>
          <w:w w:val="100"/>
        </w:rPr>
        <w:t>Ac</w:t>
      </w:r>
      <w:r>
        <w:rPr>
          <w:rFonts w:ascii="Arial" w:hAnsi="Arial" w:cs="Arial" w:eastAsia="Arial"/>
          <w:sz w:val="23"/>
          <w:szCs w:val="23"/>
          <w:spacing w:val="-56"/>
          <w:w w:val="100"/>
        </w:rPr>
        <w:t> </w:t>
      </w:r>
      <w:r>
        <w:rPr>
          <w:rFonts w:ascii="Arial" w:hAnsi="Arial" w:cs="Arial" w:eastAsia="Arial"/>
          <w:sz w:val="23"/>
          <w:szCs w:val="23"/>
          <w:spacing w:val="0"/>
          <w:w w:val="100"/>
        </w:rPr>
        <w:tab/>
      </w:r>
      <w:r>
        <w:rPr>
          <w:rFonts w:ascii="Arial" w:hAnsi="Arial" w:cs="Arial" w:eastAsia="Arial"/>
          <w:sz w:val="23"/>
          <w:szCs w:val="23"/>
          <w:spacing w:val="0"/>
          <w:w w:val="100"/>
        </w:rPr>
        <w:t>P</w:t>
      </w:r>
      <w:r>
        <w:rPr>
          <w:rFonts w:ascii="Arial" w:hAnsi="Arial" w:cs="Arial" w:eastAsia="Arial"/>
          <w:sz w:val="23"/>
          <w:szCs w:val="23"/>
          <w:spacing w:val="0"/>
          <w:w w:val="100"/>
        </w:rPr>
        <w:tab/>
      </w:r>
      <w:r>
        <w:rPr>
          <w:rFonts w:ascii="Arial" w:hAnsi="Arial" w:cs="Arial" w:eastAsia="Arial"/>
          <w:sz w:val="23"/>
          <w:szCs w:val="23"/>
          <w:spacing w:val="0"/>
          <w:w w:val="100"/>
        </w:rPr>
        <w:t>O</w:t>
      </w:r>
      <w:r>
        <w:rPr>
          <w:rFonts w:ascii="Arial" w:hAnsi="Arial" w:cs="Arial" w:eastAsia="Arial"/>
          <w:sz w:val="23"/>
          <w:szCs w:val="23"/>
          <w:spacing w:val="0"/>
          <w:w w:val="100"/>
        </w:rPr>
      </w:r>
    </w:p>
    <w:sectPr>
      <w:pgMar w:header="755" w:footer="0" w:top="980" w:bottom="280" w:left="1340" w:right="1320"/>
      <w:headerReference w:type="default" r:id="rId9"/>
      <w:footerReference w:type="default" r:id="rId10"/>
      <w:pgSz w:w="12240" w:h="15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1pt;margin-top:735.759766pt;width:10.672pt;height:14pt;mso-position-horizontal-relative:page;mso-position-vertical-relative:page;z-index:-775" type="#_x0000_t202" filled="f" stroked="f">
          <v:textbox inset="0,0,0,0">
            <w:txbxContent>
              <w:p>
                <w:pPr>
                  <w:spacing w:before="0" w:after="0" w:line="256" w:lineRule="exact"/>
                  <w:ind w:left="40" w:right="-2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Pr/>
                <w:r>
                  <w:rPr>
                    <w:rFonts w:ascii="Arial" w:hAnsi="Arial" w:cs="Arial" w:eastAsia="Arial"/>
                    <w:sz w:val="24"/>
                    <w:szCs w:val="24"/>
                  </w:rPr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pt;margin-top:36.759766pt;width:157.388392pt;height:14pt;mso-position-horizontal-relative:page;mso-position-vertical-relative:page;z-index:-778" type="#_x0000_t202" filled="f" stroked="f">
          <v:textbox inset="0,0,0,0">
            <w:txbxContent>
              <w:p>
                <w:pPr>
                  <w:spacing w:before="0" w:after="0" w:line="256" w:lineRule="exact"/>
                  <w:ind w:left="20" w:right="-56"/>
                  <w:jc w:val="left"/>
                  <w:tabs>
                    <w:tab w:pos="3120" w:val="left"/>
                  </w:tabs>
                  <w:rPr>
                    <w:rFonts w:ascii="Arial" w:hAnsi="Arial" w:cs="Arial" w:eastAsia="Arial"/>
                    <w:sz w:val="24"/>
                    <w:szCs w:val="24"/>
                  </w:rPr>
                </w:pPr>
                <w:rPr/>
                <w:r>
                  <w:rPr>
                    <w:rFonts w:ascii="Arial" w:hAnsi="Arial" w:cs="Arial" w:eastAsia="Arial"/>
                    <w:sz w:val="24"/>
                    <w:szCs w:val="24"/>
                    <w:w w:val="99"/>
                  </w:rPr>
                  <w:t>ID#: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99"/>
                    <w:u w:val="single" w:color="0000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  <w:u w:val="single" w:color="000000"/>
                  </w:rPr>
                  <w:tab/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  <w:u w:val="single" w:color="000000"/>
                  </w:rPr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4pt;margin-top:36.759766pt;width:124.083834pt;height:14pt;mso-position-horizontal-relative:page;mso-position-vertical-relative:page;z-index:-777" type="#_x0000_t202" filled="f" stroked="f">
          <v:textbox inset="0,0,0,0">
            <w:txbxContent>
              <w:p>
                <w:pPr>
                  <w:spacing w:before="0" w:after="0" w:line="256" w:lineRule="exact"/>
                  <w:ind w:left="20" w:right="-56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Pr/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Biol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367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-13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Assignmen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6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2</w:t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86.867188pt;margin-top:36.999966pt;width:154.140620pt;height:14pt;mso-position-horizontal-relative:page;mso-position-vertical-relative:page;z-index:-776" type="#_x0000_t202" filled="f" stroked="f">
          <v:textbox inset="0,0,0,0">
            <w:txbxContent>
              <w:p>
                <w:pPr>
                  <w:spacing w:before="0" w:after="0" w:line="256" w:lineRule="exact"/>
                  <w:ind w:left="20" w:right="-56"/>
                  <w:jc w:val="left"/>
                  <w:tabs>
                    <w:tab w:pos="3060" w:val="left"/>
                  </w:tabs>
                  <w:rPr>
                    <w:rFonts w:ascii="Arial" w:hAnsi="Arial" w:cs="Arial" w:eastAsia="Arial"/>
                    <w:sz w:val="24"/>
                    <w:szCs w:val="24"/>
                  </w:rPr>
                </w:pPr>
                <w:rPr/>
                <w:r>
                  <w:rPr>
                    <w:rFonts w:ascii="Arial" w:hAnsi="Arial" w:cs="Arial" w:eastAsia="Arial"/>
                    <w:sz w:val="24"/>
                    <w:szCs w:val="24"/>
                  </w:rPr>
                  <w:t>Name</w:t>
                </w:r>
                <w:r>
                  <w:rPr>
                    <w:rFonts w:ascii="Arial" w:hAnsi="Arial" w:cs="Arial" w:eastAsia="Arial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99"/>
                  </w:rPr>
                  <w:t>: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99"/>
                    <w:u w:val="single" w:color="0000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  <w:u w:val="single" w:color="000000"/>
                  </w:rPr>
                  <w:tab/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  <w:u w:val="single" w:color="000000"/>
                  </w:rPr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pt;margin-top:36.759766pt;width:157.388392pt;height:14pt;mso-position-horizontal-relative:page;mso-position-vertical-relative:page;z-index:-774" type="#_x0000_t202" filled="f" stroked="f">
          <v:textbox inset="0,0,0,0">
            <w:txbxContent>
              <w:p>
                <w:pPr>
                  <w:spacing w:before="0" w:after="0" w:line="256" w:lineRule="exact"/>
                  <w:ind w:left="20" w:right="-56"/>
                  <w:jc w:val="left"/>
                  <w:tabs>
                    <w:tab w:pos="3120" w:val="left"/>
                  </w:tabs>
                  <w:rPr>
                    <w:rFonts w:ascii="Arial" w:hAnsi="Arial" w:cs="Arial" w:eastAsia="Arial"/>
                    <w:sz w:val="24"/>
                    <w:szCs w:val="24"/>
                  </w:rPr>
                </w:pPr>
                <w:rPr/>
                <w:r>
                  <w:rPr>
                    <w:rFonts w:ascii="Arial" w:hAnsi="Arial" w:cs="Arial" w:eastAsia="Arial"/>
                    <w:sz w:val="24"/>
                    <w:szCs w:val="24"/>
                    <w:w w:val="99"/>
                  </w:rPr>
                  <w:t>ID#: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99"/>
                    <w:u w:val="single" w:color="0000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  <w:u w:val="single" w:color="000000"/>
                  </w:rPr>
                  <w:tab/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  <w:u w:val="single" w:color="000000"/>
                  </w:rPr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4pt;margin-top:36.759766pt;width:124.083834pt;height:14pt;mso-position-horizontal-relative:page;mso-position-vertical-relative:page;z-index:-773" type="#_x0000_t202" filled="f" stroked="f">
          <v:textbox inset="0,0,0,0">
            <w:txbxContent>
              <w:p>
                <w:pPr>
                  <w:spacing w:before="0" w:after="0" w:line="256" w:lineRule="exact"/>
                  <w:ind w:left="20" w:right="-56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Pr/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Biol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367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-13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Assignmen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6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spacing w:val="0"/>
                    <w:w w:val="100"/>
                  </w:rPr>
                  <w:t>2</w:t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86.867188pt;margin-top:36.999966pt;width:154.140620pt;height:14pt;mso-position-horizontal-relative:page;mso-position-vertical-relative:page;z-index:-772" type="#_x0000_t202" filled="f" stroked="f">
          <v:textbox inset="0,0,0,0">
            <w:txbxContent>
              <w:p>
                <w:pPr>
                  <w:spacing w:before="0" w:after="0" w:line="256" w:lineRule="exact"/>
                  <w:ind w:left="20" w:right="-56"/>
                  <w:jc w:val="left"/>
                  <w:tabs>
                    <w:tab w:pos="3060" w:val="left"/>
                  </w:tabs>
                  <w:rPr>
                    <w:rFonts w:ascii="Arial" w:hAnsi="Arial" w:cs="Arial" w:eastAsia="Arial"/>
                    <w:sz w:val="24"/>
                    <w:szCs w:val="24"/>
                  </w:rPr>
                </w:pPr>
                <w:rPr/>
                <w:r>
                  <w:rPr>
                    <w:rFonts w:ascii="Arial" w:hAnsi="Arial" w:cs="Arial" w:eastAsia="Arial"/>
                    <w:sz w:val="24"/>
                    <w:szCs w:val="24"/>
                  </w:rPr>
                  <w:t>Name</w:t>
                </w:r>
                <w:r>
                  <w:rPr>
                    <w:rFonts w:ascii="Arial" w:hAnsi="Arial" w:cs="Arial" w:eastAsia="Arial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99"/>
                  </w:rPr>
                  <w:t>: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99"/>
                    <w:u w:val="single" w:color="000000"/>
                  </w:rPr>
                  <w:t> </w:t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  <w:u w:val="single" w:color="000000"/>
                  </w:rPr>
                  <w:tab/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  <w:u w:val="single" w:color="000000"/>
                  </w:rPr>
                </w:r>
                <w:r>
                  <w:rPr>
                    <w:rFonts w:ascii="Arial" w:hAnsi="Arial" w:cs="Arial" w:eastAsia="Arial"/>
                    <w:sz w:val="24"/>
                    <w:szCs w:val="24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3.jp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2016-04-13T21:27:09Z</dcterms:created>
  <dcterms:modified xsi:type="dcterms:W3CDTF">2016-04-13T21:27:09Z</dcterms:modified>
</cp:coreProperties>
</file>