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A8CC69" w14:textId="77777777" w:rsidR="005420A1" w:rsidRDefault="009C155C" w:rsidP="009C155C">
      <w:pPr>
        <w:pStyle w:val="Heading1"/>
        <w:spacing w:line="240" w:lineRule="auto"/>
      </w:pPr>
      <w:r>
        <w:t>ECO 1102: The Market Forces of Supply and Demand Chapter 4</w:t>
      </w:r>
      <w:bookmarkStart w:id="0" w:name="_GoBack"/>
      <w:bookmarkEnd w:id="0"/>
    </w:p>
    <w:p w14:paraId="62B6986E" w14:textId="77777777" w:rsidR="009C155C" w:rsidRPr="00960216" w:rsidRDefault="009C155C" w:rsidP="009C155C">
      <w:p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The market forces of supply and demand:</w:t>
      </w:r>
    </w:p>
    <w:p w14:paraId="1202AE52" w14:textId="77777777" w:rsidR="009C155C" w:rsidRPr="00960216" w:rsidRDefault="009C155C" w:rsidP="009C155C">
      <w:pPr>
        <w:pStyle w:val="ListParagraph"/>
        <w:numPr>
          <w:ilvl w:val="0"/>
          <w:numId w:val="6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They determine the quantity of each good produced and the price at which it is sold.</w:t>
      </w:r>
    </w:p>
    <w:p w14:paraId="0BE64B05" w14:textId="77777777" w:rsidR="009C155C" w:rsidRPr="00960216" w:rsidRDefault="009C155C" w:rsidP="00FA43AE">
      <w:pPr>
        <w:pStyle w:val="ListParagraph"/>
        <w:numPr>
          <w:ilvl w:val="0"/>
          <w:numId w:val="6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Supply and demand are the forces that make market economics work</w:t>
      </w:r>
    </w:p>
    <w:p w14:paraId="1CD8C062" w14:textId="77777777" w:rsidR="00FA43AE" w:rsidRPr="00960216" w:rsidRDefault="00FA43AE" w:rsidP="00FA43AE">
      <w:p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What is a market?</w:t>
      </w:r>
    </w:p>
    <w:p w14:paraId="4259209B" w14:textId="77777777" w:rsidR="00FA43AE" w:rsidRPr="00960216" w:rsidRDefault="00FA43AE" w:rsidP="00FA43AE">
      <w:pPr>
        <w:pStyle w:val="ListParagraph"/>
        <w:numPr>
          <w:ilvl w:val="0"/>
          <w:numId w:val="7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A group of buyers and sellers of a particular good or service.</w:t>
      </w:r>
    </w:p>
    <w:p w14:paraId="7044AC34" w14:textId="77777777" w:rsidR="0032599B" w:rsidRPr="00960216" w:rsidRDefault="0032599B" w:rsidP="00FA43AE">
      <w:p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What is competition?</w:t>
      </w:r>
    </w:p>
    <w:p w14:paraId="158F3530" w14:textId="77777777" w:rsidR="00FA43AE" w:rsidRPr="00960216" w:rsidRDefault="0032599B" w:rsidP="0032599B">
      <w:pPr>
        <w:pStyle w:val="ListParagraph"/>
        <w:numPr>
          <w:ilvl w:val="0"/>
          <w:numId w:val="7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A competitive market is one in which there are many buyers and sellers so that each has a negligible impact on the market price.</w:t>
      </w:r>
    </w:p>
    <w:p w14:paraId="31F8344D" w14:textId="77777777" w:rsidR="0032599B" w:rsidRPr="00960216" w:rsidRDefault="0032599B" w:rsidP="0032599B">
      <w:p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Demand</w:t>
      </w:r>
    </w:p>
    <w:p w14:paraId="19FB3ADA" w14:textId="77777777" w:rsidR="0032599B" w:rsidRPr="00960216" w:rsidRDefault="0032599B" w:rsidP="0032599B">
      <w:pPr>
        <w:pStyle w:val="ListParagraph"/>
        <w:numPr>
          <w:ilvl w:val="0"/>
          <w:numId w:val="7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Quantity Demanded: the amount of a good that buyers are willing and able to purchases</w:t>
      </w:r>
    </w:p>
    <w:p w14:paraId="560D7E9B" w14:textId="77777777" w:rsidR="0032599B" w:rsidRPr="00960216" w:rsidRDefault="0061207B" w:rsidP="0032599B">
      <w:pPr>
        <w:pStyle w:val="ListParagraph"/>
        <w:numPr>
          <w:ilvl w:val="0"/>
          <w:numId w:val="7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Law of demand: quantity demanded falls as the price of the good rises.</w:t>
      </w:r>
    </w:p>
    <w:p w14:paraId="5EBEF01A" w14:textId="77777777" w:rsidR="0061207B" w:rsidRPr="00960216" w:rsidRDefault="0061207B" w:rsidP="0032599B">
      <w:pPr>
        <w:pStyle w:val="ListParagraph"/>
        <w:numPr>
          <w:ilvl w:val="0"/>
          <w:numId w:val="7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 xml:space="preserve">Demand schedule: a table that shows the relationship between the </w:t>
      </w:r>
      <w:r w:rsidR="0084531A" w:rsidRPr="00960216">
        <w:rPr>
          <w:rFonts w:ascii="Helvetica" w:hAnsi="Helvetica"/>
          <w:color w:val="000000" w:themeColor="text1"/>
          <w:sz w:val="24"/>
          <w:szCs w:val="24"/>
        </w:rPr>
        <w:t>price</w:t>
      </w:r>
      <w:r w:rsidRPr="00960216">
        <w:rPr>
          <w:rFonts w:ascii="Helvetica" w:hAnsi="Helvetica"/>
          <w:color w:val="000000" w:themeColor="text1"/>
          <w:sz w:val="24"/>
          <w:szCs w:val="24"/>
        </w:rPr>
        <w:t xml:space="preserve"> of a good and the quantity demanded.</w:t>
      </w:r>
    </w:p>
    <w:p w14:paraId="5E0DEF95" w14:textId="77777777" w:rsidR="0061207B" w:rsidRPr="00960216" w:rsidRDefault="0061207B" w:rsidP="0032599B">
      <w:pPr>
        <w:pStyle w:val="ListParagraph"/>
        <w:numPr>
          <w:ilvl w:val="0"/>
          <w:numId w:val="7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Demand curve: a graph of the relationship between the price</w:t>
      </w:r>
      <w:r w:rsidR="00D861AA" w:rsidRPr="00960216">
        <w:rPr>
          <w:rFonts w:ascii="Helvetica" w:hAnsi="Helvetica"/>
          <w:color w:val="000000" w:themeColor="text1"/>
          <w:sz w:val="24"/>
          <w:szCs w:val="24"/>
        </w:rPr>
        <w:t xml:space="preserve"> of a good and the quantity demanded.</w:t>
      </w:r>
    </w:p>
    <w:p w14:paraId="57AD14AC" w14:textId="77777777" w:rsidR="00D861AA" w:rsidRPr="00960216" w:rsidRDefault="00D861AA" w:rsidP="0032599B">
      <w:pPr>
        <w:pStyle w:val="ListParagraph"/>
        <w:numPr>
          <w:ilvl w:val="0"/>
          <w:numId w:val="7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Market Demand: the sum of all the individual demands for a particular good or service.</w:t>
      </w:r>
    </w:p>
    <w:p w14:paraId="25FEF9C1" w14:textId="77777777" w:rsidR="00D861AA" w:rsidRPr="00960216" w:rsidRDefault="00D861AA" w:rsidP="00D861AA">
      <w:p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Shifts in the demand curve:</w:t>
      </w:r>
    </w:p>
    <w:p w14:paraId="41C030D6" w14:textId="77777777" w:rsidR="00D861AA" w:rsidRPr="00960216" w:rsidRDefault="0084531A" w:rsidP="0084531A">
      <w:pPr>
        <w:pStyle w:val="ListParagraph"/>
        <w:numPr>
          <w:ilvl w:val="0"/>
          <w:numId w:val="8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Income</w:t>
      </w:r>
    </w:p>
    <w:p w14:paraId="051E65C6" w14:textId="77777777" w:rsidR="0084531A" w:rsidRPr="00960216" w:rsidRDefault="0084531A" w:rsidP="0084531A">
      <w:pPr>
        <w:pStyle w:val="ListParagraph"/>
        <w:numPr>
          <w:ilvl w:val="1"/>
          <w:numId w:val="8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 xml:space="preserve">Normal good: a good for which </w:t>
      </w:r>
      <w:proofErr w:type="gramStart"/>
      <w:r w:rsidRPr="00960216">
        <w:rPr>
          <w:rFonts w:ascii="Helvetica" w:hAnsi="Helvetica"/>
          <w:color w:val="000000" w:themeColor="text1"/>
          <w:sz w:val="24"/>
          <w:szCs w:val="24"/>
        </w:rPr>
        <w:t>a</w:t>
      </w:r>
      <w:proofErr w:type="gramEnd"/>
      <w:r w:rsidRPr="00960216">
        <w:rPr>
          <w:rFonts w:ascii="Helvetica" w:hAnsi="Helvetica"/>
          <w:color w:val="000000" w:themeColor="text1"/>
          <w:sz w:val="24"/>
          <w:szCs w:val="24"/>
        </w:rPr>
        <w:t xml:space="preserve"> increase in income leads to an increase in demand.</w:t>
      </w:r>
    </w:p>
    <w:p w14:paraId="7A332336" w14:textId="77777777" w:rsidR="0084531A" w:rsidRPr="00960216" w:rsidRDefault="0084531A" w:rsidP="0084531A">
      <w:pPr>
        <w:pStyle w:val="ListParagraph"/>
        <w:numPr>
          <w:ilvl w:val="1"/>
          <w:numId w:val="8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Inferior good: a good for which an increase in income leads to a decrease in demands.</w:t>
      </w:r>
    </w:p>
    <w:p w14:paraId="16DAB6FF" w14:textId="77777777" w:rsidR="0084531A" w:rsidRPr="00960216" w:rsidRDefault="0084531A" w:rsidP="0084531A">
      <w:pPr>
        <w:pStyle w:val="ListParagraph"/>
        <w:numPr>
          <w:ilvl w:val="0"/>
          <w:numId w:val="8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Price of related goods:</w:t>
      </w:r>
    </w:p>
    <w:p w14:paraId="5FAB0929" w14:textId="77777777" w:rsidR="0084531A" w:rsidRPr="00960216" w:rsidRDefault="0084531A" w:rsidP="0084531A">
      <w:pPr>
        <w:pStyle w:val="ListParagraph"/>
        <w:numPr>
          <w:ilvl w:val="1"/>
          <w:numId w:val="8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Substitutes: two goods for which an increase in the price of one leads to an increase in the deman</w:t>
      </w:r>
      <w:r w:rsidR="002A1F61" w:rsidRPr="00960216">
        <w:rPr>
          <w:rFonts w:ascii="Helvetica" w:hAnsi="Helvetica"/>
          <w:color w:val="000000" w:themeColor="text1"/>
          <w:sz w:val="24"/>
          <w:szCs w:val="24"/>
        </w:rPr>
        <w:t>d</w:t>
      </w:r>
      <w:r w:rsidRPr="00960216">
        <w:rPr>
          <w:rFonts w:ascii="Helvetica" w:hAnsi="Helvetica"/>
          <w:color w:val="000000" w:themeColor="text1"/>
          <w:sz w:val="24"/>
          <w:szCs w:val="24"/>
        </w:rPr>
        <w:t xml:space="preserve"> for the other</w:t>
      </w:r>
    </w:p>
    <w:p w14:paraId="3F8B5066" w14:textId="77777777" w:rsidR="002A1F61" w:rsidRPr="00960216" w:rsidRDefault="002A1F61" w:rsidP="0084531A">
      <w:pPr>
        <w:pStyle w:val="ListParagraph"/>
        <w:numPr>
          <w:ilvl w:val="1"/>
          <w:numId w:val="8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Complements: two goods for which an increase in the price of one leads to a decrease in the other.</w:t>
      </w:r>
    </w:p>
    <w:p w14:paraId="5E981F1C" w14:textId="77777777" w:rsidR="002A1F61" w:rsidRPr="00960216" w:rsidRDefault="002A1F61" w:rsidP="002A1F61">
      <w:pPr>
        <w:pStyle w:val="ListParagraph"/>
        <w:numPr>
          <w:ilvl w:val="0"/>
          <w:numId w:val="8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Tastes</w:t>
      </w:r>
    </w:p>
    <w:p w14:paraId="0CEE6F02" w14:textId="77777777" w:rsidR="002A1F61" w:rsidRPr="00960216" w:rsidRDefault="002A1F61" w:rsidP="002A1F61">
      <w:pPr>
        <w:pStyle w:val="ListParagraph"/>
        <w:numPr>
          <w:ilvl w:val="0"/>
          <w:numId w:val="8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Expectations</w:t>
      </w:r>
    </w:p>
    <w:p w14:paraId="3225608A" w14:textId="77777777" w:rsidR="002A1F61" w:rsidRPr="00960216" w:rsidRDefault="002A1F61" w:rsidP="002A1F61">
      <w:pPr>
        <w:pStyle w:val="ListParagraph"/>
        <w:numPr>
          <w:ilvl w:val="0"/>
          <w:numId w:val="8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lastRenderedPageBreak/>
        <w:t>Number of buyers</w:t>
      </w:r>
    </w:p>
    <w:p w14:paraId="5EF56C8A" w14:textId="77777777" w:rsidR="002A1F61" w:rsidRPr="00960216" w:rsidRDefault="002A1F61" w:rsidP="002A1F61">
      <w:p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Supply</w:t>
      </w:r>
    </w:p>
    <w:p w14:paraId="0851E53E" w14:textId="77777777" w:rsidR="002A1F61" w:rsidRPr="00960216" w:rsidRDefault="002A1F61" w:rsidP="006E27B2">
      <w:pPr>
        <w:pStyle w:val="ListParagraph"/>
        <w:numPr>
          <w:ilvl w:val="0"/>
          <w:numId w:val="10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 xml:space="preserve">Quantity supplied: </w:t>
      </w:r>
      <w:r w:rsidR="006E27B2" w:rsidRPr="00960216">
        <w:rPr>
          <w:rFonts w:ascii="Helvetica" w:hAnsi="Helvetica"/>
          <w:color w:val="000000" w:themeColor="text1"/>
          <w:sz w:val="24"/>
          <w:szCs w:val="24"/>
        </w:rPr>
        <w:t>the amount of a good that sellers are willing and able to sell.</w:t>
      </w:r>
    </w:p>
    <w:p w14:paraId="48D43FB5" w14:textId="77777777" w:rsidR="006E27B2" w:rsidRPr="00960216" w:rsidRDefault="006E27B2" w:rsidP="006E27B2">
      <w:pPr>
        <w:pStyle w:val="ListParagraph"/>
        <w:numPr>
          <w:ilvl w:val="0"/>
          <w:numId w:val="10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 xml:space="preserve">Law of supply: quantity supplied of a good </w:t>
      </w:r>
      <w:proofErr w:type="gramStart"/>
      <w:r w:rsidRPr="00960216">
        <w:rPr>
          <w:rFonts w:ascii="Helvetica" w:hAnsi="Helvetica"/>
          <w:color w:val="000000" w:themeColor="text1"/>
          <w:sz w:val="24"/>
          <w:szCs w:val="24"/>
        </w:rPr>
        <w:t>rises</w:t>
      </w:r>
      <w:proofErr w:type="gramEnd"/>
      <w:r w:rsidRPr="00960216">
        <w:rPr>
          <w:rFonts w:ascii="Helvetica" w:hAnsi="Helvetica"/>
          <w:color w:val="000000" w:themeColor="text1"/>
          <w:sz w:val="24"/>
          <w:szCs w:val="24"/>
        </w:rPr>
        <w:t xml:space="preserve"> when the price of the good rises.</w:t>
      </w:r>
    </w:p>
    <w:p w14:paraId="119CE7D6" w14:textId="77777777" w:rsidR="006E27B2" w:rsidRPr="00960216" w:rsidRDefault="006E27B2" w:rsidP="006E27B2">
      <w:pPr>
        <w:pStyle w:val="ListParagraph"/>
        <w:numPr>
          <w:ilvl w:val="0"/>
          <w:numId w:val="10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 xml:space="preserve">Supply schedule: a table that shows the relationship between the price of a good and the </w:t>
      </w:r>
      <w:r w:rsidR="007824F6" w:rsidRPr="00960216">
        <w:rPr>
          <w:rFonts w:ascii="Helvetica" w:hAnsi="Helvetica"/>
          <w:color w:val="000000" w:themeColor="text1"/>
          <w:sz w:val="24"/>
          <w:szCs w:val="24"/>
        </w:rPr>
        <w:t>quantity</w:t>
      </w:r>
      <w:r w:rsidRPr="00960216">
        <w:rPr>
          <w:rFonts w:ascii="Helvetica" w:hAnsi="Helvetica"/>
          <w:color w:val="000000" w:themeColor="text1"/>
          <w:sz w:val="24"/>
          <w:szCs w:val="24"/>
        </w:rPr>
        <w:t xml:space="preserve"> supplied.</w:t>
      </w:r>
    </w:p>
    <w:p w14:paraId="4B76B17E" w14:textId="77777777" w:rsidR="006E27B2" w:rsidRPr="00960216" w:rsidRDefault="006E27B2" w:rsidP="006E27B2">
      <w:pPr>
        <w:pStyle w:val="ListParagraph"/>
        <w:numPr>
          <w:ilvl w:val="0"/>
          <w:numId w:val="10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Supply curve: a graph of the relationship between the price of a good and the quantity supplied.</w:t>
      </w:r>
    </w:p>
    <w:p w14:paraId="238403D2" w14:textId="77777777" w:rsidR="006E27B2" w:rsidRPr="00960216" w:rsidRDefault="006E27B2" w:rsidP="0064587C">
      <w:pPr>
        <w:pStyle w:val="ListParagraph"/>
        <w:numPr>
          <w:ilvl w:val="0"/>
          <w:numId w:val="10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Market supply: the sum of supplies of all sellers.</w:t>
      </w:r>
    </w:p>
    <w:p w14:paraId="1A9348FD" w14:textId="77777777" w:rsidR="0064587C" w:rsidRPr="00960216" w:rsidRDefault="0064587C" w:rsidP="0064587C">
      <w:p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Factors that shift the supply curve:</w:t>
      </w:r>
    </w:p>
    <w:p w14:paraId="1F63C025" w14:textId="77777777" w:rsidR="0064587C" w:rsidRPr="00960216" w:rsidRDefault="0064587C" w:rsidP="0064587C">
      <w:pPr>
        <w:pStyle w:val="ListParagraph"/>
        <w:numPr>
          <w:ilvl w:val="0"/>
          <w:numId w:val="11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Input prices</w:t>
      </w:r>
    </w:p>
    <w:p w14:paraId="50CF01B0" w14:textId="77777777" w:rsidR="0064587C" w:rsidRPr="00960216" w:rsidRDefault="0064587C" w:rsidP="0064587C">
      <w:pPr>
        <w:pStyle w:val="ListParagraph"/>
        <w:numPr>
          <w:ilvl w:val="0"/>
          <w:numId w:val="11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Technology</w:t>
      </w:r>
    </w:p>
    <w:p w14:paraId="3080AA42" w14:textId="77777777" w:rsidR="0064587C" w:rsidRPr="00960216" w:rsidRDefault="0064587C" w:rsidP="0064587C">
      <w:pPr>
        <w:pStyle w:val="ListParagraph"/>
        <w:numPr>
          <w:ilvl w:val="0"/>
          <w:numId w:val="11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Expectations</w:t>
      </w:r>
    </w:p>
    <w:p w14:paraId="53108057" w14:textId="77777777" w:rsidR="0064587C" w:rsidRPr="00960216" w:rsidRDefault="0064587C" w:rsidP="0064587C">
      <w:pPr>
        <w:pStyle w:val="ListParagraph"/>
        <w:numPr>
          <w:ilvl w:val="0"/>
          <w:numId w:val="11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Number of sellers</w:t>
      </w:r>
    </w:p>
    <w:p w14:paraId="3B1865B1" w14:textId="77777777" w:rsidR="0064587C" w:rsidRPr="00960216" w:rsidRDefault="0064587C" w:rsidP="0064587C">
      <w:p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Equilibrium</w:t>
      </w:r>
    </w:p>
    <w:p w14:paraId="32021A35" w14:textId="77777777" w:rsidR="0064587C" w:rsidRPr="00960216" w:rsidRDefault="0064587C" w:rsidP="0064587C">
      <w:pPr>
        <w:pStyle w:val="ListParagraph"/>
        <w:numPr>
          <w:ilvl w:val="0"/>
          <w:numId w:val="12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A situation which the price has reached the level where quantity supplied equals quantity demanded.</w:t>
      </w:r>
    </w:p>
    <w:p w14:paraId="15B4341B" w14:textId="77777777" w:rsidR="0064587C" w:rsidRPr="00960216" w:rsidRDefault="0064587C" w:rsidP="0064587C">
      <w:pPr>
        <w:pStyle w:val="ListParagraph"/>
        <w:numPr>
          <w:ilvl w:val="0"/>
          <w:numId w:val="12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Equilibrium price: the price that balances quantity supplied and quantity demanded</w:t>
      </w:r>
    </w:p>
    <w:p w14:paraId="3D3FA2E9" w14:textId="77777777" w:rsidR="0064587C" w:rsidRPr="00960216" w:rsidRDefault="0064587C" w:rsidP="0064587C">
      <w:pPr>
        <w:pStyle w:val="ListParagraph"/>
        <w:numPr>
          <w:ilvl w:val="0"/>
          <w:numId w:val="12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Equilibrium quantity: the quantity supplied and the quantity demanded at the equilibrium price.</w:t>
      </w:r>
    </w:p>
    <w:p w14:paraId="4D5999D6" w14:textId="77777777" w:rsidR="0064587C" w:rsidRPr="00960216" w:rsidRDefault="0064587C" w:rsidP="0064587C">
      <w:pPr>
        <w:pStyle w:val="ListParagraph"/>
        <w:numPr>
          <w:ilvl w:val="0"/>
          <w:numId w:val="12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Surplus: quantity supplied is greater than quantity demanded.</w:t>
      </w:r>
    </w:p>
    <w:p w14:paraId="016F94BE" w14:textId="77777777" w:rsidR="0064587C" w:rsidRPr="00960216" w:rsidRDefault="0064587C" w:rsidP="0064587C">
      <w:pPr>
        <w:pStyle w:val="ListParagraph"/>
        <w:numPr>
          <w:ilvl w:val="0"/>
          <w:numId w:val="12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Shortage: quantity demanded is greater than quantity supplied.</w:t>
      </w:r>
    </w:p>
    <w:p w14:paraId="30A9E303" w14:textId="77777777" w:rsidR="0064587C" w:rsidRPr="00960216" w:rsidRDefault="0064587C" w:rsidP="0064587C">
      <w:pPr>
        <w:pStyle w:val="ListParagraph"/>
        <w:numPr>
          <w:ilvl w:val="0"/>
          <w:numId w:val="12"/>
        </w:numPr>
        <w:rPr>
          <w:rFonts w:ascii="Helvetica" w:hAnsi="Helvetica"/>
          <w:color w:val="000000" w:themeColor="text1"/>
          <w:sz w:val="24"/>
          <w:szCs w:val="24"/>
        </w:rPr>
      </w:pPr>
      <w:r w:rsidRPr="00960216">
        <w:rPr>
          <w:rFonts w:ascii="Helvetica" w:hAnsi="Helvetica"/>
          <w:color w:val="000000" w:themeColor="text1"/>
          <w:sz w:val="24"/>
          <w:szCs w:val="24"/>
        </w:rPr>
        <w:t>Law of supply and demand: the claim that the prices of any good adjusts to bring the quantity supplied and the quantity demanded for that good into balance.</w:t>
      </w:r>
    </w:p>
    <w:p w14:paraId="0076C775" w14:textId="77777777" w:rsidR="0064587C" w:rsidRPr="00960216" w:rsidRDefault="0064587C" w:rsidP="0064587C">
      <w:pPr>
        <w:pStyle w:val="ListParagraph"/>
        <w:rPr>
          <w:rFonts w:ascii="Helvetica" w:hAnsi="Helvetica"/>
          <w:color w:val="000000" w:themeColor="text1"/>
          <w:sz w:val="24"/>
          <w:szCs w:val="24"/>
        </w:rPr>
      </w:pPr>
    </w:p>
    <w:sectPr w:rsidR="0064587C" w:rsidRPr="00960216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A653C3" w14:textId="77777777" w:rsidR="00D76F8F" w:rsidRDefault="00D76F8F">
      <w:r>
        <w:separator/>
      </w:r>
    </w:p>
    <w:p w14:paraId="4DE84E5C" w14:textId="77777777" w:rsidR="00D76F8F" w:rsidRDefault="00D76F8F"/>
  </w:endnote>
  <w:endnote w:type="continuationSeparator" w:id="0">
    <w:p w14:paraId="467E562F" w14:textId="77777777" w:rsidR="00D76F8F" w:rsidRDefault="00D76F8F">
      <w:r>
        <w:continuationSeparator/>
      </w:r>
    </w:p>
    <w:p w14:paraId="77BD2DDA" w14:textId="77777777" w:rsidR="00D76F8F" w:rsidRDefault="00D76F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37D8D4" w14:textId="77777777" w:rsidR="005420A1" w:rsidRDefault="00BF154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021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99ED22" w14:textId="77777777" w:rsidR="00D76F8F" w:rsidRDefault="00D76F8F">
      <w:r>
        <w:separator/>
      </w:r>
    </w:p>
    <w:p w14:paraId="582AFADB" w14:textId="77777777" w:rsidR="00D76F8F" w:rsidRDefault="00D76F8F"/>
  </w:footnote>
  <w:footnote w:type="continuationSeparator" w:id="0">
    <w:p w14:paraId="3D7C572F" w14:textId="77777777" w:rsidR="00D76F8F" w:rsidRDefault="00D76F8F">
      <w:r>
        <w:continuationSeparator/>
      </w:r>
    </w:p>
    <w:p w14:paraId="66296F5A" w14:textId="77777777" w:rsidR="00D76F8F" w:rsidRDefault="00D76F8F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A4634CC"/>
    <w:multiLevelType w:val="hybridMultilevel"/>
    <w:tmpl w:val="60086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E618ED"/>
    <w:multiLevelType w:val="hybridMultilevel"/>
    <w:tmpl w:val="D6307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124A22"/>
    <w:multiLevelType w:val="hybridMultilevel"/>
    <w:tmpl w:val="3BDA9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7C26D7"/>
    <w:multiLevelType w:val="hybridMultilevel"/>
    <w:tmpl w:val="58B0B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6F5FB2"/>
    <w:multiLevelType w:val="hybridMultilevel"/>
    <w:tmpl w:val="FCE6A8D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D26FD7"/>
    <w:multiLevelType w:val="hybridMultilevel"/>
    <w:tmpl w:val="D3201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B01386"/>
    <w:multiLevelType w:val="hybridMultilevel"/>
    <w:tmpl w:val="94C61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443C9E"/>
    <w:multiLevelType w:val="hybridMultilevel"/>
    <w:tmpl w:val="5AB67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9"/>
  </w:num>
  <w:num w:numId="5">
    <w:abstractNumId w:val="11"/>
  </w:num>
  <w:num w:numId="6">
    <w:abstractNumId w:val="4"/>
  </w:num>
  <w:num w:numId="7">
    <w:abstractNumId w:val="10"/>
  </w:num>
  <w:num w:numId="8">
    <w:abstractNumId w:val="5"/>
  </w:num>
  <w:num w:numId="9">
    <w:abstractNumId w:val="7"/>
  </w:num>
  <w:num w:numId="10">
    <w:abstractNumId w:val="2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9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55C"/>
    <w:rsid w:val="002A1F61"/>
    <w:rsid w:val="0032599B"/>
    <w:rsid w:val="00470D9E"/>
    <w:rsid w:val="005420A1"/>
    <w:rsid w:val="0061207B"/>
    <w:rsid w:val="0064587C"/>
    <w:rsid w:val="006E27B2"/>
    <w:rsid w:val="007824F6"/>
    <w:rsid w:val="0084531A"/>
    <w:rsid w:val="00960216"/>
    <w:rsid w:val="009C155C"/>
    <w:rsid w:val="00BF1542"/>
    <w:rsid w:val="00D76F8F"/>
    <w:rsid w:val="00D861AA"/>
    <w:rsid w:val="00FA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051EF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9C1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AmritNannar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106</TotalTime>
  <Pages>2</Pages>
  <Words>374</Words>
  <Characters>2135</Characters>
  <Application>Microsoft Macintosh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amrit.n96@gmail.com</dc:creator>
  <cp:keywords/>
  <dc:description/>
  <cp:lastModifiedBy>amrit.n96@gmail.com</cp:lastModifiedBy>
  <cp:revision>2</cp:revision>
  <cp:lastPrinted>2016-02-18T20:38:00Z</cp:lastPrinted>
  <dcterms:created xsi:type="dcterms:W3CDTF">2016-02-16T03:10:00Z</dcterms:created>
  <dcterms:modified xsi:type="dcterms:W3CDTF">2016-02-19T01:03:00Z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