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B9CB7" w14:textId="71BB1D59" w:rsidR="004D2F9D" w:rsidRDefault="0057416A" w:rsidP="0057416A">
      <w:pPr>
        <w:pStyle w:val="Heading1"/>
      </w:pPr>
      <w:r>
        <w:t>Ordovician survivors</w:t>
      </w:r>
      <w:r w:rsidR="00D35CCD">
        <w:t xml:space="preserve"> – Part B</w:t>
      </w:r>
    </w:p>
    <w:p w14:paraId="7E97F756" w14:textId="77777777" w:rsidR="0057416A" w:rsidRDefault="0057416A" w:rsidP="0057416A">
      <w:pPr>
        <w:pStyle w:val="ListParagraph"/>
        <w:numPr>
          <w:ilvl w:val="0"/>
          <w:numId w:val="5"/>
        </w:numPr>
      </w:pPr>
      <w:r>
        <w:t xml:space="preserve">A lot of funny organisms have disappeared </w:t>
      </w:r>
    </w:p>
    <w:p w14:paraId="26F89CCC" w14:textId="77777777" w:rsidR="0057416A" w:rsidRDefault="0057416A" w:rsidP="0057416A">
      <w:pPr>
        <w:pStyle w:val="ListParagraph"/>
        <w:numPr>
          <w:ilvl w:val="0"/>
          <w:numId w:val="5"/>
        </w:numPr>
      </w:pPr>
      <w:r>
        <w:t>Did not survive mass extinction, 30 phyla in animals today, not all from cambiran survived</w:t>
      </w:r>
    </w:p>
    <w:p w14:paraId="2AA41002" w14:textId="77777777" w:rsidR="0057416A" w:rsidRDefault="0057416A" w:rsidP="0057416A">
      <w:pPr>
        <w:pStyle w:val="ListParagraph"/>
      </w:pPr>
    </w:p>
    <w:p w14:paraId="7306E4A8" w14:textId="77777777" w:rsidR="0057416A" w:rsidRDefault="0057416A" w:rsidP="0057416A">
      <w:pPr>
        <w:pStyle w:val="ListParagraph"/>
      </w:pPr>
      <w:r>
        <w:t>Age of plants and fish</w:t>
      </w:r>
    </w:p>
    <w:p w14:paraId="6A7EE941" w14:textId="77777777" w:rsidR="0057416A" w:rsidRDefault="0057416A" w:rsidP="0057416A">
      <w:pPr>
        <w:pStyle w:val="ListParagraph"/>
        <w:numPr>
          <w:ilvl w:val="0"/>
          <w:numId w:val="7"/>
        </w:numPr>
      </w:pPr>
      <w:r>
        <w:t>Survivors can inhabit a very specific area of the ocean with different environmental habitat</w:t>
      </w:r>
    </w:p>
    <w:p w14:paraId="21C755EE" w14:textId="77777777" w:rsidR="0057416A" w:rsidRDefault="0057416A" w:rsidP="0057416A">
      <w:pPr>
        <w:pStyle w:val="ListParagraph"/>
        <w:numPr>
          <w:ilvl w:val="0"/>
          <w:numId w:val="7"/>
        </w:numPr>
      </w:pPr>
      <w:r>
        <w:t>Animal with pharynx that has slits in it appears</w:t>
      </w:r>
    </w:p>
    <w:p w14:paraId="773853D7" w14:textId="77777777" w:rsidR="0057416A" w:rsidRDefault="0057416A" w:rsidP="0057416A">
      <w:pPr>
        <w:pStyle w:val="ListParagraph"/>
        <w:numPr>
          <w:ilvl w:val="0"/>
          <w:numId w:val="7"/>
        </w:numPr>
      </w:pPr>
      <w:r>
        <w:t>Allows gas exchange (oxygen exchange) and can trap food in same area</w:t>
      </w:r>
    </w:p>
    <w:p w14:paraId="46F54AC7" w14:textId="77777777" w:rsidR="0057416A" w:rsidRDefault="0057416A" w:rsidP="0057416A">
      <w:pPr>
        <w:pStyle w:val="ListParagraph"/>
        <w:numPr>
          <w:ilvl w:val="0"/>
          <w:numId w:val="7"/>
        </w:numPr>
      </w:pPr>
      <w:r>
        <w:t>Ancestor is swimming with open mouth, water comes into mouth and out the slits</w:t>
      </w:r>
    </w:p>
    <w:p w14:paraId="4B428EE2" w14:textId="77777777" w:rsidR="0057416A" w:rsidRDefault="0057416A" w:rsidP="0057416A">
      <w:pPr>
        <w:pStyle w:val="ListParagraph"/>
        <w:numPr>
          <w:ilvl w:val="0"/>
          <w:numId w:val="7"/>
        </w:numPr>
      </w:pPr>
      <w:r>
        <w:t xml:space="preserve">Endostyle is set of cells that makes a mucus net with stretches to the top, mucus net has slits in it too, we can trap food with this method in the mucus of the net and squeezed into a rope like structure and passed into digestive system. The consequence of its locomotion is it can trap food simultaneously. </w:t>
      </w:r>
    </w:p>
    <w:p w14:paraId="53703EBB" w14:textId="77777777" w:rsidR="0057416A" w:rsidRDefault="0057416A" w:rsidP="0057416A">
      <w:pPr>
        <w:pStyle w:val="ListParagraph"/>
        <w:numPr>
          <w:ilvl w:val="0"/>
          <w:numId w:val="7"/>
        </w:numPr>
      </w:pPr>
      <w:r>
        <w:t>Notochord is a cartilage rod that cannot shrink, blocks of tissue formation, forms post anal segmentation that can form a tail which allows tadpole like movement, notochords are taken and placed with each other that allows them to bend</w:t>
      </w:r>
    </w:p>
    <w:p w14:paraId="1423627B" w14:textId="77777777" w:rsidR="0057416A" w:rsidRDefault="0057416A" w:rsidP="0057416A">
      <w:pPr>
        <w:pStyle w:val="ListParagraph"/>
        <w:numPr>
          <w:ilvl w:val="0"/>
          <w:numId w:val="7"/>
        </w:numPr>
      </w:pPr>
      <w:r>
        <w:t>This increases the motor of the organism by extending its segmentation.</w:t>
      </w:r>
    </w:p>
    <w:p w14:paraId="2C85B44B" w14:textId="77777777" w:rsidR="003908A0" w:rsidRDefault="003908A0" w:rsidP="0057416A">
      <w:pPr>
        <w:pStyle w:val="ListParagraph"/>
        <w:numPr>
          <w:ilvl w:val="0"/>
          <w:numId w:val="7"/>
        </w:numPr>
      </w:pPr>
      <w:r>
        <w:t>Cephalochordate is an invertebrate. Therefore, chordata includes invertebrates</w:t>
      </w:r>
    </w:p>
    <w:p w14:paraId="20627026" w14:textId="77777777" w:rsidR="003908A0" w:rsidRDefault="003908A0" w:rsidP="0057416A">
      <w:pPr>
        <w:pStyle w:val="ListParagraph"/>
        <w:numPr>
          <w:ilvl w:val="0"/>
          <w:numId w:val="7"/>
        </w:numPr>
      </w:pPr>
      <w:r>
        <w:t>Tripartite brain and cranium as well as axial skeleton with vertebrae are considered interchangeable based off of which came first</w:t>
      </w:r>
    </w:p>
    <w:p w14:paraId="7B751F8B" w14:textId="77777777" w:rsidR="003908A0" w:rsidRDefault="003908A0" w:rsidP="0057416A">
      <w:pPr>
        <w:pStyle w:val="ListParagraph"/>
        <w:numPr>
          <w:ilvl w:val="0"/>
          <w:numId w:val="7"/>
        </w:numPr>
      </w:pPr>
      <w:r>
        <w:t xml:space="preserve">Cranium at very bottom of cladogram, agratha = open mouth (no jaw) </w:t>
      </w:r>
    </w:p>
    <w:p w14:paraId="57480B1C" w14:textId="77777777" w:rsidR="003908A0" w:rsidRDefault="003908A0" w:rsidP="0057416A">
      <w:pPr>
        <w:pStyle w:val="ListParagraph"/>
        <w:numPr>
          <w:ilvl w:val="0"/>
          <w:numId w:val="7"/>
        </w:numPr>
      </w:pPr>
      <w:r>
        <w:lastRenderedPageBreak/>
        <w:t>Lampreys are part of pteromyzontida</w:t>
      </w:r>
    </w:p>
    <w:p w14:paraId="01DF1581" w14:textId="77777777" w:rsidR="003908A0" w:rsidRDefault="003908A0" w:rsidP="0057416A">
      <w:pPr>
        <w:pStyle w:val="ListParagraph"/>
        <w:numPr>
          <w:ilvl w:val="0"/>
          <w:numId w:val="7"/>
        </w:numPr>
      </w:pPr>
      <w:r>
        <w:t>After Ordovician, many are lost except 2 really, lamprey and hagfish</w:t>
      </w:r>
    </w:p>
    <w:p w14:paraId="6648B1A7" w14:textId="77777777" w:rsidR="003908A0" w:rsidRDefault="003908A0" w:rsidP="0057416A">
      <w:pPr>
        <w:pStyle w:val="ListParagraph"/>
        <w:numPr>
          <w:ilvl w:val="0"/>
          <w:numId w:val="7"/>
        </w:numPr>
      </w:pPr>
      <w:r>
        <w:t>Lamprey has eel like body, has tail, openings on side of body</w:t>
      </w:r>
    </w:p>
    <w:p w14:paraId="0DD451EE" w14:textId="77777777" w:rsidR="003908A0" w:rsidRDefault="003908A0" w:rsidP="0057416A">
      <w:pPr>
        <w:pStyle w:val="ListParagraph"/>
        <w:numPr>
          <w:ilvl w:val="0"/>
          <w:numId w:val="7"/>
        </w:numPr>
      </w:pPr>
      <w:r>
        <w:t>Lamprey also has keratin teeth which it uses to clamp on to its host so it can dig away at the host and eat it out from the inside from the wound it forms, they have a nose on top of their face so they can breathe from that instead of mouth so they can hold on to their host</w:t>
      </w:r>
    </w:p>
    <w:p w14:paraId="2557BE0D" w14:textId="77777777" w:rsidR="003908A0" w:rsidRDefault="00FA5630" w:rsidP="0057416A">
      <w:pPr>
        <w:pStyle w:val="ListParagraph"/>
        <w:numPr>
          <w:ilvl w:val="0"/>
          <w:numId w:val="7"/>
        </w:numPr>
      </w:pPr>
      <w:r>
        <w:t>Lamprey like salmon will produce offspring in the lake, grow, live in ocean, and give birth in same lake</w:t>
      </w:r>
    </w:p>
    <w:p w14:paraId="3222C11B" w14:textId="77777777" w:rsidR="00FA5630" w:rsidRDefault="00FA5630" w:rsidP="0057416A">
      <w:pPr>
        <w:pStyle w:val="ListParagraph"/>
        <w:numPr>
          <w:ilvl w:val="0"/>
          <w:numId w:val="7"/>
        </w:numPr>
      </w:pPr>
      <w:r>
        <w:t>Lampreys are used by the US and CAN fishing industries to destroy natural fish populations since they decimate fish areas</w:t>
      </w:r>
    </w:p>
    <w:p w14:paraId="7A56EE1D" w14:textId="77777777" w:rsidR="00FA5630" w:rsidRDefault="00FA5630" w:rsidP="0057416A">
      <w:pPr>
        <w:pStyle w:val="ListParagraph"/>
        <w:numPr>
          <w:ilvl w:val="0"/>
          <w:numId w:val="7"/>
        </w:numPr>
      </w:pPr>
      <w:r>
        <w:t>Gnathostomata- jaw and paired fins appear, along with gene duplication, there’s a dorsal fin somewhere at all times as well</w:t>
      </w:r>
    </w:p>
    <w:p w14:paraId="73F9CF69" w14:textId="77777777" w:rsidR="00FA5630" w:rsidRDefault="00FA5630" w:rsidP="0057416A">
      <w:pPr>
        <w:pStyle w:val="ListParagraph"/>
        <w:numPr>
          <w:ilvl w:val="0"/>
          <w:numId w:val="7"/>
        </w:numPr>
      </w:pPr>
      <w:r>
        <w:t xml:space="preserve">The 3 fins stabilize the motion forwards, sort of like a plane, with stops it from twisting and rolling </w:t>
      </w:r>
    </w:p>
    <w:p w14:paraId="5196D92B" w14:textId="77777777" w:rsidR="00FA5630" w:rsidRDefault="00FA5630" w:rsidP="0057416A">
      <w:pPr>
        <w:pStyle w:val="ListParagraph"/>
        <w:numPr>
          <w:ilvl w:val="0"/>
          <w:numId w:val="7"/>
        </w:numPr>
      </w:pPr>
      <w:r>
        <w:t>Jaw isn’t a innovation for feeding</w:t>
      </w:r>
    </w:p>
    <w:p w14:paraId="2316215D" w14:textId="77777777" w:rsidR="00FA5630" w:rsidRDefault="00FA5630" w:rsidP="0057416A">
      <w:pPr>
        <w:pStyle w:val="ListParagraph"/>
        <w:numPr>
          <w:ilvl w:val="0"/>
          <w:numId w:val="7"/>
        </w:numPr>
      </w:pPr>
      <w:r>
        <w:t xml:space="preserve">When the bone system develops, pharynx system changes a bit from being rigid to be able to spring up and back, squeezing motion allows to squeeze the food in and out as well as water, the two hinges (front bones) can open and close so u can shut down the </w:t>
      </w:r>
      <w:r w:rsidR="00381828">
        <w:t>jaw and hold the food in and absorb nutrients and allows respiration.</w:t>
      </w:r>
    </w:p>
    <w:p w14:paraId="230A9EFD" w14:textId="77777777" w:rsidR="00381828" w:rsidRDefault="00381828" w:rsidP="0057416A">
      <w:pPr>
        <w:pStyle w:val="ListParagraph"/>
        <w:numPr>
          <w:ilvl w:val="0"/>
          <w:numId w:val="7"/>
        </w:numPr>
      </w:pPr>
      <w:r>
        <w:t>The doubling and quadrupling of genes allow for testing of genes (hox genes) with a backup in case the experiment didn’t work</w:t>
      </w:r>
    </w:p>
    <w:p w14:paraId="69821E35" w14:textId="77777777" w:rsidR="00381828" w:rsidRDefault="00381828" w:rsidP="0057416A">
      <w:pPr>
        <w:pStyle w:val="ListParagraph"/>
        <w:numPr>
          <w:ilvl w:val="0"/>
          <w:numId w:val="7"/>
        </w:numPr>
      </w:pPr>
      <w:r>
        <w:t>This variation that will come comes mostly from this testing</w:t>
      </w:r>
    </w:p>
    <w:p w14:paraId="3FCDD057" w14:textId="77777777" w:rsidR="00381828" w:rsidRDefault="00381828" w:rsidP="0057416A">
      <w:pPr>
        <w:pStyle w:val="ListParagraph"/>
        <w:numPr>
          <w:ilvl w:val="0"/>
          <w:numId w:val="7"/>
        </w:numPr>
      </w:pPr>
      <w:r>
        <w:t>Fish go through another duplication which allows for even more diversity</w:t>
      </w:r>
    </w:p>
    <w:p w14:paraId="55BE6176" w14:textId="77777777" w:rsidR="00381828" w:rsidRDefault="00381828" w:rsidP="0057416A">
      <w:pPr>
        <w:pStyle w:val="ListParagraph"/>
        <w:numPr>
          <w:ilvl w:val="0"/>
          <w:numId w:val="7"/>
        </w:numPr>
      </w:pPr>
      <w:r>
        <w:t>Chondrichthyes are like sharks, got skeleton, tail, scales, unique jaw</w:t>
      </w:r>
    </w:p>
    <w:p w14:paraId="03ADCD21" w14:textId="77777777" w:rsidR="00381828" w:rsidRDefault="00381828" w:rsidP="0057416A">
      <w:pPr>
        <w:pStyle w:val="ListParagraph"/>
        <w:numPr>
          <w:ilvl w:val="0"/>
          <w:numId w:val="7"/>
        </w:numPr>
      </w:pPr>
      <w:r>
        <w:t>The pectoral and pelvic fins are held in place by muscular structure of body, not skeleton</w:t>
      </w:r>
    </w:p>
    <w:p w14:paraId="3DA3159F" w14:textId="77777777" w:rsidR="00381828" w:rsidRDefault="00381828" w:rsidP="0057416A">
      <w:pPr>
        <w:pStyle w:val="ListParagraph"/>
        <w:numPr>
          <w:ilvl w:val="0"/>
          <w:numId w:val="7"/>
        </w:numPr>
      </w:pPr>
      <w:r>
        <w:t>Tilting of fins allows for turning during locomotion</w:t>
      </w:r>
    </w:p>
    <w:p w14:paraId="34815C2A" w14:textId="77777777" w:rsidR="00381828" w:rsidRDefault="00381828" w:rsidP="0057416A">
      <w:pPr>
        <w:pStyle w:val="ListParagraph"/>
        <w:numPr>
          <w:ilvl w:val="0"/>
          <w:numId w:val="7"/>
        </w:numPr>
      </w:pPr>
      <w:r>
        <w:t>Fins are stuck in the side of body</w:t>
      </w:r>
    </w:p>
    <w:p w14:paraId="61B98435" w14:textId="77777777" w:rsidR="00381828" w:rsidRDefault="00381828" w:rsidP="0057416A">
      <w:pPr>
        <w:pStyle w:val="ListParagraph"/>
        <w:numPr>
          <w:ilvl w:val="0"/>
          <w:numId w:val="7"/>
        </w:numPr>
      </w:pPr>
      <w:r>
        <w:t xml:space="preserve">This tail also has bigger topside then under, allows downward pressure therefore bigger motor which propels animals forward but fins reflect </w:t>
      </w:r>
      <w:r>
        <w:lastRenderedPageBreak/>
        <w:t>the downward pressure so goes upwards (combats downside pressure and gravity)</w:t>
      </w:r>
    </w:p>
    <w:p w14:paraId="2511D400" w14:textId="77777777" w:rsidR="00381828" w:rsidRDefault="00381828" w:rsidP="0057416A">
      <w:pPr>
        <w:pStyle w:val="ListParagraph"/>
        <w:numPr>
          <w:ilvl w:val="0"/>
          <w:numId w:val="7"/>
        </w:numPr>
      </w:pPr>
      <w:r>
        <w:t>Cartilage is a lot less dense compared to bone, allows better movement and floating (buoyancy) and body has oil in tissue which allows better swimming, along with the tail already mentioned</w:t>
      </w:r>
    </w:p>
    <w:p w14:paraId="37FEC94F" w14:textId="1A535B5C" w:rsidR="00381828" w:rsidRDefault="00695AC3" w:rsidP="0057416A">
      <w:pPr>
        <w:pStyle w:val="ListParagraph"/>
        <w:numPr>
          <w:ilvl w:val="0"/>
          <w:numId w:val="7"/>
        </w:numPr>
      </w:pPr>
      <w:r>
        <w:t>Scales allow for vortices on the bottom of the body, laminar flow doesn’t occur across surface of body</w:t>
      </w:r>
    </w:p>
    <w:p w14:paraId="0AE49F15" w14:textId="1A8BB2E0" w:rsidR="00695AC3" w:rsidRDefault="00695AC3" w:rsidP="0057416A">
      <w:pPr>
        <w:pStyle w:val="ListParagraph"/>
        <w:numPr>
          <w:ilvl w:val="0"/>
          <w:numId w:val="7"/>
        </w:numPr>
      </w:pPr>
      <w:r>
        <w:t>Shark teeth are large scales, when a shark feeds the shark has potential to rip teeth out of jaw, sharks use their jaw to hold on to prey, these predators clamp down with jaws to rip apart pieces or take it all</w:t>
      </w:r>
    </w:p>
    <w:p w14:paraId="19CE4DCF" w14:textId="2F0D4DB6" w:rsidR="00695AC3" w:rsidRDefault="00695AC3" w:rsidP="0057416A">
      <w:pPr>
        <w:pStyle w:val="ListParagraph"/>
        <w:numPr>
          <w:ilvl w:val="0"/>
          <w:numId w:val="7"/>
        </w:numPr>
      </w:pPr>
      <w:r>
        <w:t xml:space="preserve">Sharks produce very few young (1 per reproductive cycle), once its fertilized creates mermaids purse and attach it to substrate so it can feed on it and once its able to get out it gets out itself as a shark ready to eat </w:t>
      </w:r>
    </w:p>
    <w:p w14:paraId="3261DE7D" w14:textId="2B47B184" w:rsidR="00D35CCD" w:rsidRDefault="00D35CCD" w:rsidP="0057416A">
      <w:pPr>
        <w:pStyle w:val="ListParagraph"/>
        <w:numPr>
          <w:ilvl w:val="0"/>
          <w:numId w:val="7"/>
        </w:numPr>
      </w:pPr>
      <w:r>
        <w:t>Now we replace skeleton with a bony skeleton</w:t>
      </w:r>
    </w:p>
    <w:p w14:paraId="574C7595" w14:textId="03A25D76" w:rsidR="00D35CCD" w:rsidRDefault="00D35CCD" w:rsidP="0057416A">
      <w:pPr>
        <w:pStyle w:val="ListParagraph"/>
        <w:numPr>
          <w:ilvl w:val="0"/>
          <w:numId w:val="7"/>
        </w:numPr>
      </w:pPr>
      <w:r>
        <w:t>We see this in fins (ray fishes, bony fishes)</w:t>
      </w:r>
    </w:p>
    <w:p w14:paraId="499F6995" w14:textId="1512B24A" w:rsidR="00D35CCD" w:rsidRDefault="00D35CCD" w:rsidP="0057416A">
      <w:pPr>
        <w:pStyle w:val="ListParagraph"/>
        <w:numPr>
          <w:ilvl w:val="0"/>
          <w:numId w:val="7"/>
        </w:numPr>
      </w:pPr>
      <w:r>
        <w:t>2 structures: swim bladder or lung</w:t>
      </w:r>
    </w:p>
    <w:p w14:paraId="06E833AA" w14:textId="22319AD4" w:rsidR="00D35CCD" w:rsidRDefault="00D35CCD" w:rsidP="0057416A">
      <w:pPr>
        <w:pStyle w:val="ListParagraph"/>
        <w:numPr>
          <w:ilvl w:val="0"/>
          <w:numId w:val="7"/>
        </w:numPr>
      </w:pPr>
      <w:r>
        <w:t>pelvic fins have moved forward with bony fish skeleton</w:t>
      </w:r>
    </w:p>
    <w:p w14:paraId="094E76D6" w14:textId="7447B816" w:rsidR="00D35CCD" w:rsidRDefault="00D35CCD" w:rsidP="0057416A">
      <w:pPr>
        <w:pStyle w:val="ListParagraph"/>
        <w:numPr>
          <w:ilvl w:val="0"/>
          <w:numId w:val="7"/>
        </w:numPr>
      </w:pPr>
      <w:r>
        <w:t>these animals can manipulate these fins</w:t>
      </w:r>
    </w:p>
    <w:p w14:paraId="640D7B80" w14:textId="2E532C4D" w:rsidR="00D35CCD" w:rsidRDefault="00D35CCD" w:rsidP="0057416A">
      <w:pPr>
        <w:pStyle w:val="ListParagraph"/>
        <w:numPr>
          <w:ilvl w:val="0"/>
          <w:numId w:val="7"/>
        </w:numPr>
      </w:pPr>
      <w:r>
        <w:t>a fish that doesn’t have to consistently swim, doesn’t sink, can breathe while not moving, less energy when not moving and can hide itself, “finesse of movement”</w:t>
      </w:r>
    </w:p>
    <w:p w14:paraId="47D74570" w14:textId="2E7C35F9" w:rsidR="00D35CCD" w:rsidRDefault="00D35CCD" w:rsidP="0057416A">
      <w:pPr>
        <w:pStyle w:val="ListParagraph"/>
        <w:numPr>
          <w:ilvl w:val="0"/>
          <w:numId w:val="7"/>
        </w:numPr>
      </w:pPr>
      <w:r>
        <w:t>can change direction with just its fins</w:t>
      </w:r>
    </w:p>
    <w:p w14:paraId="288FC4C3" w14:textId="2E0DB7BD" w:rsidR="00D35CCD" w:rsidRDefault="00D35CCD" w:rsidP="0057416A">
      <w:pPr>
        <w:pStyle w:val="ListParagraph"/>
        <w:numPr>
          <w:ilvl w:val="0"/>
          <w:numId w:val="7"/>
        </w:numPr>
      </w:pPr>
      <w:r>
        <w:t>tail is used for heavy propulsion, rapid movement, tuck in the fins for this, barracuda for example use all tail no fin pretty much while house fish use fins but not tail</w:t>
      </w:r>
    </w:p>
    <w:p w14:paraId="4AE42935" w14:textId="638BB890" w:rsidR="00D35CCD" w:rsidRDefault="00D35CCD" w:rsidP="0057416A">
      <w:pPr>
        <w:pStyle w:val="ListParagraph"/>
        <w:numPr>
          <w:ilvl w:val="0"/>
          <w:numId w:val="7"/>
        </w:numPr>
      </w:pPr>
      <w:r>
        <w:t>this is all supported by the bony fin rays</w:t>
      </w:r>
    </w:p>
    <w:p w14:paraId="5F4E8D33" w14:textId="05074F69" w:rsidR="00D35CCD" w:rsidRDefault="00D35CCD" w:rsidP="0057416A">
      <w:pPr>
        <w:pStyle w:val="ListParagraph"/>
        <w:numPr>
          <w:ilvl w:val="0"/>
          <w:numId w:val="7"/>
        </w:numPr>
      </w:pPr>
      <w:r>
        <w:t>suction feeding is how they have developed their ability to eat, very sensitive and pick up vibrations in water</w:t>
      </w:r>
    </w:p>
    <w:p w14:paraId="2A1865D4" w14:textId="7445737A" w:rsidR="00D35CCD" w:rsidRDefault="00D35CCD" w:rsidP="0057416A">
      <w:pPr>
        <w:pStyle w:val="ListParagraph"/>
        <w:numPr>
          <w:ilvl w:val="0"/>
          <w:numId w:val="7"/>
        </w:numPr>
      </w:pPr>
      <w:r>
        <w:t>their jaws are hinged in an unusual way which allows them to open their jaw very wide and very long and is able to be projected which allows them to eat fish without detection</w:t>
      </w:r>
    </w:p>
    <w:p w14:paraId="047E1703" w14:textId="49EEA1FB" w:rsidR="00D35CCD" w:rsidRDefault="00D35CCD" w:rsidP="0057416A">
      <w:pPr>
        <w:pStyle w:val="ListParagraph"/>
        <w:numPr>
          <w:ilvl w:val="0"/>
          <w:numId w:val="7"/>
        </w:numPr>
      </w:pPr>
      <w:r>
        <w:lastRenderedPageBreak/>
        <w:t>farther back in the pharynx there is a second jaw with another set of teeth</w:t>
      </w:r>
    </w:p>
    <w:p w14:paraId="154317A4" w14:textId="555E676C" w:rsidR="00D35CCD" w:rsidRDefault="00314C3E" w:rsidP="0057416A">
      <w:pPr>
        <w:pStyle w:val="ListParagraph"/>
        <w:numPr>
          <w:ilvl w:val="0"/>
          <w:numId w:val="7"/>
        </w:numPr>
      </w:pPr>
      <w:r>
        <w:t xml:space="preserve">swim bladder is a closed bag with 2 sets of capillary glands, as fish dives </w:t>
      </w:r>
      <w:r w:rsidR="00E4729B">
        <w:t>there is oxygen released from the blood to the gland so it can adjust its buoyancy consistently. When rising, other set of capillary glands take back the oxygen. This dynamic structure makes them buoyant at any point in the water</w:t>
      </w:r>
    </w:p>
    <w:p w14:paraId="7E2E6826" w14:textId="5A601D6E" w:rsidR="00E4729B" w:rsidRDefault="00E4729B" w:rsidP="0057416A">
      <w:pPr>
        <w:pStyle w:val="ListParagraph"/>
        <w:numPr>
          <w:ilvl w:val="0"/>
          <w:numId w:val="7"/>
        </w:numPr>
      </w:pPr>
      <w:r>
        <w:t>opercular gill moves in blocking any water from entering from the sides (only enters from the mouth) and when mouth closes it opens the opercular which allows water to pump out across the gills.</w:t>
      </w:r>
    </w:p>
    <w:p w14:paraId="21B2908C" w14:textId="193C08CC" w:rsidR="00E4729B" w:rsidRDefault="00E4729B" w:rsidP="0057416A">
      <w:pPr>
        <w:pStyle w:val="ListParagraph"/>
        <w:numPr>
          <w:ilvl w:val="0"/>
          <w:numId w:val="7"/>
        </w:numPr>
      </w:pPr>
      <w:r>
        <w:t>Lobed fin fishes are not common (about 4 species now)</w:t>
      </w:r>
    </w:p>
    <w:p w14:paraId="4C84AF0B" w14:textId="15BB9EAA" w:rsidR="00E4729B" w:rsidRDefault="00E4729B" w:rsidP="0057416A">
      <w:pPr>
        <w:pStyle w:val="ListParagraph"/>
        <w:numPr>
          <w:ilvl w:val="0"/>
          <w:numId w:val="7"/>
        </w:numPr>
      </w:pPr>
      <w:r>
        <w:t>Fins are muscles while bones extend into fins</w:t>
      </w:r>
    </w:p>
    <w:p w14:paraId="43830DF7" w14:textId="32F9CC11" w:rsidR="00E4729B" w:rsidRDefault="00E4729B" w:rsidP="0057416A">
      <w:pPr>
        <w:pStyle w:val="ListParagraph"/>
        <w:numPr>
          <w:ilvl w:val="0"/>
          <w:numId w:val="7"/>
        </w:numPr>
      </w:pPr>
      <w:r>
        <w:t>They also had lungs so they could go into the air and get their oxygen there</w:t>
      </w:r>
    </w:p>
    <w:p w14:paraId="6F29D5BE" w14:textId="321BDE1F" w:rsidR="00E4729B" w:rsidRDefault="00E4729B" w:rsidP="0057416A">
      <w:pPr>
        <w:pStyle w:val="ListParagraph"/>
        <w:numPr>
          <w:ilvl w:val="0"/>
          <w:numId w:val="7"/>
        </w:numPr>
      </w:pPr>
      <w:r>
        <w:t>Thus they could live in shit water conditions</w:t>
      </w:r>
    </w:p>
    <w:p w14:paraId="3B366DB7" w14:textId="77777777" w:rsidR="00E4729B" w:rsidRDefault="00E4729B" w:rsidP="00E4729B"/>
    <w:p w14:paraId="47B10843" w14:textId="4EA7E0EC" w:rsidR="00E4729B" w:rsidRDefault="00E4729B" w:rsidP="00E4729B">
      <w:r>
        <w:t>Plantae:</w:t>
      </w:r>
    </w:p>
    <w:p w14:paraId="6797E481" w14:textId="0EB3B96F" w:rsidR="00ED6512" w:rsidRDefault="00ED6512" w:rsidP="00ED6512">
      <w:pPr>
        <w:pStyle w:val="ListParagraph"/>
        <w:numPr>
          <w:ilvl w:val="0"/>
          <w:numId w:val="8"/>
        </w:numPr>
      </w:pPr>
      <w:r>
        <w:t>Cellulose synthesis was unique, cellulose is present in lots of earth organisms, even bacteria</w:t>
      </w:r>
    </w:p>
    <w:p w14:paraId="6E6408D5" w14:textId="0756BA57" w:rsidR="00ED6512" w:rsidRDefault="00ED6512" w:rsidP="00ED6512">
      <w:pPr>
        <w:pStyle w:val="ListParagraph"/>
        <w:numPr>
          <w:ilvl w:val="0"/>
          <w:numId w:val="8"/>
        </w:numPr>
      </w:pPr>
      <w:r>
        <w:t>Series of glucose arranged end to end</w:t>
      </w:r>
    </w:p>
    <w:p w14:paraId="2DB802F8" w14:textId="7AC85E91" w:rsidR="00ED6512" w:rsidRDefault="00ED6512" w:rsidP="00ED6512">
      <w:pPr>
        <w:pStyle w:val="ListParagraph"/>
        <w:numPr>
          <w:ilvl w:val="0"/>
          <w:numId w:val="8"/>
        </w:numPr>
      </w:pPr>
      <w:r>
        <w:t>Microfibril = cellulose arranged cellulose together</w:t>
      </w:r>
    </w:p>
    <w:p w14:paraId="5E8DA38E" w14:textId="2DCF17C3" w:rsidR="00ED6512" w:rsidRDefault="00ED6512" w:rsidP="00ED6512">
      <w:pPr>
        <w:pStyle w:val="ListParagraph"/>
        <w:numPr>
          <w:ilvl w:val="0"/>
          <w:numId w:val="8"/>
        </w:numPr>
      </w:pPr>
      <w:r>
        <w:t>Fibril = microfibril all together</w:t>
      </w:r>
    </w:p>
    <w:p w14:paraId="7CCF4C68" w14:textId="6636C900" w:rsidR="00ED6512" w:rsidRDefault="00ED6512" w:rsidP="00ED6512">
      <w:pPr>
        <w:pStyle w:val="ListParagraph"/>
        <w:numPr>
          <w:ilvl w:val="0"/>
          <w:numId w:val="8"/>
        </w:numPr>
      </w:pPr>
      <w:r>
        <w:t>Every cellulose molecule sits and straddles the plasma membrane</w:t>
      </w:r>
    </w:p>
    <w:p w14:paraId="0F8B187A" w14:textId="33BE4677" w:rsidR="00ED6512" w:rsidRDefault="00ED6512" w:rsidP="00ED6512">
      <w:pPr>
        <w:pStyle w:val="ListParagraph"/>
        <w:numPr>
          <w:ilvl w:val="0"/>
          <w:numId w:val="8"/>
        </w:numPr>
      </w:pPr>
      <w:r>
        <w:t>Glucose goes through cellulose synthase and ends up outside of cell in a strand</w:t>
      </w:r>
    </w:p>
    <w:p w14:paraId="68A241AC" w14:textId="7ADA313C" w:rsidR="00ED6512" w:rsidRDefault="00ED6512" w:rsidP="00ED6512">
      <w:pPr>
        <w:pStyle w:val="ListParagraph"/>
        <w:numPr>
          <w:ilvl w:val="0"/>
          <w:numId w:val="8"/>
        </w:numPr>
      </w:pPr>
      <w:r>
        <w:t>Each one produces set of 6 which produces another set of 6 called a rosette which produce 36 cellulose molecules which is a composition of the fibril, unique to each plant</w:t>
      </w:r>
    </w:p>
    <w:p w14:paraId="64679DF6" w14:textId="79FAACB3" w:rsidR="00ED6512" w:rsidRDefault="00ED6512" w:rsidP="005A7C09">
      <w:pPr>
        <w:pStyle w:val="ListParagraph"/>
        <w:numPr>
          <w:ilvl w:val="0"/>
          <w:numId w:val="8"/>
        </w:numPr>
      </w:pPr>
      <w:r>
        <w:t>Consistent layers make a hard cell wall which is controlled by microtubules</w:t>
      </w:r>
    </w:p>
    <w:p w14:paraId="20C03947" w14:textId="6EE5BDC6" w:rsidR="005A7C09" w:rsidRDefault="005A7C09" w:rsidP="005A7C09">
      <w:pPr>
        <w:pStyle w:val="ListParagraph"/>
        <w:numPr>
          <w:ilvl w:val="0"/>
          <w:numId w:val="8"/>
        </w:numPr>
      </w:pPr>
      <w:r>
        <w:t>Also has unique way to carry out mitosis and meiosis</w:t>
      </w:r>
    </w:p>
    <w:p w14:paraId="3A97DC28" w14:textId="6D956F5A" w:rsidR="005A7C09" w:rsidRDefault="005A7C09" w:rsidP="005A7C09">
      <w:pPr>
        <w:pStyle w:val="ListParagraph"/>
        <w:numPr>
          <w:ilvl w:val="0"/>
          <w:numId w:val="8"/>
        </w:numPr>
      </w:pPr>
      <w:r>
        <w:t xml:space="preserve">Cell walls prevent cell to cell communication </w:t>
      </w:r>
    </w:p>
    <w:p w14:paraId="54918483" w14:textId="610362D4" w:rsidR="005A7C09" w:rsidRDefault="005A7C09" w:rsidP="005A7C09">
      <w:pPr>
        <w:pStyle w:val="ListParagraph"/>
        <w:numPr>
          <w:ilvl w:val="0"/>
          <w:numId w:val="8"/>
        </w:numPr>
      </w:pPr>
      <w:r>
        <w:lastRenderedPageBreak/>
        <w:t>There’s gaps in between each cells plates and walls allowing communication</w:t>
      </w:r>
    </w:p>
    <w:p w14:paraId="59F357B9" w14:textId="35F1C545" w:rsidR="005A7C09" w:rsidRDefault="005A7C09" w:rsidP="005A7C09">
      <w:pPr>
        <w:pStyle w:val="ListParagraph"/>
        <w:numPr>
          <w:ilvl w:val="0"/>
          <w:numId w:val="8"/>
        </w:numPr>
      </w:pPr>
      <w:r>
        <w:t>Cytoplasmic and endoplasmic connectivity</w:t>
      </w:r>
    </w:p>
    <w:p w14:paraId="05B61935" w14:textId="18287AB8" w:rsidR="005A7C09" w:rsidRDefault="005A7C09" w:rsidP="005A7C09">
      <w:pPr>
        <w:pStyle w:val="ListParagraph"/>
        <w:numPr>
          <w:ilvl w:val="0"/>
          <w:numId w:val="8"/>
        </w:numPr>
      </w:pPr>
      <w:r>
        <w:t xml:space="preserve">Removing things through cytoplasm space = symplastic pathway </w:t>
      </w:r>
    </w:p>
    <w:p w14:paraId="0608BC32" w14:textId="5BC95182" w:rsidR="005A7C09" w:rsidRDefault="000B103F" w:rsidP="005A7C09">
      <w:pPr>
        <w:pStyle w:val="ListParagraph"/>
        <w:numPr>
          <w:ilvl w:val="0"/>
          <w:numId w:val="8"/>
        </w:numPr>
      </w:pPr>
      <w:r>
        <w:t>Sporophores are haploid but don’t become gametes, become spores and launched</w:t>
      </w:r>
    </w:p>
    <w:p w14:paraId="30B99D03" w14:textId="580DDEDC" w:rsidR="000B103F" w:rsidRDefault="000B103F" w:rsidP="005A7C09">
      <w:pPr>
        <w:pStyle w:val="ListParagraph"/>
        <w:numPr>
          <w:ilvl w:val="0"/>
          <w:numId w:val="8"/>
        </w:numPr>
      </w:pPr>
      <w:r>
        <w:t>These become gametes and then they become zygotes once they turn into sperm and egg</w:t>
      </w:r>
    </w:p>
    <w:p w14:paraId="0EF4953C" w14:textId="4C018B08" w:rsidR="000B103F" w:rsidRDefault="000B103F" w:rsidP="005A7C09">
      <w:pPr>
        <w:pStyle w:val="ListParagraph"/>
        <w:numPr>
          <w:ilvl w:val="0"/>
          <w:numId w:val="8"/>
        </w:numPr>
      </w:pPr>
      <w:r>
        <w:t xml:space="preserve">Gametophyte= plant gamete that consists of haploid cells that become sperm or egg </w:t>
      </w:r>
    </w:p>
    <w:p w14:paraId="484F5027" w14:textId="5A091518" w:rsidR="000B103F" w:rsidRDefault="000B103F" w:rsidP="000B103F">
      <w:pPr>
        <w:pStyle w:val="ListParagraph"/>
        <w:numPr>
          <w:ilvl w:val="0"/>
          <w:numId w:val="8"/>
        </w:numPr>
      </w:pPr>
      <w:r>
        <w:t>Sperm are antheridium – need nutrients cuz they cant get nutrients themselves so there are nutrient provider cells called placental cells that provide</w:t>
      </w:r>
    </w:p>
    <w:p w14:paraId="362C4473" w14:textId="43FE15B0" w:rsidR="000B103F" w:rsidRDefault="000B103F" w:rsidP="005A7C09">
      <w:pPr>
        <w:pStyle w:val="ListParagraph"/>
        <w:numPr>
          <w:ilvl w:val="0"/>
          <w:numId w:val="8"/>
        </w:numPr>
      </w:pPr>
      <w:r>
        <w:t>Eggs are archegonia</w:t>
      </w:r>
    </w:p>
    <w:p w14:paraId="0592D66F" w14:textId="2A2E10A5" w:rsidR="000B103F" w:rsidRDefault="000B103F" w:rsidP="005A7C09">
      <w:pPr>
        <w:pStyle w:val="ListParagraph"/>
        <w:numPr>
          <w:ilvl w:val="0"/>
          <w:numId w:val="8"/>
        </w:numPr>
      </w:pPr>
      <w:r>
        <w:t>In terrestrial plants, sperm comes to archegoniam and goes down channel and becomes sporophyte right there, isn’t released</w:t>
      </w:r>
    </w:p>
    <w:p w14:paraId="56021D62" w14:textId="2FC5BDDD" w:rsidR="000B103F" w:rsidRDefault="000B103F" w:rsidP="005A7C09">
      <w:pPr>
        <w:pStyle w:val="ListParagraph"/>
        <w:numPr>
          <w:ilvl w:val="0"/>
          <w:numId w:val="8"/>
        </w:numPr>
      </w:pPr>
      <w:r>
        <w:t>Thousands of spores are released, hit ground and start again</w:t>
      </w:r>
    </w:p>
    <w:p w14:paraId="18E8A319" w14:textId="7251C609" w:rsidR="000B103F" w:rsidRDefault="000B103F" w:rsidP="005A7C09">
      <w:pPr>
        <w:pStyle w:val="ListParagraph"/>
        <w:numPr>
          <w:ilvl w:val="0"/>
          <w:numId w:val="8"/>
        </w:numPr>
      </w:pPr>
      <w:r>
        <w:t>Slide 43 shows how they look as they grow in the egg</w:t>
      </w:r>
    </w:p>
    <w:p w14:paraId="0D904272" w14:textId="6603D6FF" w:rsidR="000B103F" w:rsidRDefault="000B103F" w:rsidP="005A7C09">
      <w:pPr>
        <w:pStyle w:val="ListParagraph"/>
        <w:numPr>
          <w:ilvl w:val="0"/>
          <w:numId w:val="8"/>
        </w:numPr>
      </w:pPr>
      <w:r>
        <w:t>Thallus= mass of photosynthetic cells</w:t>
      </w:r>
    </w:p>
    <w:p w14:paraId="79EBCC26" w14:textId="7E583E44" w:rsidR="000B103F" w:rsidRDefault="00D10FB0" w:rsidP="005A7C09">
      <w:pPr>
        <w:pStyle w:val="ListParagraph"/>
        <w:numPr>
          <w:ilvl w:val="0"/>
          <w:numId w:val="8"/>
        </w:numPr>
      </w:pPr>
      <w:r>
        <w:t>Layers: photosynthetic layer above and storage layer underneath</w:t>
      </w:r>
    </w:p>
    <w:p w14:paraId="59275847" w14:textId="3040AAAC" w:rsidR="00D10FB0" w:rsidRDefault="00D10FB0" w:rsidP="00D10FB0">
      <w:pPr>
        <w:pStyle w:val="ListParagraph"/>
        <w:numPr>
          <w:ilvl w:val="0"/>
          <w:numId w:val="8"/>
        </w:numPr>
      </w:pPr>
      <w:r>
        <w:t>Rhizoid is like a tissue but doesn’t have vascular tissue</w:t>
      </w:r>
    </w:p>
    <w:p w14:paraId="6D8C08F6" w14:textId="6E3E41C1" w:rsidR="00D10FB0" w:rsidRDefault="00D10FB0" w:rsidP="00D10FB0">
      <w:pPr>
        <w:pStyle w:val="ListParagraph"/>
        <w:numPr>
          <w:ilvl w:val="0"/>
          <w:numId w:val="8"/>
        </w:numPr>
      </w:pPr>
      <w:r>
        <w:t>Waxy layer on photosynthetic tissue allows some conservation of water</w:t>
      </w:r>
    </w:p>
    <w:p w14:paraId="7465536C" w14:textId="3B2528DF" w:rsidR="00D10FB0" w:rsidRDefault="00D10FB0" w:rsidP="00D10FB0">
      <w:pPr>
        <w:pStyle w:val="ListParagraph"/>
        <w:numPr>
          <w:ilvl w:val="0"/>
          <w:numId w:val="8"/>
        </w:numPr>
      </w:pPr>
      <w:r>
        <w:t>The pores they developed allows for absorption of CO2 for gas exchange</w:t>
      </w:r>
    </w:p>
    <w:p w14:paraId="7B1A4DBC" w14:textId="1D436F4C" w:rsidR="00D10FB0" w:rsidRDefault="00D10FB0" w:rsidP="00D10FB0">
      <w:pPr>
        <w:pStyle w:val="ListParagraph"/>
        <w:numPr>
          <w:ilvl w:val="0"/>
          <w:numId w:val="8"/>
        </w:numPr>
      </w:pPr>
      <w:r>
        <w:t xml:space="preserve">Only in very moist locations </w:t>
      </w:r>
    </w:p>
    <w:p w14:paraId="760447CD" w14:textId="08C12FD5" w:rsidR="00D10FB0" w:rsidRDefault="00D10FB0" w:rsidP="00D10FB0">
      <w:pPr>
        <w:pStyle w:val="ListParagraph"/>
        <w:numPr>
          <w:ilvl w:val="0"/>
          <w:numId w:val="8"/>
        </w:numPr>
      </w:pPr>
      <w:r>
        <w:t>Sperm gets to the eggs as rain falls on to the sperm and makes them splash into the eggs (splash fertilization)</w:t>
      </w:r>
    </w:p>
    <w:p w14:paraId="24310CB5" w14:textId="1D7683C5" w:rsidR="00D10FB0" w:rsidRDefault="00D10FB0" w:rsidP="00D10FB0">
      <w:pPr>
        <w:pStyle w:val="ListParagraph"/>
        <w:numPr>
          <w:ilvl w:val="0"/>
          <w:numId w:val="8"/>
        </w:numPr>
      </w:pPr>
      <w:r>
        <w:t>Optimal to just self fertilize</w:t>
      </w:r>
    </w:p>
    <w:p w14:paraId="41F635B0" w14:textId="10672003" w:rsidR="00D10FB0" w:rsidRDefault="00D10FB0" w:rsidP="00D10FB0">
      <w:pPr>
        <w:pStyle w:val="ListParagraph"/>
        <w:numPr>
          <w:ilvl w:val="0"/>
          <w:numId w:val="8"/>
        </w:numPr>
      </w:pPr>
      <w:r>
        <w:t>Also has gemma cups on surface</w:t>
      </w:r>
    </w:p>
    <w:p w14:paraId="59399071" w14:textId="70004431" w:rsidR="00D10FB0" w:rsidRDefault="00D10FB0" w:rsidP="00D10FB0">
      <w:pPr>
        <w:pStyle w:val="ListParagraph"/>
        <w:numPr>
          <w:ilvl w:val="0"/>
          <w:numId w:val="8"/>
        </w:numPr>
      </w:pPr>
      <w:r>
        <w:t>Close that pore completely = stomata</w:t>
      </w:r>
    </w:p>
    <w:p w14:paraId="63B348E4" w14:textId="42FAF3F0" w:rsidR="00D10FB0" w:rsidRDefault="00D10FB0" w:rsidP="00D10FB0">
      <w:pPr>
        <w:pStyle w:val="ListParagraph"/>
        <w:numPr>
          <w:ilvl w:val="0"/>
          <w:numId w:val="8"/>
        </w:numPr>
      </w:pPr>
      <w:r>
        <w:lastRenderedPageBreak/>
        <w:t>Meristem = cells that can differentiate into different types of cells (but only one)</w:t>
      </w:r>
    </w:p>
    <w:p w14:paraId="3699BD2B" w14:textId="4E9F19E7" w:rsidR="00D10FB0" w:rsidRDefault="00D10FB0" w:rsidP="00D10FB0">
      <w:pPr>
        <w:pStyle w:val="ListParagraph"/>
        <w:numPr>
          <w:ilvl w:val="0"/>
          <w:numId w:val="8"/>
        </w:numPr>
      </w:pPr>
      <w:r>
        <w:t>Guard cells open and close depending on CO2 demand for photosynthesis</w:t>
      </w:r>
    </w:p>
    <w:p w14:paraId="72EB7973" w14:textId="49E3044B" w:rsidR="00D10FB0" w:rsidRDefault="006D10A1" w:rsidP="00D10FB0">
      <w:pPr>
        <w:pStyle w:val="ListParagraph"/>
        <w:numPr>
          <w:ilvl w:val="0"/>
          <w:numId w:val="8"/>
        </w:numPr>
      </w:pPr>
      <w:r>
        <w:t>Turgor pressure controls the opening and closing of the stomata</w:t>
      </w:r>
    </w:p>
    <w:p w14:paraId="1224418F" w14:textId="0AEB359B" w:rsidR="003F5EAA" w:rsidRDefault="003F5EAA" w:rsidP="003F5EAA">
      <w:pPr>
        <w:pStyle w:val="ListParagraph"/>
        <w:numPr>
          <w:ilvl w:val="0"/>
          <w:numId w:val="9"/>
        </w:numPr>
      </w:pPr>
      <w:r>
        <w:t>Meristem:</w:t>
      </w:r>
      <w:r w:rsidRPr="003F5EAA">
        <w:t xml:space="preserve"> </w:t>
      </w:r>
      <w:r>
        <w:t>Determinate- can become one other type of cell</w:t>
      </w:r>
    </w:p>
    <w:p w14:paraId="13F3CC24" w14:textId="77777777" w:rsidR="003F5EAA" w:rsidRDefault="003F5EAA" w:rsidP="003F5EAA">
      <w:pPr>
        <w:pStyle w:val="ListParagraph"/>
        <w:numPr>
          <w:ilvl w:val="0"/>
          <w:numId w:val="9"/>
        </w:numPr>
      </w:pPr>
      <w:r>
        <w:t>Indeterminate- turn into anything but can also turn into more meristem, self propagating</w:t>
      </w:r>
    </w:p>
    <w:p w14:paraId="10D13450" w14:textId="153F835D" w:rsidR="003F5EAA" w:rsidRDefault="003F5EAA" w:rsidP="003F5EAA">
      <w:pPr>
        <w:pStyle w:val="ListParagraph"/>
        <w:numPr>
          <w:ilvl w:val="0"/>
          <w:numId w:val="8"/>
        </w:numPr>
      </w:pPr>
      <w:r>
        <w:t>Think of each one as a zygote since it can recreate the body of the plant</w:t>
      </w:r>
    </w:p>
    <w:p w14:paraId="72ADEBE4" w14:textId="476AF7CB" w:rsidR="003F5EAA" w:rsidRPr="0057416A" w:rsidRDefault="003F5EAA" w:rsidP="003F5EAA">
      <w:pPr>
        <w:pStyle w:val="ListParagraph"/>
        <w:numPr>
          <w:ilvl w:val="0"/>
          <w:numId w:val="8"/>
        </w:numPr>
      </w:pPr>
      <w:r>
        <w:t>Diversification at the top of the tree since each meristem is a unique cell and that diversity is extremely unique, which is their evolutionary pressure</w:t>
      </w:r>
      <w:bookmarkStart w:id="0" w:name="_GoBack"/>
      <w:bookmarkEnd w:id="0"/>
    </w:p>
    <w:sectPr w:rsidR="003F5EAA" w:rsidRPr="0057416A">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B1F83A" w14:textId="77777777" w:rsidR="004D3DEE" w:rsidRDefault="004D3DEE">
      <w:r>
        <w:separator/>
      </w:r>
    </w:p>
    <w:p w14:paraId="038CB01A" w14:textId="77777777" w:rsidR="004D3DEE" w:rsidRDefault="004D3DEE"/>
  </w:endnote>
  <w:endnote w:type="continuationSeparator" w:id="0">
    <w:p w14:paraId="5CC64792" w14:textId="77777777" w:rsidR="004D3DEE" w:rsidRDefault="004D3DEE">
      <w:r>
        <w:continuationSeparator/>
      </w:r>
    </w:p>
    <w:p w14:paraId="3DB495D7" w14:textId="77777777" w:rsidR="004D3DEE" w:rsidRDefault="004D3D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E42F1D9" w14:textId="77777777" w:rsidR="004D2F9D" w:rsidRDefault="00FE48CE">
        <w:pPr>
          <w:pStyle w:val="Footer"/>
        </w:pPr>
        <w:r>
          <w:fldChar w:fldCharType="begin"/>
        </w:r>
        <w:r>
          <w:instrText xml:space="preserve"> PAGE   \* MERGEFORMAT </w:instrText>
        </w:r>
        <w:r>
          <w:fldChar w:fldCharType="separate"/>
        </w:r>
        <w:r w:rsidR="003F5EAA">
          <w:rPr>
            <w:noProof/>
          </w:rPr>
          <w:t>5</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B99E5" w14:textId="77777777" w:rsidR="004D3DEE" w:rsidRDefault="004D3DEE">
      <w:r>
        <w:separator/>
      </w:r>
    </w:p>
    <w:p w14:paraId="7CCB9D43" w14:textId="77777777" w:rsidR="004D3DEE" w:rsidRDefault="004D3DEE"/>
  </w:footnote>
  <w:footnote w:type="continuationSeparator" w:id="0">
    <w:p w14:paraId="4CEC4E09" w14:textId="77777777" w:rsidR="004D3DEE" w:rsidRDefault="004D3DEE">
      <w:r>
        <w:continuationSeparator/>
      </w:r>
    </w:p>
    <w:p w14:paraId="207A9D6B" w14:textId="77777777" w:rsidR="004D3DEE" w:rsidRDefault="004D3DE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34C1BE2"/>
    <w:multiLevelType w:val="hybridMultilevel"/>
    <w:tmpl w:val="13560D60"/>
    <w:lvl w:ilvl="0" w:tplc="71B0F8D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6C78CD"/>
    <w:multiLevelType w:val="hybridMultilevel"/>
    <w:tmpl w:val="3CDE6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402FDB"/>
    <w:multiLevelType w:val="hybridMultilevel"/>
    <w:tmpl w:val="2794B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222FBE"/>
    <w:multiLevelType w:val="hybridMultilevel"/>
    <w:tmpl w:val="AEE0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FE6F23"/>
    <w:multiLevelType w:val="hybridMultilevel"/>
    <w:tmpl w:val="C898FE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4"/>
  </w:num>
  <w:num w:numId="4">
    <w:abstractNumId w:val="8"/>
  </w:num>
  <w:num w:numId="5">
    <w:abstractNumId w:val="6"/>
  </w:num>
  <w:num w:numId="6">
    <w:abstractNumId w:val="7"/>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16A"/>
    <w:rsid w:val="000B103F"/>
    <w:rsid w:val="00314C3E"/>
    <w:rsid w:val="00381828"/>
    <w:rsid w:val="003908A0"/>
    <w:rsid w:val="003F5EAA"/>
    <w:rsid w:val="004D2F9D"/>
    <w:rsid w:val="004D3DEE"/>
    <w:rsid w:val="0057416A"/>
    <w:rsid w:val="005A7C09"/>
    <w:rsid w:val="00695AC3"/>
    <w:rsid w:val="006D10A1"/>
    <w:rsid w:val="007A5CF4"/>
    <w:rsid w:val="0096112E"/>
    <w:rsid w:val="00D10FB0"/>
    <w:rsid w:val="00D35CCD"/>
    <w:rsid w:val="00E4729B"/>
    <w:rsid w:val="00EC1F2B"/>
    <w:rsid w:val="00ED6512"/>
    <w:rsid w:val="00FA5630"/>
    <w:rsid w:val="00FE4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96C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741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Raffay/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129</TotalTime>
  <Pages>6</Pages>
  <Words>1268</Words>
  <Characters>7229</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raffay hameed</dc:creator>
  <cp:keywords/>
  <dc:description/>
  <cp:lastModifiedBy>raffay hameed</cp:lastModifiedBy>
  <cp:revision>6</cp:revision>
  <dcterms:created xsi:type="dcterms:W3CDTF">2015-11-26T15:22:00Z</dcterms:created>
  <dcterms:modified xsi:type="dcterms:W3CDTF">2015-11-30T14:46:00Z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