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DD1" w:rsidRPr="00472DD1" w:rsidRDefault="00472DD1">
      <w:pPr>
        <w:rPr>
          <w:rFonts w:ascii="Times New Roman" w:hAnsi="Times New Roman" w:cs="Times New Roman"/>
          <w:noProof/>
          <w:lang w:eastAsia="en-CA"/>
        </w:rPr>
      </w:pPr>
      <w:bookmarkStart w:id="0" w:name="_GoBack"/>
      <w:bookmarkEnd w:id="0"/>
      <w:r w:rsidRPr="00472DD1">
        <w:rPr>
          <w:rFonts w:ascii="Times New Roman" w:hAnsi="Times New Roman" w:cs="Times New Roman"/>
          <w:noProof/>
          <w:lang w:eastAsia="en-CA"/>
        </w:rPr>
        <w:t>Trial 1</w:t>
      </w:r>
    </w:p>
    <w:p w:rsidR="00472DD1" w:rsidRDefault="00472DD1">
      <w:r w:rsidRPr="00472DD1">
        <w:rPr>
          <w:rFonts w:ascii="Times New Roman" w:hAnsi="Times New Roman" w:cs="Times New Roman"/>
          <w:noProof/>
          <w:lang w:eastAsia="en-CA"/>
        </w:rPr>
        <w:t xml:space="preserve">When </w:t>
      </w:r>
      <w:r>
        <w:t>RE = 0Ω</w:t>
      </w:r>
    </w:p>
    <w:p w:rsidR="009C5197" w:rsidRDefault="0052534E">
      <w:r>
        <w:rPr>
          <w:noProof/>
          <w:lang w:eastAsia="en-CA"/>
        </w:rPr>
        <w:drawing>
          <wp:inline distT="0" distB="0" distL="0" distR="0" wp14:anchorId="6F5E317C" wp14:editId="68DCB373">
            <wp:extent cx="5943600" cy="328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DD1" w:rsidRDefault="00472DD1">
      <w:r>
        <w:t>Trial 2</w:t>
      </w:r>
    </w:p>
    <w:p w:rsidR="00472DD1" w:rsidRDefault="00472DD1" w:rsidP="00472DD1">
      <w:r>
        <w:t>When RE = 500Ω</w:t>
      </w:r>
    </w:p>
    <w:p w:rsidR="007361C3" w:rsidRDefault="0052534E" w:rsidP="00472DD1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48076008" wp14:editId="24D94C12">
            <wp:extent cx="5943600" cy="32321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DD1" w:rsidRDefault="00472DD1" w:rsidP="00472DD1">
      <w:pPr>
        <w:rPr>
          <w:noProof/>
          <w:lang w:eastAsia="en-CA"/>
        </w:rPr>
      </w:pPr>
      <w:r>
        <w:rPr>
          <w:noProof/>
          <w:lang w:eastAsia="en-CA"/>
        </w:rPr>
        <w:t xml:space="preserve">Trial 3 </w:t>
      </w:r>
    </w:p>
    <w:p w:rsidR="00472DD1" w:rsidRDefault="00472DD1" w:rsidP="00472DD1">
      <w:r>
        <w:t>When RE = 1000Ω</w:t>
      </w:r>
    </w:p>
    <w:p w:rsidR="006F6B2C" w:rsidRDefault="0052534E" w:rsidP="00472DD1">
      <w:r>
        <w:rPr>
          <w:noProof/>
          <w:lang w:eastAsia="en-CA"/>
        </w:rPr>
        <w:drawing>
          <wp:inline distT="0" distB="0" distL="0" distR="0" wp14:anchorId="09A1F2B2" wp14:editId="53911CED">
            <wp:extent cx="5943600" cy="33159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EB" w:rsidRDefault="00EE22EB" w:rsidP="00472DD1">
      <w:pPr>
        <w:rPr>
          <w:noProof/>
          <w:lang w:eastAsia="en-CA"/>
        </w:rPr>
      </w:pPr>
      <w:r>
        <w:rPr>
          <w:noProof/>
          <w:lang w:eastAsia="en-CA"/>
        </w:rPr>
        <w:t>Trial 4</w:t>
      </w:r>
    </w:p>
    <w:p w:rsidR="00EE22EB" w:rsidRDefault="00EE22EB" w:rsidP="00472DD1">
      <w:pPr>
        <w:rPr>
          <w:noProof/>
          <w:lang w:eastAsia="en-CA"/>
        </w:rPr>
      </w:pPr>
      <w:r>
        <w:t>When RE = 1000Ω with RL added in the circuit</w:t>
      </w:r>
      <w:r w:rsidRPr="00EE22EB">
        <w:rPr>
          <w:noProof/>
          <w:lang w:eastAsia="en-CA"/>
        </w:rPr>
        <w:t xml:space="preserve"> </w:t>
      </w:r>
    </w:p>
    <w:p w:rsidR="00EE22EB" w:rsidRDefault="0052534E" w:rsidP="00472DD1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3B497582" wp14:editId="176A6D3D">
            <wp:extent cx="5943600" cy="33985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EB" w:rsidRDefault="00EE22EB" w:rsidP="00472DD1"/>
    <w:p w:rsidR="00EE22EB" w:rsidRDefault="00EE22EB" w:rsidP="00472DD1"/>
    <w:p w:rsidR="00472DD1" w:rsidRDefault="00472DD1" w:rsidP="00472DD1">
      <w:pPr>
        <w:rPr>
          <w:noProof/>
          <w:lang w:eastAsia="en-CA"/>
        </w:rPr>
      </w:pPr>
    </w:p>
    <w:p w:rsidR="00472DD1" w:rsidRDefault="00472DD1"/>
    <w:sectPr w:rsidR="00472D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56"/>
    <w:rsid w:val="00472DD1"/>
    <w:rsid w:val="004C60C2"/>
    <w:rsid w:val="0052534E"/>
    <w:rsid w:val="006F6B2C"/>
    <w:rsid w:val="007361C3"/>
    <w:rsid w:val="00750556"/>
    <w:rsid w:val="009C5197"/>
    <w:rsid w:val="00C87776"/>
    <w:rsid w:val="00EC78F1"/>
    <w:rsid w:val="00EE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2FAD6-A1CE-4A27-9A5A-D91634AF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ECA39-57A7-408A-94EC-77A9BC7E6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5C7153A3.dotm</Template>
  <TotalTime>133</TotalTime>
  <Pages>3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tempaccount</dc:creator>
  <cp:keywords/>
  <dc:description/>
  <cp:lastModifiedBy>tempaccount</cp:lastModifiedBy>
  <cp:revision>5</cp:revision>
  <dcterms:created xsi:type="dcterms:W3CDTF">2015-09-30T22:03:00Z</dcterms:created>
  <dcterms:modified xsi:type="dcterms:W3CDTF">2016-02-07T20:25:00Z</dcterms:modified>
</cp:coreProperties>
</file>