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BB178" w14:textId="77777777" w:rsidR="005F4A32" w:rsidRDefault="00327727" w:rsidP="00327727">
      <w:pPr>
        <w:pStyle w:val="Heading1"/>
      </w:pPr>
      <w:r>
        <w:t xml:space="preserve">Chapter </w:t>
      </w:r>
      <w:proofErr w:type="gramStart"/>
      <w:r>
        <w:t xml:space="preserve">2 </w:t>
      </w:r>
      <w:r w:rsidR="00560AFA">
        <w:t>:</w:t>
      </w:r>
      <w:proofErr w:type="gramEnd"/>
      <w:r w:rsidR="00560AFA">
        <w:t xml:space="preserve"> </w:t>
      </w:r>
    </w:p>
    <w:p w14:paraId="26A42821" w14:textId="77777777" w:rsidR="00327727" w:rsidRDefault="00327727" w:rsidP="00327727">
      <w:r w:rsidRPr="00455B2B">
        <w:rPr>
          <w:b/>
        </w:rPr>
        <w:t>Strategy</w:t>
      </w:r>
      <w:r>
        <w:t xml:space="preserve">, </w:t>
      </w:r>
      <w:r w:rsidRPr="00455B2B">
        <w:rPr>
          <w:i/>
        </w:rPr>
        <w:t>What Is It</w:t>
      </w:r>
      <w:r>
        <w:t xml:space="preserve">? </w:t>
      </w:r>
    </w:p>
    <w:p w14:paraId="02A4442C" w14:textId="77777777" w:rsidR="00327727" w:rsidRDefault="00327727" w:rsidP="00327727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327727">
        <w:rPr>
          <w:sz w:val="24"/>
          <w:szCs w:val="24"/>
        </w:rPr>
        <w:t>Future Objective or Goal</w:t>
      </w:r>
    </w:p>
    <w:p w14:paraId="72D7F8B7" w14:textId="77777777" w:rsidR="00E263ED" w:rsidRPr="00E263ED" w:rsidRDefault="00E263ED" w:rsidP="00327727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Plan </w:t>
      </w:r>
    </w:p>
    <w:p w14:paraId="626D6F2E" w14:textId="77777777" w:rsidR="00327727" w:rsidRPr="00455B2B" w:rsidRDefault="00327727" w:rsidP="00327727">
      <w:pPr>
        <w:rPr>
          <w:b/>
        </w:rPr>
      </w:pPr>
      <w:r w:rsidRPr="00455B2B">
        <w:rPr>
          <w:b/>
        </w:rPr>
        <w:t>Strategic Planning and HR</w:t>
      </w:r>
    </w:p>
    <w:p w14:paraId="1B4F1B71" w14:textId="77777777" w:rsidR="00327727" w:rsidRPr="00327727" w:rsidRDefault="00327727" w:rsidP="00327727">
      <w:pPr>
        <w:pStyle w:val="ListParagraph"/>
        <w:numPr>
          <w:ilvl w:val="0"/>
          <w:numId w:val="7"/>
        </w:numPr>
      </w:pPr>
      <w:r>
        <w:rPr>
          <w:sz w:val="24"/>
          <w:szCs w:val="24"/>
        </w:rPr>
        <w:t xml:space="preserve">Strategic Planning </w:t>
      </w:r>
    </w:p>
    <w:p w14:paraId="44DC8ED3" w14:textId="77777777" w:rsidR="00327727" w:rsidRPr="00327727" w:rsidRDefault="00327727" w:rsidP="00327727">
      <w:pPr>
        <w:pStyle w:val="ListParagraph"/>
        <w:numPr>
          <w:ilvl w:val="1"/>
          <w:numId w:val="7"/>
        </w:numPr>
      </w:pPr>
      <w:r>
        <w:rPr>
          <w:sz w:val="24"/>
          <w:szCs w:val="24"/>
        </w:rPr>
        <w:t xml:space="preserve">Figure out the long term goal </w:t>
      </w:r>
    </w:p>
    <w:p w14:paraId="5C600726" w14:textId="77777777" w:rsidR="00327727" w:rsidRDefault="00E263ED" w:rsidP="00E263E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263ED">
        <w:rPr>
          <w:sz w:val="24"/>
          <w:szCs w:val="24"/>
        </w:rPr>
        <w:t>H</w:t>
      </w:r>
      <w:r w:rsidR="00560AFA">
        <w:rPr>
          <w:sz w:val="24"/>
          <w:szCs w:val="24"/>
        </w:rPr>
        <w:t xml:space="preserve">uman </w:t>
      </w:r>
      <w:r w:rsidRPr="00E263ED">
        <w:rPr>
          <w:sz w:val="24"/>
          <w:szCs w:val="24"/>
        </w:rPr>
        <w:t>R</w:t>
      </w:r>
      <w:r w:rsidR="00560AFA">
        <w:rPr>
          <w:sz w:val="24"/>
          <w:szCs w:val="24"/>
        </w:rPr>
        <w:t>esource</w:t>
      </w:r>
      <w:r w:rsidRPr="00E263ED">
        <w:rPr>
          <w:sz w:val="24"/>
          <w:szCs w:val="24"/>
        </w:rPr>
        <w:t xml:space="preserve"> Planning </w:t>
      </w:r>
      <w:r>
        <w:rPr>
          <w:sz w:val="24"/>
          <w:szCs w:val="24"/>
        </w:rPr>
        <w:t xml:space="preserve">(HRP) </w:t>
      </w:r>
    </w:p>
    <w:p w14:paraId="6AFF161E" w14:textId="77777777" w:rsidR="00E263ED" w:rsidRDefault="00E263ED" w:rsidP="00E263E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Strategic H</w:t>
      </w:r>
      <w:r w:rsidR="00560AFA">
        <w:rPr>
          <w:sz w:val="24"/>
          <w:szCs w:val="24"/>
        </w:rPr>
        <w:t xml:space="preserve">uman </w:t>
      </w:r>
      <w:r>
        <w:rPr>
          <w:sz w:val="24"/>
          <w:szCs w:val="24"/>
        </w:rPr>
        <w:t>R</w:t>
      </w:r>
      <w:r w:rsidR="00560AFA">
        <w:rPr>
          <w:sz w:val="24"/>
          <w:szCs w:val="24"/>
        </w:rPr>
        <w:t xml:space="preserve">esource </w:t>
      </w:r>
      <w:r>
        <w:rPr>
          <w:sz w:val="24"/>
          <w:szCs w:val="24"/>
        </w:rPr>
        <w:t>M</w:t>
      </w:r>
      <w:r w:rsidR="00560AFA">
        <w:rPr>
          <w:sz w:val="24"/>
          <w:szCs w:val="24"/>
        </w:rPr>
        <w:t>anagement</w:t>
      </w:r>
      <w:r>
        <w:rPr>
          <w:sz w:val="24"/>
          <w:szCs w:val="24"/>
        </w:rPr>
        <w:t xml:space="preserve"> (SHRM)</w:t>
      </w:r>
    </w:p>
    <w:p w14:paraId="57006A84" w14:textId="77777777" w:rsidR="00E263ED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Combination of first two steps </w:t>
      </w:r>
    </w:p>
    <w:p w14:paraId="46034044" w14:textId="77777777" w:rsidR="00E263ED" w:rsidRDefault="00E263ED" w:rsidP="00E263ED">
      <w:pPr>
        <w:rPr>
          <w:b/>
          <w:sz w:val="24"/>
          <w:szCs w:val="24"/>
        </w:rPr>
      </w:pPr>
      <w:r w:rsidRPr="00E263ED">
        <w:rPr>
          <w:b/>
          <w:sz w:val="24"/>
          <w:szCs w:val="24"/>
        </w:rPr>
        <w:t>Figure 2.1</w:t>
      </w:r>
    </w:p>
    <w:p w14:paraId="05C54347" w14:textId="77777777" w:rsidR="00E263ED" w:rsidRPr="00455B2B" w:rsidRDefault="00E263ED" w:rsidP="00E263ED">
      <w:pPr>
        <w:rPr>
          <w:i/>
        </w:rPr>
      </w:pPr>
      <w:r w:rsidRPr="00E263ED">
        <w:rPr>
          <w:b/>
        </w:rPr>
        <w:t>Step 1</w:t>
      </w:r>
      <w:r w:rsidRPr="00E263ED">
        <w:t xml:space="preserve">: </w:t>
      </w:r>
      <w:r w:rsidRPr="00455B2B">
        <w:rPr>
          <w:i/>
        </w:rPr>
        <w:t>Mission, Vision, and Values</w:t>
      </w:r>
    </w:p>
    <w:p w14:paraId="7BB2B4B6" w14:textId="77777777" w:rsidR="00E263ED" w:rsidRPr="00EA570C" w:rsidRDefault="00E263ED" w:rsidP="00E263E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Mission </w:t>
      </w:r>
    </w:p>
    <w:p w14:paraId="11CB939F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Basis of Org. </w:t>
      </w:r>
    </w:p>
    <w:p w14:paraId="49EAE4A5" w14:textId="77777777" w:rsidR="00E263ED" w:rsidRPr="00EA570C" w:rsidRDefault="00E263ED" w:rsidP="00E263E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Strategic Vision </w:t>
      </w:r>
    </w:p>
    <w:p w14:paraId="53527C63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Where you want to be in the Future </w:t>
      </w:r>
    </w:p>
    <w:p w14:paraId="1E7AB1C4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Where you’re going as an Org. </w:t>
      </w:r>
    </w:p>
    <w:p w14:paraId="640270D6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Long term Direction </w:t>
      </w:r>
    </w:p>
    <w:p w14:paraId="4CAFAA44" w14:textId="77777777" w:rsidR="00E263ED" w:rsidRPr="00EA570C" w:rsidRDefault="00E263ED" w:rsidP="00E263ED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Core Values </w:t>
      </w:r>
    </w:p>
    <w:p w14:paraId="0A23DB75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A list of strong and enduring beliefs/ principles </w:t>
      </w:r>
    </w:p>
    <w:p w14:paraId="1CA6C86F" w14:textId="77777777" w:rsidR="00E263ED" w:rsidRPr="00EA570C" w:rsidRDefault="00E263ED" w:rsidP="00E263ED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Foundation/Bedrock of Org. </w:t>
      </w:r>
    </w:p>
    <w:p w14:paraId="45641541" w14:textId="77777777" w:rsidR="00EA570C" w:rsidRPr="00455B2B" w:rsidRDefault="00EA570C" w:rsidP="00EA570C">
      <w:pPr>
        <w:rPr>
          <w:i/>
        </w:rPr>
      </w:pPr>
      <w:r w:rsidRPr="00EA570C">
        <w:rPr>
          <w:b/>
        </w:rPr>
        <w:t>Step 2:</w:t>
      </w:r>
      <w:r>
        <w:t xml:space="preserve"> </w:t>
      </w:r>
      <w:r w:rsidRPr="00455B2B">
        <w:rPr>
          <w:i/>
        </w:rPr>
        <w:t xml:space="preserve">Environmental Analysis </w:t>
      </w:r>
    </w:p>
    <w:p w14:paraId="2B902AAB" w14:textId="77777777" w:rsidR="00EA570C" w:rsidRPr="00EA570C" w:rsidRDefault="00EA570C" w:rsidP="00EA570C">
      <w:pPr>
        <w:rPr>
          <w:sz w:val="24"/>
          <w:szCs w:val="24"/>
        </w:rPr>
      </w:pPr>
      <w:r w:rsidRPr="00EA570C">
        <w:rPr>
          <w:sz w:val="24"/>
          <w:szCs w:val="24"/>
        </w:rPr>
        <w:t>You’re planning to launch your first business; what information do you look for in your environment?</w:t>
      </w:r>
    </w:p>
    <w:p w14:paraId="54C1A39C" w14:textId="77777777" w:rsidR="00EA570C" w:rsidRPr="00560AFA" w:rsidRDefault="00EA570C" w:rsidP="00EA570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560AFA">
        <w:rPr>
          <w:sz w:val="24"/>
          <w:szCs w:val="24"/>
        </w:rPr>
        <w:t xml:space="preserve">Environmental Scanning </w:t>
      </w:r>
    </w:p>
    <w:p w14:paraId="23AE6812" w14:textId="77777777" w:rsidR="00EA570C" w:rsidRP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Competitors </w:t>
      </w:r>
    </w:p>
    <w:p w14:paraId="74DB508E" w14:textId="77777777" w:rsidR="00EA570C" w:rsidRP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Market Trends </w:t>
      </w:r>
    </w:p>
    <w:p w14:paraId="1CAE4582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EA570C">
        <w:rPr>
          <w:sz w:val="24"/>
          <w:szCs w:val="24"/>
        </w:rPr>
        <w:t xml:space="preserve">Technological Changes </w:t>
      </w:r>
    </w:p>
    <w:p w14:paraId="64AD51AF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Community / Social Concerns </w:t>
      </w:r>
    </w:p>
    <w:p w14:paraId="68238F06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Legislation—Legal Environment </w:t>
      </w:r>
    </w:p>
    <w:p w14:paraId="3732BAF6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Political </w:t>
      </w:r>
    </w:p>
    <w:p w14:paraId="303B4AC8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Demographics/ Labor Market trends </w:t>
      </w:r>
    </w:p>
    <w:p w14:paraId="6DB0A535" w14:textId="77777777" w:rsidR="00EA570C" w:rsidRDefault="00EA570C" w:rsidP="00EA570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Economic Factors </w:t>
      </w:r>
    </w:p>
    <w:p w14:paraId="2CBED831" w14:textId="77777777" w:rsidR="00EA570C" w:rsidRDefault="00EA570C" w:rsidP="00EA570C">
      <w:pPr>
        <w:rPr>
          <w:b/>
          <w:sz w:val="24"/>
          <w:szCs w:val="24"/>
        </w:rPr>
      </w:pPr>
      <w:r w:rsidRPr="00EA570C">
        <w:rPr>
          <w:b/>
          <w:sz w:val="24"/>
          <w:szCs w:val="24"/>
        </w:rPr>
        <w:lastRenderedPageBreak/>
        <w:t xml:space="preserve">Figure 2.2 </w:t>
      </w:r>
      <w:r>
        <w:rPr>
          <w:b/>
          <w:sz w:val="24"/>
          <w:szCs w:val="24"/>
        </w:rPr>
        <w:t xml:space="preserve">– </w:t>
      </w:r>
      <w:r w:rsidRPr="00560AFA">
        <w:rPr>
          <w:sz w:val="24"/>
          <w:szCs w:val="24"/>
        </w:rPr>
        <w:t>Five Forces Framework</w:t>
      </w:r>
      <w:r>
        <w:rPr>
          <w:b/>
          <w:sz w:val="24"/>
          <w:szCs w:val="24"/>
        </w:rPr>
        <w:t xml:space="preserve"> </w:t>
      </w:r>
    </w:p>
    <w:p w14:paraId="3078A60B" w14:textId="77777777" w:rsidR="00EA570C" w:rsidRPr="008742DC" w:rsidRDefault="008742DC" w:rsidP="00EA570C">
      <w:pPr>
        <w:rPr>
          <w:b/>
        </w:rPr>
      </w:pPr>
      <w:r w:rsidRPr="008742DC">
        <w:rPr>
          <w:b/>
        </w:rPr>
        <w:t xml:space="preserve">Step 3: </w:t>
      </w:r>
      <w:r w:rsidRPr="00455B2B">
        <w:rPr>
          <w:i/>
        </w:rPr>
        <w:t>Internal Analysis</w:t>
      </w:r>
      <w:r w:rsidRPr="008742DC">
        <w:rPr>
          <w:b/>
        </w:rPr>
        <w:t xml:space="preserve"> </w:t>
      </w:r>
    </w:p>
    <w:p w14:paraId="1F86D076" w14:textId="77777777" w:rsidR="008742DC" w:rsidRPr="008742DC" w:rsidRDefault="008742DC" w:rsidP="00EA570C">
      <w:pPr>
        <w:rPr>
          <w:sz w:val="24"/>
          <w:szCs w:val="24"/>
        </w:rPr>
      </w:pPr>
      <w:r w:rsidRPr="008742DC">
        <w:rPr>
          <w:sz w:val="24"/>
          <w:szCs w:val="24"/>
        </w:rPr>
        <w:t>Internal Analysis (3 C’s):</w:t>
      </w:r>
    </w:p>
    <w:p w14:paraId="11F7F7E4" w14:textId="77777777" w:rsidR="008742DC" w:rsidRDefault="008742DC" w:rsidP="008742D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560AFA">
        <w:rPr>
          <w:b/>
          <w:sz w:val="24"/>
          <w:szCs w:val="24"/>
        </w:rPr>
        <w:t>C</w:t>
      </w:r>
      <w:r w:rsidRPr="008742DC">
        <w:rPr>
          <w:sz w:val="24"/>
          <w:szCs w:val="24"/>
        </w:rPr>
        <w:t xml:space="preserve">ulture </w:t>
      </w:r>
    </w:p>
    <w:p w14:paraId="70EDA211" w14:textId="77777777" w:rsidR="008742DC" w:rsidRDefault="008742DC" w:rsidP="00455B2B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Soul of the organization – What sets it apart from competitors? </w:t>
      </w:r>
    </w:p>
    <w:p w14:paraId="676F67E0" w14:textId="77777777" w:rsidR="00455B2B" w:rsidRPr="00455B2B" w:rsidRDefault="00455B2B" w:rsidP="00455B2B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Culture </w:t>
      </w:r>
    </w:p>
    <w:p w14:paraId="37F0E666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Material Symbols </w:t>
      </w:r>
    </w:p>
    <w:p w14:paraId="2FC3B1B8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Language </w:t>
      </w:r>
    </w:p>
    <w:p w14:paraId="0185B172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Rituals </w:t>
      </w:r>
    </w:p>
    <w:p w14:paraId="00F50E7A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Stories </w:t>
      </w:r>
    </w:p>
    <w:p w14:paraId="54390A4E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Organizational Culture </w:t>
      </w:r>
    </w:p>
    <w:p w14:paraId="2B4D2937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Beliefs</w:t>
      </w:r>
    </w:p>
    <w:p w14:paraId="4A32EA29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Values </w:t>
      </w:r>
    </w:p>
    <w:p w14:paraId="1E4E162A" w14:textId="77777777" w:rsidR="008742DC" w:rsidRPr="00455B2B" w:rsidRDefault="008742DC" w:rsidP="00455B2B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Assumptions </w:t>
      </w:r>
    </w:p>
    <w:p w14:paraId="34B518FC" w14:textId="77777777" w:rsidR="008742DC" w:rsidRDefault="008742DC" w:rsidP="008742D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560AFA">
        <w:rPr>
          <w:b/>
          <w:sz w:val="24"/>
          <w:szCs w:val="24"/>
        </w:rPr>
        <w:t>C</w:t>
      </w:r>
      <w:r w:rsidRPr="008742DC">
        <w:rPr>
          <w:sz w:val="24"/>
          <w:szCs w:val="24"/>
        </w:rPr>
        <w:t xml:space="preserve">apabilities </w:t>
      </w:r>
    </w:p>
    <w:p w14:paraId="228C3937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People/ Processes/ Unique systems to org. </w:t>
      </w:r>
    </w:p>
    <w:p w14:paraId="787BB943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What sets you apart from competitors? </w:t>
      </w:r>
    </w:p>
    <w:p w14:paraId="3D7F27B7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Want to Hire </w:t>
      </w:r>
      <w:r w:rsidRPr="008742DC">
        <w:rPr>
          <w:i/>
          <w:sz w:val="24"/>
          <w:szCs w:val="24"/>
        </w:rPr>
        <w:t>valuable</w:t>
      </w:r>
      <w:r>
        <w:rPr>
          <w:sz w:val="24"/>
          <w:szCs w:val="24"/>
        </w:rPr>
        <w:t xml:space="preserve"> people—Creative Customer Service </w:t>
      </w:r>
    </w:p>
    <w:p w14:paraId="5223725E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People who are difficult to imitate </w:t>
      </w:r>
    </w:p>
    <w:p w14:paraId="34E766A7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Organized </w:t>
      </w:r>
    </w:p>
    <w:p w14:paraId="2C59DABA" w14:textId="77777777" w:rsid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Rare </w:t>
      </w:r>
    </w:p>
    <w:p w14:paraId="0E28E50B" w14:textId="77777777" w:rsidR="008742DC" w:rsidRPr="008742DC" w:rsidRDefault="008742DC" w:rsidP="008742DC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Valuable </w:t>
      </w:r>
    </w:p>
    <w:p w14:paraId="51E797CF" w14:textId="77777777" w:rsidR="008742DC" w:rsidRDefault="008742DC" w:rsidP="008742DC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560AFA">
        <w:rPr>
          <w:b/>
          <w:sz w:val="24"/>
          <w:szCs w:val="24"/>
        </w:rPr>
        <w:t>C</w:t>
      </w:r>
      <w:r w:rsidRPr="008742DC">
        <w:rPr>
          <w:sz w:val="24"/>
          <w:szCs w:val="24"/>
        </w:rPr>
        <w:t>omposition</w:t>
      </w:r>
    </w:p>
    <w:p w14:paraId="3CB7BE9C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Decisions of who to hire </w:t>
      </w:r>
    </w:p>
    <w:p w14:paraId="70183B6A" w14:textId="77777777" w:rsidR="008742DC" w:rsidRDefault="008742DC" w:rsidP="008742DC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Types of Skills needed </w:t>
      </w:r>
    </w:p>
    <w:p w14:paraId="6CAC3C0E" w14:textId="77777777" w:rsidR="00455B2B" w:rsidRDefault="008742DC" w:rsidP="00455B2B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Staff Decisions that need to be made </w:t>
      </w:r>
    </w:p>
    <w:p w14:paraId="2688CA51" w14:textId="77777777" w:rsidR="00560AFA" w:rsidRPr="00560AFA" w:rsidRDefault="00560AFA" w:rsidP="00560AFA">
      <w:pPr>
        <w:pStyle w:val="ListParagraph"/>
        <w:ind w:left="1440"/>
        <w:rPr>
          <w:sz w:val="24"/>
          <w:szCs w:val="24"/>
        </w:rPr>
      </w:pPr>
    </w:p>
    <w:p w14:paraId="68C6482F" w14:textId="77777777" w:rsidR="00455B2B" w:rsidRDefault="00455B2B" w:rsidP="00455B2B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455B2B">
        <w:rPr>
          <w:sz w:val="24"/>
          <w:szCs w:val="24"/>
        </w:rPr>
        <w:t>Forecasting</w:t>
      </w:r>
    </w:p>
    <w:p w14:paraId="19CC2D36" w14:textId="77777777" w:rsidR="00455B2B" w:rsidRPr="00455B2B" w:rsidRDefault="00455B2B" w:rsidP="00455B2B">
      <w:pPr>
        <w:pStyle w:val="ListParagraph"/>
        <w:numPr>
          <w:ilvl w:val="1"/>
          <w:numId w:val="7"/>
        </w:numPr>
        <w:rPr>
          <w:sz w:val="24"/>
          <w:szCs w:val="24"/>
        </w:rPr>
      </w:pPr>
      <w:r w:rsidRPr="00455B2B">
        <w:rPr>
          <w:sz w:val="24"/>
          <w:szCs w:val="24"/>
        </w:rPr>
        <w:t xml:space="preserve">The balance of: </w:t>
      </w:r>
    </w:p>
    <w:p w14:paraId="48EF26F1" w14:textId="77777777" w:rsidR="00654328" w:rsidRDefault="00455B2B" w:rsidP="00654328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Supply for </w:t>
      </w:r>
      <w:proofErr w:type="spellStart"/>
      <w:r>
        <w:rPr>
          <w:sz w:val="24"/>
          <w:szCs w:val="24"/>
        </w:rPr>
        <w:t>Labour</w:t>
      </w:r>
      <w:proofErr w:type="spellEnd"/>
      <w:r>
        <w:rPr>
          <w:sz w:val="24"/>
          <w:szCs w:val="24"/>
        </w:rPr>
        <w:t xml:space="preserve"> Vs. Demand for </w:t>
      </w:r>
      <w:proofErr w:type="spellStart"/>
      <w:r>
        <w:rPr>
          <w:sz w:val="24"/>
          <w:szCs w:val="24"/>
        </w:rPr>
        <w:t>Labour</w:t>
      </w:r>
      <w:proofErr w:type="spellEnd"/>
      <w:r>
        <w:rPr>
          <w:sz w:val="24"/>
          <w:szCs w:val="24"/>
        </w:rPr>
        <w:t xml:space="preserve"> </w:t>
      </w:r>
    </w:p>
    <w:p w14:paraId="19B5B97B" w14:textId="77777777" w:rsidR="00654328" w:rsidRDefault="00654328" w:rsidP="00654328">
      <w:pPr>
        <w:rPr>
          <w:sz w:val="24"/>
          <w:szCs w:val="24"/>
        </w:rPr>
      </w:pPr>
      <w:r w:rsidRPr="00654328">
        <w:rPr>
          <w:b/>
          <w:sz w:val="24"/>
          <w:szCs w:val="24"/>
        </w:rPr>
        <w:t>Figure 2.6</w:t>
      </w:r>
      <w:r>
        <w:rPr>
          <w:sz w:val="24"/>
          <w:szCs w:val="24"/>
        </w:rPr>
        <w:t xml:space="preserve"> – Markov Analysis </w:t>
      </w:r>
    </w:p>
    <w:p w14:paraId="6B99538F" w14:textId="77777777" w:rsidR="00560AFA" w:rsidRDefault="00654328" w:rsidP="00654328">
      <w:pPr>
        <w:rPr>
          <w:sz w:val="24"/>
          <w:szCs w:val="24"/>
        </w:rPr>
      </w:pPr>
      <w:r w:rsidRPr="00560AFA">
        <w:rPr>
          <w:b/>
          <w:sz w:val="24"/>
          <w:szCs w:val="24"/>
        </w:rPr>
        <w:t>Figure 2.7</w:t>
      </w:r>
      <w:r>
        <w:rPr>
          <w:sz w:val="24"/>
          <w:szCs w:val="24"/>
        </w:rPr>
        <w:t xml:space="preserve"> </w:t>
      </w:r>
      <w:r w:rsidR="00560AF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60AFA">
        <w:rPr>
          <w:sz w:val="24"/>
          <w:szCs w:val="24"/>
        </w:rPr>
        <w:t xml:space="preserve">Replacement Chart -&gt; Identify Talent in the Organization </w:t>
      </w:r>
      <w:proofErr w:type="gramStart"/>
      <w:r w:rsidR="00560AFA">
        <w:rPr>
          <w:sz w:val="24"/>
          <w:szCs w:val="24"/>
        </w:rPr>
        <w:t>( i.e.</w:t>
      </w:r>
      <w:proofErr w:type="gramEnd"/>
      <w:r w:rsidR="00560AFA">
        <w:rPr>
          <w:sz w:val="24"/>
          <w:szCs w:val="24"/>
        </w:rPr>
        <w:t xml:space="preserve"> Promotion) </w:t>
      </w:r>
    </w:p>
    <w:p w14:paraId="742797C5" w14:textId="77777777" w:rsidR="00560AFA" w:rsidRDefault="00560AFA" w:rsidP="00654328">
      <w:pPr>
        <w:rPr>
          <w:sz w:val="24"/>
          <w:szCs w:val="24"/>
        </w:rPr>
      </w:pPr>
    </w:p>
    <w:p w14:paraId="2DF66677" w14:textId="77777777" w:rsidR="00654328" w:rsidRPr="00560AFA" w:rsidRDefault="00560AFA" w:rsidP="00654328">
      <w:r w:rsidRPr="00560AFA">
        <w:rPr>
          <w:b/>
        </w:rPr>
        <w:t>Step 4</w:t>
      </w:r>
      <w:r w:rsidRPr="00560AFA">
        <w:t xml:space="preserve">: Formulating Strategy </w:t>
      </w:r>
    </w:p>
    <w:p w14:paraId="60C5AD7C" w14:textId="77777777" w:rsidR="00560AFA" w:rsidRDefault="00560AFA" w:rsidP="00560AF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Corporate Strategy </w:t>
      </w:r>
    </w:p>
    <w:p w14:paraId="1A9D481D" w14:textId="77777777" w:rsidR="00560AFA" w:rsidRDefault="00560AFA" w:rsidP="00560AF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Business Strategy </w:t>
      </w:r>
    </w:p>
    <w:p w14:paraId="1EE440C0" w14:textId="77777777" w:rsidR="00560AFA" w:rsidRPr="00560AFA" w:rsidRDefault="00560AFA" w:rsidP="00560AF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Functional Strategy </w:t>
      </w:r>
    </w:p>
    <w:p w14:paraId="3594D2C7" w14:textId="77777777" w:rsidR="00560AFA" w:rsidRDefault="00560AFA" w:rsidP="00654328">
      <w:pPr>
        <w:rPr>
          <w:sz w:val="24"/>
          <w:szCs w:val="24"/>
        </w:rPr>
      </w:pPr>
    </w:p>
    <w:p w14:paraId="2966EBA5" w14:textId="77777777" w:rsidR="00560AFA" w:rsidRPr="00560AFA" w:rsidRDefault="00560AFA" w:rsidP="00654328">
      <w:r w:rsidRPr="00560AFA">
        <w:rPr>
          <w:b/>
        </w:rPr>
        <w:lastRenderedPageBreak/>
        <w:t>Step 5</w:t>
      </w:r>
      <w:r w:rsidRPr="00560AFA">
        <w:t xml:space="preserve">: Strategy Implementation </w:t>
      </w:r>
    </w:p>
    <w:p w14:paraId="6C6ADA20" w14:textId="77777777" w:rsidR="00560AFA" w:rsidRPr="00560AFA" w:rsidRDefault="00560AFA" w:rsidP="00560AFA">
      <w:pPr>
        <w:rPr>
          <w:sz w:val="24"/>
          <w:szCs w:val="24"/>
        </w:rPr>
      </w:pPr>
      <w:r w:rsidRPr="00560AFA">
        <w:rPr>
          <w:sz w:val="24"/>
          <w:szCs w:val="24"/>
        </w:rPr>
        <w:t>You have establis</w:t>
      </w:r>
      <w:r>
        <w:rPr>
          <w:sz w:val="24"/>
          <w:szCs w:val="24"/>
        </w:rPr>
        <w:t xml:space="preserve">hed trends in supply and demand, Now what? </w:t>
      </w:r>
    </w:p>
    <w:p w14:paraId="5A3EFEE0" w14:textId="77777777" w:rsidR="00560AFA" w:rsidRDefault="00560AFA" w:rsidP="00560AF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Increase workforce</w:t>
      </w:r>
    </w:p>
    <w:p w14:paraId="3DC4BDF4" w14:textId="77777777" w:rsidR="00560AFA" w:rsidRDefault="00560AFA" w:rsidP="00560AFA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Recruitment </w:t>
      </w:r>
    </w:p>
    <w:p w14:paraId="3FB806AB" w14:textId="77777777" w:rsidR="00560AFA" w:rsidRDefault="00560AFA" w:rsidP="00560AFA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Selection </w:t>
      </w:r>
    </w:p>
    <w:p w14:paraId="11E49D79" w14:textId="77777777" w:rsidR="00560AFA" w:rsidRDefault="00560AFA" w:rsidP="00560AFA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Decrease Workforce </w:t>
      </w:r>
    </w:p>
    <w:p w14:paraId="0A79EC26" w14:textId="77777777" w:rsidR="00560AFA" w:rsidRDefault="00560AFA" w:rsidP="00560AFA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Attrition </w:t>
      </w:r>
    </w:p>
    <w:p w14:paraId="02652255" w14:textId="77777777" w:rsidR="00560AFA" w:rsidRDefault="00560AFA" w:rsidP="00560AFA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Termination </w:t>
      </w:r>
    </w:p>
    <w:p w14:paraId="7CE2D704" w14:textId="77777777" w:rsidR="00560AFA" w:rsidRPr="00560AFA" w:rsidRDefault="00560AFA" w:rsidP="00560AFA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Layoffs </w:t>
      </w:r>
    </w:p>
    <w:p w14:paraId="255FA0E1" w14:textId="77777777" w:rsidR="00560AFA" w:rsidRPr="006A2245" w:rsidRDefault="006A2245" w:rsidP="00654328">
      <w:r w:rsidRPr="006A2245">
        <w:rPr>
          <w:b/>
        </w:rPr>
        <w:t>Step 6:</w:t>
      </w:r>
      <w:r w:rsidRPr="006A2245">
        <w:t xml:space="preserve"> Evaluation and Assessment </w:t>
      </w:r>
    </w:p>
    <w:p w14:paraId="60AB9BD9" w14:textId="77777777" w:rsidR="006A2245" w:rsidRDefault="006A2245" w:rsidP="006A224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Tracking metrics (Refer to text for good example—Starbucks ) </w:t>
      </w:r>
      <w:bookmarkStart w:id="0" w:name="_GoBack"/>
      <w:bookmarkEnd w:id="0"/>
    </w:p>
    <w:p w14:paraId="3286B1F1" w14:textId="77777777" w:rsidR="006A2245" w:rsidRPr="006A2245" w:rsidRDefault="006A2245" w:rsidP="006A2245">
      <w:pPr>
        <w:rPr>
          <w:sz w:val="24"/>
          <w:szCs w:val="24"/>
        </w:rPr>
      </w:pPr>
    </w:p>
    <w:p w14:paraId="746549C8" w14:textId="77777777" w:rsidR="00560AFA" w:rsidRDefault="00560AFA" w:rsidP="00654328">
      <w:pPr>
        <w:rPr>
          <w:sz w:val="24"/>
          <w:szCs w:val="24"/>
        </w:rPr>
      </w:pPr>
    </w:p>
    <w:p w14:paraId="6CCC78B0" w14:textId="77777777" w:rsidR="00654328" w:rsidRPr="00654328" w:rsidRDefault="00654328" w:rsidP="00654328">
      <w:pPr>
        <w:rPr>
          <w:sz w:val="24"/>
          <w:szCs w:val="24"/>
        </w:rPr>
      </w:pPr>
    </w:p>
    <w:p w14:paraId="7B3EDBAA" w14:textId="77777777" w:rsidR="00455B2B" w:rsidRPr="00455B2B" w:rsidRDefault="00455B2B" w:rsidP="00455B2B">
      <w:pPr>
        <w:rPr>
          <w:sz w:val="24"/>
          <w:szCs w:val="24"/>
        </w:rPr>
      </w:pPr>
    </w:p>
    <w:p w14:paraId="357DFFF8" w14:textId="77777777" w:rsidR="00455B2B" w:rsidRPr="00455B2B" w:rsidRDefault="00455B2B" w:rsidP="00455B2B">
      <w:pPr>
        <w:rPr>
          <w:sz w:val="24"/>
          <w:szCs w:val="24"/>
        </w:rPr>
      </w:pPr>
    </w:p>
    <w:p w14:paraId="3DD1A6A2" w14:textId="77777777" w:rsidR="00EA570C" w:rsidRPr="00EA570C" w:rsidRDefault="00EA570C" w:rsidP="00EA570C">
      <w:pPr>
        <w:rPr>
          <w:sz w:val="24"/>
          <w:szCs w:val="24"/>
        </w:rPr>
      </w:pPr>
    </w:p>
    <w:sectPr w:rsidR="00EA570C" w:rsidRPr="00EA570C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DF2C5D" w14:textId="77777777" w:rsidR="00BE2E58" w:rsidRDefault="00BE2E58">
      <w:r>
        <w:separator/>
      </w:r>
    </w:p>
    <w:p w14:paraId="36B5AB1A" w14:textId="77777777" w:rsidR="00BE2E58" w:rsidRDefault="00BE2E58"/>
  </w:endnote>
  <w:endnote w:type="continuationSeparator" w:id="0">
    <w:p w14:paraId="12756A35" w14:textId="77777777" w:rsidR="00BE2E58" w:rsidRDefault="00BE2E58">
      <w:r>
        <w:continuationSeparator/>
      </w:r>
    </w:p>
    <w:p w14:paraId="3D783005" w14:textId="77777777" w:rsidR="00BE2E58" w:rsidRDefault="00BE2E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C7D912" w14:textId="77777777" w:rsidR="005F4A32" w:rsidRDefault="00BE2E5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22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01D55" w14:textId="77777777" w:rsidR="00BE2E58" w:rsidRDefault="00BE2E58">
      <w:r>
        <w:separator/>
      </w:r>
    </w:p>
    <w:p w14:paraId="1E222484" w14:textId="77777777" w:rsidR="00BE2E58" w:rsidRDefault="00BE2E58"/>
  </w:footnote>
  <w:footnote w:type="continuationSeparator" w:id="0">
    <w:p w14:paraId="03ECC559" w14:textId="77777777" w:rsidR="00BE2E58" w:rsidRDefault="00BE2E58">
      <w:r>
        <w:continuationSeparator/>
      </w:r>
    </w:p>
    <w:p w14:paraId="2D5BA72C" w14:textId="77777777" w:rsidR="00BE2E58" w:rsidRDefault="00BE2E58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956A51"/>
    <w:multiLevelType w:val="hybridMultilevel"/>
    <w:tmpl w:val="977C0060"/>
    <w:lvl w:ilvl="0" w:tplc="C0867D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F00243"/>
    <w:multiLevelType w:val="hybridMultilevel"/>
    <w:tmpl w:val="9D5E92B0"/>
    <w:lvl w:ilvl="0" w:tplc="C0867D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B539AB"/>
    <w:multiLevelType w:val="hybridMultilevel"/>
    <w:tmpl w:val="CD46AD52"/>
    <w:lvl w:ilvl="0" w:tplc="C0867D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727"/>
    <w:rsid w:val="00327727"/>
    <w:rsid w:val="00455B2B"/>
    <w:rsid w:val="00560AFA"/>
    <w:rsid w:val="005F4A32"/>
    <w:rsid w:val="00654328"/>
    <w:rsid w:val="006A2245"/>
    <w:rsid w:val="008742DC"/>
    <w:rsid w:val="00BE2E58"/>
    <w:rsid w:val="00E263ED"/>
    <w:rsid w:val="00EA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3DFD0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327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VictoriaLarochelle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462"/>
    <w:rsid w:val="00D6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5BB946D007E444AA8E7542E358A85E1">
    <w:name w:val="25BB946D007E444AA8E7542E358A85E1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7215DFF0E38044449584E095E1F23DAA">
    <w:name w:val="7215DFF0E38044449584E095E1F23D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65</TotalTime>
  <Pages>3</Pages>
  <Words>300</Words>
  <Characters>1714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2016-01-15T20:58:00Z</dcterms:created>
  <dcterms:modified xsi:type="dcterms:W3CDTF">2016-01-15T22:13:00Z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