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4C252" w14:textId="41D269E1" w:rsidR="00B811CC" w:rsidRDefault="00E530D6" w:rsidP="00E530D6">
      <w:pPr>
        <w:pStyle w:val="Heading1"/>
      </w:pPr>
      <w:r>
        <w:t>GEO1111 – Introduction to Earth Systems</w:t>
      </w:r>
      <w:r w:rsidR="005D5D70">
        <w:t xml:space="preserve"> (1)</w:t>
      </w:r>
      <w:bookmarkStart w:id="0" w:name="_GoBack"/>
      <w:bookmarkEnd w:id="0"/>
    </w:p>
    <w:p w14:paraId="4F07B597" w14:textId="74479979" w:rsidR="00864C58" w:rsidRDefault="00864C58" w:rsidP="00E530D6">
      <w:r>
        <w:t xml:space="preserve">Email: </w:t>
      </w:r>
      <w:hyperlink r:id="rId7" w:history="1">
        <w:r w:rsidRPr="00DC7602">
          <w:rPr>
            <w:rStyle w:val="Hyperlink"/>
          </w:rPr>
          <w:t>geo1111@uottawa.ca</w:t>
        </w:r>
      </w:hyperlink>
      <w:r>
        <w:t xml:space="preserve"> - Diane Skipton</w:t>
      </w:r>
    </w:p>
    <w:p w14:paraId="79D7B1FC" w14:textId="1996A2B3" w:rsidR="00864C58" w:rsidRDefault="00864C58" w:rsidP="00E530D6">
      <w:r>
        <w:t>Many different texts that we can use. (optional)</w:t>
      </w:r>
    </w:p>
    <w:p w14:paraId="7264A18D" w14:textId="7CE3B649" w:rsidR="00864C58" w:rsidRDefault="00864C58" w:rsidP="00E530D6">
      <w:r>
        <w:t>Follow BB for class announcements.</w:t>
      </w:r>
    </w:p>
    <w:p w14:paraId="21F631DD" w14:textId="2B8D0BFA" w:rsidR="00864C58" w:rsidRDefault="00864C58" w:rsidP="00E530D6">
      <w:r>
        <w:t>*Answer the review questions after lectures – EXAM QUESTIONS.</w:t>
      </w:r>
    </w:p>
    <w:p w14:paraId="1848061E" w14:textId="339EC19C" w:rsidR="00E97635" w:rsidRDefault="00E97635" w:rsidP="00E530D6">
      <w:r>
        <w:t>*Ask questions in DGDs!</w:t>
      </w:r>
    </w:p>
    <w:p w14:paraId="0AED1AAA" w14:textId="7B5DC13F" w:rsidR="00864C58" w:rsidRDefault="00864C58" w:rsidP="00E530D6">
      <w:r>
        <w:t>3 Midterms, 1 Final exam.</w:t>
      </w:r>
    </w:p>
    <w:p w14:paraId="48B62EEC" w14:textId="0EEA79E5" w:rsidR="00864C58" w:rsidRDefault="00864C58" w:rsidP="00E530D6">
      <w:r>
        <w:t>1 – lectures 1-7</w:t>
      </w:r>
    </w:p>
    <w:p w14:paraId="7296B999" w14:textId="0E643809" w:rsidR="00864C58" w:rsidRDefault="00864C58" w:rsidP="00E530D6">
      <w:r>
        <w:t>2 – lectures 8-12</w:t>
      </w:r>
    </w:p>
    <w:p w14:paraId="12F115E4" w14:textId="56B62333" w:rsidR="00864C58" w:rsidRDefault="00864C58" w:rsidP="00E530D6">
      <w:r>
        <w:t>3 – lectures 12-17</w:t>
      </w:r>
    </w:p>
    <w:p w14:paraId="75599677" w14:textId="0E84003A" w:rsidR="00864C58" w:rsidRDefault="00864C58" w:rsidP="00E530D6">
      <w:r>
        <w:t>F – 20% on lectures 18-21 + 20% cumulative</w:t>
      </w:r>
    </w:p>
    <w:p w14:paraId="790976AD" w14:textId="77777777" w:rsidR="00864C58" w:rsidRDefault="00864C58" w:rsidP="00E530D6"/>
    <w:p w14:paraId="4C73F456" w14:textId="6094FAE2" w:rsidR="00864C58" w:rsidRDefault="004A6E66" w:rsidP="00E530D6">
      <w:pPr>
        <w:rPr>
          <w:u w:val="single"/>
        </w:rPr>
      </w:pPr>
      <w:r>
        <w:rPr>
          <w:u w:val="single"/>
        </w:rPr>
        <w:t>What are Earth Systems?</w:t>
      </w:r>
    </w:p>
    <w:p w14:paraId="652D0150" w14:textId="6DEA1516" w:rsidR="004A6E66" w:rsidRDefault="004A6E66" w:rsidP="004A6E66">
      <w:pPr>
        <w:pStyle w:val="ListParagraph"/>
        <w:numPr>
          <w:ilvl w:val="0"/>
          <w:numId w:val="5"/>
        </w:numPr>
      </w:pPr>
      <w:r>
        <w:t>“Poke” of the Earth.</w:t>
      </w:r>
    </w:p>
    <w:p w14:paraId="3BBBB392" w14:textId="29F89321" w:rsidR="004A6E66" w:rsidRDefault="004A6E66" w:rsidP="004A6E66">
      <w:pPr>
        <w:pStyle w:val="ListParagraph"/>
        <w:numPr>
          <w:ilvl w:val="0"/>
          <w:numId w:val="5"/>
        </w:numPr>
      </w:pPr>
      <w:r>
        <w:t xml:space="preserve">Have earthquake, could result in a tsunami, structural failures, volcanic eruption (not really), flood basalts (not really), cracks in the Earth, landslide, contamination of underground water, bad stuff to people (panic), release of gasses into the atmosphere. </w:t>
      </w:r>
    </w:p>
    <w:p w14:paraId="7F142E02" w14:textId="3A4E69D1" w:rsidR="00F37BA0" w:rsidRPr="004A6E66" w:rsidRDefault="00F37BA0" w:rsidP="004A6E66">
      <w:pPr>
        <w:pStyle w:val="ListParagraph"/>
        <w:numPr>
          <w:ilvl w:val="0"/>
          <w:numId w:val="5"/>
        </w:numPr>
      </w:pPr>
      <w:r>
        <w:t>System because all parts are interconnected.</w:t>
      </w:r>
    </w:p>
    <w:p w14:paraId="0C602C6D" w14:textId="125BC1F8" w:rsidR="004A6E66" w:rsidRDefault="004A6E66" w:rsidP="00E530D6">
      <w:pPr>
        <w:rPr>
          <w:u w:val="single"/>
        </w:rPr>
      </w:pPr>
      <w:r w:rsidRPr="004A6E66">
        <w:rPr>
          <w:u w:val="single"/>
        </w:rPr>
        <w:t>Earthquakes and Seismic Activity</w:t>
      </w:r>
    </w:p>
    <w:p w14:paraId="4672CA81" w14:textId="2072EEA5" w:rsidR="00F37BA0" w:rsidRPr="00F37BA0" w:rsidRDefault="00F37BA0" w:rsidP="00F37BA0">
      <w:pPr>
        <w:pStyle w:val="ListParagraph"/>
        <w:numPr>
          <w:ilvl w:val="0"/>
          <w:numId w:val="9"/>
        </w:numPr>
        <w:rPr>
          <w:u w:val="single"/>
        </w:rPr>
      </w:pPr>
      <w:r>
        <w:t>Structure collapses</w:t>
      </w:r>
    </w:p>
    <w:p w14:paraId="6D3E5389" w14:textId="58DE0996" w:rsidR="00F37BA0" w:rsidRDefault="00F37BA0" w:rsidP="00F37BA0">
      <w:pPr>
        <w:rPr>
          <w:u w:val="single"/>
        </w:rPr>
      </w:pPr>
      <w:r w:rsidRPr="00F37BA0">
        <w:rPr>
          <w:u w:val="single"/>
        </w:rPr>
        <w:t xml:space="preserve">Tsunamis and Storm Surges </w:t>
      </w:r>
    </w:p>
    <w:p w14:paraId="5922AEFC" w14:textId="7D01BB13" w:rsidR="00F37BA0" w:rsidRPr="00F37BA0" w:rsidRDefault="00F37BA0" w:rsidP="00F37BA0">
      <w:pPr>
        <w:pStyle w:val="ListParagraph"/>
        <w:numPr>
          <w:ilvl w:val="0"/>
          <w:numId w:val="8"/>
        </w:numPr>
        <w:rPr>
          <w:u w:val="single"/>
        </w:rPr>
      </w:pPr>
      <w:r>
        <w:t>Wash everything away</w:t>
      </w:r>
    </w:p>
    <w:p w14:paraId="743A007D" w14:textId="77777777" w:rsidR="00F37BA0" w:rsidRDefault="00F37BA0" w:rsidP="00F37BA0">
      <w:pPr>
        <w:rPr>
          <w:u w:val="single"/>
        </w:rPr>
      </w:pPr>
    </w:p>
    <w:p w14:paraId="14D96891" w14:textId="656A415D" w:rsidR="00F37BA0" w:rsidRDefault="00F37BA0" w:rsidP="00F37BA0">
      <w:pPr>
        <w:rPr>
          <w:u w:val="single"/>
        </w:rPr>
      </w:pPr>
      <w:r>
        <w:rPr>
          <w:u w:val="single"/>
        </w:rPr>
        <w:lastRenderedPageBreak/>
        <w:t xml:space="preserve">Patterns </w:t>
      </w:r>
    </w:p>
    <w:p w14:paraId="738D4D87" w14:textId="2336E252" w:rsidR="00F37BA0" w:rsidRPr="00F37BA0" w:rsidRDefault="00F37BA0" w:rsidP="00F37BA0">
      <w:pPr>
        <w:pStyle w:val="ListParagraph"/>
        <w:numPr>
          <w:ilvl w:val="0"/>
          <w:numId w:val="8"/>
        </w:numPr>
      </w:pPr>
      <w:r w:rsidRPr="00F37BA0">
        <w:t>For predictions</w:t>
      </w:r>
      <w:r>
        <w:t xml:space="preserve"> for the future Earth</w:t>
      </w:r>
    </w:p>
    <w:p w14:paraId="0D60D1F5" w14:textId="0A36EA79" w:rsidR="00F37BA0" w:rsidRDefault="00F37BA0" w:rsidP="00F37BA0">
      <w:pPr>
        <w:rPr>
          <w:u w:val="single"/>
        </w:rPr>
      </w:pPr>
      <w:r w:rsidRPr="00F37BA0">
        <w:rPr>
          <w:u w:val="single"/>
        </w:rPr>
        <w:t>Plate Tectonics</w:t>
      </w:r>
      <w:r>
        <w:rPr>
          <w:u w:val="single"/>
        </w:rPr>
        <w:t xml:space="preserve"> Theory</w:t>
      </w:r>
    </w:p>
    <w:p w14:paraId="5F9F716E" w14:textId="451DA7B2" w:rsidR="00F37BA0" w:rsidRDefault="00F37BA0" w:rsidP="00F37BA0">
      <w:r>
        <w:t>Plates collide forming mountains and as well natural disasters</w:t>
      </w:r>
    </w:p>
    <w:p w14:paraId="75A4C334" w14:textId="77777777" w:rsidR="00F37BA0" w:rsidRDefault="00F37BA0" w:rsidP="00F37BA0"/>
    <w:p w14:paraId="0B952D5F" w14:textId="42F10B03" w:rsidR="00F37BA0" w:rsidRDefault="00F37BA0" w:rsidP="00F37BA0">
      <w:r>
        <w:t>The science of Geology</w:t>
      </w:r>
    </w:p>
    <w:p w14:paraId="74FA5739" w14:textId="060FFDA5" w:rsidR="00F37BA0" w:rsidRDefault="00CF3E90" w:rsidP="00F37BA0">
      <w:r>
        <w:t>Geology</w:t>
      </w:r>
      <w:r w:rsidR="00F37BA0">
        <w:t xml:space="preserve"> is the science that pursues an understanding of planet Earth</w:t>
      </w:r>
    </w:p>
    <w:p w14:paraId="34403BBF" w14:textId="44EFB120" w:rsidR="00F37BA0" w:rsidRDefault="00F37BA0" w:rsidP="00F37BA0">
      <w:r>
        <w:t>Modern approach to examine Earth as a SYSTEM</w:t>
      </w:r>
    </w:p>
    <w:p w14:paraId="6820948C" w14:textId="3D9C1B81" w:rsidR="00F37BA0" w:rsidRDefault="00CF3E90" w:rsidP="00F37BA0">
      <w:r>
        <w:t>Atmosphere, Hydrosphere, Biosphere, Cryosphere, Lithosphere</w:t>
      </w:r>
    </w:p>
    <w:p w14:paraId="5D114A57" w14:textId="77777777" w:rsidR="00864C58" w:rsidRPr="004A6E66" w:rsidRDefault="00864C58" w:rsidP="00E530D6">
      <w:pPr>
        <w:rPr>
          <w:u w:val="single"/>
        </w:rPr>
      </w:pPr>
    </w:p>
    <w:p w14:paraId="42EC65E6" w14:textId="77124020" w:rsidR="00864C58" w:rsidRDefault="00F37BA0" w:rsidP="00E530D6">
      <w:pPr>
        <w:rPr>
          <w:u w:val="single"/>
        </w:rPr>
      </w:pPr>
      <w:r>
        <w:rPr>
          <w:u w:val="single"/>
        </w:rPr>
        <w:t>Physical Geology: A Bridge Theory</w:t>
      </w:r>
    </w:p>
    <w:p w14:paraId="1232FA39" w14:textId="0C2D2606" w:rsidR="00F37BA0" w:rsidRDefault="00F37BA0" w:rsidP="00E530D6">
      <w:r>
        <w:t>Questions to ask:</w:t>
      </w:r>
    </w:p>
    <w:p w14:paraId="48B61414" w14:textId="7083DB01" w:rsidR="00F37BA0" w:rsidRDefault="00F37BA0" w:rsidP="00F37BA0">
      <w:pPr>
        <w:pStyle w:val="ListParagraph"/>
        <w:numPr>
          <w:ilvl w:val="0"/>
          <w:numId w:val="8"/>
        </w:numPr>
      </w:pPr>
      <w:r>
        <w:t>What</w:t>
      </w:r>
      <w:r w:rsidR="008B3BC5">
        <w:t>’</w:t>
      </w:r>
      <w:r>
        <w:t>s is made of?</w:t>
      </w:r>
    </w:p>
    <w:p w14:paraId="767C6DD5" w14:textId="77777777" w:rsidR="00F37BA0" w:rsidRDefault="00F37BA0" w:rsidP="00F37BA0">
      <w:pPr>
        <w:pStyle w:val="ListParagraph"/>
        <w:numPr>
          <w:ilvl w:val="0"/>
          <w:numId w:val="8"/>
        </w:numPr>
      </w:pPr>
      <w:r>
        <w:t>Will it last?</w:t>
      </w:r>
    </w:p>
    <w:p w14:paraId="5D8AAC58" w14:textId="1E8E8568" w:rsidR="00F37BA0" w:rsidRDefault="00F37BA0" w:rsidP="00F37BA0">
      <w:pPr>
        <w:pStyle w:val="ListParagraph"/>
        <w:numPr>
          <w:ilvl w:val="0"/>
          <w:numId w:val="8"/>
        </w:numPr>
      </w:pPr>
      <w:r>
        <w:t>How is it put together?</w:t>
      </w:r>
    </w:p>
    <w:p w14:paraId="5CA0B887" w14:textId="77777777" w:rsidR="00F37BA0" w:rsidRDefault="00F37BA0" w:rsidP="00F37BA0"/>
    <w:p w14:paraId="1634786C" w14:textId="77777777" w:rsidR="00F37BA0" w:rsidRDefault="00F37BA0" w:rsidP="00F37BA0">
      <w:pPr>
        <w:rPr>
          <w:u w:val="single"/>
        </w:rPr>
      </w:pPr>
      <w:r>
        <w:rPr>
          <w:u w:val="single"/>
        </w:rPr>
        <w:t>GEO1111 Outline</w:t>
      </w:r>
    </w:p>
    <w:p w14:paraId="27733E9D" w14:textId="77777777" w:rsidR="00F37BA0" w:rsidRDefault="00F37BA0" w:rsidP="00F37BA0">
      <w:pPr>
        <w:pStyle w:val="ListParagraph"/>
        <w:numPr>
          <w:ilvl w:val="0"/>
          <w:numId w:val="12"/>
        </w:numPr>
      </w:pPr>
      <w:r w:rsidRPr="00F37BA0">
        <w:t xml:space="preserve">Deep Earth Processes </w:t>
      </w:r>
    </w:p>
    <w:p w14:paraId="3D6A5B74" w14:textId="0B35D472" w:rsidR="00F37BA0" w:rsidRDefault="00F37BA0" w:rsidP="00F37BA0">
      <w:pPr>
        <w:pStyle w:val="ListParagraph"/>
        <w:numPr>
          <w:ilvl w:val="1"/>
          <w:numId w:val="12"/>
        </w:numPr>
      </w:pPr>
      <w:r w:rsidRPr="00F37BA0">
        <w:t xml:space="preserve">Mineralogy </w:t>
      </w:r>
    </w:p>
    <w:p w14:paraId="2CAAF54E" w14:textId="77777777" w:rsidR="00F37BA0" w:rsidRDefault="00F37BA0" w:rsidP="00F37BA0">
      <w:pPr>
        <w:pStyle w:val="ListParagraph"/>
        <w:numPr>
          <w:ilvl w:val="2"/>
          <w:numId w:val="12"/>
        </w:numPr>
      </w:pPr>
      <w:r w:rsidRPr="00F37BA0">
        <w:t xml:space="preserve">Composition &amp; structure of steel &amp; concrete </w:t>
      </w:r>
    </w:p>
    <w:p w14:paraId="168B12B3" w14:textId="77777777" w:rsidR="00F37BA0" w:rsidRDefault="00F37BA0" w:rsidP="00F37BA0">
      <w:pPr>
        <w:pStyle w:val="ListParagraph"/>
        <w:numPr>
          <w:ilvl w:val="1"/>
          <w:numId w:val="12"/>
        </w:numPr>
      </w:pPr>
      <w:r w:rsidRPr="00F37BA0">
        <w:t xml:space="preserve">Rock Cycle </w:t>
      </w:r>
    </w:p>
    <w:p w14:paraId="7706D237" w14:textId="77777777" w:rsidR="00F37BA0" w:rsidRDefault="00F37BA0" w:rsidP="00F37BA0">
      <w:pPr>
        <w:pStyle w:val="ListParagraph"/>
        <w:numPr>
          <w:ilvl w:val="2"/>
          <w:numId w:val="12"/>
        </w:numPr>
      </w:pPr>
      <w:r w:rsidRPr="00F37BA0">
        <w:t xml:space="preserve">Making of steel or concrete </w:t>
      </w:r>
    </w:p>
    <w:p w14:paraId="2D168F37" w14:textId="77777777" w:rsidR="00F37BA0" w:rsidRDefault="00F37BA0" w:rsidP="00F37BA0">
      <w:pPr>
        <w:pStyle w:val="ListParagraph"/>
        <w:numPr>
          <w:ilvl w:val="0"/>
          <w:numId w:val="16"/>
        </w:numPr>
      </w:pPr>
      <w:r w:rsidRPr="00F37BA0">
        <w:t xml:space="preserve">Geodynamics (e.g. mountain building via plate tectonics) </w:t>
      </w:r>
    </w:p>
    <w:p w14:paraId="0941E7A3" w14:textId="1AE98F89" w:rsidR="00F37BA0" w:rsidRDefault="00F37BA0" w:rsidP="00F37BA0">
      <w:pPr>
        <w:pStyle w:val="ListParagraph"/>
        <w:numPr>
          <w:ilvl w:val="1"/>
          <w:numId w:val="16"/>
        </w:numPr>
      </w:pPr>
      <w:r w:rsidRPr="00F37BA0">
        <w:t xml:space="preserve">Bridge construction </w:t>
      </w:r>
    </w:p>
    <w:p w14:paraId="4BE0EBE0" w14:textId="77777777" w:rsidR="00F37BA0" w:rsidRDefault="00F37BA0" w:rsidP="00F37BA0">
      <w:pPr>
        <w:pStyle w:val="ListParagraph"/>
        <w:numPr>
          <w:ilvl w:val="0"/>
          <w:numId w:val="12"/>
        </w:numPr>
      </w:pPr>
      <w:r w:rsidRPr="00F37BA0">
        <w:t xml:space="preserve">Surface Earth Processes </w:t>
      </w:r>
    </w:p>
    <w:p w14:paraId="55AC08FD" w14:textId="77777777" w:rsidR="00F37BA0" w:rsidRDefault="00F37BA0" w:rsidP="00F37BA0">
      <w:pPr>
        <w:pStyle w:val="ListParagraph"/>
        <w:numPr>
          <w:ilvl w:val="1"/>
          <w:numId w:val="12"/>
        </w:numPr>
      </w:pPr>
      <w:r w:rsidRPr="00F37BA0">
        <w:t xml:space="preserve">Gradual or rapid destruction of bridge </w:t>
      </w:r>
    </w:p>
    <w:p w14:paraId="7AAA2070" w14:textId="43E1A3BB" w:rsidR="00F37BA0" w:rsidRDefault="00F37BA0" w:rsidP="00F37BA0">
      <w:pPr>
        <w:pStyle w:val="ListParagraph"/>
        <w:numPr>
          <w:ilvl w:val="2"/>
          <w:numId w:val="12"/>
        </w:numPr>
      </w:pPr>
      <w:r w:rsidRPr="00F37BA0">
        <w:t xml:space="preserve">Erosion, Weathering, Tides, Waves, Tsunamis </w:t>
      </w:r>
    </w:p>
    <w:p w14:paraId="0D344660" w14:textId="77777777" w:rsidR="00041514" w:rsidRPr="00F37BA0" w:rsidRDefault="00041514" w:rsidP="00041514"/>
    <w:p w14:paraId="34E39186" w14:textId="77777777" w:rsidR="00F37BA0" w:rsidRDefault="00F37BA0" w:rsidP="00F37BA0">
      <w:pPr>
        <w:pStyle w:val="ListParagraph"/>
        <w:numPr>
          <w:ilvl w:val="0"/>
          <w:numId w:val="12"/>
        </w:numPr>
      </w:pPr>
      <w:r w:rsidRPr="00F37BA0">
        <w:lastRenderedPageBreak/>
        <w:t xml:space="preserve">Earth Systems </w:t>
      </w:r>
    </w:p>
    <w:p w14:paraId="35C8E10B" w14:textId="77777777" w:rsidR="00F37BA0" w:rsidRDefault="00F37BA0" w:rsidP="00F37BA0">
      <w:pPr>
        <w:pStyle w:val="ListParagraph"/>
        <w:numPr>
          <w:ilvl w:val="1"/>
          <w:numId w:val="12"/>
        </w:numPr>
      </w:pPr>
      <w:r w:rsidRPr="00F37BA0">
        <w:t>Interaction between bridge</w:t>
      </w:r>
      <w:r>
        <w:t>, people, autos, weather...</w:t>
      </w:r>
    </w:p>
    <w:p w14:paraId="011E3499" w14:textId="77777777" w:rsidR="00F37BA0" w:rsidRPr="00F37BA0" w:rsidRDefault="00F37BA0" w:rsidP="00F37BA0">
      <w:pPr>
        <w:pStyle w:val="ListParagraph"/>
        <w:numPr>
          <w:ilvl w:val="1"/>
          <w:numId w:val="12"/>
        </w:numPr>
      </w:pPr>
      <w:r w:rsidRPr="00F37BA0">
        <w:t xml:space="preserve">Catastrophic events that destroy bridges and cities </w:t>
      </w:r>
      <w:r w:rsidRPr="00F37BA0">
        <w:rPr>
          <w:rFonts w:ascii="MS Mincho" w:eastAsia="MS Mincho" w:hAnsi="MS Mincho" w:cs="MS Mincho"/>
        </w:rPr>
        <w:t> </w:t>
      </w:r>
    </w:p>
    <w:p w14:paraId="3A65237B" w14:textId="36F3B35F" w:rsidR="00F37BA0" w:rsidRPr="00CB4217" w:rsidRDefault="00F37BA0" w:rsidP="00F37BA0">
      <w:pPr>
        <w:pStyle w:val="ListParagraph"/>
        <w:numPr>
          <w:ilvl w:val="1"/>
          <w:numId w:val="12"/>
        </w:numPr>
      </w:pPr>
      <w:r w:rsidRPr="00F37BA0">
        <w:t xml:space="preserve">Climatic change: how do we assess it? Is it slow or fast </w:t>
      </w:r>
      <w:r w:rsidR="00AD03FA" w:rsidRPr="00F37BA0">
        <w:t>or</w:t>
      </w:r>
      <w:r w:rsidR="00816BA4">
        <w:t>…</w:t>
      </w:r>
      <w:r w:rsidR="00AD03FA" w:rsidRPr="00F37BA0">
        <w:t>???</w:t>
      </w:r>
      <w:r w:rsidRPr="00F37BA0">
        <w:t xml:space="preserve"> </w:t>
      </w:r>
      <w:r w:rsidRPr="00F37BA0">
        <w:rPr>
          <w:rFonts w:ascii="MS Mincho" w:eastAsia="MS Mincho" w:hAnsi="MS Mincho" w:cs="MS Mincho"/>
        </w:rPr>
        <w:t> </w:t>
      </w:r>
    </w:p>
    <w:p w14:paraId="3AC86D18" w14:textId="77777777" w:rsidR="00CB4217" w:rsidRDefault="00CB4217" w:rsidP="00CB4217"/>
    <w:p w14:paraId="360DF53B" w14:textId="697A8284" w:rsidR="00CB4217" w:rsidRDefault="00041514" w:rsidP="00CB4217">
      <w:pPr>
        <w:rPr>
          <w:u w:val="single"/>
        </w:rPr>
      </w:pPr>
      <w:r w:rsidRPr="00041514">
        <w:rPr>
          <w:u w:val="single"/>
        </w:rPr>
        <w:t>Questions – Lithosphere</w:t>
      </w:r>
    </w:p>
    <w:p w14:paraId="1BEE03A8" w14:textId="33A2B5D9" w:rsidR="00041514" w:rsidRDefault="00041514" w:rsidP="00AD03FA">
      <w:pPr>
        <w:pStyle w:val="ListParagraph"/>
        <w:numPr>
          <w:ilvl w:val="0"/>
          <w:numId w:val="17"/>
        </w:numPr>
      </w:pPr>
      <w:r>
        <w:t xml:space="preserve">What is the </w:t>
      </w:r>
      <w:r w:rsidRPr="00015709">
        <w:rPr>
          <w:u w:val="single"/>
        </w:rPr>
        <w:t>tallest</w:t>
      </w:r>
      <w:r w:rsidR="00015709">
        <w:t xml:space="preserve"> (NOT </w:t>
      </w:r>
      <w:r w:rsidR="00976597">
        <w:t>highest</w:t>
      </w:r>
      <w:r w:rsidR="00015709">
        <w:t>)</w:t>
      </w:r>
      <w:r>
        <w:t xml:space="preserve"> mountain on Earth? How did it form? Why is it tall?</w:t>
      </w:r>
    </w:p>
    <w:p w14:paraId="0B499423" w14:textId="5C279698" w:rsidR="00015709" w:rsidRDefault="00015709" w:rsidP="00015709">
      <w:pPr>
        <w:pStyle w:val="ListParagraph"/>
        <w:numPr>
          <w:ilvl w:val="1"/>
          <w:numId w:val="17"/>
        </w:numPr>
      </w:pPr>
      <w:r>
        <w:t xml:space="preserve">It is in Hawaii! Not Everest. </w:t>
      </w:r>
    </w:p>
    <w:p w14:paraId="1D507A8F" w14:textId="0A997AA7" w:rsidR="00041514" w:rsidRDefault="00041514" w:rsidP="00041514">
      <w:pPr>
        <w:pStyle w:val="ListParagraph"/>
        <w:numPr>
          <w:ilvl w:val="0"/>
          <w:numId w:val="17"/>
        </w:numPr>
      </w:pPr>
      <w:r>
        <w:t>What geologic process are important in the development of Niagara Falls?</w:t>
      </w:r>
    </w:p>
    <w:p w14:paraId="04270AEB" w14:textId="165E9FBD" w:rsidR="00AD03FA" w:rsidRDefault="00AD03FA" w:rsidP="00AD03FA">
      <w:pPr>
        <w:pStyle w:val="ListParagraph"/>
        <w:numPr>
          <w:ilvl w:val="1"/>
          <w:numId w:val="17"/>
        </w:numPr>
      </w:pPr>
      <w:r>
        <w:t>Last ice age… Erosion, Annual freezing and thawing, Crack or fault. Doesn’t explain why…</w:t>
      </w:r>
    </w:p>
    <w:p w14:paraId="5EB18BBD" w14:textId="7F2D8261" w:rsidR="00AD03FA" w:rsidRDefault="00816BA4" w:rsidP="00AD03FA">
      <w:pPr>
        <w:pStyle w:val="ListParagraph"/>
        <w:numPr>
          <w:ilvl w:val="1"/>
          <w:numId w:val="17"/>
        </w:numPr>
      </w:pPr>
      <w:r>
        <w:t xml:space="preserve">Bottom strata of Niagara are very soft and easy eroded, more so then the top. </w:t>
      </w:r>
    </w:p>
    <w:p w14:paraId="0FEFBFEC" w14:textId="7BA27DCC" w:rsidR="00816BA4" w:rsidRDefault="00816BA4" w:rsidP="00AD03FA">
      <w:pPr>
        <w:pStyle w:val="ListParagraph"/>
        <w:numPr>
          <w:ilvl w:val="1"/>
          <w:numId w:val="17"/>
        </w:numPr>
      </w:pPr>
      <w:r>
        <w:t xml:space="preserve">Blocks at top are stronger then those at the bottom, creates vertical thing. </w:t>
      </w:r>
    </w:p>
    <w:p w14:paraId="3D030C72" w14:textId="748536E2" w:rsidR="00041514" w:rsidRDefault="00041514" w:rsidP="00041514">
      <w:pPr>
        <w:pStyle w:val="ListParagraph"/>
        <w:numPr>
          <w:ilvl w:val="0"/>
          <w:numId w:val="17"/>
        </w:numPr>
      </w:pPr>
      <w:r>
        <w:t>Grand Canyon is on of the natural wonders of the world. What geologic processes formed the canyon?</w:t>
      </w:r>
    </w:p>
    <w:p w14:paraId="3DAC9B6D" w14:textId="75EAE3F2" w:rsidR="00816BA4" w:rsidRDefault="00816BA4" w:rsidP="00816BA4">
      <w:pPr>
        <w:pStyle w:val="ListParagraph"/>
        <w:numPr>
          <w:ilvl w:val="1"/>
          <w:numId w:val="17"/>
        </w:numPr>
      </w:pPr>
      <w:r>
        <w:t>Created by a river…</w:t>
      </w:r>
    </w:p>
    <w:p w14:paraId="4F379F05" w14:textId="4641A8D1" w:rsidR="00816BA4" w:rsidRDefault="00816BA4" w:rsidP="00816BA4">
      <w:pPr>
        <w:pStyle w:val="ListParagraph"/>
        <w:numPr>
          <w:ilvl w:val="1"/>
          <w:numId w:val="17"/>
        </w:numPr>
      </w:pPr>
      <w:r>
        <w:t xml:space="preserve">Uplifted and increased the erosion. </w:t>
      </w:r>
    </w:p>
    <w:p w14:paraId="667ACD94" w14:textId="184EB340" w:rsidR="00041514" w:rsidRDefault="00041514" w:rsidP="00041514">
      <w:pPr>
        <w:pStyle w:val="ListParagraph"/>
        <w:numPr>
          <w:ilvl w:val="0"/>
          <w:numId w:val="17"/>
        </w:numPr>
      </w:pPr>
      <w:r>
        <w:t>You have just formed a small upstart diamond mining company. You want to stake some claims and get rich quick! Where should you look?</w:t>
      </w:r>
    </w:p>
    <w:p w14:paraId="5FF635DC" w14:textId="52670FA9" w:rsidR="00816BA4" w:rsidRDefault="00816BA4" w:rsidP="00816BA4">
      <w:pPr>
        <w:pStyle w:val="ListParagraph"/>
        <w:numPr>
          <w:ilvl w:val="1"/>
          <w:numId w:val="17"/>
        </w:numPr>
      </w:pPr>
      <w:r>
        <w:t xml:space="preserve">NWT... </w:t>
      </w:r>
    </w:p>
    <w:p w14:paraId="037D3442" w14:textId="7A9F90BC" w:rsidR="00816BA4" w:rsidRDefault="00816BA4" w:rsidP="00816BA4">
      <w:pPr>
        <w:pStyle w:val="ListParagraph"/>
        <w:numPr>
          <w:ilvl w:val="1"/>
          <w:numId w:val="17"/>
        </w:numPr>
      </w:pPr>
      <w:r>
        <w:t xml:space="preserve">Mineral deposits, </w:t>
      </w:r>
      <w:r w:rsidR="00AE1212">
        <w:t>indicator minerals</w:t>
      </w:r>
      <w:r>
        <w:t xml:space="preserve">. </w:t>
      </w:r>
    </w:p>
    <w:p w14:paraId="5B20F918" w14:textId="619CE4C0" w:rsidR="00816BA4" w:rsidRDefault="00AE1212" w:rsidP="00816BA4">
      <w:pPr>
        <w:pStyle w:val="ListParagraph"/>
        <w:numPr>
          <w:ilvl w:val="1"/>
          <w:numId w:val="17"/>
        </w:numPr>
      </w:pPr>
      <w:r>
        <w:t xml:space="preserve">Kimberlake Pipes – Igneous rock. </w:t>
      </w:r>
    </w:p>
    <w:p w14:paraId="77AE4B21" w14:textId="77777777" w:rsidR="00041514" w:rsidRDefault="00041514" w:rsidP="00041514"/>
    <w:p w14:paraId="78F11C52" w14:textId="0BE6490C" w:rsidR="00041514" w:rsidRDefault="00041514" w:rsidP="00041514">
      <w:pPr>
        <w:rPr>
          <w:u w:val="single"/>
        </w:rPr>
      </w:pPr>
      <w:r w:rsidRPr="00041514">
        <w:rPr>
          <w:u w:val="single"/>
        </w:rPr>
        <w:t>Questions –</w:t>
      </w:r>
      <w:r>
        <w:rPr>
          <w:u w:val="single"/>
        </w:rPr>
        <w:t xml:space="preserve"> Hydr</w:t>
      </w:r>
      <w:r w:rsidRPr="00041514">
        <w:rPr>
          <w:u w:val="single"/>
        </w:rPr>
        <w:t>osphere</w:t>
      </w:r>
    </w:p>
    <w:p w14:paraId="3874ABEB" w14:textId="6A6A3CCF" w:rsidR="00041514" w:rsidRDefault="00041514" w:rsidP="00041514">
      <w:pPr>
        <w:pStyle w:val="ListParagraph"/>
        <w:numPr>
          <w:ilvl w:val="0"/>
          <w:numId w:val="18"/>
        </w:numPr>
      </w:pPr>
      <w:r>
        <w:t xml:space="preserve">Are there patterns to the distribution and strength of tsunami waves? Can these be predicted or are other hazard control techniques needed? </w:t>
      </w:r>
    </w:p>
    <w:p w14:paraId="0BA0596F" w14:textId="7AC1CD6C" w:rsidR="00041514" w:rsidRDefault="00041514" w:rsidP="00041514">
      <w:pPr>
        <w:pStyle w:val="ListParagraph"/>
        <w:numPr>
          <w:ilvl w:val="0"/>
          <w:numId w:val="18"/>
        </w:numPr>
      </w:pPr>
      <w:r>
        <w:lastRenderedPageBreak/>
        <w:t>A land owner hires you and your new environmental consulting company. The land owner claims that her ground water well has been contaminated by the chemical released into the groundwater. What would you do?</w:t>
      </w:r>
    </w:p>
    <w:p w14:paraId="3C59EA4D" w14:textId="2172DA63" w:rsidR="001F5D80" w:rsidRDefault="001F5D80" w:rsidP="001F5D80">
      <w:pPr>
        <w:pStyle w:val="ListParagraph"/>
        <w:numPr>
          <w:ilvl w:val="1"/>
          <w:numId w:val="18"/>
        </w:numPr>
      </w:pPr>
      <w:r>
        <w:t xml:space="preserve">Compare the chemicals in the water to what the company used. </w:t>
      </w:r>
    </w:p>
    <w:p w14:paraId="60FB3D7D" w14:textId="416AEF01" w:rsidR="001F5D80" w:rsidRDefault="001F5D80" w:rsidP="001F5D80">
      <w:pPr>
        <w:pStyle w:val="ListParagraph"/>
        <w:numPr>
          <w:ilvl w:val="1"/>
          <w:numId w:val="18"/>
        </w:numPr>
      </w:pPr>
      <w:r>
        <w:t>Put a tracers in</w:t>
      </w:r>
    </w:p>
    <w:p w14:paraId="4E30CE66" w14:textId="3E5FCBEF" w:rsidR="001F5D80" w:rsidRDefault="001F5D80" w:rsidP="001F5D80">
      <w:pPr>
        <w:pStyle w:val="ListParagraph"/>
        <w:numPr>
          <w:ilvl w:val="1"/>
          <w:numId w:val="18"/>
        </w:numPr>
      </w:pPr>
      <w:r>
        <w:t>Isotopes</w:t>
      </w:r>
    </w:p>
    <w:p w14:paraId="7C1F701B" w14:textId="0C867C25" w:rsidR="001F5D80" w:rsidRDefault="001F5D80" w:rsidP="001F5D80">
      <w:pPr>
        <w:pStyle w:val="ListParagraph"/>
        <w:numPr>
          <w:ilvl w:val="1"/>
          <w:numId w:val="18"/>
        </w:numPr>
      </w:pPr>
      <w:r>
        <w:t>Take a look at the groundwater flow btwn the company and the groundwater</w:t>
      </w:r>
    </w:p>
    <w:p w14:paraId="1E5556FC" w14:textId="72320908" w:rsidR="001F5D80" w:rsidRDefault="001F5D80" w:rsidP="001F5D80">
      <w:pPr>
        <w:pStyle w:val="ListParagraph"/>
        <w:numPr>
          <w:ilvl w:val="1"/>
          <w:numId w:val="18"/>
        </w:numPr>
      </w:pPr>
      <w:r>
        <w:t>How fast is it flowing?</w:t>
      </w:r>
    </w:p>
    <w:p w14:paraId="08ABAE90" w14:textId="77777777" w:rsidR="00041514" w:rsidRDefault="00041514" w:rsidP="00041514"/>
    <w:p w14:paraId="73FA5AD0" w14:textId="32B06862" w:rsidR="00041514" w:rsidRDefault="00041514" w:rsidP="00041514">
      <w:pPr>
        <w:rPr>
          <w:u w:val="single"/>
        </w:rPr>
      </w:pPr>
      <w:r w:rsidRPr="00041514">
        <w:rPr>
          <w:u w:val="single"/>
        </w:rPr>
        <w:t>Questions –</w:t>
      </w:r>
      <w:r>
        <w:rPr>
          <w:u w:val="single"/>
        </w:rPr>
        <w:t xml:space="preserve"> Atmo</w:t>
      </w:r>
      <w:r w:rsidRPr="00041514">
        <w:rPr>
          <w:u w:val="single"/>
        </w:rPr>
        <w:t>sphere</w:t>
      </w:r>
    </w:p>
    <w:p w14:paraId="3E60E281" w14:textId="000AB802" w:rsidR="00564A1B" w:rsidRDefault="001F5D80" w:rsidP="00564A1B">
      <w:pPr>
        <w:pStyle w:val="ListParagraph"/>
        <w:numPr>
          <w:ilvl w:val="0"/>
          <w:numId w:val="19"/>
        </w:numPr>
        <w:rPr>
          <w:u w:val="single"/>
        </w:rPr>
      </w:pPr>
      <w:r>
        <w:t xml:space="preserve">Your diamond </w:t>
      </w:r>
      <w:r w:rsidR="00564A1B" w:rsidRPr="00564A1B">
        <w:t xml:space="preserve">mining company went bust </w:t>
      </w:r>
      <w:r w:rsidR="00564A1B" w:rsidRPr="00564A1B">
        <w:sym w:font="Wingdings" w:char="F04C"/>
      </w:r>
      <w:r w:rsidR="003D35A9">
        <w:rPr>
          <w:u w:val="single"/>
        </w:rPr>
        <w:t xml:space="preserve"> </w:t>
      </w:r>
    </w:p>
    <w:p w14:paraId="28F0661D" w14:textId="57380AB8" w:rsidR="00564A1B" w:rsidRPr="00564A1B" w:rsidRDefault="00564A1B" w:rsidP="00564A1B">
      <w:pPr>
        <w:pStyle w:val="ListParagraph"/>
        <w:numPr>
          <w:ilvl w:val="0"/>
          <w:numId w:val="19"/>
        </w:numPr>
        <w:rPr>
          <w:u w:val="single"/>
        </w:rPr>
      </w:pPr>
      <w:r>
        <w:t>You decide to invest your $$ in a renewable energy company</w:t>
      </w:r>
    </w:p>
    <w:p w14:paraId="298A1DE9" w14:textId="3EEE3973" w:rsidR="00564A1B" w:rsidRDefault="00564A1B" w:rsidP="00564A1B">
      <w:pPr>
        <w:pStyle w:val="ListParagraph"/>
        <w:numPr>
          <w:ilvl w:val="0"/>
          <w:numId w:val="19"/>
        </w:numPr>
      </w:pPr>
      <w:r w:rsidRPr="00564A1B">
        <w:t xml:space="preserve">There are 2 opportunities; one is located just outside Ottawa or one is located Regina. Both offer wind energy options. What factors should you consider and where should you invest? </w:t>
      </w:r>
    </w:p>
    <w:p w14:paraId="3641E64A" w14:textId="5AA782C8" w:rsidR="003D35A9" w:rsidRDefault="003D35A9" w:rsidP="003D35A9">
      <w:pPr>
        <w:pStyle w:val="ListParagraph"/>
        <w:numPr>
          <w:ilvl w:val="1"/>
          <w:numId w:val="19"/>
        </w:numPr>
      </w:pPr>
      <w:r>
        <w:t>Consider air currents/wind flows.</w:t>
      </w:r>
    </w:p>
    <w:p w14:paraId="192C7C41" w14:textId="48F2F49A" w:rsidR="003D35A9" w:rsidRDefault="00F5181A" w:rsidP="003D35A9">
      <w:pPr>
        <w:pStyle w:val="ListParagraph"/>
        <w:numPr>
          <w:ilvl w:val="1"/>
          <w:numId w:val="19"/>
        </w:numPr>
      </w:pPr>
      <w:r>
        <w:t>Average amount of sunshine</w:t>
      </w:r>
    </w:p>
    <w:p w14:paraId="06022657" w14:textId="58A1D0FA" w:rsidR="00F5181A" w:rsidRDefault="00F5181A" w:rsidP="00F5181A">
      <w:pPr>
        <w:pStyle w:val="ListParagraph"/>
        <w:numPr>
          <w:ilvl w:val="1"/>
          <w:numId w:val="19"/>
        </w:numPr>
      </w:pPr>
      <w:r>
        <w:t>Weather patterns (over cast bas for solar)</w:t>
      </w:r>
    </w:p>
    <w:p w14:paraId="2B9E9A41" w14:textId="5EB63C88" w:rsidR="00F5181A" w:rsidRDefault="00F5181A" w:rsidP="003D35A9">
      <w:pPr>
        <w:pStyle w:val="ListParagraph"/>
        <w:numPr>
          <w:ilvl w:val="1"/>
          <w:numId w:val="19"/>
        </w:numPr>
      </w:pPr>
      <w:r>
        <w:t>Surrounding things that will block the sun</w:t>
      </w:r>
    </w:p>
    <w:p w14:paraId="4FC1F3E3" w14:textId="77777777" w:rsidR="00F5181A" w:rsidRDefault="00F5181A" w:rsidP="003D35A9">
      <w:pPr>
        <w:pStyle w:val="ListParagraph"/>
        <w:numPr>
          <w:ilvl w:val="1"/>
          <w:numId w:val="19"/>
        </w:numPr>
      </w:pPr>
    </w:p>
    <w:p w14:paraId="7E932509" w14:textId="314B832F" w:rsidR="00AD03FA" w:rsidRPr="004C62C2" w:rsidRDefault="00AD03FA" w:rsidP="00AD03FA">
      <w:pPr>
        <w:widowControl w:val="0"/>
        <w:autoSpaceDE w:val="0"/>
        <w:autoSpaceDN w:val="0"/>
        <w:adjustRightInd w:val="0"/>
        <w:spacing w:after="240" w:line="240" w:lineRule="auto"/>
        <w:rPr>
          <w:rFonts w:cs="Times"/>
          <w:color w:val="FB0007"/>
          <w:sz w:val="32"/>
          <w:szCs w:val="32"/>
        </w:rPr>
      </w:pPr>
      <w:r>
        <w:t>FIRST D</w:t>
      </w:r>
      <w:r w:rsidRPr="004C62C2">
        <w:t>GD</w:t>
      </w:r>
      <w:r w:rsidRPr="004C62C2">
        <w:rPr>
          <w:sz w:val="32"/>
          <w:szCs w:val="32"/>
        </w:rPr>
        <w:t xml:space="preserve">: </w:t>
      </w:r>
      <w:r w:rsidRPr="004C62C2">
        <w:rPr>
          <w:rFonts w:cs="Times"/>
          <w:color w:val="FB0007"/>
          <w:sz w:val="32"/>
          <w:szCs w:val="32"/>
        </w:rPr>
        <w:t>Meet in the lobby of ARC</w:t>
      </w:r>
      <w:r w:rsidRPr="004C62C2">
        <w:rPr>
          <w:rFonts w:ascii="MS Mincho" w:eastAsia="MS Mincho" w:hAnsi="MS Mincho" w:cs="MS Mincho"/>
          <w:color w:val="FB0007"/>
          <w:sz w:val="32"/>
          <w:szCs w:val="32"/>
        </w:rPr>
        <w:t> </w:t>
      </w:r>
      <w:r w:rsidRPr="004C62C2">
        <w:rPr>
          <w:rFonts w:cs="Times"/>
          <w:color w:val="FB0007"/>
          <w:sz w:val="32"/>
          <w:szCs w:val="32"/>
        </w:rPr>
        <w:t>Cor</w:t>
      </w:r>
      <w:r w:rsidR="00F5181A" w:rsidRPr="004C62C2">
        <w:rPr>
          <w:rFonts w:cs="Times"/>
          <w:color w:val="FB0007"/>
          <w:sz w:val="32"/>
          <w:szCs w:val="32"/>
        </w:rPr>
        <w:t>ner of Templeton &amp; King Edward b</w:t>
      </w:r>
      <w:r w:rsidRPr="004C62C2">
        <w:rPr>
          <w:rFonts w:cs="Times"/>
          <w:color w:val="FB0007"/>
          <w:sz w:val="32"/>
          <w:szCs w:val="32"/>
        </w:rPr>
        <w:t>y the Athletic Complex!</w:t>
      </w:r>
    </w:p>
    <w:p w14:paraId="10D8A73A" w14:textId="77777777" w:rsidR="00F5181A" w:rsidRPr="004C62C2" w:rsidRDefault="00F5181A" w:rsidP="00AD03FA">
      <w:pPr>
        <w:widowControl w:val="0"/>
        <w:autoSpaceDE w:val="0"/>
        <w:autoSpaceDN w:val="0"/>
        <w:adjustRightInd w:val="0"/>
        <w:spacing w:after="240" w:line="240" w:lineRule="auto"/>
        <w:rPr>
          <w:rFonts w:cs="Times"/>
          <w:color w:val="FB0007"/>
          <w:sz w:val="32"/>
          <w:szCs w:val="32"/>
        </w:rPr>
      </w:pPr>
    </w:p>
    <w:p w14:paraId="629404FB" w14:textId="0D759B32" w:rsidR="00F5181A" w:rsidRDefault="008B3BC5" w:rsidP="00AD03FA">
      <w:pPr>
        <w:widowControl w:val="0"/>
        <w:autoSpaceDE w:val="0"/>
        <w:autoSpaceDN w:val="0"/>
        <w:adjustRightInd w:val="0"/>
        <w:spacing w:after="240" w:line="240" w:lineRule="auto"/>
        <w:rPr>
          <w:rFonts w:cs="Times"/>
          <w:color w:val="FB0007"/>
          <w:sz w:val="32"/>
          <w:szCs w:val="32"/>
        </w:rPr>
      </w:pPr>
      <w:r w:rsidRPr="004C62C2">
        <w:rPr>
          <w:rFonts w:cs="Times"/>
          <w:color w:val="FB0007"/>
          <w:sz w:val="32"/>
          <w:szCs w:val="32"/>
        </w:rPr>
        <w:t xml:space="preserve">Next: </w:t>
      </w:r>
      <w:r w:rsidR="00F5181A" w:rsidRPr="004C62C2">
        <w:rPr>
          <w:rFonts w:cs="Times"/>
          <w:color w:val="FB0007"/>
          <w:sz w:val="32"/>
          <w:szCs w:val="32"/>
        </w:rPr>
        <w:t>From Rocks to Dinosaurs</w:t>
      </w:r>
    </w:p>
    <w:p w14:paraId="19454A8B" w14:textId="6A2046E2" w:rsidR="005D5D70" w:rsidRDefault="005D5D70" w:rsidP="00AD03FA">
      <w:pPr>
        <w:widowControl w:val="0"/>
        <w:autoSpaceDE w:val="0"/>
        <w:autoSpaceDN w:val="0"/>
        <w:adjustRightInd w:val="0"/>
        <w:spacing w:after="240" w:line="240" w:lineRule="auto"/>
        <w:rPr>
          <w:rFonts w:ascii="Times" w:hAnsi="Times" w:cs="Times"/>
          <w:color w:val="auto"/>
          <w:sz w:val="24"/>
          <w:szCs w:val="24"/>
        </w:rPr>
      </w:pPr>
    </w:p>
    <w:p w14:paraId="753CE8A7" w14:textId="77777777" w:rsidR="004C62C2" w:rsidRDefault="004C62C2" w:rsidP="00AD03FA">
      <w:pPr>
        <w:widowControl w:val="0"/>
        <w:autoSpaceDE w:val="0"/>
        <w:autoSpaceDN w:val="0"/>
        <w:adjustRightInd w:val="0"/>
        <w:spacing w:after="240" w:line="240" w:lineRule="auto"/>
        <w:rPr>
          <w:rFonts w:ascii="Times" w:hAnsi="Times" w:cs="Times"/>
          <w:color w:val="auto"/>
          <w:sz w:val="24"/>
          <w:szCs w:val="24"/>
        </w:rPr>
      </w:pPr>
    </w:p>
    <w:p w14:paraId="3CB64C53" w14:textId="77777777" w:rsidR="004C62C2" w:rsidRDefault="004C62C2" w:rsidP="00AD03FA">
      <w:pPr>
        <w:widowControl w:val="0"/>
        <w:autoSpaceDE w:val="0"/>
        <w:autoSpaceDN w:val="0"/>
        <w:adjustRightInd w:val="0"/>
        <w:spacing w:after="240" w:line="240" w:lineRule="auto"/>
        <w:rPr>
          <w:rFonts w:ascii="Times" w:hAnsi="Times" w:cs="Times"/>
          <w:color w:val="auto"/>
          <w:sz w:val="24"/>
          <w:szCs w:val="24"/>
        </w:rPr>
      </w:pPr>
    </w:p>
    <w:p w14:paraId="389AD728" w14:textId="77777777" w:rsidR="004C62C2" w:rsidRDefault="004C62C2" w:rsidP="00AD03FA">
      <w:pPr>
        <w:widowControl w:val="0"/>
        <w:autoSpaceDE w:val="0"/>
        <w:autoSpaceDN w:val="0"/>
        <w:adjustRightInd w:val="0"/>
        <w:spacing w:after="240" w:line="240" w:lineRule="auto"/>
        <w:rPr>
          <w:rFonts w:ascii="Times" w:hAnsi="Times" w:cs="Times"/>
          <w:color w:val="auto"/>
          <w:sz w:val="24"/>
          <w:szCs w:val="24"/>
        </w:rPr>
      </w:pPr>
    </w:p>
    <w:p w14:paraId="674BC0F3" w14:textId="77777777" w:rsidR="004C62C2" w:rsidRDefault="004C62C2" w:rsidP="00AD03FA">
      <w:pPr>
        <w:widowControl w:val="0"/>
        <w:autoSpaceDE w:val="0"/>
        <w:autoSpaceDN w:val="0"/>
        <w:adjustRightInd w:val="0"/>
        <w:spacing w:after="240" w:line="240" w:lineRule="auto"/>
        <w:rPr>
          <w:rFonts w:ascii="Times" w:hAnsi="Times" w:cs="Times"/>
          <w:color w:val="auto"/>
          <w:sz w:val="24"/>
          <w:szCs w:val="24"/>
        </w:rPr>
      </w:pPr>
    </w:p>
    <w:p w14:paraId="4722E037" w14:textId="59CB4C3C" w:rsidR="00AD03FA" w:rsidRPr="00564A1B" w:rsidRDefault="00AD03FA" w:rsidP="00AD03FA"/>
    <w:p w14:paraId="5AD68D5F" w14:textId="77777777" w:rsidR="00041514" w:rsidRPr="00041514" w:rsidRDefault="00041514" w:rsidP="00041514"/>
    <w:p w14:paraId="66536E22" w14:textId="77777777" w:rsidR="00041514" w:rsidRPr="00F37BA0" w:rsidRDefault="00041514" w:rsidP="00CB4217"/>
    <w:p w14:paraId="2A79D792" w14:textId="77777777" w:rsidR="00F37BA0" w:rsidRPr="00F37BA0" w:rsidRDefault="00F37BA0" w:rsidP="00F37BA0">
      <w:pPr>
        <w:rPr>
          <w:u w:val="single"/>
        </w:rPr>
      </w:pPr>
    </w:p>
    <w:p w14:paraId="61475427" w14:textId="77777777" w:rsidR="00864C58" w:rsidRDefault="00864C58" w:rsidP="00E530D6"/>
    <w:p w14:paraId="6279C356" w14:textId="77777777" w:rsidR="00864C58" w:rsidRPr="00E530D6" w:rsidRDefault="00864C58" w:rsidP="00E530D6"/>
    <w:sectPr w:rsidR="00864C58" w:rsidRPr="00E530D6">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108C5C" w14:textId="77777777" w:rsidR="00F47D86" w:rsidRDefault="00F47D86">
      <w:r>
        <w:separator/>
      </w:r>
    </w:p>
    <w:p w14:paraId="50E59849" w14:textId="77777777" w:rsidR="00F47D86" w:rsidRDefault="00F47D86"/>
  </w:endnote>
  <w:endnote w:type="continuationSeparator" w:id="0">
    <w:p w14:paraId="6AD7F6D4" w14:textId="77777777" w:rsidR="00F47D86" w:rsidRDefault="00F47D86">
      <w:r>
        <w:continuationSeparator/>
      </w:r>
    </w:p>
    <w:p w14:paraId="7A251D85" w14:textId="77777777" w:rsidR="00F47D86" w:rsidRDefault="00F47D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222489E1" w14:textId="77777777" w:rsidR="00B811CC" w:rsidRDefault="000A65D3">
        <w:pPr>
          <w:pStyle w:val="Footer"/>
        </w:pPr>
        <w:r>
          <w:fldChar w:fldCharType="begin"/>
        </w:r>
        <w:r>
          <w:instrText xml:space="preserve"> PAGE   \* MERGEFORMAT </w:instrText>
        </w:r>
        <w:r>
          <w:fldChar w:fldCharType="separate"/>
        </w:r>
        <w:r w:rsidR="005D5D70">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53A5A" w14:textId="77777777" w:rsidR="00F47D86" w:rsidRDefault="00F47D86">
      <w:r>
        <w:separator/>
      </w:r>
    </w:p>
    <w:p w14:paraId="2C5C84DC" w14:textId="77777777" w:rsidR="00F47D86" w:rsidRDefault="00F47D86"/>
  </w:footnote>
  <w:footnote w:type="continuationSeparator" w:id="0">
    <w:p w14:paraId="62BF201C" w14:textId="77777777" w:rsidR="00F47D86" w:rsidRDefault="00F47D86">
      <w:r>
        <w:continuationSeparator/>
      </w:r>
    </w:p>
    <w:p w14:paraId="593FBAFF" w14:textId="77777777" w:rsidR="00F47D86" w:rsidRDefault="00F47D86"/>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B1723CB"/>
    <w:multiLevelType w:val="hybridMultilevel"/>
    <w:tmpl w:val="C6264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E7CA3"/>
    <w:multiLevelType w:val="hybridMultilevel"/>
    <w:tmpl w:val="5A26E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E71EA"/>
    <w:multiLevelType w:val="hybridMultilevel"/>
    <w:tmpl w:val="BC406B16"/>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nsid w:val="1C8C6791"/>
    <w:multiLevelType w:val="hybridMultilevel"/>
    <w:tmpl w:val="E3B2E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9F6A1A"/>
    <w:multiLevelType w:val="hybridMultilevel"/>
    <w:tmpl w:val="63B2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DE5D29"/>
    <w:multiLevelType w:val="hybridMultilevel"/>
    <w:tmpl w:val="7BAAC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C168E9"/>
    <w:multiLevelType w:val="hybridMultilevel"/>
    <w:tmpl w:val="A08E1756"/>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2F21E18"/>
    <w:multiLevelType w:val="hybridMultilevel"/>
    <w:tmpl w:val="F9EEA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CF7FA3"/>
    <w:multiLevelType w:val="hybridMultilevel"/>
    <w:tmpl w:val="D9A0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37248A"/>
    <w:multiLevelType w:val="hybridMultilevel"/>
    <w:tmpl w:val="F6AA7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A71043B"/>
    <w:multiLevelType w:val="hybridMultilevel"/>
    <w:tmpl w:val="177C49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31D4DAA"/>
    <w:multiLevelType w:val="hybridMultilevel"/>
    <w:tmpl w:val="8B14E39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70000F33"/>
    <w:multiLevelType w:val="hybridMultilevel"/>
    <w:tmpl w:val="87C65FB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C785B47"/>
    <w:multiLevelType w:val="hybridMultilevel"/>
    <w:tmpl w:val="76306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16"/>
  </w:num>
  <w:num w:numId="5">
    <w:abstractNumId w:val="13"/>
  </w:num>
  <w:num w:numId="6">
    <w:abstractNumId w:val="3"/>
  </w:num>
  <w:num w:numId="7">
    <w:abstractNumId w:val="8"/>
  </w:num>
  <w:num w:numId="8">
    <w:abstractNumId w:val="18"/>
  </w:num>
  <w:num w:numId="9">
    <w:abstractNumId w:val="12"/>
  </w:num>
  <w:num w:numId="10">
    <w:abstractNumId w:val="2"/>
  </w:num>
  <w:num w:numId="11">
    <w:abstractNumId w:val="14"/>
  </w:num>
  <w:num w:numId="12">
    <w:abstractNumId w:val="11"/>
  </w:num>
  <w:num w:numId="13">
    <w:abstractNumId w:val="5"/>
  </w:num>
  <w:num w:numId="14">
    <w:abstractNumId w:val="15"/>
  </w:num>
  <w:num w:numId="15">
    <w:abstractNumId w:val="17"/>
  </w:num>
  <w:num w:numId="16">
    <w:abstractNumId w:val="10"/>
  </w:num>
  <w:num w:numId="17">
    <w:abstractNumId w:val="4"/>
  </w:num>
  <w:num w:numId="18">
    <w:abstractNumId w:val="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0D6"/>
    <w:rsid w:val="00015709"/>
    <w:rsid w:val="00041514"/>
    <w:rsid w:val="000A65D3"/>
    <w:rsid w:val="001F5D80"/>
    <w:rsid w:val="003D35A9"/>
    <w:rsid w:val="004A6E66"/>
    <w:rsid w:val="004C62C2"/>
    <w:rsid w:val="00564A1B"/>
    <w:rsid w:val="005D5D70"/>
    <w:rsid w:val="00816BA4"/>
    <w:rsid w:val="00864C58"/>
    <w:rsid w:val="008B3BC5"/>
    <w:rsid w:val="00976597"/>
    <w:rsid w:val="00AD03FA"/>
    <w:rsid w:val="00AE1212"/>
    <w:rsid w:val="00B355A5"/>
    <w:rsid w:val="00B811CC"/>
    <w:rsid w:val="00BE7422"/>
    <w:rsid w:val="00CB4217"/>
    <w:rsid w:val="00CF3E90"/>
    <w:rsid w:val="00E530D6"/>
    <w:rsid w:val="00E97635"/>
    <w:rsid w:val="00F37BA0"/>
    <w:rsid w:val="00F47D86"/>
    <w:rsid w:val="00F51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1C0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1514"/>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4A6E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geo1111@uottawa.ca"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Emily/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72</TotalTime>
  <Pages>5</Pages>
  <Words>569</Words>
  <Characters>3246</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Ranahan</dc:creator>
  <cp:keywords/>
  <dc:description/>
  <cp:lastModifiedBy>Emily Ranahan</cp:lastModifiedBy>
  <cp:revision>36</cp:revision>
  <dcterms:created xsi:type="dcterms:W3CDTF">2016-01-11T20:44:00Z</dcterms:created>
  <dcterms:modified xsi:type="dcterms:W3CDTF">2016-01-13T19:39:00Z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