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C86034" w14:textId="77777777" w:rsidR="00F65334" w:rsidRPr="00C74D2E" w:rsidRDefault="00FB0F74">
      <w:pPr>
        <w:pStyle w:val="Titre1"/>
      </w:pPr>
      <w:r>
        <w:t>Fuir avec le feu Daniel Castillo Durante</w:t>
      </w:r>
    </w:p>
    <w:p w14:paraId="2E1FAD58" w14:textId="77777777" w:rsidR="00F65334" w:rsidRDefault="00FB0F74" w:rsidP="00FB0F74">
      <w:pPr>
        <w:pStyle w:val="Listepuces"/>
      </w:pPr>
      <w:r>
        <w:t>Recueil de nouvelles</w:t>
      </w:r>
    </w:p>
    <w:p w14:paraId="1049C597" w14:textId="77777777" w:rsidR="00FB0F74" w:rsidRDefault="00FB0F74" w:rsidP="00FB0F74">
      <w:pPr>
        <w:pStyle w:val="Listepuces"/>
      </w:pPr>
      <w:r>
        <w:t xml:space="preserve">Dix-neuf nouvelle </w:t>
      </w:r>
    </w:p>
    <w:p w14:paraId="792DE34E" w14:textId="77777777" w:rsidR="00FB0F74" w:rsidRDefault="00FB0F74" w:rsidP="00FB0F74">
      <w:pPr>
        <w:pStyle w:val="Listepuces"/>
      </w:pPr>
      <w:r>
        <w:t>Publié en 2014</w:t>
      </w:r>
    </w:p>
    <w:p w14:paraId="7076230A" w14:textId="77777777" w:rsidR="00FB0F74" w:rsidRDefault="00FB0F74" w:rsidP="00FB0F74">
      <w:pPr>
        <w:pStyle w:val="Listepuces"/>
      </w:pPr>
      <w:r>
        <w:t>Écriture migrante (</w:t>
      </w:r>
      <w:proofErr w:type="spellStart"/>
      <w:r>
        <w:t>intersticielle</w:t>
      </w:r>
      <w:proofErr w:type="spellEnd"/>
      <w:r>
        <w:t xml:space="preserve">) néologisme </w:t>
      </w:r>
    </w:p>
    <w:p w14:paraId="7F2B32A3" w14:textId="77777777" w:rsidR="00FB0F74" w:rsidRDefault="00FB0F74" w:rsidP="00FB0F74">
      <w:pPr>
        <w:pStyle w:val="Listepuces"/>
      </w:pPr>
      <w:r>
        <w:t>Littérature québécoise et franco-ontarienne</w:t>
      </w:r>
    </w:p>
    <w:p w14:paraId="374288BB" w14:textId="77777777" w:rsidR="00FB0F74" w:rsidRDefault="00FB0F74" w:rsidP="00FB0F74">
      <w:pPr>
        <w:pStyle w:val="Listepuces"/>
      </w:pPr>
      <w:r>
        <w:t xml:space="preserve">Origine argentin </w:t>
      </w:r>
    </w:p>
    <w:p w14:paraId="0E844EF8" w14:textId="77777777" w:rsidR="00FB0F74" w:rsidRDefault="00FB0F74" w:rsidP="00FB0F74">
      <w:pPr>
        <w:pStyle w:val="Listepuces"/>
      </w:pPr>
      <w:r>
        <w:t xml:space="preserve">Nomade et grand voyageur </w:t>
      </w:r>
    </w:p>
    <w:p w14:paraId="04D63C31" w14:textId="77777777" w:rsidR="00FB0F74" w:rsidRDefault="00FB0F74" w:rsidP="00FB0F74">
      <w:pPr>
        <w:pStyle w:val="Listepuces"/>
      </w:pPr>
      <w:r>
        <w:t xml:space="preserve">Doctorat en littérature comparée (université de Montréal) </w:t>
      </w:r>
    </w:p>
    <w:p w14:paraId="29CFCAD7" w14:textId="77777777" w:rsidR="00FB0F74" w:rsidRDefault="00FB0F74" w:rsidP="00FB0F74">
      <w:pPr>
        <w:pStyle w:val="Listepuces"/>
      </w:pPr>
      <w:r>
        <w:t>Professeur de littérature française et québécoise a l’université d’Ottawa</w:t>
      </w:r>
    </w:p>
    <w:p w14:paraId="23A565EF" w14:textId="77777777" w:rsidR="00FB0F74" w:rsidRDefault="00FB0F74" w:rsidP="00FB0F74">
      <w:pPr>
        <w:pStyle w:val="Listepuces"/>
      </w:pPr>
      <w:r>
        <w:t xml:space="preserve">Membre de la société royale du Canada </w:t>
      </w:r>
      <w:proofErr w:type="gramStart"/>
      <w:r>
        <w:t>( 2010</w:t>
      </w:r>
      <w:proofErr w:type="gramEnd"/>
      <w:r>
        <w:t xml:space="preserve">) </w:t>
      </w:r>
    </w:p>
    <w:p w14:paraId="1B4454C6" w14:textId="77777777" w:rsidR="00FB0F74" w:rsidRDefault="00A315DA" w:rsidP="00FB0F74">
      <w:pPr>
        <w:pStyle w:val="Listepuces"/>
      </w:pPr>
      <w:r>
        <w:t>Professeure</w:t>
      </w:r>
      <w:r w:rsidR="00FB0F74">
        <w:t xml:space="preserve"> – écrivain</w:t>
      </w:r>
      <w:r>
        <w:t xml:space="preserve"> rapport entre c’est ouvrage œuvre et fiction</w:t>
      </w:r>
      <w:r w:rsidR="00FB0F74">
        <w:t xml:space="preserve"> </w:t>
      </w:r>
      <w:proofErr w:type="gramStart"/>
      <w:r w:rsidR="00FB0F74">
        <w:t>( -</w:t>
      </w:r>
      <w:proofErr w:type="gramEnd"/>
      <w:r w:rsidR="00FB0F74">
        <w:t xml:space="preserve"> le stéréotype – l’</w:t>
      </w:r>
      <w:r>
        <w:t>altérité ( rapport a l’autrui ) – l’interculturel</w:t>
      </w:r>
    </w:p>
    <w:p w14:paraId="2774E654" w14:textId="77777777" w:rsidR="00A315DA" w:rsidRDefault="00A315DA" w:rsidP="00FB0F74">
      <w:pPr>
        <w:pStyle w:val="Listepuces"/>
      </w:pPr>
      <w:r>
        <w:t xml:space="preserve">Prix </w:t>
      </w:r>
      <w:proofErr w:type="spellStart"/>
      <w:r>
        <w:t>litéraire</w:t>
      </w:r>
      <w:proofErr w:type="spellEnd"/>
      <w:r>
        <w:t xml:space="preserve"> </w:t>
      </w:r>
      <w:proofErr w:type="gramStart"/>
      <w:r>
        <w:t>( prix</w:t>
      </w:r>
      <w:proofErr w:type="gramEnd"/>
      <w:r>
        <w:t xml:space="preserve"> des lecteur </w:t>
      </w:r>
      <w:proofErr w:type="spellStart"/>
      <w:r>
        <w:t>radio-Canada</w:t>
      </w:r>
      <w:proofErr w:type="spellEnd"/>
      <w:r>
        <w:t xml:space="preserve">, mention d’excellence . </w:t>
      </w:r>
      <w:proofErr w:type="gramStart"/>
      <w:r>
        <w:t>prix</w:t>
      </w:r>
      <w:proofErr w:type="gramEnd"/>
      <w:r>
        <w:t xml:space="preserve"> </w:t>
      </w:r>
      <w:proofErr w:type="spellStart"/>
      <w:r>
        <w:t>trilium</w:t>
      </w:r>
      <w:proofErr w:type="spellEnd"/>
      <w:r>
        <w:t xml:space="preserve"> pour la passion des nomades , prix le droit</w:t>
      </w:r>
    </w:p>
    <w:p w14:paraId="4AB4F969" w14:textId="77777777" w:rsidR="00A315DA" w:rsidRDefault="00A315DA" w:rsidP="00FB0F74">
      <w:pPr>
        <w:pStyle w:val="Listepuces"/>
      </w:pPr>
      <w:r>
        <w:t xml:space="preserve">57 article théorique </w:t>
      </w:r>
    </w:p>
    <w:p w14:paraId="1BD10345" w14:textId="77777777" w:rsidR="00A315DA" w:rsidRDefault="00A315DA" w:rsidP="00FB0F74">
      <w:pPr>
        <w:pStyle w:val="Listepuces"/>
      </w:pPr>
      <w:r>
        <w:t xml:space="preserve">6 essais </w:t>
      </w:r>
      <w:proofErr w:type="spellStart"/>
      <w:r>
        <w:t>litéraire</w:t>
      </w:r>
      <w:proofErr w:type="spellEnd"/>
      <w:r>
        <w:t xml:space="preserve"> </w:t>
      </w:r>
    </w:p>
    <w:p w14:paraId="3C77248A" w14:textId="77777777" w:rsidR="00A315DA" w:rsidRDefault="00A315DA" w:rsidP="00FB0F74">
      <w:pPr>
        <w:pStyle w:val="Listepuces"/>
      </w:pPr>
      <w:r>
        <w:t>5 roman</w:t>
      </w:r>
    </w:p>
    <w:p w14:paraId="41C19DFF" w14:textId="77777777" w:rsidR="00A315DA" w:rsidRDefault="00A315DA" w:rsidP="00FB0F74">
      <w:pPr>
        <w:pStyle w:val="Listepuces"/>
      </w:pPr>
      <w:r>
        <w:t xml:space="preserve">1 </w:t>
      </w:r>
      <w:proofErr w:type="spellStart"/>
      <w:r>
        <w:t>recuile</w:t>
      </w:r>
      <w:bookmarkStart w:id="0" w:name="_GoBack"/>
      <w:bookmarkEnd w:id="0"/>
      <w:proofErr w:type="spellEnd"/>
      <w:r>
        <w:t xml:space="preserve"> de nouvelles </w:t>
      </w:r>
    </w:p>
    <w:p w14:paraId="3BD70DA3" w14:textId="77777777" w:rsidR="00A315DA" w:rsidRDefault="00A315DA" w:rsidP="00A315DA">
      <w:pPr>
        <w:pStyle w:val="Listepuces"/>
        <w:numPr>
          <w:ilvl w:val="0"/>
          <w:numId w:val="0"/>
        </w:numPr>
        <w:ind w:left="432"/>
      </w:pPr>
    </w:p>
    <w:p w14:paraId="4433036D" w14:textId="77777777" w:rsidR="00A315DA" w:rsidRPr="00C74D2E" w:rsidRDefault="00A315DA" w:rsidP="00A315DA">
      <w:pPr>
        <w:pStyle w:val="Listepuces"/>
        <w:numPr>
          <w:ilvl w:val="0"/>
          <w:numId w:val="0"/>
        </w:numPr>
      </w:pPr>
    </w:p>
    <w:p w14:paraId="741744EF" w14:textId="77777777" w:rsidR="00F65334" w:rsidRPr="00C74D2E" w:rsidRDefault="001C74E7">
      <w:pPr>
        <w:pStyle w:val="Titre2"/>
      </w:pPr>
      <w:r w:rsidRPr="00C74D2E">
        <w:t xml:space="preserve">Pour plus d’informations et obtenir OneNote, visitez </w:t>
      </w:r>
      <w:hyperlink r:id="rId7" w:history="1">
        <w:r w:rsidRPr="00C74D2E">
          <w:rPr>
            <w:rStyle w:val="Lienhypertexte"/>
          </w:rPr>
          <w:t>www.onenote.com</w:t>
        </w:r>
      </w:hyperlink>
      <w:r w:rsidRPr="00C74D2E">
        <w:t>.</w:t>
      </w:r>
    </w:p>
    <w:sectPr w:rsidR="00F65334" w:rsidRPr="00C74D2E">
      <w:footerReference w:type="default" r:id="rId8"/>
      <w:pgSz w:w="11907" w:h="16839" w:code="9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E9754A" w14:textId="77777777" w:rsidR="00C0412D" w:rsidRDefault="00C0412D">
      <w:r>
        <w:separator/>
      </w:r>
    </w:p>
    <w:p w14:paraId="18459816" w14:textId="77777777" w:rsidR="00C0412D" w:rsidRDefault="00C0412D"/>
  </w:endnote>
  <w:endnote w:type="continuationSeparator" w:id="0">
    <w:p w14:paraId="2C2E1405" w14:textId="77777777" w:rsidR="00C0412D" w:rsidRDefault="00C0412D">
      <w:r>
        <w:continuationSeparator/>
      </w:r>
    </w:p>
    <w:p w14:paraId="7EC2CDEB" w14:textId="77777777" w:rsidR="00C0412D" w:rsidRDefault="00C041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E4E353" w14:textId="77777777" w:rsidR="00F65334" w:rsidRDefault="001C74E7">
        <w:pPr>
          <w:pStyle w:val="Pieddepag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A534" w14:textId="77777777" w:rsidR="00C0412D" w:rsidRDefault="00C0412D">
      <w:r>
        <w:separator/>
      </w:r>
    </w:p>
    <w:p w14:paraId="237C6F12" w14:textId="77777777" w:rsidR="00C0412D" w:rsidRDefault="00C0412D"/>
  </w:footnote>
  <w:footnote w:type="continuationSeparator" w:id="0">
    <w:p w14:paraId="44C8BC1E" w14:textId="77777777" w:rsidR="00C0412D" w:rsidRDefault="00C0412D">
      <w:r>
        <w:continuationSeparator/>
      </w:r>
    </w:p>
    <w:p w14:paraId="63E597B3" w14:textId="77777777" w:rsidR="00C0412D" w:rsidRDefault="00C0412D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epuces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0B203272"/>
    <w:lvl w:ilvl="0" w:tplc="CE0E85FE">
      <w:start w:val="1"/>
      <w:numFmt w:val="decimal"/>
      <w:pStyle w:val="Listenumros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56A"/>
    <w:rsid w:val="001C74E7"/>
    <w:rsid w:val="00794594"/>
    <w:rsid w:val="008062AB"/>
    <w:rsid w:val="009F056A"/>
    <w:rsid w:val="00A315DA"/>
    <w:rsid w:val="00B5435F"/>
    <w:rsid w:val="00C0412D"/>
    <w:rsid w:val="00C74D2E"/>
    <w:rsid w:val="00ED28F4"/>
    <w:rsid w:val="00F65334"/>
    <w:rsid w:val="00FB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DB6D3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fr-FR" w:eastAsia="ja-JP" w:bidi="fr-FR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35F"/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istepuces">
    <w:name w:val="List Bullet"/>
    <w:basedOn w:val="Normal"/>
    <w:uiPriority w:val="9"/>
    <w:qFormat/>
    <w:pPr>
      <w:numPr>
        <w:numId w:val="3"/>
      </w:numPr>
    </w:pPr>
  </w:style>
  <w:style w:type="character" w:customStyle="1" w:styleId="Titre1Car">
    <w:name w:val="Titre 1 Car"/>
    <w:basedOn w:val="Policepardfaut"/>
    <w:link w:val="Titre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enumros">
    <w:name w:val="List Number"/>
    <w:basedOn w:val="Normal"/>
    <w:uiPriority w:val="9"/>
    <w:qFormat/>
    <w:pPr>
      <w:numPr>
        <w:numId w:val="4"/>
      </w:numPr>
    </w:pPr>
  </w:style>
  <w:style w:type="paragraph" w:styleId="En-tte">
    <w:name w:val="header"/>
    <w:basedOn w:val="Normal"/>
    <w:link w:val="En-tteCar"/>
    <w:uiPriority w:val="99"/>
    <w:unhideWhenUsed/>
    <w:qFormat/>
    <w:pPr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qFormat/>
    <w:pPr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styleId="Titre">
    <w:name w:val="Title"/>
    <w:basedOn w:val="Normal"/>
    <w:link w:val="TitreC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reCar">
    <w:name w:val="Titre Car"/>
    <w:basedOn w:val="Policepardfaut"/>
    <w:link w:val="Titr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ous-titre">
    <w:name w:val="Subtitle"/>
    <w:basedOn w:val="Normal"/>
    <w:link w:val="Sous-titreC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ous-titreCar">
    <w:name w:val="Sous-titre Car"/>
    <w:basedOn w:val="Policepardfaut"/>
    <w:link w:val="Sous-titre"/>
    <w:uiPriority w:val="11"/>
    <w:semiHidden/>
    <w:rPr>
      <w:rFonts w:eastAsiaTheme="minorEastAsia"/>
      <w:caps/>
      <w:sz w:val="40"/>
    </w:rPr>
  </w:style>
  <w:style w:type="character" w:styleId="Rfrenceintense">
    <w:name w:val="Intense Reference"/>
    <w:basedOn w:val="Policepardfau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Titredelivre">
    <w:name w:val="Book Title"/>
    <w:basedOn w:val="Policepardfau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Emphaseple">
    <w:name w:val="Subtle Emphasis"/>
    <w:basedOn w:val="Policepardfau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e">
    <w:name w:val="Emphasis"/>
    <w:basedOn w:val="Policepardfaut"/>
    <w:uiPriority w:val="20"/>
    <w:semiHidden/>
    <w:unhideWhenUsed/>
    <w:qFormat/>
    <w:rPr>
      <w:b/>
      <w:iCs/>
      <w:color w:val="262626" w:themeColor="text1" w:themeTint="D9"/>
    </w:rPr>
  </w:style>
  <w:style w:type="character" w:styleId="Emphaseintense">
    <w:name w:val="Intense Emphasis"/>
    <w:basedOn w:val="Policepardfau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lev">
    <w:name w:val="Strong"/>
    <w:basedOn w:val="Policepardfaut"/>
    <w:uiPriority w:val="22"/>
    <w:semiHidden/>
    <w:unhideWhenUsed/>
    <w:qFormat/>
    <w:rPr>
      <w:b/>
      <w:bCs/>
    </w:rPr>
  </w:style>
  <w:style w:type="paragraph" w:styleId="Citation">
    <w:name w:val="Quote"/>
    <w:basedOn w:val="Normal"/>
    <w:next w:val="Normal"/>
    <w:link w:val="CitationC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CitationCar">
    <w:name w:val="Citation Car"/>
    <w:basedOn w:val="Policepardfaut"/>
    <w:link w:val="Citation"/>
    <w:uiPriority w:val="29"/>
    <w:semiHidden/>
    <w:rPr>
      <w:i/>
      <w:iCs/>
      <w:sz w:val="36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Pr>
      <w:b/>
      <w:i/>
      <w:iCs/>
      <w:sz w:val="36"/>
    </w:rPr>
  </w:style>
  <w:style w:type="character" w:styleId="Rfrenceple">
    <w:name w:val="Subtle Reference"/>
    <w:basedOn w:val="Policepardfau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Lgende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pPr>
      <w:outlineLvl w:val="9"/>
    </w:pPr>
  </w:style>
  <w:style w:type="character" w:styleId="Lienhypertexte">
    <w:name w:val="Hyperlink"/>
    <w:basedOn w:val="Policepardfau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go.microsoft.com/fwlink/?LinkID=523891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glossaryDocument" Target="glossary/document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elinaallard/Library/Containers/com.microsoft.Word/Data/Library/Caches/TM10002086/Prendre%20des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epuces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D0D"/>
    <w:rsid w:val="0062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3A236D22C229CF49A248B49B2EEDC109">
    <w:name w:val="3A236D22C229CF49A248B49B2EEDC109"/>
  </w:style>
  <w:style w:type="paragraph" w:styleId="Listepuces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 w:bidi="fr-FR"/>
    </w:rPr>
  </w:style>
  <w:style w:type="paragraph" w:customStyle="1" w:styleId="2E292E3363A3E9438B366DD1F9126737">
    <w:name w:val="2E292E3363A3E9438B366DD1F91267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Prendre des notes.dotx</Template>
  <TotalTime>31</TotalTime>
  <Pages>1</Pages>
  <Words>136</Words>
  <Characters>751</Characters>
  <Application>Microsoft Macintosh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melina allard</dc:creator>
  <cp:keywords/>
  <dc:description/>
  <cp:lastModifiedBy>melina allard</cp:lastModifiedBy>
  <cp:revision>1</cp:revision>
  <dcterms:created xsi:type="dcterms:W3CDTF">2015-09-10T21:27:00Z</dcterms:created>
  <dcterms:modified xsi:type="dcterms:W3CDTF">2015-09-10T22:50:00Z</dcterms:modified>
</cp:coreProperties>
</file>