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3F8E8" w14:textId="385C8568" w:rsidR="00F24397" w:rsidRPr="00A30A1D" w:rsidRDefault="001D2902">
      <w:pPr>
        <w:pStyle w:val="Heading1"/>
        <w:rPr>
          <w:sz w:val="28"/>
          <w:szCs w:val="22"/>
        </w:rPr>
      </w:pPr>
      <w:r w:rsidRPr="00A30A1D">
        <w:rPr>
          <w:sz w:val="28"/>
          <w:szCs w:val="22"/>
        </w:rPr>
        <w:t>Notes de lectures</w:t>
      </w:r>
      <w:r w:rsidR="00C0700B" w:rsidRPr="00A30A1D">
        <w:rPr>
          <w:sz w:val="28"/>
          <w:szCs w:val="22"/>
        </w:rPr>
        <w:t xml:space="preserve"> P</w:t>
      </w:r>
      <w:r w:rsidR="00A30A1D" w:rsidRPr="00A30A1D">
        <w:rPr>
          <w:sz w:val="28"/>
          <w:szCs w:val="22"/>
        </w:rPr>
        <w:t>HI 1501</w:t>
      </w:r>
    </w:p>
    <w:p w14:paraId="2DAA2E34" w14:textId="0123F70B" w:rsidR="001D2902" w:rsidRPr="00A30A1D" w:rsidRDefault="001D2902" w:rsidP="001D2902">
      <w:pPr>
        <w:rPr>
          <w:b/>
          <w:sz w:val="22"/>
          <w:szCs w:val="22"/>
          <w:u w:val="single"/>
        </w:rPr>
      </w:pPr>
      <w:r w:rsidRPr="00A30A1D">
        <w:rPr>
          <w:b/>
          <w:sz w:val="22"/>
          <w:szCs w:val="22"/>
          <w:u w:val="single"/>
        </w:rPr>
        <w:t>Ch.</w:t>
      </w:r>
      <w:proofErr w:type="gramStart"/>
      <w:r w:rsidRPr="00A30A1D">
        <w:rPr>
          <w:b/>
          <w:sz w:val="22"/>
          <w:szCs w:val="22"/>
          <w:u w:val="single"/>
        </w:rPr>
        <w:t>1:</w:t>
      </w:r>
      <w:proofErr w:type="gramEnd"/>
      <w:r w:rsidRPr="00A30A1D">
        <w:rPr>
          <w:b/>
          <w:sz w:val="22"/>
          <w:szCs w:val="22"/>
          <w:u w:val="single"/>
        </w:rPr>
        <w:t xml:space="preserve"> Qu’est ce qu’un raisonnement</w:t>
      </w:r>
    </w:p>
    <w:p w14:paraId="74BB3D5B" w14:textId="77777777" w:rsidR="001D2902" w:rsidRPr="00A30A1D" w:rsidRDefault="001D2902" w:rsidP="001D2902">
      <w:pPr>
        <w:rPr>
          <w:sz w:val="22"/>
          <w:szCs w:val="22"/>
        </w:rPr>
      </w:pPr>
      <w:r w:rsidRPr="00A30A1D">
        <w:rPr>
          <w:sz w:val="22"/>
          <w:szCs w:val="22"/>
        </w:rPr>
        <w:t>1.</w:t>
      </w:r>
    </w:p>
    <w:p w14:paraId="4E2DBC4D" w14:textId="47F53419" w:rsidR="001D2902" w:rsidRPr="00A30A1D" w:rsidRDefault="001F3004" w:rsidP="001D2902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Raisonnement</w:t>
      </w:r>
      <w:r w:rsidRPr="00A30A1D">
        <w:rPr>
          <w:sz w:val="22"/>
          <w:szCs w:val="22"/>
        </w:rPr>
        <w:t xml:space="preserve"> :</w:t>
      </w:r>
      <w:r w:rsidR="001D2902" w:rsidRPr="00A30A1D">
        <w:rPr>
          <w:sz w:val="22"/>
          <w:szCs w:val="22"/>
        </w:rPr>
        <w:t xml:space="preserve"> suite d’affirmations comprenant une conclusion et des </w:t>
      </w:r>
      <w:r w:rsidRPr="00A30A1D">
        <w:rPr>
          <w:sz w:val="22"/>
          <w:szCs w:val="22"/>
        </w:rPr>
        <w:t>prémisses</w:t>
      </w:r>
      <w:r w:rsidR="001D2902" w:rsidRPr="00A30A1D">
        <w:rPr>
          <w:sz w:val="22"/>
          <w:szCs w:val="22"/>
        </w:rPr>
        <w:t xml:space="preserve">, qui sont </w:t>
      </w:r>
      <w:r w:rsidRPr="00A30A1D">
        <w:rPr>
          <w:sz w:val="22"/>
          <w:szCs w:val="22"/>
        </w:rPr>
        <w:t>énoncées</w:t>
      </w:r>
      <w:r w:rsidR="001D2902" w:rsidRPr="00A30A1D">
        <w:rPr>
          <w:sz w:val="22"/>
          <w:szCs w:val="22"/>
        </w:rPr>
        <w:t xml:space="preserve"> dance l’intention de soutenir la conclusion</w:t>
      </w:r>
    </w:p>
    <w:p w14:paraId="4B9DB3B5" w14:textId="77777777" w:rsidR="001D2902" w:rsidRPr="00A30A1D" w:rsidRDefault="001D2902" w:rsidP="001D2902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A30A1D">
        <w:rPr>
          <w:sz w:val="22"/>
          <w:szCs w:val="22"/>
        </w:rPr>
        <w:t>Ex. L’avortement est immoral</w:t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  <w:t>C</w:t>
      </w:r>
    </w:p>
    <w:p w14:paraId="7C040982" w14:textId="3BA564E7" w:rsidR="001D2902" w:rsidRPr="00A30A1D" w:rsidRDefault="001D2902" w:rsidP="001D2902">
      <w:pPr>
        <w:pStyle w:val="ListParagraph"/>
        <w:ind w:left="1440"/>
        <w:rPr>
          <w:sz w:val="22"/>
          <w:szCs w:val="22"/>
        </w:rPr>
      </w:pPr>
      <w:r w:rsidRPr="00A30A1D">
        <w:rPr>
          <w:sz w:val="22"/>
          <w:szCs w:val="22"/>
        </w:rPr>
        <w:t xml:space="preserve">Car tuer un </w:t>
      </w:r>
      <w:r w:rsidR="001F3004" w:rsidRPr="00A30A1D">
        <w:rPr>
          <w:sz w:val="22"/>
          <w:szCs w:val="22"/>
        </w:rPr>
        <w:t>fœtus</w:t>
      </w:r>
      <w:r w:rsidRPr="00A30A1D">
        <w:rPr>
          <w:sz w:val="22"/>
          <w:szCs w:val="22"/>
        </w:rPr>
        <w:t xml:space="preserve"> est immoral</w:t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  <w:t>P</w:t>
      </w:r>
    </w:p>
    <w:p w14:paraId="41EDA980" w14:textId="14768F7E" w:rsidR="001D2902" w:rsidRPr="00A30A1D" w:rsidRDefault="001D2902" w:rsidP="001D2902">
      <w:pPr>
        <w:pStyle w:val="ListParagraph"/>
        <w:ind w:left="1440"/>
        <w:rPr>
          <w:sz w:val="22"/>
          <w:szCs w:val="22"/>
        </w:rPr>
      </w:pPr>
      <w:r w:rsidRPr="00A30A1D">
        <w:rPr>
          <w:sz w:val="22"/>
          <w:szCs w:val="22"/>
        </w:rPr>
        <w:t xml:space="preserve">Et l’avortement consiste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tuer un </w:t>
      </w:r>
      <w:r w:rsidR="001F3004" w:rsidRPr="00A30A1D">
        <w:rPr>
          <w:sz w:val="22"/>
          <w:szCs w:val="22"/>
        </w:rPr>
        <w:t>fœtus</w:t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  <w:t>P</w:t>
      </w:r>
    </w:p>
    <w:p w14:paraId="558C7548" w14:textId="4DF95AE8" w:rsidR="001D2902" w:rsidRPr="00A30A1D" w:rsidRDefault="001F3004" w:rsidP="001D2902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Affirmation</w:t>
      </w:r>
      <w:r w:rsidRPr="00A30A1D">
        <w:rPr>
          <w:sz w:val="22"/>
          <w:szCs w:val="22"/>
        </w:rPr>
        <w:t xml:space="preserve"> :</w:t>
      </w:r>
      <w:r w:rsidR="001D2902" w:rsidRPr="00A30A1D">
        <w:rPr>
          <w:sz w:val="22"/>
          <w:szCs w:val="22"/>
        </w:rPr>
        <w:t xml:space="preserve"> Un </w:t>
      </w:r>
      <w:r w:rsidRPr="00A30A1D">
        <w:rPr>
          <w:sz w:val="22"/>
          <w:szCs w:val="22"/>
        </w:rPr>
        <w:t>énonce</w:t>
      </w:r>
      <w:r w:rsidR="001D2902" w:rsidRPr="00A30A1D">
        <w:rPr>
          <w:sz w:val="22"/>
          <w:szCs w:val="22"/>
        </w:rPr>
        <w:t xml:space="preserve"> que l’on avance comme vraie. Peux </w:t>
      </w:r>
      <w:r w:rsidRPr="00A30A1D">
        <w:rPr>
          <w:sz w:val="22"/>
          <w:szCs w:val="22"/>
        </w:rPr>
        <w:t>être</w:t>
      </w:r>
      <w:r w:rsidR="001D2902" w:rsidRPr="00A30A1D">
        <w:rPr>
          <w:sz w:val="22"/>
          <w:szCs w:val="22"/>
        </w:rPr>
        <w:t xml:space="preserve"> fausse</w:t>
      </w:r>
    </w:p>
    <w:p w14:paraId="087C2693" w14:textId="0D8DAC6E" w:rsidR="001D2902" w:rsidRPr="00A30A1D" w:rsidRDefault="001D2902" w:rsidP="001D2902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Valeurs de </w:t>
      </w:r>
      <w:r w:rsidR="001F3004" w:rsidRPr="00A30A1D">
        <w:rPr>
          <w:sz w:val="22"/>
          <w:szCs w:val="22"/>
        </w:rPr>
        <w:t>vérité :</w:t>
      </w:r>
      <w:r w:rsidRPr="00A30A1D">
        <w:rPr>
          <w:sz w:val="22"/>
          <w:szCs w:val="22"/>
        </w:rPr>
        <w:t xml:space="preserve"> vrai et f</w:t>
      </w:r>
      <w:r w:rsidR="00533A9D">
        <w:rPr>
          <w:sz w:val="22"/>
          <w:szCs w:val="22"/>
        </w:rPr>
        <w:t xml:space="preserve">ausse sont </w:t>
      </w:r>
      <w:proofErr w:type="gramStart"/>
      <w:r w:rsidR="00533A9D">
        <w:rPr>
          <w:sz w:val="22"/>
          <w:szCs w:val="22"/>
        </w:rPr>
        <w:t>les deux valeur</w:t>
      </w:r>
      <w:bookmarkStart w:id="0" w:name="_GoBack"/>
      <w:bookmarkEnd w:id="0"/>
      <w:r w:rsidRPr="00A30A1D">
        <w:rPr>
          <w:sz w:val="22"/>
          <w:szCs w:val="22"/>
        </w:rPr>
        <w:t>s possible</w:t>
      </w:r>
      <w:proofErr w:type="gramEnd"/>
      <w:r w:rsidRPr="00A30A1D">
        <w:rPr>
          <w:sz w:val="22"/>
          <w:szCs w:val="22"/>
        </w:rPr>
        <w:t xml:space="preserve"> pour une affirmation</w:t>
      </w:r>
    </w:p>
    <w:p w14:paraId="1DE07998" w14:textId="5E8492DB" w:rsidR="001D2902" w:rsidRPr="00A30A1D" w:rsidRDefault="001D2902" w:rsidP="001D2902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La longer d’un </w:t>
      </w:r>
      <w:r w:rsidR="001F3004" w:rsidRPr="00A30A1D">
        <w:rPr>
          <w:sz w:val="22"/>
          <w:szCs w:val="22"/>
        </w:rPr>
        <w:t>raisonnement :</w:t>
      </w:r>
      <w:r w:rsidRPr="00A30A1D">
        <w:rPr>
          <w:sz w:val="22"/>
          <w:szCs w:val="22"/>
        </w:rPr>
        <w:t xml:space="preserve"> certains sont </w:t>
      </w:r>
      <w:r w:rsidR="001F3004" w:rsidRPr="00A30A1D">
        <w:rPr>
          <w:sz w:val="22"/>
          <w:szCs w:val="22"/>
        </w:rPr>
        <w:t>très</w:t>
      </w:r>
      <w:r w:rsidRPr="00A30A1D">
        <w:rPr>
          <w:sz w:val="22"/>
          <w:szCs w:val="22"/>
        </w:rPr>
        <w:t xml:space="preserve"> court et quelques sont </w:t>
      </w:r>
      <w:r w:rsidR="001F3004" w:rsidRPr="00A30A1D">
        <w:rPr>
          <w:sz w:val="22"/>
          <w:szCs w:val="22"/>
        </w:rPr>
        <w:t>très</w:t>
      </w:r>
      <w:r w:rsidRPr="00A30A1D">
        <w:rPr>
          <w:sz w:val="22"/>
          <w:szCs w:val="22"/>
        </w:rPr>
        <w:t xml:space="preserve"> long,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</w:t>
      </w:r>
      <w:r w:rsidR="001F3004" w:rsidRPr="00A30A1D">
        <w:rPr>
          <w:sz w:val="22"/>
          <w:szCs w:val="22"/>
        </w:rPr>
        <w:t>soutenir</w:t>
      </w:r>
      <w:r w:rsidRPr="00A30A1D">
        <w:rPr>
          <w:sz w:val="22"/>
          <w:szCs w:val="22"/>
        </w:rPr>
        <w:t xml:space="preserve"> une question complexe ex. </w:t>
      </w:r>
      <w:r w:rsidR="001F3004" w:rsidRPr="00A30A1D">
        <w:rPr>
          <w:sz w:val="22"/>
          <w:szCs w:val="22"/>
        </w:rPr>
        <w:t>théorie</w:t>
      </w:r>
      <w:r w:rsidRPr="00A30A1D">
        <w:rPr>
          <w:sz w:val="22"/>
          <w:szCs w:val="22"/>
        </w:rPr>
        <w:t xml:space="preserve"> de </w:t>
      </w:r>
      <w:proofErr w:type="spellStart"/>
      <w:r w:rsidRPr="00A30A1D">
        <w:rPr>
          <w:sz w:val="22"/>
          <w:szCs w:val="22"/>
        </w:rPr>
        <w:t>big</w:t>
      </w:r>
      <w:proofErr w:type="spellEnd"/>
      <w:r w:rsidRPr="00A30A1D">
        <w:rPr>
          <w:sz w:val="22"/>
          <w:szCs w:val="22"/>
        </w:rPr>
        <w:t xml:space="preserve"> bang</w:t>
      </w:r>
    </w:p>
    <w:p w14:paraId="47A58BCB" w14:textId="77777777" w:rsidR="001D2902" w:rsidRPr="00A30A1D" w:rsidRDefault="001D2902" w:rsidP="001D2902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A30A1D">
        <w:rPr>
          <w:sz w:val="22"/>
          <w:szCs w:val="22"/>
        </w:rPr>
        <w:t>Les mauvais alors la conclusion est faux</w:t>
      </w:r>
    </w:p>
    <w:p w14:paraId="34F0C0D7" w14:textId="5F77316F" w:rsidR="001D2902" w:rsidRPr="00A30A1D" w:rsidRDefault="001D2902" w:rsidP="001D2902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Les intentions de l’auteur : peuvent </w:t>
      </w:r>
      <w:r w:rsidR="001F3004" w:rsidRPr="00A30A1D">
        <w:rPr>
          <w:sz w:val="22"/>
          <w:szCs w:val="22"/>
        </w:rPr>
        <w:t>varier</w:t>
      </w:r>
      <w:r w:rsidRPr="00A30A1D">
        <w:rPr>
          <w:sz w:val="22"/>
          <w:szCs w:val="22"/>
        </w:rPr>
        <w:t xml:space="preserve"> </w:t>
      </w:r>
      <w:r w:rsidR="001F3004" w:rsidRPr="00A30A1D">
        <w:rPr>
          <w:sz w:val="22"/>
          <w:szCs w:val="22"/>
        </w:rPr>
        <w:t>dépendant</w:t>
      </w:r>
      <w:r w:rsidRPr="00A30A1D">
        <w:rPr>
          <w:sz w:val="22"/>
          <w:szCs w:val="22"/>
        </w:rPr>
        <w:t xml:space="preserve"> au contexte qu’on parle</w:t>
      </w:r>
    </w:p>
    <w:p w14:paraId="382AF61D" w14:textId="05469DE4" w:rsidR="001D2902" w:rsidRPr="00A30A1D" w:rsidRDefault="001D2902" w:rsidP="001D2902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A30A1D">
        <w:rPr>
          <w:sz w:val="22"/>
          <w:szCs w:val="22"/>
        </w:rPr>
        <w:t>Ex. Marie a gagne. Jean a perdu.</w:t>
      </w:r>
    </w:p>
    <w:p w14:paraId="63309864" w14:textId="77777777" w:rsidR="001D2902" w:rsidRPr="00A30A1D" w:rsidRDefault="001D2902" w:rsidP="001D2902">
      <w:pPr>
        <w:rPr>
          <w:sz w:val="22"/>
          <w:szCs w:val="22"/>
        </w:rPr>
      </w:pPr>
      <w:r w:rsidRPr="00A30A1D">
        <w:rPr>
          <w:sz w:val="22"/>
          <w:szCs w:val="22"/>
        </w:rPr>
        <w:t>2.</w:t>
      </w:r>
    </w:p>
    <w:p w14:paraId="5A5316B5" w14:textId="2209284F" w:rsidR="001D2902" w:rsidRPr="00A30A1D" w:rsidRDefault="001D2902" w:rsidP="001D2902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Indicateurs d’</w:t>
      </w:r>
      <w:r w:rsidR="001F3004" w:rsidRPr="00A30A1D">
        <w:rPr>
          <w:sz w:val="22"/>
          <w:szCs w:val="22"/>
          <w:highlight w:val="yellow"/>
        </w:rPr>
        <w:t>inférence</w:t>
      </w:r>
      <w:r w:rsidRPr="00A30A1D">
        <w:rPr>
          <w:sz w:val="22"/>
          <w:szCs w:val="22"/>
        </w:rPr>
        <w:t xml:space="preserve"> : des expressions qui indiquent un lien logique entre </w:t>
      </w:r>
      <w:r w:rsidR="001F3004" w:rsidRPr="00A30A1D">
        <w:rPr>
          <w:sz w:val="22"/>
          <w:szCs w:val="22"/>
        </w:rPr>
        <w:t>différents</w:t>
      </w:r>
      <w:r w:rsidRPr="00A30A1D">
        <w:rPr>
          <w:sz w:val="22"/>
          <w:szCs w:val="22"/>
        </w:rPr>
        <w:t xml:space="preserve"> </w:t>
      </w:r>
      <w:r w:rsidR="001F3004" w:rsidRPr="00A30A1D">
        <w:rPr>
          <w:sz w:val="22"/>
          <w:szCs w:val="22"/>
        </w:rPr>
        <w:t>énoncées</w:t>
      </w:r>
    </w:p>
    <w:p w14:paraId="409B0A8D" w14:textId="77777777" w:rsidR="001D2902" w:rsidRPr="00A30A1D" w:rsidRDefault="001D2902" w:rsidP="001D2902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A30A1D">
        <w:rPr>
          <w:sz w:val="22"/>
          <w:szCs w:val="22"/>
        </w:rPr>
        <w:t>Deux types :</w:t>
      </w:r>
    </w:p>
    <w:p w14:paraId="16F0932D" w14:textId="3BCC4C66" w:rsidR="001D2902" w:rsidRPr="00A30A1D" w:rsidRDefault="001D2902" w:rsidP="001D2902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 xml:space="preserve">Indicateurs de </w:t>
      </w:r>
      <w:r w:rsidR="001F3004" w:rsidRPr="00A30A1D">
        <w:rPr>
          <w:sz w:val="22"/>
          <w:szCs w:val="22"/>
          <w:highlight w:val="yellow"/>
        </w:rPr>
        <w:t>prémisse</w:t>
      </w:r>
      <w:r w:rsidRPr="00A30A1D">
        <w:rPr>
          <w:sz w:val="22"/>
          <w:szCs w:val="22"/>
        </w:rPr>
        <w:t xml:space="preserve"> : expression qui sert </w:t>
      </w:r>
      <w:r w:rsidR="001F3004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annonce une </w:t>
      </w:r>
      <w:r w:rsidR="001F3004" w:rsidRPr="00A30A1D">
        <w:rPr>
          <w:sz w:val="22"/>
          <w:szCs w:val="22"/>
        </w:rPr>
        <w:t>prémisse</w:t>
      </w:r>
      <w:r w:rsidRPr="00A30A1D">
        <w:rPr>
          <w:sz w:val="22"/>
          <w:szCs w:val="22"/>
        </w:rPr>
        <w:t xml:space="preserve"> ex. car, puisque, parce que</w:t>
      </w:r>
    </w:p>
    <w:p w14:paraId="264AD18F" w14:textId="41A32178" w:rsidR="001D2902" w:rsidRPr="00A30A1D" w:rsidRDefault="001D2902" w:rsidP="001D2902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Indicateurs de conclusion</w:t>
      </w:r>
      <w:r w:rsidRPr="00A30A1D">
        <w:rPr>
          <w:sz w:val="22"/>
          <w:szCs w:val="22"/>
        </w:rPr>
        <w:t xml:space="preserve"> : ex. par </w:t>
      </w:r>
      <w:r w:rsidR="001F3004" w:rsidRPr="00A30A1D">
        <w:rPr>
          <w:sz w:val="22"/>
          <w:szCs w:val="22"/>
        </w:rPr>
        <w:t>conséquent</w:t>
      </w:r>
      <w:r w:rsidRPr="00A30A1D">
        <w:rPr>
          <w:sz w:val="22"/>
          <w:szCs w:val="22"/>
        </w:rPr>
        <w:t>, donc, ainsi</w:t>
      </w:r>
    </w:p>
    <w:p w14:paraId="1F5614DF" w14:textId="1E7577AA" w:rsidR="001D2902" w:rsidRPr="00A30A1D" w:rsidRDefault="001D2902" w:rsidP="001D2902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Confusions </w:t>
      </w:r>
      <w:r w:rsidR="001F3004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</w:t>
      </w:r>
      <w:r w:rsidR="001F3004" w:rsidRPr="00A30A1D">
        <w:rPr>
          <w:sz w:val="22"/>
          <w:szCs w:val="22"/>
        </w:rPr>
        <w:t>éviter</w:t>
      </w:r>
      <w:r w:rsidRPr="00A30A1D">
        <w:rPr>
          <w:sz w:val="22"/>
          <w:szCs w:val="22"/>
        </w:rPr>
        <w:t> : il ne faut pas confondre les indicateurs d’</w:t>
      </w:r>
      <w:r w:rsidR="001F3004" w:rsidRPr="00A30A1D">
        <w:rPr>
          <w:sz w:val="22"/>
          <w:szCs w:val="22"/>
        </w:rPr>
        <w:t>inférence</w:t>
      </w:r>
      <w:r w:rsidRPr="00A30A1D">
        <w:rPr>
          <w:sz w:val="22"/>
          <w:szCs w:val="22"/>
        </w:rPr>
        <w:t xml:space="preserve"> avec les expressions qui servent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lier </w:t>
      </w:r>
      <w:r w:rsidR="001F3004" w:rsidRPr="00A30A1D">
        <w:rPr>
          <w:sz w:val="22"/>
          <w:szCs w:val="22"/>
        </w:rPr>
        <w:t>différents</w:t>
      </w:r>
      <w:r w:rsidRPr="00A30A1D">
        <w:rPr>
          <w:sz w:val="22"/>
          <w:szCs w:val="22"/>
        </w:rPr>
        <w:t xml:space="preserve"> affirmations</w:t>
      </w:r>
    </w:p>
    <w:p w14:paraId="6906EC0D" w14:textId="1D02D488" w:rsidR="001D2902" w:rsidRPr="00A30A1D" w:rsidRDefault="001D2902" w:rsidP="00A61F47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A30A1D">
        <w:rPr>
          <w:sz w:val="22"/>
          <w:szCs w:val="22"/>
        </w:rPr>
        <w:t>Ex. et, mais, de plus</w:t>
      </w:r>
    </w:p>
    <w:p w14:paraId="499A9D2B" w14:textId="77777777" w:rsidR="00A61F47" w:rsidRPr="00A30A1D" w:rsidRDefault="00A61F47" w:rsidP="00A61F47">
      <w:pPr>
        <w:rPr>
          <w:sz w:val="22"/>
          <w:szCs w:val="22"/>
        </w:rPr>
      </w:pPr>
      <w:r w:rsidRPr="00A30A1D">
        <w:rPr>
          <w:sz w:val="22"/>
          <w:szCs w:val="22"/>
        </w:rPr>
        <w:t>3.</w:t>
      </w:r>
    </w:p>
    <w:p w14:paraId="4B8C4A6B" w14:textId="7C4ABDB8" w:rsidR="00A61F47" w:rsidRPr="00A30A1D" w:rsidRDefault="00A61F47" w:rsidP="00A61F47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La forme standard</w:t>
      </w:r>
      <w:r w:rsidRPr="00A30A1D">
        <w:rPr>
          <w:sz w:val="22"/>
          <w:szCs w:val="22"/>
        </w:rPr>
        <w:t xml:space="preserve"> : consiste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</w:t>
      </w:r>
      <w:r w:rsidR="001F3004" w:rsidRPr="00A30A1D">
        <w:rPr>
          <w:sz w:val="22"/>
          <w:szCs w:val="22"/>
        </w:rPr>
        <w:t>énumérer</w:t>
      </w:r>
      <w:r w:rsidRPr="00A30A1D">
        <w:rPr>
          <w:sz w:val="22"/>
          <w:szCs w:val="22"/>
        </w:rPr>
        <w:t xml:space="preserve"> les </w:t>
      </w:r>
      <w:r w:rsidR="001F3004" w:rsidRPr="00A30A1D">
        <w:rPr>
          <w:sz w:val="22"/>
          <w:szCs w:val="22"/>
        </w:rPr>
        <w:t>énoncés</w:t>
      </w:r>
      <w:r w:rsidRPr="00A30A1D">
        <w:rPr>
          <w:sz w:val="22"/>
          <w:szCs w:val="22"/>
        </w:rPr>
        <w:t xml:space="preserve"> d’un raisonnement un a la suite de l’autre en terminant par la conclusion, que l’on signifie a la symbole ∆</w:t>
      </w:r>
    </w:p>
    <w:p w14:paraId="600FD5DE" w14:textId="2004571A" w:rsidR="00A61F47" w:rsidRPr="00A30A1D" w:rsidRDefault="001F3004" w:rsidP="00A61F47">
      <w:pPr>
        <w:pStyle w:val="ListParagraph"/>
        <w:numPr>
          <w:ilvl w:val="1"/>
          <w:numId w:val="8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Ex. C</w:t>
      </w:r>
      <w:r w:rsidR="00A61F47" w:rsidRPr="00A30A1D">
        <w:rPr>
          <w:sz w:val="22"/>
          <w:szCs w:val="22"/>
        </w:rPr>
        <w:t>omme la peine de mort consiste a tuer une personne [1], elle est immora</w:t>
      </w:r>
      <w:r w:rsidRPr="00A30A1D">
        <w:rPr>
          <w:sz w:val="22"/>
          <w:szCs w:val="22"/>
        </w:rPr>
        <w:t xml:space="preserve">le[2], puisque </w:t>
      </w:r>
      <w:r w:rsidRPr="00A30A1D">
        <w:rPr>
          <w:sz w:val="22"/>
          <w:szCs w:val="22"/>
        </w:rPr>
        <w:sym w:font="Symbol" w:char="F05C"/>
      </w:r>
      <w:r w:rsidR="00A61F47" w:rsidRPr="00A30A1D">
        <w:rPr>
          <w:sz w:val="22"/>
          <w:szCs w:val="22"/>
        </w:rPr>
        <w:t>tuer un personne est immoral[3]</w:t>
      </w:r>
    </w:p>
    <w:p w14:paraId="5A8C8E2C" w14:textId="1B707B5A" w:rsidR="00A61F47" w:rsidRPr="00A30A1D" w:rsidRDefault="00A61F47" w:rsidP="00A61F47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 xml:space="preserve">Forme standard </w:t>
      </w:r>
      <w:r w:rsidR="001F3004" w:rsidRPr="00A30A1D">
        <w:rPr>
          <w:sz w:val="22"/>
          <w:szCs w:val="22"/>
          <w:highlight w:val="yellow"/>
        </w:rPr>
        <w:t>annotée</w:t>
      </w:r>
      <w:r w:rsidRPr="00A30A1D">
        <w:rPr>
          <w:sz w:val="22"/>
          <w:szCs w:val="22"/>
        </w:rPr>
        <w:t xml:space="preserve"> : </w:t>
      </w:r>
      <w:r w:rsidR="001F3004" w:rsidRPr="00A30A1D">
        <w:rPr>
          <w:sz w:val="22"/>
          <w:szCs w:val="22"/>
        </w:rPr>
        <w:t>énumère</w:t>
      </w:r>
      <w:r w:rsidRPr="00A30A1D">
        <w:rPr>
          <w:sz w:val="22"/>
          <w:szCs w:val="22"/>
        </w:rPr>
        <w:t xml:space="preserve"> et </w:t>
      </w:r>
      <w:r w:rsidR="001F3004" w:rsidRPr="00A30A1D">
        <w:rPr>
          <w:sz w:val="22"/>
          <w:szCs w:val="22"/>
        </w:rPr>
        <w:t>numérote</w:t>
      </w:r>
      <w:r w:rsidRPr="00A30A1D">
        <w:rPr>
          <w:sz w:val="22"/>
          <w:szCs w:val="22"/>
        </w:rPr>
        <w:t xml:space="preserve"> chacun des </w:t>
      </w:r>
      <w:r w:rsidR="001F3004" w:rsidRPr="00A30A1D">
        <w:rPr>
          <w:sz w:val="22"/>
          <w:szCs w:val="22"/>
        </w:rPr>
        <w:t>énoncées</w:t>
      </w:r>
      <w:r w:rsidRPr="00A30A1D">
        <w:rPr>
          <w:sz w:val="22"/>
          <w:szCs w:val="22"/>
        </w:rPr>
        <w:t xml:space="preserve"> et </w:t>
      </w:r>
      <w:r w:rsidR="001F3004" w:rsidRPr="00A30A1D">
        <w:rPr>
          <w:sz w:val="22"/>
          <w:szCs w:val="22"/>
        </w:rPr>
        <w:t>après</w:t>
      </w:r>
      <w:r w:rsidRPr="00A30A1D">
        <w:rPr>
          <w:sz w:val="22"/>
          <w:szCs w:val="22"/>
        </w:rPr>
        <w:t xml:space="preserve"> la conclusion, ajoute les </w:t>
      </w:r>
      <w:r w:rsidR="001F3004" w:rsidRPr="00A30A1D">
        <w:rPr>
          <w:sz w:val="22"/>
          <w:szCs w:val="22"/>
        </w:rPr>
        <w:t>numéros</w:t>
      </w:r>
      <w:r w:rsidRPr="00A30A1D">
        <w:rPr>
          <w:sz w:val="22"/>
          <w:szCs w:val="22"/>
        </w:rPr>
        <w:t xml:space="preserve"> des </w:t>
      </w:r>
      <w:r w:rsidR="001F3004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qui sont invoques pour la soutenir.</w:t>
      </w:r>
    </w:p>
    <w:p w14:paraId="5D3716BC" w14:textId="77777777" w:rsidR="00A61F47" w:rsidRPr="00A30A1D" w:rsidRDefault="00A61F47" w:rsidP="00A61F47">
      <w:pPr>
        <w:pStyle w:val="ListParagraph"/>
        <w:numPr>
          <w:ilvl w:val="1"/>
          <w:numId w:val="8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</w:t>
      </w:r>
      <w:r w:rsidRPr="00A30A1D">
        <w:rPr>
          <w:sz w:val="22"/>
          <w:szCs w:val="22"/>
        </w:rPr>
        <w:tab/>
        <w:t>1. [1]</w:t>
      </w:r>
    </w:p>
    <w:p w14:paraId="25700197" w14:textId="77777777" w:rsidR="00A61F47" w:rsidRPr="00A30A1D" w:rsidRDefault="00A61F47" w:rsidP="00A61F47">
      <w:pPr>
        <w:pStyle w:val="ListParagraph"/>
        <w:ind w:left="216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>2. [2]</w:t>
      </w:r>
    </w:p>
    <w:p w14:paraId="0D989313" w14:textId="5076A738" w:rsidR="00A61F47" w:rsidRPr="00A30A1D" w:rsidRDefault="00A61F47" w:rsidP="00A30A1D">
      <w:pPr>
        <w:pStyle w:val="ListParagraph"/>
        <w:ind w:left="216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>3. [3] 1,2</w:t>
      </w:r>
    </w:p>
    <w:p w14:paraId="314F0164" w14:textId="77777777" w:rsidR="00A61F47" w:rsidRPr="00A30A1D" w:rsidRDefault="00A61F47" w:rsidP="00A61F47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4. Les raisonnements complexes :</w:t>
      </w:r>
    </w:p>
    <w:p w14:paraId="3EF529BA" w14:textId="50C07298" w:rsidR="00A61F47" w:rsidRPr="00A30A1D" w:rsidRDefault="001F3004" w:rsidP="00A61F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Inférence</w:t>
      </w:r>
      <w:r w:rsidR="00A61F47" w:rsidRPr="00A30A1D">
        <w:rPr>
          <w:sz w:val="22"/>
          <w:szCs w:val="22"/>
        </w:rPr>
        <w:t xml:space="preserve"> : raisonnement simple, ne comporte qu’une seul conclusion (mais peut comporter plusieurs </w:t>
      </w:r>
      <w:r w:rsidRPr="00A30A1D">
        <w:rPr>
          <w:sz w:val="22"/>
          <w:szCs w:val="22"/>
        </w:rPr>
        <w:t>prémisses</w:t>
      </w:r>
      <w:r w:rsidR="00A61F47" w:rsidRPr="00A30A1D">
        <w:rPr>
          <w:sz w:val="22"/>
          <w:szCs w:val="22"/>
        </w:rPr>
        <w:t>)</w:t>
      </w:r>
    </w:p>
    <w:p w14:paraId="5E4E9A96" w14:textId="11D28CD3" w:rsidR="00A61F47" w:rsidRPr="00A30A1D" w:rsidRDefault="001F3004" w:rsidP="00A61F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A30A1D">
        <w:rPr>
          <w:sz w:val="22"/>
          <w:szCs w:val="22"/>
          <w:highlight w:val="yellow"/>
        </w:rPr>
        <w:t>Raisonnement complexe</w:t>
      </w:r>
      <w:r w:rsidR="00A61F47" w:rsidRPr="00A30A1D">
        <w:rPr>
          <w:sz w:val="22"/>
          <w:szCs w:val="22"/>
        </w:rPr>
        <w:t xml:space="preserve"> : </w:t>
      </w:r>
      <w:r w:rsidRPr="00A30A1D">
        <w:rPr>
          <w:sz w:val="22"/>
          <w:szCs w:val="22"/>
        </w:rPr>
        <w:t>comporte</w:t>
      </w:r>
      <w:r w:rsidR="00A61F47" w:rsidRPr="00A30A1D">
        <w:rPr>
          <w:sz w:val="22"/>
          <w:szCs w:val="22"/>
        </w:rPr>
        <w:t xml:space="preserve"> plus d’une </w:t>
      </w:r>
      <w:r w:rsidRPr="00A30A1D">
        <w:rPr>
          <w:sz w:val="22"/>
          <w:szCs w:val="22"/>
        </w:rPr>
        <w:t>inférence</w:t>
      </w:r>
      <w:r w:rsidR="00A61F47" w:rsidRPr="00A30A1D">
        <w:rPr>
          <w:sz w:val="22"/>
          <w:szCs w:val="22"/>
        </w:rPr>
        <w:t>, les conc</w:t>
      </w:r>
      <w:r w:rsidRPr="00A30A1D">
        <w:rPr>
          <w:sz w:val="22"/>
          <w:szCs w:val="22"/>
        </w:rPr>
        <w:t>lusions</w:t>
      </w:r>
      <w:r w:rsidR="00A61F47" w:rsidRPr="00A30A1D">
        <w:rPr>
          <w:sz w:val="22"/>
          <w:szCs w:val="22"/>
        </w:rPr>
        <w:t xml:space="preserve"> de </w:t>
      </w:r>
      <w:r w:rsidRPr="00A30A1D">
        <w:rPr>
          <w:sz w:val="22"/>
          <w:szCs w:val="22"/>
        </w:rPr>
        <w:t>certaines inférences</w:t>
      </w:r>
      <w:r w:rsidR="00A61F47" w:rsidRPr="00A30A1D">
        <w:rPr>
          <w:sz w:val="22"/>
          <w:szCs w:val="22"/>
        </w:rPr>
        <w:t xml:space="preserve"> sont </w:t>
      </w:r>
      <w:r w:rsidRPr="00A30A1D">
        <w:rPr>
          <w:sz w:val="22"/>
          <w:szCs w:val="22"/>
        </w:rPr>
        <w:t>utilisées</w:t>
      </w:r>
      <w:r w:rsidR="00A61F47" w:rsidRPr="00A30A1D">
        <w:rPr>
          <w:sz w:val="22"/>
          <w:szCs w:val="22"/>
        </w:rPr>
        <w:t xml:space="preserve"> comme des </w:t>
      </w:r>
      <w:r w:rsidRPr="00A30A1D">
        <w:rPr>
          <w:sz w:val="22"/>
          <w:szCs w:val="22"/>
        </w:rPr>
        <w:t>prémisses</w:t>
      </w:r>
      <w:r w:rsidR="00A61F47" w:rsidRPr="00A30A1D">
        <w:rPr>
          <w:sz w:val="22"/>
          <w:szCs w:val="22"/>
        </w:rPr>
        <w:t xml:space="preserve"> d’une autre </w:t>
      </w:r>
      <w:r w:rsidRPr="00A30A1D">
        <w:rPr>
          <w:sz w:val="22"/>
          <w:szCs w:val="22"/>
        </w:rPr>
        <w:t>inférence</w:t>
      </w:r>
    </w:p>
    <w:p w14:paraId="088D5A6A" w14:textId="6D1D162F" w:rsidR="00A61F47" w:rsidRPr="00A30A1D" w:rsidRDefault="00A61F47" w:rsidP="00A61F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Conclusion </w:t>
      </w:r>
      <w:r w:rsidR="001F3004" w:rsidRPr="00A30A1D">
        <w:rPr>
          <w:sz w:val="22"/>
          <w:szCs w:val="22"/>
        </w:rPr>
        <w:t>intermédiaire :</w:t>
      </w:r>
      <w:r w:rsidRPr="00A30A1D">
        <w:rPr>
          <w:sz w:val="22"/>
          <w:szCs w:val="22"/>
        </w:rPr>
        <w:t xml:space="preserve"> </w:t>
      </w:r>
      <w:r w:rsidR="001F3004" w:rsidRPr="00A30A1D">
        <w:rPr>
          <w:sz w:val="22"/>
          <w:szCs w:val="22"/>
        </w:rPr>
        <w:t>Énonce</w:t>
      </w:r>
      <w:r w:rsidRPr="00A30A1D">
        <w:rPr>
          <w:sz w:val="22"/>
          <w:szCs w:val="22"/>
        </w:rPr>
        <w:t xml:space="preserve"> qui joue </w:t>
      </w:r>
      <w:r w:rsidR="001F3004" w:rsidRPr="00A30A1D">
        <w:rPr>
          <w:sz w:val="22"/>
          <w:szCs w:val="22"/>
        </w:rPr>
        <w:t>le double rôle</w:t>
      </w:r>
      <w:r w:rsidR="00532B61" w:rsidRPr="00A30A1D">
        <w:rPr>
          <w:sz w:val="22"/>
          <w:szCs w:val="22"/>
        </w:rPr>
        <w:t xml:space="preserve"> de conclusion d’une </w:t>
      </w:r>
      <w:r w:rsidR="001F3004" w:rsidRPr="00A30A1D">
        <w:rPr>
          <w:sz w:val="22"/>
          <w:szCs w:val="22"/>
        </w:rPr>
        <w:t>inférence</w:t>
      </w:r>
      <w:r w:rsidR="00532B61" w:rsidRPr="00A30A1D">
        <w:rPr>
          <w:sz w:val="22"/>
          <w:szCs w:val="22"/>
        </w:rPr>
        <w:t xml:space="preserve"> et de </w:t>
      </w:r>
      <w:r w:rsidR="001F3004" w:rsidRPr="00A30A1D">
        <w:rPr>
          <w:sz w:val="22"/>
          <w:szCs w:val="22"/>
        </w:rPr>
        <w:t>prémisse</w:t>
      </w:r>
      <w:r w:rsidR="00532B61" w:rsidRPr="00A30A1D">
        <w:rPr>
          <w:sz w:val="22"/>
          <w:szCs w:val="22"/>
        </w:rPr>
        <w:t xml:space="preserve"> de l’autre </w:t>
      </w:r>
      <w:r w:rsidR="001F3004" w:rsidRPr="00A30A1D">
        <w:rPr>
          <w:sz w:val="22"/>
          <w:szCs w:val="22"/>
        </w:rPr>
        <w:t>inférence</w:t>
      </w:r>
    </w:p>
    <w:p w14:paraId="31D259E5" w14:textId="4E3A46F2" w:rsidR="00532B61" w:rsidRPr="00A30A1D" w:rsidRDefault="001F3004" w:rsidP="00A61F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A30A1D">
        <w:rPr>
          <w:sz w:val="22"/>
          <w:szCs w:val="22"/>
        </w:rPr>
        <w:t>Conclusion finale : C</w:t>
      </w:r>
      <w:r w:rsidR="00532B61" w:rsidRPr="00A30A1D">
        <w:rPr>
          <w:sz w:val="22"/>
          <w:szCs w:val="22"/>
        </w:rPr>
        <w:t>onc</w:t>
      </w:r>
      <w:r w:rsidRPr="00A30A1D">
        <w:rPr>
          <w:sz w:val="22"/>
          <w:szCs w:val="22"/>
        </w:rPr>
        <w:t>lusion</w:t>
      </w:r>
      <w:r w:rsidR="00532B61" w:rsidRPr="00A30A1D">
        <w:rPr>
          <w:sz w:val="22"/>
          <w:szCs w:val="22"/>
        </w:rPr>
        <w:t xml:space="preserve"> qui n’est pas </w:t>
      </w:r>
      <w:r w:rsidRPr="00A30A1D">
        <w:rPr>
          <w:sz w:val="22"/>
          <w:szCs w:val="22"/>
        </w:rPr>
        <w:t>elle-même</w:t>
      </w:r>
      <w:r w:rsidR="00532B61" w:rsidRPr="00A30A1D">
        <w:rPr>
          <w:sz w:val="22"/>
          <w:szCs w:val="22"/>
        </w:rPr>
        <w:t xml:space="preserve"> utilise comme </w:t>
      </w:r>
      <w:r w:rsidRPr="00A30A1D">
        <w:rPr>
          <w:sz w:val="22"/>
          <w:szCs w:val="22"/>
        </w:rPr>
        <w:t>prémisse</w:t>
      </w:r>
    </w:p>
    <w:p w14:paraId="6DCF614F" w14:textId="03456B8B" w:rsidR="00532B61" w:rsidRPr="00A30A1D" w:rsidRDefault="00FE1F33" w:rsidP="00532B61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A30A1D">
        <w:rPr>
          <w:sz w:val="22"/>
          <w:szCs w:val="22"/>
        </w:rPr>
        <w:t>Prémisses</w:t>
      </w:r>
      <w:r w:rsidR="00532B61" w:rsidRPr="00A30A1D">
        <w:rPr>
          <w:sz w:val="22"/>
          <w:szCs w:val="22"/>
        </w:rPr>
        <w:t xml:space="preserve"> de base : </w:t>
      </w:r>
      <w:r w:rsidRPr="00A30A1D">
        <w:rPr>
          <w:sz w:val="22"/>
          <w:szCs w:val="22"/>
        </w:rPr>
        <w:t>Prémisses</w:t>
      </w:r>
      <w:r w:rsidR="00532B61" w:rsidRPr="00A30A1D">
        <w:rPr>
          <w:sz w:val="22"/>
          <w:szCs w:val="22"/>
        </w:rPr>
        <w:t xml:space="preserve"> qui ne sont pas aussi des conc</w:t>
      </w:r>
      <w:r w:rsidRPr="00A30A1D">
        <w:rPr>
          <w:sz w:val="22"/>
          <w:szCs w:val="22"/>
        </w:rPr>
        <w:t>lusions</w:t>
      </w:r>
    </w:p>
    <w:p w14:paraId="47D4F99A" w14:textId="77777777" w:rsidR="00532B61" w:rsidRPr="00A30A1D" w:rsidRDefault="00532B61" w:rsidP="00532B61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A30A1D">
        <w:rPr>
          <w:sz w:val="22"/>
          <w:szCs w:val="22"/>
        </w:rPr>
        <w:lastRenderedPageBreak/>
        <w:t>Ex.</w:t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  <w:t>1. Fœtus est EH</w:t>
      </w:r>
    </w:p>
    <w:p w14:paraId="507863FC" w14:textId="77777777" w:rsidR="00532B61" w:rsidRPr="00A30A1D" w:rsidRDefault="00532B61" w:rsidP="00532B61">
      <w:pPr>
        <w:pStyle w:val="ListParagraph"/>
        <w:ind w:left="2160"/>
        <w:rPr>
          <w:sz w:val="22"/>
          <w:szCs w:val="22"/>
        </w:rPr>
      </w:pPr>
      <w:r w:rsidRPr="00A30A1D">
        <w:rPr>
          <w:sz w:val="22"/>
          <w:szCs w:val="22"/>
        </w:rPr>
        <w:t>2. Tuer est immoral</w:t>
      </w:r>
    </w:p>
    <w:p w14:paraId="35A088A0" w14:textId="77777777" w:rsidR="00532B61" w:rsidRPr="00A30A1D" w:rsidRDefault="00532B61" w:rsidP="00532B61">
      <w:pPr>
        <w:pStyle w:val="ListParagraph"/>
        <w:ind w:left="2160"/>
        <w:rPr>
          <w:sz w:val="22"/>
          <w:szCs w:val="22"/>
        </w:rPr>
      </w:pPr>
      <w:r w:rsidRPr="00A30A1D">
        <w:rPr>
          <w:sz w:val="22"/>
          <w:szCs w:val="22"/>
        </w:rPr>
        <w:t>3.Tuer fœtus est immoral</w:t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  <w:t>1,2</w:t>
      </w:r>
    </w:p>
    <w:p w14:paraId="6AA61FF0" w14:textId="77777777" w:rsidR="00532B61" w:rsidRPr="00A30A1D" w:rsidRDefault="00532B61" w:rsidP="00532B61">
      <w:pPr>
        <w:pStyle w:val="ListParagraph"/>
        <w:ind w:left="2160"/>
        <w:rPr>
          <w:sz w:val="22"/>
          <w:szCs w:val="22"/>
        </w:rPr>
      </w:pPr>
      <w:r w:rsidRPr="00A30A1D">
        <w:rPr>
          <w:sz w:val="22"/>
          <w:szCs w:val="22"/>
        </w:rPr>
        <w:t xml:space="preserve">4. L’avortement consiste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tuer un fœtus</w:t>
      </w:r>
    </w:p>
    <w:p w14:paraId="420949B3" w14:textId="72F9F146" w:rsidR="00532B61" w:rsidRPr="00A30A1D" w:rsidRDefault="00532B61" w:rsidP="00A30A1D">
      <w:pPr>
        <w:pStyle w:val="ListParagraph"/>
        <w:ind w:left="2160"/>
        <w:rPr>
          <w:sz w:val="22"/>
          <w:szCs w:val="22"/>
        </w:rPr>
      </w:pPr>
      <w:r w:rsidRPr="00A30A1D">
        <w:rPr>
          <w:sz w:val="22"/>
          <w:szCs w:val="22"/>
        </w:rPr>
        <w:t>5. L’avortement est immoral</w:t>
      </w:r>
      <w:r w:rsidRPr="00A30A1D">
        <w:rPr>
          <w:sz w:val="22"/>
          <w:szCs w:val="22"/>
        </w:rPr>
        <w:tab/>
      </w:r>
      <w:r w:rsidRPr="00A30A1D">
        <w:rPr>
          <w:sz w:val="22"/>
          <w:szCs w:val="22"/>
        </w:rPr>
        <w:tab/>
        <w:t>3,4</w:t>
      </w:r>
    </w:p>
    <w:p w14:paraId="795D3397" w14:textId="77777777" w:rsidR="00532B61" w:rsidRPr="00A30A1D" w:rsidRDefault="00532B61" w:rsidP="00532B61">
      <w:pPr>
        <w:rPr>
          <w:sz w:val="22"/>
          <w:szCs w:val="22"/>
        </w:rPr>
      </w:pPr>
      <w:r w:rsidRPr="00A30A1D">
        <w:rPr>
          <w:sz w:val="22"/>
          <w:szCs w:val="22"/>
        </w:rPr>
        <w:t>5.</w:t>
      </w:r>
    </w:p>
    <w:p w14:paraId="0791175A" w14:textId="64E907CC" w:rsidR="00532B61" w:rsidRPr="00A30A1D" w:rsidRDefault="00532B61" w:rsidP="00532B6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Les </w:t>
      </w:r>
      <w:r w:rsidR="00FE1F33" w:rsidRPr="00A30A1D">
        <w:rPr>
          <w:sz w:val="22"/>
          <w:szCs w:val="22"/>
        </w:rPr>
        <w:t>énonces</w:t>
      </w:r>
      <w:r w:rsidRPr="00A30A1D">
        <w:rPr>
          <w:sz w:val="22"/>
          <w:szCs w:val="22"/>
        </w:rPr>
        <w:t xml:space="preserve"> implicites : doit </w:t>
      </w:r>
      <w:r w:rsidR="00FE1F33" w:rsidRPr="00A30A1D">
        <w:rPr>
          <w:sz w:val="22"/>
          <w:szCs w:val="22"/>
        </w:rPr>
        <w:t>être</w:t>
      </w:r>
      <w:r w:rsidRPr="00A30A1D">
        <w:rPr>
          <w:sz w:val="22"/>
          <w:szCs w:val="22"/>
        </w:rPr>
        <w:t xml:space="preserve"> </w:t>
      </w:r>
      <w:r w:rsidR="00FE1F33" w:rsidRPr="00A30A1D">
        <w:rPr>
          <w:sz w:val="22"/>
          <w:szCs w:val="22"/>
        </w:rPr>
        <w:t>considéré</w:t>
      </w:r>
      <w:r w:rsidRPr="00A30A1D">
        <w:rPr>
          <w:sz w:val="22"/>
          <w:szCs w:val="22"/>
        </w:rPr>
        <w:t xml:space="preserve"> comme un </w:t>
      </w:r>
      <w:r w:rsidR="00FE1F33" w:rsidRPr="00A30A1D">
        <w:rPr>
          <w:sz w:val="22"/>
          <w:szCs w:val="22"/>
        </w:rPr>
        <w:t>élément</w:t>
      </w:r>
      <w:r w:rsidRPr="00A30A1D">
        <w:rPr>
          <w:sz w:val="22"/>
          <w:szCs w:val="22"/>
        </w:rPr>
        <w:t xml:space="preserve"> du raisonnement. L’auteur a un raisonnement, mais n’a pas pris la peine </w:t>
      </w:r>
      <w:r w:rsidR="00FE1F33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le rendre explicite</w:t>
      </w:r>
    </w:p>
    <w:p w14:paraId="643995F5" w14:textId="6B87481A" w:rsidR="00532B61" w:rsidRPr="00A30A1D" w:rsidRDefault="00532B61" w:rsidP="00532B61">
      <w:pPr>
        <w:pStyle w:val="ListParagraph"/>
        <w:numPr>
          <w:ilvl w:val="1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Robert ne peut pas </w:t>
      </w:r>
      <w:r w:rsidR="00FE1F33" w:rsidRPr="00A30A1D">
        <w:rPr>
          <w:sz w:val="22"/>
          <w:szCs w:val="22"/>
        </w:rPr>
        <w:t>être</w:t>
      </w:r>
      <w:r w:rsidRPr="00A30A1D">
        <w:rPr>
          <w:sz w:val="22"/>
          <w:szCs w:val="22"/>
        </w:rPr>
        <w:t xml:space="preserve"> l’auteur du crime, car il n’est pas chauve.</w:t>
      </w:r>
    </w:p>
    <w:p w14:paraId="103AD609" w14:textId="68ACA8E0" w:rsidR="00532B61" w:rsidRPr="00A30A1D" w:rsidRDefault="00532B61" w:rsidP="00532B61">
      <w:pPr>
        <w:pStyle w:val="ListParagraph"/>
        <w:numPr>
          <w:ilvl w:val="1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On peut </w:t>
      </w:r>
      <w:r w:rsidR="00FE1F33" w:rsidRPr="00A30A1D">
        <w:rPr>
          <w:sz w:val="22"/>
          <w:szCs w:val="22"/>
        </w:rPr>
        <w:t>conclure</w:t>
      </w:r>
      <w:r w:rsidRPr="00A30A1D">
        <w:rPr>
          <w:sz w:val="22"/>
          <w:szCs w:val="22"/>
        </w:rPr>
        <w:t xml:space="preserve"> que l’auteur du crime est chauve.</w:t>
      </w:r>
    </w:p>
    <w:p w14:paraId="3C31DEAD" w14:textId="60CD3B3C" w:rsidR="00532B61" w:rsidRPr="00A30A1D" w:rsidRDefault="00532B61" w:rsidP="00532B61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Principe de </w:t>
      </w:r>
      <w:r w:rsidR="00FE1F33" w:rsidRPr="00A30A1D">
        <w:rPr>
          <w:sz w:val="22"/>
          <w:szCs w:val="22"/>
        </w:rPr>
        <w:t>charité</w:t>
      </w:r>
      <w:r w:rsidRPr="00A30A1D">
        <w:rPr>
          <w:sz w:val="22"/>
          <w:szCs w:val="22"/>
        </w:rPr>
        <w:t> : qu’elle doit rendre le point de vue de l’auteur aussi vraisemblable et raisonnable que possible</w:t>
      </w:r>
    </w:p>
    <w:p w14:paraId="603870A8" w14:textId="3BECDEA9" w:rsidR="00532B61" w:rsidRPr="00A30A1D" w:rsidRDefault="00532B61" w:rsidP="00532B61">
      <w:pPr>
        <w:pStyle w:val="ListParagraph"/>
        <w:numPr>
          <w:ilvl w:val="1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Dave parle </w:t>
      </w:r>
      <w:r w:rsidR="00FE1F33" w:rsidRPr="00A30A1D">
        <w:rPr>
          <w:sz w:val="22"/>
          <w:szCs w:val="22"/>
        </w:rPr>
        <w:t>français</w:t>
      </w:r>
      <w:r w:rsidRPr="00A30A1D">
        <w:rPr>
          <w:sz w:val="22"/>
          <w:szCs w:val="22"/>
        </w:rPr>
        <w:t xml:space="preserve">, car il habite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la France.</w:t>
      </w:r>
    </w:p>
    <w:p w14:paraId="7046C6C1" w14:textId="327F6B17" w:rsidR="00532B61" w:rsidRPr="00A30A1D" w:rsidRDefault="00FE1F33" w:rsidP="00532B61">
      <w:pPr>
        <w:pStyle w:val="ListParagraph"/>
        <w:numPr>
          <w:ilvl w:val="1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Possibilités</w:t>
      </w:r>
      <w:r w:rsidR="00532B61" w:rsidRPr="00A30A1D">
        <w:rPr>
          <w:sz w:val="22"/>
          <w:szCs w:val="22"/>
        </w:rPr>
        <w:t> :</w:t>
      </w:r>
    </w:p>
    <w:p w14:paraId="6643BF44" w14:textId="65A5CD9D" w:rsidR="00532B61" w:rsidRPr="00A30A1D" w:rsidRDefault="00532B61" w:rsidP="00532B61">
      <w:pPr>
        <w:pStyle w:val="ListParagraph"/>
        <w:numPr>
          <w:ilvl w:val="2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Tout parle </w:t>
      </w:r>
      <w:r w:rsidR="00FE1F33" w:rsidRPr="00A30A1D">
        <w:rPr>
          <w:sz w:val="22"/>
          <w:szCs w:val="22"/>
        </w:rPr>
        <w:t>français</w:t>
      </w:r>
      <w:r w:rsidRPr="00A30A1D">
        <w:rPr>
          <w:sz w:val="22"/>
          <w:szCs w:val="22"/>
        </w:rPr>
        <w:t xml:space="preserve"> dans France</w:t>
      </w:r>
    </w:p>
    <w:p w14:paraId="500D75EF" w14:textId="0B5C9352" w:rsidR="00532B61" w:rsidRPr="00A30A1D" w:rsidRDefault="00532B61" w:rsidP="00532B61">
      <w:pPr>
        <w:pStyle w:val="ListParagraph"/>
        <w:numPr>
          <w:ilvl w:val="2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Plupart</w:t>
      </w:r>
      <w:r w:rsidR="00FE1F33" w:rsidRPr="00A30A1D">
        <w:rPr>
          <w:sz w:val="22"/>
          <w:szCs w:val="22"/>
        </w:rPr>
        <w:t xml:space="preserve"> …</w:t>
      </w:r>
      <w:r w:rsidRPr="00A30A1D">
        <w:rPr>
          <w:sz w:val="22"/>
          <w:szCs w:val="22"/>
        </w:rPr>
        <w:t>.</w:t>
      </w:r>
    </w:p>
    <w:p w14:paraId="4AC281C4" w14:textId="0A6B0D76" w:rsidR="00532B61" w:rsidRPr="00A30A1D" w:rsidRDefault="00532B61" w:rsidP="00532B61">
      <w:pPr>
        <w:pStyle w:val="ListParagraph"/>
        <w:numPr>
          <w:ilvl w:val="2"/>
          <w:numId w:val="1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Quelque</w:t>
      </w:r>
      <w:r w:rsidR="00FE1F33" w:rsidRPr="00A30A1D">
        <w:rPr>
          <w:sz w:val="22"/>
          <w:szCs w:val="22"/>
        </w:rPr>
        <w:t xml:space="preserve"> …</w:t>
      </w:r>
    </w:p>
    <w:p w14:paraId="22F90E07" w14:textId="77777777" w:rsidR="00532B61" w:rsidRPr="00A30A1D" w:rsidRDefault="00532B61" w:rsidP="00532B61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6.</w:t>
      </w:r>
    </w:p>
    <w:p w14:paraId="4273B836" w14:textId="521A9F7C" w:rsidR="00532B61" w:rsidRPr="00A30A1D" w:rsidRDefault="00532B61" w:rsidP="00532B61">
      <w:pPr>
        <w:pStyle w:val="ListParagraph"/>
        <w:numPr>
          <w:ilvl w:val="0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Questions, </w:t>
      </w:r>
      <w:r w:rsidR="00FE1F33" w:rsidRPr="00A30A1D">
        <w:rPr>
          <w:sz w:val="22"/>
          <w:szCs w:val="22"/>
        </w:rPr>
        <w:t>ordres</w:t>
      </w:r>
      <w:r w:rsidRPr="00A30A1D">
        <w:rPr>
          <w:sz w:val="22"/>
          <w:szCs w:val="22"/>
        </w:rPr>
        <w:t xml:space="preserve"> et exclamations ne peuvent pas </w:t>
      </w:r>
      <w:r w:rsidR="00FE1F33" w:rsidRPr="00A30A1D">
        <w:rPr>
          <w:sz w:val="22"/>
          <w:szCs w:val="22"/>
        </w:rPr>
        <w:t>être</w:t>
      </w:r>
      <w:r w:rsidRPr="00A30A1D">
        <w:rPr>
          <w:sz w:val="22"/>
          <w:szCs w:val="22"/>
        </w:rPr>
        <w:t xml:space="preserve"> des </w:t>
      </w:r>
      <w:r w:rsidR="00FE1F33" w:rsidRPr="00A30A1D">
        <w:rPr>
          <w:sz w:val="22"/>
          <w:szCs w:val="22"/>
        </w:rPr>
        <w:t>prémisses</w:t>
      </w:r>
    </w:p>
    <w:p w14:paraId="6C6EBC1E" w14:textId="77777777" w:rsidR="00532B61" w:rsidRPr="00A30A1D" w:rsidRDefault="00532B61" w:rsidP="00532B61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7.</w:t>
      </w:r>
    </w:p>
    <w:p w14:paraId="6F33B631" w14:textId="77777777" w:rsidR="00532B61" w:rsidRPr="00A30A1D" w:rsidRDefault="00532B61" w:rsidP="00532B61">
      <w:pPr>
        <w:pStyle w:val="ListParagraph"/>
        <w:numPr>
          <w:ilvl w:val="0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Explication : suite d’affirmation qui explique quelque chose</w:t>
      </w:r>
    </w:p>
    <w:p w14:paraId="2DE17A33" w14:textId="12843572" w:rsidR="00532B61" w:rsidRPr="00A30A1D" w:rsidRDefault="00532B61" w:rsidP="00532B61">
      <w:pPr>
        <w:pStyle w:val="ListParagraph"/>
        <w:numPr>
          <w:ilvl w:val="1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Antonio est criminel car il a eu </w:t>
      </w:r>
      <w:r w:rsidR="00FE1F33" w:rsidRPr="00A30A1D">
        <w:rPr>
          <w:sz w:val="22"/>
          <w:szCs w:val="22"/>
        </w:rPr>
        <w:t>une enfance difficile</w:t>
      </w:r>
      <w:r w:rsidRPr="00A30A1D">
        <w:rPr>
          <w:sz w:val="22"/>
          <w:szCs w:val="22"/>
        </w:rPr>
        <w:t>.</w:t>
      </w:r>
    </w:p>
    <w:p w14:paraId="41B54C53" w14:textId="10E1A931" w:rsidR="0036658D" w:rsidRPr="00A30A1D" w:rsidRDefault="00532B61" w:rsidP="00532B61">
      <w:pPr>
        <w:pStyle w:val="ListParagraph"/>
        <w:numPr>
          <w:ilvl w:val="0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Simple explication n’est pas raisonnement.</w:t>
      </w:r>
    </w:p>
    <w:p w14:paraId="633DEE9C" w14:textId="0AEB32C1" w:rsidR="0036658D" w:rsidRPr="00A30A1D" w:rsidRDefault="0036658D" w:rsidP="00532B61">
      <w:pPr>
        <w:jc w:val="both"/>
        <w:rPr>
          <w:b/>
          <w:sz w:val="22"/>
          <w:szCs w:val="22"/>
          <w:u w:val="single"/>
        </w:rPr>
      </w:pPr>
      <w:r w:rsidRPr="00A30A1D">
        <w:rPr>
          <w:b/>
          <w:sz w:val="22"/>
          <w:szCs w:val="22"/>
          <w:u w:val="single"/>
        </w:rPr>
        <w:t>Ch.2- L’analyse des raisonnements</w:t>
      </w:r>
    </w:p>
    <w:p w14:paraId="559046DD" w14:textId="77777777" w:rsidR="00532B61" w:rsidRPr="00A30A1D" w:rsidRDefault="00532B61" w:rsidP="00532B61">
      <w:pPr>
        <w:pStyle w:val="ListParagraph"/>
        <w:numPr>
          <w:ilvl w:val="0"/>
          <w:numId w:val="12"/>
        </w:numPr>
        <w:jc w:val="both"/>
        <w:rPr>
          <w:sz w:val="22"/>
          <w:szCs w:val="22"/>
        </w:rPr>
      </w:pPr>
    </w:p>
    <w:p w14:paraId="1AFB7975" w14:textId="111DBBD0" w:rsidR="00532B61" w:rsidRPr="00A30A1D" w:rsidRDefault="00FE1F33" w:rsidP="00532B61">
      <w:pPr>
        <w:pStyle w:val="ListParagraph"/>
        <w:numPr>
          <w:ilvl w:val="0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Schémas</w:t>
      </w:r>
      <w:r w:rsidR="00532B61" w:rsidRPr="00A30A1D">
        <w:rPr>
          <w:sz w:val="22"/>
          <w:szCs w:val="22"/>
        </w:rPr>
        <w:t xml:space="preserve"> en arbre</w:t>
      </w:r>
    </w:p>
    <w:p w14:paraId="3C6F49EE" w14:textId="196EF50C" w:rsidR="009F1BF4" w:rsidRPr="00A30A1D" w:rsidRDefault="009F1BF4" w:rsidP="009F1BF4">
      <w:pPr>
        <w:pStyle w:val="ListParagraph"/>
        <w:numPr>
          <w:ilvl w:val="1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</w:t>
      </w:r>
      <w:proofErr w:type="spellStart"/>
      <w:r w:rsidRPr="00A30A1D">
        <w:rPr>
          <w:sz w:val="22"/>
          <w:szCs w:val="22"/>
        </w:rPr>
        <w:t>Porn</w:t>
      </w:r>
      <w:proofErr w:type="spellEnd"/>
      <w:r w:rsidRPr="00A30A1D">
        <w:rPr>
          <w:sz w:val="22"/>
          <w:szCs w:val="22"/>
        </w:rPr>
        <w:t xml:space="preserve"> est </w:t>
      </w:r>
      <w:r w:rsidR="00FE1F33" w:rsidRPr="00A30A1D">
        <w:rPr>
          <w:sz w:val="22"/>
          <w:szCs w:val="22"/>
        </w:rPr>
        <w:t>immorale [</w:t>
      </w:r>
      <w:r w:rsidRPr="00A30A1D">
        <w:rPr>
          <w:sz w:val="22"/>
          <w:szCs w:val="22"/>
        </w:rPr>
        <w:t xml:space="preserve">1], car elle </w:t>
      </w:r>
      <w:r w:rsidR="00FE1F33" w:rsidRPr="00A30A1D">
        <w:rPr>
          <w:sz w:val="22"/>
          <w:szCs w:val="22"/>
        </w:rPr>
        <w:t>dégrade</w:t>
      </w:r>
      <w:r w:rsidRPr="00A30A1D">
        <w:rPr>
          <w:sz w:val="22"/>
          <w:szCs w:val="22"/>
        </w:rPr>
        <w:t xml:space="preserve"> l’EH.</w:t>
      </w:r>
    </w:p>
    <w:p w14:paraId="147413CB" w14:textId="77777777" w:rsidR="009F1BF4" w:rsidRPr="00A30A1D" w:rsidRDefault="009F1BF4" w:rsidP="009F1BF4">
      <w:pPr>
        <w:pStyle w:val="ListParagraph"/>
        <w:numPr>
          <w:ilvl w:val="1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2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>1</w:t>
      </w:r>
    </w:p>
    <w:p w14:paraId="44280E8A" w14:textId="47B167BB" w:rsidR="009F1BF4" w:rsidRPr="00A30A1D" w:rsidRDefault="009F1BF4" w:rsidP="009F1BF4">
      <w:pPr>
        <w:pStyle w:val="ListParagraph"/>
        <w:numPr>
          <w:ilvl w:val="1"/>
          <w:numId w:val="1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On ne doit pas juger ce filme, </w:t>
      </w:r>
      <w:r w:rsidR="00FE1F33" w:rsidRPr="00A30A1D">
        <w:rPr>
          <w:sz w:val="22"/>
          <w:szCs w:val="22"/>
        </w:rPr>
        <w:t>comme</w:t>
      </w:r>
      <w:r w:rsidRPr="00A30A1D">
        <w:rPr>
          <w:sz w:val="22"/>
          <w:szCs w:val="22"/>
        </w:rPr>
        <w:t xml:space="preserve"> tu ne </w:t>
      </w:r>
      <w:proofErr w:type="gramStart"/>
      <w:r w:rsidRPr="00A30A1D">
        <w:rPr>
          <w:sz w:val="22"/>
          <w:szCs w:val="22"/>
        </w:rPr>
        <w:t>l’a</w:t>
      </w:r>
      <w:proofErr w:type="gramEnd"/>
      <w:r w:rsidRPr="00A30A1D">
        <w:rPr>
          <w:sz w:val="22"/>
          <w:szCs w:val="22"/>
        </w:rPr>
        <w:t xml:space="preserve"> pas vu</w:t>
      </w:r>
    </w:p>
    <w:p w14:paraId="219F073B" w14:textId="6E963BEF" w:rsidR="00543BDE" w:rsidRPr="00A30A1D" w:rsidRDefault="00543BDE" w:rsidP="00543BDE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1 + 2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3</w:t>
      </w:r>
    </w:p>
    <w:p w14:paraId="0FD15B8E" w14:textId="2712A9CE" w:rsidR="00543BDE" w:rsidRPr="00A30A1D" w:rsidRDefault="00543BDE" w:rsidP="00543BDE">
      <w:pPr>
        <w:pStyle w:val="ListParagraph"/>
        <w:numPr>
          <w:ilvl w:val="1"/>
          <w:numId w:val="1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puisque les ordinateurs sont des machines, </w:t>
      </w:r>
      <w:r w:rsidR="00FE1F33" w:rsidRPr="00A30A1D">
        <w:rPr>
          <w:sz w:val="22"/>
          <w:szCs w:val="22"/>
        </w:rPr>
        <w:t>leurs opérations</w:t>
      </w:r>
      <w:r w:rsidRPr="00A30A1D">
        <w:rPr>
          <w:sz w:val="22"/>
          <w:szCs w:val="22"/>
        </w:rPr>
        <w:t xml:space="preserve"> sont </w:t>
      </w:r>
      <w:r w:rsidR="00FE1F33" w:rsidRPr="00A30A1D">
        <w:rPr>
          <w:sz w:val="22"/>
          <w:szCs w:val="22"/>
        </w:rPr>
        <w:t>déterminées</w:t>
      </w:r>
      <w:r w:rsidRPr="00A30A1D">
        <w:rPr>
          <w:sz w:val="22"/>
          <w:szCs w:val="22"/>
        </w:rPr>
        <w:t xml:space="preserve"> par la physique. Les </w:t>
      </w:r>
      <w:r w:rsidR="00FE1F33" w:rsidRPr="00A30A1D">
        <w:rPr>
          <w:sz w:val="22"/>
          <w:szCs w:val="22"/>
        </w:rPr>
        <w:t>opérations</w:t>
      </w:r>
      <w:r w:rsidRPr="00A30A1D">
        <w:rPr>
          <w:sz w:val="22"/>
          <w:szCs w:val="22"/>
        </w:rPr>
        <w:t xml:space="preserve"> d’un esprit par contre, ne peuvent pas </w:t>
      </w:r>
      <w:r w:rsidR="00FE1F33" w:rsidRPr="00A30A1D">
        <w:rPr>
          <w:sz w:val="22"/>
          <w:szCs w:val="22"/>
        </w:rPr>
        <w:t>être</w:t>
      </w:r>
      <w:r w:rsidRPr="00A30A1D">
        <w:rPr>
          <w:sz w:val="22"/>
          <w:szCs w:val="22"/>
        </w:rPr>
        <w:t xml:space="preserve"> </w:t>
      </w:r>
      <w:r w:rsidR="00FE1F33" w:rsidRPr="00A30A1D">
        <w:rPr>
          <w:sz w:val="22"/>
          <w:szCs w:val="22"/>
        </w:rPr>
        <w:t>détermine</w:t>
      </w:r>
      <w:r w:rsidRPr="00A30A1D">
        <w:rPr>
          <w:sz w:val="22"/>
          <w:szCs w:val="22"/>
        </w:rPr>
        <w:t xml:space="preserve"> par la physique. Les ordinateurs </w:t>
      </w:r>
      <w:r w:rsidR="00FE1F33" w:rsidRPr="00A30A1D">
        <w:rPr>
          <w:sz w:val="22"/>
          <w:szCs w:val="22"/>
        </w:rPr>
        <w:t>n’ont</w:t>
      </w:r>
      <w:r w:rsidRPr="00A30A1D">
        <w:rPr>
          <w:sz w:val="22"/>
          <w:szCs w:val="22"/>
        </w:rPr>
        <w:t xml:space="preserve"> donc pas d’esprit</w:t>
      </w:r>
    </w:p>
    <w:p w14:paraId="7836C40A" w14:textId="19552EDF" w:rsidR="00543BDE" w:rsidRPr="00A30A1D" w:rsidRDefault="00543BDE" w:rsidP="00A30A1D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1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2+3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4</w:t>
      </w:r>
    </w:p>
    <w:p w14:paraId="5806B8B6" w14:textId="49C70602" w:rsidR="00543BDE" w:rsidRPr="00A30A1D" w:rsidRDefault="00543BDE" w:rsidP="00543BDE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2.</w:t>
      </w:r>
    </w:p>
    <w:p w14:paraId="77F699E6" w14:textId="7FB93E49" w:rsidR="00543BDE" w:rsidRPr="00A30A1D" w:rsidRDefault="00543BDE" w:rsidP="00543BDE">
      <w:pPr>
        <w:pStyle w:val="ListParagraph"/>
        <w:numPr>
          <w:ilvl w:val="0"/>
          <w:numId w:val="1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La </w:t>
      </w:r>
      <w:r w:rsidR="00FE1F33" w:rsidRPr="00A30A1D">
        <w:rPr>
          <w:sz w:val="22"/>
          <w:szCs w:val="22"/>
        </w:rPr>
        <w:t>vérification</w:t>
      </w:r>
      <w:r w:rsidRPr="00A30A1D">
        <w:rPr>
          <w:sz w:val="22"/>
          <w:szCs w:val="22"/>
        </w:rPr>
        <w:t xml:space="preserve"> du </w:t>
      </w:r>
      <w:r w:rsidR="00FE1F33" w:rsidRPr="00A30A1D">
        <w:rPr>
          <w:sz w:val="22"/>
          <w:szCs w:val="22"/>
        </w:rPr>
        <w:t>schéma</w:t>
      </w:r>
    </w:p>
    <w:p w14:paraId="1CF6ADE2" w14:textId="2AF05E50" w:rsidR="00543BDE" w:rsidRPr="00A30A1D" w:rsidRDefault="00543BDE" w:rsidP="00543BDE">
      <w:pPr>
        <w:pStyle w:val="ListParagraph"/>
        <w:numPr>
          <w:ilvl w:val="1"/>
          <w:numId w:val="1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Il faut s’assurer que le </w:t>
      </w:r>
      <w:r w:rsidR="00411FC9" w:rsidRPr="00A30A1D">
        <w:rPr>
          <w:sz w:val="22"/>
          <w:szCs w:val="22"/>
        </w:rPr>
        <w:t>schéma</w:t>
      </w:r>
      <w:r w:rsidRPr="00A30A1D">
        <w:rPr>
          <w:sz w:val="22"/>
          <w:szCs w:val="22"/>
        </w:rPr>
        <w:t xml:space="preserve"> respects les indicateurs d’</w:t>
      </w:r>
      <w:r w:rsidR="00411FC9" w:rsidRPr="00A30A1D">
        <w:rPr>
          <w:sz w:val="22"/>
          <w:szCs w:val="22"/>
        </w:rPr>
        <w:t>inférence</w:t>
      </w:r>
    </w:p>
    <w:p w14:paraId="1246AD4A" w14:textId="390E7A7E" w:rsidR="00543BDE" w:rsidRPr="00A30A1D" w:rsidRDefault="00411FC9" w:rsidP="00543BDE">
      <w:pPr>
        <w:pStyle w:val="ListParagraph"/>
        <w:numPr>
          <w:ilvl w:val="1"/>
          <w:numId w:val="1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Vérification</w:t>
      </w:r>
    </w:p>
    <w:p w14:paraId="4E2A8509" w14:textId="07A44BC3" w:rsidR="00543BDE" w:rsidRPr="00A30A1D" w:rsidRDefault="00543BDE" w:rsidP="00543BDE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3.</w:t>
      </w:r>
    </w:p>
    <w:p w14:paraId="44FB3FB2" w14:textId="0A6F5202" w:rsidR="00543BDE" w:rsidRPr="00A30A1D" w:rsidRDefault="00543BDE" w:rsidP="00543BDE">
      <w:pPr>
        <w:pStyle w:val="ListParagraph"/>
        <w:numPr>
          <w:ilvl w:val="0"/>
          <w:numId w:val="1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La reformation des </w:t>
      </w:r>
      <w:r w:rsidR="00411FC9" w:rsidRPr="00A30A1D">
        <w:rPr>
          <w:sz w:val="22"/>
          <w:szCs w:val="22"/>
        </w:rPr>
        <w:t>énoncées</w:t>
      </w:r>
    </w:p>
    <w:p w14:paraId="733E669F" w14:textId="69DEF428" w:rsidR="00543BDE" w:rsidRPr="00A30A1D" w:rsidRDefault="00543BDE" w:rsidP="00543BDE">
      <w:pPr>
        <w:pStyle w:val="ListParagraph"/>
        <w:numPr>
          <w:ilvl w:val="0"/>
          <w:numId w:val="1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Si l’auteur mais un question, ordre, exclamation, on le doit </w:t>
      </w:r>
      <w:r w:rsidR="00411FC9" w:rsidRPr="00A30A1D">
        <w:rPr>
          <w:sz w:val="22"/>
          <w:szCs w:val="22"/>
        </w:rPr>
        <w:t>réécrire</w:t>
      </w:r>
    </w:p>
    <w:p w14:paraId="4B4A07E6" w14:textId="2CE5CE13" w:rsidR="00543BDE" w:rsidRPr="00A30A1D" w:rsidRDefault="00543BDE" w:rsidP="00543BDE">
      <w:pPr>
        <w:pStyle w:val="ListParagraph"/>
        <w:numPr>
          <w:ilvl w:val="1"/>
          <w:numId w:val="1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N’oublie pas le </w:t>
      </w:r>
      <w:r w:rsidR="00411FC9" w:rsidRPr="00A30A1D">
        <w:rPr>
          <w:sz w:val="22"/>
          <w:szCs w:val="22"/>
        </w:rPr>
        <w:t>parapluie [</w:t>
      </w:r>
      <w:r w:rsidRPr="00A30A1D">
        <w:rPr>
          <w:sz w:val="22"/>
          <w:szCs w:val="22"/>
        </w:rPr>
        <w:t xml:space="preserve">1]. Il </w:t>
      </w:r>
      <w:r w:rsidR="00FF7CBC" w:rsidRPr="00A30A1D">
        <w:rPr>
          <w:sz w:val="22"/>
          <w:szCs w:val="22"/>
        </w:rPr>
        <w:t>va</w:t>
      </w:r>
      <w:r w:rsidRPr="00A30A1D">
        <w:rPr>
          <w:sz w:val="22"/>
          <w:szCs w:val="22"/>
        </w:rPr>
        <w:t xml:space="preserve"> </w:t>
      </w:r>
      <w:r w:rsidR="00411FC9" w:rsidRPr="00A30A1D">
        <w:rPr>
          <w:sz w:val="22"/>
          <w:szCs w:val="22"/>
        </w:rPr>
        <w:t>pleuvoir [</w:t>
      </w:r>
      <w:r w:rsidRPr="00A30A1D">
        <w:rPr>
          <w:sz w:val="22"/>
          <w:szCs w:val="22"/>
        </w:rPr>
        <w:t>2].</w:t>
      </w:r>
    </w:p>
    <w:p w14:paraId="34727E2A" w14:textId="61FE3998" w:rsidR="00543BDE" w:rsidRPr="00A30A1D" w:rsidRDefault="00543BDE" w:rsidP="00543BDE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[1] Tu ne </w:t>
      </w:r>
      <w:r w:rsidR="00411FC9" w:rsidRPr="00A30A1D">
        <w:rPr>
          <w:sz w:val="22"/>
          <w:szCs w:val="22"/>
        </w:rPr>
        <w:t>dois</w:t>
      </w:r>
      <w:r w:rsidRPr="00A30A1D">
        <w:rPr>
          <w:sz w:val="22"/>
          <w:szCs w:val="22"/>
        </w:rPr>
        <w:t xml:space="preserve"> pas oublier ton parapluie</w:t>
      </w:r>
    </w:p>
    <w:p w14:paraId="12C29192" w14:textId="26FA807C" w:rsidR="00FF7CBC" w:rsidRPr="00A30A1D" w:rsidRDefault="00543BDE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2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>1</w:t>
      </w:r>
    </w:p>
    <w:p w14:paraId="5FB736BD" w14:textId="12BBDF8F" w:rsidR="00FF7CBC" w:rsidRPr="00A30A1D" w:rsidRDefault="00FF7CBC" w:rsidP="00FF7CBC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lastRenderedPageBreak/>
        <w:t>4.</w:t>
      </w:r>
    </w:p>
    <w:p w14:paraId="53201295" w14:textId="3577FFDF" w:rsidR="00543BDE" w:rsidRPr="00A30A1D" w:rsidRDefault="00411FC9" w:rsidP="00543BDE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Énoncés</w:t>
      </w:r>
      <w:r w:rsidR="00543BDE" w:rsidRPr="00A30A1D">
        <w:rPr>
          <w:sz w:val="22"/>
          <w:szCs w:val="22"/>
        </w:rPr>
        <w:t xml:space="preserve"> superflus : </w:t>
      </w:r>
      <w:r w:rsidRPr="00A30A1D">
        <w:rPr>
          <w:sz w:val="22"/>
          <w:szCs w:val="22"/>
        </w:rPr>
        <w:t>énoncées</w:t>
      </w:r>
      <w:r w:rsidR="00543BDE" w:rsidRPr="00A30A1D">
        <w:rPr>
          <w:sz w:val="22"/>
          <w:szCs w:val="22"/>
        </w:rPr>
        <w:t xml:space="preserve"> qui ne sont ni des </w:t>
      </w:r>
      <w:r w:rsidRPr="00A30A1D">
        <w:rPr>
          <w:sz w:val="22"/>
          <w:szCs w:val="22"/>
        </w:rPr>
        <w:t>prémisses</w:t>
      </w:r>
      <w:r w:rsidR="00543BDE" w:rsidRPr="00A30A1D">
        <w:rPr>
          <w:sz w:val="22"/>
          <w:szCs w:val="22"/>
        </w:rPr>
        <w:t>, ni conclusions.</w:t>
      </w:r>
    </w:p>
    <w:p w14:paraId="0CC774B3" w14:textId="27923ABA" w:rsidR="00FF7CBC" w:rsidRPr="00A30A1D" w:rsidRDefault="00543BDE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Je suis </w:t>
      </w:r>
      <w:r w:rsidR="00411FC9" w:rsidRPr="00A30A1D">
        <w:rPr>
          <w:sz w:val="22"/>
          <w:szCs w:val="22"/>
        </w:rPr>
        <w:t>désole [</w:t>
      </w:r>
      <w:r w:rsidRPr="00A30A1D">
        <w:rPr>
          <w:sz w:val="22"/>
          <w:szCs w:val="22"/>
        </w:rPr>
        <w:t xml:space="preserve">1]. Tu ne </w:t>
      </w:r>
      <w:r w:rsidR="00FF7CBC" w:rsidRPr="00A30A1D">
        <w:rPr>
          <w:sz w:val="22"/>
          <w:szCs w:val="22"/>
        </w:rPr>
        <w:t>peux</w:t>
      </w:r>
      <w:r w:rsidRPr="00A30A1D">
        <w:rPr>
          <w:sz w:val="22"/>
          <w:szCs w:val="22"/>
        </w:rPr>
        <w:t xml:space="preserve"> pas rester que si votre visa est </w:t>
      </w:r>
      <w:r w:rsidR="00411FC9" w:rsidRPr="00A30A1D">
        <w:rPr>
          <w:sz w:val="22"/>
          <w:szCs w:val="22"/>
        </w:rPr>
        <w:t>valide [</w:t>
      </w:r>
      <w:r w:rsidRPr="00A30A1D">
        <w:rPr>
          <w:sz w:val="22"/>
          <w:szCs w:val="22"/>
        </w:rPr>
        <w:t>3]</w:t>
      </w:r>
      <w:r w:rsidR="00FF7CBC" w:rsidRPr="00A30A1D">
        <w:rPr>
          <w:sz w:val="22"/>
          <w:szCs w:val="22"/>
        </w:rPr>
        <w:t xml:space="preserve">. Puisque ton visa est </w:t>
      </w:r>
      <w:r w:rsidR="0036658D" w:rsidRPr="00A30A1D">
        <w:rPr>
          <w:sz w:val="22"/>
          <w:szCs w:val="22"/>
        </w:rPr>
        <w:t>expiré</w:t>
      </w:r>
      <w:r w:rsidR="00FF7CBC" w:rsidRPr="00A30A1D">
        <w:rPr>
          <w:sz w:val="22"/>
          <w:szCs w:val="22"/>
        </w:rPr>
        <w:t xml:space="preserve"> [3], tu </w:t>
      </w:r>
      <w:proofErr w:type="gramStart"/>
      <w:r w:rsidR="00FF7CBC" w:rsidRPr="00A30A1D">
        <w:rPr>
          <w:sz w:val="22"/>
          <w:szCs w:val="22"/>
        </w:rPr>
        <w:t>doit</w:t>
      </w:r>
      <w:proofErr w:type="gramEnd"/>
      <w:r w:rsidR="00FF7CBC" w:rsidRPr="00A30A1D">
        <w:rPr>
          <w:sz w:val="22"/>
          <w:szCs w:val="22"/>
        </w:rPr>
        <w:t xml:space="preserve"> quitter la pays [4]. Vous </w:t>
      </w:r>
      <w:r w:rsidR="0036658D" w:rsidRPr="00A30A1D">
        <w:rPr>
          <w:sz w:val="22"/>
          <w:szCs w:val="22"/>
        </w:rPr>
        <w:t>auriez</w:t>
      </w:r>
      <w:r w:rsidR="00FF7CBC" w:rsidRPr="00A30A1D">
        <w:rPr>
          <w:sz w:val="22"/>
          <w:szCs w:val="22"/>
        </w:rPr>
        <w:t xml:space="preserve"> </w:t>
      </w:r>
      <w:proofErr w:type="gramStart"/>
      <w:r w:rsidR="00FF7CBC" w:rsidRPr="00A30A1D">
        <w:rPr>
          <w:sz w:val="22"/>
          <w:szCs w:val="22"/>
        </w:rPr>
        <w:t>du</w:t>
      </w:r>
      <w:proofErr w:type="gramEnd"/>
      <w:r w:rsidR="00FF7CBC" w:rsidRPr="00A30A1D">
        <w:rPr>
          <w:sz w:val="22"/>
          <w:szCs w:val="22"/>
        </w:rPr>
        <w:t xml:space="preserve"> penser a le </w:t>
      </w:r>
      <w:r w:rsidR="0036658D" w:rsidRPr="00A30A1D">
        <w:rPr>
          <w:sz w:val="22"/>
          <w:szCs w:val="22"/>
        </w:rPr>
        <w:t>renouer</w:t>
      </w:r>
      <w:r w:rsidR="00FF7CBC" w:rsidRPr="00A30A1D">
        <w:rPr>
          <w:sz w:val="22"/>
          <w:szCs w:val="22"/>
        </w:rPr>
        <w:t xml:space="preserve"> [5].</w:t>
      </w:r>
    </w:p>
    <w:p w14:paraId="62CC5058" w14:textId="140184ED" w:rsidR="00FF7CBC" w:rsidRPr="00A30A1D" w:rsidRDefault="00FF7CBC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2 + 3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4</w:t>
      </w:r>
    </w:p>
    <w:p w14:paraId="652A3402" w14:textId="77777777" w:rsidR="00A30A1D" w:rsidRPr="00A30A1D" w:rsidRDefault="00A30A1D" w:rsidP="00A30A1D">
      <w:pPr>
        <w:pStyle w:val="ListParagraph"/>
        <w:ind w:left="1080"/>
        <w:jc w:val="both"/>
        <w:rPr>
          <w:sz w:val="22"/>
          <w:szCs w:val="22"/>
        </w:rPr>
      </w:pPr>
    </w:p>
    <w:p w14:paraId="04679C55" w14:textId="6604D733" w:rsidR="00FF7CBC" w:rsidRPr="00A30A1D" w:rsidRDefault="00FF7CBC" w:rsidP="00FF7CBC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5. </w:t>
      </w:r>
    </w:p>
    <w:p w14:paraId="4C7C1DD5" w14:textId="1557149A" w:rsidR="00FF7CBC" w:rsidRPr="00A30A1D" w:rsidRDefault="00FF7CBC" w:rsidP="00FF7CBC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Les </w:t>
      </w:r>
      <w:r w:rsidR="0036658D" w:rsidRPr="00A30A1D">
        <w:rPr>
          <w:sz w:val="22"/>
          <w:szCs w:val="22"/>
        </w:rPr>
        <w:t>énoncés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répétés</w:t>
      </w:r>
      <w:r w:rsidRPr="00A30A1D">
        <w:rPr>
          <w:sz w:val="22"/>
          <w:szCs w:val="22"/>
        </w:rPr>
        <w:t xml:space="preserve"> : Certains </w:t>
      </w:r>
      <w:r w:rsidR="0036658D" w:rsidRPr="00A30A1D">
        <w:rPr>
          <w:sz w:val="22"/>
          <w:szCs w:val="22"/>
        </w:rPr>
        <w:t>énoncés</w:t>
      </w:r>
      <w:r w:rsidRPr="00A30A1D">
        <w:rPr>
          <w:sz w:val="22"/>
          <w:szCs w:val="22"/>
        </w:rPr>
        <w:t xml:space="preserve"> sont </w:t>
      </w:r>
      <w:proofErr w:type="gramStart"/>
      <w:r w:rsidR="0036658D" w:rsidRPr="00A30A1D">
        <w:rPr>
          <w:sz w:val="22"/>
          <w:szCs w:val="22"/>
        </w:rPr>
        <w:t>répété</w:t>
      </w:r>
      <w:proofErr w:type="gramEnd"/>
    </w:p>
    <w:p w14:paraId="24331A01" w14:textId="3B746A84" w:rsidR="00FF7CBC" w:rsidRPr="00A30A1D" w:rsidRDefault="00FF7CBC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[il devrait </w:t>
      </w:r>
      <w:r w:rsidR="0036658D" w:rsidRPr="00A30A1D">
        <w:rPr>
          <w:sz w:val="22"/>
          <w:szCs w:val="22"/>
        </w:rPr>
        <w:t>être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interdit</w:t>
      </w:r>
      <w:r w:rsidRPr="00A30A1D">
        <w:rPr>
          <w:sz w:val="22"/>
          <w:szCs w:val="22"/>
        </w:rPr>
        <w:t xml:space="preserve">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manger la viande [1] car cette pratique est immorale [2]. Il est </w:t>
      </w:r>
      <w:r w:rsidR="0036658D" w:rsidRPr="00A30A1D">
        <w:rPr>
          <w:sz w:val="22"/>
          <w:szCs w:val="22"/>
        </w:rPr>
        <w:t>immoral</w:t>
      </w:r>
      <w:r w:rsidRPr="00A30A1D">
        <w:rPr>
          <w:sz w:val="22"/>
          <w:szCs w:val="22"/>
        </w:rPr>
        <w:t xml:space="preserve">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manger la viande [2] car l’industrie de viande maltraite les animaux [3] et maltraiter les animaux est </w:t>
      </w:r>
      <w:r w:rsidR="0036658D" w:rsidRPr="00A30A1D">
        <w:rPr>
          <w:sz w:val="22"/>
          <w:szCs w:val="22"/>
        </w:rPr>
        <w:t>moralement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inacceptable</w:t>
      </w:r>
      <w:r w:rsidRPr="00A30A1D">
        <w:rPr>
          <w:sz w:val="22"/>
          <w:szCs w:val="22"/>
        </w:rPr>
        <w:t xml:space="preserve"> [4]. Voilà pourquoi je pense qu’on devrait rendre la consomption de viande </w:t>
      </w:r>
      <w:r w:rsidR="0036658D" w:rsidRPr="00A30A1D">
        <w:rPr>
          <w:sz w:val="22"/>
          <w:szCs w:val="22"/>
        </w:rPr>
        <w:t>illégale</w:t>
      </w:r>
      <w:r w:rsidRPr="00A30A1D">
        <w:rPr>
          <w:sz w:val="22"/>
          <w:szCs w:val="22"/>
        </w:rPr>
        <w:t xml:space="preserve"> [1].</w:t>
      </w:r>
    </w:p>
    <w:p w14:paraId="0F3124B7" w14:textId="378785F1" w:rsidR="00FF7CBC" w:rsidRPr="00A30A1D" w:rsidRDefault="00FF7CBC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3 + 4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2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>1</w:t>
      </w:r>
    </w:p>
    <w:p w14:paraId="6F2D02D3" w14:textId="1A57817D" w:rsidR="00FF7CBC" w:rsidRPr="00A30A1D" w:rsidRDefault="00FF7CBC" w:rsidP="00FF7CBC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6.</w:t>
      </w:r>
    </w:p>
    <w:p w14:paraId="2CD2496C" w14:textId="5066B81A" w:rsidR="00FF7CBC" w:rsidRPr="00A30A1D" w:rsidRDefault="00FF7CBC" w:rsidP="00FF7CBC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Énoncés complexes :</w:t>
      </w:r>
    </w:p>
    <w:p w14:paraId="004A80CE" w14:textId="2592BD2B" w:rsidR="00FF7CBC" w:rsidRPr="00A30A1D" w:rsidRDefault="00FF7CBC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Tout les chats sont mortels [1] et </w:t>
      </w:r>
      <w:r w:rsidR="0036658D" w:rsidRPr="00A30A1D">
        <w:rPr>
          <w:sz w:val="22"/>
          <w:szCs w:val="22"/>
        </w:rPr>
        <w:t>Pollux</w:t>
      </w:r>
      <w:r w:rsidRPr="00A30A1D">
        <w:rPr>
          <w:sz w:val="22"/>
          <w:szCs w:val="22"/>
        </w:rPr>
        <w:t xml:space="preserve"> est un chat [2].</w:t>
      </w:r>
    </w:p>
    <w:p w14:paraId="6E3AD5D0" w14:textId="4FB1993C" w:rsidR="00FF7CBC" w:rsidRPr="00A30A1D" w:rsidRDefault="00FF7CBC" w:rsidP="00FF7CBC">
      <w:pPr>
        <w:pStyle w:val="ListParagraph"/>
        <w:numPr>
          <w:ilvl w:val="2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2 affirmations sont </w:t>
      </w:r>
      <w:r w:rsidR="0036658D" w:rsidRPr="00A30A1D">
        <w:rPr>
          <w:sz w:val="22"/>
          <w:szCs w:val="22"/>
        </w:rPr>
        <w:t>faites</w:t>
      </w:r>
    </w:p>
    <w:p w14:paraId="73EA971F" w14:textId="6DAD2FFF" w:rsidR="00FF7CBC" w:rsidRPr="00A30A1D" w:rsidRDefault="0036658D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Ex. Si les conser</w:t>
      </w:r>
      <w:r w:rsidR="00FF7CBC" w:rsidRPr="00A30A1D">
        <w:rPr>
          <w:sz w:val="22"/>
          <w:szCs w:val="22"/>
        </w:rPr>
        <w:t xml:space="preserve">vateurs gagnent les </w:t>
      </w:r>
      <w:r w:rsidRPr="00A30A1D">
        <w:rPr>
          <w:sz w:val="22"/>
          <w:szCs w:val="22"/>
        </w:rPr>
        <w:t>élections</w:t>
      </w:r>
      <w:r w:rsidR="00FF7CBC" w:rsidRPr="00A30A1D">
        <w:rPr>
          <w:sz w:val="22"/>
          <w:szCs w:val="22"/>
        </w:rPr>
        <w:t xml:space="preserve">, alors les </w:t>
      </w:r>
      <w:r w:rsidRPr="00A30A1D">
        <w:rPr>
          <w:sz w:val="22"/>
          <w:szCs w:val="22"/>
        </w:rPr>
        <w:t>impôts</w:t>
      </w:r>
      <w:r w:rsidR="00FF7CBC" w:rsidRPr="00A30A1D">
        <w:rPr>
          <w:sz w:val="22"/>
          <w:szCs w:val="22"/>
        </w:rPr>
        <w:t xml:space="preserve"> seront </w:t>
      </w:r>
      <w:r w:rsidRPr="00A30A1D">
        <w:rPr>
          <w:sz w:val="22"/>
          <w:szCs w:val="22"/>
        </w:rPr>
        <w:t>réduits</w:t>
      </w:r>
      <w:r w:rsidR="00FF7CBC" w:rsidRPr="00A30A1D">
        <w:rPr>
          <w:sz w:val="22"/>
          <w:szCs w:val="22"/>
        </w:rPr>
        <w:t xml:space="preserve"> [1].</w:t>
      </w:r>
    </w:p>
    <w:p w14:paraId="32291962" w14:textId="69931937" w:rsidR="00FF7CBC" w:rsidRPr="00A30A1D" w:rsidRDefault="00FF7CBC" w:rsidP="00FF7CBC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7. </w:t>
      </w:r>
    </w:p>
    <w:p w14:paraId="6DBF93B9" w14:textId="2F585341" w:rsidR="00FF7CBC" w:rsidRPr="00A30A1D" w:rsidRDefault="0036658D" w:rsidP="00FF7CBC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Énoncés</w:t>
      </w:r>
      <w:r w:rsidR="00FF7CBC" w:rsidRPr="00A30A1D">
        <w:rPr>
          <w:sz w:val="22"/>
          <w:szCs w:val="22"/>
        </w:rPr>
        <w:t xml:space="preserve"> emboites : Situe </w:t>
      </w:r>
      <w:r w:rsidRPr="00A30A1D">
        <w:rPr>
          <w:sz w:val="22"/>
          <w:szCs w:val="22"/>
        </w:rPr>
        <w:t>à</w:t>
      </w:r>
      <w:r w:rsidR="00FF7CBC" w:rsidRPr="00A30A1D">
        <w:rPr>
          <w:sz w:val="22"/>
          <w:szCs w:val="22"/>
        </w:rPr>
        <w:t xml:space="preserve"> l’</w:t>
      </w:r>
      <w:r w:rsidRPr="00A30A1D">
        <w:rPr>
          <w:sz w:val="22"/>
          <w:szCs w:val="22"/>
        </w:rPr>
        <w:t>intérieur</w:t>
      </w:r>
      <w:r w:rsidR="00FF7CBC" w:rsidRPr="00A30A1D">
        <w:rPr>
          <w:sz w:val="22"/>
          <w:szCs w:val="22"/>
        </w:rPr>
        <w:t xml:space="preserve"> des autres </w:t>
      </w:r>
      <w:r w:rsidRPr="00A30A1D">
        <w:rPr>
          <w:sz w:val="22"/>
          <w:szCs w:val="22"/>
        </w:rPr>
        <w:t>énoncés</w:t>
      </w:r>
      <w:r w:rsidR="00FF7CBC" w:rsidRPr="00A30A1D">
        <w:rPr>
          <w:sz w:val="22"/>
          <w:szCs w:val="22"/>
        </w:rPr>
        <w:t>.</w:t>
      </w:r>
    </w:p>
    <w:p w14:paraId="5721A1BC" w14:textId="1C5119DC" w:rsidR="00FF7CBC" w:rsidRPr="00A30A1D" w:rsidRDefault="00FF7CBC" w:rsidP="00FF7CBC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[Si Alice est </w:t>
      </w:r>
      <w:r w:rsidR="0036658D" w:rsidRPr="00A30A1D">
        <w:rPr>
          <w:sz w:val="22"/>
          <w:szCs w:val="22"/>
        </w:rPr>
        <w:t>honnête</w:t>
      </w:r>
      <w:r w:rsidRPr="00A30A1D">
        <w:rPr>
          <w:sz w:val="22"/>
          <w:szCs w:val="22"/>
        </w:rPr>
        <w:t xml:space="preserve">, [ce dont je ne doute pas]2, elle va me rendre l’argent qu’elle m’a </w:t>
      </w:r>
      <w:r w:rsidR="0036658D" w:rsidRPr="00A30A1D">
        <w:rPr>
          <w:sz w:val="22"/>
          <w:szCs w:val="22"/>
        </w:rPr>
        <w:t>emprunté</w:t>
      </w:r>
      <w:r w:rsidR="006522E9" w:rsidRPr="00A30A1D">
        <w:rPr>
          <w:sz w:val="22"/>
          <w:szCs w:val="22"/>
        </w:rPr>
        <w:t>]1. [Je vais donc probablement revoir les 100$]3.</w:t>
      </w:r>
    </w:p>
    <w:p w14:paraId="033EA567" w14:textId="27F5BE2D" w:rsidR="006522E9" w:rsidRPr="00A30A1D" w:rsidRDefault="006522E9" w:rsidP="006522E9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1 + 2(1)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3</w:t>
      </w:r>
    </w:p>
    <w:p w14:paraId="424D3075" w14:textId="517B39FF" w:rsidR="006522E9" w:rsidRPr="00A30A1D" w:rsidRDefault="006522E9" w:rsidP="006522E9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8.</w:t>
      </w:r>
    </w:p>
    <w:p w14:paraId="2648CA07" w14:textId="1F91C6F1" w:rsidR="006522E9" w:rsidRPr="00A30A1D" w:rsidRDefault="006522E9" w:rsidP="006522E9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Les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impliquent</w:t>
      </w:r>
      <w:r w:rsidRPr="00A30A1D">
        <w:rPr>
          <w:sz w:val="22"/>
          <w:szCs w:val="22"/>
        </w:rPr>
        <w:t xml:space="preserve"> dans plus d’une inférence. </w:t>
      </w:r>
      <w:r w:rsidR="0036658D" w:rsidRPr="00A30A1D">
        <w:rPr>
          <w:sz w:val="22"/>
          <w:szCs w:val="22"/>
        </w:rPr>
        <w:t>Même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énonce</w:t>
      </w:r>
      <w:r w:rsidRPr="00A30A1D">
        <w:rPr>
          <w:sz w:val="22"/>
          <w:szCs w:val="22"/>
        </w:rPr>
        <w:t xml:space="preserve"> serve comme prémisse dans plus d’une </w:t>
      </w:r>
      <w:r w:rsidR="0036658D" w:rsidRPr="00A30A1D">
        <w:rPr>
          <w:sz w:val="22"/>
          <w:szCs w:val="22"/>
        </w:rPr>
        <w:t>référence</w:t>
      </w:r>
      <w:r w:rsidRPr="00A30A1D">
        <w:rPr>
          <w:sz w:val="22"/>
          <w:szCs w:val="22"/>
        </w:rPr>
        <w:t>.</w:t>
      </w:r>
    </w:p>
    <w:p w14:paraId="271AFD32" w14:textId="2E48B980" w:rsidR="006522E9" w:rsidRPr="00A30A1D" w:rsidRDefault="006522E9" w:rsidP="006522E9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1 +2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3</w:t>
      </w:r>
    </w:p>
    <w:p w14:paraId="3FF4D2D3" w14:textId="02D2D162" w:rsidR="006522E9" w:rsidRPr="00A30A1D" w:rsidRDefault="006522E9" w:rsidP="006522E9">
      <w:pPr>
        <w:pStyle w:val="ListParagraph"/>
        <w:ind w:firstLine="72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1 + 5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4</w:t>
      </w:r>
    </w:p>
    <w:p w14:paraId="445439F5" w14:textId="198D96EC" w:rsidR="006522E9" w:rsidRPr="00A30A1D" w:rsidRDefault="006522E9" w:rsidP="00A30A1D">
      <w:pPr>
        <w:pStyle w:val="ListParagraph"/>
        <w:ind w:firstLine="72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3 + 4 + 6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7</w:t>
      </w:r>
    </w:p>
    <w:p w14:paraId="4F30F5D4" w14:textId="551EA2D0" w:rsidR="006522E9" w:rsidRPr="00A30A1D" w:rsidRDefault="006522E9" w:rsidP="006522E9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9.</w:t>
      </w:r>
    </w:p>
    <w:p w14:paraId="62046EFB" w14:textId="3E81D54E" w:rsidR="006522E9" w:rsidRPr="00A30A1D" w:rsidRDefault="0036658D" w:rsidP="006522E9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Prémisses</w:t>
      </w:r>
      <w:r w:rsidR="006522E9" w:rsidRPr="00A30A1D">
        <w:rPr>
          <w:sz w:val="22"/>
          <w:szCs w:val="22"/>
        </w:rPr>
        <w:t xml:space="preserve"> lies : </w:t>
      </w:r>
      <w:r w:rsidRPr="00A30A1D">
        <w:rPr>
          <w:sz w:val="22"/>
          <w:szCs w:val="22"/>
        </w:rPr>
        <w:t>Prémisses</w:t>
      </w:r>
      <w:r w:rsidR="006522E9" w:rsidRPr="00A30A1D">
        <w:rPr>
          <w:sz w:val="22"/>
          <w:szCs w:val="22"/>
        </w:rPr>
        <w:t xml:space="preserve"> qui doivent </w:t>
      </w:r>
      <w:r w:rsidRPr="00A30A1D">
        <w:rPr>
          <w:sz w:val="22"/>
          <w:szCs w:val="22"/>
        </w:rPr>
        <w:t>être</w:t>
      </w:r>
      <w:r w:rsidR="006522E9" w:rsidRPr="00A30A1D">
        <w:rPr>
          <w:sz w:val="22"/>
          <w:szCs w:val="22"/>
        </w:rPr>
        <w:t xml:space="preserve"> prise ensemble pour la conclusion</w:t>
      </w:r>
    </w:p>
    <w:p w14:paraId="1D313C40" w14:textId="3EBA57DC" w:rsidR="006522E9" w:rsidRPr="00A30A1D" w:rsidRDefault="0036658D" w:rsidP="006522E9">
      <w:pPr>
        <w:pStyle w:val="ListParagraph"/>
        <w:numPr>
          <w:ilvl w:val="0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Prémisses</w:t>
      </w:r>
      <w:r w:rsidR="006522E9" w:rsidRPr="00A30A1D">
        <w:rPr>
          <w:sz w:val="22"/>
          <w:szCs w:val="22"/>
        </w:rPr>
        <w:t xml:space="preserve"> </w:t>
      </w:r>
      <w:r w:rsidRPr="00A30A1D">
        <w:rPr>
          <w:sz w:val="22"/>
          <w:szCs w:val="22"/>
        </w:rPr>
        <w:t>indépendants</w:t>
      </w:r>
      <w:r w:rsidR="006522E9" w:rsidRPr="00A30A1D">
        <w:rPr>
          <w:sz w:val="22"/>
          <w:szCs w:val="22"/>
        </w:rPr>
        <w:t xml:space="preserve"> : Prises </w:t>
      </w:r>
      <w:r w:rsidRPr="00A30A1D">
        <w:rPr>
          <w:sz w:val="22"/>
          <w:szCs w:val="22"/>
        </w:rPr>
        <w:t>séparent</w:t>
      </w:r>
      <w:r w:rsidR="006522E9" w:rsidRPr="00A30A1D">
        <w:rPr>
          <w:sz w:val="22"/>
          <w:szCs w:val="22"/>
        </w:rPr>
        <w:t xml:space="preserve">, conduisent </w:t>
      </w:r>
      <w:r w:rsidRPr="00A30A1D">
        <w:rPr>
          <w:sz w:val="22"/>
          <w:szCs w:val="22"/>
        </w:rPr>
        <w:t>à</w:t>
      </w:r>
      <w:r w:rsidR="006522E9" w:rsidRPr="00A30A1D">
        <w:rPr>
          <w:sz w:val="22"/>
          <w:szCs w:val="22"/>
        </w:rPr>
        <w:t xml:space="preserve"> la </w:t>
      </w:r>
      <w:r w:rsidRPr="00A30A1D">
        <w:rPr>
          <w:sz w:val="22"/>
          <w:szCs w:val="22"/>
        </w:rPr>
        <w:t>même</w:t>
      </w:r>
      <w:r w:rsidR="006522E9" w:rsidRPr="00A30A1D">
        <w:rPr>
          <w:sz w:val="22"/>
          <w:szCs w:val="22"/>
        </w:rPr>
        <w:t xml:space="preserve"> conclusion</w:t>
      </w:r>
    </w:p>
    <w:p w14:paraId="67F223CE" w14:textId="0741ABF4" w:rsidR="006522E9" w:rsidRPr="00A30A1D" w:rsidRDefault="006522E9" w:rsidP="006522E9">
      <w:pPr>
        <w:pStyle w:val="ListParagraph"/>
        <w:numPr>
          <w:ilvl w:val="1"/>
          <w:numId w:val="1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2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1 , 3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>1</w:t>
      </w:r>
    </w:p>
    <w:p w14:paraId="0CAE6493" w14:textId="6EAD04F8" w:rsidR="006522E9" w:rsidRPr="00A30A1D" w:rsidRDefault="006522E9" w:rsidP="006522E9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10.</w:t>
      </w:r>
    </w:p>
    <w:p w14:paraId="19550BA9" w14:textId="6B43DC2C" w:rsidR="006522E9" w:rsidRPr="00A30A1D" w:rsidRDefault="006522E9" w:rsidP="006522E9">
      <w:pPr>
        <w:pStyle w:val="ListParagraph"/>
        <w:numPr>
          <w:ilvl w:val="0"/>
          <w:numId w:val="2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Conclusions </w:t>
      </w:r>
      <w:r w:rsidR="0036658D" w:rsidRPr="00A30A1D">
        <w:rPr>
          <w:sz w:val="22"/>
          <w:szCs w:val="22"/>
        </w:rPr>
        <w:t>indépendants</w:t>
      </w:r>
      <w:r w:rsidRPr="00A30A1D">
        <w:rPr>
          <w:sz w:val="22"/>
          <w:szCs w:val="22"/>
        </w:rPr>
        <w:t xml:space="preserve"> : </w:t>
      </w:r>
      <w:r w:rsidR="0036658D" w:rsidRPr="00A30A1D">
        <w:rPr>
          <w:sz w:val="22"/>
          <w:szCs w:val="22"/>
        </w:rPr>
        <w:t>énoncé</w:t>
      </w:r>
      <w:r w:rsidRPr="00A30A1D">
        <w:rPr>
          <w:sz w:val="22"/>
          <w:szCs w:val="22"/>
        </w:rPr>
        <w:t xml:space="preserve"> 1 sert </w:t>
      </w:r>
      <w:r w:rsidR="0036658D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prémisse </w:t>
      </w:r>
      <w:r w:rsidR="0036658D" w:rsidRPr="00A30A1D">
        <w:rPr>
          <w:sz w:val="22"/>
          <w:szCs w:val="22"/>
        </w:rPr>
        <w:t>d’énoncé</w:t>
      </w:r>
      <w:r w:rsidRPr="00A30A1D">
        <w:rPr>
          <w:sz w:val="22"/>
          <w:szCs w:val="22"/>
        </w:rPr>
        <w:t xml:space="preserve"> 2 et 3</w:t>
      </w:r>
    </w:p>
    <w:p w14:paraId="0C15B138" w14:textId="1084C720" w:rsidR="006522E9" w:rsidRPr="00A30A1D" w:rsidRDefault="006522E9" w:rsidP="006522E9">
      <w:pPr>
        <w:pStyle w:val="ListParagraph"/>
        <w:numPr>
          <w:ilvl w:val="1"/>
          <w:numId w:val="2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1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2, 1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3</w:t>
      </w:r>
    </w:p>
    <w:p w14:paraId="7EDA1C83" w14:textId="77777777" w:rsidR="006522E9" w:rsidRPr="00A30A1D" w:rsidRDefault="006522E9" w:rsidP="006522E9">
      <w:pPr>
        <w:jc w:val="both"/>
        <w:rPr>
          <w:sz w:val="22"/>
          <w:szCs w:val="22"/>
        </w:rPr>
      </w:pPr>
    </w:p>
    <w:p w14:paraId="7C06BDAC" w14:textId="446ED87B" w:rsidR="0036658D" w:rsidRPr="00A30A1D" w:rsidRDefault="0036658D" w:rsidP="006522E9">
      <w:pPr>
        <w:jc w:val="both"/>
        <w:rPr>
          <w:b/>
          <w:sz w:val="22"/>
          <w:szCs w:val="22"/>
          <w:u w:val="single"/>
        </w:rPr>
      </w:pPr>
      <w:r w:rsidRPr="00A30A1D">
        <w:rPr>
          <w:b/>
          <w:sz w:val="22"/>
          <w:szCs w:val="22"/>
          <w:u w:val="single"/>
        </w:rPr>
        <w:t>Ch.3- L’évaluation des raisonnements</w:t>
      </w:r>
    </w:p>
    <w:p w14:paraId="250CC936" w14:textId="0BE338B2" w:rsidR="006522E9" w:rsidRPr="00A30A1D" w:rsidRDefault="006522E9" w:rsidP="006522E9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1.</w:t>
      </w:r>
    </w:p>
    <w:p w14:paraId="768FF627" w14:textId="4B9ED8E4" w:rsidR="006522E9" w:rsidRPr="00A30A1D" w:rsidRDefault="006522E9" w:rsidP="006522E9">
      <w:pPr>
        <w:pStyle w:val="ListParagraph"/>
        <w:numPr>
          <w:ilvl w:val="0"/>
          <w:numId w:val="2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 valide : Raisonnement tel que si ses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sont vraies, alors sa conclusion </w:t>
      </w:r>
      <w:r w:rsidR="0036658D" w:rsidRPr="00A30A1D">
        <w:rPr>
          <w:sz w:val="22"/>
          <w:szCs w:val="22"/>
        </w:rPr>
        <w:t>doit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être</w:t>
      </w:r>
      <w:r w:rsidRPr="00A30A1D">
        <w:rPr>
          <w:sz w:val="22"/>
          <w:szCs w:val="22"/>
        </w:rPr>
        <w:t xml:space="preserve"> vrai aussi</w:t>
      </w:r>
    </w:p>
    <w:p w14:paraId="2868FC50" w14:textId="0F140222" w:rsidR="006522E9" w:rsidRPr="00A30A1D" w:rsidRDefault="006522E9" w:rsidP="006522E9">
      <w:pPr>
        <w:pStyle w:val="ListParagraph"/>
        <w:numPr>
          <w:ilvl w:val="0"/>
          <w:numId w:val="2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 </w:t>
      </w:r>
      <w:r w:rsidR="0036658D" w:rsidRPr="00A30A1D">
        <w:rPr>
          <w:sz w:val="22"/>
          <w:szCs w:val="22"/>
        </w:rPr>
        <w:t>déductif</w:t>
      </w:r>
      <w:r w:rsidRPr="00A30A1D">
        <w:rPr>
          <w:sz w:val="22"/>
          <w:szCs w:val="22"/>
        </w:rPr>
        <w:t xml:space="preserve"> ou </w:t>
      </w:r>
      <w:r w:rsidR="0036658D" w:rsidRPr="00A30A1D">
        <w:rPr>
          <w:sz w:val="22"/>
          <w:szCs w:val="22"/>
        </w:rPr>
        <w:t>déduction</w:t>
      </w:r>
      <w:r w:rsidRPr="00A30A1D">
        <w:rPr>
          <w:sz w:val="22"/>
          <w:szCs w:val="22"/>
        </w:rPr>
        <w:t xml:space="preserve"> : Raisonnement qui est tenu pour valide par son auteur, n’est pas </w:t>
      </w:r>
      <w:r w:rsidRPr="00A30A1D">
        <w:rPr>
          <w:sz w:val="22"/>
          <w:szCs w:val="22"/>
          <w:u w:val="single"/>
        </w:rPr>
        <w:t>toujours</w:t>
      </w:r>
      <w:r w:rsidRPr="00A30A1D">
        <w:rPr>
          <w:sz w:val="22"/>
          <w:szCs w:val="22"/>
        </w:rPr>
        <w:t xml:space="preserve"> valide</w:t>
      </w:r>
    </w:p>
    <w:p w14:paraId="0AD40EEB" w14:textId="04692455" w:rsidR="006522E9" w:rsidRPr="00A30A1D" w:rsidRDefault="006522E9" w:rsidP="006522E9">
      <w:pPr>
        <w:pStyle w:val="ListParagraph"/>
        <w:numPr>
          <w:ilvl w:val="1"/>
          <w:numId w:val="2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S’il pleut, mes chaussures sont </w:t>
      </w:r>
      <w:r w:rsidR="0036658D" w:rsidRPr="00A30A1D">
        <w:rPr>
          <w:sz w:val="22"/>
          <w:szCs w:val="22"/>
        </w:rPr>
        <w:t>mouillées</w:t>
      </w:r>
    </w:p>
    <w:p w14:paraId="079CE0F7" w14:textId="276B3464" w:rsidR="006522E9" w:rsidRPr="00A30A1D" w:rsidRDefault="006522E9" w:rsidP="006522E9">
      <w:pPr>
        <w:pStyle w:val="ListParagraph"/>
        <w:ind w:left="144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>Il pleut</w:t>
      </w:r>
    </w:p>
    <w:p w14:paraId="3BE54431" w14:textId="7D6E71CD" w:rsidR="006522E9" w:rsidRPr="00A30A1D" w:rsidRDefault="006522E9" w:rsidP="00A30A1D">
      <w:pPr>
        <w:pStyle w:val="ListParagraph"/>
        <w:ind w:left="1440"/>
        <w:jc w:val="both"/>
        <w:rPr>
          <w:sz w:val="22"/>
          <w:szCs w:val="22"/>
        </w:rPr>
      </w:pPr>
      <w:r w:rsidRPr="00A30A1D">
        <w:rPr>
          <w:sz w:val="22"/>
          <w:szCs w:val="22"/>
        </w:rPr>
        <w:lastRenderedPageBreak/>
        <w:sym w:font="Symbol" w:char="F05C"/>
      </w:r>
      <w:r w:rsidRPr="00A30A1D">
        <w:rPr>
          <w:sz w:val="22"/>
          <w:szCs w:val="22"/>
        </w:rPr>
        <w:t xml:space="preserve"> Mes chaussures sont </w:t>
      </w:r>
      <w:r w:rsidR="0036658D" w:rsidRPr="00A30A1D">
        <w:rPr>
          <w:sz w:val="22"/>
          <w:szCs w:val="22"/>
        </w:rPr>
        <w:t>mouillées</w:t>
      </w:r>
    </w:p>
    <w:p w14:paraId="42CB3AF6" w14:textId="1CA87F56" w:rsidR="006522E9" w:rsidRPr="00A30A1D" w:rsidRDefault="006522E9" w:rsidP="006522E9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2.</w:t>
      </w:r>
    </w:p>
    <w:p w14:paraId="09A1BBA6" w14:textId="0C9DF5AB" w:rsidR="006522E9" w:rsidRPr="00A30A1D" w:rsidRDefault="006522E9" w:rsidP="00D26322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4 cas :</w:t>
      </w:r>
    </w:p>
    <w:p w14:paraId="22E64610" w14:textId="7D9193CB" w:rsidR="006522E9" w:rsidRPr="00A30A1D" w:rsidRDefault="0036658D" w:rsidP="00D26322">
      <w:pPr>
        <w:pStyle w:val="ListParagraph"/>
        <w:numPr>
          <w:ilvl w:val="0"/>
          <w:numId w:val="2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Prémisses</w:t>
      </w:r>
      <w:r w:rsidR="00D26322" w:rsidRPr="00A30A1D">
        <w:rPr>
          <w:sz w:val="22"/>
          <w:szCs w:val="22"/>
        </w:rPr>
        <w:t xml:space="preserve"> vrais et une conclusion vraie</w:t>
      </w:r>
    </w:p>
    <w:p w14:paraId="3E3A4476" w14:textId="290B8D45" w:rsidR="00D26322" w:rsidRPr="00A30A1D" w:rsidRDefault="00D26322" w:rsidP="00D26322">
      <w:pPr>
        <w:pStyle w:val="ListParagraph"/>
        <w:numPr>
          <w:ilvl w:val="1"/>
          <w:numId w:val="2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Londres est </w:t>
      </w:r>
      <w:r w:rsidR="0036658D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Berlin</w:t>
      </w:r>
    </w:p>
    <w:p w14:paraId="5C67731F" w14:textId="533810E2" w:rsidR="00D26322" w:rsidRPr="00A30A1D" w:rsidRDefault="00D26322" w:rsidP="00D26322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Pr="00A30A1D">
        <w:rPr>
          <w:sz w:val="22"/>
          <w:szCs w:val="22"/>
        </w:rPr>
        <w:t xml:space="preserve"> Berlin est </w:t>
      </w:r>
      <w:r w:rsidR="0036658D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Londres</w:t>
      </w:r>
    </w:p>
    <w:p w14:paraId="1890E6DF" w14:textId="692F4C3B" w:rsidR="00D26322" w:rsidRPr="00A30A1D" w:rsidRDefault="00D26322" w:rsidP="00D26322">
      <w:pPr>
        <w:pStyle w:val="ListParagraph"/>
        <w:numPr>
          <w:ilvl w:val="1"/>
          <w:numId w:val="2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 probant : raisonnement valide dont les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sont vrai</w:t>
      </w:r>
    </w:p>
    <w:p w14:paraId="535930B5" w14:textId="6303DF7E" w:rsidR="00D26322" w:rsidRPr="00A30A1D" w:rsidRDefault="00D26322" w:rsidP="00D26322">
      <w:pPr>
        <w:pStyle w:val="ListParagraph"/>
        <w:numPr>
          <w:ilvl w:val="0"/>
          <w:numId w:val="2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Une ou plusieurs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fausses et une conclusion vrai</w:t>
      </w:r>
    </w:p>
    <w:p w14:paraId="3E398C90" w14:textId="2795CDA3" w:rsidR="00D26322" w:rsidRPr="00A30A1D" w:rsidRDefault="00D26322" w:rsidP="00D26322">
      <w:pPr>
        <w:pStyle w:val="ListParagraph"/>
        <w:numPr>
          <w:ilvl w:val="1"/>
          <w:numId w:val="2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Tous philosophes sont </w:t>
      </w:r>
      <w:r w:rsidR="0036658D" w:rsidRPr="00A30A1D">
        <w:rPr>
          <w:sz w:val="22"/>
          <w:szCs w:val="22"/>
        </w:rPr>
        <w:t>célèbre</w:t>
      </w:r>
    </w:p>
    <w:p w14:paraId="60A4129F" w14:textId="1F00F76F" w:rsidR="00D26322" w:rsidRPr="00A30A1D" w:rsidRDefault="0036658D" w:rsidP="00D26322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>Aristote</w:t>
      </w:r>
      <w:r w:rsidR="00D26322" w:rsidRPr="00A30A1D">
        <w:rPr>
          <w:sz w:val="22"/>
          <w:szCs w:val="22"/>
        </w:rPr>
        <w:t xml:space="preserve"> est philosophe</w:t>
      </w:r>
    </w:p>
    <w:p w14:paraId="7DEC0021" w14:textId="169C8424" w:rsidR="00D26322" w:rsidRPr="00A30A1D" w:rsidRDefault="00D26322" w:rsidP="00D26322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="0036658D" w:rsidRPr="00A30A1D">
        <w:rPr>
          <w:sz w:val="22"/>
          <w:szCs w:val="22"/>
        </w:rPr>
        <w:t>Aristote</w:t>
      </w:r>
      <w:r w:rsidRPr="00A30A1D">
        <w:rPr>
          <w:sz w:val="22"/>
          <w:szCs w:val="22"/>
        </w:rPr>
        <w:t xml:space="preserve"> est </w:t>
      </w:r>
      <w:r w:rsidR="0036658D" w:rsidRPr="00A30A1D">
        <w:rPr>
          <w:sz w:val="22"/>
          <w:szCs w:val="22"/>
        </w:rPr>
        <w:t>célèbre</w:t>
      </w:r>
    </w:p>
    <w:p w14:paraId="2BEBBA73" w14:textId="368391D9" w:rsidR="00D26322" w:rsidRPr="00A30A1D" w:rsidRDefault="00D26322" w:rsidP="00D26322">
      <w:pPr>
        <w:pStyle w:val="ListParagraph"/>
        <w:numPr>
          <w:ilvl w:val="0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Un ou </w:t>
      </w:r>
      <w:r w:rsidR="0036658D" w:rsidRPr="00A30A1D">
        <w:rPr>
          <w:sz w:val="22"/>
          <w:szCs w:val="22"/>
        </w:rPr>
        <w:t>plusieurs prémisses fausses</w:t>
      </w:r>
      <w:r w:rsidRPr="00A30A1D">
        <w:rPr>
          <w:sz w:val="22"/>
          <w:szCs w:val="22"/>
        </w:rPr>
        <w:t xml:space="preserve"> et un </w:t>
      </w:r>
      <w:r w:rsidR="0036658D" w:rsidRPr="00A30A1D">
        <w:rPr>
          <w:sz w:val="22"/>
          <w:szCs w:val="22"/>
        </w:rPr>
        <w:t>conclusion</w:t>
      </w:r>
      <w:r w:rsidRPr="00A30A1D">
        <w:rPr>
          <w:sz w:val="22"/>
          <w:szCs w:val="22"/>
        </w:rPr>
        <w:t xml:space="preserve"> faux</w:t>
      </w:r>
    </w:p>
    <w:p w14:paraId="656FDA72" w14:textId="54DB7810" w:rsidR="00D26322" w:rsidRPr="00A30A1D" w:rsidRDefault="00D26322" w:rsidP="00D26322">
      <w:pPr>
        <w:pStyle w:val="ListParagraph"/>
        <w:numPr>
          <w:ilvl w:val="1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Tout canadiens sont des </w:t>
      </w:r>
      <w:r w:rsidR="0036658D" w:rsidRPr="00A30A1D">
        <w:rPr>
          <w:sz w:val="22"/>
          <w:szCs w:val="22"/>
        </w:rPr>
        <w:t>joues</w:t>
      </w:r>
      <w:r w:rsidRPr="00A30A1D">
        <w:rPr>
          <w:sz w:val="22"/>
          <w:szCs w:val="22"/>
        </w:rPr>
        <w:t xml:space="preserve"> de hockey</w:t>
      </w:r>
    </w:p>
    <w:p w14:paraId="708EC928" w14:textId="2583789F" w:rsidR="00D26322" w:rsidRPr="00A30A1D" w:rsidRDefault="00D26322" w:rsidP="00D26322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Pr="00A30A1D">
        <w:rPr>
          <w:sz w:val="22"/>
          <w:szCs w:val="22"/>
        </w:rPr>
        <w:t xml:space="preserve">Tout </w:t>
      </w:r>
      <w:r w:rsidR="0036658D" w:rsidRPr="00A30A1D">
        <w:rPr>
          <w:sz w:val="22"/>
          <w:szCs w:val="22"/>
        </w:rPr>
        <w:t>joueurs</w:t>
      </w:r>
      <w:r w:rsidRPr="00A30A1D">
        <w:rPr>
          <w:sz w:val="22"/>
          <w:szCs w:val="22"/>
        </w:rPr>
        <w:t xml:space="preserve"> de hockey sont canadien</w:t>
      </w:r>
    </w:p>
    <w:p w14:paraId="244501A4" w14:textId="1A7F0955" w:rsidR="00D26322" w:rsidRPr="00A30A1D" w:rsidRDefault="0036658D" w:rsidP="00D26322">
      <w:pPr>
        <w:pStyle w:val="ListParagraph"/>
        <w:numPr>
          <w:ilvl w:val="0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Des prémisses vraies</w:t>
      </w:r>
      <w:r w:rsidR="00D26322" w:rsidRPr="00A30A1D">
        <w:rPr>
          <w:sz w:val="22"/>
          <w:szCs w:val="22"/>
        </w:rPr>
        <w:t xml:space="preserve"> et un </w:t>
      </w:r>
      <w:r w:rsidRPr="00A30A1D">
        <w:rPr>
          <w:sz w:val="22"/>
          <w:szCs w:val="22"/>
        </w:rPr>
        <w:t>conclusion</w:t>
      </w:r>
      <w:r w:rsidR="00D26322" w:rsidRPr="00A30A1D">
        <w:rPr>
          <w:sz w:val="22"/>
          <w:szCs w:val="22"/>
        </w:rPr>
        <w:t xml:space="preserve"> fausse</w:t>
      </w:r>
    </w:p>
    <w:p w14:paraId="7E79C6D7" w14:textId="414E6A9F" w:rsidR="00D26322" w:rsidRPr="00A30A1D" w:rsidRDefault="00D26322" w:rsidP="00D26322">
      <w:pPr>
        <w:pStyle w:val="ListParagraph"/>
        <w:numPr>
          <w:ilvl w:val="1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Ex. Je suis mortel</w:t>
      </w:r>
    </w:p>
    <w:p w14:paraId="3EF7BE5A" w14:textId="71F5F878" w:rsidR="00D26322" w:rsidRPr="00A30A1D" w:rsidRDefault="00D26322" w:rsidP="00D26322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>Les chiens sont mortel</w:t>
      </w:r>
    </w:p>
    <w:p w14:paraId="0DA6937C" w14:textId="1110AE3A" w:rsidR="00D26322" w:rsidRPr="00A30A1D" w:rsidRDefault="00D26322" w:rsidP="00A30A1D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Pr="00A30A1D">
        <w:rPr>
          <w:sz w:val="22"/>
          <w:szCs w:val="22"/>
        </w:rPr>
        <w:t xml:space="preserve"> Je suis un chien</w:t>
      </w:r>
    </w:p>
    <w:p w14:paraId="30AE8B02" w14:textId="28F04E9F" w:rsidR="00D26322" w:rsidRPr="00A30A1D" w:rsidRDefault="00D26322" w:rsidP="00D26322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3.</w:t>
      </w:r>
    </w:p>
    <w:p w14:paraId="33178905" w14:textId="5AE3F380" w:rsidR="00D26322" w:rsidRPr="00A30A1D" w:rsidRDefault="0036658D" w:rsidP="00D26322">
      <w:pPr>
        <w:pStyle w:val="ListParagraph"/>
        <w:numPr>
          <w:ilvl w:val="0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Possibilité</w:t>
      </w:r>
      <w:r w:rsidR="00D26322" w:rsidRPr="00A30A1D">
        <w:rPr>
          <w:sz w:val="22"/>
          <w:szCs w:val="22"/>
        </w:rPr>
        <w:t xml:space="preserve"> logique et </w:t>
      </w:r>
      <w:r w:rsidRPr="00A30A1D">
        <w:rPr>
          <w:sz w:val="22"/>
          <w:szCs w:val="22"/>
        </w:rPr>
        <w:t>possibilité</w:t>
      </w:r>
      <w:r w:rsidR="00D26322" w:rsidRPr="00A30A1D">
        <w:rPr>
          <w:sz w:val="22"/>
          <w:szCs w:val="22"/>
        </w:rPr>
        <w:t xml:space="preserve"> naturel</w:t>
      </w:r>
    </w:p>
    <w:p w14:paraId="5FD3F358" w14:textId="79BA1CB8" w:rsidR="00D26322" w:rsidRPr="00A30A1D" w:rsidRDefault="00D26322" w:rsidP="00D26322">
      <w:pPr>
        <w:pStyle w:val="ListParagraph"/>
        <w:numPr>
          <w:ilvl w:val="0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Situation logiquement possible : situation qui est concevable de </w:t>
      </w:r>
      <w:r w:rsidR="0036658D" w:rsidRPr="00A30A1D">
        <w:rPr>
          <w:sz w:val="22"/>
          <w:szCs w:val="22"/>
        </w:rPr>
        <w:t>manière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cohérente</w:t>
      </w:r>
    </w:p>
    <w:p w14:paraId="511BBDF7" w14:textId="5E022EBE" w:rsidR="00D26322" w:rsidRPr="00A30A1D" w:rsidRDefault="00D26322" w:rsidP="00D26322">
      <w:pPr>
        <w:pStyle w:val="ListParagraph"/>
        <w:numPr>
          <w:ilvl w:val="0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Situation naturellement possible : Situation qui est possible </w:t>
      </w:r>
      <w:r w:rsidR="0036658D" w:rsidRPr="00A30A1D">
        <w:rPr>
          <w:sz w:val="22"/>
          <w:szCs w:val="22"/>
        </w:rPr>
        <w:t>étant</w:t>
      </w:r>
      <w:r w:rsidRPr="00A30A1D">
        <w:rPr>
          <w:sz w:val="22"/>
          <w:szCs w:val="22"/>
        </w:rPr>
        <w:t xml:space="preserve"> donne les lois de nature</w:t>
      </w:r>
    </w:p>
    <w:p w14:paraId="298059DB" w14:textId="58901D63" w:rsidR="00D26322" w:rsidRPr="00A30A1D" w:rsidRDefault="00D26322" w:rsidP="00D26322">
      <w:pPr>
        <w:pStyle w:val="ListParagraph"/>
        <w:numPr>
          <w:ilvl w:val="1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L </w:t>
      </w:r>
      <w:r w:rsidR="0036658D" w:rsidRPr="00A30A1D">
        <w:rPr>
          <w:sz w:val="22"/>
          <w:szCs w:val="22"/>
        </w:rPr>
        <w:t>oui,</w:t>
      </w:r>
      <w:r w:rsidRPr="00A30A1D">
        <w:rPr>
          <w:sz w:val="22"/>
          <w:szCs w:val="22"/>
        </w:rPr>
        <w:t xml:space="preserve"> N non</w:t>
      </w:r>
    </w:p>
    <w:p w14:paraId="46323762" w14:textId="24A3E767" w:rsidR="00D26322" w:rsidRPr="00A30A1D" w:rsidRDefault="00D26322" w:rsidP="00D26322">
      <w:pPr>
        <w:pStyle w:val="ListParagraph"/>
        <w:numPr>
          <w:ilvl w:val="2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Je coupe ma main et une nouvelle </w:t>
      </w:r>
      <w:r w:rsidR="0036658D" w:rsidRPr="00A30A1D">
        <w:rPr>
          <w:sz w:val="22"/>
          <w:szCs w:val="22"/>
        </w:rPr>
        <w:t>repousse</w:t>
      </w:r>
    </w:p>
    <w:p w14:paraId="51CEE5FC" w14:textId="57B0E238" w:rsidR="00D26322" w:rsidRPr="00A30A1D" w:rsidRDefault="00D26322" w:rsidP="00D26322">
      <w:pPr>
        <w:pStyle w:val="ListParagraph"/>
        <w:numPr>
          <w:ilvl w:val="1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L oui, N oui</w:t>
      </w:r>
    </w:p>
    <w:p w14:paraId="4F7C6473" w14:textId="6262C58E" w:rsidR="000C4A01" w:rsidRPr="00A30A1D" w:rsidRDefault="00D26322" w:rsidP="000C4A01">
      <w:pPr>
        <w:pStyle w:val="ListParagraph"/>
        <w:numPr>
          <w:ilvl w:val="2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Un EH cour 100m en </w:t>
      </w:r>
      <w:r w:rsidR="000C4A01" w:rsidRPr="00A30A1D">
        <w:rPr>
          <w:sz w:val="22"/>
          <w:szCs w:val="22"/>
        </w:rPr>
        <w:t>9 sec</w:t>
      </w:r>
    </w:p>
    <w:p w14:paraId="0241C0F7" w14:textId="6DD35C3F" w:rsidR="000C4A01" w:rsidRPr="00A30A1D" w:rsidRDefault="000C4A01" w:rsidP="000C4A01">
      <w:pPr>
        <w:pStyle w:val="ListParagraph"/>
        <w:numPr>
          <w:ilvl w:val="1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L non, N non</w:t>
      </w:r>
    </w:p>
    <w:p w14:paraId="6086BE11" w14:textId="1A617BAF" w:rsidR="000C4A01" w:rsidRPr="00A30A1D" w:rsidRDefault="000C4A01" w:rsidP="000C4A01">
      <w:pPr>
        <w:pStyle w:val="ListParagraph"/>
        <w:numPr>
          <w:ilvl w:val="2"/>
          <w:numId w:val="24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2 + 2 = 5</w:t>
      </w:r>
    </w:p>
    <w:p w14:paraId="12025711" w14:textId="7BA4D89E" w:rsidR="000C4A01" w:rsidRPr="00A30A1D" w:rsidRDefault="000C4A01" w:rsidP="000C4A01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4.</w:t>
      </w:r>
    </w:p>
    <w:p w14:paraId="7ED2E4EA" w14:textId="4C02BBC4" w:rsidR="000C4A01" w:rsidRPr="00A30A1D" w:rsidRDefault="000C4A01" w:rsidP="000C4A01">
      <w:pPr>
        <w:pStyle w:val="ListParagraph"/>
        <w:numPr>
          <w:ilvl w:val="0"/>
          <w:numId w:val="2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Monde logiquement possible : Univers qui est concevable de </w:t>
      </w:r>
      <w:r w:rsidR="0036658D" w:rsidRPr="00A30A1D">
        <w:rPr>
          <w:sz w:val="22"/>
          <w:szCs w:val="22"/>
        </w:rPr>
        <w:t>manière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cohérente</w:t>
      </w:r>
    </w:p>
    <w:p w14:paraId="3CC22036" w14:textId="53E5A6E4" w:rsidR="000C4A01" w:rsidRPr="00A30A1D" w:rsidRDefault="000C4A01" w:rsidP="000C4A01">
      <w:pPr>
        <w:pStyle w:val="ListParagraph"/>
        <w:numPr>
          <w:ilvl w:val="1"/>
          <w:numId w:val="2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Ex. Un univers ou la loi de gravite n’existe pas</w:t>
      </w:r>
    </w:p>
    <w:p w14:paraId="02A7423F" w14:textId="2481D5A1" w:rsidR="000C4A01" w:rsidRPr="00A30A1D" w:rsidRDefault="000C4A01" w:rsidP="000C4A01">
      <w:pPr>
        <w:pStyle w:val="ListParagraph"/>
        <w:numPr>
          <w:ilvl w:val="0"/>
          <w:numId w:val="25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Contre-exemple : Un monde possible ou les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sont vrai et la conclusion est fausse</w:t>
      </w:r>
    </w:p>
    <w:p w14:paraId="40E16E6E" w14:textId="41D77B70" w:rsidR="000C4A01" w:rsidRPr="00A30A1D" w:rsidRDefault="000C4A01" w:rsidP="000C4A01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5. </w:t>
      </w:r>
    </w:p>
    <w:p w14:paraId="235653BF" w14:textId="09B64523" w:rsidR="000C4A01" w:rsidRPr="00A30A1D" w:rsidRDefault="000C4A01" w:rsidP="000C4A01">
      <w:pPr>
        <w:pStyle w:val="ListParagraph"/>
        <w:numPr>
          <w:ilvl w:val="0"/>
          <w:numId w:val="26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 Inductif : raisonnement donc les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sont </w:t>
      </w:r>
      <w:r w:rsidR="0036658D" w:rsidRPr="00A30A1D">
        <w:rPr>
          <w:sz w:val="22"/>
          <w:szCs w:val="22"/>
        </w:rPr>
        <w:t>destinées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rendre probable la conclusion</w:t>
      </w:r>
    </w:p>
    <w:p w14:paraId="75AEE676" w14:textId="4E6B1633" w:rsidR="000C4A01" w:rsidRPr="00A30A1D" w:rsidRDefault="000C4A01" w:rsidP="000C4A01">
      <w:pPr>
        <w:pStyle w:val="ListParagraph"/>
        <w:numPr>
          <w:ilvl w:val="1"/>
          <w:numId w:val="26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Quelque </w:t>
      </w:r>
      <w:r w:rsidR="0036658D" w:rsidRPr="00A30A1D">
        <w:rPr>
          <w:sz w:val="22"/>
          <w:szCs w:val="22"/>
        </w:rPr>
        <w:t>étudiants</w:t>
      </w:r>
      <w:r w:rsidRPr="00A30A1D">
        <w:rPr>
          <w:sz w:val="22"/>
          <w:szCs w:val="22"/>
        </w:rPr>
        <w:t xml:space="preserve"> se </w:t>
      </w:r>
      <w:r w:rsidR="0036658D" w:rsidRPr="00A30A1D">
        <w:rPr>
          <w:sz w:val="22"/>
          <w:szCs w:val="22"/>
        </w:rPr>
        <w:t>présente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à</w:t>
      </w:r>
      <w:r w:rsidRPr="00A30A1D">
        <w:rPr>
          <w:sz w:val="22"/>
          <w:szCs w:val="22"/>
        </w:rPr>
        <w:t xml:space="preserve"> l’</w:t>
      </w:r>
      <w:r w:rsidR="0036658D" w:rsidRPr="00A30A1D">
        <w:rPr>
          <w:sz w:val="22"/>
          <w:szCs w:val="22"/>
        </w:rPr>
        <w:t>examen</w:t>
      </w:r>
    </w:p>
    <w:p w14:paraId="44C55A44" w14:textId="08F483EB" w:rsidR="000C4A01" w:rsidRPr="00A30A1D" w:rsidRDefault="000C4A01" w:rsidP="000C4A01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Jean est </w:t>
      </w:r>
      <w:r w:rsidR="0036658D" w:rsidRPr="00A30A1D">
        <w:rPr>
          <w:sz w:val="22"/>
          <w:szCs w:val="22"/>
        </w:rPr>
        <w:t>étudiant</w:t>
      </w:r>
    </w:p>
    <w:p w14:paraId="34008D96" w14:textId="22C995BA" w:rsidR="000C4A01" w:rsidRPr="00A30A1D" w:rsidRDefault="000C4A01" w:rsidP="000C4A01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Pr="00A30A1D">
        <w:rPr>
          <w:sz w:val="22"/>
          <w:szCs w:val="22"/>
        </w:rPr>
        <w:t xml:space="preserve">Jean s’est </w:t>
      </w:r>
      <w:r w:rsidR="0036658D" w:rsidRPr="00A30A1D">
        <w:rPr>
          <w:sz w:val="22"/>
          <w:szCs w:val="22"/>
        </w:rPr>
        <w:t>présent</w:t>
      </w:r>
      <w:r w:rsidRPr="00A30A1D">
        <w:rPr>
          <w:sz w:val="22"/>
          <w:szCs w:val="22"/>
        </w:rPr>
        <w:t xml:space="preserve"> a l’</w:t>
      </w:r>
      <w:r w:rsidR="0036658D" w:rsidRPr="00A30A1D">
        <w:rPr>
          <w:sz w:val="22"/>
          <w:szCs w:val="22"/>
        </w:rPr>
        <w:t>examen</w:t>
      </w:r>
    </w:p>
    <w:p w14:paraId="3DE886F3" w14:textId="07C98571" w:rsidR="000C4A01" w:rsidRPr="00A30A1D" w:rsidRDefault="000C4A01" w:rsidP="000C4A01">
      <w:pPr>
        <w:pStyle w:val="ListParagraph"/>
        <w:numPr>
          <w:ilvl w:val="0"/>
          <w:numId w:val="26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 Inductif </w:t>
      </w:r>
      <w:r w:rsidR="0036658D" w:rsidRPr="00A30A1D">
        <w:rPr>
          <w:sz w:val="22"/>
          <w:szCs w:val="22"/>
        </w:rPr>
        <w:t>adéquat</w:t>
      </w:r>
      <w:r w:rsidRPr="00A30A1D">
        <w:rPr>
          <w:sz w:val="22"/>
          <w:szCs w:val="22"/>
        </w:rPr>
        <w:t xml:space="preserve"> : Les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rendent la </w:t>
      </w:r>
      <w:r w:rsidR="0036658D" w:rsidRPr="00A30A1D">
        <w:rPr>
          <w:sz w:val="22"/>
          <w:szCs w:val="22"/>
        </w:rPr>
        <w:t>conclusion</w:t>
      </w:r>
      <w:r w:rsidRPr="00A30A1D">
        <w:rPr>
          <w:sz w:val="22"/>
          <w:szCs w:val="22"/>
        </w:rPr>
        <w:t xml:space="preserve"> probable a 50-100%</w:t>
      </w:r>
    </w:p>
    <w:p w14:paraId="58B65AFC" w14:textId="333AC8D7" w:rsidR="000C4A01" w:rsidRPr="00A30A1D" w:rsidRDefault="000C4A01" w:rsidP="000C4A01">
      <w:pPr>
        <w:pStyle w:val="ListParagraph"/>
        <w:numPr>
          <w:ilvl w:val="0"/>
          <w:numId w:val="26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 inductif </w:t>
      </w:r>
      <w:r w:rsidR="0036658D" w:rsidRPr="00A30A1D">
        <w:rPr>
          <w:sz w:val="22"/>
          <w:szCs w:val="22"/>
        </w:rPr>
        <w:t>inadéquat</w:t>
      </w:r>
      <w:r w:rsidRPr="00A30A1D">
        <w:rPr>
          <w:sz w:val="22"/>
          <w:szCs w:val="22"/>
        </w:rPr>
        <w:t xml:space="preserve"> : Les </w:t>
      </w:r>
      <w:r w:rsidR="0036658D" w:rsidRPr="00A30A1D">
        <w:rPr>
          <w:sz w:val="22"/>
          <w:szCs w:val="22"/>
        </w:rPr>
        <w:t>prémisses</w:t>
      </w:r>
      <w:r w:rsidRPr="00A30A1D">
        <w:rPr>
          <w:sz w:val="22"/>
          <w:szCs w:val="22"/>
        </w:rPr>
        <w:t xml:space="preserve"> rendent la </w:t>
      </w:r>
      <w:r w:rsidR="0036658D" w:rsidRPr="00A30A1D">
        <w:rPr>
          <w:sz w:val="22"/>
          <w:szCs w:val="22"/>
        </w:rPr>
        <w:t>conclusion</w:t>
      </w:r>
      <w:r w:rsidRPr="00A30A1D">
        <w:rPr>
          <w:sz w:val="22"/>
          <w:szCs w:val="22"/>
        </w:rPr>
        <w:t xml:space="preserve"> probable a 0-50%</w:t>
      </w:r>
    </w:p>
    <w:p w14:paraId="762AC9EA" w14:textId="38C5645E" w:rsidR="000C4A01" w:rsidRPr="00A30A1D" w:rsidRDefault="000C4A01" w:rsidP="000C4A01">
      <w:pPr>
        <w:pStyle w:val="ListParagraph"/>
        <w:numPr>
          <w:ilvl w:val="1"/>
          <w:numId w:val="26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Ex. Beaucoup de chinois sont gaucher</w:t>
      </w:r>
    </w:p>
    <w:p w14:paraId="71111E54" w14:textId="07A83AB3" w:rsidR="000C4A01" w:rsidRPr="00A30A1D" w:rsidRDefault="000C4A01" w:rsidP="000C4A01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t>Wen est chinois</w:t>
      </w:r>
    </w:p>
    <w:p w14:paraId="3E245E66" w14:textId="193B57D0" w:rsidR="000C4A01" w:rsidRPr="00A30A1D" w:rsidRDefault="000C4A01" w:rsidP="000C4A01">
      <w:pPr>
        <w:pStyle w:val="ListParagraph"/>
        <w:ind w:left="1080"/>
        <w:jc w:val="both"/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Pr="00A30A1D">
        <w:rPr>
          <w:sz w:val="22"/>
          <w:szCs w:val="22"/>
        </w:rPr>
        <w:t>Wen est gaucher</w:t>
      </w:r>
    </w:p>
    <w:p w14:paraId="47AE7407" w14:textId="7CA1DB9B" w:rsidR="000C4A01" w:rsidRPr="00A30A1D" w:rsidRDefault="000C4A01" w:rsidP="000C4A01">
      <w:pPr>
        <w:pStyle w:val="ListParagraph"/>
        <w:numPr>
          <w:ilvl w:val="0"/>
          <w:numId w:val="30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Ce raisonnement est </w:t>
      </w:r>
      <w:r w:rsidR="0036658D" w:rsidRPr="00A30A1D">
        <w:rPr>
          <w:sz w:val="22"/>
          <w:szCs w:val="22"/>
        </w:rPr>
        <w:t>inadéquat</w:t>
      </w:r>
    </w:p>
    <w:p w14:paraId="0EF110D0" w14:textId="248C3D82" w:rsidR="000C4A01" w:rsidRPr="00A30A1D" w:rsidRDefault="000C4A01" w:rsidP="000C4A01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lastRenderedPageBreak/>
        <w:t>6.</w:t>
      </w:r>
    </w:p>
    <w:p w14:paraId="511EC584" w14:textId="26DAA02A" w:rsidR="000C4A01" w:rsidRPr="00A30A1D" w:rsidRDefault="0036658D" w:rsidP="00F4229B">
      <w:pPr>
        <w:pStyle w:val="ListParagraph"/>
        <w:numPr>
          <w:ilvl w:val="0"/>
          <w:numId w:val="31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Déduction</w:t>
      </w:r>
      <w:r w:rsidR="000C4A01" w:rsidRPr="00A30A1D">
        <w:rPr>
          <w:sz w:val="22"/>
          <w:szCs w:val="22"/>
        </w:rPr>
        <w:t xml:space="preserve"> : Raisonnement qui vas du </w:t>
      </w:r>
      <w:r w:rsidRPr="00A30A1D">
        <w:rPr>
          <w:sz w:val="22"/>
          <w:szCs w:val="22"/>
        </w:rPr>
        <w:t>général</w:t>
      </w:r>
      <w:r w:rsidR="000C4A01" w:rsidRPr="00A30A1D">
        <w:rPr>
          <w:sz w:val="22"/>
          <w:szCs w:val="22"/>
        </w:rPr>
        <w:t xml:space="preserve"> au particulier</w:t>
      </w:r>
    </w:p>
    <w:p w14:paraId="448DCDD7" w14:textId="42A0A5AB" w:rsidR="00F4229B" w:rsidRPr="00A30A1D" w:rsidRDefault="00F4229B" w:rsidP="00F4229B">
      <w:pPr>
        <w:pStyle w:val="ListParagraph"/>
        <w:numPr>
          <w:ilvl w:val="0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Induction : Raisonnement qui vas du particulier au </w:t>
      </w:r>
      <w:r w:rsidR="0036658D" w:rsidRPr="00A30A1D">
        <w:rPr>
          <w:sz w:val="22"/>
          <w:szCs w:val="22"/>
        </w:rPr>
        <w:t>général</w:t>
      </w:r>
    </w:p>
    <w:p w14:paraId="20F77CD1" w14:textId="208364C8" w:rsidR="00F4229B" w:rsidRPr="00A30A1D" w:rsidRDefault="00F4229B" w:rsidP="00F4229B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7.</w:t>
      </w:r>
    </w:p>
    <w:p w14:paraId="517C16CC" w14:textId="6AF6313C" w:rsidR="00F4229B" w:rsidRPr="00A30A1D" w:rsidRDefault="00F4229B" w:rsidP="00F4229B">
      <w:pPr>
        <w:pStyle w:val="ListParagraph"/>
        <w:numPr>
          <w:ilvl w:val="0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Force de raisonnement : Pour designer la </w:t>
      </w:r>
      <w:r w:rsidR="0036658D" w:rsidRPr="00A30A1D">
        <w:rPr>
          <w:sz w:val="22"/>
          <w:szCs w:val="22"/>
        </w:rPr>
        <w:t>validité</w:t>
      </w:r>
    </w:p>
    <w:p w14:paraId="40076E38" w14:textId="5313AE73" w:rsidR="00F4229B" w:rsidRPr="00A30A1D" w:rsidRDefault="00F4229B" w:rsidP="00F4229B">
      <w:pPr>
        <w:pStyle w:val="ListParagraph"/>
        <w:numPr>
          <w:ilvl w:val="0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4 cas :</w:t>
      </w:r>
    </w:p>
    <w:p w14:paraId="35184DCA" w14:textId="1E7EA762" w:rsidR="00F4229B" w:rsidRPr="00A30A1D" w:rsidRDefault="00F4229B" w:rsidP="00F4229B">
      <w:pPr>
        <w:pStyle w:val="ListParagraph"/>
        <w:numPr>
          <w:ilvl w:val="1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a) Tous les </w:t>
      </w:r>
      <w:r w:rsidR="0036658D" w:rsidRPr="00A30A1D">
        <w:rPr>
          <w:sz w:val="22"/>
          <w:szCs w:val="22"/>
        </w:rPr>
        <w:t>inférences</w:t>
      </w:r>
      <w:r w:rsidRPr="00A30A1D">
        <w:rPr>
          <w:sz w:val="22"/>
          <w:szCs w:val="22"/>
        </w:rPr>
        <w:t xml:space="preserve"> sont </w:t>
      </w:r>
      <w:r w:rsidR="0036658D" w:rsidRPr="00A30A1D">
        <w:rPr>
          <w:sz w:val="22"/>
          <w:szCs w:val="22"/>
        </w:rPr>
        <w:t>valides</w:t>
      </w:r>
    </w:p>
    <w:p w14:paraId="006D1A53" w14:textId="63931FA4" w:rsidR="00F4229B" w:rsidRPr="00A30A1D" w:rsidRDefault="00F4229B" w:rsidP="00F4229B">
      <w:pPr>
        <w:pStyle w:val="ListParagraph"/>
        <w:numPr>
          <w:ilvl w:val="1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b) Il y a au moins </w:t>
      </w:r>
      <w:r w:rsidR="0036658D" w:rsidRPr="00A30A1D">
        <w:rPr>
          <w:sz w:val="22"/>
          <w:szCs w:val="22"/>
        </w:rPr>
        <w:t>une inférence inadéquate</w:t>
      </w:r>
    </w:p>
    <w:p w14:paraId="7FB78C13" w14:textId="53A806B0" w:rsidR="00F4229B" w:rsidRPr="00A30A1D" w:rsidRDefault="00F4229B" w:rsidP="00F4229B">
      <w:pPr>
        <w:pStyle w:val="ListParagraph"/>
        <w:numPr>
          <w:ilvl w:val="1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c) Ne comporte que des </w:t>
      </w:r>
      <w:r w:rsidR="0036658D" w:rsidRPr="00A30A1D">
        <w:rPr>
          <w:sz w:val="22"/>
          <w:szCs w:val="22"/>
        </w:rPr>
        <w:t>inférences</w:t>
      </w:r>
      <w:r w:rsidRPr="00A30A1D">
        <w:rPr>
          <w:sz w:val="22"/>
          <w:szCs w:val="22"/>
        </w:rPr>
        <w:t xml:space="preserve"> valide et une inférence inductive </w:t>
      </w:r>
      <w:r w:rsidR="0036658D" w:rsidRPr="00A30A1D">
        <w:rPr>
          <w:sz w:val="22"/>
          <w:szCs w:val="22"/>
        </w:rPr>
        <w:t>adéquat</w:t>
      </w:r>
    </w:p>
    <w:p w14:paraId="72B4D4D3" w14:textId="7FDC333B" w:rsidR="00F4229B" w:rsidRPr="00A30A1D" w:rsidRDefault="00F4229B" w:rsidP="00F4229B">
      <w:pPr>
        <w:pStyle w:val="ListParagraph"/>
        <w:numPr>
          <w:ilvl w:val="1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d) Plus d’une inférence inductive </w:t>
      </w:r>
      <w:r w:rsidR="0036658D" w:rsidRPr="00A30A1D">
        <w:rPr>
          <w:sz w:val="22"/>
          <w:szCs w:val="22"/>
        </w:rPr>
        <w:t>adéquat</w:t>
      </w:r>
    </w:p>
    <w:p w14:paraId="35978832" w14:textId="2FDD43BE" w:rsidR="00017FEF" w:rsidRPr="00A30A1D" w:rsidRDefault="00017FEF" w:rsidP="00017FEF">
      <w:pPr>
        <w:pStyle w:val="ListParagraph"/>
        <w:numPr>
          <w:ilvl w:val="2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</w:t>
      </w:r>
      <w:r w:rsidR="002E18CD" w:rsidRPr="00A30A1D">
        <w:rPr>
          <w:sz w:val="22"/>
          <w:szCs w:val="22"/>
        </w:rPr>
        <w:t xml:space="preserve">Elle est </w:t>
      </w:r>
      <w:r w:rsidR="0036658D" w:rsidRPr="00A30A1D">
        <w:rPr>
          <w:sz w:val="22"/>
          <w:szCs w:val="22"/>
        </w:rPr>
        <w:t>étudiant</w:t>
      </w:r>
    </w:p>
    <w:p w14:paraId="1FB51423" w14:textId="5ECC3A3B" w:rsidR="002E18CD" w:rsidRPr="00A30A1D" w:rsidRDefault="002E18CD" w:rsidP="00017FEF">
      <w:pPr>
        <w:pStyle w:val="ListParagraph"/>
        <w:numPr>
          <w:ilvl w:val="2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Plupart d’</w:t>
      </w:r>
      <w:r w:rsidR="0036658D" w:rsidRPr="00A30A1D">
        <w:rPr>
          <w:sz w:val="22"/>
          <w:szCs w:val="22"/>
        </w:rPr>
        <w:t>étudiants</w:t>
      </w:r>
      <w:r w:rsidRPr="00A30A1D">
        <w:rPr>
          <w:sz w:val="22"/>
          <w:szCs w:val="22"/>
        </w:rPr>
        <w:t xml:space="preserve"> </w:t>
      </w:r>
      <w:r w:rsidR="0036658D" w:rsidRPr="00A30A1D">
        <w:rPr>
          <w:sz w:val="22"/>
          <w:szCs w:val="22"/>
        </w:rPr>
        <w:t>réussi</w:t>
      </w:r>
      <w:r w:rsidRPr="00A30A1D">
        <w:rPr>
          <w:sz w:val="22"/>
          <w:szCs w:val="22"/>
        </w:rPr>
        <w:t xml:space="preserve"> l’</w:t>
      </w:r>
      <w:r w:rsidR="0036658D" w:rsidRPr="00A30A1D">
        <w:rPr>
          <w:sz w:val="22"/>
          <w:szCs w:val="22"/>
        </w:rPr>
        <w:t>examen</w:t>
      </w:r>
    </w:p>
    <w:p w14:paraId="417A2422" w14:textId="6C2EA967" w:rsidR="002E18CD" w:rsidRPr="00A30A1D" w:rsidRDefault="002E18CD" w:rsidP="00017FEF">
      <w:pPr>
        <w:pStyle w:val="ListParagraph"/>
        <w:numPr>
          <w:ilvl w:val="2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Elle </w:t>
      </w:r>
      <w:r w:rsidR="0036658D" w:rsidRPr="00A30A1D">
        <w:rPr>
          <w:sz w:val="22"/>
          <w:szCs w:val="22"/>
        </w:rPr>
        <w:t>réussit</w:t>
      </w:r>
      <w:r w:rsidRPr="00A30A1D">
        <w:rPr>
          <w:sz w:val="22"/>
          <w:szCs w:val="22"/>
        </w:rPr>
        <w:t xml:space="preserve"> l’</w:t>
      </w:r>
      <w:r w:rsidR="0036658D" w:rsidRPr="00A30A1D">
        <w:rPr>
          <w:sz w:val="22"/>
          <w:szCs w:val="22"/>
        </w:rPr>
        <w:t>examen</w:t>
      </w:r>
      <w:r w:rsidRPr="00A30A1D">
        <w:rPr>
          <w:sz w:val="22"/>
          <w:szCs w:val="22"/>
        </w:rPr>
        <w:t xml:space="preserve"> 1, 2</w:t>
      </w:r>
    </w:p>
    <w:p w14:paraId="3D3289DA" w14:textId="4A9A4AAD" w:rsidR="002E18CD" w:rsidRPr="00A30A1D" w:rsidRDefault="0036658D" w:rsidP="00017FEF">
      <w:pPr>
        <w:pStyle w:val="ListParagraph"/>
        <w:numPr>
          <w:ilvl w:val="2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Majorité</w:t>
      </w:r>
      <w:r w:rsidR="002E18CD" w:rsidRPr="00A30A1D">
        <w:rPr>
          <w:sz w:val="22"/>
          <w:szCs w:val="22"/>
        </w:rPr>
        <w:t xml:space="preserve"> qui </w:t>
      </w:r>
      <w:r w:rsidRPr="00A30A1D">
        <w:rPr>
          <w:sz w:val="22"/>
          <w:szCs w:val="22"/>
        </w:rPr>
        <w:t>réussi</w:t>
      </w:r>
      <w:r w:rsidR="002E18CD" w:rsidRPr="00A30A1D">
        <w:rPr>
          <w:sz w:val="22"/>
          <w:szCs w:val="22"/>
        </w:rPr>
        <w:t xml:space="preserve"> </w:t>
      </w:r>
      <w:r w:rsidRPr="00A30A1D">
        <w:rPr>
          <w:sz w:val="22"/>
          <w:szCs w:val="22"/>
        </w:rPr>
        <w:t>ça</w:t>
      </w:r>
      <w:r w:rsidR="002E18CD" w:rsidRPr="00A30A1D">
        <w:rPr>
          <w:sz w:val="22"/>
          <w:szCs w:val="22"/>
        </w:rPr>
        <w:t xml:space="preserve"> </w:t>
      </w:r>
      <w:r w:rsidRPr="00A30A1D">
        <w:rPr>
          <w:sz w:val="22"/>
          <w:szCs w:val="22"/>
        </w:rPr>
        <w:t>réussi</w:t>
      </w:r>
      <w:r w:rsidR="002E18CD" w:rsidRPr="00A30A1D">
        <w:rPr>
          <w:sz w:val="22"/>
          <w:szCs w:val="22"/>
        </w:rPr>
        <w:t xml:space="preserve"> le cours</w:t>
      </w:r>
    </w:p>
    <w:p w14:paraId="4FFD8BAD" w14:textId="39CE53C0" w:rsidR="002E18CD" w:rsidRPr="00A30A1D" w:rsidRDefault="002E18CD" w:rsidP="002E18CD">
      <w:pPr>
        <w:pStyle w:val="ListParagraph"/>
        <w:numPr>
          <w:ilvl w:val="2"/>
          <w:numId w:val="29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Elle </w:t>
      </w:r>
      <w:r w:rsidR="0036658D" w:rsidRPr="00A30A1D">
        <w:rPr>
          <w:sz w:val="22"/>
          <w:szCs w:val="22"/>
        </w:rPr>
        <w:t>réussi</w:t>
      </w:r>
      <w:r w:rsidRPr="00A30A1D">
        <w:rPr>
          <w:sz w:val="22"/>
          <w:szCs w:val="22"/>
        </w:rPr>
        <w:t xml:space="preserve"> le cours 3, 4</w:t>
      </w:r>
    </w:p>
    <w:p w14:paraId="5F80D731" w14:textId="78C6D1A8" w:rsidR="002E18CD" w:rsidRPr="00A30A1D" w:rsidRDefault="002E18CD" w:rsidP="002E18CD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8.</w:t>
      </w:r>
    </w:p>
    <w:p w14:paraId="6CCC6836" w14:textId="261CED79" w:rsidR="002E18CD" w:rsidRPr="00A30A1D" w:rsidRDefault="002E18CD" w:rsidP="002E18CD">
      <w:pPr>
        <w:pStyle w:val="ListParagraph"/>
        <w:numPr>
          <w:ilvl w:val="0"/>
          <w:numId w:val="32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Raisonnements comprenant </w:t>
      </w:r>
      <w:r w:rsidR="0036658D" w:rsidRPr="00A30A1D">
        <w:rPr>
          <w:sz w:val="22"/>
          <w:szCs w:val="22"/>
        </w:rPr>
        <w:t>des prémisses indépendantes</w:t>
      </w:r>
    </w:p>
    <w:p w14:paraId="6994E37A" w14:textId="339C6CD6" w:rsidR="002E18CD" w:rsidRPr="00A30A1D" w:rsidRDefault="002E18CD" w:rsidP="002E18CD">
      <w:pPr>
        <w:pStyle w:val="ListParagraph"/>
        <w:numPr>
          <w:ilvl w:val="1"/>
          <w:numId w:val="32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Ron est </w:t>
      </w:r>
      <w:r w:rsidR="0036658D" w:rsidRPr="00A30A1D">
        <w:rPr>
          <w:sz w:val="22"/>
          <w:szCs w:val="22"/>
        </w:rPr>
        <w:t>célibataire [</w:t>
      </w:r>
      <w:r w:rsidRPr="00A30A1D">
        <w:rPr>
          <w:sz w:val="22"/>
          <w:szCs w:val="22"/>
        </w:rPr>
        <w:t xml:space="preserve">1], </w:t>
      </w:r>
      <w:r w:rsidR="0036658D" w:rsidRPr="00A30A1D">
        <w:rPr>
          <w:sz w:val="22"/>
          <w:szCs w:val="22"/>
        </w:rPr>
        <w:t>ça</w:t>
      </w:r>
      <w:r w:rsidRPr="00A30A1D">
        <w:rPr>
          <w:sz w:val="22"/>
          <w:szCs w:val="22"/>
        </w:rPr>
        <w:t xml:space="preserve"> tout les membres du club sont </w:t>
      </w:r>
      <w:r w:rsidR="0036658D" w:rsidRPr="00A30A1D">
        <w:rPr>
          <w:sz w:val="22"/>
          <w:szCs w:val="22"/>
        </w:rPr>
        <w:t>célibataires [</w:t>
      </w:r>
      <w:r w:rsidRPr="00A30A1D">
        <w:rPr>
          <w:sz w:val="22"/>
          <w:szCs w:val="22"/>
        </w:rPr>
        <w:t xml:space="preserve">2] et Ron est membre de </w:t>
      </w:r>
      <w:r w:rsidR="0036658D" w:rsidRPr="00A30A1D">
        <w:rPr>
          <w:sz w:val="22"/>
          <w:szCs w:val="22"/>
        </w:rPr>
        <w:t>club [</w:t>
      </w:r>
      <w:r w:rsidRPr="00A30A1D">
        <w:rPr>
          <w:sz w:val="22"/>
          <w:szCs w:val="22"/>
        </w:rPr>
        <w:t xml:space="preserve">3]. De plus, Ron m’a dit qu’il est </w:t>
      </w:r>
      <w:r w:rsidR="0036658D" w:rsidRPr="00A30A1D">
        <w:rPr>
          <w:sz w:val="22"/>
          <w:szCs w:val="22"/>
        </w:rPr>
        <w:t>célibataire [</w:t>
      </w:r>
      <w:r w:rsidRPr="00A30A1D">
        <w:rPr>
          <w:sz w:val="22"/>
          <w:szCs w:val="22"/>
        </w:rPr>
        <w:t>4].</w:t>
      </w:r>
    </w:p>
    <w:p w14:paraId="07D3BAF1" w14:textId="5D26CC10" w:rsidR="002E18CD" w:rsidRPr="00A30A1D" w:rsidRDefault="002E18CD" w:rsidP="002E18CD">
      <w:pPr>
        <w:pStyle w:val="ListParagraph"/>
        <w:numPr>
          <w:ilvl w:val="1"/>
          <w:numId w:val="32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2 + 3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1, 4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>1</w:t>
      </w:r>
    </w:p>
    <w:p w14:paraId="3E8A5D37" w14:textId="16391DB3" w:rsidR="002E18CD" w:rsidRPr="00A30A1D" w:rsidRDefault="0036658D" w:rsidP="002E18CD">
      <w:pPr>
        <w:pStyle w:val="ListParagraph"/>
        <w:numPr>
          <w:ilvl w:val="0"/>
          <w:numId w:val="32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Enchainement</w:t>
      </w:r>
      <w:r w:rsidR="002E18CD" w:rsidRPr="00A30A1D">
        <w:rPr>
          <w:sz w:val="22"/>
          <w:szCs w:val="22"/>
        </w:rPr>
        <w:t xml:space="preserve"> : Partie continue maximale d’un raisonnement qui ne comporte pas de </w:t>
      </w:r>
      <w:r w:rsidRPr="00A30A1D">
        <w:rPr>
          <w:sz w:val="22"/>
          <w:szCs w:val="22"/>
        </w:rPr>
        <w:t>prémisses</w:t>
      </w:r>
      <w:r w:rsidR="002E18CD" w:rsidRPr="00A30A1D">
        <w:rPr>
          <w:sz w:val="22"/>
          <w:szCs w:val="22"/>
        </w:rPr>
        <w:t xml:space="preserve"> </w:t>
      </w:r>
      <w:r w:rsidRPr="00A30A1D">
        <w:rPr>
          <w:sz w:val="22"/>
          <w:szCs w:val="22"/>
        </w:rPr>
        <w:t>indépendants</w:t>
      </w:r>
    </w:p>
    <w:p w14:paraId="0A16178F" w14:textId="33D73C29" w:rsidR="002E18CD" w:rsidRPr="00A30A1D" w:rsidRDefault="002E18CD" w:rsidP="002E18CD">
      <w:pPr>
        <w:pStyle w:val="ListParagraph"/>
        <w:numPr>
          <w:ilvl w:val="1"/>
          <w:numId w:val="32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 xml:space="preserve">Ex. 2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1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4, 3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1 </w:t>
      </w:r>
      <w:r w:rsidRPr="00A30A1D">
        <w:rPr>
          <w:sz w:val="22"/>
          <w:szCs w:val="22"/>
        </w:rPr>
        <w:sym w:font="Wingdings" w:char="F0E0"/>
      </w:r>
      <w:r w:rsidRPr="00A30A1D">
        <w:rPr>
          <w:sz w:val="22"/>
          <w:szCs w:val="22"/>
        </w:rPr>
        <w:t xml:space="preserve"> 4</w:t>
      </w:r>
    </w:p>
    <w:p w14:paraId="6B73C05F" w14:textId="0E023507" w:rsidR="0036658D" w:rsidRPr="00A30A1D" w:rsidRDefault="0036658D" w:rsidP="002E18CD">
      <w:pPr>
        <w:jc w:val="both"/>
        <w:rPr>
          <w:b/>
          <w:sz w:val="22"/>
          <w:szCs w:val="22"/>
          <w:u w:val="single"/>
        </w:rPr>
      </w:pPr>
      <w:r w:rsidRPr="00A30A1D">
        <w:rPr>
          <w:b/>
          <w:sz w:val="22"/>
          <w:szCs w:val="22"/>
          <w:u w:val="single"/>
        </w:rPr>
        <w:t>Ch.4- Les raisonnements déductifs</w:t>
      </w:r>
    </w:p>
    <w:p w14:paraId="3DEBFAE3" w14:textId="502B0EE1" w:rsidR="002E18CD" w:rsidRPr="00A30A1D" w:rsidRDefault="002E18CD" w:rsidP="002E18CD">
      <w:p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1.</w:t>
      </w:r>
    </w:p>
    <w:p w14:paraId="12688E62" w14:textId="0CF001C9" w:rsidR="002E18CD" w:rsidRPr="00A30A1D" w:rsidRDefault="002E18CD" w:rsidP="002E18CD">
      <w:pPr>
        <w:pStyle w:val="ListParagraph"/>
        <w:numPr>
          <w:ilvl w:val="0"/>
          <w:numId w:val="33"/>
        </w:numPr>
        <w:jc w:val="both"/>
        <w:rPr>
          <w:sz w:val="22"/>
          <w:szCs w:val="22"/>
        </w:rPr>
      </w:pPr>
      <w:r w:rsidRPr="00A30A1D">
        <w:rPr>
          <w:sz w:val="22"/>
          <w:szCs w:val="22"/>
        </w:rPr>
        <w:t>Connecteurs logiques :</w:t>
      </w:r>
    </w:p>
    <w:p w14:paraId="125BA548" w14:textId="77777777" w:rsidR="002E18CD" w:rsidRPr="00A30A1D" w:rsidRDefault="002E18CD" w:rsidP="002E18CD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Conjonction</w:t>
      </w:r>
    </w:p>
    <w:p w14:paraId="60E06650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Stefan est sportif [1] et il aime la musique classique [2]</w:t>
      </w:r>
    </w:p>
    <w:p w14:paraId="1BC1FCE2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proofErr w:type="spellStart"/>
      <w:proofErr w:type="gramStart"/>
      <w:r w:rsidRPr="00A30A1D">
        <w:rPr>
          <w:sz w:val="22"/>
          <w:szCs w:val="22"/>
        </w:rPr>
        <w:t>p</w:t>
      </w:r>
      <w:proofErr w:type="gramEnd"/>
      <w:r w:rsidRPr="00A30A1D">
        <w:rPr>
          <w:sz w:val="22"/>
          <w:szCs w:val="22"/>
        </w:rPr>
        <w:t>^q</w:t>
      </w:r>
      <w:proofErr w:type="spellEnd"/>
    </w:p>
    <w:p w14:paraId="7C0F1A34" w14:textId="77777777" w:rsidR="002E18CD" w:rsidRPr="00A30A1D" w:rsidRDefault="002E18CD" w:rsidP="002E18CD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Disjonction</w:t>
      </w:r>
    </w:p>
    <w:p w14:paraId="6A6D2E41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Il ment [1] ou il est fou [2]</w:t>
      </w:r>
    </w:p>
    <w:p w14:paraId="79946D12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proofErr w:type="gramStart"/>
      <w:r w:rsidRPr="00A30A1D">
        <w:rPr>
          <w:sz w:val="22"/>
          <w:szCs w:val="22"/>
        </w:rPr>
        <w:t>p</w:t>
      </w:r>
      <w:proofErr w:type="gramEnd"/>
      <w:r w:rsidRPr="00A30A1D">
        <w:rPr>
          <w:sz w:val="22"/>
          <w:szCs w:val="22"/>
        </w:rPr>
        <w:t xml:space="preserve"> V q</w:t>
      </w:r>
    </w:p>
    <w:p w14:paraId="4E29363D" w14:textId="77777777" w:rsidR="002E18CD" w:rsidRPr="00A30A1D" w:rsidRDefault="002E18CD" w:rsidP="002E18CD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La négation</w:t>
      </w:r>
    </w:p>
    <w:p w14:paraId="1E128ED0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Je ne suis pas un chat [1]</w:t>
      </w:r>
    </w:p>
    <w:p w14:paraId="48FD946F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D8"/>
      </w:r>
      <w:proofErr w:type="gramStart"/>
      <w:r w:rsidRPr="00A30A1D">
        <w:rPr>
          <w:sz w:val="22"/>
          <w:szCs w:val="22"/>
        </w:rPr>
        <w:t>p</w:t>
      </w:r>
      <w:proofErr w:type="gramEnd"/>
    </w:p>
    <w:p w14:paraId="43343C1E" w14:textId="77777777" w:rsidR="002E18CD" w:rsidRPr="00A30A1D" w:rsidRDefault="002E18CD" w:rsidP="002E18CD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Le conditionnel</w:t>
      </w:r>
    </w:p>
    <w:p w14:paraId="45F323EA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Si je suis un homme [1], je suis un être humain</w:t>
      </w:r>
    </w:p>
    <w:p w14:paraId="1BB599C2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p</w:t>
      </w:r>
      <w:r w:rsidRPr="00A30A1D">
        <w:rPr>
          <w:sz w:val="22"/>
          <w:szCs w:val="22"/>
        </w:rPr>
        <w:sym w:font="Symbol" w:char="F0C9"/>
      </w:r>
      <w:r w:rsidRPr="00A30A1D">
        <w:rPr>
          <w:sz w:val="22"/>
          <w:szCs w:val="22"/>
        </w:rPr>
        <w:t>q</w:t>
      </w:r>
    </w:p>
    <w:p w14:paraId="20D86179" w14:textId="77777777" w:rsidR="002E18CD" w:rsidRPr="00A30A1D" w:rsidRDefault="002E18CD" w:rsidP="002E18CD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Le biconditionnel</w:t>
      </w:r>
    </w:p>
    <w:p w14:paraId="28202910" w14:textId="77777777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Je suis un chat [1] si et seulement si je suis une animale [2]</w:t>
      </w:r>
    </w:p>
    <w:p w14:paraId="2E118C4A" w14:textId="37379E09" w:rsidR="002E18CD" w:rsidRPr="00A30A1D" w:rsidRDefault="002E18CD" w:rsidP="002E18CD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A30A1D">
        <w:rPr>
          <w:sz w:val="22"/>
          <w:szCs w:val="22"/>
        </w:rPr>
        <w:t>p</w:t>
      </w:r>
      <w:r w:rsidRPr="00A30A1D">
        <w:rPr>
          <w:sz w:val="22"/>
          <w:szCs w:val="22"/>
        </w:rPr>
        <w:sym w:font="Symbol" w:char="F0BA"/>
      </w:r>
      <w:r w:rsidRPr="00A30A1D">
        <w:rPr>
          <w:sz w:val="22"/>
          <w:szCs w:val="22"/>
        </w:rPr>
        <w:t>q</w:t>
      </w:r>
    </w:p>
    <w:p w14:paraId="2662D9D4" w14:textId="1EA2AA7E" w:rsidR="002E18CD" w:rsidRPr="00A30A1D" w:rsidRDefault="002E18CD" w:rsidP="002E18CD">
      <w:pPr>
        <w:rPr>
          <w:sz w:val="22"/>
          <w:szCs w:val="22"/>
        </w:rPr>
      </w:pPr>
      <w:r w:rsidRPr="00A30A1D">
        <w:rPr>
          <w:sz w:val="22"/>
          <w:szCs w:val="22"/>
        </w:rPr>
        <w:t>2.</w:t>
      </w:r>
    </w:p>
    <w:p w14:paraId="394B73B5" w14:textId="18EAFF28" w:rsidR="002E18CD" w:rsidRPr="00A30A1D" w:rsidRDefault="0036658D" w:rsidP="002E18CD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A30A1D">
        <w:rPr>
          <w:sz w:val="22"/>
          <w:szCs w:val="22"/>
        </w:rPr>
        <w:t>Énoncé</w:t>
      </w:r>
      <w:r w:rsidR="002E18CD" w:rsidRPr="00A30A1D">
        <w:rPr>
          <w:sz w:val="22"/>
          <w:szCs w:val="22"/>
        </w:rPr>
        <w:t xml:space="preserve"> simple :</w:t>
      </w:r>
      <w:r w:rsidR="00DA3376" w:rsidRPr="00A30A1D">
        <w:rPr>
          <w:sz w:val="22"/>
          <w:szCs w:val="22"/>
        </w:rPr>
        <w:t xml:space="preserve"> ne porte aucun connecteur logique</w:t>
      </w:r>
    </w:p>
    <w:p w14:paraId="7A878D26" w14:textId="07763A7D" w:rsidR="00DA3376" w:rsidRPr="00A30A1D" w:rsidRDefault="0036658D" w:rsidP="002E18CD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A30A1D">
        <w:rPr>
          <w:sz w:val="22"/>
          <w:szCs w:val="22"/>
        </w:rPr>
        <w:t>Énoncé</w:t>
      </w:r>
      <w:r w:rsidR="00DA3376" w:rsidRPr="00A30A1D">
        <w:rPr>
          <w:sz w:val="22"/>
          <w:szCs w:val="22"/>
        </w:rPr>
        <w:t xml:space="preserve"> complexe : Comporte au moins 1 connecteur logique.</w:t>
      </w:r>
    </w:p>
    <w:p w14:paraId="1789A8C9" w14:textId="63D0D610" w:rsidR="00DA3376" w:rsidRPr="00A30A1D" w:rsidRDefault="00DA3376" w:rsidP="00DA3376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A30A1D">
        <w:rPr>
          <w:sz w:val="22"/>
          <w:szCs w:val="22"/>
        </w:rPr>
        <w:lastRenderedPageBreak/>
        <w:t xml:space="preserve">Connecteur principale : Connecteur qui s’applique </w:t>
      </w:r>
      <w:proofErr w:type="gramStart"/>
      <w:r w:rsidRPr="00A30A1D">
        <w:rPr>
          <w:sz w:val="22"/>
          <w:szCs w:val="22"/>
        </w:rPr>
        <w:t>a</w:t>
      </w:r>
      <w:proofErr w:type="gramEnd"/>
      <w:r w:rsidRPr="00A30A1D">
        <w:rPr>
          <w:sz w:val="22"/>
          <w:szCs w:val="22"/>
        </w:rPr>
        <w:t xml:space="preserve"> l’</w:t>
      </w:r>
      <w:r w:rsidR="0036658D" w:rsidRPr="00A30A1D">
        <w:rPr>
          <w:sz w:val="22"/>
          <w:szCs w:val="22"/>
        </w:rPr>
        <w:t>énoncé</w:t>
      </w:r>
      <w:r w:rsidRPr="00A30A1D">
        <w:rPr>
          <w:sz w:val="22"/>
          <w:szCs w:val="22"/>
        </w:rPr>
        <w:t xml:space="preserve"> complet et non pas </w:t>
      </w:r>
      <w:r w:rsidR="0036658D" w:rsidRPr="00A30A1D">
        <w:rPr>
          <w:sz w:val="22"/>
          <w:szCs w:val="22"/>
        </w:rPr>
        <w:t>seulement</w:t>
      </w:r>
      <w:r w:rsidRPr="00A30A1D">
        <w:rPr>
          <w:sz w:val="22"/>
          <w:szCs w:val="22"/>
        </w:rPr>
        <w:t xml:space="preserve"> a une partie de </w:t>
      </w:r>
      <w:r w:rsidR="0036658D" w:rsidRPr="00A30A1D">
        <w:rPr>
          <w:sz w:val="22"/>
          <w:szCs w:val="22"/>
        </w:rPr>
        <w:t>celui-là</w:t>
      </w:r>
    </w:p>
    <w:p w14:paraId="760C8FD3" w14:textId="3C8EDB0A" w:rsidR="00DA3376" w:rsidRPr="00A30A1D" w:rsidRDefault="00DA3376" w:rsidP="00DA3376">
      <w:pPr>
        <w:rPr>
          <w:sz w:val="22"/>
          <w:szCs w:val="22"/>
        </w:rPr>
      </w:pPr>
      <w:r w:rsidRPr="00A30A1D">
        <w:rPr>
          <w:sz w:val="22"/>
          <w:szCs w:val="22"/>
        </w:rPr>
        <w:t>3.</w:t>
      </w:r>
    </w:p>
    <w:p w14:paraId="5AF6790D" w14:textId="500944E4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Les </w:t>
      </w:r>
      <w:r w:rsidR="0036658D" w:rsidRPr="00A30A1D">
        <w:rPr>
          <w:sz w:val="22"/>
          <w:szCs w:val="22"/>
        </w:rPr>
        <w:t>règles</w:t>
      </w:r>
      <w:r w:rsidRPr="00A30A1D">
        <w:rPr>
          <w:sz w:val="22"/>
          <w:szCs w:val="22"/>
        </w:rPr>
        <w:t xml:space="preserve"> d’inférence :</w:t>
      </w:r>
    </w:p>
    <w:p w14:paraId="39F15DCD" w14:textId="01EC9E75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proofErr w:type="spellStart"/>
      <w:r w:rsidRPr="00A30A1D">
        <w:rPr>
          <w:sz w:val="22"/>
          <w:szCs w:val="22"/>
        </w:rPr>
        <w:t>Modul</w:t>
      </w:r>
      <w:proofErr w:type="spellEnd"/>
      <w:r w:rsidRPr="00A30A1D">
        <w:rPr>
          <w:sz w:val="22"/>
          <w:szCs w:val="22"/>
        </w:rPr>
        <w:t xml:space="preserve"> </w:t>
      </w:r>
      <w:proofErr w:type="spellStart"/>
      <w:r w:rsidRPr="00A30A1D">
        <w:rPr>
          <w:sz w:val="22"/>
          <w:szCs w:val="22"/>
        </w:rPr>
        <w:t>ponens</w:t>
      </w:r>
      <w:proofErr w:type="spellEnd"/>
      <w:r w:rsidRPr="00A30A1D">
        <w:rPr>
          <w:sz w:val="22"/>
          <w:szCs w:val="22"/>
        </w:rPr>
        <w:t xml:space="preserve"> (MP)</w:t>
      </w:r>
    </w:p>
    <w:p w14:paraId="7BA8485A" w14:textId="085520BD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q</w:t>
      </w:r>
    </w:p>
    <w:p w14:paraId="6D87A86C" w14:textId="4F879B53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proofErr w:type="gramStart"/>
      <w:r w:rsidRPr="00A30A1D">
        <w:rPr>
          <w:sz w:val="22"/>
          <w:szCs w:val="22"/>
        </w:rPr>
        <w:t>p</w:t>
      </w:r>
      <w:proofErr w:type="gramEnd"/>
    </w:p>
    <w:p w14:paraId="44D5B39F" w14:textId="33D982A4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q</w:t>
      </w:r>
      <w:proofErr w:type="gramEnd"/>
    </w:p>
    <w:p w14:paraId="6B02D8B5" w14:textId="30832CD3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proofErr w:type="spellStart"/>
      <w:r w:rsidRPr="00A30A1D">
        <w:rPr>
          <w:sz w:val="22"/>
          <w:szCs w:val="22"/>
        </w:rPr>
        <w:t>Modul</w:t>
      </w:r>
      <w:proofErr w:type="spellEnd"/>
      <w:r w:rsidRPr="00A30A1D">
        <w:rPr>
          <w:sz w:val="22"/>
          <w:szCs w:val="22"/>
        </w:rPr>
        <w:t xml:space="preserve"> </w:t>
      </w:r>
      <w:proofErr w:type="spellStart"/>
      <w:r w:rsidRPr="00A30A1D">
        <w:rPr>
          <w:sz w:val="22"/>
          <w:szCs w:val="22"/>
        </w:rPr>
        <w:t>tollens</w:t>
      </w:r>
      <w:proofErr w:type="spellEnd"/>
      <w:r w:rsidRPr="00A30A1D">
        <w:rPr>
          <w:sz w:val="22"/>
          <w:szCs w:val="22"/>
        </w:rPr>
        <w:t xml:space="preserve"> (MT)</w:t>
      </w:r>
    </w:p>
    <w:p w14:paraId="67408034" w14:textId="53241EE4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q</w:t>
      </w:r>
    </w:p>
    <w:p w14:paraId="335B5DA4" w14:textId="47E76438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Non q</w:t>
      </w:r>
    </w:p>
    <w:p w14:paraId="2BC1E127" w14:textId="4824D971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r w:rsidRPr="00A30A1D">
        <w:rPr>
          <w:sz w:val="22"/>
          <w:szCs w:val="22"/>
        </w:rPr>
        <w:t xml:space="preserve"> </w:t>
      </w:r>
      <w:proofErr w:type="gramStart"/>
      <w:r w:rsidRPr="00A30A1D">
        <w:rPr>
          <w:sz w:val="22"/>
          <w:szCs w:val="22"/>
        </w:rPr>
        <w:t>non</w:t>
      </w:r>
      <w:proofErr w:type="gramEnd"/>
      <w:r w:rsidRPr="00A30A1D">
        <w:rPr>
          <w:sz w:val="22"/>
          <w:szCs w:val="22"/>
        </w:rPr>
        <w:t xml:space="preserve"> p</w:t>
      </w:r>
    </w:p>
    <w:p w14:paraId="7C619F2F" w14:textId="1FF98F55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Conjonction</w:t>
      </w:r>
    </w:p>
    <w:p w14:paraId="48B69832" w14:textId="00FBB433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P</w:t>
      </w:r>
    </w:p>
    <w:p w14:paraId="43FC6933" w14:textId="714BE515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Q</w:t>
      </w:r>
    </w:p>
    <w:p w14:paraId="533CA7C6" w14:textId="47BA9A43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p</w:t>
      </w:r>
      <w:proofErr w:type="gramEnd"/>
      <w:r w:rsidRPr="00A30A1D">
        <w:rPr>
          <w:sz w:val="22"/>
          <w:szCs w:val="22"/>
        </w:rPr>
        <w:t xml:space="preserve"> et q</w:t>
      </w:r>
    </w:p>
    <w:p w14:paraId="2D16334B" w14:textId="5673D1B9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Simplification</w:t>
      </w:r>
    </w:p>
    <w:p w14:paraId="5CBCEA42" w14:textId="6FE87C48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P et q</w:t>
      </w:r>
    </w:p>
    <w:p w14:paraId="71CA1084" w14:textId="28F432B7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p</w:t>
      </w:r>
      <w:proofErr w:type="gramEnd"/>
    </w:p>
    <w:p w14:paraId="7B528CE5" w14:textId="2FF7E028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Syllogisme </w:t>
      </w:r>
      <w:proofErr w:type="spellStart"/>
      <w:r w:rsidRPr="00A30A1D">
        <w:rPr>
          <w:sz w:val="22"/>
          <w:szCs w:val="22"/>
        </w:rPr>
        <w:t>disjontif</w:t>
      </w:r>
      <w:proofErr w:type="spellEnd"/>
      <w:r w:rsidRPr="00A30A1D">
        <w:rPr>
          <w:sz w:val="22"/>
          <w:szCs w:val="22"/>
        </w:rPr>
        <w:t xml:space="preserve"> (SD)</w:t>
      </w:r>
    </w:p>
    <w:p w14:paraId="3B4A6455" w14:textId="36FC9E8B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P ou q</w:t>
      </w:r>
    </w:p>
    <w:p w14:paraId="559457E4" w14:textId="7DB96EB7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Non p</w:t>
      </w:r>
    </w:p>
    <w:p w14:paraId="1843D7C5" w14:textId="73AABFBD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q</w:t>
      </w:r>
      <w:proofErr w:type="gramEnd"/>
    </w:p>
    <w:p w14:paraId="2483E9BD" w14:textId="0475BF96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Syllogisme </w:t>
      </w:r>
      <w:proofErr w:type="spellStart"/>
      <w:r w:rsidRPr="00A30A1D">
        <w:rPr>
          <w:sz w:val="22"/>
          <w:szCs w:val="22"/>
        </w:rPr>
        <w:t>hypotheque</w:t>
      </w:r>
      <w:proofErr w:type="spellEnd"/>
      <w:r w:rsidRPr="00A30A1D">
        <w:rPr>
          <w:sz w:val="22"/>
          <w:szCs w:val="22"/>
        </w:rPr>
        <w:t xml:space="preserve"> (SH)</w:t>
      </w:r>
    </w:p>
    <w:p w14:paraId="788AABD2" w14:textId="1F372A9B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q</w:t>
      </w:r>
    </w:p>
    <w:p w14:paraId="344391A5" w14:textId="5ED7A244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 q, alors r</w:t>
      </w:r>
    </w:p>
    <w:p w14:paraId="226A309C" w14:textId="70C871DA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si</w:t>
      </w:r>
      <w:proofErr w:type="gramEnd"/>
      <w:r w:rsidRPr="00A30A1D">
        <w:rPr>
          <w:sz w:val="22"/>
          <w:szCs w:val="22"/>
        </w:rPr>
        <w:t xml:space="preserve"> p, alors r</w:t>
      </w:r>
    </w:p>
    <w:p w14:paraId="6A87A4C1" w14:textId="5FB4F0A5" w:rsidR="00DA3376" w:rsidRPr="00A30A1D" w:rsidRDefault="0036658D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Dilemme</w:t>
      </w:r>
      <w:r w:rsidR="00DA3376" w:rsidRPr="00A30A1D">
        <w:rPr>
          <w:sz w:val="22"/>
          <w:szCs w:val="22"/>
        </w:rPr>
        <w:t xml:space="preserve"> constructif (DC)</w:t>
      </w:r>
    </w:p>
    <w:p w14:paraId="54C4AE0E" w14:textId="4D1097CC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P ou q</w:t>
      </w:r>
    </w:p>
    <w:p w14:paraId="09BA59B8" w14:textId="57CA9965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r</w:t>
      </w:r>
    </w:p>
    <w:p w14:paraId="109C508B" w14:textId="4519904D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Si q, alors s</w:t>
      </w:r>
    </w:p>
    <w:p w14:paraId="126B9AAD" w14:textId="4F5A79BF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r</w:t>
      </w:r>
      <w:proofErr w:type="gramEnd"/>
      <w:r w:rsidRPr="00A30A1D">
        <w:rPr>
          <w:sz w:val="22"/>
          <w:szCs w:val="22"/>
        </w:rPr>
        <w:t xml:space="preserve"> ou s</w:t>
      </w:r>
    </w:p>
    <w:p w14:paraId="216F8BFF" w14:textId="03D78D7C" w:rsidR="00DA3376" w:rsidRPr="00A30A1D" w:rsidRDefault="00DA3376" w:rsidP="00DA337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Addition (ADD)</w:t>
      </w:r>
    </w:p>
    <w:p w14:paraId="5CFD7DFF" w14:textId="3B1F30E6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t>P</w:t>
      </w:r>
    </w:p>
    <w:p w14:paraId="3FDDD84A" w14:textId="291C3E6F" w:rsidR="00DA3376" w:rsidRPr="00A30A1D" w:rsidRDefault="00DA3376" w:rsidP="00DA337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p</w:t>
      </w:r>
      <w:proofErr w:type="gramEnd"/>
      <w:r w:rsidRPr="00A30A1D">
        <w:rPr>
          <w:sz w:val="22"/>
          <w:szCs w:val="22"/>
        </w:rPr>
        <w:t xml:space="preserve"> ou q</w:t>
      </w:r>
    </w:p>
    <w:p w14:paraId="48176BCC" w14:textId="458F500B" w:rsidR="00DA3376" w:rsidRPr="00A30A1D" w:rsidRDefault="00DA3376" w:rsidP="00DA3376">
      <w:pPr>
        <w:rPr>
          <w:sz w:val="22"/>
          <w:szCs w:val="22"/>
        </w:rPr>
      </w:pPr>
      <w:r w:rsidRPr="00A30A1D">
        <w:rPr>
          <w:sz w:val="22"/>
          <w:szCs w:val="22"/>
        </w:rPr>
        <w:t>4.</w:t>
      </w:r>
    </w:p>
    <w:p w14:paraId="6483B0C2" w14:textId="27C9A217" w:rsidR="00DA3376" w:rsidRPr="00A30A1D" w:rsidRDefault="00DA3376" w:rsidP="00DA337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>2 formes de raisonnements non-valides :</w:t>
      </w:r>
    </w:p>
    <w:p w14:paraId="7D5C1FBF" w14:textId="5586A545" w:rsidR="00DA3376" w:rsidRPr="00A30A1D" w:rsidRDefault="00E5269C" w:rsidP="00DA337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La </w:t>
      </w:r>
      <w:r w:rsidR="0036658D" w:rsidRPr="00A30A1D">
        <w:rPr>
          <w:sz w:val="22"/>
          <w:szCs w:val="22"/>
        </w:rPr>
        <w:t>négation</w:t>
      </w:r>
      <w:r w:rsidRPr="00A30A1D">
        <w:rPr>
          <w:sz w:val="22"/>
          <w:szCs w:val="22"/>
        </w:rPr>
        <w:t xml:space="preserve"> de l’</w:t>
      </w:r>
      <w:r w:rsidR="0036658D" w:rsidRPr="00A30A1D">
        <w:rPr>
          <w:sz w:val="22"/>
          <w:szCs w:val="22"/>
        </w:rPr>
        <w:t>antécédent</w:t>
      </w:r>
      <w:r w:rsidRPr="00A30A1D">
        <w:rPr>
          <w:sz w:val="22"/>
          <w:szCs w:val="22"/>
        </w:rPr>
        <w:t xml:space="preserve"> (NA)</w:t>
      </w:r>
    </w:p>
    <w:p w14:paraId="2C7948E0" w14:textId="07E26EF0" w:rsidR="00E5269C" w:rsidRPr="00A30A1D" w:rsidRDefault="00E5269C" w:rsidP="00E5269C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q</w:t>
      </w:r>
    </w:p>
    <w:p w14:paraId="0C1E77B1" w14:textId="4EDDD29B" w:rsidR="00E5269C" w:rsidRPr="00A30A1D" w:rsidRDefault="00E5269C" w:rsidP="00E5269C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>Non p</w:t>
      </w:r>
    </w:p>
    <w:p w14:paraId="4C901761" w14:textId="3F2B698D" w:rsidR="00E5269C" w:rsidRPr="00A30A1D" w:rsidRDefault="00E5269C" w:rsidP="00E5269C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non</w:t>
      </w:r>
      <w:proofErr w:type="gramEnd"/>
      <w:r w:rsidRPr="00A30A1D">
        <w:rPr>
          <w:sz w:val="22"/>
          <w:szCs w:val="22"/>
        </w:rPr>
        <w:t xml:space="preserve"> q</w:t>
      </w:r>
    </w:p>
    <w:p w14:paraId="338CE49F" w14:textId="10B42B62" w:rsidR="00E5269C" w:rsidRPr="00A30A1D" w:rsidRDefault="00E5269C" w:rsidP="00E5269C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 xml:space="preserve">L’affirmation du </w:t>
      </w:r>
      <w:r w:rsidR="0036658D" w:rsidRPr="00A30A1D">
        <w:rPr>
          <w:sz w:val="22"/>
          <w:szCs w:val="22"/>
        </w:rPr>
        <w:t>conséquent</w:t>
      </w:r>
      <w:r w:rsidRPr="00A30A1D">
        <w:rPr>
          <w:sz w:val="22"/>
          <w:szCs w:val="22"/>
        </w:rPr>
        <w:t xml:space="preserve"> (AC)</w:t>
      </w:r>
    </w:p>
    <w:p w14:paraId="5490060D" w14:textId="3F6B3AD1" w:rsidR="00E5269C" w:rsidRPr="00A30A1D" w:rsidRDefault="00E5269C" w:rsidP="00E5269C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q</w:t>
      </w:r>
    </w:p>
    <w:p w14:paraId="56A62877" w14:textId="70AE92D7" w:rsidR="00E5269C" w:rsidRPr="00A30A1D" w:rsidRDefault="00E5269C" w:rsidP="00E5269C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t>Q</w:t>
      </w:r>
    </w:p>
    <w:p w14:paraId="787190B9" w14:textId="712C8255" w:rsidR="00E5269C" w:rsidRPr="00A30A1D" w:rsidRDefault="00E5269C" w:rsidP="00E5269C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A30A1D">
        <w:rPr>
          <w:sz w:val="22"/>
          <w:szCs w:val="22"/>
        </w:rPr>
        <w:sym w:font="Symbol" w:char="F05C"/>
      </w:r>
      <w:proofErr w:type="gramStart"/>
      <w:r w:rsidRPr="00A30A1D">
        <w:rPr>
          <w:sz w:val="22"/>
          <w:szCs w:val="22"/>
        </w:rPr>
        <w:t>p</w:t>
      </w:r>
      <w:proofErr w:type="gramEnd"/>
    </w:p>
    <w:p w14:paraId="76957F9B" w14:textId="13A4755B" w:rsidR="00E5269C" w:rsidRPr="00A30A1D" w:rsidRDefault="00E5269C" w:rsidP="00E5269C">
      <w:pPr>
        <w:rPr>
          <w:sz w:val="22"/>
          <w:szCs w:val="22"/>
        </w:rPr>
      </w:pPr>
      <w:r w:rsidRPr="00A30A1D">
        <w:rPr>
          <w:sz w:val="22"/>
          <w:szCs w:val="22"/>
        </w:rPr>
        <w:t xml:space="preserve">5. </w:t>
      </w:r>
    </w:p>
    <w:p w14:paraId="604D618E" w14:textId="3B96032E" w:rsidR="00E5269C" w:rsidRPr="00A30A1D" w:rsidRDefault="0036658D" w:rsidP="0036658D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lastRenderedPageBreak/>
        <w:t>La double négation (DN)</w:t>
      </w:r>
    </w:p>
    <w:p w14:paraId="5009F94B" w14:textId="19B05A72" w:rsidR="0036658D" w:rsidRPr="00A30A1D" w:rsidRDefault="0036658D" w:rsidP="0036658D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P = non non p</w:t>
      </w:r>
    </w:p>
    <w:p w14:paraId="1D8A7ECA" w14:textId="22E671E6" w:rsidR="0036658D" w:rsidRPr="00A30A1D" w:rsidRDefault="0036658D" w:rsidP="0036658D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La commutation (Com)</w:t>
      </w:r>
    </w:p>
    <w:p w14:paraId="652EC7C6" w14:textId="7D001E06" w:rsidR="0036658D" w:rsidRPr="00A30A1D" w:rsidRDefault="0036658D" w:rsidP="0036658D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P et q = q et p</w:t>
      </w:r>
    </w:p>
    <w:p w14:paraId="3F500C99" w14:textId="59BDDF21" w:rsidR="0036658D" w:rsidRPr="00A30A1D" w:rsidRDefault="0036658D" w:rsidP="0036658D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P ou q = q ou p</w:t>
      </w:r>
    </w:p>
    <w:p w14:paraId="7E81EF14" w14:textId="1C454C9E" w:rsidR="0036658D" w:rsidRPr="00A30A1D" w:rsidRDefault="0036658D" w:rsidP="0036658D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La contraposition</w:t>
      </w:r>
    </w:p>
    <w:p w14:paraId="6425E168" w14:textId="6F299806" w:rsidR="0036658D" w:rsidRPr="00A30A1D" w:rsidRDefault="0036658D" w:rsidP="0036658D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Si p, alors q = si non q, alors non p</w:t>
      </w:r>
    </w:p>
    <w:p w14:paraId="29990A37" w14:textId="0153A5D2" w:rsidR="0036658D" w:rsidRPr="00A30A1D" w:rsidRDefault="0036658D" w:rsidP="0036658D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L’implication (</w:t>
      </w:r>
      <w:proofErr w:type="spellStart"/>
      <w:r w:rsidRPr="00A30A1D">
        <w:rPr>
          <w:sz w:val="22"/>
          <w:szCs w:val="22"/>
        </w:rPr>
        <w:t>Imp</w:t>
      </w:r>
      <w:proofErr w:type="spellEnd"/>
      <w:r w:rsidRPr="00A30A1D">
        <w:rPr>
          <w:sz w:val="22"/>
          <w:szCs w:val="22"/>
        </w:rPr>
        <w:t>)</w:t>
      </w:r>
    </w:p>
    <w:p w14:paraId="77E857E8" w14:textId="4D804D94" w:rsidR="0036658D" w:rsidRPr="00A30A1D" w:rsidRDefault="0036658D" w:rsidP="0036658D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A30A1D">
        <w:rPr>
          <w:sz w:val="22"/>
          <w:szCs w:val="22"/>
        </w:rPr>
        <w:t>P ou q = Si non p, alors q</w:t>
      </w:r>
    </w:p>
    <w:p w14:paraId="6E59E88E" w14:textId="2A332844" w:rsidR="0036658D" w:rsidRPr="00A30A1D" w:rsidRDefault="0036658D" w:rsidP="0036658D">
      <w:pPr>
        <w:rPr>
          <w:sz w:val="22"/>
          <w:szCs w:val="22"/>
        </w:rPr>
      </w:pPr>
      <w:r w:rsidRPr="00A30A1D">
        <w:rPr>
          <w:sz w:val="22"/>
          <w:szCs w:val="22"/>
        </w:rPr>
        <w:t>6.</w:t>
      </w:r>
    </w:p>
    <w:p w14:paraId="0A3B90EA" w14:textId="01B96DC8" w:rsidR="0036658D" w:rsidRPr="00A30A1D" w:rsidRDefault="0036658D" w:rsidP="0036658D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Vérité nécessaire : énoncé qui est vrai dans tous les mondes logiquement possibles</w:t>
      </w:r>
    </w:p>
    <w:p w14:paraId="7660031D" w14:textId="11E3EB3A" w:rsidR="0036658D" w:rsidRPr="00A30A1D" w:rsidRDefault="0036658D" w:rsidP="0036658D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Ex. 67&gt;28</w:t>
      </w:r>
    </w:p>
    <w:p w14:paraId="6B8CC163" w14:textId="0C5E442A" w:rsidR="0036658D" w:rsidRPr="00A30A1D" w:rsidRDefault="0036658D" w:rsidP="0036658D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Vérité contingente : énoncé qui est vrai dans le monde réel, mais pas vrai dans tous les mondes logiquement possibles</w:t>
      </w:r>
    </w:p>
    <w:p w14:paraId="46B8C7D6" w14:textId="6840D413" w:rsidR="0036658D" w:rsidRPr="00A30A1D" w:rsidRDefault="0036658D" w:rsidP="0036658D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Ex. La terre tourne autour du soleil</w:t>
      </w:r>
    </w:p>
    <w:p w14:paraId="771E80D1" w14:textId="4C5C8F15" w:rsidR="0036658D" w:rsidRPr="00A30A1D" w:rsidRDefault="0036658D" w:rsidP="0036658D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Les pyramides sont en Égypte</w:t>
      </w:r>
    </w:p>
    <w:p w14:paraId="1A14CA60" w14:textId="4BAF8126" w:rsidR="0036658D" w:rsidRPr="00A30A1D" w:rsidRDefault="0036658D" w:rsidP="0036658D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Contradictions : énoncées fausses dans tous les mondes possibles</w:t>
      </w:r>
    </w:p>
    <w:p w14:paraId="6F5930BC" w14:textId="18550144" w:rsidR="0036658D" w:rsidRPr="00A30A1D" w:rsidRDefault="0036658D" w:rsidP="0036658D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Ex. La terre est ronde et n’est pas ronde</w:t>
      </w:r>
    </w:p>
    <w:p w14:paraId="75F021FE" w14:textId="74BFC77B" w:rsidR="0036658D" w:rsidRPr="00A30A1D" w:rsidRDefault="0036658D" w:rsidP="0036658D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2 +2 = 5</w:t>
      </w:r>
    </w:p>
    <w:p w14:paraId="101E4813" w14:textId="53481D32" w:rsidR="0036658D" w:rsidRPr="00A30A1D" w:rsidRDefault="0036658D" w:rsidP="0036658D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2 ou plus énoncés sont incompatibles s’il est impossible qu’ils soient vrais stimulants</w:t>
      </w:r>
    </w:p>
    <w:p w14:paraId="497D854E" w14:textId="5C80522F" w:rsidR="0036658D" w:rsidRPr="00A30A1D" w:rsidRDefault="0036658D" w:rsidP="0036658D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A30A1D">
        <w:rPr>
          <w:sz w:val="22"/>
          <w:szCs w:val="22"/>
        </w:rPr>
        <w:t>Ex. Rien n’est mauve. La voiture de Maja est mauve.</w:t>
      </w:r>
    </w:p>
    <w:p w14:paraId="4B2E8D6D" w14:textId="77777777" w:rsidR="000C4A01" w:rsidRDefault="000C4A01" w:rsidP="000C4A01">
      <w:pPr>
        <w:jc w:val="both"/>
      </w:pPr>
    </w:p>
    <w:p w14:paraId="503E7892" w14:textId="77777777" w:rsidR="00543BDE" w:rsidRDefault="00543BDE" w:rsidP="00543BDE">
      <w:pPr>
        <w:jc w:val="both"/>
      </w:pPr>
    </w:p>
    <w:p w14:paraId="7D63DC77" w14:textId="77777777" w:rsidR="00543BDE" w:rsidRDefault="00543BDE" w:rsidP="00543BDE">
      <w:pPr>
        <w:ind w:left="360"/>
        <w:jc w:val="both"/>
      </w:pPr>
    </w:p>
    <w:p w14:paraId="4FC29C06" w14:textId="77777777" w:rsidR="00532B61" w:rsidRPr="001D2902" w:rsidRDefault="00532B61" w:rsidP="00532B61">
      <w:pPr>
        <w:pStyle w:val="ListParagraph"/>
        <w:ind w:left="2160"/>
      </w:pPr>
    </w:p>
    <w:sectPr w:rsidR="00532B61" w:rsidRPr="001D2902" w:rsidSect="00C0700B">
      <w:footerReference w:type="even" r:id="rId8"/>
      <w:footerReference w:type="default" r:id="rId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6A3A" w14:textId="77777777" w:rsidR="00550D13" w:rsidRDefault="00550D13">
      <w:r>
        <w:separator/>
      </w:r>
    </w:p>
    <w:p w14:paraId="5A1B27BB" w14:textId="77777777" w:rsidR="00550D13" w:rsidRDefault="00550D13"/>
  </w:endnote>
  <w:endnote w:type="continuationSeparator" w:id="0">
    <w:p w14:paraId="72E8C9AB" w14:textId="77777777" w:rsidR="00550D13" w:rsidRDefault="00550D13">
      <w:r>
        <w:continuationSeparator/>
      </w:r>
    </w:p>
    <w:p w14:paraId="678DACBD" w14:textId="77777777" w:rsidR="00550D13" w:rsidRDefault="00550D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AAAAB" w14:textId="77777777" w:rsidR="00C0700B" w:rsidRDefault="00C0700B" w:rsidP="00A936F8">
    <w:pPr>
      <w:pStyle w:val="Footer"/>
      <w:framePr w:wrap="none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A381E3" w14:textId="77777777" w:rsidR="00C0700B" w:rsidRDefault="00C0700B" w:rsidP="00C0700B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8D79C" w14:textId="77777777" w:rsidR="00C0700B" w:rsidRDefault="00C0700B" w:rsidP="00A936F8">
    <w:pPr>
      <w:pStyle w:val="Footer"/>
      <w:framePr w:wrap="none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3A9D">
      <w:rPr>
        <w:rStyle w:val="PageNumber"/>
        <w:noProof/>
      </w:rPr>
      <w:t>3</w:t>
    </w:r>
    <w:r>
      <w:rPr>
        <w:rStyle w:val="PageNumber"/>
      </w:rPr>
      <w:fldChar w:fldCharType="end"/>
    </w:r>
  </w:p>
  <w:p w14:paraId="3BACC2D7" w14:textId="46A1A558" w:rsidR="00F24397" w:rsidRDefault="00F24397" w:rsidP="00C0700B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E9B152" w14:textId="77777777" w:rsidR="00550D13" w:rsidRDefault="00550D13">
      <w:r>
        <w:separator/>
      </w:r>
    </w:p>
    <w:p w14:paraId="60446EAE" w14:textId="77777777" w:rsidR="00550D13" w:rsidRDefault="00550D13"/>
  </w:footnote>
  <w:footnote w:type="continuationSeparator" w:id="0">
    <w:p w14:paraId="6CB01720" w14:textId="77777777" w:rsidR="00550D13" w:rsidRDefault="00550D13">
      <w:r>
        <w:continuationSeparator/>
      </w:r>
    </w:p>
    <w:p w14:paraId="3A741179" w14:textId="77777777" w:rsidR="00550D13" w:rsidRDefault="00550D13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F520F6"/>
    <w:multiLevelType w:val="hybridMultilevel"/>
    <w:tmpl w:val="6B90E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296941"/>
    <w:multiLevelType w:val="hybridMultilevel"/>
    <w:tmpl w:val="A6B297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79C1B30"/>
    <w:multiLevelType w:val="hybridMultilevel"/>
    <w:tmpl w:val="5426C9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D5C35E7"/>
    <w:multiLevelType w:val="hybridMultilevel"/>
    <w:tmpl w:val="4C0851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0D10A9"/>
    <w:multiLevelType w:val="hybridMultilevel"/>
    <w:tmpl w:val="9A3A3E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EE3166"/>
    <w:multiLevelType w:val="hybridMultilevel"/>
    <w:tmpl w:val="84C03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D475F5D"/>
    <w:multiLevelType w:val="hybridMultilevel"/>
    <w:tmpl w:val="927060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EB25406"/>
    <w:multiLevelType w:val="hybridMultilevel"/>
    <w:tmpl w:val="56EC0F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E6156C"/>
    <w:multiLevelType w:val="hybridMultilevel"/>
    <w:tmpl w:val="E9AAE5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F93C54"/>
    <w:multiLevelType w:val="hybridMultilevel"/>
    <w:tmpl w:val="4F142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397A44"/>
    <w:multiLevelType w:val="hybridMultilevel"/>
    <w:tmpl w:val="A20C30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B202737"/>
    <w:multiLevelType w:val="hybridMultilevel"/>
    <w:tmpl w:val="534AAF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14E34F1"/>
    <w:multiLevelType w:val="hybridMultilevel"/>
    <w:tmpl w:val="64A2FFC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487D0F"/>
    <w:multiLevelType w:val="hybridMultilevel"/>
    <w:tmpl w:val="F4920D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DB03BE2"/>
    <w:multiLevelType w:val="hybridMultilevel"/>
    <w:tmpl w:val="EB8CFE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0041DC6"/>
    <w:multiLevelType w:val="hybridMultilevel"/>
    <w:tmpl w:val="F4C4CE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9ED5348"/>
    <w:multiLevelType w:val="hybridMultilevel"/>
    <w:tmpl w:val="54245B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CDD7B6B"/>
    <w:multiLevelType w:val="hybridMultilevel"/>
    <w:tmpl w:val="8634ECF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DA75159"/>
    <w:multiLevelType w:val="hybridMultilevel"/>
    <w:tmpl w:val="FA148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F7576C5"/>
    <w:multiLevelType w:val="hybridMultilevel"/>
    <w:tmpl w:val="6E7290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2B93BE2"/>
    <w:multiLevelType w:val="hybridMultilevel"/>
    <w:tmpl w:val="D77AE9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33C5AAE"/>
    <w:multiLevelType w:val="hybridMultilevel"/>
    <w:tmpl w:val="079AE7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711F05"/>
    <w:multiLevelType w:val="hybridMultilevel"/>
    <w:tmpl w:val="1A801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1722211"/>
    <w:multiLevelType w:val="hybridMultilevel"/>
    <w:tmpl w:val="4C5234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62EB"/>
    <w:multiLevelType w:val="hybridMultilevel"/>
    <w:tmpl w:val="54083A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5A40900"/>
    <w:multiLevelType w:val="hybridMultilevel"/>
    <w:tmpl w:val="2A9042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77D72E2"/>
    <w:multiLevelType w:val="hybridMultilevel"/>
    <w:tmpl w:val="1F4062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E42DA5"/>
    <w:multiLevelType w:val="hybridMultilevel"/>
    <w:tmpl w:val="8D64B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0123D90"/>
    <w:multiLevelType w:val="hybridMultilevel"/>
    <w:tmpl w:val="301C0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2A0E2F"/>
    <w:multiLevelType w:val="hybridMultilevel"/>
    <w:tmpl w:val="B8AC3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97E8A"/>
    <w:multiLevelType w:val="hybridMultilevel"/>
    <w:tmpl w:val="48A672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B5F4B4E"/>
    <w:multiLevelType w:val="hybridMultilevel"/>
    <w:tmpl w:val="837A4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652AEF"/>
    <w:multiLevelType w:val="hybridMultilevel"/>
    <w:tmpl w:val="A072C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EA30A17"/>
    <w:multiLevelType w:val="hybridMultilevel"/>
    <w:tmpl w:val="4E04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F9C5629"/>
    <w:multiLevelType w:val="hybridMultilevel"/>
    <w:tmpl w:val="701C68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30"/>
  </w:num>
  <w:num w:numId="5">
    <w:abstractNumId w:val="12"/>
  </w:num>
  <w:num w:numId="6">
    <w:abstractNumId w:val="25"/>
  </w:num>
  <w:num w:numId="7">
    <w:abstractNumId w:val="16"/>
  </w:num>
  <w:num w:numId="8">
    <w:abstractNumId w:val="13"/>
  </w:num>
  <w:num w:numId="9">
    <w:abstractNumId w:val="7"/>
  </w:num>
  <w:num w:numId="10">
    <w:abstractNumId w:val="21"/>
  </w:num>
  <w:num w:numId="11">
    <w:abstractNumId w:val="24"/>
  </w:num>
  <w:num w:numId="12">
    <w:abstractNumId w:val="32"/>
  </w:num>
  <w:num w:numId="13">
    <w:abstractNumId w:val="18"/>
  </w:num>
  <w:num w:numId="14">
    <w:abstractNumId w:val="31"/>
  </w:num>
  <w:num w:numId="15">
    <w:abstractNumId w:val="17"/>
  </w:num>
  <w:num w:numId="16">
    <w:abstractNumId w:val="8"/>
  </w:num>
  <w:num w:numId="17">
    <w:abstractNumId w:val="33"/>
  </w:num>
  <w:num w:numId="18">
    <w:abstractNumId w:val="35"/>
  </w:num>
  <w:num w:numId="19">
    <w:abstractNumId w:val="34"/>
  </w:num>
  <w:num w:numId="20">
    <w:abstractNumId w:val="37"/>
  </w:num>
  <w:num w:numId="21">
    <w:abstractNumId w:val="3"/>
  </w:num>
  <w:num w:numId="22">
    <w:abstractNumId w:val="15"/>
  </w:num>
  <w:num w:numId="23">
    <w:abstractNumId w:val="9"/>
  </w:num>
  <w:num w:numId="24">
    <w:abstractNumId w:val="5"/>
  </w:num>
  <w:num w:numId="25">
    <w:abstractNumId w:val="27"/>
  </w:num>
  <w:num w:numId="26">
    <w:abstractNumId w:val="28"/>
  </w:num>
  <w:num w:numId="27">
    <w:abstractNumId w:val="29"/>
  </w:num>
  <w:num w:numId="28">
    <w:abstractNumId w:val="19"/>
  </w:num>
  <w:num w:numId="29">
    <w:abstractNumId w:val="23"/>
  </w:num>
  <w:num w:numId="30">
    <w:abstractNumId w:val="20"/>
  </w:num>
  <w:num w:numId="31">
    <w:abstractNumId w:val="38"/>
  </w:num>
  <w:num w:numId="32">
    <w:abstractNumId w:val="36"/>
  </w:num>
  <w:num w:numId="33">
    <w:abstractNumId w:val="10"/>
  </w:num>
  <w:num w:numId="34">
    <w:abstractNumId w:val="2"/>
  </w:num>
  <w:num w:numId="35">
    <w:abstractNumId w:val="26"/>
  </w:num>
  <w:num w:numId="36">
    <w:abstractNumId w:val="22"/>
  </w:num>
  <w:num w:numId="37">
    <w:abstractNumId w:val="14"/>
  </w:num>
  <w:num w:numId="38">
    <w:abstractNumId w:val="6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902"/>
    <w:rsid w:val="00017FEF"/>
    <w:rsid w:val="000C4A01"/>
    <w:rsid w:val="001D2902"/>
    <w:rsid w:val="001F3004"/>
    <w:rsid w:val="002E18CD"/>
    <w:rsid w:val="00314239"/>
    <w:rsid w:val="00316097"/>
    <w:rsid w:val="0036658D"/>
    <w:rsid w:val="003E5EEF"/>
    <w:rsid w:val="00411FC9"/>
    <w:rsid w:val="00435307"/>
    <w:rsid w:val="004E0E9E"/>
    <w:rsid w:val="00532B61"/>
    <w:rsid w:val="00533A9D"/>
    <w:rsid w:val="00536CF3"/>
    <w:rsid w:val="00543BDE"/>
    <w:rsid w:val="00550D13"/>
    <w:rsid w:val="005D60AF"/>
    <w:rsid w:val="006522E9"/>
    <w:rsid w:val="006953BD"/>
    <w:rsid w:val="006A19E7"/>
    <w:rsid w:val="006B2186"/>
    <w:rsid w:val="006B7025"/>
    <w:rsid w:val="006C40DE"/>
    <w:rsid w:val="0072680F"/>
    <w:rsid w:val="007C6018"/>
    <w:rsid w:val="008F09EF"/>
    <w:rsid w:val="0092464C"/>
    <w:rsid w:val="00927E6C"/>
    <w:rsid w:val="009706C7"/>
    <w:rsid w:val="009861FD"/>
    <w:rsid w:val="009F1BF4"/>
    <w:rsid w:val="00A30A1D"/>
    <w:rsid w:val="00A33B9C"/>
    <w:rsid w:val="00A53D9F"/>
    <w:rsid w:val="00A61F47"/>
    <w:rsid w:val="00AA704F"/>
    <w:rsid w:val="00B32633"/>
    <w:rsid w:val="00B55360"/>
    <w:rsid w:val="00BE3ED7"/>
    <w:rsid w:val="00C0700B"/>
    <w:rsid w:val="00D26322"/>
    <w:rsid w:val="00DA3376"/>
    <w:rsid w:val="00E06005"/>
    <w:rsid w:val="00E5269C"/>
    <w:rsid w:val="00F21D7F"/>
    <w:rsid w:val="00F24397"/>
    <w:rsid w:val="00F4229B"/>
    <w:rsid w:val="00F61AE7"/>
    <w:rsid w:val="00F72518"/>
    <w:rsid w:val="00FA2DA5"/>
    <w:rsid w:val="00FB47A7"/>
    <w:rsid w:val="00FE1F33"/>
    <w:rsid w:val="00FF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2444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1D2902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C07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katarinagalic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65E72B-E2E7-B246-B5D9-38B430CA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209</TotalTime>
  <Pages>7</Pages>
  <Words>1500</Words>
  <Characters>8556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Galic</dc:creator>
  <cp:keywords/>
  <dc:description/>
  <cp:lastModifiedBy>Nadine Hajo</cp:lastModifiedBy>
  <cp:revision>6</cp:revision>
  <dcterms:created xsi:type="dcterms:W3CDTF">2015-09-29T03:42:00Z</dcterms:created>
  <dcterms:modified xsi:type="dcterms:W3CDTF">2015-10-09T04:23:00Z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