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C344D" w14:textId="77777777" w:rsidR="00C762F9" w:rsidRDefault="009C6661">
      <w:pPr>
        <w:pStyle w:val="Heading1"/>
      </w:pPr>
      <w:r>
        <w:t>AHSC 330 --- End Term Exam Study Guide</w:t>
      </w:r>
    </w:p>
    <w:p w14:paraId="7CDF4509" w14:textId="3D8F25D6" w:rsidR="00C762F9" w:rsidRDefault="009C6661" w:rsidP="009C6661">
      <w:pPr>
        <w:pStyle w:val="Heading3"/>
      </w:pPr>
      <w:r>
        <w:t>Chapter 1</w:t>
      </w:r>
      <w:r w:rsidR="003F55F6">
        <w:t xml:space="preserve"> – Understanding Facilitation</w:t>
      </w:r>
    </w:p>
    <w:p w14:paraId="1C686D06" w14:textId="77777777" w:rsidR="009C6661" w:rsidRDefault="009C6661" w:rsidP="00915374">
      <w:pPr>
        <w:pStyle w:val="ListBullet"/>
        <w:numPr>
          <w:ilvl w:val="0"/>
          <w:numId w:val="45"/>
        </w:numPr>
      </w:pPr>
      <w:r>
        <w:t>What is Facilitation?</w:t>
      </w:r>
    </w:p>
    <w:p w14:paraId="6D2B314E" w14:textId="77777777" w:rsidR="009C6661" w:rsidRPr="000C5A0B" w:rsidRDefault="009C6661" w:rsidP="00915374">
      <w:pPr>
        <w:pStyle w:val="ListBullet"/>
        <w:numPr>
          <w:ilvl w:val="0"/>
          <w:numId w:val="2"/>
        </w:numPr>
      </w:pPr>
      <w:r w:rsidRPr="000C5A0B">
        <w:t xml:space="preserve">Focus on creating a climate of collaboration and provide the group with the structure it needs to be effective. </w:t>
      </w:r>
    </w:p>
    <w:p w14:paraId="2D0F6B08" w14:textId="77777777" w:rsidR="009C6661" w:rsidRPr="000C5A0B" w:rsidRDefault="009C6661" w:rsidP="00915374">
      <w:pPr>
        <w:pStyle w:val="ListBullet"/>
        <w:numPr>
          <w:ilvl w:val="0"/>
          <w:numId w:val="2"/>
        </w:numPr>
      </w:pPr>
      <w:r w:rsidRPr="000C5A0B">
        <w:t>They don’t offer solutions, they offer tools to develop their own answers</w:t>
      </w:r>
      <w:r w:rsidR="000C5A0B" w:rsidRPr="000C5A0B">
        <w:t xml:space="preserve"> (asses needs and creates plans)</w:t>
      </w:r>
    </w:p>
    <w:p w14:paraId="4389E8C0" w14:textId="60BD1BE7" w:rsidR="009C6661" w:rsidRPr="000C5A0B" w:rsidRDefault="009C6661" w:rsidP="00915374">
      <w:pPr>
        <w:pStyle w:val="ListBullet"/>
        <w:numPr>
          <w:ilvl w:val="0"/>
          <w:numId w:val="2"/>
        </w:numPr>
      </w:pPr>
      <w:r w:rsidRPr="000C5A0B">
        <w:t>They guide the group members through</w:t>
      </w:r>
      <w:r w:rsidR="00215385">
        <w:t xml:space="preserve"> effective</w:t>
      </w:r>
      <w:r w:rsidRPr="000C5A0B">
        <w:t xml:space="preserve"> discussion</w:t>
      </w:r>
      <w:r w:rsidR="000C5A0B" w:rsidRPr="000C5A0B">
        <w:t xml:space="preserve"> (they also take notes to provide feedback later on)</w:t>
      </w:r>
    </w:p>
    <w:p w14:paraId="1CB2D53C" w14:textId="77777777" w:rsidR="009E4F63" w:rsidRPr="000C5A0B" w:rsidRDefault="000C5A0B" w:rsidP="00915374">
      <w:pPr>
        <w:pStyle w:val="ListBullet"/>
        <w:numPr>
          <w:ilvl w:val="0"/>
          <w:numId w:val="2"/>
        </w:numPr>
      </w:pPr>
      <w:r w:rsidRPr="000C5A0B">
        <w:t xml:space="preserve">Basic facilitation skills such as active listening, paraphrasing, and feedback are at the center of today’s leadership competencies  </w:t>
      </w:r>
    </w:p>
    <w:p w14:paraId="13AB1D37" w14:textId="77777777" w:rsidR="009E4F63" w:rsidRPr="000C5A0B" w:rsidRDefault="000C5A0B" w:rsidP="00915374">
      <w:pPr>
        <w:pStyle w:val="ListBullet"/>
        <w:numPr>
          <w:ilvl w:val="0"/>
          <w:numId w:val="2"/>
        </w:numPr>
      </w:pPr>
      <w:r w:rsidRPr="000C5A0B">
        <w:rPr>
          <w:lang w:val="en-CA"/>
        </w:rPr>
        <w:t>Help the group define its overall goals and objectives</w:t>
      </w:r>
    </w:p>
    <w:p w14:paraId="268C8639" w14:textId="77777777" w:rsidR="009E4F63" w:rsidRPr="000C5A0B" w:rsidRDefault="000C5A0B" w:rsidP="00915374">
      <w:pPr>
        <w:pStyle w:val="ListBullet"/>
        <w:numPr>
          <w:ilvl w:val="0"/>
          <w:numId w:val="2"/>
        </w:numPr>
      </w:pPr>
      <w:r w:rsidRPr="000C5A0B">
        <w:rPr>
          <w:lang w:val="en-CA"/>
        </w:rPr>
        <w:t>Help members use their time efficiently and make high quality decisions</w:t>
      </w:r>
    </w:p>
    <w:p w14:paraId="7805F7DE" w14:textId="77777777" w:rsidR="009E4F63" w:rsidRPr="000C5A0B" w:rsidRDefault="000C5A0B" w:rsidP="00915374">
      <w:pPr>
        <w:pStyle w:val="ListBullet"/>
        <w:numPr>
          <w:ilvl w:val="0"/>
          <w:numId w:val="2"/>
        </w:numPr>
      </w:pPr>
      <w:r w:rsidRPr="000C5A0B">
        <w:rPr>
          <w:lang w:val="en-CA"/>
        </w:rPr>
        <w:t>Use consensus to help group make decisions</w:t>
      </w:r>
    </w:p>
    <w:p w14:paraId="18030493" w14:textId="77777777" w:rsidR="009E4F63" w:rsidRPr="000C5A0B" w:rsidRDefault="000C5A0B" w:rsidP="00915374">
      <w:pPr>
        <w:pStyle w:val="ListBullet"/>
        <w:numPr>
          <w:ilvl w:val="0"/>
          <w:numId w:val="2"/>
        </w:numPr>
      </w:pPr>
      <w:r w:rsidRPr="000C5A0B">
        <w:rPr>
          <w:lang w:val="en-CA"/>
        </w:rPr>
        <w:t>Help the group understand its own process</w:t>
      </w:r>
    </w:p>
    <w:p w14:paraId="30132FE4" w14:textId="77777777" w:rsidR="009E4F63" w:rsidRPr="000C5A0B" w:rsidRDefault="000C5A0B" w:rsidP="00915374">
      <w:pPr>
        <w:pStyle w:val="ListBullet"/>
        <w:numPr>
          <w:ilvl w:val="0"/>
          <w:numId w:val="2"/>
        </w:numPr>
      </w:pPr>
      <w:r w:rsidRPr="000C5A0B">
        <w:rPr>
          <w:lang w:val="en-CA"/>
        </w:rPr>
        <w:t>Manage conflict using collaborative approach</w:t>
      </w:r>
    </w:p>
    <w:p w14:paraId="70258653" w14:textId="51E454FE" w:rsidR="009E4F63" w:rsidRPr="000C5A0B" w:rsidRDefault="000C5A0B" w:rsidP="00915374">
      <w:pPr>
        <w:pStyle w:val="ListBullet"/>
        <w:numPr>
          <w:ilvl w:val="0"/>
          <w:numId w:val="2"/>
        </w:numPr>
      </w:pPr>
      <w:r w:rsidRPr="000C5A0B">
        <w:rPr>
          <w:lang w:val="en-CA"/>
        </w:rPr>
        <w:t xml:space="preserve">Teach and empower others to facilitate </w:t>
      </w:r>
      <w:r w:rsidR="00215385">
        <w:rPr>
          <w:lang w:val="en-CA"/>
        </w:rPr>
        <w:t>and foster leadership in others</w:t>
      </w:r>
    </w:p>
    <w:p w14:paraId="6A9F0FAB" w14:textId="77777777" w:rsidR="009C6661" w:rsidRPr="000C5A0B" w:rsidRDefault="000C5A0B" w:rsidP="00915374">
      <w:pPr>
        <w:pStyle w:val="ListBullet"/>
        <w:numPr>
          <w:ilvl w:val="0"/>
          <w:numId w:val="2"/>
        </w:numPr>
      </w:pPr>
      <w:r>
        <w:t>Facilitators believe that two heads are better than one</w:t>
      </w:r>
    </w:p>
    <w:p w14:paraId="7328F427" w14:textId="77777777" w:rsidR="000C5A0B" w:rsidRPr="000C5A0B" w:rsidRDefault="000C5A0B" w:rsidP="00915374">
      <w:pPr>
        <w:pStyle w:val="ListBullet"/>
        <w:numPr>
          <w:ilvl w:val="0"/>
          <w:numId w:val="2"/>
        </w:numPr>
      </w:pPr>
      <w:r>
        <w:t>They believe in their groups capability</w:t>
      </w:r>
    </w:p>
    <w:p w14:paraId="052B5EA1" w14:textId="77777777" w:rsidR="000C5A0B" w:rsidRDefault="000C5A0B" w:rsidP="00915374">
      <w:pPr>
        <w:pStyle w:val="ListBullet"/>
        <w:numPr>
          <w:ilvl w:val="0"/>
          <w:numId w:val="3"/>
        </w:numPr>
      </w:pPr>
      <w:r>
        <w:t>Differentiating between process and content</w:t>
      </w:r>
    </w:p>
    <w:p w14:paraId="6BD9EDAC" w14:textId="2B2D14F2" w:rsidR="000C5A0B" w:rsidRPr="00215385" w:rsidRDefault="007C7949" w:rsidP="00915374">
      <w:pPr>
        <w:pStyle w:val="ListBullet"/>
        <w:numPr>
          <w:ilvl w:val="0"/>
          <w:numId w:val="2"/>
        </w:numPr>
      </w:pPr>
      <w:r w:rsidRPr="00215385">
        <w:t>The content is what and the process is how</w:t>
      </w:r>
    </w:p>
    <w:tbl>
      <w:tblPr>
        <w:tblStyle w:val="TableGrid"/>
        <w:tblpPr w:leftFromText="180" w:rightFromText="180" w:vertAnchor="text" w:horzAnchor="page" w:tblpX="2170" w:tblpY="158"/>
        <w:tblW w:w="0" w:type="auto"/>
        <w:tblLook w:val="06A0" w:firstRow="1" w:lastRow="0" w:firstColumn="1" w:lastColumn="0" w:noHBand="1" w:noVBand="1"/>
      </w:tblPr>
      <w:tblGrid>
        <w:gridCol w:w="3902"/>
        <w:gridCol w:w="3936"/>
      </w:tblGrid>
      <w:tr w:rsidR="00215385" w14:paraId="3A62B36D" w14:textId="77777777" w:rsidTr="00215385">
        <w:tc>
          <w:tcPr>
            <w:tcW w:w="3902" w:type="dxa"/>
            <w:tcBorders>
              <w:bottom w:val="single" w:sz="4" w:space="0" w:color="auto"/>
            </w:tcBorders>
          </w:tcPr>
          <w:p w14:paraId="1F6F46EE" w14:textId="77777777" w:rsidR="00215385" w:rsidRDefault="00215385" w:rsidP="00215385">
            <w:pPr>
              <w:pStyle w:val="ListBullet"/>
              <w:ind w:left="0" w:firstLine="0"/>
            </w:pPr>
            <w:r w:rsidRPr="00215385">
              <w:rPr>
                <w:b/>
              </w:rPr>
              <w:t>Content (WHAT</w:t>
            </w:r>
            <w:r>
              <w:t>)</w:t>
            </w:r>
          </w:p>
        </w:tc>
        <w:tc>
          <w:tcPr>
            <w:tcW w:w="3936" w:type="dxa"/>
            <w:tcBorders>
              <w:bottom w:val="single" w:sz="4" w:space="0" w:color="auto"/>
            </w:tcBorders>
          </w:tcPr>
          <w:p w14:paraId="0B00D7C7" w14:textId="77777777" w:rsidR="00215385" w:rsidRPr="00215385" w:rsidRDefault="00215385" w:rsidP="00215385">
            <w:pPr>
              <w:pStyle w:val="ListBullet"/>
              <w:ind w:left="0" w:firstLine="0"/>
              <w:rPr>
                <w:b/>
              </w:rPr>
            </w:pPr>
            <w:r w:rsidRPr="00215385">
              <w:rPr>
                <w:b/>
              </w:rPr>
              <w:t>Process (HOW)</w:t>
            </w:r>
          </w:p>
        </w:tc>
      </w:tr>
      <w:tr w:rsidR="00215385" w14:paraId="7B4D4A15" w14:textId="77777777" w:rsidTr="00215385">
        <w:tc>
          <w:tcPr>
            <w:tcW w:w="3902" w:type="dxa"/>
            <w:tcBorders>
              <w:bottom w:val="nil"/>
              <w:right w:val="single" w:sz="4" w:space="0" w:color="auto"/>
            </w:tcBorders>
          </w:tcPr>
          <w:p w14:paraId="778A3708" w14:textId="77777777" w:rsidR="00215385" w:rsidRPr="00215385" w:rsidRDefault="00215385" w:rsidP="00215385">
            <w:pPr>
              <w:pStyle w:val="ListBullet"/>
              <w:ind w:left="0" w:firstLine="0"/>
            </w:pPr>
            <w:r w:rsidRPr="00215385">
              <w:t>The task</w:t>
            </w:r>
          </w:p>
        </w:tc>
        <w:tc>
          <w:tcPr>
            <w:tcW w:w="3936" w:type="dxa"/>
            <w:tcBorders>
              <w:left w:val="single" w:sz="4" w:space="0" w:color="auto"/>
              <w:bottom w:val="nil"/>
            </w:tcBorders>
          </w:tcPr>
          <w:p w14:paraId="0C6E3754" w14:textId="77777777" w:rsidR="00215385" w:rsidRPr="00215385" w:rsidRDefault="00215385" w:rsidP="00215385">
            <w:pPr>
              <w:pStyle w:val="ListBullet"/>
              <w:ind w:left="0" w:firstLine="0"/>
            </w:pPr>
            <w:r w:rsidRPr="00215385">
              <w:t>The methods</w:t>
            </w:r>
          </w:p>
        </w:tc>
      </w:tr>
      <w:tr w:rsidR="00215385" w14:paraId="423B1217" w14:textId="77777777" w:rsidTr="00215385">
        <w:tc>
          <w:tcPr>
            <w:tcW w:w="3902" w:type="dxa"/>
            <w:tcBorders>
              <w:top w:val="nil"/>
              <w:bottom w:val="nil"/>
              <w:right w:val="single" w:sz="4" w:space="0" w:color="auto"/>
            </w:tcBorders>
          </w:tcPr>
          <w:p w14:paraId="5F200D26" w14:textId="77777777" w:rsidR="00215385" w:rsidRPr="00215385" w:rsidRDefault="00215385" w:rsidP="00215385">
            <w:pPr>
              <w:pStyle w:val="ListBullet"/>
              <w:ind w:left="0" w:firstLine="0"/>
            </w:pPr>
            <w:r w:rsidRPr="00215385">
              <w:t>The subjects for discussion</w:t>
            </w:r>
          </w:p>
        </w:tc>
        <w:tc>
          <w:tcPr>
            <w:tcW w:w="3936" w:type="dxa"/>
            <w:tcBorders>
              <w:top w:val="nil"/>
              <w:left w:val="single" w:sz="4" w:space="0" w:color="auto"/>
              <w:bottom w:val="nil"/>
            </w:tcBorders>
          </w:tcPr>
          <w:p w14:paraId="6BA55F04" w14:textId="77777777" w:rsidR="00215385" w:rsidRPr="00215385" w:rsidRDefault="00215385" w:rsidP="00215385">
            <w:pPr>
              <w:pStyle w:val="ListBullet"/>
              <w:ind w:left="0" w:firstLine="0"/>
            </w:pPr>
            <w:r w:rsidRPr="00215385">
              <w:t>How relations are maintained</w:t>
            </w:r>
          </w:p>
        </w:tc>
      </w:tr>
      <w:tr w:rsidR="00215385" w14:paraId="59B4B239" w14:textId="77777777" w:rsidTr="00215385">
        <w:tc>
          <w:tcPr>
            <w:tcW w:w="3902" w:type="dxa"/>
            <w:tcBorders>
              <w:top w:val="nil"/>
              <w:bottom w:val="nil"/>
              <w:right w:val="single" w:sz="4" w:space="0" w:color="auto"/>
            </w:tcBorders>
          </w:tcPr>
          <w:p w14:paraId="6F31DD16" w14:textId="77777777" w:rsidR="00215385" w:rsidRPr="00215385" w:rsidRDefault="00215385" w:rsidP="00215385">
            <w:pPr>
              <w:pStyle w:val="ListBullet"/>
              <w:ind w:left="0" w:firstLine="0"/>
            </w:pPr>
            <w:r w:rsidRPr="00215385">
              <w:t>The problems being solved</w:t>
            </w:r>
          </w:p>
        </w:tc>
        <w:tc>
          <w:tcPr>
            <w:tcW w:w="3936" w:type="dxa"/>
            <w:tcBorders>
              <w:top w:val="nil"/>
              <w:left w:val="single" w:sz="4" w:space="0" w:color="auto"/>
              <w:bottom w:val="nil"/>
            </w:tcBorders>
          </w:tcPr>
          <w:p w14:paraId="66FB81F0" w14:textId="77777777" w:rsidR="00215385" w:rsidRPr="00215385" w:rsidRDefault="00215385" w:rsidP="00215385">
            <w:pPr>
              <w:pStyle w:val="ListBullet"/>
              <w:ind w:left="0" w:firstLine="0"/>
            </w:pPr>
            <w:r w:rsidRPr="00215385">
              <w:t>The tools being used</w:t>
            </w:r>
          </w:p>
        </w:tc>
      </w:tr>
      <w:tr w:rsidR="00215385" w14:paraId="3B20A518" w14:textId="77777777" w:rsidTr="00215385">
        <w:tc>
          <w:tcPr>
            <w:tcW w:w="3902" w:type="dxa"/>
            <w:tcBorders>
              <w:top w:val="nil"/>
              <w:bottom w:val="nil"/>
              <w:right w:val="single" w:sz="4" w:space="0" w:color="auto"/>
            </w:tcBorders>
          </w:tcPr>
          <w:p w14:paraId="04260CFA" w14:textId="77777777" w:rsidR="00215385" w:rsidRPr="00215385" w:rsidRDefault="00215385" w:rsidP="00215385">
            <w:pPr>
              <w:pStyle w:val="ListBullet"/>
              <w:ind w:left="0" w:firstLine="0"/>
            </w:pPr>
            <w:r w:rsidRPr="00215385">
              <w:t>The decisions made</w:t>
            </w:r>
          </w:p>
        </w:tc>
        <w:tc>
          <w:tcPr>
            <w:tcW w:w="3936" w:type="dxa"/>
            <w:tcBorders>
              <w:top w:val="nil"/>
              <w:left w:val="single" w:sz="4" w:space="0" w:color="auto"/>
              <w:bottom w:val="nil"/>
            </w:tcBorders>
          </w:tcPr>
          <w:p w14:paraId="42CC853F" w14:textId="77777777" w:rsidR="00215385" w:rsidRPr="00215385" w:rsidRDefault="00215385" w:rsidP="00215385">
            <w:pPr>
              <w:pStyle w:val="ListBullet"/>
              <w:ind w:left="0" w:firstLine="0"/>
            </w:pPr>
            <w:r w:rsidRPr="00215385">
              <w:t>The rules or norms set</w:t>
            </w:r>
          </w:p>
        </w:tc>
      </w:tr>
      <w:tr w:rsidR="00215385" w14:paraId="260ABFBB" w14:textId="77777777" w:rsidTr="00431FEA">
        <w:trPr>
          <w:trHeight w:val="297"/>
        </w:trPr>
        <w:tc>
          <w:tcPr>
            <w:tcW w:w="3902" w:type="dxa"/>
            <w:tcBorders>
              <w:top w:val="nil"/>
              <w:bottom w:val="nil"/>
              <w:right w:val="single" w:sz="4" w:space="0" w:color="auto"/>
            </w:tcBorders>
          </w:tcPr>
          <w:p w14:paraId="6E6A5013" w14:textId="77777777" w:rsidR="00215385" w:rsidRPr="00215385" w:rsidRDefault="00215385" w:rsidP="00215385">
            <w:pPr>
              <w:pStyle w:val="ListBullet"/>
              <w:ind w:left="0" w:firstLine="0"/>
            </w:pPr>
            <w:r w:rsidRPr="00215385">
              <w:t>The agenda items</w:t>
            </w:r>
          </w:p>
        </w:tc>
        <w:tc>
          <w:tcPr>
            <w:tcW w:w="3936" w:type="dxa"/>
            <w:tcBorders>
              <w:top w:val="nil"/>
              <w:left w:val="single" w:sz="4" w:space="0" w:color="auto"/>
              <w:bottom w:val="nil"/>
            </w:tcBorders>
          </w:tcPr>
          <w:p w14:paraId="7F8ED83E" w14:textId="77777777" w:rsidR="00215385" w:rsidRPr="00215385" w:rsidRDefault="00215385" w:rsidP="00215385">
            <w:pPr>
              <w:pStyle w:val="ListBullet"/>
              <w:ind w:left="0" w:firstLine="0"/>
            </w:pPr>
            <w:r w:rsidRPr="00215385">
              <w:t>The groups dynamics</w:t>
            </w:r>
          </w:p>
        </w:tc>
      </w:tr>
      <w:tr w:rsidR="00215385" w14:paraId="1E2C3B04" w14:textId="77777777" w:rsidTr="00215385">
        <w:trPr>
          <w:trHeight w:val="417"/>
        </w:trPr>
        <w:tc>
          <w:tcPr>
            <w:tcW w:w="3902" w:type="dxa"/>
            <w:tcBorders>
              <w:top w:val="nil"/>
              <w:right w:val="single" w:sz="4" w:space="0" w:color="auto"/>
            </w:tcBorders>
          </w:tcPr>
          <w:p w14:paraId="056A307E" w14:textId="77777777" w:rsidR="00215385" w:rsidRPr="00215385" w:rsidRDefault="00215385" w:rsidP="00215385">
            <w:pPr>
              <w:pStyle w:val="ListBullet"/>
              <w:ind w:left="0" w:firstLine="0"/>
            </w:pPr>
            <w:r w:rsidRPr="00215385">
              <w:t>The goals</w:t>
            </w:r>
          </w:p>
        </w:tc>
        <w:tc>
          <w:tcPr>
            <w:tcW w:w="3936" w:type="dxa"/>
            <w:tcBorders>
              <w:top w:val="nil"/>
              <w:left w:val="single" w:sz="4" w:space="0" w:color="auto"/>
            </w:tcBorders>
          </w:tcPr>
          <w:p w14:paraId="55D31728" w14:textId="77777777" w:rsidR="00215385" w:rsidRPr="00215385" w:rsidRDefault="00215385" w:rsidP="00215385">
            <w:pPr>
              <w:pStyle w:val="ListBullet"/>
              <w:ind w:left="0" w:firstLine="0"/>
            </w:pPr>
            <w:r w:rsidRPr="00215385">
              <w:t>The climate</w:t>
            </w:r>
          </w:p>
        </w:tc>
      </w:tr>
    </w:tbl>
    <w:p w14:paraId="23F560DA" w14:textId="77777777" w:rsidR="00215385" w:rsidRDefault="00215385" w:rsidP="00215385">
      <w:pPr>
        <w:pStyle w:val="ListBullet"/>
      </w:pPr>
    </w:p>
    <w:p w14:paraId="17914A10" w14:textId="77777777" w:rsidR="00215385" w:rsidRDefault="00215385" w:rsidP="00215385">
      <w:pPr>
        <w:pStyle w:val="ListBullet"/>
      </w:pPr>
    </w:p>
    <w:p w14:paraId="3BD30A80" w14:textId="77777777" w:rsidR="00215385" w:rsidRDefault="00215385" w:rsidP="00215385">
      <w:pPr>
        <w:pStyle w:val="ListBullet"/>
      </w:pPr>
    </w:p>
    <w:p w14:paraId="2A469D4E" w14:textId="77777777" w:rsidR="00215385" w:rsidRDefault="00215385" w:rsidP="00215385">
      <w:pPr>
        <w:pStyle w:val="ListBullet"/>
      </w:pPr>
    </w:p>
    <w:p w14:paraId="677FC172" w14:textId="4594ED07" w:rsidR="007C7949" w:rsidRDefault="007C7949" w:rsidP="00215385">
      <w:pPr>
        <w:pStyle w:val="ListBullet"/>
        <w:ind w:left="1512" w:firstLine="0"/>
      </w:pPr>
    </w:p>
    <w:p w14:paraId="3F9D7994" w14:textId="5FAAB2D1" w:rsidR="00215385" w:rsidRDefault="00BB2360" w:rsidP="00915374">
      <w:pPr>
        <w:pStyle w:val="ListBullet"/>
        <w:numPr>
          <w:ilvl w:val="0"/>
          <w:numId w:val="3"/>
        </w:numPr>
      </w:pPr>
      <w:r>
        <w:t>Core practices</w:t>
      </w:r>
    </w:p>
    <w:p w14:paraId="6984D50A" w14:textId="77777777" w:rsidR="009E4F63" w:rsidRPr="00BB2360" w:rsidRDefault="00BB2360" w:rsidP="00915374">
      <w:pPr>
        <w:pStyle w:val="ListBullet"/>
        <w:numPr>
          <w:ilvl w:val="0"/>
          <w:numId w:val="2"/>
        </w:numPr>
      </w:pPr>
      <w:r w:rsidRPr="00BB2360">
        <w:rPr>
          <w:lang w:val="en-CA"/>
        </w:rPr>
        <w:lastRenderedPageBreak/>
        <w:t>Stay neutral on content</w:t>
      </w:r>
    </w:p>
    <w:p w14:paraId="0E25E358" w14:textId="15F8316C" w:rsidR="00BB2360" w:rsidRDefault="00BB2360" w:rsidP="00915374">
      <w:pPr>
        <w:pStyle w:val="ListBullet"/>
        <w:numPr>
          <w:ilvl w:val="0"/>
          <w:numId w:val="4"/>
        </w:numPr>
      </w:pPr>
      <w:r>
        <w:t xml:space="preserve">Staying neutral on the content of the discussion is the hallmark of the facilitators role. </w:t>
      </w:r>
    </w:p>
    <w:p w14:paraId="0EC0CFFF" w14:textId="28DB0509" w:rsidR="00BB2360" w:rsidRDefault="00BB2360" w:rsidP="00915374">
      <w:pPr>
        <w:pStyle w:val="ListBullet"/>
        <w:numPr>
          <w:ilvl w:val="0"/>
          <w:numId w:val="4"/>
        </w:numPr>
      </w:pPr>
      <w:r>
        <w:t>They don’t have a stake in the outcome (outsiders)</w:t>
      </w:r>
    </w:p>
    <w:p w14:paraId="65AFEB19" w14:textId="5D96C2FB" w:rsidR="00BB2360" w:rsidRPr="00BB2360" w:rsidRDefault="00BB2360" w:rsidP="00915374">
      <w:pPr>
        <w:pStyle w:val="ListBullet"/>
        <w:numPr>
          <w:ilvl w:val="0"/>
          <w:numId w:val="4"/>
        </w:numPr>
      </w:pPr>
      <w:r>
        <w:t>They are solely there to provide structure and create a climate of collaboration</w:t>
      </w:r>
    </w:p>
    <w:p w14:paraId="27EDC078" w14:textId="77777777" w:rsidR="009E4F63" w:rsidRPr="00BB2360" w:rsidRDefault="00BB2360" w:rsidP="00915374">
      <w:pPr>
        <w:pStyle w:val="ListBullet"/>
        <w:numPr>
          <w:ilvl w:val="0"/>
          <w:numId w:val="2"/>
        </w:numPr>
      </w:pPr>
      <w:r w:rsidRPr="00BB2360">
        <w:rPr>
          <w:lang w:val="en-CA"/>
        </w:rPr>
        <w:t>Listen actively</w:t>
      </w:r>
    </w:p>
    <w:p w14:paraId="7BC3003B" w14:textId="6174F284" w:rsidR="00BB2360" w:rsidRDefault="00BB2360" w:rsidP="00915374">
      <w:pPr>
        <w:pStyle w:val="ListBullet"/>
        <w:numPr>
          <w:ilvl w:val="0"/>
          <w:numId w:val="5"/>
        </w:numPr>
      </w:pPr>
      <w:r>
        <w:t>You want to understand more than judge</w:t>
      </w:r>
    </w:p>
    <w:p w14:paraId="71FF127B" w14:textId="6A07F310" w:rsidR="00BB2360" w:rsidRPr="00BB2360" w:rsidRDefault="00BB2360" w:rsidP="00915374">
      <w:pPr>
        <w:pStyle w:val="ListBullet"/>
        <w:numPr>
          <w:ilvl w:val="0"/>
          <w:numId w:val="5"/>
        </w:numPr>
      </w:pPr>
      <w:r>
        <w:t>You want to have active body language and be looking into the eyes of whoever is speaking (this might promote quite people to participate)</w:t>
      </w:r>
    </w:p>
    <w:p w14:paraId="66FD7B48" w14:textId="77777777" w:rsidR="009E4F63" w:rsidRPr="00BB2360" w:rsidRDefault="00BB2360" w:rsidP="00915374">
      <w:pPr>
        <w:pStyle w:val="ListBullet"/>
        <w:numPr>
          <w:ilvl w:val="0"/>
          <w:numId w:val="2"/>
        </w:numPr>
      </w:pPr>
      <w:r w:rsidRPr="00BB2360">
        <w:rPr>
          <w:lang w:val="en-CA"/>
        </w:rPr>
        <w:t>Ask questions</w:t>
      </w:r>
    </w:p>
    <w:p w14:paraId="4E048AD9" w14:textId="0C646C87" w:rsidR="00BB2360" w:rsidRDefault="009C52E5" w:rsidP="00915374">
      <w:pPr>
        <w:pStyle w:val="ListBullet"/>
        <w:numPr>
          <w:ilvl w:val="0"/>
          <w:numId w:val="6"/>
        </w:numPr>
      </w:pPr>
      <w:r>
        <w:t>It’s the most fundamental facilitator tool</w:t>
      </w:r>
    </w:p>
    <w:p w14:paraId="03A4340A" w14:textId="63AADBD5" w:rsidR="009C52E5" w:rsidRPr="00BB2360" w:rsidRDefault="00734F36" w:rsidP="00915374">
      <w:pPr>
        <w:pStyle w:val="ListBullet"/>
        <w:numPr>
          <w:ilvl w:val="0"/>
          <w:numId w:val="6"/>
        </w:numPr>
      </w:pPr>
      <w:r>
        <w:t>They can be used to test assumptions, probe for hidden information, challenge assumptions and ratify for consensus (it helps them to look past symptoms to get to the root)</w:t>
      </w:r>
    </w:p>
    <w:p w14:paraId="2CC05A4A" w14:textId="69405AA0" w:rsidR="00734F36" w:rsidRDefault="00BB2360" w:rsidP="00915374">
      <w:pPr>
        <w:pStyle w:val="ListBullet"/>
        <w:numPr>
          <w:ilvl w:val="0"/>
          <w:numId w:val="2"/>
        </w:numPr>
      </w:pPr>
      <w:r w:rsidRPr="00BB2360">
        <w:rPr>
          <w:lang w:val="en-CA"/>
        </w:rPr>
        <w:t>Paraphrase</w:t>
      </w:r>
    </w:p>
    <w:p w14:paraId="64E1AD13" w14:textId="7C7BA6D8" w:rsidR="00734F36" w:rsidRDefault="00734F36" w:rsidP="00915374">
      <w:pPr>
        <w:pStyle w:val="ListBullet"/>
        <w:numPr>
          <w:ilvl w:val="0"/>
          <w:numId w:val="7"/>
        </w:numPr>
      </w:pPr>
      <w:r>
        <w:t>Its continuous throughout the discussion</w:t>
      </w:r>
    </w:p>
    <w:p w14:paraId="242D64AB" w14:textId="59E9DC95" w:rsidR="00734F36" w:rsidRPr="00734F36" w:rsidRDefault="00734F36" w:rsidP="00915374">
      <w:pPr>
        <w:pStyle w:val="ListBullet"/>
        <w:numPr>
          <w:ilvl w:val="0"/>
          <w:numId w:val="7"/>
        </w:numPr>
      </w:pPr>
      <w:r>
        <w:t>By them rephrasing what people say, it helps those in the group to know that what they are saying is being heard (points get brought up a second time this way)</w:t>
      </w:r>
    </w:p>
    <w:p w14:paraId="3D14782F" w14:textId="77777777" w:rsidR="009E4F63" w:rsidRPr="00734F36" w:rsidRDefault="00BB2360" w:rsidP="00915374">
      <w:pPr>
        <w:pStyle w:val="ListBullet"/>
        <w:numPr>
          <w:ilvl w:val="0"/>
          <w:numId w:val="2"/>
        </w:numPr>
      </w:pPr>
      <w:r w:rsidRPr="00BB2360">
        <w:rPr>
          <w:lang w:val="en-CA"/>
        </w:rPr>
        <w:t>Give and receive feedback</w:t>
      </w:r>
    </w:p>
    <w:p w14:paraId="7BC034A4" w14:textId="5DBC9F78" w:rsidR="00734F36" w:rsidRDefault="00901D82" w:rsidP="00915374">
      <w:pPr>
        <w:pStyle w:val="ListBullet"/>
        <w:numPr>
          <w:ilvl w:val="0"/>
          <w:numId w:val="8"/>
        </w:numPr>
      </w:pPr>
      <w:r>
        <w:t>They offer their perspective to help the group to make adjustments (also helps the members to point out adjustments also)</w:t>
      </w:r>
    </w:p>
    <w:p w14:paraId="036F326D" w14:textId="71E2E683" w:rsidR="00901D82" w:rsidRPr="00BB2360" w:rsidRDefault="00901D82" w:rsidP="00915374">
      <w:pPr>
        <w:pStyle w:val="ListBullet"/>
        <w:numPr>
          <w:ilvl w:val="0"/>
          <w:numId w:val="8"/>
        </w:numPr>
      </w:pPr>
      <w:r>
        <w:t>At the end of the meetings, facilitators give the feedback by taking surveys or writing evaluations</w:t>
      </w:r>
    </w:p>
    <w:p w14:paraId="55538800" w14:textId="77777777" w:rsidR="009E4F63" w:rsidRPr="00901D82" w:rsidRDefault="00BB2360" w:rsidP="00915374">
      <w:pPr>
        <w:pStyle w:val="ListBullet"/>
        <w:numPr>
          <w:ilvl w:val="0"/>
          <w:numId w:val="2"/>
        </w:numPr>
      </w:pPr>
      <w:r w:rsidRPr="00BB2360">
        <w:rPr>
          <w:lang w:val="en-CA"/>
        </w:rPr>
        <w:t>Synthesize ideas</w:t>
      </w:r>
    </w:p>
    <w:p w14:paraId="5F24BC81" w14:textId="080DA86C" w:rsidR="00901D82" w:rsidRPr="000A607D" w:rsidRDefault="00901D82" w:rsidP="00915374">
      <w:pPr>
        <w:pStyle w:val="ListBullet"/>
        <w:numPr>
          <w:ilvl w:val="0"/>
          <w:numId w:val="9"/>
        </w:numPr>
      </w:pPr>
      <w:r>
        <w:t>They ping-pong ideas around (this builds on each others ideas)</w:t>
      </w:r>
    </w:p>
    <w:p w14:paraId="00955B8B" w14:textId="77777777" w:rsidR="009E4F63" w:rsidRPr="000A607D" w:rsidRDefault="00BB2360" w:rsidP="00915374">
      <w:pPr>
        <w:pStyle w:val="ListBullet"/>
        <w:numPr>
          <w:ilvl w:val="0"/>
          <w:numId w:val="2"/>
        </w:numPr>
      </w:pPr>
      <w:r w:rsidRPr="00BB2360">
        <w:rPr>
          <w:lang w:val="en-CA"/>
        </w:rPr>
        <w:t xml:space="preserve">Stay on track </w:t>
      </w:r>
    </w:p>
    <w:p w14:paraId="3E070BE3" w14:textId="51F314ED" w:rsidR="000A607D" w:rsidRPr="000A607D" w:rsidRDefault="000A607D" w:rsidP="00915374">
      <w:pPr>
        <w:pStyle w:val="ListBullet"/>
        <w:numPr>
          <w:ilvl w:val="0"/>
          <w:numId w:val="9"/>
        </w:numPr>
      </w:pPr>
      <w:r>
        <w:t>They tactfully point out when the group goes off track</w:t>
      </w:r>
    </w:p>
    <w:p w14:paraId="7CE59A6A" w14:textId="77777777" w:rsidR="009E4F63" w:rsidRPr="000A607D" w:rsidRDefault="00BB2360" w:rsidP="00915374">
      <w:pPr>
        <w:pStyle w:val="ListBullet"/>
        <w:numPr>
          <w:ilvl w:val="0"/>
          <w:numId w:val="2"/>
        </w:numPr>
      </w:pPr>
      <w:r w:rsidRPr="00BB2360">
        <w:rPr>
          <w:lang w:val="en-CA"/>
        </w:rPr>
        <w:t>Test assumptions</w:t>
      </w:r>
    </w:p>
    <w:p w14:paraId="7576A6CE" w14:textId="1FCB905F" w:rsidR="000A607D" w:rsidRPr="00BB2360" w:rsidRDefault="00CC4589" w:rsidP="00915374">
      <w:pPr>
        <w:pStyle w:val="ListBullet"/>
        <w:numPr>
          <w:ilvl w:val="0"/>
          <w:numId w:val="9"/>
        </w:numPr>
      </w:pPr>
      <w:r>
        <w:t xml:space="preserve">They outline the parameters, empowerment levels, and other constraints that apply so that they are understood by all. </w:t>
      </w:r>
    </w:p>
    <w:p w14:paraId="4C2B5F43" w14:textId="5C608A30" w:rsidR="00B505D7" w:rsidRDefault="00741DB8" w:rsidP="00915374">
      <w:pPr>
        <w:pStyle w:val="ListBullet"/>
        <w:numPr>
          <w:ilvl w:val="0"/>
          <w:numId w:val="3"/>
        </w:numPr>
      </w:pPr>
      <w:r>
        <w:t>What does neutral mean?</w:t>
      </w:r>
    </w:p>
    <w:p w14:paraId="00E49624" w14:textId="4FA1310D" w:rsidR="00741DB8" w:rsidRPr="00741DB8" w:rsidRDefault="00741DB8" w:rsidP="00915374">
      <w:pPr>
        <w:pStyle w:val="ListBullet"/>
        <w:numPr>
          <w:ilvl w:val="0"/>
          <w:numId w:val="2"/>
        </w:numPr>
      </w:pPr>
      <w:r w:rsidRPr="00741DB8">
        <w:lastRenderedPageBreak/>
        <w:t>Facilitation was created to be a neutral role played by the unbiased outsider</w:t>
      </w:r>
    </w:p>
    <w:p w14:paraId="21658B64" w14:textId="0BF648A8" w:rsidR="00741DB8" w:rsidRDefault="00741DB8" w:rsidP="00915374">
      <w:pPr>
        <w:pStyle w:val="ListBullet"/>
        <w:numPr>
          <w:ilvl w:val="0"/>
          <w:numId w:val="2"/>
        </w:numPr>
      </w:pPr>
      <w:r w:rsidRPr="00741DB8">
        <w:t>They solely need to support the groups decisions</w:t>
      </w:r>
      <w:r>
        <w:t xml:space="preserve"> (no input on the outcome)</w:t>
      </w:r>
    </w:p>
    <w:p w14:paraId="636C94F7" w14:textId="5E08BACC" w:rsidR="00741DB8" w:rsidRDefault="00741DB8" w:rsidP="00915374">
      <w:pPr>
        <w:pStyle w:val="ListBullet"/>
        <w:numPr>
          <w:ilvl w:val="0"/>
          <w:numId w:val="2"/>
        </w:numPr>
      </w:pPr>
      <w:r>
        <w:t xml:space="preserve">You are not allowed to say anything </w:t>
      </w:r>
    </w:p>
    <w:p w14:paraId="3D4C6D8D" w14:textId="1DC4C33E" w:rsidR="00741DB8" w:rsidRDefault="00741DB8" w:rsidP="00915374">
      <w:pPr>
        <w:pStyle w:val="ListBullet"/>
        <w:numPr>
          <w:ilvl w:val="0"/>
          <w:numId w:val="2"/>
        </w:numPr>
      </w:pPr>
      <w:r>
        <w:t xml:space="preserve">First strategy </w:t>
      </w:r>
      <w:r w:rsidR="005E6247">
        <w:t>– ask questions</w:t>
      </w:r>
    </w:p>
    <w:p w14:paraId="0C596F1F" w14:textId="324658A8" w:rsidR="00741DB8" w:rsidRDefault="00741DB8" w:rsidP="00915374">
      <w:pPr>
        <w:pStyle w:val="ListBullet"/>
        <w:numPr>
          <w:ilvl w:val="0"/>
          <w:numId w:val="9"/>
        </w:numPr>
      </w:pPr>
      <w:r>
        <w:t>You don’t want to enable bad decision making</w:t>
      </w:r>
    </w:p>
    <w:p w14:paraId="292CAF1B" w14:textId="0D75F5A3" w:rsidR="00741DB8" w:rsidRDefault="00741DB8" w:rsidP="00915374">
      <w:pPr>
        <w:pStyle w:val="ListBullet"/>
        <w:numPr>
          <w:ilvl w:val="0"/>
          <w:numId w:val="9"/>
        </w:numPr>
      </w:pPr>
      <w:r>
        <w:t>If the facilitator thinks that the group has over looked an idea, they can then pose it as a question</w:t>
      </w:r>
    </w:p>
    <w:p w14:paraId="6FE05DA8" w14:textId="2FC5FA35" w:rsidR="00741DB8" w:rsidRDefault="004F5D39" w:rsidP="00915374">
      <w:pPr>
        <w:pStyle w:val="ListBullet"/>
        <w:numPr>
          <w:ilvl w:val="0"/>
          <w:numId w:val="9"/>
        </w:numPr>
      </w:pPr>
      <w:r>
        <w:t>As long as you don’t tell the group what to do, you stay neutral</w:t>
      </w:r>
    </w:p>
    <w:p w14:paraId="038C131D" w14:textId="1318194E" w:rsidR="004F5D39" w:rsidRDefault="004F5D39" w:rsidP="00915374">
      <w:pPr>
        <w:pStyle w:val="ListBullet"/>
        <w:numPr>
          <w:ilvl w:val="0"/>
          <w:numId w:val="2"/>
        </w:numPr>
      </w:pPr>
      <w:r>
        <w:t>Second strategy</w:t>
      </w:r>
      <w:r w:rsidR="005E6247">
        <w:t xml:space="preserve"> – offer suggestions</w:t>
      </w:r>
    </w:p>
    <w:p w14:paraId="77F14283" w14:textId="61BD7FB3" w:rsidR="004F5D39" w:rsidRDefault="004F5D39" w:rsidP="00915374">
      <w:pPr>
        <w:pStyle w:val="ListBullet"/>
        <w:numPr>
          <w:ilvl w:val="0"/>
          <w:numId w:val="10"/>
        </w:numPr>
      </w:pPr>
      <w:r>
        <w:t>You are allowed to offer a suggestion if you have a good idea</w:t>
      </w:r>
    </w:p>
    <w:p w14:paraId="2436B4A9" w14:textId="57027E59" w:rsidR="004F5D39" w:rsidRDefault="004F5D39" w:rsidP="00915374">
      <w:pPr>
        <w:pStyle w:val="ListBullet"/>
        <w:numPr>
          <w:ilvl w:val="0"/>
          <w:numId w:val="10"/>
        </w:numPr>
      </w:pPr>
      <w:r>
        <w:t xml:space="preserve">Ex. ‘I suggest that you consider researching the pros and cons of renting computers’ (its still facilitative the content sounds like an offering and not an order) </w:t>
      </w:r>
    </w:p>
    <w:p w14:paraId="30AE00F7" w14:textId="33A86076" w:rsidR="004F5D39" w:rsidRDefault="005E6247" w:rsidP="00915374">
      <w:pPr>
        <w:pStyle w:val="ListBullet"/>
        <w:numPr>
          <w:ilvl w:val="0"/>
          <w:numId w:val="10"/>
        </w:numPr>
      </w:pPr>
      <w:r>
        <w:t>Making suggestions doesn’t violate neutrality as long as the group members maintain power in the decision</w:t>
      </w:r>
    </w:p>
    <w:p w14:paraId="0EA0389C" w14:textId="646CB3B0" w:rsidR="005E6247" w:rsidRDefault="005E6247" w:rsidP="00915374">
      <w:pPr>
        <w:pStyle w:val="ListBullet"/>
        <w:numPr>
          <w:ilvl w:val="0"/>
          <w:numId w:val="2"/>
        </w:numPr>
      </w:pPr>
      <w:r>
        <w:t>Third strategy – take off the facilitator’s hat</w:t>
      </w:r>
    </w:p>
    <w:p w14:paraId="79E1BF16" w14:textId="7BB14F0B" w:rsidR="005E6247" w:rsidRDefault="00856E2F" w:rsidP="00915374">
      <w:pPr>
        <w:pStyle w:val="ListBullet"/>
        <w:numPr>
          <w:ilvl w:val="0"/>
          <w:numId w:val="11"/>
        </w:numPr>
      </w:pPr>
      <w:r>
        <w:t>If the group is on the wrong track, the facilitator can step out of the neutral role to share information with them as long as all the questioning and suggestions haven’t worked</w:t>
      </w:r>
    </w:p>
    <w:p w14:paraId="08FA0C2A" w14:textId="09BFCD8F" w:rsidR="00856E2F" w:rsidRDefault="00BB1CBC" w:rsidP="00915374">
      <w:pPr>
        <w:pStyle w:val="ListBullet"/>
        <w:numPr>
          <w:ilvl w:val="0"/>
          <w:numId w:val="11"/>
        </w:numPr>
      </w:pPr>
      <w:r>
        <w:t>Because taking off the n</w:t>
      </w:r>
      <w:r w:rsidR="00286F37">
        <w:t>eutral hate causes confusion and distrust, doing so should be selectively</w:t>
      </w:r>
    </w:p>
    <w:p w14:paraId="513AC108" w14:textId="3B37BCC3" w:rsidR="00286F37" w:rsidRPr="00C06F62" w:rsidRDefault="00286F37" w:rsidP="00915374">
      <w:pPr>
        <w:pStyle w:val="ListBullet"/>
        <w:numPr>
          <w:ilvl w:val="0"/>
          <w:numId w:val="3"/>
        </w:numPr>
      </w:pPr>
      <w:r w:rsidRPr="00C06F62">
        <w:t>Conversation Structures</w:t>
      </w:r>
    </w:p>
    <w:p w14:paraId="2306DA1E" w14:textId="77777777" w:rsidR="009E4F63" w:rsidRPr="00C06F62" w:rsidRDefault="00C06F62" w:rsidP="00915374">
      <w:pPr>
        <w:pStyle w:val="ListBullet"/>
        <w:numPr>
          <w:ilvl w:val="0"/>
          <w:numId w:val="2"/>
        </w:numPr>
      </w:pPr>
      <w:r w:rsidRPr="00C06F62">
        <w:t xml:space="preserve">It falls into two distinctive categories: they are either </w:t>
      </w:r>
      <w:r w:rsidR="009E4F63" w:rsidRPr="00C06F62">
        <w:rPr>
          <w:lang w:val="en-CA"/>
        </w:rPr>
        <w:t>non-decision making conversations or decision making conversations</w:t>
      </w:r>
    </w:p>
    <w:p w14:paraId="05D25D54" w14:textId="77777777" w:rsidR="009E4F63" w:rsidRPr="00C06F62" w:rsidRDefault="009E4F63" w:rsidP="00915374">
      <w:pPr>
        <w:pStyle w:val="ListBullet"/>
        <w:numPr>
          <w:ilvl w:val="0"/>
          <w:numId w:val="2"/>
        </w:numPr>
      </w:pPr>
      <w:r w:rsidRPr="00C06F62">
        <w:rPr>
          <w:lang w:val="en-CA"/>
        </w:rPr>
        <w:t>Non-Decision-Making</w:t>
      </w:r>
    </w:p>
    <w:p w14:paraId="72531B15" w14:textId="0D0BFA82" w:rsidR="009E4F63" w:rsidRPr="00C06F62" w:rsidRDefault="009E4F63" w:rsidP="00915374">
      <w:pPr>
        <w:pStyle w:val="ListBullet"/>
        <w:numPr>
          <w:ilvl w:val="0"/>
          <w:numId w:val="12"/>
        </w:numPr>
      </w:pPr>
      <w:r w:rsidRPr="00C06F62">
        <w:rPr>
          <w:lang w:val="en-CA"/>
        </w:rPr>
        <w:t xml:space="preserve">Conversations in </w:t>
      </w:r>
      <w:r w:rsidR="005B4C7F">
        <w:rPr>
          <w:lang w:val="en-CA"/>
        </w:rPr>
        <w:t xml:space="preserve">which no action plans or norms </w:t>
      </w:r>
      <w:r w:rsidRPr="00C06F62">
        <w:rPr>
          <w:lang w:val="en-CA"/>
        </w:rPr>
        <w:t>are identified or ratified</w:t>
      </w:r>
    </w:p>
    <w:p w14:paraId="7942DDFA" w14:textId="37A8E898" w:rsidR="009E4F63" w:rsidRPr="00C06F62" w:rsidRDefault="009E4F63" w:rsidP="00915374">
      <w:pPr>
        <w:pStyle w:val="ListBullet"/>
        <w:numPr>
          <w:ilvl w:val="0"/>
          <w:numId w:val="12"/>
        </w:numPr>
      </w:pPr>
      <w:r w:rsidRPr="00C06F62">
        <w:rPr>
          <w:lang w:val="en-CA"/>
        </w:rPr>
        <w:t>Information sharing</w:t>
      </w:r>
      <w:r w:rsidR="005B4C7F">
        <w:rPr>
          <w:lang w:val="en-CA"/>
        </w:rPr>
        <w:t xml:space="preserve"> with no judging or ranking of ideas</w:t>
      </w:r>
    </w:p>
    <w:p w14:paraId="154AA8A6" w14:textId="77777777" w:rsidR="009E4F63" w:rsidRPr="00C06F62" w:rsidRDefault="009E4F63" w:rsidP="00915374">
      <w:pPr>
        <w:pStyle w:val="ListBullet"/>
        <w:numPr>
          <w:ilvl w:val="0"/>
          <w:numId w:val="12"/>
        </w:numPr>
      </w:pPr>
      <w:r w:rsidRPr="00C06F62">
        <w:rPr>
          <w:lang w:val="en-CA"/>
        </w:rPr>
        <w:t>Brainstorming</w:t>
      </w:r>
    </w:p>
    <w:p w14:paraId="6C34A046" w14:textId="77777777" w:rsidR="009E4F63" w:rsidRPr="00C06F62" w:rsidRDefault="009E4F63" w:rsidP="00915374">
      <w:pPr>
        <w:pStyle w:val="ListBullet"/>
        <w:numPr>
          <w:ilvl w:val="0"/>
          <w:numId w:val="12"/>
        </w:numPr>
      </w:pPr>
      <w:r w:rsidRPr="00C06F62">
        <w:rPr>
          <w:lang w:val="en-CA"/>
        </w:rPr>
        <w:t>One-way dialogue</w:t>
      </w:r>
    </w:p>
    <w:p w14:paraId="43FAE920" w14:textId="77777777" w:rsidR="00C06F62" w:rsidRPr="00C06F62" w:rsidRDefault="009E4F63" w:rsidP="00915374">
      <w:pPr>
        <w:pStyle w:val="ListBullet"/>
        <w:numPr>
          <w:ilvl w:val="0"/>
          <w:numId w:val="12"/>
        </w:numPr>
      </w:pPr>
      <w:r w:rsidRPr="00C06F62">
        <w:rPr>
          <w:lang w:val="en-CA"/>
        </w:rPr>
        <w:t>Facilitator records individual ideas</w:t>
      </w:r>
      <w:r w:rsidRPr="00C06F62">
        <w:rPr>
          <w:lang w:val="en-CA"/>
        </w:rPr>
        <w:tab/>
      </w:r>
    </w:p>
    <w:p w14:paraId="39F59192" w14:textId="0BCE37F6" w:rsidR="009E4F63" w:rsidRPr="00C06F62" w:rsidRDefault="009E4F63" w:rsidP="00C06F62">
      <w:pPr>
        <w:pStyle w:val="ListBullet"/>
      </w:pPr>
      <w:r w:rsidRPr="00C06F62">
        <w:rPr>
          <w:lang w:val="en-CA"/>
        </w:rPr>
        <w:tab/>
      </w:r>
    </w:p>
    <w:p w14:paraId="1CDE567F" w14:textId="77777777" w:rsidR="009E4F63" w:rsidRPr="00C06F62" w:rsidRDefault="009E4F63" w:rsidP="00915374">
      <w:pPr>
        <w:pStyle w:val="ListBullet"/>
        <w:numPr>
          <w:ilvl w:val="0"/>
          <w:numId w:val="2"/>
        </w:numPr>
      </w:pPr>
      <w:r w:rsidRPr="00C06F62">
        <w:rPr>
          <w:lang w:val="en-CA"/>
        </w:rPr>
        <w:t>Decision-Making</w:t>
      </w:r>
    </w:p>
    <w:p w14:paraId="18A9126B" w14:textId="77777777" w:rsidR="009E4F63" w:rsidRPr="00C06F62" w:rsidRDefault="009E4F63" w:rsidP="00915374">
      <w:pPr>
        <w:pStyle w:val="ListBullet"/>
        <w:numPr>
          <w:ilvl w:val="0"/>
          <w:numId w:val="13"/>
        </w:numPr>
      </w:pPr>
      <w:r w:rsidRPr="00C06F62">
        <w:rPr>
          <w:lang w:val="en-CA"/>
        </w:rPr>
        <w:t>Discussion in which action plans or norms are identified or ratified</w:t>
      </w:r>
    </w:p>
    <w:p w14:paraId="293442E7" w14:textId="77777777" w:rsidR="009E4F63" w:rsidRPr="00C06F62" w:rsidRDefault="009E4F63" w:rsidP="00915374">
      <w:pPr>
        <w:pStyle w:val="ListBullet"/>
        <w:numPr>
          <w:ilvl w:val="0"/>
          <w:numId w:val="13"/>
        </w:numPr>
      </w:pPr>
      <w:r w:rsidRPr="00C06F62">
        <w:rPr>
          <w:lang w:val="en-CA"/>
        </w:rPr>
        <w:lastRenderedPageBreak/>
        <w:t>Interactive discussions where members arrive at a decision</w:t>
      </w:r>
    </w:p>
    <w:p w14:paraId="54F75BF4" w14:textId="77777777" w:rsidR="009E4F63" w:rsidRPr="00C06F62" w:rsidRDefault="009E4F63" w:rsidP="00915374">
      <w:pPr>
        <w:pStyle w:val="ListBullet"/>
        <w:numPr>
          <w:ilvl w:val="0"/>
          <w:numId w:val="13"/>
        </w:numPr>
      </w:pPr>
      <w:r w:rsidRPr="00C06F62">
        <w:rPr>
          <w:lang w:val="en-CA"/>
        </w:rPr>
        <w:t>List making</w:t>
      </w:r>
    </w:p>
    <w:p w14:paraId="308F76C9" w14:textId="77777777" w:rsidR="009E4F63" w:rsidRPr="00C06F62" w:rsidRDefault="009E4F63" w:rsidP="00915374">
      <w:pPr>
        <w:pStyle w:val="ListBullet"/>
        <w:numPr>
          <w:ilvl w:val="0"/>
          <w:numId w:val="13"/>
        </w:numPr>
      </w:pPr>
      <w:r w:rsidRPr="00C06F62">
        <w:rPr>
          <w:lang w:val="en-CA"/>
        </w:rPr>
        <w:t>Interactive dialogue</w:t>
      </w:r>
    </w:p>
    <w:p w14:paraId="0ACCBA04" w14:textId="77777777" w:rsidR="009E4F63" w:rsidRPr="00C06F62" w:rsidRDefault="009E4F63" w:rsidP="00915374">
      <w:pPr>
        <w:pStyle w:val="ListBullet"/>
        <w:numPr>
          <w:ilvl w:val="0"/>
          <w:numId w:val="13"/>
        </w:numPr>
      </w:pPr>
      <w:r w:rsidRPr="00C06F62">
        <w:rPr>
          <w:lang w:val="en-CA"/>
        </w:rPr>
        <w:t xml:space="preserve">Facilitator records group opinion </w:t>
      </w:r>
    </w:p>
    <w:p w14:paraId="71C48225" w14:textId="1EC3A020" w:rsidR="00C06F62" w:rsidRDefault="00D9164E" w:rsidP="00915374">
      <w:pPr>
        <w:pStyle w:val="ListBullet"/>
        <w:numPr>
          <w:ilvl w:val="0"/>
          <w:numId w:val="3"/>
        </w:numPr>
      </w:pPr>
      <w:r>
        <w:t>Focus on questioning</w:t>
      </w:r>
    </w:p>
    <w:p w14:paraId="5AF90863" w14:textId="15467D87" w:rsidR="00D9164E" w:rsidRPr="00161FF9" w:rsidRDefault="00161FF9" w:rsidP="00915374">
      <w:pPr>
        <w:pStyle w:val="ListBullet"/>
        <w:numPr>
          <w:ilvl w:val="0"/>
          <w:numId w:val="2"/>
        </w:numPr>
      </w:pPr>
      <w:r>
        <w:t>It means asking the right questions at the right times</w:t>
      </w:r>
    </w:p>
    <w:p w14:paraId="6A3F30F8" w14:textId="7B4C414A" w:rsidR="00161FF9" w:rsidRPr="00161FF9" w:rsidRDefault="00161FF9" w:rsidP="00915374">
      <w:pPr>
        <w:pStyle w:val="ListBullet"/>
        <w:numPr>
          <w:ilvl w:val="0"/>
          <w:numId w:val="2"/>
        </w:numPr>
      </w:pPr>
      <w:r>
        <w:t>Question types</w:t>
      </w:r>
    </w:p>
    <w:p w14:paraId="012999AB" w14:textId="41A46122" w:rsidR="00161FF9" w:rsidRPr="00161FF9" w:rsidRDefault="00161FF9" w:rsidP="00915374">
      <w:pPr>
        <w:pStyle w:val="ListBullet"/>
        <w:numPr>
          <w:ilvl w:val="0"/>
          <w:numId w:val="14"/>
        </w:numPr>
      </w:pPr>
      <w:r w:rsidRPr="00161FF9">
        <w:t>Two basic questions types</w:t>
      </w:r>
    </w:p>
    <w:p w14:paraId="4BCE3A6E" w14:textId="562BA576" w:rsidR="00161FF9" w:rsidRPr="00161FF9" w:rsidRDefault="00161FF9" w:rsidP="00915374">
      <w:pPr>
        <w:pStyle w:val="ListBullet"/>
        <w:numPr>
          <w:ilvl w:val="0"/>
          <w:numId w:val="15"/>
        </w:numPr>
      </w:pPr>
      <w:r w:rsidRPr="00161FF9">
        <w:t>Closed ended</w:t>
      </w:r>
    </w:p>
    <w:p w14:paraId="5EFE2057" w14:textId="4708C4CF" w:rsidR="00161FF9" w:rsidRPr="00161FF9" w:rsidRDefault="00161FF9" w:rsidP="00915374">
      <w:pPr>
        <w:pStyle w:val="ListBullet"/>
        <w:numPr>
          <w:ilvl w:val="0"/>
          <w:numId w:val="15"/>
        </w:numPr>
      </w:pPr>
      <w:r w:rsidRPr="00161FF9">
        <w:t>Open ended</w:t>
      </w:r>
    </w:p>
    <w:p w14:paraId="18F3D613" w14:textId="6095B98F" w:rsidR="00161FF9" w:rsidRDefault="00161FF9" w:rsidP="00915374">
      <w:pPr>
        <w:pStyle w:val="ListBullet"/>
        <w:numPr>
          <w:ilvl w:val="0"/>
          <w:numId w:val="14"/>
        </w:numPr>
      </w:pPr>
      <w:r w:rsidRPr="00161FF9">
        <w:t>Closed</w:t>
      </w:r>
      <w:r>
        <w:t xml:space="preserve"> : requires a one-word answer, closes off discussion and usually beings with IS, CAN, HOW MANY, or DOES</w:t>
      </w:r>
    </w:p>
    <w:p w14:paraId="76A4BC83" w14:textId="3D982480" w:rsidR="00161FF9" w:rsidRDefault="00161FF9" w:rsidP="00161FF9">
      <w:pPr>
        <w:pStyle w:val="ListBullet"/>
        <w:ind w:left="2232" w:firstLine="648"/>
      </w:pPr>
      <w:r>
        <w:t>Ex.  Does everyone understand the changes we’ve discussed?</w:t>
      </w:r>
    </w:p>
    <w:p w14:paraId="6585FF08" w14:textId="6D544C00" w:rsidR="00161FF9" w:rsidRDefault="00161FF9" w:rsidP="00915374">
      <w:pPr>
        <w:pStyle w:val="ListBullet"/>
        <w:numPr>
          <w:ilvl w:val="0"/>
          <w:numId w:val="14"/>
        </w:numPr>
      </w:pPr>
      <w:r>
        <w:t>Open : requires more than a yes or no answer, stimulates thinking, usually beings with WHAT, HOW, WHEN or WHY</w:t>
      </w:r>
    </w:p>
    <w:p w14:paraId="48EEC017" w14:textId="77777777" w:rsidR="00161FF9" w:rsidRDefault="00161FF9" w:rsidP="00161FF9">
      <w:pPr>
        <w:pStyle w:val="ListBullet"/>
        <w:ind w:left="2232" w:firstLine="648"/>
      </w:pPr>
      <w:r>
        <w:t>Ex. What ideas do you have for explaining the changes to our customer?</w:t>
      </w:r>
    </w:p>
    <w:p w14:paraId="2007FBD1" w14:textId="0F359BB7" w:rsidR="00161FF9" w:rsidRDefault="00161FF9" w:rsidP="00915374">
      <w:pPr>
        <w:pStyle w:val="ListBullet"/>
        <w:numPr>
          <w:ilvl w:val="0"/>
          <w:numId w:val="14"/>
        </w:numPr>
      </w:pPr>
      <w:r>
        <w:t xml:space="preserve">Questioning do’s </w:t>
      </w:r>
    </w:p>
    <w:p w14:paraId="064E91A2" w14:textId="69730250" w:rsidR="00161FF9" w:rsidRDefault="00161FF9" w:rsidP="00915374">
      <w:pPr>
        <w:pStyle w:val="ListBullet"/>
        <w:numPr>
          <w:ilvl w:val="0"/>
          <w:numId w:val="16"/>
        </w:numPr>
      </w:pPr>
      <w:r>
        <w:t>Ask clear, concise questions covering a single issue</w:t>
      </w:r>
    </w:p>
    <w:p w14:paraId="3142C457" w14:textId="58264085" w:rsidR="00161FF9" w:rsidRDefault="00161FF9" w:rsidP="00915374">
      <w:pPr>
        <w:pStyle w:val="ListBullet"/>
        <w:numPr>
          <w:ilvl w:val="0"/>
          <w:numId w:val="16"/>
        </w:numPr>
      </w:pPr>
      <w:r>
        <w:t>Ask challenging questions that will st</w:t>
      </w:r>
      <w:r w:rsidR="00EC127F">
        <w:t>imulate thought</w:t>
      </w:r>
    </w:p>
    <w:p w14:paraId="0FCEF296" w14:textId="759AD94C" w:rsidR="00161FF9" w:rsidRDefault="00161FF9" w:rsidP="00915374">
      <w:pPr>
        <w:pStyle w:val="ListBullet"/>
        <w:numPr>
          <w:ilvl w:val="0"/>
          <w:numId w:val="16"/>
        </w:numPr>
      </w:pPr>
      <w:r>
        <w:t>Ask reasonable questions based on what people know</w:t>
      </w:r>
    </w:p>
    <w:p w14:paraId="508F29AD" w14:textId="4F7FC02D" w:rsidR="00161FF9" w:rsidRDefault="00161FF9" w:rsidP="00915374">
      <w:pPr>
        <w:pStyle w:val="ListBullet"/>
        <w:numPr>
          <w:ilvl w:val="0"/>
          <w:numId w:val="16"/>
        </w:numPr>
      </w:pPr>
      <w:r>
        <w:t>Ask honest and relevant questions</w:t>
      </w:r>
    </w:p>
    <w:p w14:paraId="4E860E73" w14:textId="77753404" w:rsidR="00EC127F" w:rsidRDefault="00EC127F" w:rsidP="00915374">
      <w:pPr>
        <w:pStyle w:val="ListBullet"/>
        <w:numPr>
          <w:ilvl w:val="0"/>
          <w:numId w:val="14"/>
        </w:numPr>
      </w:pPr>
      <w:r>
        <w:t>Questioning don’t</w:t>
      </w:r>
    </w:p>
    <w:p w14:paraId="66596D52" w14:textId="2868CC29" w:rsidR="00EC127F" w:rsidRDefault="00CD4515" w:rsidP="00915374">
      <w:pPr>
        <w:pStyle w:val="ListBullet"/>
        <w:numPr>
          <w:ilvl w:val="0"/>
          <w:numId w:val="17"/>
        </w:numPr>
      </w:pPr>
      <w:r>
        <w:t>Don’t a</w:t>
      </w:r>
      <w:r w:rsidR="00EC127F">
        <w:t>sk rambling, ambiguous questions that cover multiple issues</w:t>
      </w:r>
    </w:p>
    <w:p w14:paraId="61B48814" w14:textId="14AAE591" w:rsidR="00EC127F" w:rsidRDefault="00CD4515" w:rsidP="00915374">
      <w:pPr>
        <w:pStyle w:val="ListBullet"/>
        <w:numPr>
          <w:ilvl w:val="0"/>
          <w:numId w:val="17"/>
        </w:numPr>
      </w:pPr>
      <w:r>
        <w:t>Don’t a</w:t>
      </w:r>
      <w:r w:rsidR="00EC127F">
        <w:t>sk questions that don’t provide an opportunity for thought</w:t>
      </w:r>
    </w:p>
    <w:p w14:paraId="305701EA" w14:textId="1F1AE1FE" w:rsidR="00EC127F" w:rsidRDefault="00CD4515" w:rsidP="00915374">
      <w:pPr>
        <w:pStyle w:val="ListBullet"/>
        <w:numPr>
          <w:ilvl w:val="0"/>
          <w:numId w:val="17"/>
        </w:numPr>
      </w:pPr>
      <w:r>
        <w:t>Don’t a</w:t>
      </w:r>
      <w:r w:rsidR="00EC127F">
        <w:t>sk questions that most people can’t answer</w:t>
      </w:r>
    </w:p>
    <w:p w14:paraId="0EC454D5" w14:textId="0615979F" w:rsidR="00EC127F" w:rsidRDefault="00CD4515" w:rsidP="00915374">
      <w:pPr>
        <w:pStyle w:val="ListBullet"/>
        <w:numPr>
          <w:ilvl w:val="0"/>
          <w:numId w:val="17"/>
        </w:numPr>
      </w:pPr>
      <w:r>
        <w:t>Don’t a</w:t>
      </w:r>
      <w:r w:rsidR="00EC127F">
        <w:t>sk trick questions designed to fool them</w:t>
      </w:r>
    </w:p>
    <w:p w14:paraId="030C45B4" w14:textId="31BA646F" w:rsidR="00EC127F" w:rsidRDefault="00EC127F" w:rsidP="00915374">
      <w:pPr>
        <w:pStyle w:val="ListBullet"/>
        <w:numPr>
          <w:ilvl w:val="0"/>
          <w:numId w:val="2"/>
        </w:numPr>
      </w:pPr>
      <w:r>
        <w:t>Questioning formats</w:t>
      </w:r>
    </w:p>
    <w:p w14:paraId="35E87417" w14:textId="6191BFF5" w:rsidR="00EC127F" w:rsidRDefault="00EC127F" w:rsidP="00915374">
      <w:pPr>
        <w:pStyle w:val="ListBullet"/>
        <w:numPr>
          <w:ilvl w:val="0"/>
          <w:numId w:val="14"/>
        </w:numPr>
      </w:pPr>
      <w:r>
        <w:t>Each question format asked can have a slightly different outcome</w:t>
      </w:r>
    </w:p>
    <w:p w14:paraId="7547E10E" w14:textId="2AC1A6E2" w:rsidR="00EC127F" w:rsidRDefault="00EC127F" w:rsidP="00915374">
      <w:pPr>
        <w:pStyle w:val="ListBullet"/>
        <w:numPr>
          <w:ilvl w:val="0"/>
          <w:numId w:val="14"/>
        </w:numPr>
      </w:pPr>
      <w:r>
        <w:lastRenderedPageBreak/>
        <w:t>Fact-finding questions are targeted at verifiable data such as who, what, where, when and how (gathering information about the situation)</w:t>
      </w:r>
    </w:p>
    <w:p w14:paraId="6071259A" w14:textId="4CF5D496" w:rsidR="00570EF7" w:rsidRDefault="00570EF7" w:rsidP="00570EF7">
      <w:pPr>
        <w:pStyle w:val="ListBullet"/>
        <w:ind w:left="2880" w:firstLine="0"/>
      </w:pPr>
      <w:r>
        <w:t>Ex. How much training did staff receive at the start?</w:t>
      </w:r>
    </w:p>
    <w:p w14:paraId="3C372636" w14:textId="79CCCC0E" w:rsidR="00EC127F" w:rsidRDefault="00EC127F" w:rsidP="00915374">
      <w:pPr>
        <w:pStyle w:val="ListBullet"/>
        <w:numPr>
          <w:ilvl w:val="0"/>
          <w:numId w:val="14"/>
        </w:numPr>
      </w:pPr>
      <w:r>
        <w:t xml:space="preserve">Feeling-finding questions ask for subjective information that gets at the participants’ opinions, feelings, values and beliefs (helps to understand views and contain words like </w:t>
      </w:r>
      <w:r w:rsidRPr="00EC127F">
        <w:rPr>
          <w:i/>
        </w:rPr>
        <w:t>think</w:t>
      </w:r>
      <w:r>
        <w:t xml:space="preserve"> or </w:t>
      </w:r>
      <w:r w:rsidRPr="00EC127F">
        <w:rPr>
          <w:i/>
        </w:rPr>
        <w:t>feel</w:t>
      </w:r>
      <w:r>
        <w:t>)</w:t>
      </w:r>
    </w:p>
    <w:p w14:paraId="0DE96C44" w14:textId="46205500" w:rsidR="00570EF7" w:rsidRDefault="00570EF7" w:rsidP="00570EF7">
      <w:pPr>
        <w:pStyle w:val="ListBullet"/>
        <w:ind w:left="2880" w:firstLine="0"/>
      </w:pPr>
      <w:r>
        <w:t>Ex. Do you think the staff felt they received enough training?</w:t>
      </w:r>
    </w:p>
    <w:p w14:paraId="6587B6AE" w14:textId="57151FC8" w:rsidR="00EC127F" w:rsidRDefault="00570EF7" w:rsidP="00915374">
      <w:pPr>
        <w:pStyle w:val="ListBullet"/>
        <w:numPr>
          <w:ilvl w:val="0"/>
          <w:numId w:val="14"/>
        </w:numPr>
      </w:pPr>
      <w:r>
        <w:t>Tell-me-more questions can help you find out more about what the participants are saying (encourage the speaker to provide more information)</w:t>
      </w:r>
    </w:p>
    <w:p w14:paraId="6169AFF9" w14:textId="4EE3E831" w:rsidR="00570EF7" w:rsidRDefault="00570EF7" w:rsidP="00570EF7">
      <w:pPr>
        <w:pStyle w:val="ListBullet"/>
        <w:ind w:left="2880" w:firstLine="0"/>
      </w:pPr>
      <w:r>
        <w:t xml:space="preserve">Ex. Can you be more specific? </w:t>
      </w:r>
    </w:p>
    <w:p w14:paraId="3531EB1A" w14:textId="59578113" w:rsidR="00570EF7" w:rsidRDefault="00570EF7" w:rsidP="00915374">
      <w:pPr>
        <w:pStyle w:val="ListBullet"/>
        <w:numPr>
          <w:ilvl w:val="0"/>
          <w:numId w:val="14"/>
        </w:numPr>
      </w:pPr>
      <w:r>
        <w:t>Best/least questions help you understand potential opportunities in the present situatio</w:t>
      </w:r>
      <w:r w:rsidR="00620164">
        <w:t>ns (they test the outer limits)</w:t>
      </w:r>
    </w:p>
    <w:p w14:paraId="66B4A381" w14:textId="7DF6A8AF" w:rsidR="00620164" w:rsidRDefault="00620164" w:rsidP="00620164">
      <w:pPr>
        <w:pStyle w:val="ListBullet"/>
        <w:ind w:left="2880" w:firstLine="0"/>
      </w:pPr>
      <w:r>
        <w:t>Ex. What’s the best thing about receiving a new computer?</w:t>
      </w:r>
    </w:p>
    <w:p w14:paraId="00DA7F6F" w14:textId="27EB3B4B" w:rsidR="00620164" w:rsidRDefault="00620164" w:rsidP="00915374">
      <w:pPr>
        <w:pStyle w:val="ListBullet"/>
        <w:numPr>
          <w:ilvl w:val="0"/>
          <w:numId w:val="14"/>
        </w:numPr>
      </w:pPr>
      <w:r>
        <w:t>Third-party questions help uncover thoughts in an indirect manner (designed to help people express sensitive information)</w:t>
      </w:r>
    </w:p>
    <w:p w14:paraId="7AB2399B" w14:textId="3196DDD0" w:rsidR="00620164" w:rsidRDefault="00620164" w:rsidP="00620164">
      <w:pPr>
        <w:pStyle w:val="ListBullet"/>
        <w:ind w:left="2880" w:firstLine="0"/>
      </w:pPr>
      <w:r>
        <w:t>Ex. Some people find that computer training is to time-consuming. How does that sound to you?</w:t>
      </w:r>
    </w:p>
    <w:p w14:paraId="6B1BE348" w14:textId="1B2E9FC9" w:rsidR="00620164" w:rsidRDefault="00620164" w:rsidP="00915374">
      <w:pPr>
        <w:pStyle w:val="ListBullet"/>
        <w:numPr>
          <w:ilvl w:val="0"/>
          <w:numId w:val="14"/>
        </w:numPr>
      </w:pPr>
      <w:r>
        <w:t xml:space="preserve">“Magic wand” questions let you explore people’s true desires </w:t>
      </w:r>
    </w:p>
    <w:p w14:paraId="03C84C15" w14:textId="7B2770E4" w:rsidR="00620164" w:rsidRDefault="00620164" w:rsidP="00620164">
      <w:pPr>
        <w:pStyle w:val="ListBullet"/>
        <w:ind w:left="2880" w:firstLine="0"/>
      </w:pPr>
      <w:r>
        <w:t>ex. If time and money were no obstacle, what sort of a computer system would you design for the department?</w:t>
      </w:r>
    </w:p>
    <w:p w14:paraId="7553FCDD" w14:textId="47686DFB" w:rsidR="003F55F6" w:rsidRDefault="003F55F6" w:rsidP="003F55F6">
      <w:pPr>
        <w:pStyle w:val="Heading3"/>
      </w:pPr>
      <w:r>
        <w:t>Chapter 2 – Who Can Facilitate</w:t>
      </w:r>
    </w:p>
    <w:p w14:paraId="37AB67E5" w14:textId="62B300A8" w:rsidR="003F55F6" w:rsidRPr="00640277" w:rsidRDefault="00640277" w:rsidP="00915374">
      <w:pPr>
        <w:pStyle w:val="ListBullet"/>
        <w:numPr>
          <w:ilvl w:val="0"/>
          <w:numId w:val="3"/>
        </w:numPr>
      </w:pPr>
      <w:r w:rsidRPr="00640277">
        <w:t>When to use an internal facilitator</w:t>
      </w:r>
    </w:p>
    <w:p w14:paraId="3EDDEBFC" w14:textId="7A0E22FE" w:rsidR="00640277" w:rsidRDefault="00640277" w:rsidP="00915374">
      <w:pPr>
        <w:pStyle w:val="ListBullet"/>
        <w:numPr>
          <w:ilvl w:val="0"/>
          <w:numId w:val="2"/>
        </w:numPr>
      </w:pPr>
      <w:r w:rsidRPr="00640277">
        <w:t>They are important resources as to warrant the development of a full-time in-house cadre</w:t>
      </w:r>
    </w:p>
    <w:p w14:paraId="0B615EA4" w14:textId="212F8BF9" w:rsidR="00640277" w:rsidRDefault="00640277" w:rsidP="00915374">
      <w:pPr>
        <w:pStyle w:val="ListBullet"/>
        <w:numPr>
          <w:ilvl w:val="0"/>
          <w:numId w:val="2"/>
        </w:numPr>
      </w:pPr>
      <w:r>
        <w:t>They are there to help any team needing assistance.</w:t>
      </w:r>
    </w:p>
    <w:p w14:paraId="04FAB648" w14:textId="5B596289" w:rsidR="00640277" w:rsidRDefault="00640277" w:rsidP="00915374">
      <w:pPr>
        <w:pStyle w:val="ListBullet"/>
        <w:numPr>
          <w:ilvl w:val="0"/>
          <w:numId w:val="2"/>
        </w:numPr>
      </w:pPr>
      <w:r>
        <w:t>They might not be there full time</w:t>
      </w:r>
    </w:p>
    <w:p w14:paraId="6BC0B7D5" w14:textId="65CA135E" w:rsidR="00640277" w:rsidRDefault="00640277" w:rsidP="00915374">
      <w:pPr>
        <w:pStyle w:val="ListBullet"/>
        <w:numPr>
          <w:ilvl w:val="0"/>
          <w:numId w:val="2"/>
        </w:numPr>
      </w:pPr>
      <w:r>
        <w:t xml:space="preserve">They have advantages like </w:t>
      </w:r>
    </w:p>
    <w:p w14:paraId="5F15E39E" w14:textId="29C2D9BC" w:rsidR="00640277" w:rsidRDefault="00640277" w:rsidP="00915374">
      <w:pPr>
        <w:pStyle w:val="ListBullet"/>
        <w:numPr>
          <w:ilvl w:val="0"/>
          <w:numId w:val="14"/>
        </w:numPr>
      </w:pPr>
      <w:r>
        <w:t>They understand the organization’s history and culture</w:t>
      </w:r>
    </w:p>
    <w:p w14:paraId="48930488" w14:textId="41E64D89" w:rsidR="00640277" w:rsidRDefault="00640277" w:rsidP="00915374">
      <w:pPr>
        <w:pStyle w:val="ListBullet"/>
        <w:numPr>
          <w:ilvl w:val="0"/>
          <w:numId w:val="14"/>
        </w:numPr>
      </w:pPr>
      <w:r>
        <w:t>They have a stake in health and success of the organization</w:t>
      </w:r>
    </w:p>
    <w:p w14:paraId="4DE0BE03" w14:textId="4E03CA8A" w:rsidR="00640277" w:rsidRDefault="00640277" w:rsidP="00915374">
      <w:pPr>
        <w:pStyle w:val="ListBullet"/>
        <w:numPr>
          <w:ilvl w:val="0"/>
          <w:numId w:val="14"/>
        </w:numPr>
      </w:pPr>
      <w:r>
        <w:t>They’re on hand and easy</w:t>
      </w:r>
    </w:p>
    <w:p w14:paraId="5E82765E" w14:textId="309A5FBE" w:rsidR="00640277" w:rsidRDefault="00640277" w:rsidP="00915374">
      <w:pPr>
        <w:pStyle w:val="ListBullet"/>
        <w:numPr>
          <w:ilvl w:val="0"/>
          <w:numId w:val="14"/>
        </w:numPr>
      </w:pPr>
      <w:r>
        <w:t>They’re on salary, so are less costly than hiring outsiders</w:t>
      </w:r>
    </w:p>
    <w:p w14:paraId="160A9F9F" w14:textId="7D96D435" w:rsidR="00640277" w:rsidRDefault="00640277" w:rsidP="00915374">
      <w:pPr>
        <w:pStyle w:val="ListBullet"/>
        <w:numPr>
          <w:ilvl w:val="0"/>
          <w:numId w:val="14"/>
        </w:numPr>
      </w:pPr>
      <w:r>
        <w:lastRenderedPageBreak/>
        <w:t>They’re aware of the resources available within the organization</w:t>
      </w:r>
    </w:p>
    <w:p w14:paraId="712A449B" w14:textId="185F8C54" w:rsidR="00640277" w:rsidRDefault="00640277" w:rsidP="00915374">
      <w:pPr>
        <w:pStyle w:val="ListBullet"/>
        <w:numPr>
          <w:ilvl w:val="0"/>
          <w:numId w:val="14"/>
        </w:numPr>
      </w:pPr>
      <w:r>
        <w:t>They can follow the outcomes of their work and ensure continuity</w:t>
      </w:r>
    </w:p>
    <w:p w14:paraId="1422DC06" w14:textId="610BBCCE" w:rsidR="00640277" w:rsidRDefault="00A71A8B" w:rsidP="00915374">
      <w:pPr>
        <w:pStyle w:val="ListBullet"/>
        <w:numPr>
          <w:ilvl w:val="0"/>
          <w:numId w:val="2"/>
        </w:numPr>
      </w:pPr>
      <w:r>
        <w:t>Even thought there are a lot of benefits for using internal facilitators, there are a lot of drawbacks that come with it</w:t>
      </w:r>
    </w:p>
    <w:p w14:paraId="4AA96EC8" w14:textId="79AF0885" w:rsidR="00A71A8B" w:rsidRDefault="00A71A8B" w:rsidP="00915374">
      <w:pPr>
        <w:pStyle w:val="ListBullet"/>
        <w:numPr>
          <w:ilvl w:val="0"/>
          <w:numId w:val="18"/>
        </w:numPr>
      </w:pPr>
      <w:r>
        <w:t>They may lack experience with specific facilitation tools or processes</w:t>
      </w:r>
    </w:p>
    <w:p w14:paraId="2429FBD6" w14:textId="08059F03" w:rsidR="00A71A8B" w:rsidRDefault="00A71A8B" w:rsidP="00915374">
      <w:pPr>
        <w:pStyle w:val="ListBullet"/>
        <w:numPr>
          <w:ilvl w:val="0"/>
          <w:numId w:val="18"/>
        </w:numPr>
      </w:pPr>
      <w:r>
        <w:t>Even when they’re very experienced, they may not be seen as credible inside the organization</w:t>
      </w:r>
    </w:p>
    <w:p w14:paraId="24A5CF12" w14:textId="264245FF" w:rsidR="00A71A8B" w:rsidRDefault="00A71A8B" w:rsidP="00915374">
      <w:pPr>
        <w:pStyle w:val="ListBullet"/>
        <w:numPr>
          <w:ilvl w:val="0"/>
          <w:numId w:val="18"/>
        </w:numPr>
      </w:pPr>
      <w:r>
        <w:t>They may have a history with some co-workers, who consequently do not see them as neutral</w:t>
      </w:r>
    </w:p>
    <w:p w14:paraId="57841793" w14:textId="517390E8" w:rsidR="00A71A8B" w:rsidRDefault="00016250" w:rsidP="00915374">
      <w:pPr>
        <w:pStyle w:val="ListBullet"/>
        <w:numPr>
          <w:ilvl w:val="0"/>
          <w:numId w:val="18"/>
        </w:numPr>
      </w:pPr>
      <w:r>
        <w:t>They may be stretched too far if there are only a few of them to deal with all of the needs of a large organization</w:t>
      </w:r>
    </w:p>
    <w:p w14:paraId="57B8391A" w14:textId="29DA0ED9" w:rsidR="00016250" w:rsidRDefault="00016250" w:rsidP="00915374">
      <w:pPr>
        <w:pStyle w:val="ListBullet"/>
        <w:numPr>
          <w:ilvl w:val="0"/>
          <w:numId w:val="18"/>
        </w:numPr>
      </w:pPr>
      <w:r>
        <w:t>Some discussions may simple be too risky to be tackled by an insider, who then has to stay around and live with the fallout</w:t>
      </w:r>
    </w:p>
    <w:p w14:paraId="7D00FC40" w14:textId="25103B58" w:rsidR="00016250" w:rsidRDefault="00016250" w:rsidP="00915374">
      <w:pPr>
        <w:pStyle w:val="ListBullet"/>
        <w:numPr>
          <w:ilvl w:val="0"/>
          <w:numId w:val="3"/>
        </w:numPr>
      </w:pPr>
      <w:r>
        <w:t>When to use an external facilitator</w:t>
      </w:r>
    </w:p>
    <w:p w14:paraId="15562683" w14:textId="270CFF42" w:rsidR="00016250" w:rsidRDefault="00016250" w:rsidP="00915374">
      <w:pPr>
        <w:pStyle w:val="ListBullet"/>
        <w:numPr>
          <w:ilvl w:val="0"/>
          <w:numId w:val="2"/>
        </w:numPr>
      </w:pPr>
      <w:r>
        <w:t>Its best to use them when you need to keep complete neutrality</w:t>
      </w:r>
    </w:p>
    <w:p w14:paraId="7448C726" w14:textId="0A28566C" w:rsidR="00016250" w:rsidRDefault="00016250" w:rsidP="00915374">
      <w:pPr>
        <w:pStyle w:val="ListBullet"/>
        <w:numPr>
          <w:ilvl w:val="0"/>
          <w:numId w:val="2"/>
        </w:numPr>
      </w:pPr>
      <w:r>
        <w:t>Advantages of having them can be</w:t>
      </w:r>
    </w:p>
    <w:p w14:paraId="5720389A" w14:textId="58F6D578" w:rsidR="00016250" w:rsidRDefault="00016250" w:rsidP="00915374">
      <w:pPr>
        <w:pStyle w:val="ListBullet"/>
        <w:numPr>
          <w:ilvl w:val="0"/>
          <w:numId w:val="19"/>
        </w:numPr>
      </w:pPr>
      <w:r>
        <w:t>They’re assumed credible (they trust their neutrality)</w:t>
      </w:r>
    </w:p>
    <w:p w14:paraId="5E44E4A4" w14:textId="01CA01CE" w:rsidR="00016250" w:rsidRDefault="00016250" w:rsidP="00915374">
      <w:pPr>
        <w:pStyle w:val="ListBullet"/>
        <w:numPr>
          <w:ilvl w:val="0"/>
          <w:numId w:val="19"/>
        </w:numPr>
      </w:pPr>
      <w:r>
        <w:t>They may have more experience leading some types of specialized discussions (they take more risks)</w:t>
      </w:r>
    </w:p>
    <w:p w14:paraId="10684ABE" w14:textId="5570EB85" w:rsidR="00016250" w:rsidRDefault="00016250" w:rsidP="00915374">
      <w:pPr>
        <w:pStyle w:val="ListBullet"/>
        <w:numPr>
          <w:ilvl w:val="0"/>
          <w:numId w:val="19"/>
        </w:numPr>
      </w:pPr>
      <w:r>
        <w:t>They don’t have emotional baggage or unencumbered by politics</w:t>
      </w:r>
    </w:p>
    <w:p w14:paraId="4F60F3AC" w14:textId="2EB175DF" w:rsidR="00016250" w:rsidRDefault="00233B38" w:rsidP="00915374">
      <w:pPr>
        <w:pStyle w:val="ListBullet"/>
        <w:numPr>
          <w:ilvl w:val="0"/>
          <w:numId w:val="2"/>
        </w:numPr>
      </w:pPr>
      <w:r>
        <w:t>Drawbacks of having them can be</w:t>
      </w:r>
    </w:p>
    <w:p w14:paraId="4556D18A" w14:textId="390A35E3" w:rsidR="00233B38" w:rsidRDefault="00233B38" w:rsidP="00915374">
      <w:pPr>
        <w:pStyle w:val="ListBullet"/>
        <w:numPr>
          <w:ilvl w:val="0"/>
          <w:numId w:val="20"/>
        </w:numPr>
      </w:pPr>
      <w:r>
        <w:t>They lack data about the organization and may not fully understand the personalities</w:t>
      </w:r>
    </w:p>
    <w:p w14:paraId="38F8DFF7" w14:textId="7FC16C7D" w:rsidR="00233B38" w:rsidRDefault="00233B38" w:rsidP="00915374">
      <w:pPr>
        <w:pStyle w:val="ListBullet"/>
        <w:numPr>
          <w:ilvl w:val="0"/>
          <w:numId w:val="20"/>
        </w:numPr>
      </w:pPr>
      <w:r>
        <w:t>They need to build a rapport with the client to get trust</w:t>
      </w:r>
    </w:p>
    <w:p w14:paraId="084FFD9F" w14:textId="2375F0E6" w:rsidR="00233B38" w:rsidRDefault="00233B38" w:rsidP="00915374">
      <w:pPr>
        <w:pStyle w:val="ListBullet"/>
        <w:numPr>
          <w:ilvl w:val="0"/>
          <w:numId w:val="20"/>
        </w:numPr>
      </w:pPr>
      <w:r>
        <w:t>They can be costly to hire and might not be available for follow-on work</w:t>
      </w:r>
    </w:p>
    <w:p w14:paraId="40E16F41" w14:textId="10A995E4" w:rsidR="00233B38" w:rsidRDefault="00FB1DD4" w:rsidP="00915374">
      <w:pPr>
        <w:pStyle w:val="ListBullet"/>
        <w:numPr>
          <w:ilvl w:val="0"/>
          <w:numId w:val="2"/>
        </w:numPr>
      </w:pPr>
      <w:r>
        <w:t>They only bring external facilitators so selected assignments (when the internals’ feel the topic is too sensitive)</w:t>
      </w:r>
    </w:p>
    <w:p w14:paraId="50C1A296" w14:textId="36DA8D74" w:rsidR="00FB1DD4" w:rsidRDefault="00FB1DD4" w:rsidP="00915374">
      <w:pPr>
        <w:pStyle w:val="ListBullet"/>
        <w:numPr>
          <w:ilvl w:val="0"/>
          <w:numId w:val="3"/>
        </w:numPr>
      </w:pPr>
      <w:r>
        <w:t>Facilitation strategies for leaders</w:t>
      </w:r>
    </w:p>
    <w:p w14:paraId="4601A8CF" w14:textId="77777777" w:rsidR="009E4F63" w:rsidRPr="00FB1DD4" w:rsidRDefault="00FB1DD4" w:rsidP="00915374">
      <w:pPr>
        <w:pStyle w:val="ListBullet"/>
        <w:numPr>
          <w:ilvl w:val="0"/>
          <w:numId w:val="2"/>
        </w:numPr>
      </w:pPr>
      <w:r w:rsidRPr="00FB1DD4">
        <w:rPr>
          <w:lang w:val="en-CA"/>
        </w:rPr>
        <w:t>Be directive and act like a meeting chair to:</w:t>
      </w:r>
    </w:p>
    <w:p w14:paraId="48B5D953" w14:textId="77777777" w:rsidR="009E4F63" w:rsidRPr="00FB1DD4" w:rsidRDefault="00FB1DD4" w:rsidP="00915374">
      <w:pPr>
        <w:pStyle w:val="ListBullet"/>
        <w:numPr>
          <w:ilvl w:val="0"/>
          <w:numId w:val="21"/>
        </w:numPr>
      </w:pPr>
      <w:r w:rsidRPr="00FB1DD4">
        <w:rPr>
          <w:lang w:val="en-CA"/>
        </w:rPr>
        <w:t>Give clear instructions</w:t>
      </w:r>
    </w:p>
    <w:p w14:paraId="7659A3BB" w14:textId="1E121A60" w:rsidR="009E4F63" w:rsidRPr="00FB1DD4" w:rsidRDefault="00FB1DD4" w:rsidP="00915374">
      <w:pPr>
        <w:pStyle w:val="ListBullet"/>
        <w:numPr>
          <w:ilvl w:val="0"/>
          <w:numId w:val="21"/>
        </w:numPr>
      </w:pPr>
      <w:r w:rsidRPr="00FB1DD4">
        <w:rPr>
          <w:lang w:val="en-CA"/>
        </w:rPr>
        <w:t>Tell people about decisions that have already been made</w:t>
      </w:r>
      <w:r w:rsidR="005F1494">
        <w:rPr>
          <w:lang w:val="en-CA"/>
        </w:rPr>
        <w:t xml:space="preserve"> (share your expertise)</w:t>
      </w:r>
    </w:p>
    <w:p w14:paraId="67EB39B0" w14:textId="77777777" w:rsidR="009E4F63" w:rsidRPr="00FB1DD4" w:rsidRDefault="00FB1DD4" w:rsidP="00915374">
      <w:pPr>
        <w:pStyle w:val="ListBullet"/>
        <w:numPr>
          <w:ilvl w:val="0"/>
          <w:numId w:val="21"/>
        </w:numPr>
      </w:pPr>
      <w:r w:rsidRPr="00FB1DD4">
        <w:rPr>
          <w:lang w:val="en-CA"/>
        </w:rPr>
        <w:t>There is no room for input in non-negotiable situations</w:t>
      </w:r>
    </w:p>
    <w:p w14:paraId="4610FF69" w14:textId="77777777" w:rsidR="009E4F63" w:rsidRPr="00FB1DD4" w:rsidRDefault="00FB1DD4" w:rsidP="00915374">
      <w:pPr>
        <w:pStyle w:val="ListBullet"/>
        <w:numPr>
          <w:ilvl w:val="0"/>
          <w:numId w:val="21"/>
        </w:numPr>
      </w:pPr>
      <w:r w:rsidRPr="00FB1DD4">
        <w:rPr>
          <w:lang w:val="en-CA"/>
        </w:rPr>
        <w:lastRenderedPageBreak/>
        <w:t>Accountability cannot be shared</w:t>
      </w:r>
    </w:p>
    <w:p w14:paraId="15233D42" w14:textId="77777777" w:rsidR="009E4F63" w:rsidRPr="00FB1DD4" w:rsidRDefault="00FB1DD4" w:rsidP="00915374">
      <w:pPr>
        <w:pStyle w:val="ListBullet"/>
        <w:numPr>
          <w:ilvl w:val="0"/>
          <w:numId w:val="21"/>
        </w:numPr>
      </w:pPr>
      <w:r w:rsidRPr="00FB1DD4">
        <w:rPr>
          <w:lang w:val="en-CA"/>
        </w:rPr>
        <w:t>There is no possibility that staff ideas will be implemented</w:t>
      </w:r>
    </w:p>
    <w:p w14:paraId="03F1C5DA" w14:textId="77777777" w:rsidR="009E4F63" w:rsidRPr="00FB1DD4" w:rsidRDefault="00FB1DD4" w:rsidP="00915374">
      <w:pPr>
        <w:pStyle w:val="ListBullet"/>
        <w:numPr>
          <w:ilvl w:val="0"/>
          <w:numId w:val="2"/>
        </w:numPr>
      </w:pPr>
      <w:r w:rsidRPr="00FB1DD4">
        <w:rPr>
          <w:lang w:val="en-CA"/>
        </w:rPr>
        <w:t>Be facilitative for the sections of the meeting in which it is important to:</w:t>
      </w:r>
    </w:p>
    <w:p w14:paraId="6D3FEA80" w14:textId="77777777" w:rsidR="009E4F63" w:rsidRPr="00FB1DD4" w:rsidRDefault="00FB1DD4" w:rsidP="00915374">
      <w:pPr>
        <w:pStyle w:val="ListBullet"/>
        <w:numPr>
          <w:ilvl w:val="0"/>
          <w:numId w:val="22"/>
        </w:numPr>
      </w:pPr>
      <w:r w:rsidRPr="00FB1DD4">
        <w:rPr>
          <w:lang w:val="en-CA"/>
        </w:rPr>
        <w:t>Gain the input of team members</w:t>
      </w:r>
    </w:p>
    <w:p w14:paraId="48141414" w14:textId="77777777" w:rsidR="009E4F63" w:rsidRPr="00FB1DD4" w:rsidRDefault="00FB1DD4" w:rsidP="00915374">
      <w:pPr>
        <w:pStyle w:val="ListBullet"/>
        <w:numPr>
          <w:ilvl w:val="0"/>
          <w:numId w:val="22"/>
        </w:numPr>
      </w:pPr>
      <w:r w:rsidRPr="00FB1DD4">
        <w:rPr>
          <w:lang w:val="en-CA"/>
        </w:rPr>
        <w:t>Create buy in and commitment</w:t>
      </w:r>
    </w:p>
    <w:p w14:paraId="45532C8A" w14:textId="77777777" w:rsidR="009E4F63" w:rsidRPr="00FB1DD4" w:rsidRDefault="00FB1DD4" w:rsidP="00915374">
      <w:pPr>
        <w:pStyle w:val="ListBullet"/>
        <w:numPr>
          <w:ilvl w:val="0"/>
          <w:numId w:val="22"/>
        </w:numPr>
      </w:pPr>
      <w:r w:rsidRPr="00FB1DD4">
        <w:rPr>
          <w:lang w:val="en-CA"/>
        </w:rPr>
        <w:t>Encourage staff to take the lead</w:t>
      </w:r>
    </w:p>
    <w:p w14:paraId="22E08BD7" w14:textId="77777777" w:rsidR="009E4F63" w:rsidRPr="00FB1DD4" w:rsidRDefault="00FB1DD4" w:rsidP="00915374">
      <w:pPr>
        <w:pStyle w:val="ListBullet"/>
        <w:numPr>
          <w:ilvl w:val="0"/>
          <w:numId w:val="22"/>
        </w:numPr>
      </w:pPr>
      <w:r w:rsidRPr="00FB1DD4">
        <w:rPr>
          <w:lang w:val="en-CA"/>
        </w:rPr>
        <w:t xml:space="preserve">Accountability can be shared </w:t>
      </w:r>
    </w:p>
    <w:p w14:paraId="1B618B8D" w14:textId="77777777" w:rsidR="009E4F63" w:rsidRPr="00FB1DD4" w:rsidRDefault="00FB1DD4" w:rsidP="00915374">
      <w:pPr>
        <w:pStyle w:val="ListBullet"/>
        <w:numPr>
          <w:ilvl w:val="0"/>
          <w:numId w:val="22"/>
        </w:numPr>
      </w:pPr>
      <w:r w:rsidRPr="00FB1DD4">
        <w:rPr>
          <w:lang w:val="en-CA"/>
        </w:rPr>
        <w:t xml:space="preserve">The ideas of staff are needed and can actually be implemented </w:t>
      </w:r>
    </w:p>
    <w:p w14:paraId="1301605D" w14:textId="1BB3C826" w:rsidR="00FB1DD4" w:rsidRDefault="004B3DDF" w:rsidP="00915374">
      <w:pPr>
        <w:pStyle w:val="ListBullet"/>
        <w:numPr>
          <w:ilvl w:val="0"/>
          <w:numId w:val="2"/>
        </w:numPr>
      </w:pPr>
      <w:r>
        <w:t>They may not understand the role of facilitator and could therefore be confused when the leader starts to act in a new way (</w:t>
      </w:r>
      <w:r w:rsidR="00366643">
        <w:t>once it is shown to them that the facilitator is there to help them reach certain topics they accept them as leaders)</w:t>
      </w:r>
    </w:p>
    <w:p w14:paraId="792B3633" w14:textId="2EDB3D81" w:rsidR="00366643" w:rsidRDefault="00366643" w:rsidP="00915374">
      <w:pPr>
        <w:pStyle w:val="ListBullet"/>
        <w:numPr>
          <w:ilvl w:val="0"/>
          <w:numId w:val="2"/>
        </w:numPr>
      </w:pPr>
      <w:r>
        <w:t>They will be leery in taking part in the decision making if they sense that the decision is going to be made elsewhere anyways (once they understand the boundaries of empowerment, the</w:t>
      </w:r>
      <w:r w:rsidR="00D83102">
        <w:t>y will most likely engage more)</w:t>
      </w:r>
    </w:p>
    <w:p w14:paraId="2F8118A6" w14:textId="2D47FEA8" w:rsidR="00AE15D1" w:rsidRDefault="00AE15D1" w:rsidP="00915374">
      <w:pPr>
        <w:pStyle w:val="ListBullet"/>
        <w:numPr>
          <w:ilvl w:val="0"/>
          <w:numId w:val="3"/>
        </w:numPr>
      </w:pPr>
      <w:r>
        <w:t>Empowerment Chart</w:t>
      </w:r>
    </w:p>
    <w:p w14:paraId="49D99E9A" w14:textId="77777777" w:rsidR="009E4F63" w:rsidRPr="00AE15D1" w:rsidRDefault="00AE15D1" w:rsidP="00915374">
      <w:pPr>
        <w:pStyle w:val="ListBullet"/>
        <w:numPr>
          <w:ilvl w:val="0"/>
          <w:numId w:val="2"/>
        </w:numPr>
      </w:pPr>
      <w:r w:rsidRPr="00AE15D1">
        <w:rPr>
          <w:b/>
          <w:bCs/>
          <w:lang w:val="en-CA"/>
        </w:rPr>
        <w:t xml:space="preserve">Level I: telling </w:t>
      </w:r>
      <w:r w:rsidRPr="00AE15D1">
        <w:rPr>
          <w:lang w:val="en-CA"/>
        </w:rPr>
        <w:t>– staff are being told about an outcome and have no input</w:t>
      </w:r>
    </w:p>
    <w:p w14:paraId="3CA64B9E" w14:textId="77777777" w:rsidR="009E4F63" w:rsidRPr="00AE15D1" w:rsidRDefault="00AE15D1" w:rsidP="00915374">
      <w:pPr>
        <w:pStyle w:val="ListBullet"/>
        <w:numPr>
          <w:ilvl w:val="0"/>
          <w:numId w:val="2"/>
        </w:numPr>
      </w:pPr>
      <w:r w:rsidRPr="00AE15D1">
        <w:rPr>
          <w:b/>
          <w:bCs/>
          <w:lang w:val="en-CA"/>
        </w:rPr>
        <w:t xml:space="preserve">Level II: consulting </w:t>
      </w:r>
      <w:r w:rsidRPr="00AE15D1">
        <w:rPr>
          <w:lang w:val="en-CA"/>
        </w:rPr>
        <w:t xml:space="preserve">– staff are being consulted for their input, but the final decision will be made elsewhere </w:t>
      </w:r>
    </w:p>
    <w:p w14:paraId="52AFC5C9" w14:textId="77777777" w:rsidR="009E4F63" w:rsidRPr="00AE15D1" w:rsidRDefault="00AE15D1" w:rsidP="00915374">
      <w:pPr>
        <w:pStyle w:val="ListBullet"/>
        <w:numPr>
          <w:ilvl w:val="0"/>
          <w:numId w:val="2"/>
        </w:numPr>
      </w:pPr>
      <w:r w:rsidRPr="00AE15D1">
        <w:rPr>
          <w:b/>
          <w:bCs/>
          <w:lang w:val="en-CA"/>
        </w:rPr>
        <w:t xml:space="preserve">Level III: participating </w:t>
      </w:r>
      <w:r w:rsidRPr="00AE15D1">
        <w:rPr>
          <w:lang w:val="en-CA"/>
        </w:rPr>
        <w:t>– staff are being asked for their ideas and can create action plans, but these plans need approval before they can be implemented</w:t>
      </w:r>
    </w:p>
    <w:p w14:paraId="3C43A49C" w14:textId="6FF09FC2" w:rsidR="009E4F63" w:rsidRPr="00AE15D1" w:rsidRDefault="00AE15D1" w:rsidP="00915374">
      <w:pPr>
        <w:pStyle w:val="ListBullet"/>
        <w:numPr>
          <w:ilvl w:val="0"/>
          <w:numId w:val="2"/>
        </w:numPr>
      </w:pPr>
      <w:r w:rsidRPr="00AE15D1">
        <w:rPr>
          <w:b/>
          <w:bCs/>
          <w:lang w:val="en-CA"/>
        </w:rPr>
        <w:t xml:space="preserve">Level IV: delegating </w:t>
      </w:r>
      <w:r>
        <w:rPr>
          <w:lang w:val="en-CA"/>
        </w:rPr>
        <w:t xml:space="preserve">– staff </w:t>
      </w:r>
      <w:r w:rsidRPr="00AE15D1">
        <w:rPr>
          <w:lang w:val="en-CA"/>
        </w:rPr>
        <w:t xml:space="preserve">can make decisions and act on their ideas without any further approvals </w:t>
      </w:r>
    </w:p>
    <w:p w14:paraId="69639B41" w14:textId="51123D12" w:rsidR="00AE15D1" w:rsidRDefault="00AE15D1" w:rsidP="00915374">
      <w:pPr>
        <w:pStyle w:val="ListBullet"/>
        <w:numPr>
          <w:ilvl w:val="0"/>
          <w:numId w:val="3"/>
        </w:numPr>
      </w:pPr>
      <w:r>
        <w:t>Facilitation as leadership styles</w:t>
      </w:r>
    </w:p>
    <w:p w14:paraId="0B262896" w14:textId="77777777" w:rsidR="009E4F63" w:rsidRPr="00B86BD8" w:rsidRDefault="00B86BD8" w:rsidP="00915374">
      <w:pPr>
        <w:pStyle w:val="ListBullet"/>
        <w:numPr>
          <w:ilvl w:val="0"/>
          <w:numId w:val="2"/>
        </w:numPr>
      </w:pPr>
      <w:r w:rsidRPr="00B86BD8">
        <w:rPr>
          <w:lang w:val="en-CA"/>
        </w:rPr>
        <w:t>From telling to asking and from controlling to facilitating</w:t>
      </w:r>
    </w:p>
    <w:p w14:paraId="51EFB6DE" w14:textId="77777777" w:rsidR="009E4F63" w:rsidRPr="00B86BD8" w:rsidRDefault="00B86BD8" w:rsidP="00915374">
      <w:pPr>
        <w:pStyle w:val="ListBullet"/>
        <w:numPr>
          <w:ilvl w:val="0"/>
          <w:numId w:val="2"/>
        </w:numPr>
      </w:pPr>
      <w:r w:rsidRPr="00B86BD8">
        <w:rPr>
          <w:lang w:val="en-CA"/>
        </w:rPr>
        <w:t xml:space="preserve">Power is exerted indirectly through the application of process, rather than through control over process </w:t>
      </w:r>
    </w:p>
    <w:p w14:paraId="4C576D8B" w14:textId="44DBAF6F" w:rsidR="00AE15D1" w:rsidRDefault="00AE428F" w:rsidP="00915374">
      <w:pPr>
        <w:pStyle w:val="ListBullet"/>
        <w:numPr>
          <w:ilvl w:val="0"/>
          <w:numId w:val="2"/>
        </w:numPr>
      </w:pPr>
      <w:r>
        <w:t>When leaders shift their approach from controlling and directing to facilitating and empowering, they may feel as though they’re giving up control (there’s a good amount of power and control already built into the role)</w:t>
      </w:r>
    </w:p>
    <w:p w14:paraId="37862741" w14:textId="0DBEB7EF" w:rsidR="00AE428F" w:rsidRDefault="000C631E" w:rsidP="00915374">
      <w:pPr>
        <w:pStyle w:val="ListBullet"/>
        <w:numPr>
          <w:ilvl w:val="0"/>
          <w:numId w:val="2"/>
        </w:numPr>
      </w:pPr>
      <w:r>
        <w:t>The difference is that power is exerted indirectly, though the application of process, rather then through control over content</w:t>
      </w:r>
    </w:p>
    <w:p w14:paraId="38A8A5F7" w14:textId="77777777" w:rsidR="00A14104" w:rsidRDefault="00A14104" w:rsidP="00A14104">
      <w:pPr>
        <w:pStyle w:val="ListBullet"/>
      </w:pPr>
    </w:p>
    <w:p w14:paraId="38F3C08F" w14:textId="77777777" w:rsidR="00A14104" w:rsidRDefault="00A14104" w:rsidP="00A14104">
      <w:pPr>
        <w:pStyle w:val="ListBullet"/>
      </w:pPr>
    </w:p>
    <w:tbl>
      <w:tblPr>
        <w:tblStyle w:val="GridTable1Light"/>
        <w:tblW w:w="0" w:type="auto"/>
        <w:tblLook w:val="04A0" w:firstRow="1" w:lastRow="0" w:firstColumn="1" w:lastColumn="0" w:noHBand="0" w:noVBand="1"/>
      </w:tblPr>
      <w:tblGrid>
        <w:gridCol w:w="2612"/>
        <w:gridCol w:w="2613"/>
        <w:gridCol w:w="3026"/>
      </w:tblGrid>
      <w:tr w:rsidR="00870CF5" w14:paraId="288FF04F" w14:textId="77777777" w:rsidTr="00870C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2" w:type="dxa"/>
          </w:tcPr>
          <w:p w14:paraId="29F1701C" w14:textId="4CCBC2AE" w:rsidR="00870CF5" w:rsidRDefault="00870CF5" w:rsidP="00870CF5">
            <w:pPr>
              <w:pStyle w:val="ListBullet"/>
              <w:ind w:left="0" w:firstLine="0"/>
            </w:pPr>
            <w:r>
              <w:lastRenderedPageBreak/>
              <w:t>SITUATION</w:t>
            </w:r>
          </w:p>
        </w:tc>
        <w:tc>
          <w:tcPr>
            <w:tcW w:w="2613" w:type="dxa"/>
          </w:tcPr>
          <w:p w14:paraId="2E6699B2" w14:textId="3FF85A8A" w:rsidR="00870CF5" w:rsidRDefault="00870CF5" w:rsidP="00870CF5">
            <w:pPr>
              <w:pStyle w:val="ListBullet"/>
              <w:ind w:left="0" w:firstLine="0"/>
              <w:cnfStyle w:val="100000000000" w:firstRow="1" w:lastRow="0" w:firstColumn="0" w:lastColumn="0" w:oddVBand="0" w:evenVBand="0" w:oddHBand="0" w:evenHBand="0" w:firstRowFirstColumn="0" w:firstRowLastColumn="0" w:lastRowFirstColumn="0" w:lastRowLastColumn="0"/>
            </w:pPr>
            <w:r>
              <w:t>DIRECTIVE APPORACH</w:t>
            </w:r>
          </w:p>
        </w:tc>
        <w:tc>
          <w:tcPr>
            <w:tcW w:w="3026" w:type="dxa"/>
          </w:tcPr>
          <w:p w14:paraId="31230BFF" w14:textId="35B624FE" w:rsidR="00870CF5" w:rsidRDefault="00870CF5" w:rsidP="00870CF5">
            <w:pPr>
              <w:pStyle w:val="ListBullet"/>
              <w:ind w:left="0" w:firstLine="0"/>
              <w:cnfStyle w:val="100000000000" w:firstRow="1" w:lastRow="0" w:firstColumn="0" w:lastColumn="0" w:oddVBand="0" w:evenVBand="0" w:oddHBand="0" w:evenHBand="0" w:firstRowFirstColumn="0" w:firstRowLastColumn="0" w:lastRowFirstColumn="0" w:lastRowLastColumn="0"/>
            </w:pPr>
            <w:r>
              <w:t>FACILITATIVE APPORACH</w:t>
            </w:r>
          </w:p>
        </w:tc>
      </w:tr>
      <w:tr w:rsidR="00870CF5" w14:paraId="0B0D0DCD" w14:textId="77777777" w:rsidTr="00870CF5">
        <w:tc>
          <w:tcPr>
            <w:cnfStyle w:val="001000000000" w:firstRow="0" w:lastRow="0" w:firstColumn="1" w:lastColumn="0" w:oddVBand="0" w:evenVBand="0" w:oddHBand="0" w:evenHBand="0" w:firstRowFirstColumn="0" w:firstRowLastColumn="0" w:lastRowFirstColumn="0" w:lastRowLastColumn="0"/>
            <w:tcW w:w="2612" w:type="dxa"/>
          </w:tcPr>
          <w:p w14:paraId="3502C2CB" w14:textId="6563D650" w:rsidR="00870CF5" w:rsidRPr="00870CF5" w:rsidRDefault="00870CF5" w:rsidP="00870CF5">
            <w:pPr>
              <w:pStyle w:val="ListBullet"/>
              <w:ind w:left="0" w:firstLine="0"/>
              <w:rPr>
                <w:b w:val="0"/>
              </w:rPr>
            </w:pPr>
            <w:r>
              <w:rPr>
                <w:b w:val="0"/>
              </w:rPr>
              <w:t>Members argue</w:t>
            </w:r>
          </w:p>
        </w:tc>
        <w:tc>
          <w:tcPr>
            <w:tcW w:w="2613" w:type="dxa"/>
          </w:tcPr>
          <w:p w14:paraId="45F7B326" w14:textId="6817133E" w:rsidR="00870CF5" w:rsidRDefault="00870CF5" w:rsidP="00870CF5">
            <w:pPr>
              <w:pStyle w:val="ListBullet"/>
              <w:ind w:left="0" w:firstLine="0"/>
              <w:cnfStyle w:val="000000000000" w:firstRow="0" w:lastRow="0" w:firstColumn="0" w:lastColumn="0" w:oddVBand="0" w:evenVBand="0" w:oddHBand="0" w:evenHBand="0" w:firstRowFirstColumn="0" w:firstRowLastColumn="0" w:lastRowFirstColumn="0" w:lastRowLastColumn="0"/>
            </w:pPr>
            <w:r>
              <w:t>Give them a pep talk about getting along</w:t>
            </w:r>
          </w:p>
        </w:tc>
        <w:tc>
          <w:tcPr>
            <w:tcW w:w="3026" w:type="dxa"/>
          </w:tcPr>
          <w:p w14:paraId="4AA084A2" w14:textId="5F48DC53" w:rsidR="00870CF5" w:rsidRDefault="00870CF5" w:rsidP="00870CF5">
            <w:pPr>
              <w:pStyle w:val="ListBullet"/>
              <w:ind w:left="0" w:firstLine="0"/>
              <w:cnfStyle w:val="000000000000" w:firstRow="0" w:lastRow="0" w:firstColumn="0" w:lastColumn="0" w:oddVBand="0" w:evenVBand="0" w:oddHBand="0" w:evenHBand="0" w:firstRowFirstColumn="0" w:firstRowLastColumn="0" w:lastRowFirstColumn="0" w:lastRowLastColumn="0"/>
            </w:pPr>
            <w:r>
              <w:t>Have members create rules to manage disagreements</w:t>
            </w:r>
          </w:p>
        </w:tc>
      </w:tr>
      <w:tr w:rsidR="00870CF5" w14:paraId="0E280442" w14:textId="77777777" w:rsidTr="00870CF5">
        <w:tc>
          <w:tcPr>
            <w:cnfStyle w:val="001000000000" w:firstRow="0" w:lastRow="0" w:firstColumn="1" w:lastColumn="0" w:oddVBand="0" w:evenVBand="0" w:oddHBand="0" w:evenHBand="0" w:firstRowFirstColumn="0" w:firstRowLastColumn="0" w:lastRowFirstColumn="0" w:lastRowLastColumn="0"/>
            <w:tcW w:w="2612" w:type="dxa"/>
          </w:tcPr>
          <w:p w14:paraId="0ED727E0" w14:textId="08BF7BEB" w:rsidR="00870CF5" w:rsidRPr="00870CF5" w:rsidRDefault="00870CF5" w:rsidP="00870CF5">
            <w:pPr>
              <w:pStyle w:val="ListBullet"/>
              <w:ind w:left="0" w:firstLine="0"/>
              <w:rPr>
                <w:b w:val="0"/>
              </w:rPr>
            </w:pPr>
            <w:r w:rsidRPr="00870CF5">
              <w:rPr>
                <w:b w:val="0"/>
              </w:rPr>
              <w:t>A poor decision is made</w:t>
            </w:r>
          </w:p>
        </w:tc>
        <w:tc>
          <w:tcPr>
            <w:tcW w:w="2613" w:type="dxa"/>
          </w:tcPr>
          <w:p w14:paraId="6F216AE7" w14:textId="1E3381CE" w:rsidR="00870CF5" w:rsidRDefault="00870CF5" w:rsidP="00870CF5">
            <w:pPr>
              <w:pStyle w:val="ListBullet"/>
              <w:ind w:left="0" w:firstLine="0"/>
              <w:cnfStyle w:val="000000000000" w:firstRow="0" w:lastRow="0" w:firstColumn="0" w:lastColumn="0" w:oddVBand="0" w:evenVBand="0" w:oddHBand="0" w:evenHBand="0" w:firstRowFirstColumn="0" w:firstRowLastColumn="0" w:lastRowFirstColumn="0" w:lastRowLastColumn="0"/>
            </w:pPr>
            <w:r>
              <w:t>Overturn it, then explain later</w:t>
            </w:r>
          </w:p>
        </w:tc>
        <w:tc>
          <w:tcPr>
            <w:tcW w:w="3026" w:type="dxa"/>
          </w:tcPr>
          <w:p w14:paraId="700F1866" w14:textId="0E2953FB" w:rsidR="00870CF5" w:rsidRDefault="00870CF5" w:rsidP="00870CF5">
            <w:pPr>
              <w:pStyle w:val="ListBullet"/>
              <w:ind w:left="0" w:firstLine="0"/>
              <w:cnfStyle w:val="000000000000" w:firstRow="0" w:lastRow="0" w:firstColumn="0" w:lastColumn="0" w:oddVBand="0" w:evenVBand="0" w:oddHBand="0" w:evenHBand="0" w:firstRowFirstColumn="0" w:firstRowLastColumn="0" w:lastRowFirstColumn="0" w:lastRowLastColumn="0"/>
            </w:pPr>
            <w:r>
              <w:t>Have members critique their decision using objective criteria</w:t>
            </w:r>
          </w:p>
        </w:tc>
      </w:tr>
      <w:tr w:rsidR="00870CF5" w14:paraId="4D2CDA9E" w14:textId="77777777" w:rsidTr="00870CF5">
        <w:tc>
          <w:tcPr>
            <w:cnfStyle w:val="001000000000" w:firstRow="0" w:lastRow="0" w:firstColumn="1" w:lastColumn="0" w:oddVBand="0" w:evenVBand="0" w:oddHBand="0" w:evenHBand="0" w:firstRowFirstColumn="0" w:firstRowLastColumn="0" w:lastRowFirstColumn="0" w:lastRowLastColumn="0"/>
            <w:tcW w:w="2612" w:type="dxa"/>
          </w:tcPr>
          <w:p w14:paraId="30380D8D" w14:textId="49F64349" w:rsidR="00870CF5" w:rsidRPr="00870CF5" w:rsidRDefault="00870CF5" w:rsidP="00870CF5">
            <w:pPr>
              <w:pStyle w:val="ListBullet"/>
              <w:ind w:left="0" w:firstLine="0"/>
              <w:rPr>
                <w:b w:val="0"/>
              </w:rPr>
            </w:pPr>
            <w:r>
              <w:rPr>
                <w:b w:val="0"/>
              </w:rPr>
              <w:t>Members overstep their authority</w:t>
            </w:r>
          </w:p>
        </w:tc>
        <w:tc>
          <w:tcPr>
            <w:tcW w:w="2613" w:type="dxa"/>
          </w:tcPr>
          <w:p w14:paraId="716CAF30" w14:textId="1CCE4E83" w:rsidR="00870CF5" w:rsidRDefault="00870CF5" w:rsidP="00870CF5">
            <w:pPr>
              <w:pStyle w:val="ListBullet"/>
              <w:ind w:left="0" w:firstLine="0"/>
              <w:cnfStyle w:val="000000000000" w:firstRow="0" w:lastRow="0" w:firstColumn="0" w:lastColumn="0" w:oddVBand="0" w:evenVBand="0" w:oddHBand="0" w:evenHBand="0" w:firstRowFirstColumn="0" w:firstRowLastColumn="0" w:lastRowFirstColumn="0" w:lastRowLastColumn="0"/>
            </w:pPr>
            <w:r>
              <w:t>Rein them in, supervise more carefully</w:t>
            </w:r>
          </w:p>
        </w:tc>
        <w:tc>
          <w:tcPr>
            <w:tcW w:w="3026" w:type="dxa"/>
          </w:tcPr>
          <w:p w14:paraId="7189C3E3" w14:textId="05E7BE91" w:rsidR="00870CF5" w:rsidRDefault="00870CF5" w:rsidP="00870CF5">
            <w:pPr>
              <w:pStyle w:val="ListBullet"/>
              <w:ind w:left="0" w:firstLine="0"/>
              <w:cnfStyle w:val="000000000000" w:firstRow="0" w:lastRow="0" w:firstColumn="0" w:lastColumn="0" w:oddVBand="0" w:evenVBand="0" w:oddHBand="0" w:evenHBand="0" w:firstRowFirstColumn="0" w:firstRowLastColumn="0" w:lastRowFirstColumn="0" w:lastRowLastColumn="0"/>
            </w:pPr>
            <w:r>
              <w:t>Expand empowerment to meet the needs of specific situations</w:t>
            </w:r>
          </w:p>
        </w:tc>
      </w:tr>
    </w:tbl>
    <w:p w14:paraId="1E3CF331" w14:textId="77777777" w:rsidR="000C631E" w:rsidRDefault="000C631E" w:rsidP="00870CF5">
      <w:pPr>
        <w:pStyle w:val="ListBullet"/>
        <w:ind w:left="1512" w:firstLine="0"/>
      </w:pPr>
    </w:p>
    <w:p w14:paraId="0616FF28" w14:textId="2CF0C319" w:rsidR="00EC127F" w:rsidRDefault="00E666E7" w:rsidP="00915374">
      <w:pPr>
        <w:pStyle w:val="ListBullet"/>
        <w:numPr>
          <w:ilvl w:val="0"/>
          <w:numId w:val="2"/>
        </w:numPr>
      </w:pPr>
      <w:r>
        <w:t xml:space="preserve">When using the facilitative approach, you can help groups by </w:t>
      </w:r>
    </w:p>
    <w:p w14:paraId="5A2A10EB" w14:textId="6B4B26AD" w:rsidR="00E666E7" w:rsidRDefault="00E666E7" w:rsidP="00915374">
      <w:pPr>
        <w:pStyle w:val="ListBullet"/>
        <w:numPr>
          <w:ilvl w:val="0"/>
          <w:numId w:val="23"/>
        </w:numPr>
      </w:pPr>
      <w:r>
        <w:t>Identifying and committing to achieving their goals</w:t>
      </w:r>
    </w:p>
    <w:p w14:paraId="64A46C5E" w14:textId="19E92407" w:rsidR="00E666E7" w:rsidRDefault="00E666E7" w:rsidP="00915374">
      <w:pPr>
        <w:pStyle w:val="ListBullet"/>
        <w:numPr>
          <w:ilvl w:val="0"/>
          <w:numId w:val="23"/>
        </w:numPr>
      </w:pPr>
      <w:r>
        <w:t>Build and maintain high-performance teams</w:t>
      </w:r>
    </w:p>
    <w:p w14:paraId="2C5026B1" w14:textId="45341E1A" w:rsidR="00E666E7" w:rsidRDefault="00E666E7" w:rsidP="00915374">
      <w:pPr>
        <w:pStyle w:val="ListBullet"/>
        <w:numPr>
          <w:ilvl w:val="0"/>
          <w:numId w:val="23"/>
        </w:numPr>
      </w:pPr>
      <w:r>
        <w:t>Run efficient and highly effective meetings (settle all conflict</w:t>
      </w:r>
      <w:r w:rsidR="006F7690">
        <w:t xml:space="preserve"> and resolve complex problems</w:t>
      </w:r>
      <w:r>
        <w:t>)</w:t>
      </w:r>
    </w:p>
    <w:p w14:paraId="3009E1BE" w14:textId="2953C3D5" w:rsidR="00E666E7" w:rsidRDefault="006F7690" w:rsidP="00915374">
      <w:pPr>
        <w:pStyle w:val="ListBullet"/>
        <w:numPr>
          <w:ilvl w:val="0"/>
          <w:numId w:val="23"/>
        </w:numPr>
      </w:pPr>
      <w:r>
        <w:t>Manage interpersonal dynamics</w:t>
      </w:r>
    </w:p>
    <w:p w14:paraId="58B816E9" w14:textId="5C9042C7" w:rsidR="006F7690" w:rsidRDefault="00EE2632" w:rsidP="00915374">
      <w:pPr>
        <w:pStyle w:val="ListBullet"/>
        <w:numPr>
          <w:ilvl w:val="0"/>
          <w:numId w:val="2"/>
        </w:numPr>
      </w:pPr>
      <w:r>
        <w:t>When leaders ask questions it creates conversations between the group members</w:t>
      </w:r>
    </w:p>
    <w:p w14:paraId="171004AE" w14:textId="5BB84CB6" w:rsidR="00EE2632" w:rsidRDefault="00B23E98" w:rsidP="00915374">
      <w:pPr>
        <w:pStyle w:val="ListBullet"/>
        <w:numPr>
          <w:ilvl w:val="0"/>
          <w:numId w:val="3"/>
        </w:numPr>
      </w:pPr>
      <w:r>
        <w:t>Additional role challenges</w:t>
      </w:r>
    </w:p>
    <w:p w14:paraId="0B807FED" w14:textId="10A41281" w:rsidR="00B23E98" w:rsidRDefault="00B23E98" w:rsidP="00915374">
      <w:pPr>
        <w:pStyle w:val="ListBullet"/>
        <w:numPr>
          <w:ilvl w:val="0"/>
          <w:numId w:val="2"/>
        </w:numPr>
      </w:pPr>
      <w:r>
        <w:t>This happens when a client meddles through and second guesses the assignment</w:t>
      </w:r>
    </w:p>
    <w:p w14:paraId="2ACB7407" w14:textId="259DB694" w:rsidR="00B23E98" w:rsidRDefault="00B23E98" w:rsidP="00915374">
      <w:pPr>
        <w:pStyle w:val="ListBullet"/>
        <w:numPr>
          <w:ilvl w:val="0"/>
          <w:numId w:val="2"/>
        </w:numPr>
      </w:pPr>
      <w:r>
        <w:t>The difficult client</w:t>
      </w:r>
    </w:p>
    <w:p w14:paraId="5A49A8E8" w14:textId="53D503D2" w:rsidR="00B23E98" w:rsidRDefault="00B23E98" w:rsidP="00915374">
      <w:pPr>
        <w:pStyle w:val="ListBullet"/>
        <w:numPr>
          <w:ilvl w:val="0"/>
          <w:numId w:val="24"/>
        </w:numPr>
      </w:pPr>
      <w:r>
        <w:t>They hire you for your knowledge, but meddle in your design (no matter what you suggest, they don’t listen, they want you to adjust to what they want)</w:t>
      </w:r>
    </w:p>
    <w:p w14:paraId="6C8BCAA0" w14:textId="65D4D243" w:rsidR="00B23E98" w:rsidRDefault="00B23E98" w:rsidP="00915374">
      <w:pPr>
        <w:pStyle w:val="ListBullet"/>
        <w:numPr>
          <w:ilvl w:val="0"/>
          <w:numId w:val="24"/>
        </w:numPr>
      </w:pPr>
      <w:r>
        <w:t>They aren’t good followers, they think that because they hired you, you have to do as they say</w:t>
      </w:r>
    </w:p>
    <w:p w14:paraId="72BA0814" w14:textId="3FF66893" w:rsidR="00B23E98" w:rsidRDefault="00B23E98" w:rsidP="00915374">
      <w:pPr>
        <w:pStyle w:val="ListBullet"/>
        <w:numPr>
          <w:ilvl w:val="0"/>
          <w:numId w:val="24"/>
        </w:numPr>
      </w:pPr>
      <w:r>
        <w:t xml:space="preserve">What do you do? </w:t>
      </w:r>
    </w:p>
    <w:p w14:paraId="03787A3F" w14:textId="17140C78" w:rsidR="00B23E98" w:rsidRDefault="00B23E98" w:rsidP="00915374">
      <w:pPr>
        <w:pStyle w:val="ListBullet"/>
        <w:numPr>
          <w:ilvl w:val="0"/>
          <w:numId w:val="25"/>
        </w:numPr>
      </w:pPr>
      <w:r>
        <w:t>Ask them for suggestions (question why there are less effective)</w:t>
      </w:r>
    </w:p>
    <w:p w14:paraId="39262EE9" w14:textId="6B57D7A7" w:rsidR="00B23E98" w:rsidRDefault="00B23E98" w:rsidP="00915374">
      <w:pPr>
        <w:pStyle w:val="ListBullet"/>
        <w:numPr>
          <w:ilvl w:val="0"/>
          <w:numId w:val="25"/>
        </w:numPr>
      </w:pPr>
      <w:r>
        <w:t>Explain to them that the content is up to them, you are just there to control the process</w:t>
      </w:r>
    </w:p>
    <w:p w14:paraId="65E3B306" w14:textId="25A600BF" w:rsidR="00B23E98" w:rsidRDefault="00B23E98" w:rsidP="00915374">
      <w:pPr>
        <w:pStyle w:val="ListBullet"/>
        <w:numPr>
          <w:ilvl w:val="0"/>
          <w:numId w:val="2"/>
        </w:numPr>
      </w:pPr>
      <w:r>
        <w:t>Facilitating senior managers</w:t>
      </w:r>
    </w:p>
    <w:p w14:paraId="16B12A07" w14:textId="1D11A88B" w:rsidR="00B23E98" w:rsidRDefault="00814C60" w:rsidP="00915374">
      <w:pPr>
        <w:pStyle w:val="ListBullet"/>
        <w:numPr>
          <w:ilvl w:val="0"/>
          <w:numId w:val="26"/>
        </w:numPr>
      </w:pPr>
      <w:r>
        <w:t xml:space="preserve">They need your help, but doesn’t want it and second guess your approach. They also are distracted by laptops go off topic and run in and out of the room while arguing. </w:t>
      </w:r>
    </w:p>
    <w:p w14:paraId="4FC8D2ED" w14:textId="0E307851" w:rsidR="00814C60" w:rsidRDefault="00694B64" w:rsidP="00915374">
      <w:pPr>
        <w:pStyle w:val="ListBullet"/>
        <w:numPr>
          <w:ilvl w:val="0"/>
          <w:numId w:val="26"/>
        </w:numPr>
      </w:pPr>
      <w:r>
        <w:lastRenderedPageBreak/>
        <w:t>Because they are seniors to you, you don’t fell that you can intervene or assert the process</w:t>
      </w:r>
    </w:p>
    <w:p w14:paraId="37C4A666" w14:textId="734E84BE" w:rsidR="00694B64" w:rsidRDefault="00694B64" w:rsidP="00915374">
      <w:pPr>
        <w:pStyle w:val="ListBullet"/>
        <w:numPr>
          <w:ilvl w:val="0"/>
          <w:numId w:val="26"/>
        </w:numPr>
      </w:pPr>
      <w:r>
        <w:t>What do you do?</w:t>
      </w:r>
    </w:p>
    <w:p w14:paraId="40C56E23" w14:textId="77777777" w:rsidR="00694B64" w:rsidRDefault="00694B64" w:rsidP="00915374">
      <w:pPr>
        <w:pStyle w:val="ListBullet"/>
        <w:numPr>
          <w:ilvl w:val="0"/>
          <w:numId w:val="27"/>
        </w:numPr>
      </w:pPr>
      <w:r>
        <w:t>Clearly explain your role to the group and help them to understand that you’re only neutral about the content</w:t>
      </w:r>
    </w:p>
    <w:p w14:paraId="4E0FED20" w14:textId="77777777" w:rsidR="00694B64" w:rsidRDefault="00694B64" w:rsidP="00915374">
      <w:pPr>
        <w:pStyle w:val="ListBullet"/>
        <w:numPr>
          <w:ilvl w:val="0"/>
          <w:numId w:val="27"/>
        </w:numPr>
      </w:pPr>
      <w:r>
        <w:t>Ask them how much they are okay with you stepping in and giving your feedback</w:t>
      </w:r>
    </w:p>
    <w:p w14:paraId="68CDC9A1" w14:textId="77777777" w:rsidR="00694B64" w:rsidRDefault="00694B64" w:rsidP="00915374">
      <w:pPr>
        <w:pStyle w:val="ListBullet"/>
        <w:numPr>
          <w:ilvl w:val="0"/>
          <w:numId w:val="2"/>
        </w:numPr>
      </w:pPr>
      <w:r>
        <w:t>Facilitating colleagues</w:t>
      </w:r>
    </w:p>
    <w:p w14:paraId="4A9FE62F" w14:textId="588A01CD" w:rsidR="00694B64" w:rsidRDefault="00694B64" w:rsidP="00915374">
      <w:pPr>
        <w:pStyle w:val="ListBullet"/>
        <w:numPr>
          <w:ilvl w:val="0"/>
          <w:numId w:val="28"/>
        </w:numPr>
      </w:pPr>
      <w:r>
        <w:t xml:space="preserve">There’s a total lack of process at you work meetings, the leader doesn’t know what they are doing. </w:t>
      </w:r>
    </w:p>
    <w:p w14:paraId="13417E3B" w14:textId="2A898311" w:rsidR="00694B64" w:rsidRDefault="00694B64" w:rsidP="00915374">
      <w:pPr>
        <w:pStyle w:val="ListBullet"/>
        <w:numPr>
          <w:ilvl w:val="0"/>
          <w:numId w:val="28"/>
        </w:numPr>
      </w:pPr>
      <w:r>
        <w:t>No one in the group realizes that they need someone to facilitate</w:t>
      </w:r>
    </w:p>
    <w:p w14:paraId="2A8E2761" w14:textId="3277960E" w:rsidR="00694B64" w:rsidRDefault="00694B64" w:rsidP="00915374">
      <w:pPr>
        <w:pStyle w:val="ListBullet"/>
        <w:numPr>
          <w:ilvl w:val="0"/>
          <w:numId w:val="28"/>
        </w:numPr>
      </w:pPr>
      <w:r>
        <w:t>What do you do?</w:t>
      </w:r>
    </w:p>
    <w:p w14:paraId="10F56D87" w14:textId="17F94C44" w:rsidR="00694B64" w:rsidRDefault="00694B64" w:rsidP="00915374">
      <w:pPr>
        <w:pStyle w:val="ListBullet"/>
        <w:numPr>
          <w:ilvl w:val="0"/>
          <w:numId w:val="29"/>
        </w:numPr>
      </w:pPr>
      <w:r>
        <w:t>You can work at three levels to provide structure:</w:t>
      </w:r>
    </w:p>
    <w:p w14:paraId="51EF831A" w14:textId="6086C9E5" w:rsidR="00694B64" w:rsidRDefault="00694B64" w:rsidP="00915374">
      <w:pPr>
        <w:pStyle w:val="ListBullet"/>
        <w:numPr>
          <w:ilvl w:val="0"/>
          <w:numId w:val="30"/>
        </w:numPr>
      </w:pPr>
      <w:r>
        <w:t>Convert, simply provide facilitation support from your seat as asking questions (mention the time, ask people for them opinions, help them understand different view)</w:t>
      </w:r>
    </w:p>
    <w:p w14:paraId="43885738" w14:textId="3268E43A" w:rsidR="00694B64" w:rsidRDefault="00694B64" w:rsidP="00915374">
      <w:pPr>
        <w:pStyle w:val="ListBullet"/>
        <w:numPr>
          <w:ilvl w:val="0"/>
          <w:numId w:val="30"/>
        </w:numPr>
      </w:pPr>
      <w:r>
        <w:t>Speaking up and offering the group help when they’re struggling, offer tools and techniques (but wait for them to agree to have your help)</w:t>
      </w:r>
    </w:p>
    <w:p w14:paraId="3007B2F3" w14:textId="0C193742" w:rsidR="00694B64" w:rsidRDefault="00694B64" w:rsidP="00915374">
      <w:pPr>
        <w:pStyle w:val="ListBullet"/>
        <w:numPr>
          <w:ilvl w:val="0"/>
          <w:numId w:val="30"/>
        </w:numPr>
      </w:pPr>
      <w:r>
        <w:t>Approach the leader and ask them to allow you to facilitate all or specific portions of an upcoming meeting (if they don’t want, kind of sell them on it)</w:t>
      </w:r>
    </w:p>
    <w:p w14:paraId="1645BABA" w14:textId="17911F6C" w:rsidR="00694B64" w:rsidRDefault="009E4F63" w:rsidP="00915374">
      <w:pPr>
        <w:pStyle w:val="ListBullet"/>
        <w:numPr>
          <w:ilvl w:val="0"/>
          <w:numId w:val="2"/>
        </w:numPr>
      </w:pPr>
      <w:r>
        <w:t>Facilitating tiny groups</w:t>
      </w:r>
    </w:p>
    <w:p w14:paraId="5A33FD81" w14:textId="08E08C7B" w:rsidR="009E4F63" w:rsidRDefault="00932223" w:rsidP="00915374">
      <w:pPr>
        <w:pStyle w:val="ListBullet"/>
        <w:numPr>
          <w:ilvl w:val="0"/>
          <w:numId w:val="31"/>
        </w:numPr>
      </w:pPr>
      <w:r>
        <w:t>You don’t have a neutral outsider, the group is too small and you cant afford to lose a person to the process role</w:t>
      </w:r>
    </w:p>
    <w:p w14:paraId="6F5CE868" w14:textId="580F6A93" w:rsidR="00932223" w:rsidRDefault="00932223" w:rsidP="00915374">
      <w:pPr>
        <w:pStyle w:val="ListBullet"/>
        <w:numPr>
          <w:ilvl w:val="0"/>
          <w:numId w:val="31"/>
        </w:numPr>
      </w:pPr>
      <w:r>
        <w:t>What do you do?</w:t>
      </w:r>
    </w:p>
    <w:p w14:paraId="0855A108" w14:textId="5BC52ACE" w:rsidR="00932223" w:rsidRDefault="00932223" w:rsidP="00915374">
      <w:pPr>
        <w:pStyle w:val="ListBullet"/>
        <w:numPr>
          <w:ilvl w:val="0"/>
          <w:numId w:val="29"/>
        </w:numPr>
      </w:pPr>
      <w:r>
        <w:t>Set out the process, establish the start sequence (divide the roles)</w:t>
      </w:r>
    </w:p>
    <w:p w14:paraId="27C56BCC" w14:textId="06D8AD1C" w:rsidR="00932223" w:rsidRDefault="00932223" w:rsidP="00915374">
      <w:pPr>
        <w:pStyle w:val="ListBullet"/>
        <w:numPr>
          <w:ilvl w:val="0"/>
          <w:numId w:val="29"/>
        </w:numPr>
      </w:pPr>
      <w:r>
        <w:t>Stay in the facilitator role ( take off the hat is needed)</w:t>
      </w:r>
    </w:p>
    <w:p w14:paraId="71E55AC8" w14:textId="5E7E6832" w:rsidR="00932223" w:rsidRPr="00932223" w:rsidRDefault="00932223" w:rsidP="00614E9E">
      <w:pPr>
        <w:pStyle w:val="ListBullet"/>
        <w:ind w:left="1512" w:firstLine="0"/>
      </w:pPr>
    </w:p>
    <w:p w14:paraId="063D5FDD" w14:textId="50A447CE" w:rsidR="005E6247" w:rsidRDefault="00B13850" w:rsidP="00B13850">
      <w:pPr>
        <w:pStyle w:val="Heading3"/>
      </w:pPr>
      <w:r>
        <w:t>Chapter 3 – Facilitation Stages</w:t>
      </w:r>
    </w:p>
    <w:p w14:paraId="5332D7FF" w14:textId="55E576AA" w:rsidR="003D53BA" w:rsidRDefault="003D53BA" w:rsidP="00915374">
      <w:pPr>
        <w:pStyle w:val="ListBullet"/>
        <w:numPr>
          <w:ilvl w:val="0"/>
          <w:numId w:val="3"/>
        </w:numPr>
      </w:pPr>
      <w:r w:rsidRPr="003D53BA">
        <w:t>Stages in conducting a facilitation</w:t>
      </w:r>
    </w:p>
    <w:p w14:paraId="5F0633B1" w14:textId="05D1201E" w:rsidR="003D53BA" w:rsidRDefault="003D53BA" w:rsidP="00915374">
      <w:pPr>
        <w:pStyle w:val="ListBullet"/>
        <w:numPr>
          <w:ilvl w:val="0"/>
          <w:numId w:val="32"/>
        </w:numPr>
      </w:pPr>
      <w:r>
        <w:lastRenderedPageBreak/>
        <w:t>Assessment and design</w:t>
      </w:r>
    </w:p>
    <w:p w14:paraId="5E83EABC" w14:textId="2C77D378" w:rsidR="003D53BA" w:rsidRDefault="003D53BA" w:rsidP="00915374">
      <w:pPr>
        <w:pStyle w:val="ListBullet"/>
        <w:numPr>
          <w:ilvl w:val="0"/>
          <w:numId w:val="32"/>
        </w:numPr>
      </w:pPr>
      <w:r>
        <w:t>Feedback and refinement</w:t>
      </w:r>
    </w:p>
    <w:p w14:paraId="212F3E5A" w14:textId="04101C50" w:rsidR="003D53BA" w:rsidRDefault="003D53BA" w:rsidP="00915374">
      <w:pPr>
        <w:pStyle w:val="ListBullet"/>
        <w:numPr>
          <w:ilvl w:val="0"/>
          <w:numId w:val="32"/>
        </w:numPr>
      </w:pPr>
      <w:r>
        <w:t>Final preparation</w:t>
      </w:r>
    </w:p>
    <w:p w14:paraId="3384ADE6" w14:textId="3848A7FD" w:rsidR="003D53BA" w:rsidRDefault="003D53BA" w:rsidP="00915374">
      <w:pPr>
        <w:pStyle w:val="ListBullet"/>
        <w:numPr>
          <w:ilvl w:val="0"/>
          <w:numId w:val="32"/>
        </w:numPr>
      </w:pPr>
      <w:r>
        <w:t>Starting a facilitation</w:t>
      </w:r>
    </w:p>
    <w:p w14:paraId="0B9A44A8" w14:textId="3FD4DD1B" w:rsidR="003D53BA" w:rsidRDefault="003D53BA" w:rsidP="00915374">
      <w:pPr>
        <w:pStyle w:val="ListBullet"/>
        <w:numPr>
          <w:ilvl w:val="0"/>
          <w:numId w:val="32"/>
        </w:numPr>
      </w:pPr>
      <w:r>
        <w:t>During a facilitation</w:t>
      </w:r>
    </w:p>
    <w:p w14:paraId="03F096C6" w14:textId="0B1C42AA" w:rsidR="003D53BA" w:rsidRDefault="003D53BA" w:rsidP="00915374">
      <w:pPr>
        <w:pStyle w:val="ListBullet"/>
        <w:numPr>
          <w:ilvl w:val="0"/>
          <w:numId w:val="32"/>
        </w:numPr>
      </w:pPr>
      <w:r>
        <w:t>Ending a facilitation</w:t>
      </w:r>
    </w:p>
    <w:p w14:paraId="68AE8B20" w14:textId="4A114E57" w:rsidR="003D53BA" w:rsidRDefault="003D53BA" w:rsidP="00915374">
      <w:pPr>
        <w:pStyle w:val="ListBullet"/>
        <w:numPr>
          <w:ilvl w:val="0"/>
          <w:numId w:val="32"/>
        </w:numPr>
      </w:pPr>
      <w:r>
        <w:t>Following up on a facilitation</w:t>
      </w:r>
    </w:p>
    <w:p w14:paraId="668CFEA1" w14:textId="43130F4F" w:rsidR="003D53BA" w:rsidRDefault="0032619C" w:rsidP="00915374">
      <w:pPr>
        <w:pStyle w:val="ListBullet"/>
        <w:numPr>
          <w:ilvl w:val="0"/>
          <w:numId w:val="2"/>
        </w:numPr>
      </w:pPr>
      <w:r>
        <w:t>Assessment and design</w:t>
      </w:r>
    </w:p>
    <w:p w14:paraId="2C8164F2" w14:textId="6073BAA7" w:rsidR="0032619C" w:rsidRDefault="0032619C" w:rsidP="00915374">
      <w:pPr>
        <w:pStyle w:val="ListBullet"/>
        <w:numPr>
          <w:ilvl w:val="0"/>
          <w:numId w:val="33"/>
        </w:numPr>
      </w:pPr>
      <w:r>
        <w:t>Make sure that the meeting design is based on sufficient and adequate information</w:t>
      </w:r>
    </w:p>
    <w:p w14:paraId="52CC7AAA" w14:textId="11AAB6AC" w:rsidR="0032619C" w:rsidRDefault="0032619C" w:rsidP="00915374">
      <w:pPr>
        <w:pStyle w:val="ListBullet"/>
        <w:numPr>
          <w:ilvl w:val="0"/>
          <w:numId w:val="33"/>
        </w:numPr>
      </w:pPr>
      <w:r>
        <w:t>Its common to start by interviewing the person that asked you to facilitate (make sure that they know what their needs are)</w:t>
      </w:r>
    </w:p>
    <w:p w14:paraId="3CFB130E" w14:textId="4098456D" w:rsidR="0032619C" w:rsidRDefault="0065473C" w:rsidP="00915374">
      <w:pPr>
        <w:pStyle w:val="ListBullet"/>
        <w:numPr>
          <w:ilvl w:val="0"/>
          <w:numId w:val="33"/>
        </w:numPr>
      </w:pPr>
      <w:r>
        <w:t>You also want to gather information and the interests of the rest of the group</w:t>
      </w:r>
      <w:r w:rsidR="00E173EC">
        <w:t xml:space="preserve"> (this allows you to build a more complete</w:t>
      </w:r>
      <w:r w:rsidR="00D80346">
        <w:t xml:space="preserve"> assumption)</w:t>
      </w:r>
    </w:p>
    <w:p w14:paraId="2B4FF8C0" w14:textId="2249A6E1" w:rsidR="0065473C" w:rsidRDefault="00AA5C5B" w:rsidP="00915374">
      <w:pPr>
        <w:pStyle w:val="ListBullet"/>
        <w:numPr>
          <w:ilvl w:val="0"/>
          <w:numId w:val="33"/>
        </w:numPr>
      </w:pPr>
      <w:r>
        <w:t>You don’t want to base the design of the meeting solely on what you have been told</w:t>
      </w:r>
    </w:p>
    <w:p w14:paraId="5A4860BC" w14:textId="348643CC" w:rsidR="00CF5B96" w:rsidRDefault="00CF5B96" w:rsidP="00915374">
      <w:pPr>
        <w:pStyle w:val="ListBullet"/>
        <w:numPr>
          <w:ilvl w:val="0"/>
          <w:numId w:val="33"/>
        </w:numPr>
      </w:pPr>
      <w:r>
        <w:t>To asses the needs of the group, there are tools that you can use</w:t>
      </w:r>
    </w:p>
    <w:p w14:paraId="766C51AD" w14:textId="7F15E74B" w:rsidR="00CF5B96" w:rsidRDefault="00CF5B96" w:rsidP="00915374">
      <w:pPr>
        <w:pStyle w:val="ListBullet"/>
        <w:numPr>
          <w:ilvl w:val="0"/>
          <w:numId w:val="34"/>
        </w:numPr>
      </w:pPr>
      <w:r>
        <w:t>One-on-one interviews</w:t>
      </w:r>
    </w:p>
    <w:p w14:paraId="7D38976B" w14:textId="15BA5E60" w:rsidR="00CF5B96" w:rsidRDefault="00CF5B96" w:rsidP="00915374">
      <w:pPr>
        <w:pStyle w:val="ListBullet"/>
        <w:numPr>
          <w:ilvl w:val="0"/>
          <w:numId w:val="34"/>
        </w:numPr>
      </w:pPr>
      <w:r>
        <w:t>Surveys</w:t>
      </w:r>
    </w:p>
    <w:p w14:paraId="0657192B" w14:textId="52FFCAFD" w:rsidR="00CF5B96" w:rsidRDefault="00CF5B96" w:rsidP="00915374">
      <w:pPr>
        <w:pStyle w:val="ListBullet"/>
        <w:numPr>
          <w:ilvl w:val="0"/>
          <w:numId w:val="34"/>
        </w:numPr>
      </w:pPr>
      <w:r>
        <w:t>Group interviews</w:t>
      </w:r>
    </w:p>
    <w:p w14:paraId="13A8EFAF" w14:textId="25527562" w:rsidR="00CF5B96" w:rsidRDefault="00CF5B96" w:rsidP="00915374">
      <w:pPr>
        <w:pStyle w:val="ListBullet"/>
        <w:numPr>
          <w:ilvl w:val="0"/>
          <w:numId w:val="34"/>
        </w:numPr>
      </w:pPr>
      <w:r>
        <w:t>Direct observation</w:t>
      </w:r>
    </w:p>
    <w:p w14:paraId="3BD600E8" w14:textId="77777777" w:rsidR="00C96797" w:rsidRPr="007F59DB" w:rsidRDefault="00C96797" w:rsidP="00915374">
      <w:pPr>
        <w:pStyle w:val="ListBullet"/>
        <w:numPr>
          <w:ilvl w:val="0"/>
          <w:numId w:val="35"/>
        </w:numPr>
      </w:pPr>
      <w:r w:rsidRPr="007F59DB">
        <w:rPr>
          <w:lang w:val="en-CA"/>
        </w:rPr>
        <w:t>Always provide a summary of the data gathered back to the members</w:t>
      </w:r>
    </w:p>
    <w:p w14:paraId="1BED8FBD" w14:textId="77777777" w:rsidR="00C96797" w:rsidRPr="007F59DB" w:rsidRDefault="00C96797" w:rsidP="00915374">
      <w:pPr>
        <w:pStyle w:val="ListBullet"/>
        <w:numPr>
          <w:ilvl w:val="0"/>
          <w:numId w:val="35"/>
        </w:numPr>
      </w:pPr>
      <w:r w:rsidRPr="007F59DB">
        <w:rPr>
          <w:lang w:val="en-CA"/>
        </w:rPr>
        <w:t xml:space="preserve">When you are confident you understand the members needs create a preliminary design </w:t>
      </w:r>
    </w:p>
    <w:p w14:paraId="774F1268" w14:textId="4AB674F5" w:rsidR="00C96797" w:rsidRPr="001E57E0" w:rsidRDefault="001E57E0" w:rsidP="00915374">
      <w:pPr>
        <w:pStyle w:val="ListBullet"/>
        <w:numPr>
          <w:ilvl w:val="0"/>
          <w:numId w:val="2"/>
        </w:numPr>
      </w:pPr>
      <w:r>
        <w:t>Feedback and Refinement</w:t>
      </w:r>
      <w:r w:rsidR="00C96797" w:rsidRPr="001E57E0">
        <w:t xml:space="preserve"> </w:t>
      </w:r>
    </w:p>
    <w:p w14:paraId="2F8222C2" w14:textId="77777777" w:rsidR="00C96797" w:rsidRPr="001E57E0" w:rsidRDefault="00C96797" w:rsidP="00915374">
      <w:pPr>
        <w:pStyle w:val="ListBullet"/>
        <w:numPr>
          <w:ilvl w:val="0"/>
          <w:numId w:val="36"/>
        </w:numPr>
      </w:pPr>
      <w:r w:rsidRPr="001E57E0">
        <w:t>Share the proposed agenda for the session to the group members for input and approval</w:t>
      </w:r>
    </w:p>
    <w:p w14:paraId="2E7C336F" w14:textId="77777777" w:rsidR="00C96797" w:rsidRPr="001E57E0" w:rsidRDefault="00C96797" w:rsidP="00915374">
      <w:pPr>
        <w:pStyle w:val="ListBullet"/>
        <w:numPr>
          <w:ilvl w:val="0"/>
          <w:numId w:val="36"/>
        </w:numPr>
      </w:pPr>
      <w:r w:rsidRPr="001E57E0">
        <w:t>If a disagreement arises concerning the design make sure all viewpoints are heard and optional designs are considered</w:t>
      </w:r>
    </w:p>
    <w:p w14:paraId="6DCE03AF" w14:textId="77777777" w:rsidR="00C96797" w:rsidRPr="001E57E0" w:rsidRDefault="00C96797" w:rsidP="00915374">
      <w:pPr>
        <w:pStyle w:val="ListBullet"/>
        <w:numPr>
          <w:ilvl w:val="0"/>
          <w:numId w:val="36"/>
        </w:numPr>
      </w:pPr>
      <w:r w:rsidRPr="001E57E0">
        <w:t>Respect the members concerns and make changes</w:t>
      </w:r>
    </w:p>
    <w:p w14:paraId="13705307" w14:textId="77777777" w:rsidR="00C96797" w:rsidRDefault="00C96797" w:rsidP="00915374">
      <w:pPr>
        <w:pStyle w:val="ListBullet"/>
        <w:numPr>
          <w:ilvl w:val="0"/>
          <w:numId w:val="36"/>
        </w:numPr>
      </w:pPr>
      <w:r w:rsidRPr="001E57E0">
        <w:t>Stand firm and promote your design if the members are new, reluctant, dysfunctional</w:t>
      </w:r>
    </w:p>
    <w:p w14:paraId="7294CBFB" w14:textId="52DB312C" w:rsidR="005512D7" w:rsidRDefault="005512D7" w:rsidP="00915374">
      <w:pPr>
        <w:pStyle w:val="ListBullet"/>
        <w:numPr>
          <w:ilvl w:val="0"/>
          <w:numId w:val="36"/>
        </w:numPr>
      </w:pPr>
      <w:r>
        <w:t>You can write a summery once the final workshop has been reached</w:t>
      </w:r>
    </w:p>
    <w:p w14:paraId="3B33F217" w14:textId="0474F73E" w:rsidR="005512D7" w:rsidRDefault="005512D7" w:rsidP="00915374">
      <w:pPr>
        <w:pStyle w:val="ListBullet"/>
        <w:numPr>
          <w:ilvl w:val="0"/>
          <w:numId w:val="37"/>
        </w:numPr>
      </w:pPr>
      <w:r>
        <w:lastRenderedPageBreak/>
        <w:t xml:space="preserve">It will help reduce the potential for misunderstanding </w:t>
      </w:r>
    </w:p>
    <w:p w14:paraId="04B3E56B" w14:textId="6E5B468E" w:rsidR="005512D7" w:rsidRDefault="005512D7" w:rsidP="00915374">
      <w:pPr>
        <w:pStyle w:val="ListBullet"/>
        <w:numPr>
          <w:ilvl w:val="0"/>
          <w:numId w:val="2"/>
        </w:numPr>
      </w:pPr>
      <w:r>
        <w:t>Final Preparation</w:t>
      </w:r>
    </w:p>
    <w:p w14:paraId="79CB9576" w14:textId="77777777" w:rsidR="00C96797" w:rsidRPr="00FC00C9" w:rsidRDefault="00C96797" w:rsidP="00915374">
      <w:pPr>
        <w:pStyle w:val="ListBullet"/>
        <w:numPr>
          <w:ilvl w:val="0"/>
          <w:numId w:val="38"/>
        </w:numPr>
      </w:pPr>
      <w:r w:rsidRPr="00FC00C9">
        <w:t>Industry standard is one day of preparation for one day of facilitation</w:t>
      </w:r>
    </w:p>
    <w:p w14:paraId="1231C86E" w14:textId="77777777" w:rsidR="00C96797" w:rsidRPr="00FC00C9" w:rsidRDefault="00C96797" w:rsidP="00915374">
      <w:pPr>
        <w:pStyle w:val="ListBullet"/>
        <w:numPr>
          <w:ilvl w:val="0"/>
          <w:numId w:val="38"/>
        </w:numPr>
      </w:pPr>
      <w:r w:rsidRPr="00FC00C9">
        <w:t>Finalize the design and put it in writing</w:t>
      </w:r>
    </w:p>
    <w:p w14:paraId="1AE2E17B" w14:textId="77777777" w:rsidR="00C96797" w:rsidRPr="00FC00C9" w:rsidRDefault="00C96797" w:rsidP="00915374">
      <w:pPr>
        <w:pStyle w:val="ListBullet"/>
        <w:numPr>
          <w:ilvl w:val="0"/>
          <w:numId w:val="38"/>
        </w:numPr>
      </w:pPr>
      <w:r w:rsidRPr="00FC00C9">
        <w:t>Clarify all roles and responsibilities</w:t>
      </w:r>
    </w:p>
    <w:p w14:paraId="0CF0E408" w14:textId="77777777" w:rsidR="00C96797" w:rsidRPr="00FC00C9" w:rsidRDefault="00C96797" w:rsidP="00915374">
      <w:pPr>
        <w:pStyle w:val="ListBullet"/>
        <w:numPr>
          <w:ilvl w:val="0"/>
          <w:numId w:val="38"/>
        </w:numPr>
      </w:pPr>
      <w:r w:rsidRPr="00FC00C9">
        <w:t>Check the location</w:t>
      </w:r>
    </w:p>
    <w:p w14:paraId="1068D12A" w14:textId="77777777" w:rsidR="00C96797" w:rsidRPr="00FC00C9" w:rsidRDefault="00C96797" w:rsidP="00915374">
      <w:pPr>
        <w:pStyle w:val="ListBullet"/>
        <w:numPr>
          <w:ilvl w:val="0"/>
          <w:numId w:val="38"/>
        </w:numPr>
      </w:pPr>
      <w:r w:rsidRPr="00FC00C9">
        <w:t>Assist the leader with distributing meeting logistics and distributing final agenda</w:t>
      </w:r>
    </w:p>
    <w:p w14:paraId="202CEBF6" w14:textId="77777777" w:rsidR="00C96797" w:rsidRPr="00FC00C9" w:rsidRDefault="00C96797" w:rsidP="00915374">
      <w:pPr>
        <w:pStyle w:val="ListBullet"/>
        <w:numPr>
          <w:ilvl w:val="0"/>
          <w:numId w:val="38"/>
        </w:numPr>
      </w:pPr>
      <w:r w:rsidRPr="00FC00C9">
        <w:t>Identify materials and supplies</w:t>
      </w:r>
    </w:p>
    <w:p w14:paraId="7664FC94" w14:textId="77777777" w:rsidR="00C96797" w:rsidRPr="00FC00C9" w:rsidRDefault="00C96797" w:rsidP="00915374">
      <w:pPr>
        <w:pStyle w:val="ListBullet"/>
        <w:numPr>
          <w:ilvl w:val="0"/>
          <w:numId w:val="38"/>
        </w:numPr>
      </w:pPr>
      <w:r w:rsidRPr="00FC00C9">
        <w:t>Design and write materials and handouts</w:t>
      </w:r>
    </w:p>
    <w:p w14:paraId="4E069A53" w14:textId="57B7C52C" w:rsidR="005512D7" w:rsidRDefault="00FC00C9" w:rsidP="00915374">
      <w:pPr>
        <w:pStyle w:val="ListBullet"/>
        <w:numPr>
          <w:ilvl w:val="0"/>
          <w:numId w:val="2"/>
        </w:numPr>
      </w:pPr>
      <w:r>
        <w:t>Final Preparations</w:t>
      </w:r>
    </w:p>
    <w:p w14:paraId="7F5B8C84" w14:textId="77777777" w:rsidR="00C96797" w:rsidRPr="00FC00C9" w:rsidRDefault="00C96797" w:rsidP="00915374">
      <w:pPr>
        <w:pStyle w:val="ListBullet"/>
        <w:numPr>
          <w:ilvl w:val="0"/>
          <w:numId w:val="39"/>
        </w:numPr>
      </w:pPr>
      <w:r w:rsidRPr="00FC00C9">
        <w:rPr>
          <w:lang w:val="en-CA"/>
        </w:rPr>
        <w:t>Always be the first to arrive, chat informally with members as they arrive</w:t>
      </w:r>
    </w:p>
    <w:p w14:paraId="762AB250" w14:textId="77777777" w:rsidR="00C96797" w:rsidRPr="00FC00C9" w:rsidRDefault="00C96797" w:rsidP="00915374">
      <w:pPr>
        <w:pStyle w:val="ListBullet"/>
        <w:numPr>
          <w:ilvl w:val="0"/>
          <w:numId w:val="39"/>
        </w:numPr>
      </w:pPr>
      <w:r w:rsidRPr="00FC00C9">
        <w:rPr>
          <w:lang w:val="en-CA"/>
        </w:rPr>
        <w:t>Check the room set up, create a set up conducive to dialogue</w:t>
      </w:r>
    </w:p>
    <w:p w14:paraId="5F07ABC2" w14:textId="77777777" w:rsidR="00C96797" w:rsidRPr="00FC00C9" w:rsidRDefault="00C96797" w:rsidP="00915374">
      <w:pPr>
        <w:pStyle w:val="ListBullet"/>
        <w:numPr>
          <w:ilvl w:val="0"/>
          <w:numId w:val="39"/>
        </w:numPr>
      </w:pPr>
      <w:r w:rsidRPr="00FC00C9">
        <w:rPr>
          <w:lang w:val="en-CA"/>
        </w:rPr>
        <w:t>Introduce yourself</w:t>
      </w:r>
    </w:p>
    <w:p w14:paraId="445525B1" w14:textId="77777777" w:rsidR="00C96797" w:rsidRPr="00FC00C9" w:rsidRDefault="00C96797" w:rsidP="00915374">
      <w:pPr>
        <w:pStyle w:val="ListBullet"/>
        <w:numPr>
          <w:ilvl w:val="0"/>
          <w:numId w:val="39"/>
        </w:numPr>
      </w:pPr>
      <w:r w:rsidRPr="00FC00C9">
        <w:rPr>
          <w:lang w:val="en-CA"/>
        </w:rPr>
        <w:t>Clarify your role and the members’ role</w:t>
      </w:r>
    </w:p>
    <w:p w14:paraId="1193C694" w14:textId="77777777" w:rsidR="00C96797" w:rsidRPr="00FC00C9" w:rsidRDefault="00C96797" w:rsidP="00915374">
      <w:pPr>
        <w:pStyle w:val="ListBullet"/>
        <w:numPr>
          <w:ilvl w:val="0"/>
          <w:numId w:val="39"/>
        </w:numPr>
      </w:pPr>
      <w:r w:rsidRPr="00FC00C9">
        <w:rPr>
          <w:lang w:val="en-CA"/>
        </w:rPr>
        <w:t>Have members introduce themselves</w:t>
      </w:r>
    </w:p>
    <w:p w14:paraId="6D35D5FC" w14:textId="77777777" w:rsidR="00C96797" w:rsidRPr="00FC00C9" w:rsidRDefault="00C96797" w:rsidP="00915374">
      <w:pPr>
        <w:pStyle w:val="ListBullet"/>
        <w:numPr>
          <w:ilvl w:val="0"/>
          <w:numId w:val="39"/>
        </w:numPr>
      </w:pPr>
      <w:r w:rsidRPr="00FC00C9">
        <w:rPr>
          <w:lang w:val="en-CA"/>
        </w:rPr>
        <w:t>Do a warm up activity</w:t>
      </w:r>
    </w:p>
    <w:p w14:paraId="455F038E" w14:textId="77777777" w:rsidR="00C96797" w:rsidRPr="00FC00C9" w:rsidRDefault="00C96797" w:rsidP="00915374">
      <w:pPr>
        <w:pStyle w:val="ListBullet"/>
        <w:numPr>
          <w:ilvl w:val="0"/>
          <w:numId w:val="39"/>
        </w:numPr>
      </w:pPr>
      <w:r w:rsidRPr="00FC00C9">
        <w:rPr>
          <w:lang w:val="en-CA"/>
        </w:rPr>
        <w:t>Clarify the goals and objectives of the session</w:t>
      </w:r>
    </w:p>
    <w:p w14:paraId="691844B6" w14:textId="77777777" w:rsidR="00C96797" w:rsidRPr="00FC00C9" w:rsidRDefault="00C96797" w:rsidP="00915374">
      <w:pPr>
        <w:pStyle w:val="ListBullet"/>
        <w:numPr>
          <w:ilvl w:val="0"/>
          <w:numId w:val="39"/>
        </w:numPr>
      </w:pPr>
      <w:r w:rsidRPr="00FC00C9">
        <w:rPr>
          <w:lang w:val="en-CA"/>
        </w:rPr>
        <w:t>Review the agenda</w:t>
      </w:r>
    </w:p>
    <w:p w14:paraId="6310EA0F" w14:textId="77777777" w:rsidR="00C96797" w:rsidRPr="00FC00C9" w:rsidRDefault="00C96797" w:rsidP="00915374">
      <w:pPr>
        <w:pStyle w:val="ListBullet"/>
        <w:numPr>
          <w:ilvl w:val="0"/>
          <w:numId w:val="39"/>
        </w:numPr>
      </w:pPr>
      <w:r w:rsidRPr="00FC00C9">
        <w:rPr>
          <w:lang w:val="en-CA"/>
        </w:rPr>
        <w:t>Help the group set norms for the session</w:t>
      </w:r>
    </w:p>
    <w:p w14:paraId="10CE5C4E" w14:textId="19A99AAB" w:rsidR="00FC00C9" w:rsidRDefault="002A0998" w:rsidP="00915374">
      <w:pPr>
        <w:pStyle w:val="ListBullet"/>
        <w:numPr>
          <w:ilvl w:val="0"/>
          <w:numId w:val="2"/>
        </w:numPr>
      </w:pPr>
      <w:r>
        <w:t xml:space="preserve">Starting a Facilitation </w:t>
      </w:r>
    </w:p>
    <w:p w14:paraId="20910378" w14:textId="77777777" w:rsidR="00C96797" w:rsidRPr="002A0998" w:rsidRDefault="00C96797" w:rsidP="00915374">
      <w:pPr>
        <w:pStyle w:val="ListBullet"/>
        <w:numPr>
          <w:ilvl w:val="0"/>
          <w:numId w:val="40"/>
        </w:numPr>
      </w:pPr>
      <w:r w:rsidRPr="002A0998">
        <w:rPr>
          <w:lang w:val="en-CA"/>
        </w:rPr>
        <w:t>Always be the first to arrive, chat informally with members as they arrive</w:t>
      </w:r>
    </w:p>
    <w:p w14:paraId="32F96D13" w14:textId="7B5830E3" w:rsidR="002A0998" w:rsidRPr="002A0998" w:rsidRDefault="002A0998" w:rsidP="00915374">
      <w:pPr>
        <w:pStyle w:val="ListBullet"/>
        <w:numPr>
          <w:ilvl w:val="0"/>
          <w:numId w:val="37"/>
        </w:numPr>
      </w:pPr>
      <w:r>
        <w:t>This to check and make sure that the room is set up the way you want it for the meeting (create a set up conducive to dialogue)</w:t>
      </w:r>
    </w:p>
    <w:p w14:paraId="61ABCD6D" w14:textId="77777777" w:rsidR="00C96797" w:rsidRPr="002A0998" w:rsidRDefault="00C96797" w:rsidP="00915374">
      <w:pPr>
        <w:pStyle w:val="ListBullet"/>
        <w:numPr>
          <w:ilvl w:val="0"/>
          <w:numId w:val="40"/>
        </w:numPr>
      </w:pPr>
      <w:r w:rsidRPr="002A0998">
        <w:rPr>
          <w:lang w:val="en-CA"/>
        </w:rPr>
        <w:t>Introduce yourself</w:t>
      </w:r>
    </w:p>
    <w:p w14:paraId="16F4A90A" w14:textId="77777777" w:rsidR="00C96797" w:rsidRPr="002A0998" w:rsidRDefault="00C96797" w:rsidP="00915374">
      <w:pPr>
        <w:pStyle w:val="ListBullet"/>
        <w:numPr>
          <w:ilvl w:val="0"/>
          <w:numId w:val="40"/>
        </w:numPr>
      </w:pPr>
      <w:r w:rsidRPr="002A0998">
        <w:rPr>
          <w:lang w:val="en-CA"/>
        </w:rPr>
        <w:t>Clarify your role and the members’ role</w:t>
      </w:r>
    </w:p>
    <w:p w14:paraId="4305A153" w14:textId="77777777" w:rsidR="00C96797" w:rsidRPr="002A0998" w:rsidRDefault="00C96797" w:rsidP="00915374">
      <w:pPr>
        <w:pStyle w:val="ListBullet"/>
        <w:numPr>
          <w:ilvl w:val="0"/>
          <w:numId w:val="40"/>
        </w:numPr>
      </w:pPr>
      <w:r w:rsidRPr="002A0998">
        <w:rPr>
          <w:lang w:val="en-CA"/>
        </w:rPr>
        <w:t>Have members introduce themselves</w:t>
      </w:r>
    </w:p>
    <w:p w14:paraId="4A0ACBF0" w14:textId="77777777" w:rsidR="00C96797" w:rsidRPr="002A0998" w:rsidRDefault="00C96797" w:rsidP="00915374">
      <w:pPr>
        <w:pStyle w:val="ListBullet"/>
        <w:numPr>
          <w:ilvl w:val="0"/>
          <w:numId w:val="40"/>
        </w:numPr>
      </w:pPr>
      <w:r w:rsidRPr="002A0998">
        <w:rPr>
          <w:lang w:val="en-CA"/>
        </w:rPr>
        <w:t>Do a warm up activity</w:t>
      </w:r>
    </w:p>
    <w:p w14:paraId="1B3E876A" w14:textId="77777777" w:rsidR="00C96797" w:rsidRPr="002A0998" w:rsidRDefault="00C96797" w:rsidP="00915374">
      <w:pPr>
        <w:pStyle w:val="ListBullet"/>
        <w:numPr>
          <w:ilvl w:val="0"/>
          <w:numId w:val="40"/>
        </w:numPr>
      </w:pPr>
      <w:r w:rsidRPr="002A0998">
        <w:rPr>
          <w:lang w:val="en-CA"/>
        </w:rPr>
        <w:t>Clarify the goals and objectives of the session</w:t>
      </w:r>
    </w:p>
    <w:p w14:paraId="48DD9D16" w14:textId="77777777" w:rsidR="00C96797" w:rsidRPr="002A0998" w:rsidRDefault="00C96797" w:rsidP="00915374">
      <w:pPr>
        <w:pStyle w:val="ListBullet"/>
        <w:numPr>
          <w:ilvl w:val="0"/>
          <w:numId w:val="40"/>
        </w:numPr>
      </w:pPr>
      <w:r w:rsidRPr="002A0998">
        <w:rPr>
          <w:lang w:val="en-CA"/>
        </w:rPr>
        <w:t>Review the agenda</w:t>
      </w:r>
    </w:p>
    <w:p w14:paraId="78E03BF1" w14:textId="77777777" w:rsidR="00C96797" w:rsidRPr="002A0998" w:rsidRDefault="00C96797" w:rsidP="00915374">
      <w:pPr>
        <w:pStyle w:val="ListBullet"/>
        <w:numPr>
          <w:ilvl w:val="0"/>
          <w:numId w:val="40"/>
        </w:numPr>
      </w:pPr>
      <w:r w:rsidRPr="002A0998">
        <w:rPr>
          <w:lang w:val="en-CA"/>
        </w:rPr>
        <w:t>Help the group set norms for the session</w:t>
      </w:r>
    </w:p>
    <w:p w14:paraId="25A0820B" w14:textId="4791C2CE" w:rsidR="002A0998" w:rsidRDefault="006B7926" w:rsidP="00915374">
      <w:pPr>
        <w:pStyle w:val="ListBullet"/>
        <w:numPr>
          <w:ilvl w:val="0"/>
          <w:numId w:val="2"/>
        </w:numPr>
      </w:pPr>
      <w:r>
        <w:lastRenderedPageBreak/>
        <w:t xml:space="preserve">During the Facilitation </w:t>
      </w:r>
    </w:p>
    <w:p w14:paraId="21B197B3" w14:textId="77777777" w:rsidR="00C96797" w:rsidRPr="006B7926" w:rsidRDefault="00C96797" w:rsidP="00915374">
      <w:pPr>
        <w:pStyle w:val="ListBullet"/>
        <w:numPr>
          <w:ilvl w:val="0"/>
          <w:numId w:val="41"/>
        </w:numPr>
      </w:pPr>
      <w:r w:rsidRPr="006B7926">
        <w:rPr>
          <w:lang w:val="en-CA"/>
        </w:rPr>
        <w:t>Provide the structure and process focus that will keep the discussion moving efficiently and effectively</w:t>
      </w:r>
    </w:p>
    <w:p w14:paraId="35156A6C" w14:textId="77777777" w:rsidR="00C96797" w:rsidRPr="006B7926" w:rsidRDefault="00C96797" w:rsidP="00915374">
      <w:pPr>
        <w:pStyle w:val="ListBullet"/>
        <w:numPr>
          <w:ilvl w:val="0"/>
          <w:numId w:val="41"/>
        </w:numPr>
      </w:pPr>
      <w:r w:rsidRPr="006B7926">
        <w:rPr>
          <w:lang w:val="en-CA"/>
        </w:rPr>
        <w:t>Insure all members participate</w:t>
      </w:r>
    </w:p>
    <w:p w14:paraId="11A07426" w14:textId="77777777" w:rsidR="00C96797" w:rsidRPr="006B7926" w:rsidRDefault="00C96797" w:rsidP="00915374">
      <w:pPr>
        <w:pStyle w:val="ListBullet"/>
        <w:numPr>
          <w:ilvl w:val="0"/>
          <w:numId w:val="41"/>
        </w:numPr>
      </w:pPr>
      <w:r w:rsidRPr="006B7926">
        <w:rPr>
          <w:lang w:val="en-CA"/>
        </w:rPr>
        <w:t>Manage conflicts or differences of opinion</w:t>
      </w:r>
    </w:p>
    <w:p w14:paraId="53949126" w14:textId="77777777" w:rsidR="00C96797" w:rsidRPr="006B7926" w:rsidRDefault="00C96797" w:rsidP="00915374">
      <w:pPr>
        <w:pStyle w:val="ListBullet"/>
        <w:numPr>
          <w:ilvl w:val="0"/>
          <w:numId w:val="41"/>
        </w:numPr>
      </w:pPr>
      <w:r w:rsidRPr="006B7926">
        <w:rPr>
          <w:lang w:val="en-CA"/>
        </w:rPr>
        <w:t>Keep the group on topic and park off topic items</w:t>
      </w:r>
    </w:p>
    <w:p w14:paraId="05913341" w14:textId="77777777" w:rsidR="00C96797" w:rsidRPr="006B7926" w:rsidRDefault="00C96797" w:rsidP="00915374">
      <w:pPr>
        <w:pStyle w:val="ListBullet"/>
        <w:numPr>
          <w:ilvl w:val="0"/>
          <w:numId w:val="41"/>
        </w:numPr>
      </w:pPr>
      <w:r w:rsidRPr="006B7926">
        <w:rPr>
          <w:lang w:val="en-CA"/>
        </w:rPr>
        <w:t>Monitor time</w:t>
      </w:r>
    </w:p>
    <w:p w14:paraId="2E67ECED" w14:textId="77777777" w:rsidR="00C96797" w:rsidRPr="006B7926" w:rsidRDefault="00C96797" w:rsidP="00915374">
      <w:pPr>
        <w:pStyle w:val="ListBullet"/>
        <w:numPr>
          <w:ilvl w:val="0"/>
          <w:numId w:val="41"/>
        </w:numPr>
      </w:pPr>
      <w:r w:rsidRPr="006B7926">
        <w:rPr>
          <w:lang w:val="en-CA"/>
        </w:rPr>
        <w:t>Help members respect their norms</w:t>
      </w:r>
    </w:p>
    <w:p w14:paraId="63F90F4C" w14:textId="77777777" w:rsidR="00C96797" w:rsidRPr="006B7926" w:rsidRDefault="00C96797" w:rsidP="00915374">
      <w:pPr>
        <w:pStyle w:val="ListBullet"/>
        <w:numPr>
          <w:ilvl w:val="0"/>
          <w:numId w:val="41"/>
        </w:numPr>
      </w:pPr>
      <w:r w:rsidRPr="006B7926">
        <w:rPr>
          <w:lang w:val="en-CA"/>
        </w:rPr>
        <w:t>Make interventions if there are problems</w:t>
      </w:r>
    </w:p>
    <w:p w14:paraId="64CCB039" w14:textId="77777777" w:rsidR="00C96797" w:rsidRPr="006B7926" w:rsidRDefault="00C96797" w:rsidP="00915374">
      <w:pPr>
        <w:pStyle w:val="ListBullet"/>
        <w:numPr>
          <w:ilvl w:val="0"/>
          <w:numId w:val="41"/>
        </w:numPr>
      </w:pPr>
      <w:r w:rsidRPr="006B7926">
        <w:rPr>
          <w:lang w:val="en-CA"/>
        </w:rPr>
        <w:t>Keep track of ideas</w:t>
      </w:r>
    </w:p>
    <w:p w14:paraId="1B915DD7" w14:textId="77777777" w:rsidR="00C96797" w:rsidRPr="006B7926" w:rsidRDefault="00C96797" w:rsidP="00915374">
      <w:pPr>
        <w:pStyle w:val="ListBullet"/>
        <w:numPr>
          <w:ilvl w:val="0"/>
          <w:numId w:val="41"/>
        </w:numPr>
      </w:pPr>
      <w:r w:rsidRPr="006B7926">
        <w:rPr>
          <w:lang w:val="en-CA"/>
        </w:rPr>
        <w:t xml:space="preserve">Process Checks: </w:t>
      </w:r>
    </w:p>
    <w:p w14:paraId="32C9C07F" w14:textId="77777777" w:rsidR="00C96797" w:rsidRPr="006B7926" w:rsidRDefault="00C96797" w:rsidP="00915374">
      <w:pPr>
        <w:pStyle w:val="ListBullet"/>
        <w:numPr>
          <w:ilvl w:val="0"/>
          <w:numId w:val="42"/>
        </w:numPr>
      </w:pPr>
      <w:r w:rsidRPr="006B7926">
        <w:rPr>
          <w:lang w:val="en-CA"/>
        </w:rPr>
        <w:t>Check the purpose</w:t>
      </w:r>
    </w:p>
    <w:p w14:paraId="00EA953E" w14:textId="77777777" w:rsidR="00C96797" w:rsidRPr="006B7926" w:rsidRDefault="00C96797" w:rsidP="00915374">
      <w:pPr>
        <w:pStyle w:val="ListBullet"/>
        <w:numPr>
          <w:ilvl w:val="0"/>
          <w:numId w:val="42"/>
        </w:numPr>
      </w:pPr>
      <w:r w:rsidRPr="006B7926">
        <w:rPr>
          <w:lang w:val="en-CA"/>
        </w:rPr>
        <w:t>Check the process</w:t>
      </w:r>
    </w:p>
    <w:p w14:paraId="426C1B7A" w14:textId="77777777" w:rsidR="00C96797" w:rsidRPr="006B7926" w:rsidRDefault="00C96797" w:rsidP="00915374">
      <w:pPr>
        <w:pStyle w:val="ListBullet"/>
        <w:numPr>
          <w:ilvl w:val="0"/>
          <w:numId w:val="42"/>
        </w:numPr>
      </w:pPr>
      <w:r w:rsidRPr="006B7926">
        <w:rPr>
          <w:lang w:val="en-CA"/>
        </w:rPr>
        <w:t>Check the time</w:t>
      </w:r>
    </w:p>
    <w:p w14:paraId="4866FAC0" w14:textId="77777777" w:rsidR="00C96797" w:rsidRPr="006B7926" w:rsidRDefault="00C96797" w:rsidP="00915374">
      <w:pPr>
        <w:pStyle w:val="ListBullet"/>
        <w:numPr>
          <w:ilvl w:val="0"/>
          <w:numId w:val="42"/>
        </w:numPr>
      </w:pPr>
      <w:r w:rsidRPr="006B7926">
        <w:rPr>
          <w:lang w:val="en-CA"/>
        </w:rPr>
        <w:t xml:space="preserve">Take the pulse of members </w:t>
      </w:r>
    </w:p>
    <w:p w14:paraId="6C0CF14B" w14:textId="22BF276E" w:rsidR="006B7926" w:rsidRDefault="00ED0193" w:rsidP="00915374">
      <w:pPr>
        <w:pStyle w:val="ListBullet"/>
        <w:numPr>
          <w:ilvl w:val="0"/>
          <w:numId w:val="2"/>
        </w:numPr>
      </w:pPr>
      <w:r>
        <w:t>Ending a Facilitation</w:t>
      </w:r>
    </w:p>
    <w:p w14:paraId="5CF127E5" w14:textId="5A91A2BB" w:rsidR="00C96797" w:rsidRPr="0094778F" w:rsidRDefault="00C96797" w:rsidP="00915374">
      <w:pPr>
        <w:pStyle w:val="ListBullet"/>
        <w:numPr>
          <w:ilvl w:val="0"/>
          <w:numId w:val="43"/>
        </w:numPr>
      </w:pPr>
      <w:r w:rsidRPr="0094778F">
        <w:rPr>
          <w:lang w:val="en-CA"/>
        </w:rPr>
        <w:t xml:space="preserve">Lack of closure is often a problem </w:t>
      </w:r>
    </w:p>
    <w:p w14:paraId="2A945C07" w14:textId="77777777" w:rsidR="00C96797" w:rsidRPr="0094778F" w:rsidRDefault="00C96797" w:rsidP="00915374">
      <w:pPr>
        <w:pStyle w:val="ListBullet"/>
        <w:numPr>
          <w:ilvl w:val="0"/>
          <w:numId w:val="43"/>
        </w:numPr>
      </w:pPr>
      <w:r w:rsidRPr="0094778F">
        <w:rPr>
          <w:lang w:val="en-CA"/>
        </w:rPr>
        <w:t>Insure that decisions are reached and detailed action plans are in place before moving on to the next topic or adjourning</w:t>
      </w:r>
    </w:p>
    <w:p w14:paraId="189B383C" w14:textId="77777777" w:rsidR="00C96797" w:rsidRPr="0094778F" w:rsidRDefault="00C96797" w:rsidP="00915374">
      <w:pPr>
        <w:pStyle w:val="ListBullet"/>
        <w:numPr>
          <w:ilvl w:val="0"/>
          <w:numId w:val="43"/>
        </w:numPr>
      </w:pPr>
      <w:r w:rsidRPr="0094778F">
        <w:rPr>
          <w:lang w:val="en-CA"/>
        </w:rPr>
        <w:t>Provide summary statements</w:t>
      </w:r>
    </w:p>
    <w:p w14:paraId="15C91869" w14:textId="77777777" w:rsidR="00C96797" w:rsidRPr="0094778F" w:rsidRDefault="00C96797" w:rsidP="00915374">
      <w:pPr>
        <w:pStyle w:val="ListBullet"/>
        <w:numPr>
          <w:ilvl w:val="0"/>
          <w:numId w:val="43"/>
        </w:numPr>
      </w:pPr>
      <w:r w:rsidRPr="0094778F">
        <w:rPr>
          <w:lang w:val="en-CA"/>
        </w:rPr>
        <w:t>Help members create an agenda for the next meeting</w:t>
      </w:r>
    </w:p>
    <w:p w14:paraId="5EBA39FA" w14:textId="77777777" w:rsidR="00C96797" w:rsidRPr="0094778F" w:rsidRDefault="00C96797" w:rsidP="00915374">
      <w:pPr>
        <w:pStyle w:val="ListBullet"/>
        <w:numPr>
          <w:ilvl w:val="0"/>
          <w:numId w:val="43"/>
        </w:numPr>
      </w:pPr>
      <w:r w:rsidRPr="0094778F">
        <w:rPr>
          <w:lang w:val="en-CA"/>
        </w:rPr>
        <w:t>Decide on a means for follow up</w:t>
      </w:r>
    </w:p>
    <w:p w14:paraId="294F10C0" w14:textId="77777777" w:rsidR="00C96797" w:rsidRPr="0094778F" w:rsidRDefault="00C96797" w:rsidP="00915374">
      <w:pPr>
        <w:pStyle w:val="ListBullet"/>
        <w:numPr>
          <w:ilvl w:val="0"/>
          <w:numId w:val="43"/>
        </w:numPr>
      </w:pPr>
      <w:r w:rsidRPr="0094778F">
        <w:rPr>
          <w:lang w:val="en-CA"/>
        </w:rPr>
        <w:t>Conduct a written evaluation or exit survey</w:t>
      </w:r>
    </w:p>
    <w:p w14:paraId="594262ED" w14:textId="77777777" w:rsidR="00C96797" w:rsidRPr="0094778F" w:rsidRDefault="00C96797" w:rsidP="00915374">
      <w:pPr>
        <w:pStyle w:val="ListBullet"/>
        <w:numPr>
          <w:ilvl w:val="0"/>
          <w:numId w:val="43"/>
        </w:numPr>
      </w:pPr>
      <w:r w:rsidRPr="0094778F">
        <w:rPr>
          <w:lang w:val="en-CA"/>
        </w:rPr>
        <w:t>Solicit personal feedback</w:t>
      </w:r>
    </w:p>
    <w:p w14:paraId="62D9FB62" w14:textId="77777777" w:rsidR="00C96797" w:rsidRPr="0094778F" w:rsidRDefault="00C96797" w:rsidP="00915374">
      <w:pPr>
        <w:pStyle w:val="ListBullet"/>
        <w:numPr>
          <w:ilvl w:val="0"/>
          <w:numId w:val="43"/>
        </w:numPr>
      </w:pPr>
      <w:r w:rsidRPr="0094778F">
        <w:rPr>
          <w:lang w:val="en-CA"/>
        </w:rPr>
        <w:t>Clarify your role in the follow up process</w:t>
      </w:r>
    </w:p>
    <w:p w14:paraId="1A587905" w14:textId="23982F2F" w:rsidR="00ED0193" w:rsidRDefault="0094778F" w:rsidP="00915374">
      <w:pPr>
        <w:pStyle w:val="ListBullet"/>
        <w:numPr>
          <w:ilvl w:val="0"/>
          <w:numId w:val="2"/>
        </w:numPr>
      </w:pPr>
      <w:r>
        <w:t>Following Up on a Facilitation</w:t>
      </w:r>
    </w:p>
    <w:p w14:paraId="6F6B1FB7" w14:textId="77777777" w:rsidR="00C96797" w:rsidRPr="0094778F" w:rsidRDefault="00C96797" w:rsidP="00915374">
      <w:pPr>
        <w:pStyle w:val="ListBullet"/>
        <w:numPr>
          <w:ilvl w:val="0"/>
          <w:numId w:val="44"/>
        </w:numPr>
      </w:pPr>
      <w:r w:rsidRPr="0094778F">
        <w:t>Always follow up</w:t>
      </w:r>
    </w:p>
    <w:p w14:paraId="7BAC9B13" w14:textId="77777777" w:rsidR="00C96797" w:rsidRPr="0094778F" w:rsidRDefault="00C96797" w:rsidP="00915374">
      <w:pPr>
        <w:pStyle w:val="ListBullet"/>
        <w:numPr>
          <w:ilvl w:val="0"/>
          <w:numId w:val="44"/>
        </w:numPr>
      </w:pPr>
      <w:r w:rsidRPr="0094778F">
        <w:t>Call to group leader</w:t>
      </w:r>
    </w:p>
    <w:p w14:paraId="27C621D0" w14:textId="77777777" w:rsidR="00C96797" w:rsidRPr="0094778F" w:rsidRDefault="00C96797" w:rsidP="00915374">
      <w:pPr>
        <w:pStyle w:val="ListBullet"/>
        <w:numPr>
          <w:ilvl w:val="0"/>
          <w:numId w:val="44"/>
        </w:numPr>
      </w:pPr>
      <w:r w:rsidRPr="0094778F">
        <w:t>Leader sends out questionnaire to group</w:t>
      </w:r>
    </w:p>
    <w:p w14:paraId="770BF06A" w14:textId="77777777" w:rsidR="00C96797" w:rsidRPr="0094778F" w:rsidRDefault="00C96797" w:rsidP="00915374">
      <w:pPr>
        <w:pStyle w:val="ListBullet"/>
        <w:numPr>
          <w:ilvl w:val="0"/>
          <w:numId w:val="44"/>
        </w:numPr>
      </w:pPr>
      <w:r w:rsidRPr="0094778F">
        <w:t>If no post facilitation is negotiated leave implementation of ideas and plans to the group</w:t>
      </w:r>
    </w:p>
    <w:p w14:paraId="20131A21" w14:textId="77777777" w:rsidR="00C96797" w:rsidRPr="0094778F" w:rsidRDefault="00C96797" w:rsidP="00915374">
      <w:pPr>
        <w:pStyle w:val="ListBullet"/>
        <w:numPr>
          <w:ilvl w:val="0"/>
          <w:numId w:val="44"/>
        </w:numPr>
      </w:pPr>
      <w:r w:rsidRPr="0094778F">
        <w:lastRenderedPageBreak/>
        <w:t>If negotiated facilitate a follow up meeting to discuss and evaluate progress</w:t>
      </w:r>
    </w:p>
    <w:p w14:paraId="146FE45B" w14:textId="3FFE5F3C" w:rsidR="0094778F" w:rsidRDefault="00A14104" w:rsidP="00A14104">
      <w:pPr>
        <w:pStyle w:val="Heading3"/>
      </w:pPr>
      <w:r>
        <w:t>Chapter 4 – Knowing your Participants</w:t>
      </w:r>
    </w:p>
    <w:p w14:paraId="1C984848" w14:textId="5B1FC55E" w:rsidR="00A14104" w:rsidRDefault="00A14104" w:rsidP="00915374">
      <w:pPr>
        <w:pStyle w:val="ListBullet"/>
        <w:numPr>
          <w:ilvl w:val="0"/>
          <w:numId w:val="3"/>
        </w:numPr>
      </w:pPr>
      <w:r>
        <w:t>Conducting an Assessment</w:t>
      </w:r>
    </w:p>
    <w:p w14:paraId="1C46971C" w14:textId="44D3CAB8" w:rsidR="00A14104" w:rsidRDefault="0063489F" w:rsidP="00915374">
      <w:pPr>
        <w:pStyle w:val="ListBullet"/>
        <w:numPr>
          <w:ilvl w:val="0"/>
          <w:numId w:val="2"/>
        </w:numPr>
      </w:pPr>
      <w:r>
        <w:t xml:space="preserve">Getting to know the people you will be working with before facilitating </w:t>
      </w:r>
    </w:p>
    <w:p w14:paraId="1611D2E1" w14:textId="59D7CE63" w:rsidR="0063489F" w:rsidRDefault="00B52718" w:rsidP="00915374">
      <w:pPr>
        <w:pStyle w:val="ListBullet"/>
        <w:numPr>
          <w:ilvl w:val="0"/>
          <w:numId w:val="2"/>
        </w:numPr>
      </w:pPr>
      <w:r>
        <w:t xml:space="preserve">Don’t take the situation for granted, the group that you will be working with will show you the surface, but it may not be accurate. </w:t>
      </w:r>
    </w:p>
    <w:p w14:paraId="4715A340" w14:textId="0D178F8B" w:rsidR="00B52718" w:rsidRDefault="00F5640C" w:rsidP="00915374">
      <w:pPr>
        <w:pStyle w:val="ListBullet"/>
        <w:numPr>
          <w:ilvl w:val="0"/>
          <w:numId w:val="2"/>
        </w:numPr>
      </w:pPr>
      <w:r>
        <w:t>Its important to do a careful background research and design a process that matches their needs</w:t>
      </w:r>
    </w:p>
    <w:p w14:paraId="64939713" w14:textId="26FBFBA9" w:rsidR="00F5640C" w:rsidRDefault="00F5640C" w:rsidP="00915374">
      <w:pPr>
        <w:pStyle w:val="ListBullet"/>
        <w:numPr>
          <w:ilvl w:val="0"/>
          <w:numId w:val="2"/>
        </w:numPr>
      </w:pPr>
      <w:r>
        <w:t>The research techniques are as follows:</w:t>
      </w:r>
    </w:p>
    <w:p w14:paraId="506AA9AC" w14:textId="0B4FE979" w:rsidR="00F5640C" w:rsidRDefault="00F5640C" w:rsidP="00915374">
      <w:pPr>
        <w:pStyle w:val="ListBullet"/>
        <w:numPr>
          <w:ilvl w:val="0"/>
          <w:numId w:val="46"/>
        </w:numPr>
      </w:pPr>
      <w:r>
        <w:t>One-on-one interviews – these allow you to question people about the state of the group and member interactions (best way to get results)</w:t>
      </w:r>
    </w:p>
    <w:p w14:paraId="6C942B59" w14:textId="7CACC33A" w:rsidR="00F5640C" w:rsidRDefault="00F5640C" w:rsidP="00915374">
      <w:pPr>
        <w:pStyle w:val="ListBullet"/>
        <w:numPr>
          <w:ilvl w:val="0"/>
          <w:numId w:val="46"/>
        </w:numPr>
      </w:pPr>
      <w:r>
        <w:t>Group interviews or focus groups – this is an effective strategy when the subject is not sensitive and when there are too many people to interview alone (you can observe before any actual meetings)</w:t>
      </w:r>
    </w:p>
    <w:p w14:paraId="3F44A9FE" w14:textId="2433EC45" w:rsidR="00F5640C" w:rsidRDefault="00F5640C" w:rsidP="00915374">
      <w:pPr>
        <w:pStyle w:val="ListBullet"/>
        <w:numPr>
          <w:ilvl w:val="0"/>
          <w:numId w:val="46"/>
        </w:numPr>
      </w:pPr>
      <w:r>
        <w:t>Surveys – these allow anonymous gathering of information from all group members</w:t>
      </w:r>
    </w:p>
    <w:p w14:paraId="5F425815" w14:textId="049C7376" w:rsidR="00F5640C" w:rsidRPr="00A14104" w:rsidRDefault="00904121" w:rsidP="00915374">
      <w:pPr>
        <w:pStyle w:val="ListBullet"/>
        <w:numPr>
          <w:ilvl w:val="0"/>
          <w:numId w:val="46"/>
        </w:numPr>
      </w:pPr>
      <w:r>
        <w:t>Group observation – this involves attending a group meeting to watch people interact. (best way to learn about the interpersonal dynamics)</w:t>
      </w:r>
    </w:p>
    <w:p w14:paraId="02CCF2FB" w14:textId="66D95C18" w:rsidR="00ED0193" w:rsidRDefault="002B6741" w:rsidP="00915374">
      <w:pPr>
        <w:pStyle w:val="ListBullet"/>
        <w:numPr>
          <w:ilvl w:val="0"/>
          <w:numId w:val="3"/>
        </w:numPr>
      </w:pPr>
      <w:r>
        <w:t>Comparing Groups to Teams</w:t>
      </w:r>
    </w:p>
    <w:tbl>
      <w:tblPr>
        <w:tblStyle w:val="TableGrid"/>
        <w:tblW w:w="8548" w:type="dxa"/>
        <w:tblInd w:w="364" w:type="dxa"/>
        <w:tblLook w:val="04A0" w:firstRow="1" w:lastRow="0" w:firstColumn="1" w:lastColumn="0" w:noHBand="0" w:noVBand="1"/>
      </w:tblPr>
      <w:tblGrid>
        <w:gridCol w:w="3954"/>
        <w:gridCol w:w="4594"/>
      </w:tblGrid>
      <w:tr w:rsidR="00B854E6" w14:paraId="415FAD9F" w14:textId="77777777" w:rsidTr="00204C18">
        <w:tc>
          <w:tcPr>
            <w:tcW w:w="3954" w:type="dxa"/>
          </w:tcPr>
          <w:p w14:paraId="34BB4E71" w14:textId="402D0016" w:rsidR="008C3921" w:rsidRDefault="00B854E6" w:rsidP="008C3921">
            <w:pPr>
              <w:pStyle w:val="ListBullet"/>
              <w:ind w:left="0" w:firstLine="0"/>
            </w:pPr>
            <w:r>
              <w:t>A GROUP</w:t>
            </w:r>
          </w:p>
        </w:tc>
        <w:tc>
          <w:tcPr>
            <w:tcW w:w="4594" w:type="dxa"/>
          </w:tcPr>
          <w:p w14:paraId="10BD1873" w14:textId="19691BDE" w:rsidR="008C3921" w:rsidRDefault="00B854E6" w:rsidP="008C3921">
            <w:pPr>
              <w:pStyle w:val="ListBullet"/>
              <w:ind w:left="0" w:firstLine="0"/>
            </w:pPr>
            <w:r>
              <w:t>A TEAM</w:t>
            </w:r>
          </w:p>
        </w:tc>
      </w:tr>
      <w:tr w:rsidR="00B854E6" w14:paraId="569FE91B" w14:textId="77777777" w:rsidTr="00204C18">
        <w:tc>
          <w:tcPr>
            <w:tcW w:w="3954" w:type="dxa"/>
          </w:tcPr>
          <w:p w14:paraId="62B162B8" w14:textId="104A1F78" w:rsidR="008C3921" w:rsidRDefault="00B854E6" w:rsidP="00915374">
            <w:pPr>
              <w:pStyle w:val="ListBullet"/>
              <w:numPr>
                <w:ilvl w:val="0"/>
                <w:numId w:val="47"/>
              </w:numPr>
            </w:pPr>
            <w:r>
              <w:t>Individual focus (I)</w:t>
            </w:r>
          </w:p>
          <w:p w14:paraId="59F0A439" w14:textId="77777777" w:rsidR="00B854E6" w:rsidRDefault="00B854E6" w:rsidP="00915374">
            <w:pPr>
              <w:pStyle w:val="ListBullet"/>
              <w:numPr>
                <w:ilvl w:val="0"/>
                <w:numId w:val="47"/>
              </w:numPr>
            </w:pPr>
            <w:r>
              <w:t>Individual purpose</w:t>
            </w:r>
          </w:p>
          <w:p w14:paraId="3DE06D09" w14:textId="77777777" w:rsidR="00B854E6" w:rsidRDefault="00B854E6" w:rsidP="00915374">
            <w:pPr>
              <w:pStyle w:val="ListBullet"/>
              <w:numPr>
                <w:ilvl w:val="0"/>
                <w:numId w:val="47"/>
              </w:numPr>
            </w:pPr>
            <w:r>
              <w:t>Operate by external rules of order</w:t>
            </w:r>
          </w:p>
          <w:p w14:paraId="0D8A9798" w14:textId="77777777" w:rsidR="00B854E6" w:rsidRDefault="00B854E6" w:rsidP="00915374">
            <w:pPr>
              <w:pStyle w:val="ListBullet"/>
              <w:numPr>
                <w:ilvl w:val="0"/>
                <w:numId w:val="47"/>
              </w:numPr>
            </w:pPr>
            <w:r>
              <w:t>Operates alone</w:t>
            </w:r>
          </w:p>
          <w:p w14:paraId="0795B617" w14:textId="77777777" w:rsidR="00B854E6" w:rsidRDefault="00B854E6" w:rsidP="00915374">
            <w:pPr>
              <w:pStyle w:val="ListBullet"/>
              <w:numPr>
                <w:ilvl w:val="0"/>
                <w:numId w:val="47"/>
              </w:numPr>
            </w:pPr>
            <w:r>
              <w:t>Individuals have positions authority</w:t>
            </w:r>
          </w:p>
          <w:p w14:paraId="33F5B05C" w14:textId="77777777" w:rsidR="00B854E6" w:rsidRDefault="00B854E6" w:rsidP="00915374">
            <w:pPr>
              <w:pStyle w:val="ListBullet"/>
              <w:numPr>
                <w:ilvl w:val="0"/>
                <w:numId w:val="47"/>
              </w:numPr>
            </w:pPr>
            <w:r>
              <w:t>Meet irregularly</w:t>
            </w:r>
          </w:p>
          <w:p w14:paraId="1AC0D785" w14:textId="77777777" w:rsidR="00B854E6" w:rsidRDefault="00B854E6" w:rsidP="00915374">
            <w:pPr>
              <w:pStyle w:val="ListBullet"/>
              <w:numPr>
                <w:ilvl w:val="0"/>
                <w:numId w:val="47"/>
              </w:numPr>
            </w:pPr>
            <w:r>
              <w:t xml:space="preserve">Focus on information sharing/coordinating </w:t>
            </w:r>
          </w:p>
          <w:p w14:paraId="0D5A7EA6" w14:textId="77777777" w:rsidR="00B854E6" w:rsidRDefault="00B854E6" w:rsidP="00915374">
            <w:pPr>
              <w:pStyle w:val="ListBullet"/>
              <w:numPr>
                <w:ilvl w:val="0"/>
                <w:numId w:val="47"/>
              </w:numPr>
            </w:pPr>
            <w:r>
              <w:t>Has a fixed chairperson</w:t>
            </w:r>
          </w:p>
          <w:p w14:paraId="0C4BBECB" w14:textId="77777777" w:rsidR="00B854E6" w:rsidRDefault="00B854E6" w:rsidP="00915374">
            <w:pPr>
              <w:pStyle w:val="ListBullet"/>
              <w:numPr>
                <w:ilvl w:val="0"/>
                <w:numId w:val="47"/>
              </w:numPr>
            </w:pPr>
            <w:r>
              <w:t>Fights to be right</w:t>
            </w:r>
          </w:p>
          <w:p w14:paraId="32F21365" w14:textId="77777777" w:rsidR="00B854E6" w:rsidRDefault="00B854E6" w:rsidP="00915374">
            <w:pPr>
              <w:pStyle w:val="ListBullet"/>
              <w:numPr>
                <w:ilvl w:val="0"/>
                <w:numId w:val="47"/>
              </w:numPr>
            </w:pPr>
            <w:r>
              <w:t>Is closed</w:t>
            </w:r>
          </w:p>
          <w:p w14:paraId="0E948F4C" w14:textId="01198303" w:rsidR="00B854E6" w:rsidRDefault="00B854E6" w:rsidP="00915374">
            <w:pPr>
              <w:pStyle w:val="ListBullet"/>
              <w:numPr>
                <w:ilvl w:val="0"/>
                <w:numId w:val="47"/>
              </w:numPr>
            </w:pPr>
            <w:r>
              <w:t xml:space="preserve">May like each other </w:t>
            </w:r>
          </w:p>
        </w:tc>
        <w:tc>
          <w:tcPr>
            <w:tcW w:w="4594" w:type="dxa"/>
          </w:tcPr>
          <w:p w14:paraId="06A5EAE1" w14:textId="77777777" w:rsidR="008C3921" w:rsidRDefault="00B854E6" w:rsidP="00915374">
            <w:pPr>
              <w:pStyle w:val="ListBullet"/>
              <w:numPr>
                <w:ilvl w:val="0"/>
                <w:numId w:val="48"/>
              </w:numPr>
            </w:pPr>
            <w:r>
              <w:t>Collective focus (we)</w:t>
            </w:r>
          </w:p>
          <w:p w14:paraId="512369F8" w14:textId="77777777" w:rsidR="00B854E6" w:rsidRDefault="00B854E6" w:rsidP="00915374">
            <w:pPr>
              <w:pStyle w:val="ListBullet"/>
              <w:numPr>
                <w:ilvl w:val="0"/>
                <w:numId w:val="48"/>
              </w:numPr>
            </w:pPr>
            <w:r>
              <w:t>Common goal</w:t>
            </w:r>
          </w:p>
          <w:p w14:paraId="78B989D3" w14:textId="77777777" w:rsidR="00B854E6" w:rsidRDefault="00B854E6" w:rsidP="00915374">
            <w:pPr>
              <w:pStyle w:val="ListBullet"/>
              <w:numPr>
                <w:ilvl w:val="0"/>
                <w:numId w:val="48"/>
              </w:numPr>
            </w:pPr>
            <w:r>
              <w:t>Operates by own set of team norms</w:t>
            </w:r>
          </w:p>
          <w:p w14:paraId="2C0B0ABC" w14:textId="0A2393AF" w:rsidR="00B854E6" w:rsidRDefault="00B854E6" w:rsidP="00915374">
            <w:pPr>
              <w:pStyle w:val="ListBullet"/>
              <w:numPr>
                <w:ilvl w:val="0"/>
                <w:numId w:val="48"/>
              </w:numPr>
            </w:pPr>
            <w:r>
              <w:t>Has linked roles and responsibilities</w:t>
            </w:r>
          </w:p>
          <w:p w14:paraId="3F2A1F65" w14:textId="77777777" w:rsidR="00B854E6" w:rsidRDefault="00B854E6" w:rsidP="00915374">
            <w:pPr>
              <w:pStyle w:val="ListBullet"/>
              <w:numPr>
                <w:ilvl w:val="0"/>
                <w:numId w:val="48"/>
              </w:numPr>
            </w:pPr>
            <w:r>
              <w:t>Seeks and gains empowerment</w:t>
            </w:r>
          </w:p>
          <w:p w14:paraId="0877A32E" w14:textId="77777777" w:rsidR="00B854E6" w:rsidRDefault="00B854E6" w:rsidP="00915374">
            <w:pPr>
              <w:pStyle w:val="ListBullet"/>
              <w:numPr>
                <w:ilvl w:val="0"/>
                <w:numId w:val="48"/>
              </w:numPr>
            </w:pPr>
            <w:r>
              <w:t>Meets regularly</w:t>
            </w:r>
          </w:p>
          <w:p w14:paraId="2BA78CD3" w14:textId="77777777" w:rsidR="00B854E6" w:rsidRDefault="00B854E6" w:rsidP="00915374">
            <w:pPr>
              <w:pStyle w:val="ListBullet"/>
              <w:numPr>
                <w:ilvl w:val="0"/>
                <w:numId w:val="48"/>
              </w:numPr>
            </w:pPr>
            <w:r>
              <w:t>Focus on problem solving/process</w:t>
            </w:r>
          </w:p>
          <w:p w14:paraId="2ADFAD56" w14:textId="77777777" w:rsidR="00B854E6" w:rsidRDefault="00B854E6" w:rsidP="00915374">
            <w:pPr>
              <w:pStyle w:val="ListBullet"/>
              <w:numPr>
                <w:ilvl w:val="0"/>
                <w:numId w:val="48"/>
              </w:numPr>
            </w:pPr>
            <w:r>
              <w:t>Shares leadership roles</w:t>
            </w:r>
          </w:p>
          <w:p w14:paraId="0BFE31C8" w14:textId="77777777" w:rsidR="00B854E6" w:rsidRDefault="00B854E6" w:rsidP="00915374">
            <w:pPr>
              <w:pStyle w:val="ListBullet"/>
              <w:numPr>
                <w:ilvl w:val="0"/>
                <w:numId w:val="48"/>
              </w:numPr>
            </w:pPr>
            <w:r>
              <w:t>Debates to make sound decisions</w:t>
            </w:r>
          </w:p>
          <w:p w14:paraId="69F16A26" w14:textId="77777777" w:rsidR="00B854E6" w:rsidRDefault="00B854E6" w:rsidP="00915374">
            <w:pPr>
              <w:pStyle w:val="ListBullet"/>
              <w:numPr>
                <w:ilvl w:val="0"/>
                <w:numId w:val="48"/>
              </w:numPr>
            </w:pPr>
            <w:r>
              <w:t>Open and trusting</w:t>
            </w:r>
          </w:p>
          <w:p w14:paraId="744A049D" w14:textId="3645E6CC" w:rsidR="00B854E6" w:rsidRDefault="00B854E6" w:rsidP="00915374">
            <w:pPr>
              <w:pStyle w:val="ListBullet"/>
              <w:numPr>
                <w:ilvl w:val="0"/>
                <w:numId w:val="48"/>
              </w:numPr>
            </w:pPr>
            <w:r>
              <w:t>Shares a strong bond</w:t>
            </w:r>
          </w:p>
        </w:tc>
      </w:tr>
    </w:tbl>
    <w:p w14:paraId="2712EEEB" w14:textId="6D821ECD" w:rsidR="00FC55C5" w:rsidRDefault="00FC55C5" w:rsidP="008C3921">
      <w:pPr>
        <w:pStyle w:val="ListBullet"/>
        <w:ind w:left="1512" w:firstLine="0"/>
      </w:pPr>
    </w:p>
    <w:p w14:paraId="5140282F" w14:textId="24917821" w:rsidR="00CF5B96" w:rsidRDefault="004815D0" w:rsidP="00915374">
      <w:pPr>
        <w:pStyle w:val="ListBullet"/>
        <w:numPr>
          <w:ilvl w:val="0"/>
          <w:numId w:val="3"/>
        </w:numPr>
      </w:pPr>
      <w:r>
        <w:lastRenderedPageBreak/>
        <w:t>Understanding Team Stages</w:t>
      </w:r>
    </w:p>
    <w:p w14:paraId="13FB239A" w14:textId="2761D9F7" w:rsidR="004815D0" w:rsidRDefault="004815D0" w:rsidP="00915374">
      <w:pPr>
        <w:pStyle w:val="ListBullet"/>
        <w:numPr>
          <w:ilvl w:val="0"/>
          <w:numId w:val="2"/>
        </w:numPr>
      </w:pPr>
      <w:r>
        <w:t>Development through four distinctive stages</w:t>
      </w:r>
    </w:p>
    <w:p w14:paraId="53596418" w14:textId="643A6540" w:rsidR="004815D0" w:rsidRDefault="004815D0" w:rsidP="00915374">
      <w:pPr>
        <w:pStyle w:val="ListBullet"/>
        <w:numPr>
          <w:ilvl w:val="0"/>
          <w:numId w:val="49"/>
        </w:numPr>
      </w:pPr>
      <w:r>
        <w:t>Forming</w:t>
      </w:r>
    </w:p>
    <w:p w14:paraId="139EC061" w14:textId="1499BB48" w:rsidR="00397ABA" w:rsidRDefault="00397ABA" w:rsidP="00915374">
      <w:pPr>
        <w:pStyle w:val="ListBullet"/>
        <w:numPr>
          <w:ilvl w:val="0"/>
          <w:numId w:val="50"/>
        </w:numPr>
      </w:pPr>
      <w:r>
        <w:t>The first stage of team development (first time they meet)</w:t>
      </w:r>
    </w:p>
    <w:p w14:paraId="100BDA0C" w14:textId="2CBFB7F8" w:rsidR="00397ABA" w:rsidRDefault="00397ABA" w:rsidP="00915374">
      <w:pPr>
        <w:pStyle w:val="ListBullet"/>
        <w:numPr>
          <w:ilvl w:val="0"/>
          <w:numId w:val="50"/>
        </w:numPr>
      </w:pPr>
      <w:r>
        <w:t>They are optimistic and expectations are usually high</w:t>
      </w:r>
    </w:p>
    <w:p w14:paraId="1B16CF0A" w14:textId="3CE031B4" w:rsidR="00397ABA" w:rsidRDefault="00397ABA" w:rsidP="00915374">
      <w:pPr>
        <w:pStyle w:val="ListBullet"/>
        <w:numPr>
          <w:ilvl w:val="0"/>
          <w:numId w:val="51"/>
        </w:numPr>
      </w:pPr>
      <w:r>
        <w:t>There is also anxiety about fitting in and getting the task done</w:t>
      </w:r>
    </w:p>
    <w:p w14:paraId="5201689A" w14:textId="40EF92B1" w:rsidR="00397ABA" w:rsidRDefault="0030355E" w:rsidP="00915374">
      <w:pPr>
        <w:pStyle w:val="ListBullet"/>
        <w:numPr>
          <w:ilvl w:val="0"/>
          <w:numId w:val="50"/>
        </w:numPr>
      </w:pPr>
      <w:r>
        <w:t>Referred to as a honeymoon for most groups</w:t>
      </w:r>
    </w:p>
    <w:p w14:paraId="50A5C2BB" w14:textId="20C55CF3" w:rsidR="0030355E" w:rsidRDefault="00473A98" w:rsidP="00915374">
      <w:pPr>
        <w:pStyle w:val="ListBullet"/>
        <w:numPr>
          <w:ilvl w:val="0"/>
          <w:numId w:val="50"/>
        </w:numPr>
      </w:pPr>
      <w:r>
        <w:t>The basic characteristic are they are holding back, shy, guarded, they want a clear mandate, structure and parameters</w:t>
      </w:r>
    </w:p>
    <w:p w14:paraId="01D69957" w14:textId="53DCC80F" w:rsidR="00473A98" w:rsidRDefault="00473A98" w:rsidP="00915374">
      <w:pPr>
        <w:pStyle w:val="ListBullet"/>
        <w:numPr>
          <w:ilvl w:val="0"/>
          <w:numId w:val="50"/>
        </w:numPr>
      </w:pPr>
      <w:r>
        <w:t>It can last anywhere from a few weeks to several months</w:t>
      </w:r>
      <w:r w:rsidR="00915374">
        <w:t xml:space="preserve"> (depends on how often they meet and how quickly they form agendas)</w:t>
      </w:r>
    </w:p>
    <w:p w14:paraId="197C6288" w14:textId="56EBA4DE" w:rsidR="00915374" w:rsidRDefault="00915374" w:rsidP="00915374">
      <w:pPr>
        <w:pStyle w:val="ListBullet"/>
        <w:numPr>
          <w:ilvl w:val="0"/>
          <w:numId w:val="50"/>
        </w:numPr>
      </w:pPr>
      <w:r>
        <w:t>Facilitating the formation of the team</w:t>
      </w:r>
    </w:p>
    <w:p w14:paraId="1236AF31" w14:textId="2A000F2F" w:rsidR="00915374" w:rsidRDefault="00915374" w:rsidP="00915374">
      <w:pPr>
        <w:pStyle w:val="ListBullet"/>
        <w:numPr>
          <w:ilvl w:val="0"/>
          <w:numId w:val="51"/>
        </w:numPr>
      </w:pPr>
      <w:r>
        <w:t>Being optimistic and encourage the team members (decreases anxiety)</w:t>
      </w:r>
    </w:p>
    <w:p w14:paraId="3EC614F0" w14:textId="17338C79" w:rsidR="00915374" w:rsidRDefault="00915374" w:rsidP="00915374">
      <w:pPr>
        <w:pStyle w:val="ListBullet"/>
        <w:numPr>
          <w:ilvl w:val="0"/>
          <w:numId w:val="51"/>
        </w:numPr>
      </w:pPr>
      <w:r>
        <w:t>Break the ice with activities towards comfort and discloser</w:t>
      </w:r>
    </w:p>
    <w:p w14:paraId="147E713A" w14:textId="4F45AE89" w:rsidR="0083531F" w:rsidRDefault="00915374" w:rsidP="0083531F">
      <w:pPr>
        <w:pStyle w:val="ListBullet"/>
        <w:numPr>
          <w:ilvl w:val="0"/>
          <w:numId w:val="51"/>
        </w:numPr>
      </w:pPr>
      <w:r>
        <w:t xml:space="preserve">Help them set up boundaries, create goals, </w:t>
      </w:r>
      <w:r w:rsidR="0083531F">
        <w:t>develop norms, identify responsibilities, provide structure for discussions and manage participation</w:t>
      </w:r>
    </w:p>
    <w:p w14:paraId="1E97E51E" w14:textId="61CFD08A" w:rsidR="004815D0" w:rsidRDefault="004815D0" w:rsidP="00915374">
      <w:pPr>
        <w:pStyle w:val="ListBullet"/>
        <w:numPr>
          <w:ilvl w:val="0"/>
          <w:numId w:val="49"/>
        </w:numPr>
      </w:pPr>
      <w:r>
        <w:t>Storming</w:t>
      </w:r>
    </w:p>
    <w:p w14:paraId="3F45ADB6" w14:textId="1AC349F9" w:rsidR="0083531F" w:rsidRDefault="0083531F" w:rsidP="0083531F">
      <w:pPr>
        <w:pStyle w:val="ListBullet"/>
        <w:numPr>
          <w:ilvl w:val="0"/>
          <w:numId w:val="52"/>
        </w:numPr>
      </w:pPr>
      <w:r>
        <w:t>It’s a natural stage of development, not necessarily a sign that the leader is being ineffective</w:t>
      </w:r>
    </w:p>
    <w:p w14:paraId="7534F45D" w14:textId="4EC81BFF" w:rsidR="0083531F" w:rsidRDefault="00790651" w:rsidP="0083531F">
      <w:pPr>
        <w:pStyle w:val="ListBullet"/>
        <w:numPr>
          <w:ilvl w:val="0"/>
          <w:numId w:val="52"/>
        </w:numPr>
      </w:pPr>
      <w:r>
        <w:t xml:space="preserve">They experience discrepancy between initial hopes for the team and the realities of working together </w:t>
      </w:r>
    </w:p>
    <w:p w14:paraId="6DE6D489" w14:textId="1EEEADAA" w:rsidR="00790651" w:rsidRDefault="00790651" w:rsidP="0083531F">
      <w:pPr>
        <w:pStyle w:val="ListBullet"/>
        <w:numPr>
          <w:ilvl w:val="0"/>
          <w:numId w:val="52"/>
        </w:numPr>
      </w:pPr>
      <w:r>
        <w:t xml:space="preserve">It can relate to various reasons like: </w:t>
      </w:r>
    </w:p>
    <w:p w14:paraId="1240036E" w14:textId="47FFD11D" w:rsidR="00790651" w:rsidRDefault="00CF7AB1" w:rsidP="00790651">
      <w:pPr>
        <w:pStyle w:val="ListBullet"/>
        <w:numPr>
          <w:ilvl w:val="0"/>
          <w:numId w:val="53"/>
        </w:numPr>
      </w:pPr>
      <w:r>
        <w:t>Problems with the task – it might be too difficult for the members, unrealistic, they might not want to take on more responsibility and power (the task can also be unclear)</w:t>
      </w:r>
    </w:p>
    <w:p w14:paraId="3C529A8C" w14:textId="3B0678E9" w:rsidR="00CF7AB1" w:rsidRDefault="00CF7AB1" w:rsidP="00790651">
      <w:pPr>
        <w:pStyle w:val="ListBullet"/>
        <w:numPr>
          <w:ilvl w:val="0"/>
          <w:numId w:val="53"/>
        </w:numPr>
      </w:pPr>
      <w:r>
        <w:t xml:space="preserve">Problems with process – they might have unstructured approaches to work (meetings may lack process and be ineffective) </w:t>
      </w:r>
    </w:p>
    <w:p w14:paraId="3CF26B2D" w14:textId="7946712B" w:rsidR="00CF7AB1" w:rsidRDefault="00CF7AB1" w:rsidP="00790651">
      <w:pPr>
        <w:pStyle w:val="ListBullet"/>
        <w:numPr>
          <w:ilvl w:val="0"/>
          <w:numId w:val="53"/>
        </w:numPr>
      </w:pPr>
      <w:r>
        <w:t>Lack of skills – they might be lacking some skills needed to do the job (not doing their part)</w:t>
      </w:r>
    </w:p>
    <w:p w14:paraId="68A0BB83" w14:textId="00074D90" w:rsidR="00CF7AB1" w:rsidRDefault="00CF7AB1" w:rsidP="00790651">
      <w:pPr>
        <w:pStyle w:val="ListBullet"/>
        <w:numPr>
          <w:ilvl w:val="0"/>
          <w:numId w:val="53"/>
        </w:numPr>
      </w:pPr>
      <w:r>
        <w:lastRenderedPageBreak/>
        <w:t>Ineffective leadership – if the team is overly controlling while the members are trying to flex their muscles, members may challenge the leader in order to grain more power</w:t>
      </w:r>
    </w:p>
    <w:p w14:paraId="4011A582" w14:textId="71E42654" w:rsidR="00CF7AB1" w:rsidRDefault="00C3533A" w:rsidP="00790651">
      <w:pPr>
        <w:pStyle w:val="ListBullet"/>
        <w:numPr>
          <w:ilvl w:val="0"/>
          <w:numId w:val="53"/>
        </w:numPr>
      </w:pPr>
      <w:r>
        <w:t>Interpersonal conflict – they might like some members but, not others, cliques can form and people might clash over personal styles (AHSC 232 group)</w:t>
      </w:r>
    </w:p>
    <w:p w14:paraId="77A867E4" w14:textId="099B60DD" w:rsidR="00F36676" w:rsidRDefault="00F36676" w:rsidP="00F36676">
      <w:pPr>
        <w:pStyle w:val="ListBullet"/>
        <w:numPr>
          <w:ilvl w:val="0"/>
          <w:numId w:val="53"/>
        </w:numPr>
      </w:pPr>
      <w:r>
        <w:t xml:space="preserve">Organizational barriers – there may be a variety of systemic blocks and barriers that can cause team strife. </w:t>
      </w:r>
    </w:p>
    <w:p w14:paraId="2F4B466E" w14:textId="67163C9B" w:rsidR="004815D0" w:rsidRDefault="004815D0" w:rsidP="00915374">
      <w:pPr>
        <w:pStyle w:val="ListBullet"/>
        <w:numPr>
          <w:ilvl w:val="0"/>
          <w:numId w:val="49"/>
        </w:numPr>
      </w:pPr>
      <w:r>
        <w:t>Norming</w:t>
      </w:r>
    </w:p>
    <w:p w14:paraId="28DFA2B4" w14:textId="3F674687" w:rsidR="00F36676" w:rsidRDefault="00247445" w:rsidP="00AC68DE">
      <w:pPr>
        <w:pStyle w:val="ListBullet"/>
        <w:numPr>
          <w:ilvl w:val="0"/>
          <w:numId w:val="54"/>
        </w:numPr>
      </w:pPr>
      <w:r>
        <w:t>It’s the in-between storming and performing stage</w:t>
      </w:r>
    </w:p>
    <w:p w14:paraId="7950B6EF" w14:textId="05429AD9" w:rsidR="00247445" w:rsidRDefault="00AB7F1A" w:rsidP="00AC68DE">
      <w:pPr>
        <w:pStyle w:val="ListBullet"/>
        <w:numPr>
          <w:ilvl w:val="0"/>
          <w:numId w:val="54"/>
        </w:numPr>
      </w:pPr>
      <w:r>
        <w:t>They face the issues, accept feedback and act on it (better performance)</w:t>
      </w:r>
    </w:p>
    <w:p w14:paraId="7A04BB6D" w14:textId="70626B07" w:rsidR="00AB7F1A" w:rsidRDefault="00AB7F1A" w:rsidP="00AC68DE">
      <w:pPr>
        <w:pStyle w:val="ListBullet"/>
        <w:numPr>
          <w:ilvl w:val="0"/>
          <w:numId w:val="54"/>
        </w:numPr>
      </w:pPr>
      <w:r>
        <w:t>Most leaders don’t see when the group is in storming so they don’t know what activities to do to get them out of it</w:t>
      </w:r>
    </w:p>
    <w:p w14:paraId="6D6A8F5F" w14:textId="078C7024" w:rsidR="00AB7F1A" w:rsidRDefault="00AB7F1A" w:rsidP="00AC68DE">
      <w:pPr>
        <w:pStyle w:val="ListBullet"/>
        <w:numPr>
          <w:ilvl w:val="0"/>
          <w:numId w:val="54"/>
        </w:numPr>
      </w:pPr>
      <w:r>
        <w:t>Distinct types of norming activities:</w:t>
      </w:r>
    </w:p>
    <w:p w14:paraId="15917043" w14:textId="1E673FBB" w:rsidR="00AB7F1A" w:rsidRDefault="00AB7F1A" w:rsidP="00AC68DE">
      <w:pPr>
        <w:pStyle w:val="ListBullet"/>
        <w:numPr>
          <w:ilvl w:val="0"/>
          <w:numId w:val="55"/>
        </w:numPr>
      </w:pPr>
      <w:r>
        <w:t>Survey feedback – creating and handing out a survey that shows what the problems within the group are</w:t>
      </w:r>
    </w:p>
    <w:p w14:paraId="0AB0DFAF" w14:textId="0C2DDFB6" w:rsidR="00AB7F1A" w:rsidRDefault="00AB7F1A" w:rsidP="00AC68DE">
      <w:pPr>
        <w:pStyle w:val="ListBullet"/>
        <w:numPr>
          <w:ilvl w:val="0"/>
          <w:numId w:val="55"/>
        </w:numPr>
      </w:pPr>
      <w:r>
        <w:t xml:space="preserve">Force-field analysis </w:t>
      </w:r>
      <w:r w:rsidR="00FC2879">
        <w:t>–</w:t>
      </w:r>
      <w:r>
        <w:t xml:space="preserve"> </w:t>
      </w:r>
      <w:r w:rsidR="00FC2879">
        <w:t>engaging in frank discussions during which they analyze what’s wrong</w:t>
      </w:r>
    </w:p>
    <w:p w14:paraId="2C31E677" w14:textId="77777777" w:rsidR="00FC2879" w:rsidRDefault="00FC2879" w:rsidP="00AC68DE">
      <w:pPr>
        <w:pStyle w:val="ListBullet"/>
        <w:numPr>
          <w:ilvl w:val="0"/>
          <w:numId w:val="55"/>
        </w:numPr>
      </w:pPr>
      <w:r>
        <w:t>Interpersonal feedback – they give constructive feedback about what they’re doing that’s effective and what they could work on using the tools given to them</w:t>
      </w:r>
    </w:p>
    <w:p w14:paraId="6A8ADF61" w14:textId="5E626A91" w:rsidR="00FC2879" w:rsidRDefault="00FC2879" w:rsidP="00AC68DE">
      <w:pPr>
        <w:pStyle w:val="ListBullet"/>
        <w:numPr>
          <w:ilvl w:val="0"/>
          <w:numId w:val="55"/>
        </w:numPr>
      </w:pPr>
      <w:r>
        <w:t>New norm development – they can engage in reviewing their existing norms and adding any new  norms that could help them be more effective</w:t>
      </w:r>
    </w:p>
    <w:p w14:paraId="7C802A2D" w14:textId="290C1739" w:rsidR="004815D0" w:rsidRDefault="00397ABA" w:rsidP="00915374">
      <w:pPr>
        <w:pStyle w:val="ListBullet"/>
        <w:numPr>
          <w:ilvl w:val="0"/>
          <w:numId w:val="49"/>
        </w:numPr>
      </w:pPr>
      <w:r>
        <w:t>Performing</w:t>
      </w:r>
    </w:p>
    <w:p w14:paraId="009F33E4" w14:textId="20609E80" w:rsidR="00FC2879" w:rsidRDefault="00C96797" w:rsidP="00AC68DE">
      <w:pPr>
        <w:pStyle w:val="ListBullet"/>
        <w:numPr>
          <w:ilvl w:val="0"/>
          <w:numId w:val="56"/>
        </w:numPr>
      </w:pPr>
      <w:r>
        <w:t>They will take steps to help them perform better</w:t>
      </w:r>
    </w:p>
    <w:p w14:paraId="1A67EFA0" w14:textId="0D2C3900" w:rsidR="00C96797" w:rsidRDefault="00AC552F" w:rsidP="00AC68DE">
      <w:pPr>
        <w:pStyle w:val="ListBullet"/>
        <w:numPr>
          <w:ilvl w:val="0"/>
          <w:numId w:val="56"/>
        </w:numPr>
      </w:pPr>
      <w:r>
        <w:t>Once the main blocks and barriers have been removed they can really focus on their work and get the task done (productivity goes up)</w:t>
      </w:r>
    </w:p>
    <w:p w14:paraId="48C1F173" w14:textId="73CB6FFA" w:rsidR="00AC552F" w:rsidRDefault="00AC552F" w:rsidP="00AC68DE">
      <w:pPr>
        <w:pStyle w:val="ListBullet"/>
        <w:numPr>
          <w:ilvl w:val="0"/>
          <w:numId w:val="56"/>
        </w:numPr>
      </w:pPr>
      <w:r>
        <w:t>They will work more efficiently, power is shared, people are more supportive, they start to bond as a team</w:t>
      </w:r>
    </w:p>
    <w:p w14:paraId="664B5A13" w14:textId="2FB324C3" w:rsidR="00AC552F" w:rsidRDefault="00AC552F" w:rsidP="00AC68DE">
      <w:pPr>
        <w:pStyle w:val="ListBullet"/>
        <w:numPr>
          <w:ilvl w:val="0"/>
          <w:numId w:val="56"/>
        </w:numPr>
      </w:pPr>
      <w:r>
        <w:t>Its important they they establish team goals, set rules, create detailed plans, clear and open communication, well-defined decision making, balance participation and stay on track of the meetings</w:t>
      </w:r>
    </w:p>
    <w:p w14:paraId="143DB853" w14:textId="6AAFF58C" w:rsidR="00397ABA" w:rsidRDefault="00397ABA" w:rsidP="00915374">
      <w:pPr>
        <w:pStyle w:val="ListBullet"/>
        <w:numPr>
          <w:ilvl w:val="0"/>
          <w:numId w:val="49"/>
        </w:numPr>
      </w:pPr>
      <w:r>
        <w:lastRenderedPageBreak/>
        <w:t>Adjourning</w:t>
      </w:r>
    </w:p>
    <w:p w14:paraId="20D0B037" w14:textId="2CD3C039" w:rsidR="00507BE0" w:rsidRDefault="00507BE0" w:rsidP="00AC68DE">
      <w:pPr>
        <w:pStyle w:val="ListBullet"/>
        <w:numPr>
          <w:ilvl w:val="0"/>
          <w:numId w:val="57"/>
        </w:numPr>
      </w:pPr>
      <w:r>
        <w:t>Once a group has comp</w:t>
      </w:r>
      <w:r w:rsidR="001D4436">
        <w:t xml:space="preserve">leted </w:t>
      </w:r>
      <w:r w:rsidR="003E060D">
        <w:t xml:space="preserve">their work it is essential that there is some sort of closure on the experience </w:t>
      </w:r>
    </w:p>
    <w:p w14:paraId="409B9C9B" w14:textId="66BB0317" w:rsidR="003E060D" w:rsidRDefault="003E060D" w:rsidP="00AC68DE">
      <w:pPr>
        <w:pStyle w:val="ListBullet"/>
        <w:numPr>
          <w:ilvl w:val="0"/>
          <w:numId w:val="57"/>
        </w:numPr>
      </w:pPr>
      <w:r>
        <w:t>It helps them to learn on their experience</w:t>
      </w:r>
    </w:p>
    <w:p w14:paraId="2729801D" w14:textId="77777777" w:rsidR="00A27CD1" w:rsidRDefault="003E060D" w:rsidP="00AC68DE">
      <w:pPr>
        <w:pStyle w:val="ListBullet"/>
        <w:numPr>
          <w:ilvl w:val="0"/>
          <w:numId w:val="57"/>
        </w:numPr>
      </w:pPr>
      <w:r>
        <w:t xml:space="preserve">They talk about what was a success, what they could have worked on, they allow the members to talk about their experience and encourage them to celebrate the success. </w:t>
      </w:r>
    </w:p>
    <w:p w14:paraId="5FEFA3AA" w14:textId="77777777" w:rsidR="00A27CD1" w:rsidRDefault="00A27CD1" w:rsidP="00A27CD1">
      <w:pPr>
        <w:pStyle w:val="Heading3"/>
      </w:pPr>
      <w:r>
        <w:t>Chapter 5 – creating participation</w:t>
      </w:r>
    </w:p>
    <w:p w14:paraId="19E44F18" w14:textId="220B7AFC" w:rsidR="003E060D" w:rsidRDefault="00AC68DE" w:rsidP="00A27CD1">
      <w:pPr>
        <w:pStyle w:val="ListBullet"/>
        <w:numPr>
          <w:ilvl w:val="0"/>
          <w:numId w:val="3"/>
        </w:numPr>
      </w:pPr>
      <w:r>
        <w:t>Creating the conditions for full participation</w:t>
      </w:r>
    </w:p>
    <w:p w14:paraId="2D79CA73" w14:textId="35B432FD" w:rsidR="00AC68DE" w:rsidRDefault="00AC68DE" w:rsidP="00AC68DE">
      <w:pPr>
        <w:pStyle w:val="ListBullet"/>
        <w:numPr>
          <w:ilvl w:val="0"/>
          <w:numId w:val="2"/>
        </w:numPr>
      </w:pPr>
      <w:r>
        <w:t xml:space="preserve">Members will fully participate if they </w:t>
      </w:r>
    </w:p>
    <w:p w14:paraId="4F698CF0" w14:textId="77777777" w:rsidR="0053269A" w:rsidRPr="00AC68DE" w:rsidRDefault="0053269A" w:rsidP="00AC68DE">
      <w:pPr>
        <w:pStyle w:val="ListBullet"/>
        <w:numPr>
          <w:ilvl w:val="0"/>
          <w:numId w:val="58"/>
        </w:numPr>
      </w:pPr>
      <w:r w:rsidRPr="00AC68DE">
        <w:t>Feel relaxed</w:t>
      </w:r>
    </w:p>
    <w:p w14:paraId="1F50A370" w14:textId="77777777" w:rsidR="0053269A" w:rsidRPr="00AC68DE" w:rsidRDefault="0053269A" w:rsidP="00AC68DE">
      <w:pPr>
        <w:pStyle w:val="ListBullet"/>
        <w:numPr>
          <w:ilvl w:val="0"/>
          <w:numId w:val="58"/>
        </w:numPr>
      </w:pPr>
      <w:r w:rsidRPr="00AC68DE">
        <w:t>Understand and are committed to the topic</w:t>
      </w:r>
    </w:p>
    <w:p w14:paraId="739AC7C4" w14:textId="77777777" w:rsidR="0053269A" w:rsidRPr="00AC68DE" w:rsidRDefault="0053269A" w:rsidP="00AC68DE">
      <w:pPr>
        <w:pStyle w:val="ListBullet"/>
        <w:numPr>
          <w:ilvl w:val="0"/>
          <w:numId w:val="58"/>
        </w:numPr>
      </w:pPr>
      <w:r w:rsidRPr="00AC68DE">
        <w:t>Had some say in the planning</w:t>
      </w:r>
    </w:p>
    <w:p w14:paraId="13EEA05E" w14:textId="77777777" w:rsidR="0053269A" w:rsidRPr="00AC68DE" w:rsidRDefault="0053269A" w:rsidP="00AC68DE">
      <w:pPr>
        <w:pStyle w:val="ListBullet"/>
        <w:numPr>
          <w:ilvl w:val="0"/>
          <w:numId w:val="58"/>
        </w:numPr>
      </w:pPr>
      <w:r w:rsidRPr="00AC68DE">
        <w:t>Feel safe</w:t>
      </w:r>
    </w:p>
    <w:p w14:paraId="448AFADC" w14:textId="77777777" w:rsidR="0053269A" w:rsidRPr="00AC68DE" w:rsidRDefault="0053269A" w:rsidP="00AC68DE">
      <w:pPr>
        <w:pStyle w:val="ListBullet"/>
        <w:numPr>
          <w:ilvl w:val="0"/>
          <w:numId w:val="58"/>
        </w:numPr>
      </w:pPr>
      <w:r w:rsidRPr="00AC68DE">
        <w:t>Trust and have confidence in the facilitator</w:t>
      </w:r>
    </w:p>
    <w:p w14:paraId="22C6930E" w14:textId="77777777" w:rsidR="0053269A" w:rsidRPr="00AC68DE" w:rsidRDefault="0053269A" w:rsidP="00AC68DE">
      <w:pPr>
        <w:pStyle w:val="ListBullet"/>
        <w:numPr>
          <w:ilvl w:val="0"/>
          <w:numId w:val="58"/>
        </w:numPr>
      </w:pPr>
      <w:r w:rsidRPr="00AC68DE">
        <w:t xml:space="preserve">Feel the organization will support them </w:t>
      </w:r>
    </w:p>
    <w:p w14:paraId="0A95F3BC" w14:textId="48AABABD" w:rsidR="00AC68DE" w:rsidRDefault="00AC68DE" w:rsidP="00AC68DE">
      <w:pPr>
        <w:pStyle w:val="ListBullet"/>
        <w:numPr>
          <w:ilvl w:val="0"/>
          <w:numId w:val="3"/>
        </w:numPr>
      </w:pPr>
      <w:r>
        <w:t>Removing participation blocks</w:t>
      </w:r>
    </w:p>
    <w:p w14:paraId="6E1E42C6" w14:textId="559860C3" w:rsidR="0053269A" w:rsidRDefault="0053269A" w:rsidP="00AC68DE">
      <w:pPr>
        <w:pStyle w:val="ListBullet"/>
        <w:numPr>
          <w:ilvl w:val="0"/>
          <w:numId w:val="2"/>
        </w:numPr>
      </w:pPr>
      <w:r w:rsidRPr="00AC68DE">
        <w:t>Break the ice</w:t>
      </w:r>
      <w:r w:rsidR="00AC68DE">
        <w:t xml:space="preserve"> </w:t>
      </w:r>
    </w:p>
    <w:p w14:paraId="7AEF9E49" w14:textId="28863ECF" w:rsidR="00AC68DE" w:rsidRPr="00AC68DE" w:rsidRDefault="00AC68DE" w:rsidP="00192DDF">
      <w:pPr>
        <w:pStyle w:val="ListBullet"/>
        <w:numPr>
          <w:ilvl w:val="0"/>
          <w:numId w:val="59"/>
        </w:numPr>
      </w:pPr>
      <w:r>
        <w:t>This is will set a warm and supportive tone</w:t>
      </w:r>
    </w:p>
    <w:p w14:paraId="19F497AC" w14:textId="77777777" w:rsidR="0053269A" w:rsidRDefault="0053269A" w:rsidP="00AC68DE">
      <w:pPr>
        <w:pStyle w:val="ListBullet"/>
        <w:numPr>
          <w:ilvl w:val="0"/>
          <w:numId w:val="2"/>
        </w:numPr>
      </w:pPr>
      <w:r w:rsidRPr="00AC68DE">
        <w:t>Clarify the topic</w:t>
      </w:r>
    </w:p>
    <w:p w14:paraId="41245D8C" w14:textId="692FE1F2" w:rsidR="00AC68DE" w:rsidRPr="00AC68DE" w:rsidRDefault="00AC68DE" w:rsidP="00192DDF">
      <w:pPr>
        <w:pStyle w:val="ListBullet"/>
        <w:numPr>
          <w:ilvl w:val="0"/>
          <w:numId w:val="59"/>
        </w:numPr>
      </w:pPr>
      <w:r>
        <w:t>So that there’s no confusion, be clear about what you will be doing</w:t>
      </w:r>
    </w:p>
    <w:p w14:paraId="576B7122" w14:textId="77777777" w:rsidR="0053269A" w:rsidRDefault="0053269A" w:rsidP="00AC68DE">
      <w:pPr>
        <w:pStyle w:val="ListBullet"/>
        <w:numPr>
          <w:ilvl w:val="0"/>
          <w:numId w:val="2"/>
        </w:numPr>
      </w:pPr>
      <w:r w:rsidRPr="00AC68DE">
        <w:t>Create buy in</w:t>
      </w:r>
    </w:p>
    <w:p w14:paraId="6CFBFC2B" w14:textId="5D27F6DC" w:rsidR="00AC68DE" w:rsidRPr="00AC68DE" w:rsidRDefault="00B47C52" w:rsidP="00192DDF">
      <w:pPr>
        <w:pStyle w:val="ListBullet"/>
        <w:numPr>
          <w:ilvl w:val="0"/>
          <w:numId w:val="59"/>
        </w:numPr>
      </w:pPr>
      <w:r>
        <w:t>Never assume that people will do their work and participate like they should</w:t>
      </w:r>
    </w:p>
    <w:p w14:paraId="4FE00269" w14:textId="77777777" w:rsidR="0053269A" w:rsidRDefault="0053269A" w:rsidP="00AC68DE">
      <w:pPr>
        <w:pStyle w:val="ListBullet"/>
        <w:numPr>
          <w:ilvl w:val="0"/>
          <w:numId w:val="2"/>
        </w:numPr>
      </w:pPr>
      <w:r w:rsidRPr="00AC68DE">
        <w:t>Make eye contact</w:t>
      </w:r>
    </w:p>
    <w:p w14:paraId="61362CD6" w14:textId="2BAA7CAC" w:rsidR="00B47C52" w:rsidRPr="00AC68DE" w:rsidRDefault="00B47C52" w:rsidP="00192DDF">
      <w:pPr>
        <w:pStyle w:val="ListBullet"/>
        <w:numPr>
          <w:ilvl w:val="0"/>
          <w:numId w:val="59"/>
        </w:numPr>
      </w:pPr>
      <w:r>
        <w:t>It improves participation, gets those that are quite to speak up</w:t>
      </w:r>
    </w:p>
    <w:p w14:paraId="5FC966E9" w14:textId="77777777" w:rsidR="0053269A" w:rsidRDefault="0053269A" w:rsidP="00AC68DE">
      <w:pPr>
        <w:pStyle w:val="ListBullet"/>
        <w:numPr>
          <w:ilvl w:val="0"/>
          <w:numId w:val="2"/>
        </w:numPr>
      </w:pPr>
      <w:r w:rsidRPr="00AC68DE">
        <w:t>Use humor</w:t>
      </w:r>
    </w:p>
    <w:p w14:paraId="498A4160" w14:textId="4F9CA20E" w:rsidR="00B95BCB" w:rsidRPr="00AC68DE" w:rsidRDefault="00B95BCB" w:rsidP="00192DDF">
      <w:pPr>
        <w:pStyle w:val="ListBullet"/>
        <w:numPr>
          <w:ilvl w:val="0"/>
          <w:numId w:val="59"/>
        </w:numPr>
      </w:pPr>
      <w:r>
        <w:t>Everyone needs a good laugh, it helps break the tension that might occur during the meetings</w:t>
      </w:r>
    </w:p>
    <w:p w14:paraId="2EA0496C" w14:textId="21EDDFDC" w:rsidR="00B95BCB" w:rsidRDefault="0053269A" w:rsidP="00B95BCB">
      <w:pPr>
        <w:pStyle w:val="ListBullet"/>
        <w:numPr>
          <w:ilvl w:val="0"/>
          <w:numId w:val="2"/>
        </w:numPr>
      </w:pPr>
      <w:r w:rsidRPr="00AC68DE">
        <w:t>Manage the participation of leaders</w:t>
      </w:r>
    </w:p>
    <w:p w14:paraId="4701E44D" w14:textId="66203A17" w:rsidR="00B95BCB" w:rsidRPr="00AC68DE" w:rsidRDefault="00B95BCB" w:rsidP="00192DDF">
      <w:pPr>
        <w:pStyle w:val="ListBullet"/>
        <w:numPr>
          <w:ilvl w:val="0"/>
          <w:numId w:val="59"/>
        </w:numPr>
      </w:pPr>
      <w:r>
        <w:lastRenderedPageBreak/>
        <w:t>External facilitator</w:t>
      </w:r>
    </w:p>
    <w:p w14:paraId="141FF847" w14:textId="77777777" w:rsidR="0053269A" w:rsidRDefault="0053269A" w:rsidP="00AC68DE">
      <w:pPr>
        <w:pStyle w:val="ListBullet"/>
        <w:numPr>
          <w:ilvl w:val="0"/>
          <w:numId w:val="2"/>
        </w:numPr>
      </w:pPr>
      <w:r w:rsidRPr="00AC68DE">
        <w:t>Help participants prepare</w:t>
      </w:r>
    </w:p>
    <w:p w14:paraId="7D617BDD" w14:textId="55569DB9" w:rsidR="00B95BCB" w:rsidRPr="00AC68DE" w:rsidRDefault="00B95BCB" w:rsidP="00192DDF">
      <w:pPr>
        <w:pStyle w:val="ListBullet"/>
        <w:numPr>
          <w:ilvl w:val="0"/>
          <w:numId w:val="59"/>
        </w:numPr>
      </w:pPr>
      <w:r>
        <w:t>They hold back at meetings because they are not prepared, to make sure this doesn’t happen, be clear on what the purpose is for the next meeting</w:t>
      </w:r>
    </w:p>
    <w:p w14:paraId="1A86BF02" w14:textId="37D65757" w:rsidR="008F3139" w:rsidRPr="00AC68DE" w:rsidRDefault="0053269A" w:rsidP="008F3139">
      <w:pPr>
        <w:pStyle w:val="ListBullet"/>
        <w:numPr>
          <w:ilvl w:val="0"/>
          <w:numId w:val="2"/>
        </w:numPr>
      </w:pPr>
      <w:r w:rsidRPr="00AC68DE">
        <w:t>Set up the room to encourage participation</w:t>
      </w:r>
    </w:p>
    <w:p w14:paraId="44FC0AAC" w14:textId="77777777" w:rsidR="0053269A" w:rsidRPr="00AC68DE" w:rsidRDefault="0053269A" w:rsidP="00AC68DE">
      <w:pPr>
        <w:pStyle w:val="ListBullet"/>
        <w:numPr>
          <w:ilvl w:val="0"/>
          <w:numId w:val="2"/>
        </w:numPr>
      </w:pPr>
      <w:r w:rsidRPr="00AC68DE">
        <w:t>Identify the organizational supports</w:t>
      </w:r>
    </w:p>
    <w:p w14:paraId="34B96D81" w14:textId="7D6BDBD7" w:rsidR="00AC68DE" w:rsidRDefault="00167030" w:rsidP="00192DDF">
      <w:pPr>
        <w:pStyle w:val="ListBullet"/>
        <w:numPr>
          <w:ilvl w:val="0"/>
          <w:numId w:val="59"/>
        </w:numPr>
      </w:pPr>
      <w:r>
        <w:t>Any concerns that come up, be sure to address them</w:t>
      </w:r>
    </w:p>
    <w:p w14:paraId="4FE3A685" w14:textId="5C9E3435" w:rsidR="00397ABA" w:rsidRDefault="0030755A" w:rsidP="0030755A">
      <w:pPr>
        <w:pStyle w:val="ListBullet"/>
        <w:numPr>
          <w:ilvl w:val="0"/>
          <w:numId w:val="3"/>
        </w:numPr>
      </w:pPr>
      <w:r>
        <w:t>High participation techniques</w:t>
      </w:r>
    </w:p>
    <w:p w14:paraId="084F4EA6" w14:textId="77777777" w:rsidR="0053269A" w:rsidRDefault="0053269A" w:rsidP="0030755A">
      <w:pPr>
        <w:pStyle w:val="ListBullet"/>
        <w:numPr>
          <w:ilvl w:val="0"/>
          <w:numId w:val="2"/>
        </w:numPr>
      </w:pPr>
      <w:r w:rsidRPr="0030755A">
        <w:t>Discussion partners</w:t>
      </w:r>
    </w:p>
    <w:p w14:paraId="63EB9D6A" w14:textId="747E5F41" w:rsidR="0030755A" w:rsidRPr="0030755A" w:rsidRDefault="0030755A" w:rsidP="00192DDF">
      <w:pPr>
        <w:pStyle w:val="ListBullet"/>
        <w:numPr>
          <w:ilvl w:val="0"/>
          <w:numId w:val="59"/>
        </w:numPr>
      </w:pPr>
      <w:r>
        <w:t>It’s a way of starting the discussion</w:t>
      </w:r>
    </w:p>
    <w:p w14:paraId="6588F41E" w14:textId="77777777" w:rsidR="0053269A" w:rsidRDefault="0053269A" w:rsidP="0030755A">
      <w:pPr>
        <w:pStyle w:val="ListBullet"/>
        <w:numPr>
          <w:ilvl w:val="0"/>
          <w:numId w:val="2"/>
        </w:numPr>
      </w:pPr>
      <w:r w:rsidRPr="0030755A">
        <w:t>Tossed salad</w:t>
      </w:r>
    </w:p>
    <w:p w14:paraId="2F192D09" w14:textId="25E1BCFC" w:rsidR="0080479D" w:rsidRPr="0030755A" w:rsidRDefault="0080479D" w:rsidP="00192DDF">
      <w:pPr>
        <w:pStyle w:val="ListBullet"/>
        <w:numPr>
          <w:ilvl w:val="0"/>
          <w:numId w:val="59"/>
        </w:numPr>
      </w:pPr>
      <w:r>
        <w:t>And exercise to get everyone’s ideas in one place then you give them out to the members at random for them to share with the team</w:t>
      </w:r>
    </w:p>
    <w:p w14:paraId="520A1D7B" w14:textId="77777777" w:rsidR="0053269A" w:rsidRDefault="0053269A" w:rsidP="0030755A">
      <w:pPr>
        <w:pStyle w:val="ListBullet"/>
        <w:numPr>
          <w:ilvl w:val="0"/>
          <w:numId w:val="2"/>
        </w:numPr>
      </w:pPr>
      <w:r w:rsidRPr="0030755A">
        <w:t>Issues and answers</w:t>
      </w:r>
    </w:p>
    <w:p w14:paraId="601BE82F" w14:textId="2F504072" w:rsidR="0080479D" w:rsidRPr="0030755A" w:rsidRDefault="0080479D" w:rsidP="00192DDF">
      <w:pPr>
        <w:pStyle w:val="ListBullet"/>
        <w:numPr>
          <w:ilvl w:val="0"/>
          <w:numId w:val="59"/>
        </w:numPr>
      </w:pPr>
      <w:r>
        <w:t>Tackle the issues rather than trying to solve them</w:t>
      </w:r>
    </w:p>
    <w:p w14:paraId="6919D7D0" w14:textId="77777777" w:rsidR="0053269A" w:rsidRDefault="0053269A" w:rsidP="0030755A">
      <w:pPr>
        <w:pStyle w:val="ListBullet"/>
        <w:numPr>
          <w:ilvl w:val="0"/>
          <w:numId w:val="2"/>
        </w:numPr>
      </w:pPr>
      <w:r w:rsidRPr="0030755A">
        <w:t>Talk circuit</w:t>
      </w:r>
    </w:p>
    <w:p w14:paraId="34C510C2" w14:textId="3440F6BB" w:rsidR="0080479D" w:rsidRPr="0030755A" w:rsidRDefault="0080479D" w:rsidP="00192DDF">
      <w:pPr>
        <w:pStyle w:val="ListBullet"/>
        <w:numPr>
          <w:ilvl w:val="0"/>
          <w:numId w:val="59"/>
        </w:numPr>
      </w:pPr>
      <w:r>
        <w:t xml:space="preserve">Pose a question, have everyone write their answers down then sit them knee to knee to share their ideas (one will speak and the other will be a facilitator) after a few mins get them to switch roles then get them with someone new and complete the process </w:t>
      </w:r>
    </w:p>
    <w:p w14:paraId="1F79487E" w14:textId="77777777" w:rsidR="0053269A" w:rsidRDefault="0053269A" w:rsidP="0030755A">
      <w:pPr>
        <w:pStyle w:val="ListBullet"/>
        <w:numPr>
          <w:ilvl w:val="0"/>
          <w:numId w:val="2"/>
        </w:numPr>
      </w:pPr>
      <w:r w:rsidRPr="0030755A">
        <w:t>Pass the envelope</w:t>
      </w:r>
    </w:p>
    <w:p w14:paraId="3B463109" w14:textId="15F1443B" w:rsidR="0080479D" w:rsidRDefault="00C711F6" w:rsidP="00192DDF">
      <w:pPr>
        <w:pStyle w:val="ListBullet"/>
        <w:numPr>
          <w:ilvl w:val="0"/>
          <w:numId w:val="59"/>
        </w:numPr>
      </w:pPr>
      <w:r>
        <w:t>Give them an envelop with paper and pose a question, have them write down as much information as they can think of then pass the envelops around and read the content and discuss</w:t>
      </w:r>
    </w:p>
    <w:p w14:paraId="140BECAA" w14:textId="42EC80F1" w:rsidR="00AF4A75" w:rsidRDefault="00AF4A75" w:rsidP="00AF4A75">
      <w:pPr>
        <w:pStyle w:val="Heading3"/>
      </w:pPr>
      <w:r>
        <w:t>Chapter 6 – Effective Decision Making</w:t>
      </w:r>
    </w:p>
    <w:p w14:paraId="0EA6D690" w14:textId="67A2DFD5" w:rsidR="004D27FE" w:rsidRDefault="004D27FE" w:rsidP="00AF4A75">
      <w:pPr>
        <w:pStyle w:val="ListBullet"/>
        <w:numPr>
          <w:ilvl w:val="0"/>
          <w:numId w:val="3"/>
        </w:numPr>
      </w:pPr>
      <w:r>
        <w:t>Four types of conversations</w:t>
      </w:r>
    </w:p>
    <w:p w14:paraId="31821D18" w14:textId="3AF5AEBD" w:rsidR="004D27FE" w:rsidRDefault="004D27FE" w:rsidP="004D27FE">
      <w:pPr>
        <w:pStyle w:val="ListBullet"/>
        <w:numPr>
          <w:ilvl w:val="0"/>
          <w:numId w:val="2"/>
        </w:numPr>
      </w:pPr>
      <w:r>
        <w:t xml:space="preserve">Information sharing </w:t>
      </w:r>
    </w:p>
    <w:p w14:paraId="7BC12001" w14:textId="013A36D5" w:rsidR="004D27FE" w:rsidRDefault="004D27FE" w:rsidP="00192DDF">
      <w:pPr>
        <w:pStyle w:val="ListBullet"/>
        <w:numPr>
          <w:ilvl w:val="0"/>
          <w:numId w:val="59"/>
        </w:numPr>
      </w:pPr>
      <w:r>
        <w:t>Giving update reports, sharing research, or brainstorming</w:t>
      </w:r>
    </w:p>
    <w:p w14:paraId="391DCE32" w14:textId="60FE2061" w:rsidR="004D27FE" w:rsidRDefault="004D27FE" w:rsidP="00192DDF">
      <w:pPr>
        <w:pStyle w:val="ListBullet"/>
        <w:numPr>
          <w:ilvl w:val="0"/>
          <w:numId w:val="59"/>
        </w:numPr>
      </w:pPr>
      <w:r>
        <w:t>There isn’t any decision making in this process</w:t>
      </w:r>
    </w:p>
    <w:p w14:paraId="102D1C08" w14:textId="761A88A1" w:rsidR="004D27FE" w:rsidRDefault="004D27FE" w:rsidP="004D27FE">
      <w:pPr>
        <w:pStyle w:val="ListBullet"/>
        <w:numPr>
          <w:ilvl w:val="0"/>
          <w:numId w:val="2"/>
        </w:numPr>
      </w:pPr>
      <w:r>
        <w:t>Planning</w:t>
      </w:r>
    </w:p>
    <w:p w14:paraId="5D0903E6" w14:textId="5E06542C" w:rsidR="004D27FE" w:rsidRDefault="0065282F" w:rsidP="00192DDF">
      <w:pPr>
        <w:pStyle w:val="ListBullet"/>
        <w:numPr>
          <w:ilvl w:val="0"/>
          <w:numId w:val="60"/>
        </w:numPr>
      </w:pPr>
      <w:r>
        <w:lastRenderedPageBreak/>
        <w:t>Activities such as visioning and creating goal statements</w:t>
      </w:r>
    </w:p>
    <w:p w14:paraId="33D80C61" w14:textId="183C5EB6" w:rsidR="0065282F" w:rsidRDefault="0065282F" w:rsidP="0065282F">
      <w:pPr>
        <w:pStyle w:val="ListBullet"/>
        <w:numPr>
          <w:ilvl w:val="0"/>
          <w:numId w:val="2"/>
        </w:numPr>
      </w:pPr>
      <w:r>
        <w:t>Problem solving</w:t>
      </w:r>
    </w:p>
    <w:p w14:paraId="041E44A7" w14:textId="16397BB7" w:rsidR="0065282F" w:rsidRDefault="0033411B" w:rsidP="00192DDF">
      <w:pPr>
        <w:pStyle w:val="ListBullet"/>
        <w:numPr>
          <w:ilvl w:val="0"/>
          <w:numId w:val="60"/>
        </w:numPr>
      </w:pPr>
      <w:r>
        <w:t>Activities that help them to engage in solving there problems together</w:t>
      </w:r>
    </w:p>
    <w:p w14:paraId="58036B55" w14:textId="46291392" w:rsidR="0033411B" w:rsidRDefault="0033411B" w:rsidP="0033411B">
      <w:pPr>
        <w:pStyle w:val="ListBullet"/>
        <w:numPr>
          <w:ilvl w:val="0"/>
          <w:numId w:val="2"/>
        </w:numPr>
      </w:pPr>
      <w:r>
        <w:t>Relationship building</w:t>
      </w:r>
    </w:p>
    <w:p w14:paraId="42BBB863" w14:textId="62DDF626" w:rsidR="001E1069" w:rsidRDefault="001E1069" w:rsidP="00192DDF">
      <w:pPr>
        <w:pStyle w:val="ListBullet"/>
        <w:numPr>
          <w:ilvl w:val="0"/>
          <w:numId w:val="60"/>
        </w:numPr>
      </w:pPr>
      <w:r>
        <w:t>This includes activities that help people get to know each other (ice breakers)</w:t>
      </w:r>
    </w:p>
    <w:p w14:paraId="061B6E7A" w14:textId="5162ED66" w:rsidR="00AF4A75" w:rsidRDefault="00FE08D3" w:rsidP="00AF4A75">
      <w:pPr>
        <w:pStyle w:val="ListBullet"/>
        <w:numPr>
          <w:ilvl w:val="0"/>
          <w:numId w:val="3"/>
        </w:numPr>
      </w:pPr>
      <w:r>
        <w:t>Four levels of empowerment</w:t>
      </w:r>
    </w:p>
    <w:p w14:paraId="1AC2D489" w14:textId="67DCA7FA" w:rsidR="006A7001" w:rsidRDefault="004D27FE" w:rsidP="00DA4A40">
      <w:pPr>
        <w:pStyle w:val="ListBullet"/>
        <w:numPr>
          <w:ilvl w:val="0"/>
          <w:numId w:val="2"/>
        </w:numPr>
      </w:pPr>
      <w:r>
        <w:t>Its important to clarify the level of empowerment</w:t>
      </w:r>
    </w:p>
    <w:p w14:paraId="3F60452A" w14:textId="77777777" w:rsidR="006A7001" w:rsidRDefault="006A7001" w:rsidP="006A7001">
      <w:pPr>
        <w:pStyle w:val="ListBullet"/>
      </w:pPr>
    </w:p>
    <w:tbl>
      <w:tblPr>
        <w:tblStyle w:val="GridTable2"/>
        <w:tblW w:w="0" w:type="auto"/>
        <w:tblLayout w:type="fixed"/>
        <w:tblLook w:val="0620" w:firstRow="1" w:lastRow="0" w:firstColumn="0" w:lastColumn="0" w:noHBand="1" w:noVBand="1"/>
      </w:tblPr>
      <w:tblGrid>
        <w:gridCol w:w="1843"/>
        <w:gridCol w:w="1985"/>
        <w:gridCol w:w="1984"/>
        <w:gridCol w:w="1843"/>
      </w:tblGrid>
      <w:tr w:rsidR="00FE5EC2" w14:paraId="164E95C5" w14:textId="77777777" w:rsidTr="00FE5EC2">
        <w:trPr>
          <w:cnfStyle w:val="100000000000" w:firstRow="1" w:lastRow="0" w:firstColumn="0" w:lastColumn="0" w:oddVBand="0" w:evenVBand="0" w:oddHBand="0" w:evenHBand="0" w:firstRowFirstColumn="0" w:firstRowLastColumn="0" w:lastRowFirstColumn="0" w:lastRowLastColumn="0"/>
        </w:trPr>
        <w:tc>
          <w:tcPr>
            <w:tcW w:w="1843" w:type="dxa"/>
          </w:tcPr>
          <w:p w14:paraId="6ABB964A" w14:textId="0BC065FC" w:rsidR="006A7001" w:rsidRDefault="006A7001" w:rsidP="00FE08D3">
            <w:pPr>
              <w:pStyle w:val="ListBullet"/>
              <w:ind w:left="0" w:firstLine="0"/>
            </w:pPr>
            <w:r>
              <w:t xml:space="preserve">Management </w:t>
            </w:r>
          </w:p>
        </w:tc>
        <w:tc>
          <w:tcPr>
            <w:tcW w:w="1985" w:type="dxa"/>
          </w:tcPr>
          <w:p w14:paraId="39817DB5" w14:textId="6F152925" w:rsidR="006A7001" w:rsidRDefault="006A7001" w:rsidP="00FE08D3">
            <w:pPr>
              <w:pStyle w:val="ListBullet"/>
              <w:ind w:left="0" w:firstLine="0"/>
            </w:pPr>
            <w:r>
              <w:t>Control</w:t>
            </w:r>
          </w:p>
        </w:tc>
        <w:tc>
          <w:tcPr>
            <w:tcW w:w="1984" w:type="dxa"/>
          </w:tcPr>
          <w:p w14:paraId="37C06704" w14:textId="19D365B4" w:rsidR="006A7001" w:rsidRDefault="006A7001" w:rsidP="00FE08D3">
            <w:pPr>
              <w:pStyle w:val="ListBullet"/>
              <w:ind w:left="0" w:firstLine="0"/>
            </w:pPr>
            <w:r>
              <w:t xml:space="preserve">           Employee</w:t>
            </w:r>
          </w:p>
        </w:tc>
        <w:tc>
          <w:tcPr>
            <w:tcW w:w="1843" w:type="dxa"/>
          </w:tcPr>
          <w:p w14:paraId="6B3CCB42" w14:textId="39276E06" w:rsidR="006A7001" w:rsidRDefault="006A7001" w:rsidP="00FE08D3">
            <w:pPr>
              <w:pStyle w:val="ListBullet"/>
              <w:ind w:left="0" w:firstLine="0"/>
            </w:pPr>
            <w:r>
              <w:t>Control</w:t>
            </w:r>
          </w:p>
        </w:tc>
      </w:tr>
      <w:tr w:rsidR="00FE5EC2" w14:paraId="3BC4E635" w14:textId="77777777" w:rsidTr="00FE5EC2">
        <w:tc>
          <w:tcPr>
            <w:tcW w:w="1843" w:type="dxa"/>
          </w:tcPr>
          <w:p w14:paraId="7989EF07" w14:textId="4F7AE918" w:rsidR="006A7001" w:rsidRDefault="006A7001" w:rsidP="006A7001">
            <w:pPr>
              <w:pStyle w:val="ListBullet"/>
              <w:ind w:left="0" w:firstLine="0"/>
              <w:jc w:val="center"/>
            </w:pPr>
            <w:r>
              <w:t>I</w:t>
            </w:r>
          </w:p>
          <w:p w14:paraId="3BA3C718" w14:textId="77777777" w:rsidR="006A7001" w:rsidRDefault="006A7001" w:rsidP="006A7001">
            <w:pPr>
              <w:pStyle w:val="ListBullet"/>
              <w:ind w:left="0" w:firstLine="0"/>
              <w:rPr>
                <w:b/>
              </w:rPr>
            </w:pPr>
            <w:r>
              <w:rPr>
                <w:b/>
              </w:rPr>
              <w:t>Management decides, then informs staff</w:t>
            </w:r>
          </w:p>
          <w:p w14:paraId="17B7E68E" w14:textId="77777777" w:rsidR="006A7001" w:rsidRDefault="006A7001" w:rsidP="006A7001">
            <w:pPr>
              <w:pStyle w:val="ListBullet"/>
              <w:ind w:left="0" w:firstLine="0"/>
              <w:rPr>
                <w:b/>
              </w:rPr>
            </w:pPr>
          </w:p>
          <w:p w14:paraId="45F1C92E" w14:textId="1EAF80E3" w:rsidR="006A7001" w:rsidRDefault="006A7001" w:rsidP="006A7001">
            <w:pPr>
              <w:pStyle w:val="ListBullet"/>
              <w:ind w:left="0" w:firstLine="0"/>
            </w:pPr>
            <w:r>
              <w:t>- telling</w:t>
            </w:r>
          </w:p>
          <w:p w14:paraId="447875FA" w14:textId="4DF03D09" w:rsidR="006A7001" w:rsidRDefault="006A7001" w:rsidP="006A7001">
            <w:pPr>
              <w:pStyle w:val="ListBullet"/>
              <w:ind w:left="0" w:firstLine="0"/>
            </w:pPr>
            <w:r>
              <w:t>- directing</w:t>
            </w:r>
          </w:p>
          <w:p w14:paraId="72D17494" w14:textId="1462616E" w:rsidR="006A7001" w:rsidRDefault="006A7001" w:rsidP="006A7001">
            <w:pPr>
              <w:pStyle w:val="ListBullet"/>
              <w:ind w:left="0" w:firstLine="0"/>
            </w:pPr>
            <w:r>
              <w:t>- management is accountable and responsible</w:t>
            </w:r>
          </w:p>
          <w:p w14:paraId="1D4086AA" w14:textId="5FCC80C1" w:rsidR="006A7001" w:rsidRDefault="006A7001" w:rsidP="006A7001">
            <w:pPr>
              <w:pStyle w:val="ListBullet"/>
              <w:ind w:left="0" w:firstLine="0"/>
            </w:pPr>
            <w:r>
              <w:t>- management is in control</w:t>
            </w:r>
          </w:p>
          <w:p w14:paraId="5FD46488" w14:textId="619211F2" w:rsidR="006A7001" w:rsidRPr="006A7001" w:rsidRDefault="006A7001" w:rsidP="006A7001">
            <w:pPr>
              <w:pStyle w:val="ListBullet"/>
              <w:ind w:left="0" w:firstLine="0"/>
            </w:pPr>
            <w:r>
              <w:t>- team members are told about decisions and expected to comply</w:t>
            </w:r>
          </w:p>
        </w:tc>
        <w:tc>
          <w:tcPr>
            <w:tcW w:w="1985" w:type="dxa"/>
          </w:tcPr>
          <w:p w14:paraId="3BC7553E" w14:textId="77777777" w:rsidR="006A7001" w:rsidRDefault="006A7001" w:rsidP="006A7001">
            <w:pPr>
              <w:pStyle w:val="ListBullet"/>
              <w:ind w:left="0" w:firstLine="0"/>
              <w:jc w:val="center"/>
            </w:pPr>
            <w:r>
              <w:t>II</w:t>
            </w:r>
          </w:p>
          <w:p w14:paraId="5DF16FD9" w14:textId="77777777" w:rsidR="006A7001" w:rsidRDefault="006A7001" w:rsidP="006A7001">
            <w:pPr>
              <w:pStyle w:val="ListBullet"/>
              <w:ind w:left="0" w:firstLine="0"/>
              <w:rPr>
                <w:b/>
              </w:rPr>
            </w:pPr>
            <w:r>
              <w:rPr>
                <w:b/>
              </w:rPr>
              <w:t>Management obtains staff input before deciding</w:t>
            </w:r>
          </w:p>
          <w:p w14:paraId="125CC049" w14:textId="77777777" w:rsidR="006A7001" w:rsidRDefault="006A7001" w:rsidP="006A7001">
            <w:pPr>
              <w:pStyle w:val="ListBullet"/>
              <w:ind w:left="0" w:firstLine="0"/>
              <w:rPr>
                <w:b/>
              </w:rPr>
            </w:pPr>
          </w:p>
          <w:p w14:paraId="0B496BF1" w14:textId="57CEAC2C" w:rsidR="006A7001" w:rsidRDefault="006A7001" w:rsidP="006A7001">
            <w:pPr>
              <w:pStyle w:val="ListBullet"/>
              <w:ind w:left="0" w:firstLine="0"/>
            </w:pPr>
            <w:r>
              <w:t>- selling</w:t>
            </w:r>
          </w:p>
          <w:p w14:paraId="20B02B80" w14:textId="2EAFF65E" w:rsidR="006A7001" w:rsidRDefault="006A7001" w:rsidP="006A7001">
            <w:pPr>
              <w:pStyle w:val="ListBullet"/>
              <w:ind w:left="0" w:firstLine="0"/>
            </w:pPr>
            <w:r>
              <w:t>- coaching</w:t>
            </w:r>
          </w:p>
          <w:p w14:paraId="0473B800" w14:textId="2F8B3A95" w:rsidR="006A7001" w:rsidRDefault="006A7001" w:rsidP="006A7001">
            <w:pPr>
              <w:pStyle w:val="ListBullet"/>
              <w:ind w:left="0" w:firstLine="0"/>
            </w:pPr>
            <w:r>
              <w:t>- employees ideas harnessed as input to decisions</w:t>
            </w:r>
          </w:p>
          <w:p w14:paraId="7221978F" w14:textId="0B533615" w:rsidR="006A7001" w:rsidRPr="006A7001" w:rsidRDefault="006A7001" w:rsidP="006A7001">
            <w:pPr>
              <w:pStyle w:val="ListBullet"/>
              <w:ind w:left="0" w:firstLine="0"/>
            </w:pPr>
            <w:r>
              <w:t>- team members are consulted and have input into decisions</w:t>
            </w:r>
          </w:p>
        </w:tc>
        <w:tc>
          <w:tcPr>
            <w:tcW w:w="1984" w:type="dxa"/>
          </w:tcPr>
          <w:p w14:paraId="124E6FD7" w14:textId="77777777" w:rsidR="006A7001" w:rsidRDefault="006A7001" w:rsidP="006A7001">
            <w:pPr>
              <w:pStyle w:val="ListBullet"/>
              <w:ind w:left="0" w:firstLine="0"/>
              <w:jc w:val="center"/>
            </w:pPr>
            <w:r>
              <w:t>III</w:t>
            </w:r>
          </w:p>
          <w:p w14:paraId="5DD9BE7F" w14:textId="77777777" w:rsidR="006A7001" w:rsidRDefault="0074324C" w:rsidP="0074324C">
            <w:pPr>
              <w:pStyle w:val="ListBullet"/>
              <w:ind w:left="0" w:firstLine="0"/>
              <w:rPr>
                <w:b/>
              </w:rPr>
            </w:pPr>
            <w:r>
              <w:rPr>
                <w:b/>
              </w:rPr>
              <w:t>Employees decide and recommend</w:t>
            </w:r>
          </w:p>
          <w:p w14:paraId="652F8A91" w14:textId="77777777" w:rsidR="0074324C" w:rsidRDefault="0074324C" w:rsidP="0074324C">
            <w:pPr>
              <w:pStyle w:val="ListBullet"/>
              <w:ind w:left="0" w:firstLine="0"/>
              <w:rPr>
                <w:b/>
              </w:rPr>
            </w:pPr>
          </w:p>
          <w:p w14:paraId="6BE3CC9E" w14:textId="2D073BAA" w:rsidR="0074324C" w:rsidRDefault="0074324C" w:rsidP="0074324C">
            <w:pPr>
              <w:pStyle w:val="ListBullet"/>
              <w:ind w:left="0" w:firstLine="0"/>
            </w:pPr>
            <w:r>
              <w:t>-</w:t>
            </w:r>
            <w:r w:rsidR="004D5DE0">
              <w:t xml:space="preserve"> </w:t>
            </w:r>
            <w:r>
              <w:t>participating</w:t>
            </w:r>
          </w:p>
          <w:p w14:paraId="7CFE5455" w14:textId="0988AAEC" w:rsidR="0074324C" w:rsidRDefault="0074324C" w:rsidP="0074324C">
            <w:pPr>
              <w:pStyle w:val="ListBullet"/>
              <w:ind w:left="0" w:firstLine="0"/>
            </w:pPr>
            <w:r>
              <w:t>-</w:t>
            </w:r>
            <w:r w:rsidR="004D5DE0">
              <w:t xml:space="preserve"> </w:t>
            </w:r>
            <w:r>
              <w:t>facilitating</w:t>
            </w:r>
          </w:p>
          <w:p w14:paraId="701ED8DD" w14:textId="5B11E21F" w:rsidR="0074324C" w:rsidRDefault="0074324C" w:rsidP="0074324C">
            <w:pPr>
              <w:pStyle w:val="ListBullet"/>
              <w:ind w:left="0" w:firstLine="0"/>
            </w:pPr>
            <w:r>
              <w:t>-</w:t>
            </w:r>
            <w:r w:rsidR="004D5DE0">
              <w:t xml:space="preserve"> </w:t>
            </w:r>
            <w:r>
              <w:t>accountabilities are clearly shared</w:t>
            </w:r>
          </w:p>
          <w:p w14:paraId="0DC04735" w14:textId="581C968D" w:rsidR="0074324C" w:rsidRPr="0074324C" w:rsidRDefault="004D5DE0" w:rsidP="0074324C">
            <w:pPr>
              <w:pStyle w:val="ListBullet"/>
              <w:ind w:left="0" w:firstLine="0"/>
            </w:pPr>
            <w:r>
              <w:t>- team members must consult management before acting to get approval</w:t>
            </w:r>
          </w:p>
        </w:tc>
        <w:tc>
          <w:tcPr>
            <w:tcW w:w="1843" w:type="dxa"/>
          </w:tcPr>
          <w:p w14:paraId="5BC89083" w14:textId="77777777" w:rsidR="006A7001" w:rsidRDefault="006A7001" w:rsidP="006A7001">
            <w:pPr>
              <w:pStyle w:val="ListBullet"/>
              <w:ind w:left="0" w:firstLine="0"/>
              <w:jc w:val="center"/>
            </w:pPr>
            <w:r>
              <w:t>IV</w:t>
            </w:r>
          </w:p>
          <w:p w14:paraId="7DBCEC30" w14:textId="77777777" w:rsidR="004D5DE0" w:rsidRDefault="00FE5EC2" w:rsidP="004D5DE0">
            <w:pPr>
              <w:pStyle w:val="ListBullet"/>
              <w:ind w:left="0" w:firstLine="0"/>
              <w:rPr>
                <w:b/>
              </w:rPr>
            </w:pPr>
            <w:r>
              <w:rPr>
                <w:b/>
              </w:rPr>
              <w:t>Employees decide and act</w:t>
            </w:r>
          </w:p>
          <w:p w14:paraId="36F98DD8" w14:textId="77777777" w:rsidR="00FE5EC2" w:rsidRDefault="00FE5EC2" w:rsidP="004D5DE0">
            <w:pPr>
              <w:pStyle w:val="ListBullet"/>
              <w:ind w:left="0" w:firstLine="0"/>
              <w:rPr>
                <w:b/>
              </w:rPr>
            </w:pPr>
          </w:p>
          <w:p w14:paraId="1EC373A2" w14:textId="1555CA81" w:rsidR="00FE5EC2" w:rsidRDefault="00FE5EC2" w:rsidP="004D5DE0">
            <w:pPr>
              <w:pStyle w:val="ListBullet"/>
              <w:ind w:left="0" w:firstLine="0"/>
            </w:pPr>
            <w:r>
              <w:t>- delegating</w:t>
            </w:r>
          </w:p>
          <w:p w14:paraId="3767A983" w14:textId="174682D8" w:rsidR="00FE5EC2" w:rsidRDefault="00FE5EC2" w:rsidP="004D5DE0">
            <w:pPr>
              <w:pStyle w:val="ListBullet"/>
              <w:ind w:left="0" w:firstLine="0"/>
            </w:pPr>
            <w:r>
              <w:t>- liaising</w:t>
            </w:r>
          </w:p>
          <w:p w14:paraId="6754ADA1" w14:textId="071652FE" w:rsidR="00FE5EC2" w:rsidRDefault="00FE5EC2" w:rsidP="004D5DE0">
            <w:pPr>
              <w:pStyle w:val="ListBullet"/>
              <w:ind w:left="0" w:firstLine="0"/>
            </w:pPr>
            <w:r>
              <w:t>- employees are accountable and responsible</w:t>
            </w:r>
          </w:p>
          <w:p w14:paraId="24787247" w14:textId="7E7A886D" w:rsidR="00FE5EC2" w:rsidRPr="00FE5EC2" w:rsidRDefault="00FE5EC2" w:rsidP="004D5DE0">
            <w:pPr>
              <w:pStyle w:val="ListBullet"/>
              <w:ind w:left="0" w:firstLine="0"/>
            </w:pPr>
            <w:r>
              <w:t>- teams members can set directions and take action without approvals</w:t>
            </w:r>
          </w:p>
        </w:tc>
      </w:tr>
    </w:tbl>
    <w:p w14:paraId="4A69A16F" w14:textId="3695F93E" w:rsidR="00FE08D3" w:rsidRPr="00AF4A75" w:rsidRDefault="00FE08D3" w:rsidP="00FE08D3">
      <w:pPr>
        <w:pStyle w:val="ListBullet"/>
        <w:ind w:left="1080" w:firstLine="0"/>
      </w:pPr>
    </w:p>
    <w:p w14:paraId="70613795" w14:textId="1BD78BCF" w:rsidR="0030755A" w:rsidRDefault="00DB0261" w:rsidP="00B8274F">
      <w:pPr>
        <w:pStyle w:val="ListBullet"/>
        <w:numPr>
          <w:ilvl w:val="0"/>
          <w:numId w:val="2"/>
        </w:numPr>
      </w:pPr>
      <w:r>
        <w:t>Clarifying the four levels of empowerment</w:t>
      </w:r>
    </w:p>
    <w:p w14:paraId="70F5AC15" w14:textId="0F579902" w:rsidR="00DB0261" w:rsidRDefault="00DB0261" w:rsidP="00192DDF">
      <w:pPr>
        <w:pStyle w:val="ListBullet"/>
        <w:numPr>
          <w:ilvl w:val="0"/>
          <w:numId w:val="61"/>
        </w:numPr>
      </w:pPr>
      <w:r>
        <w:t>This refers to any decision made by management without input from employees. Employees are informed of the decision and are expected to comply</w:t>
      </w:r>
    </w:p>
    <w:p w14:paraId="60C56243" w14:textId="26C151A0" w:rsidR="00DB0261" w:rsidRDefault="00DB0261" w:rsidP="00192DDF">
      <w:pPr>
        <w:pStyle w:val="ListBullet"/>
        <w:numPr>
          <w:ilvl w:val="0"/>
          <w:numId w:val="61"/>
        </w:numPr>
      </w:pPr>
      <w:r>
        <w:t xml:space="preserve">This is a decision made by management after seeking input from employees. Employees are consulted by have no actual say in the final outcome and are expected to comply. </w:t>
      </w:r>
      <w:r w:rsidR="002B276C">
        <w:t>An employee focus group is an example of level II decision-making process</w:t>
      </w:r>
    </w:p>
    <w:p w14:paraId="720E3983" w14:textId="2EC232D2" w:rsidR="002B276C" w:rsidRDefault="002B276C" w:rsidP="00192DDF">
      <w:pPr>
        <w:pStyle w:val="ListBullet"/>
        <w:numPr>
          <w:ilvl w:val="0"/>
          <w:numId w:val="61"/>
        </w:numPr>
      </w:pPr>
      <w:r>
        <w:t>In this category of decision, employees discuss and recommend a course of action, but are unable to act without gaining final activities</w:t>
      </w:r>
    </w:p>
    <w:p w14:paraId="09D440AF" w14:textId="69FC6EC2" w:rsidR="002B276C" w:rsidRDefault="00CC477F" w:rsidP="00192DDF">
      <w:pPr>
        <w:pStyle w:val="ListBullet"/>
        <w:numPr>
          <w:ilvl w:val="0"/>
          <w:numId w:val="61"/>
        </w:numPr>
      </w:pPr>
      <w:r>
        <w:lastRenderedPageBreak/>
        <w:t>In this level of decision, the group has been given full authority to make a decision and implement action plans without having to seek further approval</w:t>
      </w:r>
    </w:p>
    <w:p w14:paraId="60C219DF" w14:textId="77777777" w:rsidR="0053269A" w:rsidRPr="00ED1EA0" w:rsidRDefault="0053269A" w:rsidP="00192DDF">
      <w:pPr>
        <w:pStyle w:val="ListBullet"/>
        <w:numPr>
          <w:ilvl w:val="0"/>
          <w:numId w:val="60"/>
        </w:numPr>
      </w:pPr>
      <w:r w:rsidRPr="00ED1EA0">
        <w:rPr>
          <w:lang w:val="en-CA"/>
        </w:rPr>
        <w:t>Adjusting empowerment levels</w:t>
      </w:r>
    </w:p>
    <w:p w14:paraId="1167670B" w14:textId="77777777" w:rsidR="0053269A" w:rsidRPr="00ED1EA0" w:rsidRDefault="0053269A" w:rsidP="00192DDF">
      <w:pPr>
        <w:pStyle w:val="ListBullet"/>
        <w:numPr>
          <w:ilvl w:val="0"/>
          <w:numId w:val="62"/>
        </w:numPr>
      </w:pPr>
      <w:r w:rsidRPr="00ED1EA0">
        <w:rPr>
          <w:lang w:val="en-CA"/>
        </w:rPr>
        <w:t>Gaining more empowerment</w:t>
      </w:r>
    </w:p>
    <w:p w14:paraId="46E8BB1B" w14:textId="77777777" w:rsidR="0053269A" w:rsidRPr="00ED1EA0" w:rsidRDefault="0053269A" w:rsidP="00192DDF">
      <w:pPr>
        <w:pStyle w:val="ListBullet"/>
        <w:numPr>
          <w:ilvl w:val="0"/>
          <w:numId w:val="62"/>
        </w:numPr>
      </w:pPr>
      <w:r w:rsidRPr="00ED1EA0">
        <w:rPr>
          <w:lang w:val="en-CA"/>
        </w:rPr>
        <w:t xml:space="preserve">Reducing the level of accountability for a decision </w:t>
      </w:r>
    </w:p>
    <w:p w14:paraId="695ED7CB" w14:textId="77777777" w:rsidR="0053269A" w:rsidRPr="00ED1EA0" w:rsidRDefault="0053269A" w:rsidP="00192DDF">
      <w:pPr>
        <w:pStyle w:val="ListBullet"/>
        <w:numPr>
          <w:ilvl w:val="0"/>
          <w:numId w:val="60"/>
        </w:numPr>
      </w:pPr>
      <w:r w:rsidRPr="00ED1EA0">
        <w:rPr>
          <w:lang w:val="en-CA"/>
        </w:rPr>
        <w:t>Encouraging groups to accept greater empowerment</w:t>
      </w:r>
    </w:p>
    <w:p w14:paraId="7689708B" w14:textId="77777777" w:rsidR="0053269A" w:rsidRPr="00ED1EA0" w:rsidRDefault="0053269A" w:rsidP="00192DDF">
      <w:pPr>
        <w:pStyle w:val="ListBullet"/>
        <w:numPr>
          <w:ilvl w:val="0"/>
          <w:numId w:val="63"/>
        </w:numPr>
      </w:pPr>
      <w:r w:rsidRPr="00ED1EA0">
        <w:rPr>
          <w:lang w:val="en-CA"/>
        </w:rPr>
        <w:t>Acknowledge the resistance</w:t>
      </w:r>
    </w:p>
    <w:p w14:paraId="11AF709F" w14:textId="77777777" w:rsidR="0053269A" w:rsidRPr="00ED1EA0" w:rsidRDefault="0053269A" w:rsidP="00192DDF">
      <w:pPr>
        <w:pStyle w:val="ListBullet"/>
        <w:numPr>
          <w:ilvl w:val="0"/>
          <w:numId w:val="63"/>
        </w:numPr>
      </w:pPr>
      <w:r w:rsidRPr="00ED1EA0">
        <w:rPr>
          <w:lang w:val="en-CA"/>
        </w:rPr>
        <w:t xml:space="preserve">Invite members to verbalize their reticence </w:t>
      </w:r>
    </w:p>
    <w:p w14:paraId="12803B70" w14:textId="77777777" w:rsidR="0053269A" w:rsidRPr="00ED1EA0" w:rsidRDefault="0053269A" w:rsidP="00192DDF">
      <w:pPr>
        <w:pStyle w:val="ListBullet"/>
        <w:numPr>
          <w:ilvl w:val="0"/>
          <w:numId w:val="63"/>
        </w:numPr>
      </w:pPr>
      <w:r w:rsidRPr="00ED1EA0">
        <w:rPr>
          <w:lang w:val="en-CA"/>
        </w:rPr>
        <w:t xml:space="preserve">Empathize with their situation </w:t>
      </w:r>
    </w:p>
    <w:p w14:paraId="5C74E997" w14:textId="77777777" w:rsidR="0053269A" w:rsidRPr="00ED1EA0" w:rsidRDefault="0053269A" w:rsidP="00192DDF">
      <w:pPr>
        <w:pStyle w:val="ListBullet"/>
        <w:numPr>
          <w:ilvl w:val="0"/>
          <w:numId w:val="63"/>
        </w:numPr>
      </w:pPr>
      <w:r w:rsidRPr="00ED1EA0">
        <w:rPr>
          <w:lang w:val="en-CA"/>
        </w:rPr>
        <w:t>Engage members in identifying their strategies</w:t>
      </w:r>
    </w:p>
    <w:p w14:paraId="0C321EA6" w14:textId="77777777" w:rsidR="0053269A" w:rsidRPr="00ED1EA0" w:rsidRDefault="0053269A" w:rsidP="00192DDF">
      <w:pPr>
        <w:pStyle w:val="ListBullet"/>
        <w:numPr>
          <w:ilvl w:val="0"/>
          <w:numId w:val="63"/>
        </w:numPr>
      </w:pPr>
      <w:r w:rsidRPr="00ED1EA0">
        <w:rPr>
          <w:lang w:val="en-CA"/>
        </w:rPr>
        <w:t xml:space="preserve"> paraphrase and summarize their statements </w:t>
      </w:r>
    </w:p>
    <w:p w14:paraId="79CE8325" w14:textId="77777777" w:rsidR="0053269A" w:rsidRPr="00ED1EA0" w:rsidRDefault="0053269A" w:rsidP="00192DDF">
      <w:pPr>
        <w:pStyle w:val="ListBullet"/>
        <w:numPr>
          <w:ilvl w:val="0"/>
          <w:numId w:val="60"/>
        </w:numPr>
      </w:pPr>
      <w:r w:rsidRPr="00ED1EA0">
        <w:rPr>
          <w:lang w:val="en-CA"/>
        </w:rPr>
        <w:t xml:space="preserve">Help leaders become comfortable with group decisions </w:t>
      </w:r>
    </w:p>
    <w:p w14:paraId="08F85231" w14:textId="3B17B247" w:rsidR="00ED1EA0" w:rsidRPr="0086767E" w:rsidRDefault="0053269A" w:rsidP="00192DDF">
      <w:pPr>
        <w:pStyle w:val="ListBullet"/>
        <w:numPr>
          <w:ilvl w:val="0"/>
          <w:numId w:val="60"/>
        </w:numPr>
      </w:pPr>
      <w:r w:rsidRPr="00ED1EA0">
        <w:rPr>
          <w:lang w:val="en-CA"/>
        </w:rPr>
        <w:t xml:space="preserve">Raising empowerment levels and sharing decision making authority can create a paradigm shift for the organization </w:t>
      </w:r>
    </w:p>
    <w:p w14:paraId="115D249E" w14:textId="48145BF6" w:rsidR="0086767E" w:rsidRDefault="0076645B" w:rsidP="0086767E">
      <w:pPr>
        <w:pStyle w:val="ListBullet"/>
        <w:numPr>
          <w:ilvl w:val="0"/>
          <w:numId w:val="3"/>
        </w:numPr>
      </w:pPr>
      <w:r>
        <w:t>Decision making options</w:t>
      </w:r>
    </w:p>
    <w:p w14:paraId="1BCA054C" w14:textId="7693E9C1" w:rsidR="00D60590" w:rsidRDefault="00D60590" w:rsidP="00D60590">
      <w:pPr>
        <w:pStyle w:val="ListBullet"/>
        <w:numPr>
          <w:ilvl w:val="0"/>
          <w:numId w:val="2"/>
        </w:numPr>
      </w:pPr>
      <w:r>
        <w:t xml:space="preserve">Consensus building </w:t>
      </w:r>
    </w:p>
    <w:p w14:paraId="4BEDA306" w14:textId="65D9E382" w:rsidR="00D60590" w:rsidRDefault="00D60590" w:rsidP="00192DDF">
      <w:pPr>
        <w:pStyle w:val="ListBullet"/>
        <w:numPr>
          <w:ilvl w:val="0"/>
          <w:numId w:val="64"/>
        </w:numPr>
      </w:pPr>
      <w:r>
        <w:t>They understand the situation or problem to be decided</w:t>
      </w:r>
      <w:r w:rsidR="005240D3">
        <w:t>, analyzing all of the facts together and then jointly developing solutions</w:t>
      </w:r>
    </w:p>
    <w:p w14:paraId="22139F7B" w14:textId="2EA1ABC6" w:rsidR="005240D3" w:rsidRDefault="005240D3" w:rsidP="005240D3">
      <w:pPr>
        <w:pStyle w:val="ListBullet"/>
        <w:numPr>
          <w:ilvl w:val="0"/>
          <w:numId w:val="2"/>
        </w:numPr>
      </w:pPr>
      <w:r>
        <w:t>Multi-voting</w:t>
      </w:r>
    </w:p>
    <w:p w14:paraId="4062F018" w14:textId="0B45CFF6" w:rsidR="005240D3" w:rsidRDefault="00824F23" w:rsidP="00192DDF">
      <w:pPr>
        <w:pStyle w:val="ListBullet"/>
        <w:numPr>
          <w:ilvl w:val="0"/>
          <w:numId w:val="64"/>
        </w:numPr>
      </w:pPr>
      <w:r>
        <w:t>Priority setting tool that helps make decisions when the group has a lengthy set of options and ran ordering the operations</w:t>
      </w:r>
    </w:p>
    <w:p w14:paraId="33C442DC" w14:textId="0D868A86" w:rsidR="00824F23" w:rsidRDefault="00824F23" w:rsidP="00824F23">
      <w:pPr>
        <w:pStyle w:val="ListBullet"/>
        <w:numPr>
          <w:ilvl w:val="0"/>
          <w:numId w:val="2"/>
        </w:numPr>
      </w:pPr>
      <w:r>
        <w:t>Compromise</w:t>
      </w:r>
    </w:p>
    <w:p w14:paraId="642519C3" w14:textId="7E750A98" w:rsidR="00824F23" w:rsidRDefault="00824F23" w:rsidP="00192DDF">
      <w:pPr>
        <w:pStyle w:val="ListBullet"/>
        <w:numPr>
          <w:ilvl w:val="0"/>
          <w:numId w:val="64"/>
        </w:numPr>
      </w:pPr>
      <w:r>
        <w:t>A negotiated approach is applicable when there are two or more distinct options and members are strongly polarized</w:t>
      </w:r>
    </w:p>
    <w:p w14:paraId="746915C5" w14:textId="690B7FD3" w:rsidR="00824F23" w:rsidRDefault="00824F23" w:rsidP="00824F23">
      <w:pPr>
        <w:pStyle w:val="ListBullet"/>
        <w:numPr>
          <w:ilvl w:val="0"/>
          <w:numId w:val="2"/>
        </w:numPr>
      </w:pPr>
      <w:r>
        <w:t>Majority voting</w:t>
      </w:r>
    </w:p>
    <w:p w14:paraId="1B53630C" w14:textId="2CE48CFC" w:rsidR="00824F23" w:rsidRDefault="00615268" w:rsidP="00192DDF">
      <w:pPr>
        <w:pStyle w:val="ListBullet"/>
        <w:numPr>
          <w:ilvl w:val="0"/>
          <w:numId w:val="64"/>
        </w:numPr>
      </w:pPr>
      <w:r>
        <w:t>Asking people to choose the option they favor</w:t>
      </w:r>
    </w:p>
    <w:p w14:paraId="34D3655E" w14:textId="50861AD7" w:rsidR="00615268" w:rsidRDefault="00615268" w:rsidP="00615268">
      <w:pPr>
        <w:pStyle w:val="ListBullet"/>
        <w:numPr>
          <w:ilvl w:val="0"/>
          <w:numId w:val="2"/>
        </w:numPr>
      </w:pPr>
      <w:r>
        <w:t>One person decides</w:t>
      </w:r>
    </w:p>
    <w:p w14:paraId="31C0E7B7" w14:textId="4C494AEA" w:rsidR="00615268" w:rsidRDefault="00615268" w:rsidP="00192DDF">
      <w:pPr>
        <w:pStyle w:val="ListBullet"/>
        <w:numPr>
          <w:ilvl w:val="0"/>
          <w:numId w:val="64"/>
        </w:numPr>
      </w:pPr>
      <w:r>
        <w:t>They choose one person to make the decision for the group</w:t>
      </w:r>
    </w:p>
    <w:p w14:paraId="171F1C78" w14:textId="7FEC41D5" w:rsidR="00BC0133" w:rsidRPr="00CF5B96" w:rsidRDefault="00BC0133" w:rsidP="00BC0133">
      <w:pPr>
        <w:pStyle w:val="ListBullet"/>
        <w:ind w:left="0" w:firstLine="0"/>
      </w:pPr>
      <w:r w:rsidRPr="00BC0133">
        <w:lastRenderedPageBreak/>
        <w:drawing>
          <wp:inline distT="0" distB="0" distL="0" distR="0" wp14:anchorId="25A68AAE" wp14:editId="7041AD57">
            <wp:extent cx="5943600" cy="3863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863975"/>
                    </a:xfrm>
                    <a:prstGeom prst="rect">
                      <a:avLst/>
                    </a:prstGeom>
                  </pic:spPr>
                </pic:pic>
              </a:graphicData>
            </a:graphic>
          </wp:inline>
        </w:drawing>
      </w:r>
    </w:p>
    <w:p w14:paraId="60952CD3" w14:textId="77777777" w:rsidR="003D53BA" w:rsidRPr="003D53BA" w:rsidRDefault="003D53BA" w:rsidP="003D53BA">
      <w:pPr>
        <w:pStyle w:val="ListBullet"/>
        <w:ind w:firstLine="0"/>
      </w:pPr>
    </w:p>
    <w:p w14:paraId="227FDF9D" w14:textId="523D68A2" w:rsidR="00C762F9" w:rsidRDefault="00192DDF" w:rsidP="00192DDF">
      <w:pPr>
        <w:pStyle w:val="ListBullet"/>
        <w:numPr>
          <w:ilvl w:val="0"/>
          <w:numId w:val="3"/>
        </w:numPr>
      </w:pPr>
      <w:r>
        <w:t>Divergence/convergence model</w:t>
      </w:r>
    </w:p>
    <w:p w14:paraId="4AEBD9A6" w14:textId="77777777" w:rsidR="0053269A" w:rsidRPr="00192DDF" w:rsidRDefault="0053269A" w:rsidP="00192DDF">
      <w:pPr>
        <w:pStyle w:val="ListBullet"/>
        <w:numPr>
          <w:ilvl w:val="0"/>
          <w:numId w:val="2"/>
        </w:numPr>
      </w:pPr>
      <w:r w:rsidRPr="00192DDF">
        <w:rPr>
          <w:lang w:val="en-CA"/>
        </w:rPr>
        <w:t xml:space="preserve">Divergence: decisions get broader during analysis and idea generation </w:t>
      </w:r>
    </w:p>
    <w:p w14:paraId="55098F25" w14:textId="77777777" w:rsidR="0053269A" w:rsidRPr="00192DDF" w:rsidRDefault="0053269A" w:rsidP="00192DDF">
      <w:pPr>
        <w:pStyle w:val="ListBullet"/>
        <w:numPr>
          <w:ilvl w:val="0"/>
          <w:numId w:val="2"/>
        </w:numPr>
      </w:pPr>
      <w:r w:rsidRPr="00192DDF">
        <w:rPr>
          <w:lang w:val="en-CA"/>
        </w:rPr>
        <w:t xml:space="preserve">Convergence: decisions get narrower during idea sorting and action </w:t>
      </w:r>
    </w:p>
    <w:p w14:paraId="2CCD1222" w14:textId="44A0E3FF" w:rsidR="00192DDF" w:rsidRDefault="00192DDF" w:rsidP="00192DDF">
      <w:pPr>
        <w:pStyle w:val="ListBullet"/>
        <w:numPr>
          <w:ilvl w:val="0"/>
          <w:numId w:val="3"/>
        </w:numPr>
      </w:pPr>
      <w:r>
        <w:t>Importance of building consensus</w:t>
      </w:r>
    </w:p>
    <w:p w14:paraId="653A83CE" w14:textId="77777777" w:rsidR="0053269A" w:rsidRPr="00192DDF" w:rsidRDefault="0053269A" w:rsidP="00192DDF">
      <w:pPr>
        <w:pStyle w:val="ListBullet"/>
        <w:numPr>
          <w:ilvl w:val="0"/>
          <w:numId w:val="2"/>
        </w:numPr>
      </w:pPr>
      <w:r w:rsidRPr="00192DDF">
        <w:t>The crucial importance of creating consensus simply cannot be overstated</w:t>
      </w:r>
    </w:p>
    <w:p w14:paraId="10DF6542" w14:textId="77777777" w:rsidR="0053269A" w:rsidRPr="00192DDF" w:rsidRDefault="0053269A" w:rsidP="00192DDF">
      <w:pPr>
        <w:pStyle w:val="ListBullet"/>
        <w:numPr>
          <w:ilvl w:val="0"/>
          <w:numId w:val="2"/>
        </w:numPr>
      </w:pPr>
      <w:r w:rsidRPr="00192DDF">
        <w:t>Facilitation and consensus building are based on the same set of core values and beliefs</w:t>
      </w:r>
    </w:p>
    <w:p w14:paraId="653C4C46" w14:textId="77777777" w:rsidR="0053269A" w:rsidRPr="00192DDF" w:rsidRDefault="0053269A" w:rsidP="00192DDF">
      <w:pPr>
        <w:pStyle w:val="ListBullet"/>
        <w:numPr>
          <w:ilvl w:val="0"/>
          <w:numId w:val="2"/>
        </w:numPr>
      </w:pPr>
      <w:r w:rsidRPr="00192DDF">
        <w:t>Facilitators are constantly building consensus with everything they do. Consensus activities:</w:t>
      </w:r>
    </w:p>
    <w:p w14:paraId="5546F537" w14:textId="77777777" w:rsidR="0053269A" w:rsidRPr="00192DDF" w:rsidRDefault="0053269A" w:rsidP="00730237">
      <w:pPr>
        <w:pStyle w:val="ListBullet"/>
        <w:numPr>
          <w:ilvl w:val="0"/>
          <w:numId w:val="65"/>
        </w:numPr>
      </w:pPr>
      <w:r w:rsidRPr="00192DDF">
        <w:t>Summarizing a complex set of ideas to the satisfaction of group members</w:t>
      </w:r>
    </w:p>
    <w:p w14:paraId="1E3A2C61" w14:textId="77777777" w:rsidR="0053269A" w:rsidRPr="00192DDF" w:rsidRDefault="0053269A" w:rsidP="00730237">
      <w:pPr>
        <w:pStyle w:val="ListBullet"/>
        <w:numPr>
          <w:ilvl w:val="0"/>
          <w:numId w:val="65"/>
        </w:numPr>
      </w:pPr>
      <w:r w:rsidRPr="00192DDF">
        <w:t>Gaining buy-in from all members as to the purpose or goal of a session</w:t>
      </w:r>
    </w:p>
    <w:p w14:paraId="38C54035" w14:textId="77777777" w:rsidR="0053269A" w:rsidRPr="00192DDF" w:rsidRDefault="0053269A" w:rsidP="00730237">
      <w:pPr>
        <w:pStyle w:val="ListBullet"/>
        <w:numPr>
          <w:ilvl w:val="0"/>
          <w:numId w:val="65"/>
        </w:numPr>
      </w:pPr>
      <w:r w:rsidRPr="00192DDF">
        <w:t>Getting everyone's input into a clear goal and objectives</w:t>
      </w:r>
    </w:p>
    <w:p w14:paraId="023D0939" w14:textId="77777777" w:rsidR="0053269A" w:rsidRPr="00192DDF" w:rsidRDefault="0053269A" w:rsidP="00730237">
      <w:pPr>
        <w:pStyle w:val="ListBullet"/>
        <w:numPr>
          <w:ilvl w:val="0"/>
          <w:numId w:val="65"/>
        </w:numPr>
      </w:pPr>
      <w:r w:rsidRPr="00192DDF">
        <w:t>Linking thoughts together so people can formulate a common idea</w:t>
      </w:r>
    </w:p>
    <w:p w14:paraId="7A978C9F" w14:textId="77777777" w:rsidR="0053269A" w:rsidRPr="00192DDF" w:rsidRDefault="0053269A" w:rsidP="00730237">
      <w:pPr>
        <w:pStyle w:val="ListBullet"/>
        <w:numPr>
          <w:ilvl w:val="0"/>
          <w:numId w:val="65"/>
        </w:numPr>
      </w:pPr>
      <w:r w:rsidRPr="00192DDF">
        <w:t>Making notes on a flip chart in such a way that each member feels they've been heard and is satisfied with what's been recorded</w:t>
      </w:r>
    </w:p>
    <w:p w14:paraId="22FAA375" w14:textId="15EF1932" w:rsidR="0053269A" w:rsidRPr="00192DDF" w:rsidRDefault="0053269A" w:rsidP="00192DDF">
      <w:pPr>
        <w:pStyle w:val="ListBullet"/>
        <w:numPr>
          <w:ilvl w:val="0"/>
          <w:numId w:val="2"/>
        </w:numPr>
      </w:pPr>
      <w:r w:rsidRPr="00192DDF">
        <w:lastRenderedPageBreak/>
        <w:t>Because all facilitation activities must strive to be collaborative, participative, synergistic and unifying, all facilitation activities are essential</w:t>
      </w:r>
      <w:r w:rsidR="00FE479F">
        <w:t>ly consensus building in nature</w:t>
      </w:r>
    </w:p>
    <w:p w14:paraId="0C76CCF1" w14:textId="0F0D6C7F" w:rsidR="00192DDF" w:rsidRDefault="00FE479F" w:rsidP="00FE479F">
      <w:pPr>
        <w:pStyle w:val="Heading3"/>
      </w:pPr>
      <w:r>
        <w:t>Chapter 7 – Facilitating Conflict</w:t>
      </w:r>
    </w:p>
    <w:p w14:paraId="1453E7BF" w14:textId="1D359409" w:rsidR="00737830" w:rsidRDefault="00015123" w:rsidP="00015123">
      <w:pPr>
        <w:pStyle w:val="ListBullet"/>
        <w:numPr>
          <w:ilvl w:val="0"/>
          <w:numId w:val="3"/>
        </w:numPr>
      </w:pPr>
      <w:r>
        <w:t>Steps in managing conflict</w:t>
      </w:r>
    </w:p>
    <w:p w14:paraId="429429FB" w14:textId="77777777" w:rsidR="0053269A" w:rsidRPr="00015123" w:rsidRDefault="0053269A" w:rsidP="00015123">
      <w:pPr>
        <w:pStyle w:val="ListBullet"/>
        <w:numPr>
          <w:ilvl w:val="0"/>
          <w:numId w:val="2"/>
        </w:numPr>
      </w:pPr>
      <w:r w:rsidRPr="00015123">
        <w:rPr>
          <w:lang w:val="en-CA"/>
        </w:rPr>
        <w:t>Differences of opinions are not only inevitable, but vital for making good decisions</w:t>
      </w:r>
    </w:p>
    <w:p w14:paraId="5C434EDE" w14:textId="76D2904F" w:rsidR="00015123" w:rsidRPr="00015123" w:rsidRDefault="00015123" w:rsidP="00015123">
      <w:pPr>
        <w:pStyle w:val="ListBullet"/>
        <w:numPr>
          <w:ilvl w:val="0"/>
          <w:numId w:val="2"/>
        </w:numPr>
      </w:pPr>
      <w:r w:rsidRPr="00015123">
        <w:rPr>
          <w:lang w:val="en-CA"/>
        </w:rPr>
        <w:t>It’s your approach that will determine whether people debate or argue</w:t>
      </w:r>
    </w:p>
    <w:p w14:paraId="06F725EE" w14:textId="48CEE5D0" w:rsidR="00015123" w:rsidRPr="00015123" w:rsidRDefault="00015123" w:rsidP="00015123">
      <w:pPr>
        <w:pStyle w:val="ListBullet"/>
        <w:numPr>
          <w:ilvl w:val="0"/>
          <w:numId w:val="2"/>
        </w:numPr>
      </w:pPr>
      <w:r>
        <w:rPr>
          <w:lang w:val="en-CA"/>
        </w:rPr>
        <w:t>Steps for managing conflict:</w:t>
      </w:r>
    </w:p>
    <w:p w14:paraId="698FB2E5" w14:textId="04B445D4" w:rsidR="00015123" w:rsidRDefault="00015123" w:rsidP="00730237">
      <w:pPr>
        <w:pStyle w:val="ListBullet"/>
        <w:numPr>
          <w:ilvl w:val="0"/>
          <w:numId w:val="66"/>
        </w:numPr>
      </w:pPr>
      <w:r>
        <w:t>Venting people’s emotions</w:t>
      </w:r>
    </w:p>
    <w:p w14:paraId="5D95998F" w14:textId="5184D331" w:rsidR="0053269A" w:rsidRPr="00015123" w:rsidRDefault="0053269A" w:rsidP="00730237">
      <w:pPr>
        <w:pStyle w:val="ListBullet"/>
        <w:numPr>
          <w:ilvl w:val="0"/>
          <w:numId w:val="67"/>
        </w:numPr>
      </w:pPr>
      <w:r w:rsidRPr="00015123">
        <w:t>Stay neutral</w:t>
      </w:r>
      <w:r w:rsidR="00015123">
        <w:t xml:space="preserve"> and calm</w:t>
      </w:r>
    </w:p>
    <w:p w14:paraId="23254571" w14:textId="5A1CC21F" w:rsidR="0053269A" w:rsidRPr="00015123" w:rsidRDefault="0053269A" w:rsidP="00730237">
      <w:pPr>
        <w:pStyle w:val="ListBullet"/>
        <w:numPr>
          <w:ilvl w:val="0"/>
          <w:numId w:val="67"/>
        </w:numPr>
      </w:pPr>
      <w:r w:rsidRPr="00015123">
        <w:t>Revisit norms</w:t>
      </w:r>
      <w:r w:rsidR="00015123">
        <w:t xml:space="preserve"> and be assertive, make interventions if needed</w:t>
      </w:r>
    </w:p>
    <w:p w14:paraId="4C2E7D1D" w14:textId="77777777" w:rsidR="0053269A" w:rsidRPr="00015123" w:rsidRDefault="0053269A" w:rsidP="00730237">
      <w:pPr>
        <w:pStyle w:val="ListBullet"/>
        <w:numPr>
          <w:ilvl w:val="0"/>
          <w:numId w:val="67"/>
        </w:numPr>
      </w:pPr>
      <w:r w:rsidRPr="00015123">
        <w:t>Emphasize listening (Listen, Empathize, Clarify, Seek Permission, Resolve the Issue)</w:t>
      </w:r>
    </w:p>
    <w:p w14:paraId="12E785F9" w14:textId="749654A6" w:rsidR="00015123" w:rsidRDefault="0053269A" w:rsidP="00730237">
      <w:pPr>
        <w:pStyle w:val="ListBullet"/>
        <w:numPr>
          <w:ilvl w:val="0"/>
          <w:numId w:val="67"/>
        </w:numPr>
      </w:pPr>
      <w:r w:rsidRPr="00015123">
        <w:t>Do a process check</w:t>
      </w:r>
      <w:r w:rsidR="00015123">
        <w:t>, use a structured approach and create closure</w:t>
      </w:r>
    </w:p>
    <w:p w14:paraId="717B64F3" w14:textId="1697F058" w:rsidR="00015123" w:rsidRDefault="00015123" w:rsidP="00730237">
      <w:pPr>
        <w:pStyle w:val="ListBullet"/>
        <w:numPr>
          <w:ilvl w:val="0"/>
          <w:numId w:val="66"/>
        </w:numPr>
      </w:pPr>
      <w:r>
        <w:t>Resolving the issue</w:t>
      </w:r>
    </w:p>
    <w:p w14:paraId="0C31B6A1" w14:textId="77777777" w:rsidR="0053269A" w:rsidRPr="00C93879" w:rsidRDefault="0053269A" w:rsidP="00730237">
      <w:pPr>
        <w:pStyle w:val="ListBullet"/>
        <w:numPr>
          <w:ilvl w:val="0"/>
          <w:numId w:val="68"/>
        </w:numPr>
      </w:pPr>
      <w:r w:rsidRPr="00C93879">
        <w:rPr>
          <w:i/>
          <w:iCs/>
        </w:rPr>
        <w:t>Avoid</w:t>
      </w:r>
      <w:r w:rsidRPr="00C93879">
        <w:t xml:space="preserve"> – ignore the conflict and hope it will go away</w:t>
      </w:r>
    </w:p>
    <w:p w14:paraId="6A37F70F" w14:textId="77777777" w:rsidR="0053269A" w:rsidRPr="00C93879" w:rsidRDefault="0053269A" w:rsidP="00730237">
      <w:pPr>
        <w:pStyle w:val="ListBullet"/>
        <w:numPr>
          <w:ilvl w:val="0"/>
          <w:numId w:val="68"/>
        </w:numPr>
      </w:pPr>
      <w:r w:rsidRPr="00C93879">
        <w:rPr>
          <w:i/>
          <w:iCs/>
        </w:rPr>
        <w:t>Accommodate</w:t>
      </w:r>
      <w:r w:rsidRPr="00C93879">
        <w:t xml:space="preserve"> – ask people to be more tolerant and accept </w:t>
      </w:r>
    </w:p>
    <w:p w14:paraId="000DD99D" w14:textId="77777777" w:rsidR="0053269A" w:rsidRPr="00C93879" w:rsidRDefault="0053269A" w:rsidP="00730237">
      <w:pPr>
        <w:pStyle w:val="ListBullet"/>
        <w:numPr>
          <w:ilvl w:val="0"/>
          <w:numId w:val="68"/>
        </w:numPr>
      </w:pPr>
      <w:r w:rsidRPr="00C93879">
        <w:rPr>
          <w:i/>
          <w:iCs/>
        </w:rPr>
        <w:t xml:space="preserve">Compromise </w:t>
      </w:r>
      <w:r w:rsidRPr="00C93879">
        <w:t>– look for the middle ground between polarized views</w:t>
      </w:r>
    </w:p>
    <w:p w14:paraId="2E620360" w14:textId="77777777" w:rsidR="0053269A" w:rsidRPr="00C93879" w:rsidRDefault="0053269A" w:rsidP="00730237">
      <w:pPr>
        <w:pStyle w:val="ListBullet"/>
        <w:numPr>
          <w:ilvl w:val="0"/>
          <w:numId w:val="68"/>
        </w:numPr>
      </w:pPr>
      <w:r w:rsidRPr="00C93879">
        <w:rPr>
          <w:i/>
          <w:iCs/>
        </w:rPr>
        <w:t xml:space="preserve">Compete </w:t>
      </w:r>
      <w:r w:rsidRPr="00C93879">
        <w:t>– use force to make points and quell any conflicts</w:t>
      </w:r>
    </w:p>
    <w:p w14:paraId="01283B38" w14:textId="77777777" w:rsidR="0053269A" w:rsidRPr="00C93879" w:rsidRDefault="0053269A" w:rsidP="00730237">
      <w:pPr>
        <w:pStyle w:val="ListBullet"/>
        <w:numPr>
          <w:ilvl w:val="0"/>
          <w:numId w:val="68"/>
        </w:numPr>
      </w:pPr>
      <w:r w:rsidRPr="00C93879">
        <w:rPr>
          <w:i/>
          <w:iCs/>
        </w:rPr>
        <w:t xml:space="preserve">Collaborate </w:t>
      </w:r>
      <w:r w:rsidRPr="00C93879">
        <w:t xml:space="preserve">– face the conflict, draw people’s attention to it, surface the issues and resolve them in a win/win way </w:t>
      </w:r>
    </w:p>
    <w:p w14:paraId="01ADD665" w14:textId="680971E0" w:rsidR="00015123" w:rsidRDefault="00730237" w:rsidP="00730237">
      <w:pPr>
        <w:pStyle w:val="ListBullet"/>
        <w:numPr>
          <w:ilvl w:val="0"/>
          <w:numId w:val="3"/>
        </w:numPr>
      </w:pPr>
      <w:r>
        <w:t>The five conflict options (pros and cons)</w:t>
      </w:r>
    </w:p>
    <w:p w14:paraId="41415165" w14:textId="77777777" w:rsidR="0053269A" w:rsidRDefault="0053269A" w:rsidP="00730237">
      <w:pPr>
        <w:pStyle w:val="ListBullet"/>
        <w:numPr>
          <w:ilvl w:val="0"/>
          <w:numId w:val="69"/>
        </w:numPr>
      </w:pPr>
      <w:r w:rsidRPr="00730237">
        <w:t xml:space="preserve">Avoiding – does not deal with the issue; use 10% of situations </w:t>
      </w:r>
    </w:p>
    <w:p w14:paraId="423D8FCD" w14:textId="61EBD64D" w:rsidR="00574EA1" w:rsidRPr="00730237" w:rsidRDefault="00574EA1" w:rsidP="00574EA1">
      <w:pPr>
        <w:pStyle w:val="ListBullet"/>
        <w:numPr>
          <w:ilvl w:val="0"/>
          <w:numId w:val="66"/>
        </w:numPr>
      </w:pPr>
      <w:r>
        <w:t>It’s the right approach if the issue at stake is very</w:t>
      </w:r>
      <w:r w:rsidR="00B311EA">
        <w:t xml:space="preserve"> trivial (cant be solved)</w:t>
      </w:r>
    </w:p>
    <w:p w14:paraId="01DC5454" w14:textId="5A093369" w:rsidR="0053269A" w:rsidRDefault="00574EA1" w:rsidP="00730237">
      <w:pPr>
        <w:pStyle w:val="ListBullet"/>
        <w:numPr>
          <w:ilvl w:val="0"/>
          <w:numId w:val="69"/>
        </w:numPr>
      </w:pPr>
      <w:r>
        <w:t>Accommodating – just smo</w:t>
      </w:r>
      <w:r w:rsidR="0053269A" w:rsidRPr="00730237">
        <w:t>othes things over; use in 5% of situations</w:t>
      </w:r>
    </w:p>
    <w:p w14:paraId="2F893C56" w14:textId="3F720C3C" w:rsidR="00B311EA" w:rsidRPr="00730237" w:rsidRDefault="00B311EA" w:rsidP="00B311EA">
      <w:pPr>
        <w:pStyle w:val="ListBullet"/>
        <w:numPr>
          <w:ilvl w:val="0"/>
          <w:numId w:val="66"/>
        </w:numPr>
      </w:pPr>
      <w:r>
        <w:t>Asking them to get along, or one gives into the other</w:t>
      </w:r>
    </w:p>
    <w:p w14:paraId="7C9BDCAD" w14:textId="77777777" w:rsidR="0053269A" w:rsidRDefault="0053269A" w:rsidP="00730237">
      <w:pPr>
        <w:pStyle w:val="ListBullet"/>
        <w:numPr>
          <w:ilvl w:val="0"/>
          <w:numId w:val="69"/>
        </w:numPr>
      </w:pPr>
      <w:r w:rsidRPr="00730237">
        <w:t>Competing – divides groups and creates win/lose; NEVER use this 0%</w:t>
      </w:r>
    </w:p>
    <w:p w14:paraId="78DCE23B" w14:textId="543B6446" w:rsidR="00B311EA" w:rsidRDefault="00175138" w:rsidP="00B311EA">
      <w:pPr>
        <w:pStyle w:val="ListBullet"/>
        <w:numPr>
          <w:ilvl w:val="0"/>
          <w:numId w:val="66"/>
        </w:numPr>
      </w:pPr>
      <w:r>
        <w:t>They make the other person look bad so that they win</w:t>
      </w:r>
    </w:p>
    <w:p w14:paraId="026DC19B" w14:textId="77777777" w:rsidR="0053269A" w:rsidRDefault="0053269A" w:rsidP="00730237">
      <w:pPr>
        <w:pStyle w:val="ListBullet"/>
        <w:numPr>
          <w:ilvl w:val="0"/>
          <w:numId w:val="69"/>
        </w:numPr>
      </w:pPr>
      <w:r w:rsidRPr="00730237">
        <w:t>Compromise – seeks to find middle ground; use 20% of situations</w:t>
      </w:r>
    </w:p>
    <w:p w14:paraId="790A0EB1" w14:textId="035BEE98" w:rsidR="00B311EA" w:rsidRPr="00730237" w:rsidRDefault="00B311EA" w:rsidP="00B311EA">
      <w:pPr>
        <w:pStyle w:val="ListBullet"/>
        <w:numPr>
          <w:ilvl w:val="0"/>
          <w:numId w:val="66"/>
        </w:numPr>
      </w:pPr>
      <w:r>
        <w:lastRenderedPageBreak/>
        <w:t>Each party looses something</w:t>
      </w:r>
    </w:p>
    <w:p w14:paraId="47A8F8F4" w14:textId="77777777" w:rsidR="0053269A" w:rsidRDefault="0053269A" w:rsidP="00730237">
      <w:pPr>
        <w:pStyle w:val="ListBullet"/>
        <w:numPr>
          <w:ilvl w:val="0"/>
          <w:numId w:val="69"/>
        </w:numPr>
      </w:pPr>
      <w:r w:rsidRPr="00730237">
        <w:t xml:space="preserve">Collaboration – gets people working together to find the best solution; number #1 preferred approach; use 65% of situations </w:t>
      </w:r>
    </w:p>
    <w:p w14:paraId="23CC0CAF" w14:textId="23A5F490" w:rsidR="00387642" w:rsidRDefault="00387642" w:rsidP="00387642">
      <w:pPr>
        <w:pStyle w:val="ListBullet"/>
        <w:numPr>
          <w:ilvl w:val="0"/>
          <w:numId w:val="66"/>
        </w:numPr>
      </w:pPr>
      <w:r>
        <w:t>Naming the issue and then working towards the problem</w:t>
      </w:r>
    </w:p>
    <w:p w14:paraId="57F0FF6E" w14:textId="0D141AAB" w:rsidR="002264B6" w:rsidRDefault="002264B6" w:rsidP="002264B6">
      <w:pPr>
        <w:pStyle w:val="ListBullet"/>
        <w:numPr>
          <w:ilvl w:val="0"/>
          <w:numId w:val="3"/>
        </w:numPr>
      </w:pPr>
      <w:r>
        <w:t>Conflict management norms</w:t>
      </w:r>
    </w:p>
    <w:p w14:paraId="60F375D9" w14:textId="5E263AC4" w:rsidR="0053269A" w:rsidRPr="002264B6" w:rsidRDefault="0053269A" w:rsidP="002264B6">
      <w:pPr>
        <w:pStyle w:val="ListBullet"/>
        <w:numPr>
          <w:ilvl w:val="0"/>
          <w:numId w:val="2"/>
        </w:numPr>
      </w:pPr>
      <w:r w:rsidRPr="002264B6">
        <w:rPr>
          <w:lang w:val="en-CA"/>
        </w:rPr>
        <w:t>Anytime that you anticipate that there could be conflict create new norms specific to conflict situations</w:t>
      </w:r>
      <w:r w:rsidR="002264B6">
        <w:rPr>
          <w:lang w:val="en-CA"/>
        </w:rPr>
        <w:t xml:space="preserve"> (stormy past)</w:t>
      </w:r>
    </w:p>
    <w:p w14:paraId="7D0A3EB2" w14:textId="7C7BB805" w:rsidR="002264B6" w:rsidRDefault="002264B6" w:rsidP="002264B6">
      <w:pPr>
        <w:pStyle w:val="ListBullet"/>
        <w:numPr>
          <w:ilvl w:val="0"/>
          <w:numId w:val="2"/>
        </w:numPr>
      </w:pPr>
      <w:r>
        <w:t>They work best when created by the group members</w:t>
      </w:r>
    </w:p>
    <w:p w14:paraId="49207029" w14:textId="0817D1DC" w:rsidR="002264B6" w:rsidRDefault="002264B6" w:rsidP="002264B6">
      <w:pPr>
        <w:pStyle w:val="ListBullet"/>
        <w:numPr>
          <w:ilvl w:val="0"/>
          <w:numId w:val="2"/>
        </w:numPr>
      </w:pPr>
      <w:r>
        <w:t>Examples of norms:</w:t>
      </w:r>
    </w:p>
    <w:p w14:paraId="6C90BFB7" w14:textId="3C41CE88" w:rsidR="002264B6" w:rsidRDefault="002264B6" w:rsidP="002264B6">
      <w:pPr>
        <w:pStyle w:val="ListBullet"/>
        <w:numPr>
          <w:ilvl w:val="0"/>
          <w:numId w:val="66"/>
        </w:numPr>
      </w:pPr>
      <w:r>
        <w:t>Only one speaks at a time</w:t>
      </w:r>
    </w:p>
    <w:p w14:paraId="1A2944D1" w14:textId="5609B0B7" w:rsidR="002264B6" w:rsidRDefault="002264B6" w:rsidP="002264B6">
      <w:pPr>
        <w:pStyle w:val="ListBullet"/>
        <w:numPr>
          <w:ilvl w:val="0"/>
          <w:numId w:val="66"/>
        </w:numPr>
      </w:pPr>
      <w:r>
        <w:t>Look at whoever is speaking</w:t>
      </w:r>
    </w:p>
    <w:p w14:paraId="19225AFF" w14:textId="388A00D7" w:rsidR="002264B6" w:rsidRDefault="002264B6" w:rsidP="002264B6">
      <w:pPr>
        <w:pStyle w:val="ListBullet"/>
        <w:numPr>
          <w:ilvl w:val="0"/>
          <w:numId w:val="66"/>
        </w:numPr>
      </w:pPr>
      <w:r>
        <w:t>Don’t be emotional, argumentative, or personal</w:t>
      </w:r>
    </w:p>
    <w:p w14:paraId="3E3CAB72" w14:textId="287FCEB5" w:rsidR="002264B6" w:rsidRDefault="002264B6" w:rsidP="002264B6">
      <w:pPr>
        <w:pStyle w:val="ListBullet"/>
        <w:numPr>
          <w:ilvl w:val="0"/>
          <w:numId w:val="66"/>
        </w:numPr>
      </w:pPr>
      <w:r>
        <w:t>Be willing to accommodate</w:t>
      </w:r>
    </w:p>
    <w:p w14:paraId="32EF81CA" w14:textId="4605D2D3" w:rsidR="002264B6" w:rsidRDefault="00327B19" w:rsidP="002264B6">
      <w:pPr>
        <w:pStyle w:val="ListBullet"/>
        <w:numPr>
          <w:ilvl w:val="0"/>
          <w:numId w:val="3"/>
        </w:numPr>
      </w:pPr>
      <w:r>
        <w:t>Giving and receiving feedback</w:t>
      </w:r>
    </w:p>
    <w:p w14:paraId="5434245D" w14:textId="77777777" w:rsidR="0053269A" w:rsidRPr="00327B19" w:rsidRDefault="0053269A" w:rsidP="00327B19">
      <w:pPr>
        <w:pStyle w:val="ListBullet"/>
        <w:numPr>
          <w:ilvl w:val="0"/>
          <w:numId w:val="2"/>
        </w:numPr>
      </w:pPr>
      <w:r w:rsidRPr="00327B19">
        <w:rPr>
          <w:lang w:val="en-CA"/>
        </w:rPr>
        <w:t>Managing feedback is an important facilitator responsibility</w:t>
      </w:r>
    </w:p>
    <w:p w14:paraId="3BC66B0E" w14:textId="4EAB4BCA" w:rsidR="00327B19" w:rsidRDefault="00327B19" w:rsidP="00327B19">
      <w:pPr>
        <w:pStyle w:val="ListBullet"/>
        <w:numPr>
          <w:ilvl w:val="0"/>
          <w:numId w:val="2"/>
        </w:numPr>
      </w:pPr>
      <w:r>
        <w:t>You want to know how the meeting is going, how members concluded themselves, how decisions are being made</w:t>
      </w:r>
    </w:p>
    <w:p w14:paraId="42D3B3F3" w14:textId="52C4248B" w:rsidR="00327B19" w:rsidRDefault="00327B19" w:rsidP="00327B19">
      <w:pPr>
        <w:pStyle w:val="ListBullet"/>
        <w:numPr>
          <w:ilvl w:val="0"/>
          <w:numId w:val="2"/>
        </w:numPr>
      </w:pPr>
      <w:r>
        <w:t>General principles of good feedback</w:t>
      </w:r>
    </w:p>
    <w:p w14:paraId="6F2D2182" w14:textId="77777777" w:rsidR="00327B19" w:rsidRDefault="00327B19" w:rsidP="00577604">
      <w:pPr>
        <w:pStyle w:val="ListBullet"/>
        <w:numPr>
          <w:ilvl w:val="0"/>
          <w:numId w:val="70"/>
        </w:numPr>
      </w:pPr>
      <w:r>
        <w:t>Be descriptive rather than evaluative – tell them what happened and what you noticed</w:t>
      </w:r>
    </w:p>
    <w:p w14:paraId="4BAE723D" w14:textId="77777777" w:rsidR="00327B19" w:rsidRDefault="00327B19" w:rsidP="00577604">
      <w:pPr>
        <w:pStyle w:val="ListBullet"/>
        <w:numPr>
          <w:ilvl w:val="0"/>
          <w:numId w:val="70"/>
        </w:numPr>
      </w:pPr>
      <w:r>
        <w:t>Be specific instead of general – describe exactly what happened (facts)</w:t>
      </w:r>
    </w:p>
    <w:p w14:paraId="6C0C5B18" w14:textId="77777777" w:rsidR="00380B8E" w:rsidRDefault="00327B19" w:rsidP="00577604">
      <w:pPr>
        <w:pStyle w:val="ListBullet"/>
        <w:numPr>
          <w:ilvl w:val="0"/>
          <w:numId w:val="70"/>
        </w:numPr>
      </w:pPr>
      <w:r>
        <w:t xml:space="preserve">Solicit feedback rather than impose it – ask </w:t>
      </w:r>
      <w:r w:rsidR="00380B8E">
        <w:t>if they want it</w:t>
      </w:r>
    </w:p>
    <w:p w14:paraId="24EE0BD0" w14:textId="77777777" w:rsidR="00380B8E" w:rsidRDefault="00380B8E" w:rsidP="00577604">
      <w:pPr>
        <w:pStyle w:val="ListBullet"/>
        <w:numPr>
          <w:ilvl w:val="0"/>
          <w:numId w:val="70"/>
        </w:numPr>
      </w:pPr>
      <w:r>
        <w:t>Time it – give the feedback as soon as possible</w:t>
      </w:r>
    </w:p>
    <w:p w14:paraId="67B35045" w14:textId="77777777" w:rsidR="00380B8E" w:rsidRDefault="00380B8E" w:rsidP="00577604">
      <w:pPr>
        <w:pStyle w:val="ListBullet"/>
        <w:numPr>
          <w:ilvl w:val="0"/>
          <w:numId w:val="70"/>
        </w:numPr>
      </w:pPr>
      <w:r>
        <w:t>Focus on what can be changed – make suggestions for improvements</w:t>
      </w:r>
    </w:p>
    <w:p w14:paraId="0073700B" w14:textId="77777777" w:rsidR="002350CA" w:rsidRDefault="002350CA" w:rsidP="00577604">
      <w:pPr>
        <w:pStyle w:val="ListBullet"/>
        <w:numPr>
          <w:ilvl w:val="0"/>
          <w:numId w:val="70"/>
        </w:numPr>
      </w:pPr>
      <w:r>
        <w:t>Check the feedback – make sure you understand the right information</w:t>
      </w:r>
    </w:p>
    <w:p w14:paraId="1DEE7CF1" w14:textId="77777777" w:rsidR="002350CA" w:rsidRDefault="002350CA" w:rsidP="00577604">
      <w:pPr>
        <w:pStyle w:val="ListBullet"/>
        <w:numPr>
          <w:ilvl w:val="0"/>
          <w:numId w:val="70"/>
        </w:numPr>
      </w:pPr>
      <w:r>
        <w:t>Demonstrate caring – feedback should have some positivity</w:t>
      </w:r>
    </w:p>
    <w:p w14:paraId="145BDAF9" w14:textId="56BC46EA" w:rsidR="00773551" w:rsidRDefault="00773551" w:rsidP="00773551">
      <w:pPr>
        <w:pStyle w:val="ListBullet"/>
        <w:numPr>
          <w:ilvl w:val="0"/>
          <w:numId w:val="2"/>
        </w:numPr>
      </w:pPr>
      <w:r>
        <w:t>Receiving feedback</w:t>
      </w:r>
    </w:p>
    <w:p w14:paraId="43CD4683" w14:textId="04B564B1" w:rsidR="00327B19" w:rsidRDefault="00773551" w:rsidP="00577604">
      <w:pPr>
        <w:pStyle w:val="ListBullet"/>
        <w:numPr>
          <w:ilvl w:val="0"/>
          <w:numId w:val="71"/>
        </w:numPr>
      </w:pPr>
      <w:r>
        <w:t>Listen actively – make eye contact, ask questions to make sure you understand</w:t>
      </w:r>
    </w:p>
    <w:p w14:paraId="27807BF2" w14:textId="4E0E941A" w:rsidR="00773551" w:rsidRDefault="00773551" w:rsidP="00577604">
      <w:pPr>
        <w:pStyle w:val="ListBullet"/>
        <w:numPr>
          <w:ilvl w:val="0"/>
          <w:numId w:val="71"/>
        </w:numPr>
      </w:pPr>
      <w:r>
        <w:t>Don’t become emotional – breath deep, lower your voice and relax yourself</w:t>
      </w:r>
    </w:p>
    <w:p w14:paraId="41F0CDA9" w14:textId="64FE5323" w:rsidR="00773551" w:rsidRDefault="00773551" w:rsidP="00577604">
      <w:pPr>
        <w:pStyle w:val="ListBullet"/>
        <w:numPr>
          <w:ilvl w:val="0"/>
          <w:numId w:val="71"/>
        </w:numPr>
      </w:pPr>
      <w:r>
        <w:lastRenderedPageBreak/>
        <w:t>Don’t be defensive – its not aimed at you personally, understand their perspective before defending yourself</w:t>
      </w:r>
    </w:p>
    <w:p w14:paraId="0CAA8B08" w14:textId="27CADC79" w:rsidR="00585D0A" w:rsidRDefault="00582592" w:rsidP="00577604">
      <w:pPr>
        <w:pStyle w:val="ListBullet"/>
        <w:numPr>
          <w:ilvl w:val="0"/>
          <w:numId w:val="71"/>
        </w:numPr>
      </w:pPr>
      <w:r>
        <w:t>Accept the input – even when you don’t agree, accept the good ideas</w:t>
      </w:r>
    </w:p>
    <w:p w14:paraId="09A205F2" w14:textId="6BB5FF2C" w:rsidR="00582592" w:rsidRDefault="00582592" w:rsidP="00577604">
      <w:pPr>
        <w:pStyle w:val="ListBullet"/>
        <w:numPr>
          <w:ilvl w:val="0"/>
          <w:numId w:val="71"/>
        </w:numPr>
      </w:pPr>
      <w:r>
        <w:t>Work to improve – put your energy into improvements rather than disputing observations</w:t>
      </w:r>
    </w:p>
    <w:p w14:paraId="58E1DBB1" w14:textId="7156DF66" w:rsidR="00582592" w:rsidRDefault="00E30873" w:rsidP="00E30873">
      <w:pPr>
        <w:pStyle w:val="ListBullet"/>
        <w:numPr>
          <w:ilvl w:val="0"/>
          <w:numId w:val="3"/>
        </w:numPr>
      </w:pPr>
      <w:r>
        <w:t>Making interventions</w:t>
      </w:r>
    </w:p>
    <w:p w14:paraId="1012AAC7" w14:textId="77777777" w:rsidR="0053269A" w:rsidRPr="00E30873" w:rsidRDefault="0053269A" w:rsidP="00E30873">
      <w:pPr>
        <w:pStyle w:val="ListBullet"/>
        <w:numPr>
          <w:ilvl w:val="0"/>
          <w:numId w:val="2"/>
        </w:numPr>
      </w:pPr>
      <w:r w:rsidRPr="00E30873">
        <w:rPr>
          <w:lang w:val="en-CA"/>
        </w:rPr>
        <w:t>Definition: any actions or set of actions deliberately taken to improve the functioning of the group</w:t>
      </w:r>
    </w:p>
    <w:p w14:paraId="372E5D93" w14:textId="77777777" w:rsidR="0053269A" w:rsidRPr="00E30873" w:rsidRDefault="0053269A" w:rsidP="00E30873">
      <w:pPr>
        <w:pStyle w:val="ListBullet"/>
        <w:numPr>
          <w:ilvl w:val="0"/>
          <w:numId w:val="2"/>
        </w:numPr>
      </w:pPr>
      <w:r w:rsidRPr="00E30873">
        <w:rPr>
          <w:lang w:val="en-CA"/>
        </w:rPr>
        <w:t>Intervening is like holding up a mirror to the participants</w:t>
      </w:r>
    </w:p>
    <w:p w14:paraId="08C89C9C" w14:textId="77777777" w:rsidR="0053269A" w:rsidRPr="00E30873" w:rsidRDefault="0053269A" w:rsidP="00E30873">
      <w:pPr>
        <w:pStyle w:val="ListBullet"/>
        <w:numPr>
          <w:ilvl w:val="0"/>
          <w:numId w:val="2"/>
        </w:numPr>
      </w:pPr>
      <w:r w:rsidRPr="00E30873">
        <w:rPr>
          <w:lang w:val="en-CA"/>
        </w:rPr>
        <w:t xml:space="preserve">An intervention is always an interruption </w:t>
      </w:r>
    </w:p>
    <w:p w14:paraId="132CB5BC" w14:textId="77777777" w:rsidR="0053269A" w:rsidRPr="00E30873" w:rsidRDefault="0053269A" w:rsidP="00E30873">
      <w:pPr>
        <w:pStyle w:val="ListBullet"/>
        <w:numPr>
          <w:ilvl w:val="0"/>
          <w:numId w:val="2"/>
        </w:numPr>
      </w:pPr>
      <w:r w:rsidRPr="00E30873">
        <w:rPr>
          <w:lang w:val="en-CA"/>
        </w:rPr>
        <w:t>Intervention may arise because of one individual, interpersonal, two or more people, all members, or wrong process</w:t>
      </w:r>
    </w:p>
    <w:p w14:paraId="3544B574" w14:textId="77777777" w:rsidR="0053269A" w:rsidRPr="00E30873" w:rsidRDefault="0053269A" w:rsidP="00E30873">
      <w:pPr>
        <w:pStyle w:val="ListBullet"/>
        <w:numPr>
          <w:ilvl w:val="0"/>
          <w:numId w:val="2"/>
        </w:numPr>
      </w:pPr>
      <w:r w:rsidRPr="00E30873">
        <w:rPr>
          <w:lang w:val="en-CA"/>
        </w:rPr>
        <w:t>Need to be cautious about whether to intervene or not</w:t>
      </w:r>
    </w:p>
    <w:p w14:paraId="27F1F9E9" w14:textId="77777777" w:rsidR="0053269A" w:rsidRPr="00E30873" w:rsidRDefault="0053269A" w:rsidP="00E30873">
      <w:pPr>
        <w:pStyle w:val="ListBullet"/>
        <w:numPr>
          <w:ilvl w:val="0"/>
          <w:numId w:val="2"/>
        </w:numPr>
      </w:pPr>
      <w:r w:rsidRPr="00E30873">
        <w:rPr>
          <w:lang w:val="en-CA"/>
        </w:rPr>
        <w:t xml:space="preserve">Keep a watchful eye for repetitive, inappropriate behaviours </w:t>
      </w:r>
    </w:p>
    <w:p w14:paraId="435D6776" w14:textId="4BE7FD3D" w:rsidR="00E30873" w:rsidRPr="00E30873" w:rsidRDefault="00E30873" w:rsidP="00E30873">
      <w:pPr>
        <w:pStyle w:val="ListBullet"/>
        <w:numPr>
          <w:ilvl w:val="0"/>
          <w:numId w:val="2"/>
        </w:numPr>
      </w:pPr>
      <w:r w:rsidRPr="00E30873">
        <w:rPr>
          <w:lang w:val="en-CA"/>
        </w:rPr>
        <w:t>What will happen if you do nothing? If the group will be less effective, then you must intervene</w:t>
      </w:r>
    </w:p>
    <w:p w14:paraId="1DEADF22" w14:textId="6004BB65" w:rsidR="00E30873" w:rsidRPr="00E30873" w:rsidRDefault="00E30873" w:rsidP="00E30873">
      <w:pPr>
        <w:pStyle w:val="ListBullet"/>
        <w:numPr>
          <w:ilvl w:val="0"/>
          <w:numId w:val="2"/>
        </w:numPr>
      </w:pPr>
      <w:r>
        <w:rPr>
          <w:lang w:val="en-CA"/>
        </w:rPr>
        <w:t>Deciding whether or not to intervene (things to look for)</w:t>
      </w:r>
    </w:p>
    <w:p w14:paraId="38138FF4" w14:textId="36D68DA5" w:rsidR="00E30873" w:rsidRDefault="00E30873" w:rsidP="00577604">
      <w:pPr>
        <w:pStyle w:val="ListBullet"/>
        <w:numPr>
          <w:ilvl w:val="0"/>
          <w:numId w:val="72"/>
        </w:numPr>
      </w:pPr>
      <w:r>
        <w:t>Is the problem serious</w:t>
      </w:r>
    </w:p>
    <w:p w14:paraId="30960455" w14:textId="2BC763F2" w:rsidR="00E30873" w:rsidRDefault="00E30873" w:rsidP="00577604">
      <w:pPr>
        <w:pStyle w:val="ListBullet"/>
        <w:numPr>
          <w:ilvl w:val="0"/>
          <w:numId w:val="72"/>
        </w:numPr>
      </w:pPr>
      <w:r>
        <w:t>Will it go away by itself</w:t>
      </w:r>
    </w:p>
    <w:p w14:paraId="2373C7DE" w14:textId="58D712A6" w:rsidR="00E30873" w:rsidRDefault="00E30873" w:rsidP="00577604">
      <w:pPr>
        <w:pStyle w:val="ListBullet"/>
        <w:numPr>
          <w:ilvl w:val="0"/>
          <w:numId w:val="72"/>
        </w:numPr>
      </w:pPr>
      <w:r>
        <w:t>Will it take a lot of time to intervene</w:t>
      </w:r>
    </w:p>
    <w:p w14:paraId="55347771" w14:textId="42EF7BA7" w:rsidR="00E30873" w:rsidRDefault="00E30873" w:rsidP="00577604">
      <w:pPr>
        <w:pStyle w:val="ListBullet"/>
        <w:numPr>
          <w:ilvl w:val="0"/>
          <w:numId w:val="72"/>
        </w:numPr>
      </w:pPr>
      <w:r>
        <w:t>Is it appropriate given their level of openness and trust</w:t>
      </w:r>
    </w:p>
    <w:p w14:paraId="12B4F389" w14:textId="08E1CBC2" w:rsidR="00E30873" w:rsidRDefault="00E30873" w:rsidP="00E30873">
      <w:pPr>
        <w:pStyle w:val="ListBullet"/>
        <w:numPr>
          <w:ilvl w:val="0"/>
          <w:numId w:val="3"/>
        </w:numPr>
      </w:pPr>
      <w:r>
        <w:t>Wording an intervention</w:t>
      </w:r>
    </w:p>
    <w:p w14:paraId="2ECEAE9F" w14:textId="77777777" w:rsidR="0053269A" w:rsidRPr="00E30873" w:rsidRDefault="0053269A" w:rsidP="00577604">
      <w:pPr>
        <w:pStyle w:val="ListBullet"/>
        <w:numPr>
          <w:ilvl w:val="0"/>
          <w:numId w:val="73"/>
        </w:numPr>
      </w:pPr>
      <w:r w:rsidRPr="00E30873">
        <w:rPr>
          <w:i/>
          <w:iCs/>
        </w:rPr>
        <w:t>I am noticing</w:t>
      </w:r>
      <w:r w:rsidRPr="00E30873">
        <w:t>: Describe what you are seeing; this is nonjudgmental and does not attribute motive; solely observations of actual events</w:t>
      </w:r>
    </w:p>
    <w:p w14:paraId="4A0DC2EF" w14:textId="77777777" w:rsidR="0053269A" w:rsidRPr="00E30873" w:rsidRDefault="0053269A" w:rsidP="00577604">
      <w:pPr>
        <w:pStyle w:val="ListBullet"/>
        <w:numPr>
          <w:ilvl w:val="0"/>
          <w:numId w:val="73"/>
        </w:numPr>
      </w:pPr>
      <w:r w:rsidRPr="00E30873">
        <w:rPr>
          <w:i/>
          <w:iCs/>
        </w:rPr>
        <w:t xml:space="preserve">I am concerned: </w:t>
      </w:r>
      <w:r w:rsidRPr="00E30873">
        <w:t>Make an impact statement; tell members how their actions are impacting you, the process, other members; based on actual observations</w:t>
      </w:r>
    </w:p>
    <w:p w14:paraId="0CFC1502" w14:textId="77777777" w:rsidR="0053269A" w:rsidRPr="00E30873" w:rsidRDefault="0053269A" w:rsidP="00577604">
      <w:pPr>
        <w:pStyle w:val="ListBullet"/>
        <w:numPr>
          <w:ilvl w:val="0"/>
          <w:numId w:val="73"/>
        </w:numPr>
      </w:pPr>
      <w:r w:rsidRPr="00E30873">
        <w:rPr>
          <w:i/>
          <w:iCs/>
        </w:rPr>
        <w:t>Would you please/I need you to/what needs to be done:</w:t>
      </w:r>
      <w:r w:rsidRPr="00E30873">
        <w:t xml:space="preserve"> Redirect ineffective behavior</w:t>
      </w:r>
    </w:p>
    <w:p w14:paraId="1EAD7EEE" w14:textId="77777777" w:rsidR="0053269A" w:rsidRPr="00E30873" w:rsidRDefault="0053269A" w:rsidP="00577604">
      <w:pPr>
        <w:pStyle w:val="ListBullet"/>
        <w:numPr>
          <w:ilvl w:val="0"/>
          <w:numId w:val="74"/>
        </w:numPr>
      </w:pPr>
      <w:r w:rsidRPr="00E30873">
        <w:t>Ask members for their suggestions</w:t>
      </w:r>
    </w:p>
    <w:p w14:paraId="00EB2477" w14:textId="77777777" w:rsidR="0053269A" w:rsidRPr="00E30873" w:rsidRDefault="0053269A" w:rsidP="00577604">
      <w:pPr>
        <w:pStyle w:val="ListBullet"/>
        <w:numPr>
          <w:ilvl w:val="0"/>
          <w:numId w:val="74"/>
        </w:numPr>
      </w:pPr>
      <w:r w:rsidRPr="00E30873">
        <w:t>Telling members what to do – remember the rules for Telling versus Asking</w:t>
      </w:r>
    </w:p>
    <w:p w14:paraId="6DEF1ABE" w14:textId="19D892F8" w:rsidR="00E30873" w:rsidRDefault="00577604" w:rsidP="00E30873">
      <w:pPr>
        <w:pStyle w:val="ListBullet"/>
        <w:numPr>
          <w:ilvl w:val="0"/>
          <w:numId w:val="2"/>
        </w:numPr>
      </w:pPr>
      <w:r>
        <w:lastRenderedPageBreak/>
        <w:t>The key to intervening effectively is to use extremely tactful language that doesn’t sound critical or put anyone down</w:t>
      </w:r>
    </w:p>
    <w:p w14:paraId="3792E7EF" w14:textId="17B28C81" w:rsidR="00577604" w:rsidRDefault="00577604" w:rsidP="00E30873">
      <w:pPr>
        <w:pStyle w:val="ListBullet"/>
        <w:numPr>
          <w:ilvl w:val="0"/>
          <w:numId w:val="2"/>
        </w:numPr>
      </w:pPr>
      <w:r>
        <w:t xml:space="preserve">Make the interventions feel supportive </w:t>
      </w:r>
    </w:p>
    <w:p w14:paraId="37C4E264" w14:textId="0CAB80BB" w:rsidR="00577604" w:rsidRDefault="00577604" w:rsidP="00E30873">
      <w:pPr>
        <w:pStyle w:val="ListBullet"/>
        <w:numPr>
          <w:ilvl w:val="0"/>
          <w:numId w:val="2"/>
        </w:numPr>
      </w:pPr>
      <w:r>
        <w:t>Norm-based interventions</w:t>
      </w:r>
    </w:p>
    <w:p w14:paraId="1974FF77" w14:textId="77777777" w:rsidR="0053269A" w:rsidRPr="00577604" w:rsidRDefault="0053269A" w:rsidP="00577604">
      <w:pPr>
        <w:pStyle w:val="ListBullet"/>
        <w:numPr>
          <w:ilvl w:val="0"/>
          <w:numId w:val="75"/>
        </w:numPr>
      </w:pPr>
      <w:r w:rsidRPr="00577604">
        <w:t>Norm based interventions</w:t>
      </w:r>
    </w:p>
    <w:p w14:paraId="38792770" w14:textId="77777777" w:rsidR="0053269A" w:rsidRPr="00577604" w:rsidRDefault="0053269A" w:rsidP="009E21F2">
      <w:pPr>
        <w:pStyle w:val="ListBullet"/>
        <w:numPr>
          <w:ilvl w:val="0"/>
          <w:numId w:val="76"/>
        </w:numPr>
      </w:pPr>
      <w:r w:rsidRPr="00577604">
        <w:t>Used to mange ineffective behavior</w:t>
      </w:r>
    </w:p>
    <w:p w14:paraId="1AEAB7CD" w14:textId="77777777" w:rsidR="0053269A" w:rsidRPr="00577604" w:rsidRDefault="0053269A" w:rsidP="009E21F2">
      <w:pPr>
        <w:pStyle w:val="ListBullet"/>
        <w:numPr>
          <w:ilvl w:val="0"/>
          <w:numId w:val="76"/>
        </w:numPr>
      </w:pPr>
      <w:r w:rsidRPr="00577604">
        <w:t>Describe the behavior and then restate the norm</w:t>
      </w:r>
    </w:p>
    <w:p w14:paraId="3999EB38" w14:textId="77777777" w:rsidR="0053269A" w:rsidRPr="00577604" w:rsidRDefault="0053269A" w:rsidP="00577604">
      <w:pPr>
        <w:pStyle w:val="ListBullet"/>
        <w:numPr>
          <w:ilvl w:val="0"/>
          <w:numId w:val="75"/>
        </w:numPr>
      </w:pPr>
      <w:r w:rsidRPr="00577604">
        <w:t>Body language interventions</w:t>
      </w:r>
    </w:p>
    <w:p w14:paraId="60E1A293" w14:textId="77777777" w:rsidR="0053269A" w:rsidRPr="00577604" w:rsidRDefault="0053269A" w:rsidP="009E21F2">
      <w:pPr>
        <w:pStyle w:val="ListBullet"/>
        <w:numPr>
          <w:ilvl w:val="0"/>
          <w:numId w:val="77"/>
        </w:numPr>
      </w:pPr>
      <w:r w:rsidRPr="00577604">
        <w:t xml:space="preserve">Intervene regarding nonverbal communication </w:t>
      </w:r>
    </w:p>
    <w:p w14:paraId="4B26DC6F" w14:textId="77777777" w:rsidR="0053269A" w:rsidRPr="00577604" w:rsidRDefault="0053269A" w:rsidP="009E21F2">
      <w:pPr>
        <w:pStyle w:val="ListBullet"/>
        <w:numPr>
          <w:ilvl w:val="0"/>
          <w:numId w:val="77"/>
        </w:numPr>
      </w:pPr>
      <w:r w:rsidRPr="00577604">
        <w:t xml:space="preserve">Variation on the three step model: </w:t>
      </w:r>
    </w:p>
    <w:p w14:paraId="2CE371E8" w14:textId="77777777" w:rsidR="0053269A" w:rsidRPr="00577604" w:rsidRDefault="0053269A" w:rsidP="00577604">
      <w:pPr>
        <w:pStyle w:val="ListBullet"/>
        <w:ind w:left="2232" w:firstLine="648"/>
      </w:pPr>
      <w:r w:rsidRPr="00577604">
        <w:t>Step 1: describe what you see</w:t>
      </w:r>
    </w:p>
    <w:p w14:paraId="2C95941E" w14:textId="77777777" w:rsidR="0053269A" w:rsidRPr="00577604" w:rsidRDefault="0053269A" w:rsidP="00577604">
      <w:pPr>
        <w:pStyle w:val="ListBullet"/>
        <w:ind w:left="2880" w:firstLine="0"/>
      </w:pPr>
      <w:r w:rsidRPr="00577604">
        <w:t>Step 2: ask what it means and offer options</w:t>
      </w:r>
    </w:p>
    <w:p w14:paraId="01601DA4" w14:textId="77777777" w:rsidR="0053269A" w:rsidRPr="00577604" w:rsidRDefault="0053269A" w:rsidP="00577604">
      <w:pPr>
        <w:pStyle w:val="ListBullet"/>
        <w:numPr>
          <w:ilvl w:val="0"/>
          <w:numId w:val="75"/>
        </w:numPr>
      </w:pPr>
      <w:r w:rsidRPr="00577604">
        <w:t>Making interventions in private</w:t>
      </w:r>
    </w:p>
    <w:p w14:paraId="5F5DCEC7" w14:textId="77777777" w:rsidR="0053269A" w:rsidRPr="00577604" w:rsidRDefault="0053269A" w:rsidP="009E21F2">
      <w:pPr>
        <w:pStyle w:val="ListBullet"/>
        <w:numPr>
          <w:ilvl w:val="0"/>
          <w:numId w:val="78"/>
        </w:numPr>
      </w:pPr>
      <w:r w:rsidRPr="00577604">
        <w:t>When possible pull someone aside and assist them back to effectiveness</w:t>
      </w:r>
    </w:p>
    <w:p w14:paraId="2CD29CF5" w14:textId="77777777" w:rsidR="0053269A" w:rsidRPr="00577604" w:rsidRDefault="0053269A" w:rsidP="00577604">
      <w:pPr>
        <w:pStyle w:val="ListBullet"/>
        <w:numPr>
          <w:ilvl w:val="0"/>
          <w:numId w:val="75"/>
        </w:numPr>
      </w:pPr>
      <w:r w:rsidRPr="00577604">
        <w:t xml:space="preserve">Using silence </w:t>
      </w:r>
    </w:p>
    <w:p w14:paraId="26DC4131" w14:textId="77777777" w:rsidR="0053269A" w:rsidRPr="00577604" w:rsidRDefault="0053269A" w:rsidP="009E21F2">
      <w:pPr>
        <w:pStyle w:val="ListBullet"/>
        <w:numPr>
          <w:ilvl w:val="0"/>
          <w:numId w:val="79"/>
        </w:numPr>
      </w:pPr>
      <w:r w:rsidRPr="00577604">
        <w:t xml:space="preserve">When mediating different views it is powerful to allow silence in the room for reflection </w:t>
      </w:r>
    </w:p>
    <w:p w14:paraId="061271FC" w14:textId="60CBCACB" w:rsidR="00577604" w:rsidRDefault="00622405" w:rsidP="00622405">
      <w:pPr>
        <w:pStyle w:val="ListBullet"/>
        <w:numPr>
          <w:ilvl w:val="0"/>
          <w:numId w:val="3"/>
        </w:numPr>
      </w:pPr>
      <w:r>
        <w:t>Dealing with resistance</w:t>
      </w:r>
    </w:p>
    <w:p w14:paraId="5BD04AA0" w14:textId="35531C4B" w:rsidR="00622405" w:rsidRDefault="00622405" w:rsidP="00622405">
      <w:pPr>
        <w:pStyle w:val="ListBullet"/>
        <w:numPr>
          <w:ilvl w:val="0"/>
          <w:numId w:val="2"/>
        </w:numPr>
      </w:pPr>
      <w:r>
        <w:t>They may not want to take part in any activities that will add to their workload</w:t>
      </w:r>
    </w:p>
    <w:p w14:paraId="296C284F" w14:textId="3C4909AD" w:rsidR="00622405" w:rsidRDefault="00933050" w:rsidP="00622405">
      <w:pPr>
        <w:pStyle w:val="ListBullet"/>
        <w:numPr>
          <w:ilvl w:val="0"/>
          <w:numId w:val="2"/>
        </w:numPr>
      </w:pPr>
      <w:r>
        <w:t>Facilitators need to be away of this and have a strategy to dealing with it</w:t>
      </w:r>
    </w:p>
    <w:p w14:paraId="5904F61B" w14:textId="41CF80B2" w:rsidR="00933050" w:rsidRDefault="00933050" w:rsidP="00933050">
      <w:pPr>
        <w:pStyle w:val="Heading3"/>
      </w:pPr>
      <w:r>
        <w:t>Chapter 8 – Meeting Management</w:t>
      </w:r>
    </w:p>
    <w:p w14:paraId="6FA29618" w14:textId="491E269B" w:rsidR="00494F7B" w:rsidRPr="00933050" w:rsidRDefault="00933050" w:rsidP="00494F7B">
      <w:pPr>
        <w:pStyle w:val="ListBullet"/>
        <w:numPr>
          <w:ilvl w:val="0"/>
          <w:numId w:val="2"/>
        </w:numPr>
      </w:pPr>
      <w:r w:rsidRPr="00933050">
        <w:t>Create and use a detailed agenda</w:t>
      </w:r>
    </w:p>
    <w:p w14:paraId="38311AF3" w14:textId="77777777" w:rsidR="0053269A" w:rsidRPr="00933050" w:rsidRDefault="00933050" w:rsidP="00933050">
      <w:pPr>
        <w:pStyle w:val="ListBullet"/>
        <w:numPr>
          <w:ilvl w:val="0"/>
          <w:numId w:val="2"/>
        </w:numPr>
      </w:pPr>
      <w:r w:rsidRPr="00933050">
        <w:t>Develop step-by-step process notes</w:t>
      </w:r>
    </w:p>
    <w:p w14:paraId="4EE3B66B" w14:textId="77777777" w:rsidR="0053269A" w:rsidRPr="00933050" w:rsidRDefault="00933050" w:rsidP="00933050">
      <w:pPr>
        <w:pStyle w:val="ListBullet"/>
        <w:numPr>
          <w:ilvl w:val="0"/>
          <w:numId w:val="2"/>
        </w:numPr>
      </w:pPr>
      <w:r w:rsidRPr="00933050">
        <w:t>Clarify roles and responsibilities</w:t>
      </w:r>
    </w:p>
    <w:p w14:paraId="10DA050F" w14:textId="77777777" w:rsidR="0053269A" w:rsidRPr="00933050" w:rsidRDefault="00933050" w:rsidP="00933050">
      <w:pPr>
        <w:pStyle w:val="ListBullet"/>
        <w:numPr>
          <w:ilvl w:val="0"/>
          <w:numId w:val="2"/>
        </w:numPr>
      </w:pPr>
      <w:r w:rsidRPr="00933050">
        <w:t xml:space="preserve">Set clear meeting norms </w:t>
      </w:r>
    </w:p>
    <w:p w14:paraId="1700D04A" w14:textId="77777777" w:rsidR="0053269A" w:rsidRPr="00933050" w:rsidRDefault="00933050" w:rsidP="00933050">
      <w:pPr>
        <w:pStyle w:val="ListBullet"/>
        <w:numPr>
          <w:ilvl w:val="0"/>
          <w:numId w:val="2"/>
        </w:numPr>
      </w:pPr>
      <w:r w:rsidRPr="00933050">
        <w:t xml:space="preserve">Manage participation </w:t>
      </w:r>
    </w:p>
    <w:p w14:paraId="1543776F" w14:textId="77777777" w:rsidR="0053269A" w:rsidRPr="00933050" w:rsidRDefault="00933050" w:rsidP="00933050">
      <w:pPr>
        <w:pStyle w:val="ListBullet"/>
        <w:numPr>
          <w:ilvl w:val="0"/>
          <w:numId w:val="2"/>
        </w:numPr>
      </w:pPr>
      <w:r w:rsidRPr="00933050">
        <w:t>Make periodic process checks</w:t>
      </w:r>
    </w:p>
    <w:p w14:paraId="58499AEA" w14:textId="77777777" w:rsidR="0053269A" w:rsidRPr="00933050" w:rsidRDefault="00933050" w:rsidP="009E21F2">
      <w:pPr>
        <w:pStyle w:val="ListBullet"/>
        <w:numPr>
          <w:ilvl w:val="0"/>
          <w:numId w:val="80"/>
        </w:numPr>
      </w:pPr>
      <w:r w:rsidRPr="00933050">
        <w:t>Check the purpose</w:t>
      </w:r>
    </w:p>
    <w:p w14:paraId="1AC8E8B0" w14:textId="77777777" w:rsidR="0053269A" w:rsidRPr="00933050" w:rsidRDefault="00933050" w:rsidP="009E21F2">
      <w:pPr>
        <w:pStyle w:val="ListBullet"/>
        <w:numPr>
          <w:ilvl w:val="0"/>
          <w:numId w:val="80"/>
        </w:numPr>
      </w:pPr>
      <w:r w:rsidRPr="00933050">
        <w:t>Check the process</w:t>
      </w:r>
    </w:p>
    <w:p w14:paraId="28936E12" w14:textId="77777777" w:rsidR="0053269A" w:rsidRPr="00933050" w:rsidRDefault="00933050" w:rsidP="009E21F2">
      <w:pPr>
        <w:pStyle w:val="ListBullet"/>
        <w:numPr>
          <w:ilvl w:val="0"/>
          <w:numId w:val="80"/>
        </w:numPr>
      </w:pPr>
      <w:r w:rsidRPr="00933050">
        <w:lastRenderedPageBreak/>
        <w:t>Check the pace</w:t>
      </w:r>
    </w:p>
    <w:p w14:paraId="3AF282FA" w14:textId="77777777" w:rsidR="0053269A" w:rsidRPr="00933050" w:rsidRDefault="00933050" w:rsidP="009E21F2">
      <w:pPr>
        <w:pStyle w:val="ListBullet"/>
        <w:numPr>
          <w:ilvl w:val="0"/>
          <w:numId w:val="80"/>
        </w:numPr>
      </w:pPr>
      <w:r w:rsidRPr="00933050">
        <w:t>Take the pulse</w:t>
      </w:r>
    </w:p>
    <w:p w14:paraId="049793E1" w14:textId="77777777" w:rsidR="0053269A" w:rsidRPr="00933050" w:rsidRDefault="00933050" w:rsidP="00933050">
      <w:pPr>
        <w:pStyle w:val="ListBullet"/>
        <w:numPr>
          <w:ilvl w:val="0"/>
          <w:numId w:val="2"/>
        </w:numPr>
      </w:pPr>
      <w:r w:rsidRPr="00933050">
        <w:t>Determine next steps</w:t>
      </w:r>
    </w:p>
    <w:p w14:paraId="4610D729" w14:textId="77777777" w:rsidR="0053269A" w:rsidRPr="00933050" w:rsidRDefault="00933050" w:rsidP="00933050">
      <w:pPr>
        <w:pStyle w:val="ListBullet"/>
        <w:numPr>
          <w:ilvl w:val="0"/>
          <w:numId w:val="2"/>
        </w:numPr>
      </w:pPr>
      <w:r w:rsidRPr="00933050">
        <w:t>Evaluate the meeting</w:t>
      </w:r>
    </w:p>
    <w:p w14:paraId="0F1B111F" w14:textId="77777777" w:rsidR="0053269A" w:rsidRPr="00933050" w:rsidRDefault="00933050" w:rsidP="009E21F2">
      <w:pPr>
        <w:pStyle w:val="ListBullet"/>
        <w:numPr>
          <w:ilvl w:val="0"/>
          <w:numId w:val="81"/>
        </w:numPr>
      </w:pPr>
      <w:r w:rsidRPr="00933050">
        <w:t>Conduct a force field analysis</w:t>
      </w:r>
    </w:p>
    <w:p w14:paraId="1C6C81D8" w14:textId="77777777" w:rsidR="0053269A" w:rsidRPr="00933050" w:rsidRDefault="00933050" w:rsidP="009E21F2">
      <w:pPr>
        <w:pStyle w:val="ListBullet"/>
        <w:numPr>
          <w:ilvl w:val="0"/>
          <w:numId w:val="81"/>
        </w:numPr>
      </w:pPr>
      <w:r w:rsidRPr="00933050">
        <w:t>Post an exit survey</w:t>
      </w:r>
    </w:p>
    <w:p w14:paraId="09BDFC10" w14:textId="77777777" w:rsidR="0053269A" w:rsidRPr="00933050" w:rsidRDefault="00933050" w:rsidP="009E21F2">
      <w:pPr>
        <w:pStyle w:val="ListBullet"/>
        <w:numPr>
          <w:ilvl w:val="0"/>
          <w:numId w:val="81"/>
        </w:numPr>
      </w:pPr>
      <w:r w:rsidRPr="00933050">
        <w:t xml:space="preserve">Implement a formal survey </w:t>
      </w:r>
    </w:p>
    <w:p w14:paraId="2E345F1E" w14:textId="76440E53" w:rsidR="00933050" w:rsidRDefault="00DF1035" w:rsidP="00DF1035">
      <w:pPr>
        <w:pStyle w:val="Heading3"/>
      </w:pPr>
      <w:r>
        <w:t>Chapter 9 – Process Tools for Facilitation</w:t>
      </w:r>
    </w:p>
    <w:p w14:paraId="6C042674" w14:textId="6300A0D5" w:rsidR="00DF1035" w:rsidRDefault="00DF1035" w:rsidP="00DF1035">
      <w:pPr>
        <w:pStyle w:val="ListBullet"/>
        <w:numPr>
          <w:ilvl w:val="0"/>
          <w:numId w:val="3"/>
        </w:numPr>
      </w:pPr>
      <w:r>
        <w:t>S.W.O.T.</w:t>
      </w:r>
    </w:p>
    <w:p w14:paraId="70680E7C" w14:textId="445DD31D" w:rsidR="00DF1035" w:rsidRDefault="00066061" w:rsidP="00DF1035">
      <w:pPr>
        <w:pStyle w:val="ListBullet"/>
        <w:numPr>
          <w:ilvl w:val="0"/>
          <w:numId w:val="2"/>
        </w:numPr>
      </w:pPr>
      <w:r>
        <w:t xml:space="preserve">What is it -&gt; </w:t>
      </w:r>
      <w:r w:rsidR="00DF1035">
        <w:t xml:space="preserve">A fundamental analysis tool useful at the start of strategic conversations (strengths, weaknesses, opportunities and </w:t>
      </w:r>
      <w:r w:rsidR="005E0506">
        <w:t xml:space="preserve">threats) </w:t>
      </w:r>
    </w:p>
    <w:p w14:paraId="733FA110" w14:textId="5D8B65CB" w:rsidR="005E0506" w:rsidRDefault="00066061" w:rsidP="00DF1035">
      <w:pPr>
        <w:pStyle w:val="ListBullet"/>
        <w:numPr>
          <w:ilvl w:val="0"/>
          <w:numId w:val="2"/>
        </w:numPr>
      </w:pPr>
      <w:r>
        <w:t xml:space="preserve">When to use it -&gt; </w:t>
      </w:r>
      <w:r w:rsidR="005E0506">
        <w:t xml:space="preserve">To provide a framework at the start of planning an activity </w:t>
      </w:r>
    </w:p>
    <w:p w14:paraId="07B1C954" w14:textId="7678072C" w:rsidR="005E0506" w:rsidRDefault="00066061" w:rsidP="00DF1035">
      <w:pPr>
        <w:pStyle w:val="ListBullet"/>
        <w:numPr>
          <w:ilvl w:val="0"/>
          <w:numId w:val="2"/>
        </w:numPr>
      </w:pPr>
      <w:r>
        <w:t xml:space="preserve">Purpose -&gt; </w:t>
      </w:r>
      <w:r w:rsidR="005E0506">
        <w:t xml:space="preserve">Want to create balance positives and negatives </w:t>
      </w:r>
    </w:p>
    <w:p w14:paraId="02B3AC4D" w14:textId="67B9652E" w:rsidR="005E0506" w:rsidRDefault="00066061" w:rsidP="00DF1035">
      <w:pPr>
        <w:pStyle w:val="ListBullet"/>
        <w:numPr>
          <w:ilvl w:val="0"/>
          <w:numId w:val="2"/>
        </w:numPr>
      </w:pPr>
      <w:r>
        <w:t xml:space="preserve">Outcomes -&gt; </w:t>
      </w:r>
      <w:r w:rsidR="005E0506">
        <w:t xml:space="preserve">Fosters a constructive growth </w:t>
      </w:r>
    </w:p>
    <w:p w14:paraId="5E72CA30" w14:textId="1FD51D92" w:rsidR="005E0506" w:rsidRDefault="005E0506" w:rsidP="00DF1035">
      <w:pPr>
        <w:pStyle w:val="ListBullet"/>
        <w:numPr>
          <w:ilvl w:val="0"/>
          <w:numId w:val="2"/>
        </w:numPr>
      </w:pPr>
      <w:r>
        <w:t>How do an analysis:</w:t>
      </w:r>
    </w:p>
    <w:p w14:paraId="4033D73D" w14:textId="256D816B" w:rsidR="005E0506" w:rsidRDefault="005E0506" w:rsidP="009E21F2">
      <w:pPr>
        <w:pStyle w:val="ListBullet"/>
        <w:numPr>
          <w:ilvl w:val="0"/>
          <w:numId w:val="82"/>
        </w:numPr>
      </w:pPr>
      <w:r>
        <w:t>Step 1 – circulate the questions associated with the four categories of inquir</w:t>
      </w:r>
      <w:r w:rsidR="00B47199">
        <w:t>e</w:t>
      </w:r>
    </w:p>
    <w:p w14:paraId="48F2CB49" w14:textId="1F0F8CD6" w:rsidR="00B47199" w:rsidRDefault="00B47199" w:rsidP="009E21F2">
      <w:pPr>
        <w:pStyle w:val="ListBullet"/>
        <w:numPr>
          <w:ilvl w:val="0"/>
          <w:numId w:val="82"/>
        </w:numPr>
      </w:pPr>
      <w:r>
        <w:t>Step 2 – facilitate the discussion, explore more in-depth</w:t>
      </w:r>
    </w:p>
    <w:p w14:paraId="1575F359" w14:textId="431DF6C5" w:rsidR="00B47199" w:rsidRDefault="00B47199" w:rsidP="009E21F2">
      <w:pPr>
        <w:pStyle w:val="ListBullet"/>
        <w:numPr>
          <w:ilvl w:val="0"/>
          <w:numId w:val="82"/>
        </w:numPr>
      </w:pPr>
      <w:r>
        <w:t>Step 3 – record ideas</w:t>
      </w:r>
    </w:p>
    <w:p w14:paraId="329AA09F" w14:textId="4CA895C2" w:rsidR="00B47199" w:rsidRDefault="00B47199" w:rsidP="00B47199">
      <w:pPr>
        <w:pStyle w:val="ListBullet"/>
        <w:numPr>
          <w:ilvl w:val="0"/>
          <w:numId w:val="3"/>
        </w:numPr>
      </w:pPr>
      <w:r>
        <w:t>S.O.A.R.</w:t>
      </w:r>
    </w:p>
    <w:p w14:paraId="3C0CA87D" w14:textId="1CD30EC2" w:rsidR="00B47199" w:rsidRDefault="00D42DB9" w:rsidP="00B47199">
      <w:pPr>
        <w:pStyle w:val="ListBullet"/>
        <w:numPr>
          <w:ilvl w:val="0"/>
          <w:numId w:val="2"/>
        </w:numPr>
      </w:pPr>
      <w:r>
        <w:t xml:space="preserve">What is it -&gt; </w:t>
      </w:r>
      <w:r w:rsidR="003371C4">
        <w:t>Strength-based analysis to</w:t>
      </w:r>
      <w:r>
        <w:t xml:space="preserve"> help conversations </w:t>
      </w:r>
    </w:p>
    <w:p w14:paraId="3E330DE2" w14:textId="79EC02D5" w:rsidR="003371C4" w:rsidRDefault="00D42DB9" w:rsidP="00B47199">
      <w:pPr>
        <w:pStyle w:val="ListBullet"/>
        <w:numPr>
          <w:ilvl w:val="0"/>
          <w:numId w:val="2"/>
        </w:numPr>
      </w:pPr>
      <w:r>
        <w:t xml:space="preserve">When to use it -&gt; </w:t>
      </w:r>
      <w:r w:rsidR="003371C4">
        <w:t xml:space="preserve">Lets you set a positive tone </w:t>
      </w:r>
    </w:p>
    <w:p w14:paraId="0728F95A" w14:textId="00D802B1" w:rsidR="003371C4" w:rsidRDefault="00D42DB9" w:rsidP="00B47199">
      <w:pPr>
        <w:pStyle w:val="ListBullet"/>
        <w:numPr>
          <w:ilvl w:val="0"/>
          <w:numId w:val="2"/>
        </w:numPr>
      </w:pPr>
      <w:r>
        <w:t xml:space="preserve">Purpose -&gt; </w:t>
      </w:r>
      <w:r w:rsidR="003371C4">
        <w:t xml:space="preserve">Upward spiral of thought, action and behavior, encourages creativity </w:t>
      </w:r>
    </w:p>
    <w:p w14:paraId="5DF01E48" w14:textId="24342E11" w:rsidR="003371C4" w:rsidRDefault="00D42DB9" w:rsidP="00B47199">
      <w:pPr>
        <w:pStyle w:val="ListBullet"/>
        <w:numPr>
          <w:ilvl w:val="0"/>
          <w:numId w:val="2"/>
        </w:numPr>
      </w:pPr>
      <w:r>
        <w:t xml:space="preserve">Outcome -&gt; </w:t>
      </w:r>
      <w:r w:rsidR="009E21F2">
        <w:t>Fosters a constructive growth</w:t>
      </w:r>
    </w:p>
    <w:p w14:paraId="5B1B4D58" w14:textId="78984442" w:rsidR="009E21F2" w:rsidRDefault="009E21F2" w:rsidP="00B47199">
      <w:pPr>
        <w:pStyle w:val="ListBullet"/>
        <w:numPr>
          <w:ilvl w:val="0"/>
          <w:numId w:val="2"/>
        </w:numPr>
      </w:pPr>
      <w:r>
        <w:t>How to do one:</w:t>
      </w:r>
    </w:p>
    <w:p w14:paraId="5D96ADD9" w14:textId="26A97231" w:rsidR="009E21F2" w:rsidRDefault="009E21F2" w:rsidP="009E21F2">
      <w:pPr>
        <w:pStyle w:val="ListBullet"/>
        <w:numPr>
          <w:ilvl w:val="0"/>
          <w:numId w:val="83"/>
        </w:numPr>
      </w:pPr>
      <w:r>
        <w:t>Step 1 – pass around questions</w:t>
      </w:r>
    </w:p>
    <w:p w14:paraId="21B7E3C3" w14:textId="405C9FC8" w:rsidR="009E21F2" w:rsidRDefault="009E21F2" w:rsidP="009E21F2">
      <w:pPr>
        <w:pStyle w:val="ListBullet"/>
        <w:numPr>
          <w:ilvl w:val="0"/>
          <w:numId w:val="83"/>
        </w:numPr>
      </w:pPr>
      <w:r>
        <w:t>Step 2 – facilitate the discussion, explore ideas</w:t>
      </w:r>
    </w:p>
    <w:p w14:paraId="5D527B9A" w14:textId="33F7DEC0" w:rsidR="009E21F2" w:rsidRDefault="009E21F2" w:rsidP="009E21F2">
      <w:pPr>
        <w:pStyle w:val="ListBullet"/>
        <w:numPr>
          <w:ilvl w:val="0"/>
          <w:numId w:val="83"/>
        </w:numPr>
      </w:pPr>
      <w:r>
        <w:t>Step 3 – create a space for them to develop the ideas</w:t>
      </w:r>
    </w:p>
    <w:p w14:paraId="05DE15D2" w14:textId="0AB04C55" w:rsidR="009E21F2" w:rsidRDefault="009E21F2" w:rsidP="009E21F2">
      <w:pPr>
        <w:pStyle w:val="ListBullet"/>
        <w:numPr>
          <w:ilvl w:val="0"/>
          <w:numId w:val="3"/>
        </w:numPr>
      </w:pPr>
      <w:r>
        <w:t>Brainstorming</w:t>
      </w:r>
    </w:p>
    <w:p w14:paraId="7F148C17" w14:textId="0CCCDF34" w:rsidR="009E21F2" w:rsidRDefault="00D42DB9" w:rsidP="009E21F2">
      <w:pPr>
        <w:pStyle w:val="ListBullet"/>
        <w:numPr>
          <w:ilvl w:val="0"/>
          <w:numId w:val="2"/>
        </w:numPr>
      </w:pPr>
      <w:r>
        <w:lastRenderedPageBreak/>
        <w:t xml:space="preserve">What is it -&gt; </w:t>
      </w:r>
      <w:r w:rsidR="00D6438C">
        <w:t>S</w:t>
      </w:r>
      <w:r w:rsidR="008E751A">
        <w:t>yner</w:t>
      </w:r>
      <w:r w:rsidR="00D6438C">
        <w:t>gistic technique that frees people to think creatively</w:t>
      </w:r>
      <w:r>
        <w:t xml:space="preserve"> and generate innovative ideas </w:t>
      </w:r>
    </w:p>
    <w:p w14:paraId="77A2A6D9" w14:textId="4600539B" w:rsidR="00D6438C" w:rsidRDefault="00D42DB9" w:rsidP="009E21F2">
      <w:pPr>
        <w:pStyle w:val="ListBullet"/>
        <w:numPr>
          <w:ilvl w:val="0"/>
          <w:numId w:val="2"/>
        </w:numPr>
      </w:pPr>
      <w:r>
        <w:t>When to use it -&gt;</w:t>
      </w:r>
      <w:r w:rsidR="00D6438C">
        <w:t>Generates free flow of ideas that a</w:t>
      </w:r>
      <w:r>
        <w:t xml:space="preserve">re not bound by usual barriers </w:t>
      </w:r>
    </w:p>
    <w:p w14:paraId="13EAC98F" w14:textId="60F02C46" w:rsidR="00D6438C" w:rsidRDefault="00D42DB9" w:rsidP="009E21F2">
      <w:pPr>
        <w:pStyle w:val="ListBullet"/>
        <w:numPr>
          <w:ilvl w:val="0"/>
          <w:numId w:val="2"/>
        </w:numPr>
      </w:pPr>
      <w:r>
        <w:t xml:space="preserve">Purpose -&gt; </w:t>
      </w:r>
      <w:r w:rsidR="00D6438C">
        <w:t xml:space="preserve">Allows them to explore new ideas and </w:t>
      </w:r>
      <w:r>
        <w:t xml:space="preserve">challenge traditional thinking </w:t>
      </w:r>
    </w:p>
    <w:p w14:paraId="74A998FE" w14:textId="364ACEB7" w:rsidR="00D6438C" w:rsidRDefault="00D42DB9" w:rsidP="009E21F2">
      <w:pPr>
        <w:pStyle w:val="ListBullet"/>
        <w:numPr>
          <w:ilvl w:val="0"/>
          <w:numId w:val="2"/>
        </w:numPr>
      </w:pPr>
      <w:r>
        <w:t xml:space="preserve">Outcome -&gt; </w:t>
      </w:r>
      <w:r w:rsidR="00D6438C">
        <w:t>Wide range of creative ideas</w:t>
      </w:r>
    </w:p>
    <w:p w14:paraId="58A7FADF" w14:textId="73D84D82" w:rsidR="00D6438C" w:rsidRDefault="00D6438C" w:rsidP="009E21F2">
      <w:pPr>
        <w:pStyle w:val="ListBullet"/>
        <w:numPr>
          <w:ilvl w:val="0"/>
          <w:numId w:val="2"/>
        </w:numPr>
      </w:pPr>
      <w:r>
        <w:t xml:space="preserve"> How to do it</w:t>
      </w:r>
    </w:p>
    <w:p w14:paraId="487CB92A" w14:textId="650470C0" w:rsidR="00D6438C" w:rsidRDefault="00D6438C" w:rsidP="00D6438C">
      <w:pPr>
        <w:pStyle w:val="ListBullet"/>
        <w:numPr>
          <w:ilvl w:val="0"/>
          <w:numId w:val="84"/>
        </w:numPr>
      </w:pPr>
      <w:r>
        <w:t>Step 1 – announce that you will be brainstorming</w:t>
      </w:r>
    </w:p>
    <w:p w14:paraId="29886D00" w14:textId="0B1EA531" w:rsidR="00D6438C" w:rsidRDefault="00D6438C" w:rsidP="00D6438C">
      <w:pPr>
        <w:pStyle w:val="ListBullet"/>
        <w:numPr>
          <w:ilvl w:val="0"/>
          <w:numId w:val="84"/>
        </w:numPr>
      </w:pPr>
      <w:r>
        <w:t>Step 2 – clarify the topic being brainstormed</w:t>
      </w:r>
    </w:p>
    <w:p w14:paraId="68CEEA6E" w14:textId="63298736" w:rsidR="00D6438C" w:rsidRDefault="00D6438C" w:rsidP="00D6438C">
      <w:pPr>
        <w:pStyle w:val="ListBullet"/>
        <w:numPr>
          <w:ilvl w:val="0"/>
          <w:numId w:val="84"/>
        </w:numPr>
      </w:pPr>
      <w:r>
        <w:t>Step 3 – ask for ideas</w:t>
      </w:r>
    </w:p>
    <w:p w14:paraId="43161623" w14:textId="4BD13A26" w:rsidR="00D6438C" w:rsidRDefault="00D6438C" w:rsidP="00D6438C">
      <w:pPr>
        <w:pStyle w:val="ListBullet"/>
        <w:numPr>
          <w:ilvl w:val="0"/>
          <w:numId w:val="84"/>
        </w:numPr>
      </w:pPr>
      <w:r>
        <w:t>Step 4 – record ideas</w:t>
      </w:r>
    </w:p>
    <w:p w14:paraId="5FD8BDCE" w14:textId="3C3EFBFF" w:rsidR="00D6438C" w:rsidRDefault="00D6438C" w:rsidP="00D6438C">
      <w:pPr>
        <w:pStyle w:val="ListBullet"/>
        <w:numPr>
          <w:ilvl w:val="0"/>
          <w:numId w:val="84"/>
        </w:numPr>
      </w:pPr>
      <w:r>
        <w:t xml:space="preserve">Step 5 – when the ideas have run out, generate additional ides by asking probing questions such as </w:t>
      </w:r>
    </w:p>
    <w:p w14:paraId="6ED5E119" w14:textId="77777777" w:rsidR="00D6438C" w:rsidRDefault="00D6438C" w:rsidP="00626423">
      <w:pPr>
        <w:pStyle w:val="ListBullet"/>
        <w:numPr>
          <w:ilvl w:val="0"/>
          <w:numId w:val="85"/>
        </w:numPr>
      </w:pPr>
      <w:r>
        <w:t>What if money were no object?</w:t>
      </w:r>
    </w:p>
    <w:p w14:paraId="56FE24C8" w14:textId="7E812A2B" w:rsidR="00D6438C" w:rsidRDefault="00D6438C" w:rsidP="00626423">
      <w:pPr>
        <w:pStyle w:val="ListBullet"/>
        <w:numPr>
          <w:ilvl w:val="0"/>
          <w:numId w:val="85"/>
        </w:numPr>
      </w:pPr>
      <w:r>
        <w:t>What’s the opposite of something already suggested?</w:t>
      </w:r>
    </w:p>
    <w:p w14:paraId="1F71C4D3" w14:textId="529834E8" w:rsidR="00D6438C" w:rsidRDefault="00D6438C" w:rsidP="00D6438C">
      <w:pPr>
        <w:pStyle w:val="ListBullet"/>
        <w:numPr>
          <w:ilvl w:val="0"/>
          <w:numId w:val="84"/>
        </w:numPr>
      </w:pPr>
      <w:r>
        <w:t>Step 6 – when the flow of ideas has stopped, explore each idea in detail so that its fully developed</w:t>
      </w:r>
    </w:p>
    <w:p w14:paraId="22EBFEBC" w14:textId="2E47AE64" w:rsidR="00D6438C" w:rsidRDefault="00D6438C" w:rsidP="00D6438C">
      <w:pPr>
        <w:pStyle w:val="ListBullet"/>
        <w:numPr>
          <w:ilvl w:val="0"/>
          <w:numId w:val="84"/>
        </w:numPr>
      </w:pPr>
      <w:r>
        <w:t>Step 7 – use a decision grid, affinity diagram or multi voting to sort the ideas</w:t>
      </w:r>
    </w:p>
    <w:p w14:paraId="1EFE73C2" w14:textId="58B8CE7D" w:rsidR="0053269A" w:rsidRDefault="0053269A" w:rsidP="0053269A">
      <w:pPr>
        <w:pStyle w:val="ListBullet"/>
        <w:numPr>
          <w:ilvl w:val="0"/>
          <w:numId w:val="3"/>
        </w:numPr>
      </w:pPr>
      <w:r>
        <w:t>Written brainstorming</w:t>
      </w:r>
    </w:p>
    <w:p w14:paraId="4F4D04AA" w14:textId="37D2DE2D" w:rsidR="0053269A" w:rsidRDefault="00D42DB9" w:rsidP="0053269A">
      <w:pPr>
        <w:pStyle w:val="ListBullet"/>
        <w:numPr>
          <w:ilvl w:val="0"/>
          <w:numId w:val="2"/>
        </w:numPr>
      </w:pPr>
      <w:r>
        <w:t xml:space="preserve">What is it -&gt; </w:t>
      </w:r>
      <w:r w:rsidR="0053269A">
        <w:t>Individua</w:t>
      </w:r>
      <w:r>
        <w:t xml:space="preserve">l and private idea- generation </w:t>
      </w:r>
    </w:p>
    <w:p w14:paraId="4F3CF90C" w14:textId="441A3893" w:rsidR="0053269A" w:rsidRDefault="00D42DB9" w:rsidP="0053269A">
      <w:pPr>
        <w:pStyle w:val="ListBullet"/>
        <w:numPr>
          <w:ilvl w:val="0"/>
          <w:numId w:val="2"/>
        </w:numPr>
      </w:pPr>
      <w:r>
        <w:t xml:space="preserve">When to use it -&gt; </w:t>
      </w:r>
      <w:r w:rsidR="0053269A">
        <w:t xml:space="preserve">Used when they don’t want </w:t>
      </w:r>
      <w:r>
        <w:t xml:space="preserve">to speak in front of others </w:t>
      </w:r>
    </w:p>
    <w:p w14:paraId="0D8701C1" w14:textId="7D49F3D7" w:rsidR="0053269A" w:rsidRDefault="00D42DB9" w:rsidP="0053269A">
      <w:pPr>
        <w:pStyle w:val="ListBullet"/>
        <w:numPr>
          <w:ilvl w:val="0"/>
          <w:numId w:val="2"/>
        </w:numPr>
      </w:pPr>
      <w:r>
        <w:t xml:space="preserve">Purpose -&gt; </w:t>
      </w:r>
      <w:r w:rsidR="0053269A">
        <w:t xml:space="preserve">Provides the freedom to encourage people to express their ideas </w:t>
      </w:r>
    </w:p>
    <w:p w14:paraId="23C68E28" w14:textId="02AE5001" w:rsidR="0053269A" w:rsidRDefault="00D42DB9" w:rsidP="0053269A">
      <w:pPr>
        <w:pStyle w:val="ListBullet"/>
        <w:numPr>
          <w:ilvl w:val="0"/>
          <w:numId w:val="2"/>
        </w:numPr>
      </w:pPr>
      <w:r>
        <w:t xml:space="preserve">Outcome -&gt; </w:t>
      </w:r>
      <w:r w:rsidR="0053269A">
        <w:t>A lot of ideas are generated i</w:t>
      </w:r>
      <w:r>
        <w:t xml:space="preserve">n short amount of time </w:t>
      </w:r>
    </w:p>
    <w:p w14:paraId="0717A94A" w14:textId="5674B9B2" w:rsidR="0053269A" w:rsidRDefault="00DF7291" w:rsidP="0053269A">
      <w:pPr>
        <w:pStyle w:val="ListBullet"/>
        <w:numPr>
          <w:ilvl w:val="0"/>
          <w:numId w:val="2"/>
        </w:numPr>
      </w:pPr>
      <w:r>
        <w:t>How to do it:</w:t>
      </w:r>
    </w:p>
    <w:p w14:paraId="0A7C1D17" w14:textId="7540A687" w:rsidR="00DF7291" w:rsidRDefault="00DF7291" w:rsidP="00626423">
      <w:pPr>
        <w:pStyle w:val="ListBullet"/>
        <w:numPr>
          <w:ilvl w:val="0"/>
          <w:numId w:val="86"/>
        </w:numPr>
      </w:pPr>
      <w:r>
        <w:t>Step 1 – clarify the topic</w:t>
      </w:r>
    </w:p>
    <w:p w14:paraId="32800B5C" w14:textId="22A84332" w:rsidR="00DF7291" w:rsidRDefault="00DF7291" w:rsidP="00626423">
      <w:pPr>
        <w:pStyle w:val="ListBullet"/>
        <w:numPr>
          <w:ilvl w:val="0"/>
          <w:numId w:val="86"/>
        </w:numPr>
      </w:pPr>
      <w:r>
        <w:t>Step 2 – give them sticky paper and to work alone</w:t>
      </w:r>
    </w:p>
    <w:p w14:paraId="45B3ED6D" w14:textId="4C87FD03" w:rsidR="00DF7291" w:rsidRDefault="00DF7291" w:rsidP="00626423">
      <w:pPr>
        <w:pStyle w:val="ListBullet"/>
        <w:numPr>
          <w:ilvl w:val="0"/>
          <w:numId w:val="86"/>
        </w:numPr>
      </w:pPr>
      <w:r>
        <w:t>Step 3 – ask them to fold their ideas and toss them to the center of the table</w:t>
      </w:r>
    </w:p>
    <w:p w14:paraId="41CF65FA" w14:textId="753BC03E" w:rsidR="00DF7291" w:rsidRDefault="00DF7291" w:rsidP="00626423">
      <w:pPr>
        <w:pStyle w:val="ListBullet"/>
        <w:numPr>
          <w:ilvl w:val="0"/>
          <w:numId w:val="86"/>
        </w:numPr>
      </w:pPr>
      <w:r>
        <w:t>Step 4 – mix the slips and ask them to take back as many as he or she tossed in (if you pull your own slip you can toss it back into the pile)</w:t>
      </w:r>
    </w:p>
    <w:p w14:paraId="514F9609" w14:textId="387B6A7D" w:rsidR="00DF7291" w:rsidRDefault="00DF7291" w:rsidP="00626423">
      <w:pPr>
        <w:pStyle w:val="ListBullet"/>
        <w:numPr>
          <w:ilvl w:val="0"/>
          <w:numId w:val="86"/>
        </w:numPr>
      </w:pPr>
      <w:r>
        <w:t>Step 5 – they can now think of additional ideas based on the ones they have</w:t>
      </w:r>
    </w:p>
    <w:p w14:paraId="3660BE90" w14:textId="716EED07" w:rsidR="00DF7291" w:rsidRDefault="00DF7291" w:rsidP="00626423">
      <w:pPr>
        <w:pStyle w:val="ListBullet"/>
        <w:numPr>
          <w:ilvl w:val="0"/>
          <w:numId w:val="86"/>
        </w:numPr>
      </w:pPr>
      <w:r>
        <w:lastRenderedPageBreak/>
        <w:t>Step 6 – read the ideas out loud</w:t>
      </w:r>
    </w:p>
    <w:p w14:paraId="14829A87" w14:textId="325BE66A" w:rsidR="00DF7291" w:rsidRDefault="00DF7291" w:rsidP="00626423">
      <w:pPr>
        <w:pStyle w:val="ListBullet"/>
        <w:numPr>
          <w:ilvl w:val="0"/>
          <w:numId w:val="86"/>
        </w:numPr>
      </w:pPr>
      <w:r>
        <w:t>Step 7 – discuss the ideas</w:t>
      </w:r>
    </w:p>
    <w:p w14:paraId="3304F849" w14:textId="67400A5C" w:rsidR="003B366A" w:rsidRDefault="003B366A" w:rsidP="00626423">
      <w:pPr>
        <w:pStyle w:val="ListBullet"/>
        <w:numPr>
          <w:ilvl w:val="0"/>
          <w:numId w:val="86"/>
        </w:numPr>
      </w:pPr>
      <w:r>
        <w:t>Step 8 – use a decision grid or multi- voting to get the most effect ideas that fit</w:t>
      </w:r>
    </w:p>
    <w:p w14:paraId="1E9B1FCD" w14:textId="70B85D38" w:rsidR="00D10C79" w:rsidRDefault="00D10C79" w:rsidP="00D10C79">
      <w:pPr>
        <w:pStyle w:val="ListBullet"/>
        <w:numPr>
          <w:ilvl w:val="0"/>
          <w:numId w:val="3"/>
        </w:numPr>
      </w:pPr>
      <w:r>
        <w:t>Affinity Diagrams</w:t>
      </w:r>
    </w:p>
    <w:p w14:paraId="6A2A3822" w14:textId="69A1CC43" w:rsidR="00D10C79" w:rsidRDefault="00D10C79" w:rsidP="00D10C79">
      <w:pPr>
        <w:pStyle w:val="ListBullet"/>
        <w:numPr>
          <w:ilvl w:val="0"/>
          <w:numId w:val="2"/>
        </w:numPr>
      </w:pPr>
      <w:r>
        <w:t>What is it -&gt; tool for organizing ideas into common themes</w:t>
      </w:r>
    </w:p>
    <w:p w14:paraId="23720E78" w14:textId="39B65DC2" w:rsidR="00D10C79" w:rsidRDefault="00D10C79" w:rsidP="00D10C79">
      <w:pPr>
        <w:pStyle w:val="ListBullet"/>
        <w:numPr>
          <w:ilvl w:val="0"/>
          <w:numId w:val="2"/>
        </w:numPr>
      </w:pPr>
      <w:r>
        <w:t>When to use it -&gt; when there’s a lot of ideas being generated</w:t>
      </w:r>
    </w:p>
    <w:p w14:paraId="12329622" w14:textId="65AF8362" w:rsidR="00D10C79" w:rsidRDefault="00D10C79" w:rsidP="00D10C79">
      <w:pPr>
        <w:pStyle w:val="ListBullet"/>
        <w:numPr>
          <w:ilvl w:val="0"/>
          <w:numId w:val="2"/>
        </w:numPr>
      </w:pPr>
      <w:r>
        <w:t>Purpose -&gt; to draw out common themes from a large amount of information</w:t>
      </w:r>
    </w:p>
    <w:p w14:paraId="7D7AA8ED" w14:textId="1974B7A7" w:rsidR="00D10C79" w:rsidRDefault="00D10C79" w:rsidP="00D10C79">
      <w:pPr>
        <w:pStyle w:val="ListBullet"/>
        <w:numPr>
          <w:ilvl w:val="0"/>
          <w:numId w:val="2"/>
        </w:numPr>
      </w:pPr>
      <w:r>
        <w:t>Outcome -&gt; turns random ideas into coherent themes</w:t>
      </w:r>
    </w:p>
    <w:p w14:paraId="4D723A48" w14:textId="3D155E37" w:rsidR="00D42DB9" w:rsidRDefault="006C168A" w:rsidP="00D10C79">
      <w:pPr>
        <w:pStyle w:val="ListBullet"/>
        <w:numPr>
          <w:ilvl w:val="0"/>
          <w:numId w:val="2"/>
        </w:numPr>
      </w:pPr>
      <w:r>
        <w:t>How to use:</w:t>
      </w:r>
    </w:p>
    <w:p w14:paraId="7E1D1757" w14:textId="7644F3B9" w:rsidR="006C168A" w:rsidRDefault="006C168A" w:rsidP="00626423">
      <w:pPr>
        <w:pStyle w:val="ListBullet"/>
        <w:numPr>
          <w:ilvl w:val="0"/>
          <w:numId w:val="87"/>
        </w:numPr>
      </w:pPr>
      <w:r>
        <w:t>Step 1 – write clear statements</w:t>
      </w:r>
    </w:p>
    <w:p w14:paraId="5C81AFDF" w14:textId="3367E1C7" w:rsidR="006C168A" w:rsidRDefault="006C168A" w:rsidP="00626423">
      <w:pPr>
        <w:pStyle w:val="ListBullet"/>
        <w:numPr>
          <w:ilvl w:val="0"/>
          <w:numId w:val="87"/>
        </w:numPr>
      </w:pPr>
      <w:r>
        <w:t>Step 2 – set up a flip chart</w:t>
      </w:r>
    </w:p>
    <w:p w14:paraId="46C5F57F" w14:textId="1301F6C2" w:rsidR="006C168A" w:rsidRDefault="006C168A" w:rsidP="00626423">
      <w:pPr>
        <w:pStyle w:val="ListBullet"/>
        <w:numPr>
          <w:ilvl w:val="0"/>
          <w:numId w:val="87"/>
        </w:numPr>
      </w:pPr>
      <w:r>
        <w:t>Step 3 – allow members to write down ideas on sticky notes</w:t>
      </w:r>
    </w:p>
    <w:p w14:paraId="76862337" w14:textId="4E545AF1" w:rsidR="006C168A" w:rsidRDefault="006C168A" w:rsidP="00626423">
      <w:pPr>
        <w:pStyle w:val="ListBullet"/>
        <w:numPr>
          <w:ilvl w:val="0"/>
          <w:numId w:val="87"/>
        </w:numPr>
      </w:pPr>
      <w:r>
        <w:t xml:space="preserve">Step 4 </w:t>
      </w:r>
      <w:r w:rsidR="004441B5">
        <w:t>–</w:t>
      </w:r>
      <w:r>
        <w:t xml:space="preserve"> </w:t>
      </w:r>
      <w:r w:rsidR="004441B5">
        <w:t>help them identify the headings or categories that fit the ideas</w:t>
      </w:r>
    </w:p>
    <w:p w14:paraId="4CAE1B26" w14:textId="3A933BB6" w:rsidR="004441B5" w:rsidRDefault="004441B5" w:rsidP="00626423">
      <w:pPr>
        <w:pStyle w:val="ListBullet"/>
        <w:numPr>
          <w:ilvl w:val="0"/>
          <w:numId w:val="87"/>
        </w:numPr>
      </w:pPr>
      <w:r>
        <w:t>Step 5 – invite group members to place the ideas in the headings</w:t>
      </w:r>
    </w:p>
    <w:p w14:paraId="527CE254" w14:textId="6039147E" w:rsidR="00737E6C" w:rsidRDefault="00737E6C" w:rsidP="00626423">
      <w:pPr>
        <w:pStyle w:val="ListBullet"/>
        <w:numPr>
          <w:ilvl w:val="0"/>
          <w:numId w:val="87"/>
        </w:numPr>
      </w:pPr>
      <w:r>
        <w:t>Step 6 – review and organize ideas</w:t>
      </w:r>
    </w:p>
    <w:p w14:paraId="56B7B21E" w14:textId="70EAB35F" w:rsidR="00737E6C" w:rsidRDefault="00737E6C" w:rsidP="00626423">
      <w:pPr>
        <w:pStyle w:val="ListBullet"/>
        <w:numPr>
          <w:ilvl w:val="0"/>
          <w:numId w:val="87"/>
        </w:numPr>
      </w:pPr>
      <w:r>
        <w:t>Step 7 – rank ideas within each topic</w:t>
      </w:r>
    </w:p>
    <w:p w14:paraId="78EA51A7" w14:textId="00A67841" w:rsidR="000F46CD" w:rsidRDefault="000F46CD" w:rsidP="000F46CD">
      <w:pPr>
        <w:pStyle w:val="ListBullet"/>
        <w:numPr>
          <w:ilvl w:val="0"/>
          <w:numId w:val="3"/>
        </w:numPr>
      </w:pPr>
      <w:r>
        <w:t>Gallery walk</w:t>
      </w:r>
    </w:p>
    <w:p w14:paraId="4A718920" w14:textId="0A6E8753" w:rsidR="000F46CD" w:rsidRDefault="000F46CD" w:rsidP="000F46CD">
      <w:pPr>
        <w:pStyle w:val="ListBullet"/>
        <w:numPr>
          <w:ilvl w:val="0"/>
          <w:numId w:val="2"/>
        </w:numPr>
      </w:pPr>
      <w:r>
        <w:t>What is it -&gt; a safe and participative means of engaging a large number of people in productive conversations</w:t>
      </w:r>
    </w:p>
    <w:p w14:paraId="3800E70F" w14:textId="3A8FABEF" w:rsidR="000F46CD" w:rsidRDefault="000F46CD" w:rsidP="000F46CD">
      <w:pPr>
        <w:pStyle w:val="ListBullet"/>
        <w:numPr>
          <w:ilvl w:val="0"/>
          <w:numId w:val="2"/>
        </w:numPr>
      </w:pPr>
      <w:r>
        <w:t>When to use it -&gt; when you want to explore a wide range of topics with a lot of people</w:t>
      </w:r>
    </w:p>
    <w:p w14:paraId="7F855EB8" w14:textId="2BB08685" w:rsidR="000F46CD" w:rsidRDefault="000F46CD" w:rsidP="000F46CD">
      <w:pPr>
        <w:pStyle w:val="ListBullet"/>
        <w:numPr>
          <w:ilvl w:val="0"/>
          <w:numId w:val="2"/>
        </w:numPr>
      </w:pPr>
      <w:r>
        <w:t>Purpose -&gt; creates a relatively safe and anonymous setting for conversation</w:t>
      </w:r>
    </w:p>
    <w:p w14:paraId="241DF0ED" w14:textId="7A60762D" w:rsidR="000F46CD" w:rsidRDefault="000F46CD" w:rsidP="000F46CD">
      <w:pPr>
        <w:pStyle w:val="ListBullet"/>
        <w:numPr>
          <w:ilvl w:val="0"/>
          <w:numId w:val="2"/>
        </w:numPr>
      </w:pPr>
      <w:r>
        <w:t>Outcome -&gt; large number of issues are explored</w:t>
      </w:r>
    </w:p>
    <w:p w14:paraId="6A786B04" w14:textId="6040CAAF" w:rsidR="00AA2F15" w:rsidRDefault="00020430" w:rsidP="00020430">
      <w:pPr>
        <w:pStyle w:val="ListBullet"/>
        <w:numPr>
          <w:ilvl w:val="0"/>
          <w:numId w:val="3"/>
        </w:numPr>
      </w:pPr>
      <w:r>
        <w:t>Multi- voting</w:t>
      </w:r>
    </w:p>
    <w:p w14:paraId="30DE6E78" w14:textId="4DEB5D48" w:rsidR="00020430" w:rsidRDefault="00020430" w:rsidP="00020430">
      <w:pPr>
        <w:pStyle w:val="ListBullet"/>
        <w:numPr>
          <w:ilvl w:val="0"/>
          <w:numId w:val="2"/>
        </w:numPr>
      </w:pPr>
      <w:r>
        <w:t>What is it -&gt; a priority ranking tool that enables a group to quickly sort through a long list of ideas</w:t>
      </w:r>
    </w:p>
    <w:p w14:paraId="0D4C948B" w14:textId="7C80860F" w:rsidR="00020430" w:rsidRDefault="00020430" w:rsidP="00020430">
      <w:pPr>
        <w:pStyle w:val="ListBullet"/>
        <w:numPr>
          <w:ilvl w:val="0"/>
          <w:numId w:val="2"/>
        </w:numPr>
      </w:pPr>
      <w:r>
        <w:t>When to use it -&gt; after any idea- generating discussion</w:t>
      </w:r>
    </w:p>
    <w:p w14:paraId="37C0DA39" w14:textId="74014AE0" w:rsidR="00020430" w:rsidRDefault="00020430" w:rsidP="00020430">
      <w:pPr>
        <w:pStyle w:val="ListBullet"/>
        <w:numPr>
          <w:ilvl w:val="0"/>
          <w:numId w:val="2"/>
        </w:numPr>
      </w:pPr>
      <w:r>
        <w:t>Purpose -&gt; established priorities</w:t>
      </w:r>
    </w:p>
    <w:p w14:paraId="70A27BEE" w14:textId="29015C6C" w:rsidR="00020430" w:rsidRDefault="00020430" w:rsidP="00020430">
      <w:pPr>
        <w:pStyle w:val="ListBullet"/>
        <w:numPr>
          <w:ilvl w:val="0"/>
          <w:numId w:val="2"/>
        </w:numPr>
      </w:pPr>
      <w:r>
        <w:t>Outcome -&gt; its democratic and participative</w:t>
      </w:r>
    </w:p>
    <w:p w14:paraId="243BE65E" w14:textId="32265936" w:rsidR="00020430" w:rsidRDefault="00C51E0C" w:rsidP="00020430">
      <w:pPr>
        <w:pStyle w:val="ListBullet"/>
        <w:numPr>
          <w:ilvl w:val="0"/>
          <w:numId w:val="3"/>
        </w:numPr>
      </w:pPr>
      <w:r>
        <w:t>Gap analysis</w:t>
      </w:r>
    </w:p>
    <w:p w14:paraId="63BBAE9B" w14:textId="3E9AA8A8" w:rsidR="00C51E0C" w:rsidRDefault="00C51E0C" w:rsidP="00C51E0C">
      <w:pPr>
        <w:pStyle w:val="ListBullet"/>
        <w:numPr>
          <w:ilvl w:val="0"/>
          <w:numId w:val="2"/>
        </w:numPr>
      </w:pPr>
      <w:r>
        <w:lastRenderedPageBreak/>
        <w:t>What is it -&gt; planning tool that lets groups identify the steps they need to take  in order to achieve a goal</w:t>
      </w:r>
    </w:p>
    <w:p w14:paraId="508CA4CA" w14:textId="7C5A0DB4" w:rsidR="00C51E0C" w:rsidRDefault="00C51E0C" w:rsidP="00C51E0C">
      <w:pPr>
        <w:pStyle w:val="ListBullet"/>
        <w:numPr>
          <w:ilvl w:val="0"/>
          <w:numId w:val="2"/>
        </w:numPr>
      </w:pPr>
      <w:r>
        <w:t>When to use it -&gt; when a group needs to understand the gap between where they currently are and where they need to be</w:t>
      </w:r>
    </w:p>
    <w:p w14:paraId="38C1C2C7" w14:textId="0BB506FC" w:rsidR="00C51E0C" w:rsidRDefault="00C51E0C" w:rsidP="00C51E0C">
      <w:pPr>
        <w:pStyle w:val="ListBullet"/>
        <w:numPr>
          <w:ilvl w:val="0"/>
          <w:numId w:val="2"/>
        </w:numPr>
      </w:pPr>
      <w:r>
        <w:t>Purpose -&gt; encourages realistic review of the present and helps identify things that need to be done</w:t>
      </w:r>
    </w:p>
    <w:p w14:paraId="7FB2DC29" w14:textId="11D6C04C" w:rsidR="00C51E0C" w:rsidRDefault="00C51E0C" w:rsidP="00C51E0C">
      <w:pPr>
        <w:pStyle w:val="ListBullet"/>
        <w:numPr>
          <w:ilvl w:val="0"/>
          <w:numId w:val="2"/>
        </w:numPr>
      </w:pPr>
      <w:r>
        <w:t>Outcome -&gt; creates a shared view of what needs to be done</w:t>
      </w:r>
    </w:p>
    <w:p w14:paraId="7CA25A16" w14:textId="5C643D7D" w:rsidR="006D1A6A" w:rsidRDefault="006D1A6A" w:rsidP="006D1A6A">
      <w:pPr>
        <w:pStyle w:val="ListBullet"/>
        <w:numPr>
          <w:ilvl w:val="0"/>
          <w:numId w:val="3"/>
        </w:numPr>
      </w:pPr>
      <w:r>
        <w:t>Force-Field analysis</w:t>
      </w:r>
    </w:p>
    <w:p w14:paraId="593B8B84" w14:textId="0939389C" w:rsidR="006D1A6A" w:rsidRDefault="006D1A6A" w:rsidP="006D1A6A">
      <w:pPr>
        <w:pStyle w:val="ListBullet"/>
        <w:numPr>
          <w:ilvl w:val="0"/>
          <w:numId w:val="2"/>
        </w:numPr>
      </w:pPr>
      <w:r>
        <w:t>What is it -&gt; structured method of looking at two opposing forced acting on a situation</w:t>
      </w:r>
    </w:p>
    <w:p w14:paraId="7DC1A739" w14:textId="49D70DA5" w:rsidR="006D1A6A" w:rsidRDefault="006D1A6A" w:rsidP="006D1A6A">
      <w:pPr>
        <w:pStyle w:val="ListBullet"/>
        <w:numPr>
          <w:ilvl w:val="0"/>
          <w:numId w:val="2"/>
        </w:numPr>
      </w:pPr>
      <w:r>
        <w:t>When to use it -&gt; when you need to surface all of the factors at play in a situations</w:t>
      </w:r>
    </w:p>
    <w:p w14:paraId="284A6A26" w14:textId="054FF6B0" w:rsidR="006D1A6A" w:rsidRDefault="006D1A6A" w:rsidP="006D1A6A">
      <w:pPr>
        <w:pStyle w:val="ListBullet"/>
        <w:numPr>
          <w:ilvl w:val="0"/>
          <w:numId w:val="2"/>
        </w:numPr>
      </w:pPr>
      <w:r>
        <w:t>Purpose -&gt; clarifies the resources available</w:t>
      </w:r>
    </w:p>
    <w:p w14:paraId="6E83D567" w14:textId="21ADF073" w:rsidR="006D1A6A" w:rsidRDefault="006D1A6A" w:rsidP="006D1A6A">
      <w:pPr>
        <w:pStyle w:val="ListBullet"/>
        <w:numPr>
          <w:ilvl w:val="0"/>
          <w:numId w:val="2"/>
        </w:numPr>
      </w:pPr>
      <w:r>
        <w:t>Outcome -&gt; valuable took for analyzing situations</w:t>
      </w:r>
    </w:p>
    <w:p w14:paraId="7C3F4102" w14:textId="58EEB9F0" w:rsidR="006D1A6A" w:rsidRDefault="006D1A6A" w:rsidP="006D1A6A">
      <w:pPr>
        <w:pStyle w:val="Heading3"/>
      </w:pPr>
      <w:r>
        <w:t>Chapter 10 – Process Designs</w:t>
      </w:r>
    </w:p>
    <w:p w14:paraId="147E00DD" w14:textId="77777777" w:rsidR="00000000" w:rsidRDefault="004D4FFC" w:rsidP="004D4FFC">
      <w:pPr>
        <w:pStyle w:val="ListBullet"/>
        <w:numPr>
          <w:ilvl w:val="0"/>
          <w:numId w:val="3"/>
        </w:numPr>
      </w:pPr>
      <w:r w:rsidRPr="004D4FFC">
        <w:t>Most designs are created through a rigorous process:</w:t>
      </w:r>
    </w:p>
    <w:p w14:paraId="3D898B36" w14:textId="77777777" w:rsidR="00000000" w:rsidRPr="0049779D" w:rsidRDefault="0049779D" w:rsidP="0049779D">
      <w:pPr>
        <w:pStyle w:val="ListBullet"/>
        <w:numPr>
          <w:ilvl w:val="0"/>
          <w:numId w:val="2"/>
        </w:numPr>
      </w:pPr>
      <w:r w:rsidRPr="0049779D">
        <w:t>Conducting background research</w:t>
      </w:r>
    </w:p>
    <w:p w14:paraId="60AE70AE" w14:textId="77777777" w:rsidR="00000000" w:rsidRPr="0049779D" w:rsidRDefault="0049779D" w:rsidP="0049779D">
      <w:pPr>
        <w:pStyle w:val="ListBullet"/>
        <w:numPr>
          <w:ilvl w:val="0"/>
          <w:numId w:val="2"/>
        </w:numPr>
      </w:pPr>
      <w:r w:rsidRPr="0049779D">
        <w:t>Interviewing and/or surveying members to identify specific goals and needs</w:t>
      </w:r>
    </w:p>
    <w:p w14:paraId="1F25A9CA" w14:textId="77777777" w:rsidR="00000000" w:rsidRPr="0049779D" w:rsidRDefault="0049779D" w:rsidP="0049779D">
      <w:pPr>
        <w:pStyle w:val="ListBullet"/>
        <w:numPr>
          <w:ilvl w:val="0"/>
          <w:numId w:val="2"/>
        </w:numPr>
      </w:pPr>
      <w:r w:rsidRPr="0049779D">
        <w:t>Creating a preliminary design</w:t>
      </w:r>
    </w:p>
    <w:p w14:paraId="02EF776A" w14:textId="77777777" w:rsidR="00000000" w:rsidRPr="0049779D" w:rsidRDefault="0049779D" w:rsidP="0049779D">
      <w:pPr>
        <w:pStyle w:val="ListBullet"/>
        <w:numPr>
          <w:ilvl w:val="0"/>
          <w:numId w:val="2"/>
        </w:numPr>
      </w:pPr>
      <w:r w:rsidRPr="0049779D">
        <w:t>Obtaining ratification of the design by a few or  all members</w:t>
      </w:r>
    </w:p>
    <w:p w14:paraId="37C4C67F" w14:textId="77777777" w:rsidR="00000000" w:rsidRPr="0049779D" w:rsidRDefault="0049779D" w:rsidP="0049779D">
      <w:pPr>
        <w:pStyle w:val="ListBullet"/>
        <w:numPr>
          <w:ilvl w:val="0"/>
          <w:numId w:val="2"/>
        </w:numPr>
      </w:pPr>
      <w:r w:rsidRPr="0049779D">
        <w:t>Writing an agenda with detailed process notes</w:t>
      </w:r>
    </w:p>
    <w:p w14:paraId="12FFB754" w14:textId="77777777" w:rsidR="00000000" w:rsidRPr="0049779D" w:rsidRDefault="0049779D" w:rsidP="0049779D">
      <w:pPr>
        <w:pStyle w:val="ListBullet"/>
        <w:numPr>
          <w:ilvl w:val="0"/>
          <w:numId w:val="2"/>
        </w:numPr>
      </w:pPr>
      <w:r w:rsidRPr="0049779D">
        <w:t>Communicating the agenda in advance of the meeting</w:t>
      </w:r>
    </w:p>
    <w:p w14:paraId="7728DD0A" w14:textId="77777777" w:rsidR="00000000" w:rsidRPr="0049779D" w:rsidRDefault="0049779D" w:rsidP="0049779D">
      <w:pPr>
        <w:pStyle w:val="ListBullet"/>
        <w:numPr>
          <w:ilvl w:val="0"/>
          <w:numId w:val="2"/>
        </w:numPr>
      </w:pPr>
      <w:r w:rsidRPr="0049779D">
        <w:t>Preparing needed worksheets, handouts and overheads</w:t>
      </w:r>
    </w:p>
    <w:p w14:paraId="75B4CC6E" w14:textId="77777777" w:rsidR="00000000" w:rsidRPr="0049779D" w:rsidRDefault="0049779D" w:rsidP="0049779D">
      <w:pPr>
        <w:pStyle w:val="ListBullet"/>
        <w:numPr>
          <w:ilvl w:val="0"/>
          <w:numId w:val="2"/>
        </w:numPr>
      </w:pPr>
      <w:r w:rsidRPr="0049779D">
        <w:t xml:space="preserve">Designing an appropriate evaluation form </w:t>
      </w:r>
    </w:p>
    <w:p w14:paraId="13D76267" w14:textId="6CDC1254" w:rsidR="00626423" w:rsidRDefault="00626423" w:rsidP="0049779D">
      <w:pPr>
        <w:pStyle w:val="ListBullet"/>
        <w:numPr>
          <w:ilvl w:val="0"/>
          <w:numId w:val="2"/>
        </w:numPr>
      </w:pPr>
      <w:r>
        <w:t>Sample process Designs</w:t>
      </w:r>
    </w:p>
    <w:p w14:paraId="13118542" w14:textId="5753B68A" w:rsidR="00000000" w:rsidRDefault="0049779D" w:rsidP="00626423">
      <w:pPr>
        <w:pStyle w:val="ListBullet"/>
        <w:numPr>
          <w:ilvl w:val="0"/>
          <w:numId w:val="88"/>
        </w:numPr>
      </w:pPr>
      <w:r w:rsidRPr="0049779D">
        <w:t>Creating a mission statement and objectives</w:t>
      </w:r>
      <w:r w:rsidR="00626423">
        <w:t xml:space="preserve"> </w:t>
      </w:r>
    </w:p>
    <w:p w14:paraId="342991AE" w14:textId="219E4B2E" w:rsidR="00975FF3" w:rsidRPr="0049779D" w:rsidRDefault="00975FF3" w:rsidP="00975FF3">
      <w:pPr>
        <w:pStyle w:val="ListBullet"/>
        <w:numPr>
          <w:ilvl w:val="0"/>
          <w:numId w:val="89"/>
        </w:numPr>
      </w:pPr>
      <w:r>
        <w:t>Creating a clear and common goal and specific, measurable objectives</w:t>
      </w:r>
    </w:p>
    <w:p w14:paraId="2231F20C" w14:textId="15722720" w:rsidR="00000000" w:rsidRDefault="0049779D" w:rsidP="00626423">
      <w:pPr>
        <w:pStyle w:val="ListBullet"/>
        <w:numPr>
          <w:ilvl w:val="0"/>
          <w:numId w:val="88"/>
        </w:numPr>
      </w:pPr>
      <w:r w:rsidRPr="0049779D">
        <w:t>Work planning, roles and responsibilities</w:t>
      </w:r>
      <w:r w:rsidR="00626423">
        <w:t xml:space="preserve"> </w:t>
      </w:r>
    </w:p>
    <w:p w14:paraId="50B6E99E" w14:textId="46B48416" w:rsidR="00975FF3" w:rsidRPr="0049779D" w:rsidRDefault="006D4C77" w:rsidP="00975FF3">
      <w:pPr>
        <w:pStyle w:val="ListBullet"/>
        <w:numPr>
          <w:ilvl w:val="0"/>
          <w:numId w:val="89"/>
        </w:numPr>
      </w:pPr>
      <w:r>
        <w:t xml:space="preserve">Discussion of who will do what and what the task is </w:t>
      </w:r>
    </w:p>
    <w:p w14:paraId="5D62A5F5" w14:textId="13EA5D09" w:rsidR="00000000" w:rsidRDefault="0049779D" w:rsidP="00626423">
      <w:pPr>
        <w:pStyle w:val="ListBullet"/>
        <w:numPr>
          <w:ilvl w:val="0"/>
          <w:numId w:val="88"/>
        </w:numPr>
      </w:pPr>
      <w:r w:rsidRPr="0049779D">
        <w:t>Inter-group negotiation</w:t>
      </w:r>
      <w:r w:rsidR="00626423">
        <w:t xml:space="preserve"> </w:t>
      </w:r>
    </w:p>
    <w:p w14:paraId="774FF10B" w14:textId="52B5858C" w:rsidR="006D4C77" w:rsidRPr="0049779D" w:rsidRDefault="006D4C77" w:rsidP="006D4C77">
      <w:pPr>
        <w:pStyle w:val="ListBullet"/>
        <w:numPr>
          <w:ilvl w:val="0"/>
          <w:numId w:val="89"/>
        </w:numPr>
      </w:pPr>
      <w:r>
        <w:lastRenderedPageBreak/>
        <w:t xml:space="preserve">Two teams that recently became embroiled in a dispute, the team leaders have tried to settle this but the battle is continuous. </w:t>
      </w:r>
    </w:p>
    <w:p w14:paraId="2C857FE5" w14:textId="77777777" w:rsidR="00000000" w:rsidRDefault="0049779D" w:rsidP="00626423">
      <w:pPr>
        <w:pStyle w:val="ListBullet"/>
        <w:numPr>
          <w:ilvl w:val="0"/>
          <w:numId w:val="88"/>
        </w:numPr>
      </w:pPr>
      <w:r w:rsidRPr="0049779D">
        <w:t xml:space="preserve">Finding and solving problems </w:t>
      </w:r>
    </w:p>
    <w:p w14:paraId="3364ED2F" w14:textId="1C7C8FA4" w:rsidR="00000000" w:rsidRPr="0049779D" w:rsidRDefault="006D4C77" w:rsidP="006D4C77">
      <w:pPr>
        <w:pStyle w:val="ListBullet"/>
        <w:numPr>
          <w:ilvl w:val="0"/>
          <w:numId w:val="89"/>
        </w:numPr>
      </w:pPr>
      <w:r>
        <w:t>The meeting is only focused on identifying and solving problems that keep coming up</w:t>
      </w:r>
    </w:p>
    <w:p w14:paraId="41EBE7CF" w14:textId="77777777" w:rsidR="00000000" w:rsidRDefault="0049779D" w:rsidP="00626423">
      <w:pPr>
        <w:pStyle w:val="ListBullet"/>
        <w:numPr>
          <w:ilvl w:val="0"/>
          <w:numId w:val="88"/>
        </w:numPr>
      </w:pPr>
      <w:r w:rsidRPr="0049779D">
        <w:t xml:space="preserve">Process improvement </w:t>
      </w:r>
    </w:p>
    <w:p w14:paraId="719F419E" w14:textId="0AA1BA96" w:rsidR="006D4C77" w:rsidRDefault="006D4C77" w:rsidP="006D4C77">
      <w:pPr>
        <w:pStyle w:val="ListBullet"/>
        <w:numPr>
          <w:ilvl w:val="0"/>
          <w:numId w:val="89"/>
        </w:numPr>
      </w:pPr>
      <w:r>
        <w:t>They are aware of a problem, they meet to fix it before the actual meeting</w:t>
      </w:r>
    </w:p>
    <w:p w14:paraId="2DE1F66E" w14:textId="17D4E893" w:rsidR="00AD35CD" w:rsidRDefault="00AD35CD" w:rsidP="00AD35CD">
      <w:pPr>
        <w:pStyle w:val="Heading3"/>
      </w:pPr>
      <w:r>
        <w:t>Theories of Small Group Development - KASS</w:t>
      </w:r>
    </w:p>
    <w:p w14:paraId="50B7A410" w14:textId="3A646552" w:rsidR="00AD35CD" w:rsidRDefault="00D67DFD" w:rsidP="00AD35CD">
      <w:pPr>
        <w:pStyle w:val="ListBullet"/>
        <w:numPr>
          <w:ilvl w:val="0"/>
          <w:numId w:val="3"/>
        </w:numPr>
      </w:pPr>
      <w:r>
        <w:t>Orientation</w:t>
      </w:r>
    </w:p>
    <w:p w14:paraId="3A070555" w14:textId="3172C81D" w:rsidR="00D67DFD" w:rsidRDefault="00D67DFD" w:rsidP="00D67DFD">
      <w:pPr>
        <w:pStyle w:val="ListBullet"/>
        <w:numPr>
          <w:ilvl w:val="0"/>
          <w:numId w:val="2"/>
        </w:numPr>
      </w:pPr>
      <w:r>
        <w:t>Key features</w:t>
      </w:r>
    </w:p>
    <w:p w14:paraId="159FE076" w14:textId="2A0A49B5" w:rsidR="00D67DFD" w:rsidRDefault="00D67DFD" w:rsidP="00D67DFD">
      <w:pPr>
        <w:pStyle w:val="ListBullet"/>
        <w:numPr>
          <w:ilvl w:val="0"/>
          <w:numId w:val="89"/>
        </w:numPr>
      </w:pPr>
      <w:r>
        <w:t>Positive and unrealistic expectations</w:t>
      </w:r>
    </w:p>
    <w:p w14:paraId="5AE54EBB" w14:textId="383C5570" w:rsidR="00D67DFD" w:rsidRDefault="00765F16" w:rsidP="00D67DFD">
      <w:pPr>
        <w:pStyle w:val="ListBullet"/>
        <w:numPr>
          <w:ilvl w:val="0"/>
          <w:numId w:val="89"/>
        </w:numPr>
      </w:pPr>
      <w:r>
        <w:t>Inquiry and exchange of information</w:t>
      </w:r>
    </w:p>
    <w:p w14:paraId="0C3A6B8A" w14:textId="3FF4472E" w:rsidR="00765F16" w:rsidRDefault="00765F16" w:rsidP="00D67DFD">
      <w:pPr>
        <w:pStyle w:val="ListBullet"/>
        <w:numPr>
          <w:ilvl w:val="0"/>
          <w:numId w:val="89"/>
        </w:numPr>
      </w:pPr>
      <w:r>
        <w:t>Definition of the task</w:t>
      </w:r>
    </w:p>
    <w:p w14:paraId="7BB09295" w14:textId="6476A258" w:rsidR="00765F16" w:rsidRDefault="00765F16" w:rsidP="00D67DFD">
      <w:pPr>
        <w:pStyle w:val="ListBullet"/>
        <w:numPr>
          <w:ilvl w:val="0"/>
          <w:numId w:val="89"/>
        </w:numPr>
      </w:pPr>
      <w:r>
        <w:t>Dependence on leader or situation</w:t>
      </w:r>
    </w:p>
    <w:p w14:paraId="1C5E307B" w14:textId="6BC39162" w:rsidR="00765F16" w:rsidRDefault="00765F16" w:rsidP="00765F16">
      <w:pPr>
        <w:pStyle w:val="ListBullet"/>
        <w:numPr>
          <w:ilvl w:val="0"/>
          <w:numId w:val="2"/>
        </w:numPr>
      </w:pPr>
      <w:r>
        <w:t>This stage is getting acquainted with the group members</w:t>
      </w:r>
    </w:p>
    <w:p w14:paraId="48AD4221" w14:textId="3071F465" w:rsidR="00765F16" w:rsidRDefault="00765F16" w:rsidP="00765F16">
      <w:pPr>
        <w:pStyle w:val="ListBullet"/>
        <w:numPr>
          <w:ilvl w:val="0"/>
          <w:numId w:val="2"/>
        </w:numPr>
      </w:pPr>
      <w:r>
        <w:t>It also is the time to define the task and what needs to be achieved</w:t>
      </w:r>
    </w:p>
    <w:p w14:paraId="5294C5B8" w14:textId="49ED81D0" w:rsidR="00765F16" w:rsidRDefault="00765F16" w:rsidP="00765F16">
      <w:pPr>
        <w:pStyle w:val="ListBullet"/>
        <w:numPr>
          <w:ilvl w:val="0"/>
          <w:numId w:val="3"/>
        </w:numPr>
      </w:pPr>
      <w:r>
        <w:t>Dissatisfaction</w:t>
      </w:r>
    </w:p>
    <w:p w14:paraId="08DE0EE1" w14:textId="7849274D" w:rsidR="00765F16" w:rsidRDefault="00765F16" w:rsidP="00765F16">
      <w:pPr>
        <w:pStyle w:val="ListBullet"/>
        <w:numPr>
          <w:ilvl w:val="0"/>
          <w:numId w:val="2"/>
        </w:numPr>
      </w:pPr>
      <w:r>
        <w:t>Key features</w:t>
      </w:r>
    </w:p>
    <w:p w14:paraId="2B3A57DB" w14:textId="0C99E227" w:rsidR="00765F16" w:rsidRDefault="00765F16" w:rsidP="00765F16">
      <w:pPr>
        <w:pStyle w:val="ListBullet"/>
        <w:numPr>
          <w:ilvl w:val="0"/>
          <w:numId w:val="90"/>
        </w:numPr>
      </w:pPr>
      <w:r>
        <w:t>Encounters with the limitations of experience</w:t>
      </w:r>
    </w:p>
    <w:p w14:paraId="377B3480" w14:textId="7F730AD5" w:rsidR="00765F16" w:rsidRDefault="00765F16" w:rsidP="00765F16">
      <w:pPr>
        <w:pStyle w:val="ListBullet"/>
        <w:numPr>
          <w:ilvl w:val="0"/>
          <w:numId w:val="90"/>
        </w:numPr>
      </w:pPr>
      <w:r>
        <w:t>Disequilibrium</w:t>
      </w:r>
    </w:p>
    <w:p w14:paraId="0685A8DF" w14:textId="0D5E8AF4" w:rsidR="00765F16" w:rsidRDefault="00765F16" w:rsidP="00765F16">
      <w:pPr>
        <w:pStyle w:val="ListBullet"/>
        <w:numPr>
          <w:ilvl w:val="0"/>
          <w:numId w:val="90"/>
        </w:numPr>
      </w:pPr>
      <w:r>
        <w:t>Decrease in self-esteem</w:t>
      </w:r>
    </w:p>
    <w:p w14:paraId="3F071287" w14:textId="4E43E902" w:rsidR="00765F16" w:rsidRDefault="00765F16" w:rsidP="00765F16">
      <w:pPr>
        <w:pStyle w:val="ListBullet"/>
        <w:numPr>
          <w:ilvl w:val="0"/>
          <w:numId w:val="90"/>
        </w:numPr>
      </w:pPr>
      <w:r>
        <w:t>Frustration against task and authority figures</w:t>
      </w:r>
    </w:p>
    <w:p w14:paraId="36A40AED" w14:textId="1DA037B8" w:rsidR="00765F16" w:rsidRDefault="00765F16" w:rsidP="00765F16">
      <w:pPr>
        <w:pStyle w:val="ListBullet"/>
        <w:numPr>
          <w:ilvl w:val="0"/>
          <w:numId w:val="2"/>
        </w:numPr>
      </w:pPr>
      <w:r>
        <w:t>Its characterized by frustration, ambiguity and anxiety</w:t>
      </w:r>
    </w:p>
    <w:p w14:paraId="268646B7" w14:textId="341D772F" w:rsidR="00765F16" w:rsidRDefault="00765F16" w:rsidP="00765F16">
      <w:pPr>
        <w:pStyle w:val="ListBullet"/>
        <w:numPr>
          <w:ilvl w:val="0"/>
          <w:numId w:val="2"/>
        </w:numPr>
      </w:pPr>
      <w:r>
        <w:t>It also has very high hopes and positive experiences</w:t>
      </w:r>
    </w:p>
    <w:p w14:paraId="49C67E38" w14:textId="2A262E9F" w:rsidR="00765F16" w:rsidRDefault="00765F16" w:rsidP="00765F16">
      <w:pPr>
        <w:pStyle w:val="ListBullet"/>
        <w:numPr>
          <w:ilvl w:val="0"/>
          <w:numId w:val="2"/>
        </w:numPr>
      </w:pPr>
      <w:r>
        <w:t>The groups knows what needs to be done but conflict begins</w:t>
      </w:r>
    </w:p>
    <w:p w14:paraId="78B43335" w14:textId="6330A6E1" w:rsidR="00765F16" w:rsidRDefault="00765F16" w:rsidP="00765F16">
      <w:pPr>
        <w:pStyle w:val="ListBullet"/>
        <w:numPr>
          <w:ilvl w:val="0"/>
          <w:numId w:val="3"/>
        </w:numPr>
      </w:pPr>
      <w:r>
        <w:t>Resolutions</w:t>
      </w:r>
    </w:p>
    <w:p w14:paraId="15D7554B" w14:textId="68650115" w:rsidR="00765F16" w:rsidRDefault="00765F16" w:rsidP="00765F16">
      <w:pPr>
        <w:pStyle w:val="ListBullet"/>
        <w:numPr>
          <w:ilvl w:val="0"/>
          <w:numId w:val="2"/>
        </w:numPr>
      </w:pPr>
      <w:r>
        <w:t>Key features</w:t>
      </w:r>
    </w:p>
    <w:p w14:paraId="258E8A86" w14:textId="742CF6EE" w:rsidR="00765F16" w:rsidRDefault="00765F16" w:rsidP="00765F16">
      <w:pPr>
        <w:pStyle w:val="ListBullet"/>
        <w:numPr>
          <w:ilvl w:val="0"/>
          <w:numId w:val="91"/>
        </w:numPr>
      </w:pPr>
      <w:r>
        <w:t>Reconciliation between reality and expectations</w:t>
      </w:r>
    </w:p>
    <w:p w14:paraId="786FCD89" w14:textId="6CA74385" w:rsidR="00765F16" w:rsidRDefault="00765F16" w:rsidP="00765F16">
      <w:pPr>
        <w:pStyle w:val="ListBullet"/>
        <w:numPr>
          <w:ilvl w:val="0"/>
          <w:numId w:val="91"/>
        </w:numPr>
      </w:pPr>
      <w:r>
        <w:t>Setting boundaries</w:t>
      </w:r>
    </w:p>
    <w:p w14:paraId="017B2781" w14:textId="675D187E" w:rsidR="00765F16" w:rsidRDefault="00765F16" w:rsidP="00765F16">
      <w:pPr>
        <w:pStyle w:val="ListBullet"/>
        <w:numPr>
          <w:ilvl w:val="0"/>
          <w:numId w:val="91"/>
        </w:numPr>
      </w:pPr>
      <w:r>
        <w:lastRenderedPageBreak/>
        <w:t>Development of cohesion and group oriented norms</w:t>
      </w:r>
    </w:p>
    <w:p w14:paraId="00235AC0" w14:textId="496FABC8" w:rsidR="00765F16" w:rsidRDefault="00765F16" w:rsidP="00765F16">
      <w:pPr>
        <w:pStyle w:val="ListBullet"/>
        <w:numPr>
          <w:ilvl w:val="0"/>
          <w:numId w:val="91"/>
        </w:numPr>
      </w:pPr>
      <w:r>
        <w:t>Skills learned and applied in the immediacy</w:t>
      </w:r>
    </w:p>
    <w:p w14:paraId="2FC8E7C1" w14:textId="07083583" w:rsidR="00765F16" w:rsidRDefault="00765F16" w:rsidP="00765F16">
      <w:pPr>
        <w:pStyle w:val="ListBullet"/>
        <w:numPr>
          <w:ilvl w:val="0"/>
          <w:numId w:val="2"/>
        </w:numPr>
      </w:pPr>
      <w:r>
        <w:t>It falls between dissatisfaction and production</w:t>
      </w:r>
    </w:p>
    <w:p w14:paraId="49B38528" w14:textId="6C945CDF" w:rsidR="00765F16" w:rsidRDefault="00765F16" w:rsidP="00765F16">
      <w:pPr>
        <w:pStyle w:val="ListBullet"/>
        <w:numPr>
          <w:ilvl w:val="0"/>
          <w:numId w:val="2"/>
        </w:numPr>
      </w:pPr>
      <w:r>
        <w:t>Building blocks are laid which influence depth, quality and success for the production stage</w:t>
      </w:r>
    </w:p>
    <w:p w14:paraId="1BCB9809" w14:textId="22B82C73" w:rsidR="00765F16" w:rsidRDefault="00765F16" w:rsidP="00765F16">
      <w:pPr>
        <w:pStyle w:val="ListBullet"/>
        <w:numPr>
          <w:ilvl w:val="0"/>
          <w:numId w:val="3"/>
        </w:numPr>
      </w:pPr>
      <w:r>
        <w:t>Production</w:t>
      </w:r>
    </w:p>
    <w:p w14:paraId="0E31ACA0" w14:textId="29D42844" w:rsidR="00765F16" w:rsidRDefault="00765F16" w:rsidP="00765F16">
      <w:pPr>
        <w:pStyle w:val="ListBullet"/>
        <w:numPr>
          <w:ilvl w:val="0"/>
          <w:numId w:val="2"/>
        </w:numPr>
      </w:pPr>
      <w:r>
        <w:t>Key features</w:t>
      </w:r>
    </w:p>
    <w:p w14:paraId="283F9216" w14:textId="0464E718" w:rsidR="00765F16" w:rsidRDefault="00765F16" w:rsidP="00765F16">
      <w:pPr>
        <w:pStyle w:val="ListBullet"/>
        <w:numPr>
          <w:ilvl w:val="0"/>
          <w:numId w:val="92"/>
        </w:numPr>
      </w:pPr>
      <w:r>
        <w:t>Commitment to constructive work</w:t>
      </w:r>
    </w:p>
    <w:p w14:paraId="2047FA95" w14:textId="28C848A9" w:rsidR="00765F16" w:rsidRDefault="00765F16" w:rsidP="00765F16">
      <w:pPr>
        <w:pStyle w:val="ListBullet"/>
        <w:numPr>
          <w:ilvl w:val="0"/>
          <w:numId w:val="92"/>
        </w:numPr>
      </w:pPr>
      <w:r>
        <w:t>Grain insight and understanding</w:t>
      </w:r>
    </w:p>
    <w:p w14:paraId="7C2EC1A8" w14:textId="02F2F042" w:rsidR="00765F16" w:rsidRDefault="00765F16" w:rsidP="00765F16">
      <w:pPr>
        <w:pStyle w:val="ListBullet"/>
        <w:numPr>
          <w:ilvl w:val="0"/>
          <w:numId w:val="92"/>
        </w:numPr>
      </w:pPr>
      <w:r>
        <w:t>Mastery of skills</w:t>
      </w:r>
    </w:p>
    <w:p w14:paraId="029E0358" w14:textId="2F10588E" w:rsidR="00765F16" w:rsidRDefault="00765F16" w:rsidP="00765F16">
      <w:pPr>
        <w:pStyle w:val="ListBullet"/>
        <w:numPr>
          <w:ilvl w:val="0"/>
          <w:numId w:val="92"/>
        </w:numPr>
      </w:pPr>
      <w:r>
        <w:t>Increase in self-esteem</w:t>
      </w:r>
    </w:p>
    <w:p w14:paraId="21220E1D" w14:textId="7CD5E6F5" w:rsidR="00765F16" w:rsidRDefault="00765F16" w:rsidP="00765F16">
      <w:pPr>
        <w:pStyle w:val="ListBullet"/>
        <w:numPr>
          <w:ilvl w:val="0"/>
          <w:numId w:val="2"/>
        </w:numPr>
      </w:pPr>
      <w:r>
        <w:t xml:space="preserve">Focused on the task with renewed anticipation, high hopes and positive feelings of eagerness </w:t>
      </w:r>
    </w:p>
    <w:p w14:paraId="1533BC92" w14:textId="53E375CB" w:rsidR="00765F16" w:rsidRDefault="00054EB0" w:rsidP="007F7B59">
      <w:pPr>
        <w:pStyle w:val="ListBullet"/>
        <w:numPr>
          <w:ilvl w:val="0"/>
          <w:numId w:val="3"/>
        </w:numPr>
      </w:pPr>
      <w:r>
        <w:t>Termination</w:t>
      </w:r>
    </w:p>
    <w:p w14:paraId="78C09EAE" w14:textId="71570B7C" w:rsidR="00054EB0" w:rsidRDefault="00054EB0" w:rsidP="00054EB0">
      <w:pPr>
        <w:pStyle w:val="ListBullet"/>
        <w:numPr>
          <w:ilvl w:val="0"/>
          <w:numId w:val="2"/>
        </w:numPr>
      </w:pPr>
      <w:r>
        <w:t>Key features</w:t>
      </w:r>
    </w:p>
    <w:p w14:paraId="277C946E" w14:textId="5C5BE047" w:rsidR="00054EB0" w:rsidRDefault="00054EB0" w:rsidP="00054EB0">
      <w:pPr>
        <w:pStyle w:val="ListBullet"/>
        <w:numPr>
          <w:ilvl w:val="0"/>
          <w:numId w:val="93"/>
        </w:numPr>
      </w:pPr>
      <w:r>
        <w:t>Assessment and realistic appraisal of task</w:t>
      </w:r>
    </w:p>
    <w:p w14:paraId="7D485E70" w14:textId="6E3CF073" w:rsidR="00054EB0" w:rsidRDefault="00054EB0" w:rsidP="00054EB0">
      <w:pPr>
        <w:pStyle w:val="ListBullet"/>
        <w:numPr>
          <w:ilvl w:val="0"/>
          <w:numId w:val="93"/>
        </w:numPr>
      </w:pPr>
      <w:r>
        <w:t>Morale fluctuates depending on task completion</w:t>
      </w:r>
    </w:p>
    <w:p w14:paraId="1BC84CF4" w14:textId="39C67275" w:rsidR="00054EB0" w:rsidRDefault="00054EB0" w:rsidP="00054EB0">
      <w:pPr>
        <w:pStyle w:val="ListBullet"/>
        <w:numPr>
          <w:ilvl w:val="0"/>
          <w:numId w:val="93"/>
        </w:numPr>
      </w:pPr>
      <w:r>
        <w:t>Personal nature of task makes termination difficult</w:t>
      </w:r>
    </w:p>
    <w:p w14:paraId="25EABFA2" w14:textId="0A47BF77" w:rsidR="00054EB0" w:rsidRDefault="00054EB0" w:rsidP="00054EB0">
      <w:pPr>
        <w:pStyle w:val="ListBullet"/>
        <w:numPr>
          <w:ilvl w:val="0"/>
          <w:numId w:val="93"/>
        </w:numPr>
      </w:pPr>
      <w:r>
        <w:t>Period of mourning, sadness and reminiscing</w:t>
      </w:r>
    </w:p>
    <w:p w14:paraId="1C808A56" w14:textId="5134AA4C" w:rsidR="00054EB0" w:rsidRDefault="00054EB0" w:rsidP="00054EB0">
      <w:pPr>
        <w:pStyle w:val="ListBullet"/>
        <w:numPr>
          <w:ilvl w:val="0"/>
          <w:numId w:val="2"/>
        </w:numPr>
      </w:pPr>
      <w:r>
        <w:t>It’s the ending process</w:t>
      </w:r>
    </w:p>
    <w:p w14:paraId="00401F39" w14:textId="620A910F" w:rsidR="00CF1712" w:rsidRDefault="00CF1712" w:rsidP="00CF1712">
      <w:pPr>
        <w:pStyle w:val="ListBullet"/>
        <w:numPr>
          <w:ilvl w:val="0"/>
          <w:numId w:val="3"/>
        </w:numPr>
      </w:pPr>
      <w:r>
        <w:t>Key features of lacourieres theory</w:t>
      </w:r>
    </w:p>
    <w:p w14:paraId="43B36420" w14:textId="2643784B" w:rsidR="00CF1712" w:rsidRDefault="00CF1712" w:rsidP="00CF1712">
      <w:pPr>
        <w:pStyle w:val="ListBullet"/>
        <w:numPr>
          <w:ilvl w:val="0"/>
          <w:numId w:val="2"/>
        </w:numPr>
      </w:pPr>
      <w:r>
        <w:t>Negative orientation</w:t>
      </w:r>
    </w:p>
    <w:p w14:paraId="6628374D" w14:textId="05B15CC2" w:rsidR="00CF1712" w:rsidRDefault="00CF1712" w:rsidP="00CF1712">
      <w:pPr>
        <w:pStyle w:val="ListBullet"/>
        <w:numPr>
          <w:ilvl w:val="0"/>
          <w:numId w:val="88"/>
        </w:numPr>
      </w:pPr>
      <w:r>
        <w:t>It influences the persons entry into the group and willingness to produce and become resourceful and effective</w:t>
      </w:r>
    </w:p>
    <w:p w14:paraId="7EDF299D" w14:textId="52EF70B3" w:rsidR="00CF1712" w:rsidRDefault="00CF1712" w:rsidP="00CF1712">
      <w:pPr>
        <w:pStyle w:val="ListBullet"/>
        <w:numPr>
          <w:ilvl w:val="0"/>
          <w:numId w:val="88"/>
        </w:numPr>
      </w:pPr>
      <w:r>
        <w:t xml:space="preserve">Its experienced when members are coerced, pressured, forced or required to attend a particular group, class, committee, etc. </w:t>
      </w:r>
    </w:p>
    <w:p w14:paraId="0A50A5A5" w14:textId="2367161D" w:rsidR="00CF1712" w:rsidRDefault="00CF1712" w:rsidP="00CF1712">
      <w:pPr>
        <w:pStyle w:val="ListBullet"/>
        <w:numPr>
          <w:ilvl w:val="0"/>
          <w:numId w:val="94"/>
        </w:numPr>
      </w:pPr>
      <w:r>
        <w:t>the mandatory attendance negatively influences orientation</w:t>
      </w:r>
    </w:p>
    <w:p w14:paraId="03CB32E0" w14:textId="0BD4E187" w:rsidR="00CF1712" w:rsidRDefault="00CF1712" w:rsidP="00CF1712">
      <w:pPr>
        <w:pStyle w:val="ListBullet"/>
        <w:numPr>
          <w:ilvl w:val="0"/>
          <w:numId w:val="2"/>
        </w:numPr>
      </w:pPr>
      <w:r>
        <w:t>Disequilibrium</w:t>
      </w:r>
    </w:p>
    <w:p w14:paraId="44C8110E" w14:textId="645C291C" w:rsidR="00CF1712" w:rsidRDefault="00CF1712" w:rsidP="00CF1712">
      <w:pPr>
        <w:pStyle w:val="ListBullet"/>
        <w:numPr>
          <w:ilvl w:val="0"/>
          <w:numId w:val="95"/>
        </w:numPr>
      </w:pPr>
      <w:r>
        <w:t>it not only shapes the dissatisfaction stage, but is the basis of understanding its passages through difficult stages</w:t>
      </w:r>
    </w:p>
    <w:p w14:paraId="1871E49D" w14:textId="7FACF11A" w:rsidR="00CF1712" w:rsidRDefault="00CF1712" w:rsidP="00CF1712">
      <w:pPr>
        <w:pStyle w:val="ListBullet"/>
        <w:numPr>
          <w:ilvl w:val="0"/>
          <w:numId w:val="95"/>
        </w:numPr>
      </w:pPr>
      <w:r>
        <w:t xml:space="preserve">it’s a struggles of forces pulling in opposite directions and the accompanying feelings generated from this “rude awakening” </w:t>
      </w:r>
    </w:p>
    <w:p w14:paraId="28AA6B28" w14:textId="2E284DEB" w:rsidR="00CF1712" w:rsidRDefault="00CF1712" w:rsidP="00CF1712">
      <w:pPr>
        <w:pStyle w:val="ListBullet"/>
        <w:numPr>
          <w:ilvl w:val="0"/>
          <w:numId w:val="2"/>
        </w:numPr>
      </w:pPr>
      <w:r>
        <w:lastRenderedPageBreak/>
        <w:t>Morale</w:t>
      </w:r>
    </w:p>
    <w:p w14:paraId="00DCB56A" w14:textId="106EF521" w:rsidR="00CF1712" w:rsidRDefault="00CF1712" w:rsidP="00CF1712">
      <w:pPr>
        <w:pStyle w:val="ListBullet"/>
        <w:numPr>
          <w:ilvl w:val="0"/>
          <w:numId w:val="96"/>
        </w:numPr>
      </w:pPr>
      <w:r>
        <w:t>Summarizes shifts in the socio-emotional tone as the group moves through different stages</w:t>
      </w:r>
    </w:p>
    <w:p w14:paraId="5CD373F2" w14:textId="6561C6E1" w:rsidR="007D38EB" w:rsidRDefault="007D38EB" w:rsidP="00CF1712">
      <w:pPr>
        <w:pStyle w:val="ListBullet"/>
        <w:numPr>
          <w:ilvl w:val="0"/>
          <w:numId w:val="96"/>
        </w:numPr>
      </w:pPr>
      <w:r>
        <w:t>The turning points within the group</w:t>
      </w:r>
    </w:p>
    <w:p w14:paraId="73178665" w14:textId="57AD53E8" w:rsidR="007D38EB" w:rsidRDefault="007D38EB" w:rsidP="007D38EB">
      <w:pPr>
        <w:pStyle w:val="ListBullet"/>
        <w:numPr>
          <w:ilvl w:val="0"/>
          <w:numId w:val="2"/>
        </w:numPr>
      </w:pPr>
      <w:r>
        <w:t>Dissatisfaction stage</w:t>
      </w:r>
    </w:p>
    <w:p w14:paraId="4F3E0775" w14:textId="4350F7F6" w:rsidR="00362083" w:rsidRDefault="00362083" w:rsidP="00362083">
      <w:pPr>
        <w:pStyle w:val="ListBullet"/>
        <w:numPr>
          <w:ilvl w:val="0"/>
          <w:numId w:val="98"/>
        </w:numPr>
      </w:pPr>
      <w:r>
        <w:t>Getting stuck in any stage is more likely to occur during the dissatisfaction stage</w:t>
      </w:r>
    </w:p>
    <w:p w14:paraId="785A294C" w14:textId="00099489" w:rsidR="00C214A3" w:rsidRDefault="00C214A3" w:rsidP="00362083">
      <w:pPr>
        <w:pStyle w:val="ListBullet"/>
        <w:numPr>
          <w:ilvl w:val="0"/>
          <w:numId w:val="98"/>
        </w:numPr>
      </w:pPr>
      <w:r>
        <w:t xml:space="preserve">A list of possible of experiences: </w:t>
      </w:r>
    </w:p>
    <w:p w14:paraId="1C85E4F5" w14:textId="715E1094" w:rsidR="007D38EB" w:rsidRDefault="007D38EB" w:rsidP="007D38EB">
      <w:pPr>
        <w:pStyle w:val="ListBullet"/>
        <w:numPr>
          <w:ilvl w:val="0"/>
          <w:numId w:val="97"/>
        </w:numPr>
      </w:pPr>
      <w:r>
        <w:t>When members in the group are unable and unwilling to put aside their differences and focus on the task</w:t>
      </w:r>
    </w:p>
    <w:p w14:paraId="0F274A67" w14:textId="06B73544" w:rsidR="007D38EB" w:rsidRDefault="007D38EB" w:rsidP="007D38EB">
      <w:pPr>
        <w:pStyle w:val="ListBullet"/>
        <w:numPr>
          <w:ilvl w:val="0"/>
          <w:numId w:val="97"/>
        </w:numPr>
      </w:pPr>
      <w:r>
        <w:t>When the group refuses to become more realistic about the task at hand or change to more realistic goals</w:t>
      </w:r>
    </w:p>
    <w:p w14:paraId="4D210485" w14:textId="4533D28C" w:rsidR="007D38EB" w:rsidRDefault="007D38EB" w:rsidP="007D38EB">
      <w:pPr>
        <w:pStyle w:val="ListBullet"/>
        <w:numPr>
          <w:ilvl w:val="0"/>
          <w:numId w:val="97"/>
        </w:numPr>
      </w:pPr>
      <w:r>
        <w:t>When the task assigned to the group is vague and impossible to define</w:t>
      </w:r>
    </w:p>
    <w:p w14:paraId="74E64FC2" w14:textId="75AB2BC4" w:rsidR="007D38EB" w:rsidRDefault="007D38EB" w:rsidP="007D38EB">
      <w:pPr>
        <w:pStyle w:val="ListBullet"/>
        <w:numPr>
          <w:ilvl w:val="0"/>
          <w:numId w:val="97"/>
        </w:numPr>
      </w:pPr>
      <w:r>
        <w:t>When the task assigned to the group is unrealistic and impossible to fulfil within the time frame</w:t>
      </w:r>
    </w:p>
    <w:p w14:paraId="7A0EAB37" w14:textId="1E481AEF" w:rsidR="00362083" w:rsidRDefault="00362083" w:rsidP="007D38EB">
      <w:pPr>
        <w:pStyle w:val="ListBullet"/>
        <w:numPr>
          <w:ilvl w:val="0"/>
          <w:numId w:val="97"/>
        </w:numPr>
      </w:pPr>
      <w:r>
        <w:t xml:space="preserve">When members vary in their ability to contribute </w:t>
      </w:r>
    </w:p>
    <w:p w14:paraId="0079D989" w14:textId="5B48BE40" w:rsidR="00696686" w:rsidRDefault="00696686" w:rsidP="00696686">
      <w:pPr>
        <w:pStyle w:val="ListBullet"/>
        <w:numPr>
          <w:ilvl w:val="0"/>
          <w:numId w:val="2"/>
        </w:numPr>
      </w:pPr>
      <w:r>
        <w:t>Variations to the life cycle model</w:t>
      </w:r>
    </w:p>
    <w:p w14:paraId="23FDD107" w14:textId="0631636D" w:rsidR="00696686" w:rsidRDefault="00696686" w:rsidP="00696686">
      <w:pPr>
        <w:pStyle w:val="ListBullet"/>
        <w:numPr>
          <w:ilvl w:val="0"/>
          <w:numId w:val="99"/>
        </w:numPr>
      </w:pPr>
      <w:r>
        <w:t>The resolution and termination stage can vary</w:t>
      </w:r>
    </w:p>
    <w:p w14:paraId="37BDC4BD" w14:textId="7A875CB9" w:rsidR="00696686" w:rsidRDefault="00696686" w:rsidP="00696686">
      <w:pPr>
        <w:pStyle w:val="ListBullet"/>
        <w:numPr>
          <w:ilvl w:val="0"/>
          <w:numId w:val="99"/>
        </w:numPr>
      </w:pPr>
      <w:r>
        <w:t xml:space="preserve">Resolution: </w:t>
      </w:r>
    </w:p>
    <w:p w14:paraId="279018B0" w14:textId="0859014F" w:rsidR="00696686" w:rsidRDefault="00696686" w:rsidP="00696686">
      <w:pPr>
        <w:pStyle w:val="ListBullet"/>
        <w:numPr>
          <w:ilvl w:val="0"/>
          <w:numId w:val="102"/>
        </w:numPr>
      </w:pPr>
      <w:r>
        <w:t>When the dissatisfaction stage has been less pronounced, shot and fairly smooth, the necessity for a distinct or separate resolution stage is not there</w:t>
      </w:r>
    </w:p>
    <w:p w14:paraId="3A797DE7" w14:textId="7A875CB9" w:rsidR="00696686" w:rsidRDefault="00696686" w:rsidP="00696686">
      <w:pPr>
        <w:pStyle w:val="ListBullet"/>
        <w:numPr>
          <w:ilvl w:val="0"/>
          <w:numId w:val="99"/>
        </w:numPr>
      </w:pPr>
      <w:r>
        <w:t>Termination:</w:t>
      </w:r>
    </w:p>
    <w:p w14:paraId="4FFF8A91" w14:textId="40FD9D47" w:rsidR="00696686" w:rsidRDefault="003A7844" w:rsidP="00696686">
      <w:pPr>
        <w:pStyle w:val="ListBullet"/>
        <w:numPr>
          <w:ilvl w:val="0"/>
          <w:numId w:val="102"/>
        </w:numPr>
      </w:pPr>
      <w:r>
        <w:t>When you haven’t been working together for a long enough time to make relationship, this stage goes very fast</w:t>
      </w:r>
    </w:p>
    <w:p w14:paraId="72FF2364" w14:textId="6620C1DB" w:rsidR="003A7844" w:rsidRDefault="003A7844" w:rsidP="003A7844">
      <w:pPr>
        <w:pStyle w:val="ListBullet"/>
        <w:numPr>
          <w:ilvl w:val="0"/>
          <w:numId w:val="3"/>
        </w:numPr>
      </w:pPr>
      <w:r>
        <w:t>Individual life cycles and the group</w:t>
      </w:r>
    </w:p>
    <w:p w14:paraId="11D9A878" w14:textId="3BBA53D7" w:rsidR="003A7844" w:rsidRDefault="00A53483" w:rsidP="003A7844">
      <w:pPr>
        <w:pStyle w:val="ListBullet"/>
        <w:numPr>
          <w:ilvl w:val="0"/>
          <w:numId w:val="2"/>
        </w:numPr>
      </w:pPr>
      <w:r>
        <w:t>At some point you will feel like you are outside of the groups rhythm</w:t>
      </w:r>
    </w:p>
    <w:p w14:paraId="62B458AA" w14:textId="3D8D7766" w:rsidR="00A53483" w:rsidRDefault="00A53483" w:rsidP="003A7844">
      <w:pPr>
        <w:pStyle w:val="ListBullet"/>
        <w:numPr>
          <w:ilvl w:val="0"/>
          <w:numId w:val="2"/>
        </w:numPr>
      </w:pPr>
      <w:r>
        <w:t>You might feel like its boring and useless and unproductive</w:t>
      </w:r>
    </w:p>
    <w:p w14:paraId="48960011" w14:textId="69164170" w:rsidR="00A53483" w:rsidRDefault="00A53483" w:rsidP="003A7844">
      <w:pPr>
        <w:pStyle w:val="ListBullet"/>
        <w:numPr>
          <w:ilvl w:val="0"/>
          <w:numId w:val="2"/>
        </w:numPr>
      </w:pPr>
      <w:r>
        <w:t xml:space="preserve">How you handle the cycles depends on your personality </w:t>
      </w:r>
      <w:bookmarkStart w:id="0" w:name="_GoBack"/>
      <w:bookmarkEnd w:id="0"/>
    </w:p>
    <w:p w14:paraId="7837A4F0" w14:textId="77777777" w:rsidR="00696686" w:rsidRPr="00AD35CD" w:rsidRDefault="00696686" w:rsidP="00696686">
      <w:pPr>
        <w:pStyle w:val="ListBullet"/>
        <w:ind w:left="2520" w:firstLine="0"/>
      </w:pPr>
    </w:p>
    <w:p w14:paraId="1EE8C6C7" w14:textId="4F90DAFE" w:rsidR="0049779D" w:rsidRPr="004D4FFC" w:rsidRDefault="0049779D" w:rsidP="006D4C77">
      <w:pPr>
        <w:pStyle w:val="ListBullet"/>
        <w:ind w:left="1080" w:firstLine="0"/>
      </w:pPr>
    </w:p>
    <w:p w14:paraId="065505CB" w14:textId="77777777" w:rsidR="00D6438C" w:rsidRDefault="00D6438C" w:rsidP="00D6438C">
      <w:pPr>
        <w:pStyle w:val="ListBullet"/>
      </w:pPr>
    </w:p>
    <w:p w14:paraId="3A30588D" w14:textId="77777777" w:rsidR="00D6438C" w:rsidRPr="00DF1035" w:rsidRDefault="00D6438C" w:rsidP="00D6438C">
      <w:pPr>
        <w:pStyle w:val="ListBullet"/>
        <w:ind w:left="1440" w:firstLine="0"/>
      </w:pPr>
    </w:p>
    <w:p w14:paraId="4B827D30" w14:textId="5B45071E" w:rsidR="00730237" w:rsidRDefault="00730237" w:rsidP="00387642">
      <w:pPr>
        <w:pStyle w:val="ListBullet"/>
        <w:ind w:left="1512" w:firstLine="0"/>
      </w:pPr>
    </w:p>
    <w:p w14:paraId="730B6112" w14:textId="77777777" w:rsidR="00015123" w:rsidRPr="00FE479F" w:rsidRDefault="00015123" w:rsidP="00015123">
      <w:pPr>
        <w:pStyle w:val="ListBullet"/>
        <w:ind w:left="2232" w:firstLine="0"/>
      </w:pPr>
    </w:p>
    <w:sectPr w:rsidR="00015123" w:rsidRPr="00FE479F">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BF2349" w14:textId="77777777" w:rsidR="002C1370" w:rsidRDefault="002C1370">
      <w:r>
        <w:separator/>
      </w:r>
    </w:p>
    <w:p w14:paraId="07B99BE3" w14:textId="77777777" w:rsidR="002C1370" w:rsidRDefault="002C1370"/>
  </w:endnote>
  <w:endnote w:type="continuationSeparator" w:id="0">
    <w:p w14:paraId="27FE7768" w14:textId="77777777" w:rsidR="002C1370" w:rsidRDefault="002C1370">
      <w:r>
        <w:continuationSeparator/>
      </w:r>
    </w:p>
    <w:p w14:paraId="68378A40" w14:textId="77777777" w:rsidR="002C1370" w:rsidRDefault="002C13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030F2B64" w14:textId="77777777" w:rsidR="0053269A" w:rsidRDefault="0053269A">
        <w:pPr>
          <w:pStyle w:val="Footer"/>
        </w:pPr>
        <w:r>
          <w:fldChar w:fldCharType="begin"/>
        </w:r>
        <w:r>
          <w:instrText xml:space="preserve"> PAGE   \* MERGEFORMAT </w:instrText>
        </w:r>
        <w:r>
          <w:fldChar w:fldCharType="separate"/>
        </w:r>
        <w:r w:rsidR="00A53483">
          <w:rPr>
            <w:noProof/>
          </w:rPr>
          <w:t>31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D357B" w14:textId="77777777" w:rsidR="002C1370" w:rsidRDefault="002C1370">
      <w:r>
        <w:separator/>
      </w:r>
    </w:p>
    <w:p w14:paraId="76C99FEC" w14:textId="77777777" w:rsidR="002C1370" w:rsidRDefault="002C1370"/>
  </w:footnote>
  <w:footnote w:type="continuationSeparator" w:id="0">
    <w:p w14:paraId="69D12277" w14:textId="77777777" w:rsidR="002C1370" w:rsidRDefault="002C1370">
      <w:r>
        <w:continuationSeparator/>
      </w:r>
    </w:p>
    <w:p w14:paraId="172427B8" w14:textId="77777777" w:rsidR="002C1370" w:rsidRDefault="002C1370"/>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435C2"/>
    <w:multiLevelType w:val="hybridMultilevel"/>
    <w:tmpl w:val="01D4A0D8"/>
    <w:lvl w:ilvl="0" w:tplc="04090005">
      <w:start w:val="1"/>
      <w:numFmt w:val="bullet"/>
      <w:lvlText w:val=""/>
      <w:lvlJc w:val="left"/>
      <w:pPr>
        <w:ind w:left="2592" w:hanging="360"/>
      </w:pPr>
      <w:rPr>
        <w:rFonts w:ascii="Wingdings" w:hAnsi="Wingdings"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1">
    <w:nsid w:val="0145639E"/>
    <w:multiLevelType w:val="hybridMultilevel"/>
    <w:tmpl w:val="01AA21CA"/>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2">
    <w:nsid w:val="02EC5124"/>
    <w:multiLevelType w:val="hybridMultilevel"/>
    <w:tmpl w:val="3580FA0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3">
    <w:nsid w:val="047F29FB"/>
    <w:multiLevelType w:val="hybridMultilevel"/>
    <w:tmpl w:val="7304E932"/>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4">
    <w:nsid w:val="050669B0"/>
    <w:multiLevelType w:val="hybridMultilevel"/>
    <w:tmpl w:val="8A8A56AA"/>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5">
    <w:nsid w:val="05E719F2"/>
    <w:multiLevelType w:val="hybridMultilevel"/>
    <w:tmpl w:val="0E88F45C"/>
    <w:lvl w:ilvl="0" w:tplc="0409000B">
      <w:start w:val="1"/>
      <w:numFmt w:val="bullet"/>
      <w:lvlText w:val=""/>
      <w:lvlJc w:val="left"/>
      <w:pPr>
        <w:ind w:left="1872" w:hanging="360"/>
      </w:pPr>
      <w:rPr>
        <w:rFonts w:ascii="Wingdings" w:hAnsi="Wingdings"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6">
    <w:nsid w:val="0B601066"/>
    <w:multiLevelType w:val="hybridMultilevel"/>
    <w:tmpl w:val="793430FA"/>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7">
    <w:nsid w:val="0E807A56"/>
    <w:multiLevelType w:val="hybridMultilevel"/>
    <w:tmpl w:val="165E92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FC36441"/>
    <w:multiLevelType w:val="hybridMultilevel"/>
    <w:tmpl w:val="A1B2B08C"/>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9">
    <w:nsid w:val="10B76C9E"/>
    <w:multiLevelType w:val="hybridMultilevel"/>
    <w:tmpl w:val="66E6E7CE"/>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0">
    <w:nsid w:val="13526712"/>
    <w:multiLevelType w:val="hybridMultilevel"/>
    <w:tmpl w:val="F80A272A"/>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14011B1C"/>
    <w:multiLevelType w:val="hybridMultilevel"/>
    <w:tmpl w:val="6BF896E6"/>
    <w:lvl w:ilvl="0" w:tplc="0409000B">
      <w:start w:val="1"/>
      <w:numFmt w:val="bullet"/>
      <w:lvlText w:val=""/>
      <w:lvlJc w:val="left"/>
      <w:pPr>
        <w:ind w:left="2592" w:hanging="360"/>
      </w:pPr>
      <w:rPr>
        <w:rFonts w:ascii="Wingdings" w:hAnsi="Wingdings"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12">
    <w:nsid w:val="15F92D32"/>
    <w:multiLevelType w:val="hybridMultilevel"/>
    <w:tmpl w:val="0136F47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6A31A87"/>
    <w:multiLevelType w:val="hybridMultilevel"/>
    <w:tmpl w:val="242C3230"/>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14">
    <w:nsid w:val="17B064C7"/>
    <w:multiLevelType w:val="hybridMultilevel"/>
    <w:tmpl w:val="E58603A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5">
    <w:nsid w:val="19730A91"/>
    <w:multiLevelType w:val="hybridMultilevel"/>
    <w:tmpl w:val="2DF67DB2"/>
    <w:lvl w:ilvl="0" w:tplc="04090005">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16">
    <w:nsid w:val="19B035C1"/>
    <w:multiLevelType w:val="hybridMultilevel"/>
    <w:tmpl w:val="B712AC0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7">
    <w:nsid w:val="1A5619F3"/>
    <w:multiLevelType w:val="hybridMultilevel"/>
    <w:tmpl w:val="446E8BF4"/>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8">
    <w:nsid w:val="1A9F6C87"/>
    <w:multiLevelType w:val="hybridMultilevel"/>
    <w:tmpl w:val="8E189C1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9">
    <w:nsid w:val="1D6D22D5"/>
    <w:multiLevelType w:val="hybridMultilevel"/>
    <w:tmpl w:val="FA74E8B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nsid w:val="1D7E14E6"/>
    <w:multiLevelType w:val="hybridMultilevel"/>
    <w:tmpl w:val="D674B1D8"/>
    <w:lvl w:ilvl="0" w:tplc="0409000B">
      <w:start w:val="1"/>
      <w:numFmt w:val="bullet"/>
      <w:lvlText w:val=""/>
      <w:lvlJc w:val="left"/>
      <w:pPr>
        <w:ind w:left="3312" w:hanging="360"/>
      </w:pPr>
      <w:rPr>
        <w:rFonts w:ascii="Wingdings" w:hAnsi="Wingdings" w:hint="default"/>
      </w:rPr>
    </w:lvl>
    <w:lvl w:ilvl="1" w:tplc="04090003" w:tentative="1">
      <w:start w:val="1"/>
      <w:numFmt w:val="bullet"/>
      <w:lvlText w:val="o"/>
      <w:lvlJc w:val="left"/>
      <w:pPr>
        <w:ind w:left="4032" w:hanging="360"/>
      </w:pPr>
      <w:rPr>
        <w:rFonts w:ascii="Courier New" w:hAnsi="Courier New" w:cs="Courier New" w:hint="default"/>
      </w:rPr>
    </w:lvl>
    <w:lvl w:ilvl="2" w:tplc="04090005" w:tentative="1">
      <w:start w:val="1"/>
      <w:numFmt w:val="bullet"/>
      <w:lvlText w:val=""/>
      <w:lvlJc w:val="left"/>
      <w:pPr>
        <w:ind w:left="4752" w:hanging="360"/>
      </w:pPr>
      <w:rPr>
        <w:rFonts w:ascii="Wingdings" w:hAnsi="Wingdings" w:hint="default"/>
      </w:rPr>
    </w:lvl>
    <w:lvl w:ilvl="3" w:tplc="04090001" w:tentative="1">
      <w:start w:val="1"/>
      <w:numFmt w:val="bullet"/>
      <w:lvlText w:val=""/>
      <w:lvlJc w:val="left"/>
      <w:pPr>
        <w:ind w:left="5472" w:hanging="360"/>
      </w:pPr>
      <w:rPr>
        <w:rFonts w:ascii="Symbol" w:hAnsi="Symbol" w:hint="default"/>
      </w:rPr>
    </w:lvl>
    <w:lvl w:ilvl="4" w:tplc="04090003" w:tentative="1">
      <w:start w:val="1"/>
      <w:numFmt w:val="bullet"/>
      <w:lvlText w:val="o"/>
      <w:lvlJc w:val="left"/>
      <w:pPr>
        <w:ind w:left="6192" w:hanging="360"/>
      </w:pPr>
      <w:rPr>
        <w:rFonts w:ascii="Courier New" w:hAnsi="Courier New" w:cs="Courier New" w:hint="default"/>
      </w:rPr>
    </w:lvl>
    <w:lvl w:ilvl="5" w:tplc="04090005" w:tentative="1">
      <w:start w:val="1"/>
      <w:numFmt w:val="bullet"/>
      <w:lvlText w:val=""/>
      <w:lvlJc w:val="left"/>
      <w:pPr>
        <w:ind w:left="6912" w:hanging="360"/>
      </w:pPr>
      <w:rPr>
        <w:rFonts w:ascii="Wingdings" w:hAnsi="Wingdings" w:hint="default"/>
      </w:rPr>
    </w:lvl>
    <w:lvl w:ilvl="6" w:tplc="04090001" w:tentative="1">
      <w:start w:val="1"/>
      <w:numFmt w:val="bullet"/>
      <w:lvlText w:val=""/>
      <w:lvlJc w:val="left"/>
      <w:pPr>
        <w:ind w:left="7632" w:hanging="360"/>
      </w:pPr>
      <w:rPr>
        <w:rFonts w:ascii="Symbol" w:hAnsi="Symbol" w:hint="default"/>
      </w:rPr>
    </w:lvl>
    <w:lvl w:ilvl="7" w:tplc="04090003" w:tentative="1">
      <w:start w:val="1"/>
      <w:numFmt w:val="bullet"/>
      <w:lvlText w:val="o"/>
      <w:lvlJc w:val="left"/>
      <w:pPr>
        <w:ind w:left="8352" w:hanging="360"/>
      </w:pPr>
      <w:rPr>
        <w:rFonts w:ascii="Courier New" w:hAnsi="Courier New" w:cs="Courier New" w:hint="default"/>
      </w:rPr>
    </w:lvl>
    <w:lvl w:ilvl="8" w:tplc="04090005" w:tentative="1">
      <w:start w:val="1"/>
      <w:numFmt w:val="bullet"/>
      <w:lvlText w:val=""/>
      <w:lvlJc w:val="left"/>
      <w:pPr>
        <w:ind w:left="9072" w:hanging="360"/>
      </w:pPr>
      <w:rPr>
        <w:rFonts w:ascii="Wingdings" w:hAnsi="Wingdings" w:hint="default"/>
      </w:rPr>
    </w:lvl>
  </w:abstractNum>
  <w:abstractNum w:abstractNumId="21">
    <w:nsid w:val="1DE344D4"/>
    <w:multiLevelType w:val="hybridMultilevel"/>
    <w:tmpl w:val="61C2CCBA"/>
    <w:lvl w:ilvl="0" w:tplc="0409000B">
      <w:start w:val="1"/>
      <w:numFmt w:val="bullet"/>
      <w:lvlText w:val=""/>
      <w:lvlJc w:val="left"/>
      <w:pPr>
        <w:ind w:left="2952" w:hanging="360"/>
      </w:pPr>
      <w:rPr>
        <w:rFonts w:ascii="Wingdings" w:hAnsi="Wingdings" w:hint="default"/>
      </w:rPr>
    </w:lvl>
    <w:lvl w:ilvl="1" w:tplc="04090003">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22">
    <w:nsid w:val="1F4F47CB"/>
    <w:multiLevelType w:val="hybridMultilevel"/>
    <w:tmpl w:val="DB98CF82"/>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23">
    <w:nsid w:val="1FED6C60"/>
    <w:multiLevelType w:val="hybridMultilevel"/>
    <w:tmpl w:val="AEAA3F1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20563DF9"/>
    <w:multiLevelType w:val="hybridMultilevel"/>
    <w:tmpl w:val="618EE27E"/>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25">
    <w:nsid w:val="236C2CD6"/>
    <w:multiLevelType w:val="hybridMultilevel"/>
    <w:tmpl w:val="9E0EF050"/>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26">
    <w:nsid w:val="237B546B"/>
    <w:multiLevelType w:val="hybridMultilevel"/>
    <w:tmpl w:val="87809A8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27">
    <w:nsid w:val="24923987"/>
    <w:multiLevelType w:val="hybridMultilevel"/>
    <w:tmpl w:val="837C959C"/>
    <w:lvl w:ilvl="0" w:tplc="04090005">
      <w:start w:val="1"/>
      <w:numFmt w:val="bullet"/>
      <w:lvlText w:val=""/>
      <w:lvlJc w:val="left"/>
      <w:pPr>
        <w:ind w:left="2290" w:hanging="360"/>
      </w:pPr>
      <w:rPr>
        <w:rFonts w:ascii="Wingdings" w:hAnsi="Wingdings" w:hint="default"/>
      </w:rPr>
    </w:lvl>
    <w:lvl w:ilvl="1" w:tplc="04090003" w:tentative="1">
      <w:start w:val="1"/>
      <w:numFmt w:val="bullet"/>
      <w:lvlText w:val="o"/>
      <w:lvlJc w:val="left"/>
      <w:pPr>
        <w:ind w:left="3010" w:hanging="360"/>
      </w:pPr>
      <w:rPr>
        <w:rFonts w:ascii="Courier New" w:hAnsi="Courier New" w:cs="Courier New" w:hint="default"/>
      </w:rPr>
    </w:lvl>
    <w:lvl w:ilvl="2" w:tplc="04090005" w:tentative="1">
      <w:start w:val="1"/>
      <w:numFmt w:val="bullet"/>
      <w:lvlText w:val=""/>
      <w:lvlJc w:val="left"/>
      <w:pPr>
        <w:ind w:left="3730" w:hanging="360"/>
      </w:pPr>
      <w:rPr>
        <w:rFonts w:ascii="Wingdings" w:hAnsi="Wingdings" w:hint="default"/>
      </w:rPr>
    </w:lvl>
    <w:lvl w:ilvl="3" w:tplc="04090001" w:tentative="1">
      <w:start w:val="1"/>
      <w:numFmt w:val="bullet"/>
      <w:lvlText w:val=""/>
      <w:lvlJc w:val="left"/>
      <w:pPr>
        <w:ind w:left="4450" w:hanging="360"/>
      </w:pPr>
      <w:rPr>
        <w:rFonts w:ascii="Symbol" w:hAnsi="Symbol" w:hint="default"/>
      </w:rPr>
    </w:lvl>
    <w:lvl w:ilvl="4" w:tplc="04090003" w:tentative="1">
      <w:start w:val="1"/>
      <w:numFmt w:val="bullet"/>
      <w:lvlText w:val="o"/>
      <w:lvlJc w:val="left"/>
      <w:pPr>
        <w:ind w:left="5170" w:hanging="360"/>
      </w:pPr>
      <w:rPr>
        <w:rFonts w:ascii="Courier New" w:hAnsi="Courier New" w:cs="Courier New" w:hint="default"/>
      </w:rPr>
    </w:lvl>
    <w:lvl w:ilvl="5" w:tplc="04090005" w:tentative="1">
      <w:start w:val="1"/>
      <w:numFmt w:val="bullet"/>
      <w:lvlText w:val=""/>
      <w:lvlJc w:val="left"/>
      <w:pPr>
        <w:ind w:left="5890" w:hanging="360"/>
      </w:pPr>
      <w:rPr>
        <w:rFonts w:ascii="Wingdings" w:hAnsi="Wingdings" w:hint="default"/>
      </w:rPr>
    </w:lvl>
    <w:lvl w:ilvl="6" w:tplc="04090001" w:tentative="1">
      <w:start w:val="1"/>
      <w:numFmt w:val="bullet"/>
      <w:lvlText w:val=""/>
      <w:lvlJc w:val="left"/>
      <w:pPr>
        <w:ind w:left="6610" w:hanging="360"/>
      </w:pPr>
      <w:rPr>
        <w:rFonts w:ascii="Symbol" w:hAnsi="Symbol" w:hint="default"/>
      </w:rPr>
    </w:lvl>
    <w:lvl w:ilvl="7" w:tplc="04090003" w:tentative="1">
      <w:start w:val="1"/>
      <w:numFmt w:val="bullet"/>
      <w:lvlText w:val="o"/>
      <w:lvlJc w:val="left"/>
      <w:pPr>
        <w:ind w:left="7330" w:hanging="360"/>
      </w:pPr>
      <w:rPr>
        <w:rFonts w:ascii="Courier New" w:hAnsi="Courier New" w:cs="Courier New" w:hint="default"/>
      </w:rPr>
    </w:lvl>
    <w:lvl w:ilvl="8" w:tplc="04090005" w:tentative="1">
      <w:start w:val="1"/>
      <w:numFmt w:val="bullet"/>
      <w:lvlText w:val=""/>
      <w:lvlJc w:val="left"/>
      <w:pPr>
        <w:ind w:left="8050" w:hanging="360"/>
      </w:pPr>
      <w:rPr>
        <w:rFonts w:ascii="Wingdings" w:hAnsi="Wingdings" w:hint="default"/>
      </w:rPr>
    </w:lvl>
  </w:abstractNum>
  <w:abstractNum w:abstractNumId="28">
    <w:nsid w:val="26471D4F"/>
    <w:multiLevelType w:val="hybridMultilevel"/>
    <w:tmpl w:val="40987EC8"/>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29">
    <w:nsid w:val="2671700E"/>
    <w:multiLevelType w:val="hybridMultilevel"/>
    <w:tmpl w:val="3A80C756"/>
    <w:lvl w:ilvl="0" w:tplc="04090005">
      <w:start w:val="1"/>
      <w:numFmt w:val="bullet"/>
      <w:lvlText w:val=""/>
      <w:lvlJc w:val="left"/>
      <w:pPr>
        <w:ind w:left="2592" w:hanging="360"/>
      </w:pPr>
      <w:rPr>
        <w:rFonts w:ascii="Wingdings" w:hAnsi="Wingdings"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30">
    <w:nsid w:val="28E34C4C"/>
    <w:multiLevelType w:val="hybridMultilevel"/>
    <w:tmpl w:val="85C08CA6"/>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nsid w:val="29443F30"/>
    <w:multiLevelType w:val="hybridMultilevel"/>
    <w:tmpl w:val="B326341E"/>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nsid w:val="2975204A"/>
    <w:multiLevelType w:val="hybridMultilevel"/>
    <w:tmpl w:val="C7F21D84"/>
    <w:lvl w:ilvl="0" w:tplc="0409000B">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33">
    <w:nsid w:val="2A751357"/>
    <w:multiLevelType w:val="hybridMultilevel"/>
    <w:tmpl w:val="96C8FA02"/>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34">
    <w:nsid w:val="2B286016"/>
    <w:multiLevelType w:val="hybridMultilevel"/>
    <w:tmpl w:val="033A19F2"/>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35">
    <w:nsid w:val="2B2D1268"/>
    <w:multiLevelType w:val="hybridMultilevel"/>
    <w:tmpl w:val="35E4F0B6"/>
    <w:lvl w:ilvl="0" w:tplc="C7C66ECA">
      <w:start w:val="1"/>
      <w:numFmt w:val="decimal"/>
      <w:lvlText w:val="%1."/>
      <w:lvlJc w:val="left"/>
      <w:pPr>
        <w:ind w:left="1872" w:hanging="360"/>
      </w:pPr>
      <w:rPr>
        <w:rFonts w:hint="default"/>
      </w:rPr>
    </w:lvl>
    <w:lvl w:ilvl="1" w:tplc="04090019">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36">
    <w:nsid w:val="2BF10814"/>
    <w:multiLevelType w:val="hybridMultilevel"/>
    <w:tmpl w:val="366C3E1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37">
    <w:nsid w:val="2DEA1CFB"/>
    <w:multiLevelType w:val="hybridMultilevel"/>
    <w:tmpl w:val="1100AEBA"/>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38">
    <w:nsid w:val="2E716BF9"/>
    <w:multiLevelType w:val="hybridMultilevel"/>
    <w:tmpl w:val="D7AA1484"/>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39">
    <w:nsid w:val="30475424"/>
    <w:multiLevelType w:val="hybridMultilevel"/>
    <w:tmpl w:val="636C9D3E"/>
    <w:lvl w:ilvl="0" w:tplc="C7C66ECA">
      <w:start w:val="1"/>
      <w:numFmt w:val="decimal"/>
      <w:lvlText w:val="%1."/>
      <w:lvlJc w:val="left"/>
      <w:pPr>
        <w:ind w:left="1872" w:hanging="360"/>
      </w:pPr>
      <w:rPr>
        <w:rFonts w:hint="default"/>
      </w:r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40">
    <w:nsid w:val="30C47B51"/>
    <w:multiLevelType w:val="hybridMultilevel"/>
    <w:tmpl w:val="C4EE819C"/>
    <w:lvl w:ilvl="0" w:tplc="0409000B">
      <w:start w:val="1"/>
      <w:numFmt w:val="bullet"/>
      <w:lvlText w:val=""/>
      <w:lvlJc w:val="left"/>
      <w:pPr>
        <w:ind w:left="3010" w:hanging="360"/>
      </w:pPr>
      <w:rPr>
        <w:rFonts w:ascii="Wingdings" w:hAnsi="Wingdings" w:hint="default"/>
      </w:rPr>
    </w:lvl>
    <w:lvl w:ilvl="1" w:tplc="04090003" w:tentative="1">
      <w:start w:val="1"/>
      <w:numFmt w:val="bullet"/>
      <w:lvlText w:val="o"/>
      <w:lvlJc w:val="left"/>
      <w:pPr>
        <w:ind w:left="3730" w:hanging="360"/>
      </w:pPr>
      <w:rPr>
        <w:rFonts w:ascii="Courier New" w:hAnsi="Courier New" w:cs="Courier New" w:hint="default"/>
      </w:rPr>
    </w:lvl>
    <w:lvl w:ilvl="2" w:tplc="04090005" w:tentative="1">
      <w:start w:val="1"/>
      <w:numFmt w:val="bullet"/>
      <w:lvlText w:val=""/>
      <w:lvlJc w:val="left"/>
      <w:pPr>
        <w:ind w:left="4450" w:hanging="360"/>
      </w:pPr>
      <w:rPr>
        <w:rFonts w:ascii="Wingdings" w:hAnsi="Wingdings" w:hint="default"/>
      </w:rPr>
    </w:lvl>
    <w:lvl w:ilvl="3" w:tplc="04090001" w:tentative="1">
      <w:start w:val="1"/>
      <w:numFmt w:val="bullet"/>
      <w:lvlText w:val=""/>
      <w:lvlJc w:val="left"/>
      <w:pPr>
        <w:ind w:left="5170" w:hanging="360"/>
      </w:pPr>
      <w:rPr>
        <w:rFonts w:ascii="Symbol" w:hAnsi="Symbol" w:hint="default"/>
      </w:rPr>
    </w:lvl>
    <w:lvl w:ilvl="4" w:tplc="04090003" w:tentative="1">
      <w:start w:val="1"/>
      <w:numFmt w:val="bullet"/>
      <w:lvlText w:val="o"/>
      <w:lvlJc w:val="left"/>
      <w:pPr>
        <w:ind w:left="5890" w:hanging="360"/>
      </w:pPr>
      <w:rPr>
        <w:rFonts w:ascii="Courier New" w:hAnsi="Courier New" w:cs="Courier New" w:hint="default"/>
      </w:rPr>
    </w:lvl>
    <w:lvl w:ilvl="5" w:tplc="04090005" w:tentative="1">
      <w:start w:val="1"/>
      <w:numFmt w:val="bullet"/>
      <w:lvlText w:val=""/>
      <w:lvlJc w:val="left"/>
      <w:pPr>
        <w:ind w:left="6610" w:hanging="360"/>
      </w:pPr>
      <w:rPr>
        <w:rFonts w:ascii="Wingdings" w:hAnsi="Wingdings" w:hint="default"/>
      </w:rPr>
    </w:lvl>
    <w:lvl w:ilvl="6" w:tplc="04090001" w:tentative="1">
      <w:start w:val="1"/>
      <w:numFmt w:val="bullet"/>
      <w:lvlText w:val=""/>
      <w:lvlJc w:val="left"/>
      <w:pPr>
        <w:ind w:left="7330" w:hanging="360"/>
      </w:pPr>
      <w:rPr>
        <w:rFonts w:ascii="Symbol" w:hAnsi="Symbol" w:hint="default"/>
      </w:rPr>
    </w:lvl>
    <w:lvl w:ilvl="7" w:tplc="04090003" w:tentative="1">
      <w:start w:val="1"/>
      <w:numFmt w:val="bullet"/>
      <w:lvlText w:val="o"/>
      <w:lvlJc w:val="left"/>
      <w:pPr>
        <w:ind w:left="8050" w:hanging="360"/>
      </w:pPr>
      <w:rPr>
        <w:rFonts w:ascii="Courier New" w:hAnsi="Courier New" w:cs="Courier New" w:hint="default"/>
      </w:rPr>
    </w:lvl>
    <w:lvl w:ilvl="8" w:tplc="04090005" w:tentative="1">
      <w:start w:val="1"/>
      <w:numFmt w:val="bullet"/>
      <w:lvlText w:val=""/>
      <w:lvlJc w:val="left"/>
      <w:pPr>
        <w:ind w:left="8770" w:hanging="360"/>
      </w:pPr>
      <w:rPr>
        <w:rFonts w:ascii="Wingdings" w:hAnsi="Wingdings" w:hint="default"/>
      </w:rPr>
    </w:lvl>
  </w:abstractNum>
  <w:abstractNum w:abstractNumId="41">
    <w:nsid w:val="33601BAD"/>
    <w:multiLevelType w:val="hybridMultilevel"/>
    <w:tmpl w:val="0624106E"/>
    <w:lvl w:ilvl="0" w:tplc="0409000B">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42">
    <w:nsid w:val="356E06E0"/>
    <w:multiLevelType w:val="hybridMultilevel"/>
    <w:tmpl w:val="E72C3310"/>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43">
    <w:nsid w:val="37113A7E"/>
    <w:multiLevelType w:val="hybridMultilevel"/>
    <w:tmpl w:val="B90CAAB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37711CD4"/>
    <w:multiLevelType w:val="hybridMultilevel"/>
    <w:tmpl w:val="28AA786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45">
    <w:nsid w:val="381C5AAA"/>
    <w:multiLevelType w:val="hybridMultilevel"/>
    <w:tmpl w:val="0A14F1EA"/>
    <w:lvl w:ilvl="0" w:tplc="04090005">
      <w:start w:val="1"/>
      <w:numFmt w:val="bullet"/>
      <w:lvlText w:val=""/>
      <w:lvlJc w:val="left"/>
      <w:pPr>
        <w:ind w:left="2592" w:hanging="360"/>
      </w:pPr>
      <w:rPr>
        <w:rFonts w:ascii="Wingdings" w:hAnsi="Wingdings"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46">
    <w:nsid w:val="39357552"/>
    <w:multiLevelType w:val="hybridMultilevel"/>
    <w:tmpl w:val="4F142F9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47">
    <w:nsid w:val="39C60EAC"/>
    <w:multiLevelType w:val="hybridMultilevel"/>
    <w:tmpl w:val="36E68A7E"/>
    <w:lvl w:ilvl="0" w:tplc="0409000B">
      <w:start w:val="1"/>
      <w:numFmt w:val="bullet"/>
      <w:lvlText w:val=""/>
      <w:lvlJc w:val="left"/>
      <w:pPr>
        <w:ind w:left="2592" w:hanging="360"/>
      </w:pPr>
      <w:rPr>
        <w:rFonts w:ascii="Wingdings" w:hAnsi="Wingdings"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48">
    <w:nsid w:val="3DEA0485"/>
    <w:multiLevelType w:val="hybridMultilevel"/>
    <w:tmpl w:val="01AECBC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49">
    <w:nsid w:val="3DF947D4"/>
    <w:multiLevelType w:val="hybridMultilevel"/>
    <w:tmpl w:val="4BB27FE8"/>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50">
    <w:nsid w:val="3E381BDF"/>
    <w:multiLevelType w:val="hybridMultilevel"/>
    <w:tmpl w:val="CAFA64FA"/>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51">
    <w:nsid w:val="3EAE4C0A"/>
    <w:multiLevelType w:val="hybridMultilevel"/>
    <w:tmpl w:val="E070A31E"/>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52">
    <w:nsid w:val="3F973F70"/>
    <w:multiLevelType w:val="hybridMultilevel"/>
    <w:tmpl w:val="DC4AA28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3">
    <w:nsid w:val="3FF604D7"/>
    <w:multiLevelType w:val="hybridMultilevel"/>
    <w:tmpl w:val="CAD03A60"/>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54">
    <w:nsid w:val="40135AB3"/>
    <w:multiLevelType w:val="hybridMultilevel"/>
    <w:tmpl w:val="B672CD92"/>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55">
    <w:nsid w:val="40B92CAA"/>
    <w:multiLevelType w:val="hybridMultilevel"/>
    <w:tmpl w:val="6EDA3F5E"/>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56">
    <w:nsid w:val="43346F46"/>
    <w:multiLevelType w:val="hybridMultilevel"/>
    <w:tmpl w:val="A278535C"/>
    <w:lvl w:ilvl="0" w:tplc="25D236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44524A14"/>
    <w:multiLevelType w:val="hybridMultilevel"/>
    <w:tmpl w:val="29B442CA"/>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58">
    <w:nsid w:val="488729FF"/>
    <w:multiLevelType w:val="hybridMultilevel"/>
    <w:tmpl w:val="98A6A8C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59">
    <w:nsid w:val="49E52AB8"/>
    <w:multiLevelType w:val="hybridMultilevel"/>
    <w:tmpl w:val="13B09BBE"/>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60">
    <w:nsid w:val="4A321CBA"/>
    <w:multiLevelType w:val="hybridMultilevel"/>
    <w:tmpl w:val="643CEA3A"/>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61">
    <w:nsid w:val="4B182BE1"/>
    <w:multiLevelType w:val="hybridMultilevel"/>
    <w:tmpl w:val="1046CAF0"/>
    <w:lvl w:ilvl="0" w:tplc="0409000B">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62">
    <w:nsid w:val="4C215CA8"/>
    <w:multiLevelType w:val="hybridMultilevel"/>
    <w:tmpl w:val="C8AAD5A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63">
    <w:nsid w:val="4C465E58"/>
    <w:multiLevelType w:val="hybridMultilevel"/>
    <w:tmpl w:val="37307BE6"/>
    <w:lvl w:ilvl="0" w:tplc="04090005">
      <w:start w:val="1"/>
      <w:numFmt w:val="bullet"/>
      <w:lvlText w:val=""/>
      <w:lvlJc w:val="left"/>
      <w:pPr>
        <w:ind w:left="2592" w:hanging="360"/>
      </w:pPr>
      <w:rPr>
        <w:rFonts w:ascii="Wingdings" w:hAnsi="Wingdings"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64">
    <w:nsid w:val="4DDB1561"/>
    <w:multiLevelType w:val="hybridMultilevel"/>
    <w:tmpl w:val="AA1A1D5E"/>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65">
    <w:nsid w:val="4F263789"/>
    <w:multiLevelType w:val="hybridMultilevel"/>
    <w:tmpl w:val="5E3CAB3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66">
    <w:nsid w:val="501C04B1"/>
    <w:multiLevelType w:val="hybridMultilevel"/>
    <w:tmpl w:val="55B20BCE"/>
    <w:lvl w:ilvl="0" w:tplc="C7C66ECA">
      <w:start w:val="1"/>
      <w:numFmt w:val="decimal"/>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51F97D88"/>
    <w:multiLevelType w:val="hybridMultilevel"/>
    <w:tmpl w:val="FC78284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8">
    <w:nsid w:val="54FC1847"/>
    <w:multiLevelType w:val="hybridMultilevel"/>
    <w:tmpl w:val="C55A8D4C"/>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69">
    <w:nsid w:val="55101786"/>
    <w:multiLevelType w:val="hybridMultilevel"/>
    <w:tmpl w:val="5240D5B4"/>
    <w:lvl w:ilvl="0" w:tplc="0409000B">
      <w:start w:val="1"/>
      <w:numFmt w:val="bullet"/>
      <w:lvlText w:val=""/>
      <w:lvlJc w:val="left"/>
      <w:pPr>
        <w:ind w:left="3312" w:hanging="360"/>
      </w:pPr>
      <w:rPr>
        <w:rFonts w:ascii="Wingdings" w:hAnsi="Wingdings" w:hint="default"/>
      </w:rPr>
    </w:lvl>
    <w:lvl w:ilvl="1" w:tplc="04090003" w:tentative="1">
      <w:start w:val="1"/>
      <w:numFmt w:val="bullet"/>
      <w:lvlText w:val="o"/>
      <w:lvlJc w:val="left"/>
      <w:pPr>
        <w:ind w:left="4032" w:hanging="360"/>
      </w:pPr>
      <w:rPr>
        <w:rFonts w:ascii="Courier New" w:hAnsi="Courier New" w:cs="Courier New" w:hint="default"/>
      </w:rPr>
    </w:lvl>
    <w:lvl w:ilvl="2" w:tplc="04090005" w:tentative="1">
      <w:start w:val="1"/>
      <w:numFmt w:val="bullet"/>
      <w:lvlText w:val=""/>
      <w:lvlJc w:val="left"/>
      <w:pPr>
        <w:ind w:left="4752" w:hanging="360"/>
      </w:pPr>
      <w:rPr>
        <w:rFonts w:ascii="Wingdings" w:hAnsi="Wingdings" w:hint="default"/>
      </w:rPr>
    </w:lvl>
    <w:lvl w:ilvl="3" w:tplc="04090001" w:tentative="1">
      <w:start w:val="1"/>
      <w:numFmt w:val="bullet"/>
      <w:lvlText w:val=""/>
      <w:lvlJc w:val="left"/>
      <w:pPr>
        <w:ind w:left="5472" w:hanging="360"/>
      </w:pPr>
      <w:rPr>
        <w:rFonts w:ascii="Symbol" w:hAnsi="Symbol" w:hint="default"/>
      </w:rPr>
    </w:lvl>
    <w:lvl w:ilvl="4" w:tplc="04090003" w:tentative="1">
      <w:start w:val="1"/>
      <w:numFmt w:val="bullet"/>
      <w:lvlText w:val="o"/>
      <w:lvlJc w:val="left"/>
      <w:pPr>
        <w:ind w:left="6192" w:hanging="360"/>
      </w:pPr>
      <w:rPr>
        <w:rFonts w:ascii="Courier New" w:hAnsi="Courier New" w:cs="Courier New" w:hint="default"/>
      </w:rPr>
    </w:lvl>
    <w:lvl w:ilvl="5" w:tplc="04090005" w:tentative="1">
      <w:start w:val="1"/>
      <w:numFmt w:val="bullet"/>
      <w:lvlText w:val=""/>
      <w:lvlJc w:val="left"/>
      <w:pPr>
        <w:ind w:left="6912" w:hanging="360"/>
      </w:pPr>
      <w:rPr>
        <w:rFonts w:ascii="Wingdings" w:hAnsi="Wingdings" w:hint="default"/>
      </w:rPr>
    </w:lvl>
    <w:lvl w:ilvl="6" w:tplc="04090001" w:tentative="1">
      <w:start w:val="1"/>
      <w:numFmt w:val="bullet"/>
      <w:lvlText w:val=""/>
      <w:lvlJc w:val="left"/>
      <w:pPr>
        <w:ind w:left="7632" w:hanging="360"/>
      </w:pPr>
      <w:rPr>
        <w:rFonts w:ascii="Symbol" w:hAnsi="Symbol" w:hint="default"/>
      </w:rPr>
    </w:lvl>
    <w:lvl w:ilvl="7" w:tplc="04090003" w:tentative="1">
      <w:start w:val="1"/>
      <w:numFmt w:val="bullet"/>
      <w:lvlText w:val="o"/>
      <w:lvlJc w:val="left"/>
      <w:pPr>
        <w:ind w:left="8352" w:hanging="360"/>
      </w:pPr>
      <w:rPr>
        <w:rFonts w:ascii="Courier New" w:hAnsi="Courier New" w:cs="Courier New" w:hint="default"/>
      </w:rPr>
    </w:lvl>
    <w:lvl w:ilvl="8" w:tplc="04090005" w:tentative="1">
      <w:start w:val="1"/>
      <w:numFmt w:val="bullet"/>
      <w:lvlText w:val=""/>
      <w:lvlJc w:val="left"/>
      <w:pPr>
        <w:ind w:left="9072" w:hanging="360"/>
      </w:pPr>
      <w:rPr>
        <w:rFonts w:ascii="Wingdings" w:hAnsi="Wingdings" w:hint="default"/>
      </w:rPr>
    </w:lvl>
  </w:abstractNum>
  <w:abstractNum w:abstractNumId="70">
    <w:nsid w:val="569D0123"/>
    <w:multiLevelType w:val="hybridMultilevel"/>
    <w:tmpl w:val="919EC2B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71">
    <w:nsid w:val="5700617B"/>
    <w:multiLevelType w:val="hybridMultilevel"/>
    <w:tmpl w:val="CCB2778E"/>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72">
    <w:nsid w:val="57046C51"/>
    <w:multiLevelType w:val="hybridMultilevel"/>
    <w:tmpl w:val="45A64C50"/>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73">
    <w:nsid w:val="570A6A35"/>
    <w:multiLevelType w:val="hybridMultilevel"/>
    <w:tmpl w:val="6FE87DCA"/>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74">
    <w:nsid w:val="57785E0E"/>
    <w:multiLevelType w:val="hybridMultilevel"/>
    <w:tmpl w:val="0AD4CFE0"/>
    <w:lvl w:ilvl="0" w:tplc="04090005">
      <w:start w:val="1"/>
      <w:numFmt w:val="bullet"/>
      <w:lvlText w:val=""/>
      <w:lvlJc w:val="left"/>
      <w:pPr>
        <w:ind w:left="1872" w:hanging="360"/>
      </w:pPr>
      <w:rPr>
        <w:rFonts w:ascii="Wingdings" w:hAnsi="Wingdings" w:hint="default"/>
      </w:rPr>
    </w:lvl>
    <w:lvl w:ilvl="1" w:tplc="04090003">
      <w:start w:val="1"/>
      <w:numFmt w:val="bullet"/>
      <w:lvlText w:val="o"/>
      <w:lvlJc w:val="left"/>
      <w:pPr>
        <w:ind w:left="2592" w:hanging="360"/>
      </w:pPr>
      <w:rPr>
        <w:rFonts w:ascii="Courier New" w:hAnsi="Courier New" w:cs="Courier New" w:hint="default"/>
      </w:rPr>
    </w:lvl>
    <w:lvl w:ilvl="2" w:tplc="04090005">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75">
    <w:nsid w:val="58016577"/>
    <w:multiLevelType w:val="hybridMultilevel"/>
    <w:tmpl w:val="9AE02884"/>
    <w:lvl w:ilvl="0" w:tplc="C7C66ECA">
      <w:start w:val="1"/>
      <w:numFmt w:val="decimal"/>
      <w:lvlText w:val="%1."/>
      <w:lvlJc w:val="left"/>
      <w:pPr>
        <w:ind w:left="2592" w:hanging="360"/>
      </w:pPr>
      <w:rPr>
        <w:rFonts w:hint="default"/>
      </w:rPr>
    </w:lvl>
    <w:lvl w:ilvl="1" w:tplc="04090019" w:tentative="1">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76">
    <w:nsid w:val="5987607E"/>
    <w:multiLevelType w:val="hybridMultilevel"/>
    <w:tmpl w:val="B9AECF42"/>
    <w:lvl w:ilvl="0" w:tplc="C7C66ECA">
      <w:start w:val="1"/>
      <w:numFmt w:val="decimal"/>
      <w:lvlText w:val="%1."/>
      <w:lvlJc w:val="left"/>
      <w:pPr>
        <w:ind w:left="1872" w:hanging="360"/>
      </w:pPr>
      <w:rPr>
        <w:rFonts w:hint="default"/>
      </w:rPr>
    </w:lvl>
    <w:lvl w:ilvl="1" w:tplc="04090019" w:tentative="1">
      <w:start w:val="1"/>
      <w:numFmt w:val="lowerLetter"/>
      <w:lvlText w:val="%2."/>
      <w:lvlJc w:val="left"/>
      <w:pPr>
        <w:ind w:left="2592" w:hanging="360"/>
      </w:pPr>
    </w:lvl>
    <w:lvl w:ilvl="2" w:tplc="0409001B">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77">
    <w:nsid w:val="59EE4C98"/>
    <w:multiLevelType w:val="hybridMultilevel"/>
    <w:tmpl w:val="4A564832"/>
    <w:lvl w:ilvl="0" w:tplc="04090005">
      <w:start w:val="1"/>
      <w:numFmt w:val="bullet"/>
      <w:lvlText w:val=""/>
      <w:lvlJc w:val="left"/>
      <w:pPr>
        <w:ind w:left="2285" w:hanging="360"/>
      </w:pPr>
      <w:rPr>
        <w:rFonts w:ascii="Wingdings" w:hAnsi="Wingdings" w:hint="default"/>
      </w:rPr>
    </w:lvl>
    <w:lvl w:ilvl="1" w:tplc="04090003" w:tentative="1">
      <w:start w:val="1"/>
      <w:numFmt w:val="bullet"/>
      <w:lvlText w:val="o"/>
      <w:lvlJc w:val="left"/>
      <w:pPr>
        <w:ind w:left="3005" w:hanging="360"/>
      </w:pPr>
      <w:rPr>
        <w:rFonts w:ascii="Courier New" w:hAnsi="Courier New" w:cs="Courier New" w:hint="default"/>
      </w:rPr>
    </w:lvl>
    <w:lvl w:ilvl="2" w:tplc="04090005" w:tentative="1">
      <w:start w:val="1"/>
      <w:numFmt w:val="bullet"/>
      <w:lvlText w:val=""/>
      <w:lvlJc w:val="left"/>
      <w:pPr>
        <w:ind w:left="3725" w:hanging="360"/>
      </w:pPr>
      <w:rPr>
        <w:rFonts w:ascii="Wingdings" w:hAnsi="Wingdings" w:hint="default"/>
      </w:rPr>
    </w:lvl>
    <w:lvl w:ilvl="3" w:tplc="04090001" w:tentative="1">
      <w:start w:val="1"/>
      <w:numFmt w:val="bullet"/>
      <w:lvlText w:val=""/>
      <w:lvlJc w:val="left"/>
      <w:pPr>
        <w:ind w:left="4445" w:hanging="360"/>
      </w:pPr>
      <w:rPr>
        <w:rFonts w:ascii="Symbol" w:hAnsi="Symbol" w:hint="default"/>
      </w:rPr>
    </w:lvl>
    <w:lvl w:ilvl="4" w:tplc="04090003" w:tentative="1">
      <w:start w:val="1"/>
      <w:numFmt w:val="bullet"/>
      <w:lvlText w:val="o"/>
      <w:lvlJc w:val="left"/>
      <w:pPr>
        <w:ind w:left="5165" w:hanging="360"/>
      </w:pPr>
      <w:rPr>
        <w:rFonts w:ascii="Courier New" w:hAnsi="Courier New" w:cs="Courier New" w:hint="default"/>
      </w:rPr>
    </w:lvl>
    <w:lvl w:ilvl="5" w:tplc="04090005" w:tentative="1">
      <w:start w:val="1"/>
      <w:numFmt w:val="bullet"/>
      <w:lvlText w:val=""/>
      <w:lvlJc w:val="left"/>
      <w:pPr>
        <w:ind w:left="5885" w:hanging="360"/>
      </w:pPr>
      <w:rPr>
        <w:rFonts w:ascii="Wingdings" w:hAnsi="Wingdings" w:hint="default"/>
      </w:rPr>
    </w:lvl>
    <w:lvl w:ilvl="6" w:tplc="04090001" w:tentative="1">
      <w:start w:val="1"/>
      <w:numFmt w:val="bullet"/>
      <w:lvlText w:val=""/>
      <w:lvlJc w:val="left"/>
      <w:pPr>
        <w:ind w:left="6605" w:hanging="360"/>
      </w:pPr>
      <w:rPr>
        <w:rFonts w:ascii="Symbol" w:hAnsi="Symbol" w:hint="default"/>
      </w:rPr>
    </w:lvl>
    <w:lvl w:ilvl="7" w:tplc="04090003" w:tentative="1">
      <w:start w:val="1"/>
      <w:numFmt w:val="bullet"/>
      <w:lvlText w:val="o"/>
      <w:lvlJc w:val="left"/>
      <w:pPr>
        <w:ind w:left="7325" w:hanging="360"/>
      </w:pPr>
      <w:rPr>
        <w:rFonts w:ascii="Courier New" w:hAnsi="Courier New" w:cs="Courier New" w:hint="default"/>
      </w:rPr>
    </w:lvl>
    <w:lvl w:ilvl="8" w:tplc="04090005" w:tentative="1">
      <w:start w:val="1"/>
      <w:numFmt w:val="bullet"/>
      <w:lvlText w:val=""/>
      <w:lvlJc w:val="left"/>
      <w:pPr>
        <w:ind w:left="8045" w:hanging="360"/>
      </w:pPr>
      <w:rPr>
        <w:rFonts w:ascii="Wingdings" w:hAnsi="Wingdings" w:hint="default"/>
      </w:rPr>
    </w:lvl>
  </w:abstractNum>
  <w:abstractNum w:abstractNumId="78">
    <w:nsid w:val="5A2E5D03"/>
    <w:multiLevelType w:val="hybridMultilevel"/>
    <w:tmpl w:val="27D44F0A"/>
    <w:lvl w:ilvl="0" w:tplc="0409000F">
      <w:start w:val="1"/>
      <w:numFmt w:val="decimal"/>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79">
    <w:nsid w:val="5A8850AE"/>
    <w:multiLevelType w:val="hybridMultilevel"/>
    <w:tmpl w:val="7A408958"/>
    <w:lvl w:ilvl="0" w:tplc="BF0CC3EA">
      <w:start w:val="1"/>
      <w:numFmt w:val="decimal"/>
      <w:lvlText w:val="%1."/>
      <w:lvlJc w:val="left"/>
      <w:pPr>
        <w:ind w:left="3370" w:hanging="360"/>
      </w:pPr>
      <w:rPr>
        <w:rFonts w:hint="default"/>
      </w:rPr>
    </w:lvl>
    <w:lvl w:ilvl="1" w:tplc="04090019" w:tentative="1">
      <w:start w:val="1"/>
      <w:numFmt w:val="lowerLetter"/>
      <w:lvlText w:val="%2."/>
      <w:lvlJc w:val="left"/>
      <w:pPr>
        <w:ind w:left="4090" w:hanging="360"/>
      </w:pPr>
    </w:lvl>
    <w:lvl w:ilvl="2" w:tplc="0409001B" w:tentative="1">
      <w:start w:val="1"/>
      <w:numFmt w:val="lowerRoman"/>
      <w:lvlText w:val="%3."/>
      <w:lvlJc w:val="right"/>
      <w:pPr>
        <w:ind w:left="4810" w:hanging="180"/>
      </w:pPr>
    </w:lvl>
    <w:lvl w:ilvl="3" w:tplc="0409000F" w:tentative="1">
      <w:start w:val="1"/>
      <w:numFmt w:val="decimal"/>
      <w:lvlText w:val="%4."/>
      <w:lvlJc w:val="left"/>
      <w:pPr>
        <w:ind w:left="5530" w:hanging="360"/>
      </w:pPr>
    </w:lvl>
    <w:lvl w:ilvl="4" w:tplc="04090019" w:tentative="1">
      <w:start w:val="1"/>
      <w:numFmt w:val="lowerLetter"/>
      <w:lvlText w:val="%5."/>
      <w:lvlJc w:val="left"/>
      <w:pPr>
        <w:ind w:left="6250" w:hanging="360"/>
      </w:pPr>
    </w:lvl>
    <w:lvl w:ilvl="5" w:tplc="0409001B" w:tentative="1">
      <w:start w:val="1"/>
      <w:numFmt w:val="lowerRoman"/>
      <w:lvlText w:val="%6."/>
      <w:lvlJc w:val="right"/>
      <w:pPr>
        <w:ind w:left="6970" w:hanging="180"/>
      </w:pPr>
    </w:lvl>
    <w:lvl w:ilvl="6" w:tplc="0409000F" w:tentative="1">
      <w:start w:val="1"/>
      <w:numFmt w:val="decimal"/>
      <w:lvlText w:val="%7."/>
      <w:lvlJc w:val="left"/>
      <w:pPr>
        <w:ind w:left="7690" w:hanging="360"/>
      </w:pPr>
    </w:lvl>
    <w:lvl w:ilvl="7" w:tplc="04090019" w:tentative="1">
      <w:start w:val="1"/>
      <w:numFmt w:val="lowerLetter"/>
      <w:lvlText w:val="%8."/>
      <w:lvlJc w:val="left"/>
      <w:pPr>
        <w:ind w:left="8410" w:hanging="360"/>
      </w:pPr>
    </w:lvl>
    <w:lvl w:ilvl="8" w:tplc="0409001B" w:tentative="1">
      <w:start w:val="1"/>
      <w:numFmt w:val="lowerRoman"/>
      <w:lvlText w:val="%9."/>
      <w:lvlJc w:val="right"/>
      <w:pPr>
        <w:ind w:left="9130" w:hanging="180"/>
      </w:pPr>
    </w:lvl>
  </w:abstractNum>
  <w:abstractNum w:abstractNumId="80">
    <w:nsid w:val="5B410E74"/>
    <w:multiLevelType w:val="hybridMultilevel"/>
    <w:tmpl w:val="6A8C09E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81">
    <w:nsid w:val="5CB0227E"/>
    <w:multiLevelType w:val="hybridMultilevel"/>
    <w:tmpl w:val="CB9CBC2A"/>
    <w:lvl w:ilvl="0" w:tplc="332A363A">
      <w:start w:val="1"/>
      <w:numFmt w:val="decimal"/>
      <w:lvlText w:val="%1."/>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82">
    <w:nsid w:val="5D140376"/>
    <w:multiLevelType w:val="hybridMultilevel"/>
    <w:tmpl w:val="EF88F052"/>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83">
    <w:nsid w:val="5E8E3F25"/>
    <w:multiLevelType w:val="hybridMultilevel"/>
    <w:tmpl w:val="418016EA"/>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84">
    <w:nsid w:val="64C7606D"/>
    <w:multiLevelType w:val="hybridMultilevel"/>
    <w:tmpl w:val="275442A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5">
    <w:nsid w:val="67365242"/>
    <w:multiLevelType w:val="hybridMultilevel"/>
    <w:tmpl w:val="E8E405B6"/>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6">
    <w:nsid w:val="676D7F9E"/>
    <w:multiLevelType w:val="hybridMultilevel"/>
    <w:tmpl w:val="4EDA636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68FA10C5"/>
    <w:multiLevelType w:val="hybridMultilevel"/>
    <w:tmpl w:val="1BFC045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89">
    <w:nsid w:val="69025098"/>
    <w:multiLevelType w:val="hybridMultilevel"/>
    <w:tmpl w:val="3FAAD0DC"/>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0">
    <w:nsid w:val="6B156180"/>
    <w:multiLevelType w:val="hybridMultilevel"/>
    <w:tmpl w:val="5C86E162"/>
    <w:lvl w:ilvl="0" w:tplc="0409000B">
      <w:start w:val="1"/>
      <w:numFmt w:val="bullet"/>
      <w:lvlText w:val=""/>
      <w:lvlJc w:val="left"/>
      <w:pPr>
        <w:ind w:left="2952" w:hanging="360"/>
      </w:pPr>
      <w:rPr>
        <w:rFonts w:ascii="Wingdings" w:hAnsi="Wingdings"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91">
    <w:nsid w:val="6C763CB7"/>
    <w:multiLevelType w:val="hybridMultilevel"/>
    <w:tmpl w:val="E416E438"/>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2">
    <w:nsid w:val="6F2520EE"/>
    <w:multiLevelType w:val="hybridMultilevel"/>
    <w:tmpl w:val="06FE99F8"/>
    <w:lvl w:ilvl="0" w:tplc="04090005">
      <w:start w:val="1"/>
      <w:numFmt w:val="bullet"/>
      <w:lvlText w:val=""/>
      <w:lvlJc w:val="left"/>
      <w:pPr>
        <w:ind w:left="2592" w:hanging="360"/>
      </w:pPr>
      <w:rPr>
        <w:rFonts w:ascii="Wingdings" w:hAnsi="Wingdings"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93">
    <w:nsid w:val="705D02A7"/>
    <w:multiLevelType w:val="hybridMultilevel"/>
    <w:tmpl w:val="95869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F743BC"/>
    <w:multiLevelType w:val="hybridMultilevel"/>
    <w:tmpl w:val="72EAEFF6"/>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5">
    <w:nsid w:val="760F785D"/>
    <w:multiLevelType w:val="hybridMultilevel"/>
    <w:tmpl w:val="9BD25D7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6">
    <w:nsid w:val="77CB704C"/>
    <w:multiLevelType w:val="hybridMultilevel"/>
    <w:tmpl w:val="AA027F84"/>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7">
    <w:nsid w:val="7904588D"/>
    <w:multiLevelType w:val="hybridMultilevel"/>
    <w:tmpl w:val="6F14B588"/>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8">
    <w:nsid w:val="7AC76CDE"/>
    <w:multiLevelType w:val="hybridMultilevel"/>
    <w:tmpl w:val="799A6EF2"/>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9">
    <w:nsid w:val="7AF55E9C"/>
    <w:multiLevelType w:val="hybridMultilevel"/>
    <w:tmpl w:val="9256902C"/>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00">
    <w:nsid w:val="7EE617B2"/>
    <w:multiLevelType w:val="hybridMultilevel"/>
    <w:tmpl w:val="8FCAA926"/>
    <w:lvl w:ilvl="0" w:tplc="04090005">
      <w:start w:val="1"/>
      <w:numFmt w:val="bullet"/>
      <w:lvlText w:val=""/>
      <w:lvlJc w:val="left"/>
      <w:pPr>
        <w:ind w:left="2232" w:hanging="360"/>
      </w:pPr>
      <w:rPr>
        <w:rFonts w:ascii="Wingdings" w:hAnsi="Wingdings" w:hint="default"/>
      </w:rPr>
    </w:lvl>
    <w:lvl w:ilvl="1" w:tplc="04090003">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01">
    <w:nsid w:val="7F890078"/>
    <w:multiLevelType w:val="hybridMultilevel"/>
    <w:tmpl w:val="70A8477C"/>
    <w:lvl w:ilvl="0" w:tplc="E27E90E6">
      <w:numFmt w:val="bullet"/>
      <w:lvlText w:val="-"/>
      <w:lvlJc w:val="left"/>
      <w:pPr>
        <w:ind w:left="1512" w:hanging="360"/>
      </w:pPr>
      <w:rPr>
        <w:rFonts w:ascii="Calibri" w:eastAsiaTheme="minorHAnsi" w:hAnsi="Calibri" w:cstheme="minorBidi" w:hint="default"/>
      </w:r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abstractNumId w:val="87"/>
  </w:num>
  <w:num w:numId="2">
    <w:abstractNumId w:val="101"/>
  </w:num>
  <w:num w:numId="3">
    <w:abstractNumId w:val="43"/>
  </w:num>
  <w:num w:numId="4">
    <w:abstractNumId w:val="83"/>
  </w:num>
  <w:num w:numId="5">
    <w:abstractNumId w:val="2"/>
  </w:num>
  <w:num w:numId="6">
    <w:abstractNumId w:val="22"/>
  </w:num>
  <w:num w:numId="7">
    <w:abstractNumId w:val="55"/>
  </w:num>
  <w:num w:numId="8">
    <w:abstractNumId w:val="14"/>
  </w:num>
  <w:num w:numId="9">
    <w:abstractNumId w:val="68"/>
  </w:num>
  <w:num w:numId="10">
    <w:abstractNumId w:val="71"/>
  </w:num>
  <w:num w:numId="11">
    <w:abstractNumId w:val="46"/>
  </w:num>
  <w:num w:numId="12">
    <w:abstractNumId w:val="100"/>
  </w:num>
  <w:num w:numId="13">
    <w:abstractNumId w:val="1"/>
  </w:num>
  <w:num w:numId="14">
    <w:abstractNumId w:val="44"/>
  </w:num>
  <w:num w:numId="15">
    <w:abstractNumId w:val="78"/>
  </w:num>
  <w:num w:numId="16">
    <w:abstractNumId w:val="13"/>
  </w:num>
  <w:num w:numId="17">
    <w:abstractNumId w:val="8"/>
  </w:num>
  <w:num w:numId="18">
    <w:abstractNumId w:val="17"/>
  </w:num>
  <w:num w:numId="19">
    <w:abstractNumId w:val="58"/>
  </w:num>
  <w:num w:numId="20">
    <w:abstractNumId w:val="89"/>
  </w:num>
  <w:num w:numId="21">
    <w:abstractNumId w:val="97"/>
  </w:num>
  <w:num w:numId="22">
    <w:abstractNumId w:val="34"/>
  </w:num>
  <w:num w:numId="23">
    <w:abstractNumId w:val="88"/>
  </w:num>
  <w:num w:numId="24">
    <w:abstractNumId w:val="38"/>
  </w:num>
  <w:num w:numId="25">
    <w:abstractNumId w:val="90"/>
  </w:num>
  <w:num w:numId="26">
    <w:abstractNumId w:val="91"/>
  </w:num>
  <w:num w:numId="27">
    <w:abstractNumId w:val="28"/>
  </w:num>
  <w:num w:numId="28">
    <w:abstractNumId w:val="27"/>
  </w:num>
  <w:num w:numId="29">
    <w:abstractNumId w:val="40"/>
  </w:num>
  <w:num w:numId="30">
    <w:abstractNumId w:val="79"/>
  </w:num>
  <w:num w:numId="31">
    <w:abstractNumId w:val="42"/>
  </w:num>
  <w:num w:numId="32">
    <w:abstractNumId w:val="81"/>
  </w:num>
  <w:num w:numId="33">
    <w:abstractNumId w:val="98"/>
  </w:num>
  <w:num w:numId="34">
    <w:abstractNumId w:val="21"/>
  </w:num>
  <w:num w:numId="35">
    <w:abstractNumId w:val="86"/>
  </w:num>
  <w:num w:numId="36">
    <w:abstractNumId w:val="53"/>
  </w:num>
  <w:num w:numId="37">
    <w:abstractNumId w:val="49"/>
  </w:num>
  <w:num w:numId="38">
    <w:abstractNumId w:val="51"/>
  </w:num>
  <w:num w:numId="39">
    <w:abstractNumId w:val="54"/>
  </w:num>
  <w:num w:numId="40">
    <w:abstractNumId w:val="18"/>
  </w:num>
  <w:num w:numId="41">
    <w:abstractNumId w:val="48"/>
  </w:num>
  <w:num w:numId="42">
    <w:abstractNumId w:val="25"/>
  </w:num>
  <w:num w:numId="43">
    <w:abstractNumId w:val="65"/>
  </w:num>
  <w:num w:numId="44">
    <w:abstractNumId w:val="24"/>
  </w:num>
  <w:num w:numId="45">
    <w:abstractNumId w:val="7"/>
  </w:num>
  <w:num w:numId="46">
    <w:abstractNumId w:val="36"/>
  </w:num>
  <w:num w:numId="47">
    <w:abstractNumId w:val="93"/>
  </w:num>
  <w:num w:numId="48">
    <w:abstractNumId w:val="56"/>
  </w:num>
  <w:num w:numId="49">
    <w:abstractNumId w:val="39"/>
  </w:num>
  <w:num w:numId="50">
    <w:abstractNumId w:val="63"/>
  </w:num>
  <w:num w:numId="51">
    <w:abstractNumId w:val="69"/>
  </w:num>
  <w:num w:numId="52">
    <w:abstractNumId w:val="92"/>
  </w:num>
  <w:num w:numId="53">
    <w:abstractNumId w:val="20"/>
  </w:num>
  <w:num w:numId="54">
    <w:abstractNumId w:val="29"/>
  </w:num>
  <w:num w:numId="55">
    <w:abstractNumId w:val="85"/>
  </w:num>
  <w:num w:numId="56">
    <w:abstractNumId w:val="45"/>
  </w:num>
  <w:num w:numId="57">
    <w:abstractNumId w:val="0"/>
  </w:num>
  <w:num w:numId="58">
    <w:abstractNumId w:val="82"/>
  </w:num>
  <w:num w:numId="59">
    <w:abstractNumId w:val="67"/>
  </w:num>
  <w:num w:numId="60">
    <w:abstractNumId w:val="94"/>
  </w:num>
  <w:num w:numId="61">
    <w:abstractNumId w:val="35"/>
  </w:num>
  <w:num w:numId="62">
    <w:abstractNumId w:val="52"/>
  </w:num>
  <w:num w:numId="63">
    <w:abstractNumId w:val="84"/>
  </w:num>
  <w:num w:numId="64">
    <w:abstractNumId w:val="26"/>
  </w:num>
  <w:num w:numId="65">
    <w:abstractNumId w:val="50"/>
  </w:num>
  <w:num w:numId="66">
    <w:abstractNumId w:val="57"/>
  </w:num>
  <w:num w:numId="67">
    <w:abstractNumId w:val="73"/>
  </w:num>
  <w:num w:numId="68">
    <w:abstractNumId w:val="4"/>
  </w:num>
  <w:num w:numId="69">
    <w:abstractNumId w:val="66"/>
  </w:num>
  <w:num w:numId="70">
    <w:abstractNumId w:val="59"/>
  </w:num>
  <w:num w:numId="71">
    <w:abstractNumId w:val="77"/>
  </w:num>
  <w:num w:numId="72">
    <w:abstractNumId w:val="99"/>
  </w:num>
  <w:num w:numId="73">
    <w:abstractNumId w:val="76"/>
  </w:num>
  <w:num w:numId="74">
    <w:abstractNumId w:val="70"/>
  </w:num>
  <w:num w:numId="75">
    <w:abstractNumId w:val="33"/>
  </w:num>
  <w:num w:numId="76">
    <w:abstractNumId w:val="30"/>
  </w:num>
  <w:num w:numId="77">
    <w:abstractNumId w:val="10"/>
  </w:num>
  <w:num w:numId="78">
    <w:abstractNumId w:val="95"/>
  </w:num>
  <w:num w:numId="79">
    <w:abstractNumId w:val="23"/>
  </w:num>
  <w:num w:numId="80">
    <w:abstractNumId w:val="37"/>
  </w:num>
  <w:num w:numId="81">
    <w:abstractNumId w:val="60"/>
  </w:num>
  <w:num w:numId="82">
    <w:abstractNumId w:val="64"/>
  </w:num>
  <w:num w:numId="83">
    <w:abstractNumId w:val="3"/>
  </w:num>
  <w:num w:numId="84">
    <w:abstractNumId w:val="62"/>
  </w:num>
  <w:num w:numId="85">
    <w:abstractNumId w:val="19"/>
  </w:num>
  <w:num w:numId="86">
    <w:abstractNumId w:val="72"/>
  </w:num>
  <w:num w:numId="87">
    <w:abstractNumId w:val="96"/>
  </w:num>
  <w:num w:numId="88">
    <w:abstractNumId w:val="74"/>
  </w:num>
  <w:num w:numId="89">
    <w:abstractNumId w:val="47"/>
  </w:num>
  <w:num w:numId="90">
    <w:abstractNumId w:val="32"/>
  </w:num>
  <w:num w:numId="91">
    <w:abstractNumId w:val="5"/>
  </w:num>
  <w:num w:numId="92">
    <w:abstractNumId w:val="61"/>
  </w:num>
  <w:num w:numId="93">
    <w:abstractNumId w:val="41"/>
  </w:num>
  <w:num w:numId="94">
    <w:abstractNumId w:val="11"/>
  </w:num>
  <w:num w:numId="95">
    <w:abstractNumId w:val="6"/>
  </w:num>
  <w:num w:numId="96">
    <w:abstractNumId w:val="80"/>
  </w:num>
  <w:num w:numId="97">
    <w:abstractNumId w:val="75"/>
  </w:num>
  <w:num w:numId="98">
    <w:abstractNumId w:val="16"/>
  </w:num>
  <w:num w:numId="99">
    <w:abstractNumId w:val="9"/>
  </w:num>
  <w:num w:numId="100">
    <w:abstractNumId w:val="12"/>
  </w:num>
  <w:num w:numId="101">
    <w:abstractNumId w:val="15"/>
  </w:num>
  <w:num w:numId="102">
    <w:abstractNumId w:val="3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661"/>
    <w:rsid w:val="00012285"/>
    <w:rsid w:val="00015123"/>
    <w:rsid w:val="00016250"/>
    <w:rsid w:val="00020430"/>
    <w:rsid w:val="00054EB0"/>
    <w:rsid w:val="00066061"/>
    <w:rsid w:val="000A607D"/>
    <w:rsid w:val="000C5A0B"/>
    <w:rsid w:val="000C631E"/>
    <w:rsid w:val="000F46CD"/>
    <w:rsid w:val="00161FF9"/>
    <w:rsid w:val="00167030"/>
    <w:rsid w:val="00175138"/>
    <w:rsid w:val="00192DDF"/>
    <w:rsid w:val="001D4436"/>
    <w:rsid w:val="001E1069"/>
    <w:rsid w:val="001E57E0"/>
    <w:rsid w:val="00204C18"/>
    <w:rsid w:val="00215385"/>
    <w:rsid w:val="002264B6"/>
    <w:rsid w:val="00233B38"/>
    <w:rsid w:val="002350CA"/>
    <w:rsid w:val="00247445"/>
    <w:rsid w:val="00286F37"/>
    <w:rsid w:val="002A0998"/>
    <w:rsid w:val="002B276C"/>
    <w:rsid w:val="002B6741"/>
    <w:rsid w:val="002C1370"/>
    <w:rsid w:val="0030355E"/>
    <w:rsid w:val="0030755A"/>
    <w:rsid w:val="0032619C"/>
    <w:rsid w:val="00327B19"/>
    <w:rsid w:val="0033411B"/>
    <w:rsid w:val="003371C4"/>
    <w:rsid w:val="00362083"/>
    <w:rsid w:val="00366643"/>
    <w:rsid w:val="00380B8E"/>
    <w:rsid w:val="00387642"/>
    <w:rsid w:val="00397ABA"/>
    <w:rsid w:val="003A7844"/>
    <w:rsid w:val="003B366A"/>
    <w:rsid w:val="003D53BA"/>
    <w:rsid w:val="003E060D"/>
    <w:rsid w:val="003F55F6"/>
    <w:rsid w:val="00431FEA"/>
    <w:rsid w:val="004441B5"/>
    <w:rsid w:val="0046658F"/>
    <w:rsid w:val="00473A98"/>
    <w:rsid w:val="004815D0"/>
    <w:rsid w:val="00483416"/>
    <w:rsid w:val="00494F7B"/>
    <w:rsid w:val="0049779D"/>
    <w:rsid w:val="004B3DDF"/>
    <w:rsid w:val="004D27FE"/>
    <w:rsid w:val="004D4FFC"/>
    <w:rsid w:val="004D5DE0"/>
    <w:rsid w:val="004E7337"/>
    <w:rsid w:val="004F5D39"/>
    <w:rsid w:val="00507BE0"/>
    <w:rsid w:val="005240D3"/>
    <w:rsid w:val="0053269A"/>
    <w:rsid w:val="005512D7"/>
    <w:rsid w:val="00570EF7"/>
    <w:rsid w:val="00574EA1"/>
    <w:rsid w:val="00577604"/>
    <w:rsid w:val="00582592"/>
    <w:rsid w:val="00585D0A"/>
    <w:rsid w:val="005B4C7F"/>
    <w:rsid w:val="005E0506"/>
    <w:rsid w:val="005E6247"/>
    <w:rsid w:val="005F1494"/>
    <w:rsid w:val="00614E9E"/>
    <w:rsid w:val="00615268"/>
    <w:rsid w:val="00620164"/>
    <w:rsid w:val="00622405"/>
    <w:rsid w:val="00626423"/>
    <w:rsid w:val="0063489F"/>
    <w:rsid w:val="00640277"/>
    <w:rsid w:val="0065282F"/>
    <w:rsid w:val="0065473C"/>
    <w:rsid w:val="00671B6B"/>
    <w:rsid w:val="00675B2A"/>
    <w:rsid w:val="00694B64"/>
    <w:rsid w:val="00696686"/>
    <w:rsid w:val="006A7001"/>
    <w:rsid w:val="006B7926"/>
    <w:rsid w:val="006C168A"/>
    <w:rsid w:val="006D1A6A"/>
    <w:rsid w:val="006D4C77"/>
    <w:rsid w:val="006E76CA"/>
    <w:rsid w:val="006F7690"/>
    <w:rsid w:val="00730237"/>
    <w:rsid w:val="00734F36"/>
    <w:rsid w:val="00737830"/>
    <w:rsid w:val="00737E6C"/>
    <w:rsid w:val="00741DB8"/>
    <w:rsid w:val="0074324C"/>
    <w:rsid w:val="00765F16"/>
    <w:rsid w:val="0076645B"/>
    <w:rsid w:val="00773551"/>
    <w:rsid w:val="00790651"/>
    <w:rsid w:val="007C7949"/>
    <w:rsid w:val="007D38EB"/>
    <w:rsid w:val="007D623A"/>
    <w:rsid w:val="007F59DB"/>
    <w:rsid w:val="007F7B59"/>
    <w:rsid w:val="0080479D"/>
    <w:rsid w:val="00814C60"/>
    <w:rsid w:val="00824F23"/>
    <w:rsid w:val="0083531F"/>
    <w:rsid w:val="00856E2F"/>
    <w:rsid w:val="0086767E"/>
    <w:rsid w:val="00870CF5"/>
    <w:rsid w:val="008C3921"/>
    <w:rsid w:val="008D2ADE"/>
    <w:rsid w:val="008E751A"/>
    <w:rsid w:val="008F3139"/>
    <w:rsid w:val="00901D82"/>
    <w:rsid w:val="00904121"/>
    <w:rsid w:val="00915374"/>
    <w:rsid w:val="00932223"/>
    <w:rsid w:val="00933050"/>
    <w:rsid w:val="0094778F"/>
    <w:rsid w:val="009716C5"/>
    <w:rsid w:val="00975FF3"/>
    <w:rsid w:val="009C52E5"/>
    <w:rsid w:val="009C6661"/>
    <w:rsid w:val="009E21F2"/>
    <w:rsid w:val="009E4F63"/>
    <w:rsid w:val="00A14104"/>
    <w:rsid w:val="00A27CD1"/>
    <w:rsid w:val="00A53483"/>
    <w:rsid w:val="00A71A8B"/>
    <w:rsid w:val="00AA2F15"/>
    <w:rsid w:val="00AA5C5B"/>
    <w:rsid w:val="00AB7F1A"/>
    <w:rsid w:val="00AC552F"/>
    <w:rsid w:val="00AC68DE"/>
    <w:rsid w:val="00AD35CD"/>
    <w:rsid w:val="00AE15D1"/>
    <w:rsid w:val="00AE428F"/>
    <w:rsid w:val="00AF4A75"/>
    <w:rsid w:val="00AF6037"/>
    <w:rsid w:val="00B13850"/>
    <w:rsid w:val="00B23E98"/>
    <w:rsid w:val="00B311EA"/>
    <w:rsid w:val="00B47199"/>
    <w:rsid w:val="00B47C52"/>
    <w:rsid w:val="00B505D7"/>
    <w:rsid w:val="00B52718"/>
    <w:rsid w:val="00B8274F"/>
    <w:rsid w:val="00B854E6"/>
    <w:rsid w:val="00B86BD8"/>
    <w:rsid w:val="00B95BCB"/>
    <w:rsid w:val="00BB1CBC"/>
    <w:rsid w:val="00BB2360"/>
    <w:rsid w:val="00BC0133"/>
    <w:rsid w:val="00C06F62"/>
    <w:rsid w:val="00C214A3"/>
    <w:rsid w:val="00C3533A"/>
    <w:rsid w:val="00C51E0C"/>
    <w:rsid w:val="00C711F6"/>
    <w:rsid w:val="00C762F9"/>
    <w:rsid w:val="00C93879"/>
    <w:rsid w:val="00C96797"/>
    <w:rsid w:val="00CC4589"/>
    <w:rsid w:val="00CC477F"/>
    <w:rsid w:val="00CD4515"/>
    <w:rsid w:val="00CF1712"/>
    <w:rsid w:val="00CF5B96"/>
    <w:rsid w:val="00CF7AB1"/>
    <w:rsid w:val="00D10C79"/>
    <w:rsid w:val="00D42DB9"/>
    <w:rsid w:val="00D60590"/>
    <w:rsid w:val="00D6438C"/>
    <w:rsid w:val="00D67DFD"/>
    <w:rsid w:val="00D80346"/>
    <w:rsid w:val="00D83102"/>
    <w:rsid w:val="00D84BA3"/>
    <w:rsid w:val="00D9164E"/>
    <w:rsid w:val="00DA4A40"/>
    <w:rsid w:val="00DB0261"/>
    <w:rsid w:val="00DF1035"/>
    <w:rsid w:val="00DF7291"/>
    <w:rsid w:val="00E173EC"/>
    <w:rsid w:val="00E30873"/>
    <w:rsid w:val="00E666E7"/>
    <w:rsid w:val="00EB4790"/>
    <w:rsid w:val="00EC127F"/>
    <w:rsid w:val="00ED0193"/>
    <w:rsid w:val="00ED1EA0"/>
    <w:rsid w:val="00EE2632"/>
    <w:rsid w:val="00F1356A"/>
    <w:rsid w:val="00F36676"/>
    <w:rsid w:val="00F5640C"/>
    <w:rsid w:val="00F60B44"/>
    <w:rsid w:val="00FB1DD4"/>
    <w:rsid w:val="00FC00C9"/>
    <w:rsid w:val="00FC2879"/>
    <w:rsid w:val="00FC55C5"/>
    <w:rsid w:val="00FE08D3"/>
    <w:rsid w:val="00FE479F"/>
    <w:rsid w:val="00FE5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3EAB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rsid w:val="00671B6B"/>
    <w:pPr>
      <w:ind w:left="1152" w:hanging="432"/>
    </w:pPr>
    <w:rPr>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1"/>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table" w:styleId="TableGrid">
    <w:name w:val="Table Grid"/>
    <w:basedOn w:val="TableNormal"/>
    <w:uiPriority w:val="39"/>
    <w:rsid w:val="007C79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6F62"/>
    <w:pPr>
      <w:spacing w:after="0" w:line="240" w:lineRule="auto"/>
      <w:ind w:left="720"/>
      <w:contextualSpacing/>
    </w:pPr>
    <w:rPr>
      <w:rFonts w:ascii="Times New Roman" w:hAnsi="Times New Roman" w:cs="Times New Roman"/>
      <w:color w:val="auto"/>
      <w:sz w:val="24"/>
      <w:szCs w:val="24"/>
      <w:lang w:eastAsia="en-US"/>
    </w:rPr>
  </w:style>
  <w:style w:type="table" w:styleId="GridTable1Light">
    <w:name w:val="Grid Table 1 Light"/>
    <w:basedOn w:val="TableNormal"/>
    <w:uiPriority w:val="46"/>
    <w:rsid w:val="00870CF5"/>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6A7001"/>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
    <w:name w:val="Grid Table 2"/>
    <w:basedOn w:val="TableNormal"/>
    <w:uiPriority w:val="47"/>
    <w:rsid w:val="006A7001"/>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8060">
      <w:bodyDiv w:val="1"/>
      <w:marLeft w:val="0"/>
      <w:marRight w:val="0"/>
      <w:marTop w:val="0"/>
      <w:marBottom w:val="0"/>
      <w:divBdr>
        <w:top w:val="none" w:sz="0" w:space="0" w:color="auto"/>
        <w:left w:val="none" w:sz="0" w:space="0" w:color="auto"/>
        <w:bottom w:val="none" w:sz="0" w:space="0" w:color="auto"/>
        <w:right w:val="none" w:sz="0" w:space="0" w:color="auto"/>
      </w:divBdr>
      <w:divsChild>
        <w:div w:id="1499299183">
          <w:marLeft w:val="720"/>
          <w:marRight w:val="0"/>
          <w:marTop w:val="80"/>
          <w:marBottom w:val="0"/>
          <w:divBdr>
            <w:top w:val="none" w:sz="0" w:space="0" w:color="auto"/>
            <w:left w:val="none" w:sz="0" w:space="0" w:color="auto"/>
            <w:bottom w:val="none" w:sz="0" w:space="0" w:color="auto"/>
            <w:right w:val="none" w:sz="0" w:space="0" w:color="auto"/>
          </w:divBdr>
        </w:div>
        <w:div w:id="69275289">
          <w:marLeft w:val="720"/>
          <w:marRight w:val="0"/>
          <w:marTop w:val="80"/>
          <w:marBottom w:val="0"/>
          <w:divBdr>
            <w:top w:val="none" w:sz="0" w:space="0" w:color="auto"/>
            <w:left w:val="none" w:sz="0" w:space="0" w:color="auto"/>
            <w:bottom w:val="none" w:sz="0" w:space="0" w:color="auto"/>
            <w:right w:val="none" w:sz="0" w:space="0" w:color="auto"/>
          </w:divBdr>
        </w:div>
        <w:div w:id="712076480">
          <w:marLeft w:val="720"/>
          <w:marRight w:val="0"/>
          <w:marTop w:val="80"/>
          <w:marBottom w:val="0"/>
          <w:divBdr>
            <w:top w:val="none" w:sz="0" w:space="0" w:color="auto"/>
            <w:left w:val="none" w:sz="0" w:space="0" w:color="auto"/>
            <w:bottom w:val="none" w:sz="0" w:space="0" w:color="auto"/>
            <w:right w:val="none" w:sz="0" w:space="0" w:color="auto"/>
          </w:divBdr>
        </w:div>
        <w:div w:id="885488323">
          <w:marLeft w:val="720"/>
          <w:marRight w:val="0"/>
          <w:marTop w:val="80"/>
          <w:marBottom w:val="0"/>
          <w:divBdr>
            <w:top w:val="none" w:sz="0" w:space="0" w:color="auto"/>
            <w:left w:val="none" w:sz="0" w:space="0" w:color="auto"/>
            <w:bottom w:val="none" w:sz="0" w:space="0" w:color="auto"/>
            <w:right w:val="none" w:sz="0" w:space="0" w:color="auto"/>
          </w:divBdr>
        </w:div>
        <w:div w:id="1442846916">
          <w:marLeft w:val="720"/>
          <w:marRight w:val="0"/>
          <w:marTop w:val="80"/>
          <w:marBottom w:val="0"/>
          <w:divBdr>
            <w:top w:val="none" w:sz="0" w:space="0" w:color="auto"/>
            <w:left w:val="none" w:sz="0" w:space="0" w:color="auto"/>
            <w:bottom w:val="none" w:sz="0" w:space="0" w:color="auto"/>
            <w:right w:val="none" w:sz="0" w:space="0" w:color="auto"/>
          </w:divBdr>
        </w:div>
        <w:div w:id="1132868252">
          <w:marLeft w:val="720"/>
          <w:marRight w:val="0"/>
          <w:marTop w:val="80"/>
          <w:marBottom w:val="0"/>
          <w:divBdr>
            <w:top w:val="none" w:sz="0" w:space="0" w:color="auto"/>
            <w:left w:val="none" w:sz="0" w:space="0" w:color="auto"/>
            <w:bottom w:val="none" w:sz="0" w:space="0" w:color="auto"/>
            <w:right w:val="none" w:sz="0" w:space="0" w:color="auto"/>
          </w:divBdr>
        </w:div>
        <w:div w:id="497117061">
          <w:marLeft w:val="720"/>
          <w:marRight w:val="0"/>
          <w:marTop w:val="80"/>
          <w:marBottom w:val="0"/>
          <w:divBdr>
            <w:top w:val="none" w:sz="0" w:space="0" w:color="auto"/>
            <w:left w:val="none" w:sz="0" w:space="0" w:color="auto"/>
            <w:bottom w:val="none" w:sz="0" w:space="0" w:color="auto"/>
            <w:right w:val="none" w:sz="0" w:space="0" w:color="auto"/>
          </w:divBdr>
        </w:div>
      </w:divsChild>
    </w:div>
    <w:div w:id="204144809">
      <w:bodyDiv w:val="1"/>
      <w:marLeft w:val="0"/>
      <w:marRight w:val="0"/>
      <w:marTop w:val="0"/>
      <w:marBottom w:val="0"/>
      <w:divBdr>
        <w:top w:val="none" w:sz="0" w:space="0" w:color="auto"/>
        <w:left w:val="none" w:sz="0" w:space="0" w:color="auto"/>
        <w:bottom w:val="none" w:sz="0" w:space="0" w:color="auto"/>
        <w:right w:val="none" w:sz="0" w:space="0" w:color="auto"/>
      </w:divBdr>
      <w:divsChild>
        <w:div w:id="2017032833">
          <w:marLeft w:val="979"/>
          <w:marRight w:val="0"/>
          <w:marTop w:val="65"/>
          <w:marBottom w:val="0"/>
          <w:divBdr>
            <w:top w:val="none" w:sz="0" w:space="0" w:color="auto"/>
            <w:left w:val="none" w:sz="0" w:space="0" w:color="auto"/>
            <w:bottom w:val="none" w:sz="0" w:space="0" w:color="auto"/>
            <w:right w:val="none" w:sz="0" w:space="0" w:color="auto"/>
          </w:divBdr>
        </w:div>
        <w:div w:id="1486315775">
          <w:marLeft w:val="979"/>
          <w:marRight w:val="0"/>
          <w:marTop w:val="65"/>
          <w:marBottom w:val="0"/>
          <w:divBdr>
            <w:top w:val="none" w:sz="0" w:space="0" w:color="auto"/>
            <w:left w:val="none" w:sz="0" w:space="0" w:color="auto"/>
            <w:bottom w:val="none" w:sz="0" w:space="0" w:color="auto"/>
            <w:right w:val="none" w:sz="0" w:space="0" w:color="auto"/>
          </w:divBdr>
        </w:div>
        <w:div w:id="360861039">
          <w:marLeft w:val="979"/>
          <w:marRight w:val="0"/>
          <w:marTop w:val="65"/>
          <w:marBottom w:val="0"/>
          <w:divBdr>
            <w:top w:val="none" w:sz="0" w:space="0" w:color="auto"/>
            <w:left w:val="none" w:sz="0" w:space="0" w:color="auto"/>
            <w:bottom w:val="none" w:sz="0" w:space="0" w:color="auto"/>
            <w:right w:val="none" w:sz="0" w:space="0" w:color="auto"/>
          </w:divBdr>
        </w:div>
        <w:div w:id="39791801">
          <w:marLeft w:val="979"/>
          <w:marRight w:val="0"/>
          <w:marTop w:val="65"/>
          <w:marBottom w:val="0"/>
          <w:divBdr>
            <w:top w:val="none" w:sz="0" w:space="0" w:color="auto"/>
            <w:left w:val="none" w:sz="0" w:space="0" w:color="auto"/>
            <w:bottom w:val="none" w:sz="0" w:space="0" w:color="auto"/>
            <w:right w:val="none" w:sz="0" w:space="0" w:color="auto"/>
          </w:divBdr>
        </w:div>
        <w:div w:id="1216744352">
          <w:marLeft w:val="979"/>
          <w:marRight w:val="0"/>
          <w:marTop w:val="65"/>
          <w:marBottom w:val="0"/>
          <w:divBdr>
            <w:top w:val="none" w:sz="0" w:space="0" w:color="auto"/>
            <w:left w:val="none" w:sz="0" w:space="0" w:color="auto"/>
            <w:bottom w:val="none" w:sz="0" w:space="0" w:color="auto"/>
            <w:right w:val="none" w:sz="0" w:space="0" w:color="auto"/>
          </w:divBdr>
        </w:div>
      </w:divsChild>
    </w:div>
    <w:div w:id="247889828">
      <w:bodyDiv w:val="1"/>
      <w:marLeft w:val="0"/>
      <w:marRight w:val="0"/>
      <w:marTop w:val="0"/>
      <w:marBottom w:val="0"/>
      <w:divBdr>
        <w:top w:val="none" w:sz="0" w:space="0" w:color="auto"/>
        <w:left w:val="none" w:sz="0" w:space="0" w:color="auto"/>
        <w:bottom w:val="none" w:sz="0" w:space="0" w:color="auto"/>
        <w:right w:val="none" w:sz="0" w:space="0" w:color="auto"/>
      </w:divBdr>
      <w:divsChild>
        <w:div w:id="1398017713">
          <w:marLeft w:val="1555"/>
          <w:marRight w:val="0"/>
          <w:marTop w:val="65"/>
          <w:marBottom w:val="0"/>
          <w:divBdr>
            <w:top w:val="none" w:sz="0" w:space="0" w:color="auto"/>
            <w:left w:val="none" w:sz="0" w:space="0" w:color="auto"/>
            <w:bottom w:val="none" w:sz="0" w:space="0" w:color="auto"/>
            <w:right w:val="none" w:sz="0" w:space="0" w:color="auto"/>
          </w:divBdr>
        </w:div>
        <w:div w:id="881015475">
          <w:marLeft w:val="1555"/>
          <w:marRight w:val="0"/>
          <w:marTop w:val="65"/>
          <w:marBottom w:val="0"/>
          <w:divBdr>
            <w:top w:val="none" w:sz="0" w:space="0" w:color="auto"/>
            <w:left w:val="none" w:sz="0" w:space="0" w:color="auto"/>
            <w:bottom w:val="none" w:sz="0" w:space="0" w:color="auto"/>
            <w:right w:val="none" w:sz="0" w:space="0" w:color="auto"/>
          </w:divBdr>
        </w:div>
        <w:div w:id="1140227217">
          <w:marLeft w:val="1555"/>
          <w:marRight w:val="0"/>
          <w:marTop w:val="65"/>
          <w:marBottom w:val="0"/>
          <w:divBdr>
            <w:top w:val="none" w:sz="0" w:space="0" w:color="auto"/>
            <w:left w:val="none" w:sz="0" w:space="0" w:color="auto"/>
            <w:bottom w:val="none" w:sz="0" w:space="0" w:color="auto"/>
            <w:right w:val="none" w:sz="0" w:space="0" w:color="auto"/>
          </w:divBdr>
        </w:div>
        <w:div w:id="1645087262">
          <w:marLeft w:val="1555"/>
          <w:marRight w:val="0"/>
          <w:marTop w:val="65"/>
          <w:marBottom w:val="0"/>
          <w:divBdr>
            <w:top w:val="none" w:sz="0" w:space="0" w:color="auto"/>
            <w:left w:val="none" w:sz="0" w:space="0" w:color="auto"/>
            <w:bottom w:val="none" w:sz="0" w:space="0" w:color="auto"/>
            <w:right w:val="none" w:sz="0" w:space="0" w:color="auto"/>
          </w:divBdr>
        </w:div>
        <w:div w:id="982004340">
          <w:marLeft w:val="1555"/>
          <w:marRight w:val="0"/>
          <w:marTop w:val="65"/>
          <w:marBottom w:val="0"/>
          <w:divBdr>
            <w:top w:val="none" w:sz="0" w:space="0" w:color="auto"/>
            <w:left w:val="none" w:sz="0" w:space="0" w:color="auto"/>
            <w:bottom w:val="none" w:sz="0" w:space="0" w:color="auto"/>
            <w:right w:val="none" w:sz="0" w:space="0" w:color="auto"/>
          </w:divBdr>
        </w:div>
        <w:div w:id="256136665">
          <w:marLeft w:val="1555"/>
          <w:marRight w:val="0"/>
          <w:marTop w:val="65"/>
          <w:marBottom w:val="0"/>
          <w:divBdr>
            <w:top w:val="none" w:sz="0" w:space="0" w:color="auto"/>
            <w:left w:val="none" w:sz="0" w:space="0" w:color="auto"/>
            <w:bottom w:val="none" w:sz="0" w:space="0" w:color="auto"/>
            <w:right w:val="none" w:sz="0" w:space="0" w:color="auto"/>
          </w:divBdr>
        </w:div>
      </w:divsChild>
    </w:div>
    <w:div w:id="274603887">
      <w:bodyDiv w:val="1"/>
      <w:marLeft w:val="0"/>
      <w:marRight w:val="0"/>
      <w:marTop w:val="0"/>
      <w:marBottom w:val="0"/>
      <w:divBdr>
        <w:top w:val="none" w:sz="0" w:space="0" w:color="auto"/>
        <w:left w:val="none" w:sz="0" w:space="0" w:color="auto"/>
        <w:bottom w:val="none" w:sz="0" w:space="0" w:color="auto"/>
        <w:right w:val="none" w:sz="0" w:space="0" w:color="auto"/>
      </w:divBdr>
      <w:divsChild>
        <w:div w:id="1870416432">
          <w:marLeft w:val="1555"/>
          <w:marRight w:val="0"/>
          <w:marTop w:val="65"/>
          <w:marBottom w:val="0"/>
          <w:divBdr>
            <w:top w:val="none" w:sz="0" w:space="0" w:color="auto"/>
            <w:left w:val="none" w:sz="0" w:space="0" w:color="auto"/>
            <w:bottom w:val="none" w:sz="0" w:space="0" w:color="auto"/>
            <w:right w:val="none" w:sz="0" w:space="0" w:color="auto"/>
          </w:divBdr>
        </w:div>
        <w:div w:id="409082072">
          <w:marLeft w:val="1555"/>
          <w:marRight w:val="0"/>
          <w:marTop w:val="65"/>
          <w:marBottom w:val="0"/>
          <w:divBdr>
            <w:top w:val="none" w:sz="0" w:space="0" w:color="auto"/>
            <w:left w:val="none" w:sz="0" w:space="0" w:color="auto"/>
            <w:bottom w:val="none" w:sz="0" w:space="0" w:color="auto"/>
            <w:right w:val="none" w:sz="0" w:space="0" w:color="auto"/>
          </w:divBdr>
        </w:div>
        <w:div w:id="1528566537">
          <w:marLeft w:val="1555"/>
          <w:marRight w:val="0"/>
          <w:marTop w:val="65"/>
          <w:marBottom w:val="0"/>
          <w:divBdr>
            <w:top w:val="none" w:sz="0" w:space="0" w:color="auto"/>
            <w:left w:val="none" w:sz="0" w:space="0" w:color="auto"/>
            <w:bottom w:val="none" w:sz="0" w:space="0" w:color="auto"/>
            <w:right w:val="none" w:sz="0" w:space="0" w:color="auto"/>
          </w:divBdr>
        </w:div>
        <w:div w:id="532231600">
          <w:marLeft w:val="1555"/>
          <w:marRight w:val="0"/>
          <w:marTop w:val="65"/>
          <w:marBottom w:val="0"/>
          <w:divBdr>
            <w:top w:val="none" w:sz="0" w:space="0" w:color="auto"/>
            <w:left w:val="none" w:sz="0" w:space="0" w:color="auto"/>
            <w:bottom w:val="none" w:sz="0" w:space="0" w:color="auto"/>
            <w:right w:val="none" w:sz="0" w:space="0" w:color="auto"/>
          </w:divBdr>
        </w:div>
        <w:div w:id="1573201427">
          <w:marLeft w:val="1555"/>
          <w:marRight w:val="0"/>
          <w:marTop w:val="65"/>
          <w:marBottom w:val="0"/>
          <w:divBdr>
            <w:top w:val="none" w:sz="0" w:space="0" w:color="auto"/>
            <w:left w:val="none" w:sz="0" w:space="0" w:color="auto"/>
            <w:bottom w:val="none" w:sz="0" w:space="0" w:color="auto"/>
            <w:right w:val="none" w:sz="0" w:space="0" w:color="auto"/>
          </w:divBdr>
        </w:div>
        <w:div w:id="1392583323">
          <w:marLeft w:val="1555"/>
          <w:marRight w:val="0"/>
          <w:marTop w:val="65"/>
          <w:marBottom w:val="0"/>
          <w:divBdr>
            <w:top w:val="none" w:sz="0" w:space="0" w:color="auto"/>
            <w:left w:val="none" w:sz="0" w:space="0" w:color="auto"/>
            <w:bottom w:val="none" w:sz="0" w:space="0" w:color="auto"/>
            <w:right w:val="none" w:sz="0" w:space="0" w:color="auto"/>
          </w:divBdr>
        </w:div>
        <w:div w:id="24721866">
          <w:marLeft w:val="2160"/>
          <w:marRight w:val="0"/>
          <w:marTop w:val="70"/>
          <w:marBottom w:val="0"/>
          <w:divBdr>
            <w:top w:val="none" w:sz="0" w:space="0" w:color="auto"/>
            <w:left w:val="none" w:sz="0" w:space="0" w:color="auto"/>
            <w:bottom w:val="none" w:sz="0" w:space="0" w:color="auto"/>
            <w:right w:val="none" w:sz="0" w:space="0" w:color="auto"/>
          </w:divBdr>
        </w:div>
        <w:div w:id="1285695091">
          <w:marLeft w:val="2160"/>
          <w:marRight w:val="0"/>
          <w:marTop w:val="70"/>
          <w:marBottom w:val="0"/>
          <w:divBdr>
            <w:top w:val="none" w:sz="0" w:space="0" w:color="auto"/>
            <w:left w:val="none" w:sz="0" w:space="0" w:color="auto"/>
            <w:bottom w:val="none" w:sz="0" w:space="0" w:color="auto"/>
            <w:right w:val="none" w:sz="0" w:space="0" w:color="auto"/>
          </w:divBdr>
        </w:div>
        <w:div w:id="1181506945">
          <w:marLeft w:val="2160"/>
          <w:marRight w:val="0"/>
          <w:marTop w:val="70"/>
          <w:marBottom w:val="0"/>
          <w:divBdr>
            <w:top w:val="none" w:sz="0" w:space="0" w:color="auto"/>
            <w:left w:val="none" w:sz="0" w:space="0" w:color="auto"/>
            <w:bottom w:val="none" w:sz="0" w:space="0" w:color="auto"/>
            <w:right w:val="none" w:sz="0" w:space="0" w:color="auto"/>
          </w:divBdr>
        </w:div>
        <w:div w:id="669911097">
          <w:marLeft w:val="2160"/>
          <w:marRight w:val="0"/>
          <w:marTop w:val="70"/>
          <w:marBottom w:val="0"/>
          <w:divBdr>
            <w:top w:val="none" w:sz="0" w:space="0" w:color="auto"/>
            <w:left w:val="none" w:sz="0" w:space="0" w:color="auto"/>
            <w:bottom w:val="none" w:sz="0" w:space="0" w:color="auto"/>
            <w:right w:val="none" w:sz="0" w:space="0" w:color="auto"/>
          </w:divBdr>
        </w:div>
        <w:div w:id="736393793">
          <w:marLeft w:val="1555"/>
          <w:marRight w:val="0"/>
          <w:marTop w:val="65"/>
          <w:marBottom w:val="0"/>
          <w:divBdr>
            <w:top w:val="none" w:sz="0" w:space="0" w:color="auto"/>
            <w:left w:val="none" w:sz="0" w:space="0" w:color="auto"/>
            <w:bottom w:val="none" w:sz="0" w:space="0" w:color="auto"/>
            <w:right w:val="none" w:sz="0" w:space="0" w:color="auto"/>
          </w:divBdr>
        </w:div>
        <w:div w:id="1464232457">
          <w:marLeft w:val="1555"/>
          <w:marRight w:val="0"/>
          <w:marTop w:val="65"/>
          <w:marBottom w:val="0"/>
          <w:divBdr>
            <w:top w:val="none" w:sz="0" w:space="0" w:color="auto"/>
            <w:left w:val="none" w:sz="0" w:space="0" w:color="auto"/>
            <w:bottom w:val="none" w:sz="0" w:space="0" w:color="auto"/>
            <w:right w:val="none" w:sz="0" w:space="0" w:color="auto"/>
          </w:divBdr>
        </w:div>
        <w:div w:id="425224859">
          <w:marLeft w:val="2160"/>
          <w:marRight w:val="0"/>
          <w:marTop w:val="70"/>
          <w:marBottom w:val="0"/>
          <w:divBdr>
            <w:top w:val="none" w:sz="0" w:space="0" w:color="auto"/>
            <w:left w:val="none" w:sz="0" w:space="0" w:color="auto"/>
            <w:bottom w:val="none" w:sz="0" w:space="0" w:color="auto"/>
            <w:right w:val="none" w:sz="0" w:space="0" w:color="auto"/>
          </w:divBdr>
        </w:div>
        <w:div w:id="1927105275">
          <w:marLeft w:val="2160"/>
          <w:marRight w:val="0"/>
          <w:marTop w:val="70"/>
          <w:marBottom w:val="0"/>
          <w:divBdr>
            <w:top w:val="none" w:sz="0" w:space="0" w:color="auto"/>
            <w:left w:val="none" w:sz="0" w:space="0" w:color="auto"/>
            <w:bottom w:val="none" w:sz="0" w:space="0" w:color="auto"/>
            <w:right w:val="none" w:sz="0" w:space="0" w:color="auto"/>
          </w:divBdr>
        </w:div>
        <w:div w:id="2123573975">
          <w:marLeft w:val="2160"/>
          <w:marRight w:val="0"/>
          <w:marTop w:val="70"/>
          <w:marBottom w:val="0"/>
          <w:divBdr>
            <w:top w:val="none" w:sz="0" w:space="0" w:color="auto"/>
            <w:left w:val="none" w:sz="0" w:space="0" w:color="auto"/>
            <w:bottom w:val="none" w:sz="0" w:space="0" w:color="auto"/>
            <w:right w:val="none" w:sz="0" w:space="0" w:color="auto"/>
          </w:divBdr>
        </w:div>
      </w:divsChild>
    </w:div>
    <w:div w:id="320044705">
      <w:bodyDiv w:val="1"/>
      <w:marLeft w:val="0"/>
      <w:marRight w:val="0"/>
      <w:marTop w:val="0"/>
      <w:marBottom w:val="0"/>
      <w:divBdr>
        <w:top w:val="none" w:sz="0" w:space="0" w:color="auto"/>
        <w:left w:val="none" w:sz="0" w:space="0" w:color="auto"/>
        <w:bottom w:val="none" w:sz="0" w:space="0" w:color="auto"/>
        <w:right w:val="none" w:sz="0" w:space="0" w:color="auto"/>
      </w:divBdr>
      <w:divsChild>
        <w:div w:id="1342050116">
          <w:marLeft w:val="2160"/>
          <w:marRight w:val="0"/>
          <w:marTop w:val="70"/>
          <w:marBottom w:val="0"/>
          <w:divBdr>
            <w:top w:val="none" w:sz="0" w:space="0" w:color="auto"/>
            <w:left w:val="none" w:sz="0" w:space="0" w:color="auto"/>
            <w:bottom w:val="none" w:sz="0" w:space="0" w:color="auto"/>
            <w:right w:val="none" w:sz="0" w:space="0" w:color="auto"/>
          </w:divBdr>
        </w:div>
        <w:div w:id="919365317">
          <w:marLeft w:val="2160"/>
          <w:marRight w:val="0"/>
          <w:marTop w:val="70"/>
          <w:marBottom w:val="0"/>
          <w:divBdr>
            <w:top w:val="none" w:sz="0" w:space="0" w:color="auto"/>
            <w:left w:val="none" w:sz="0" w:space="0" w:color="auto"/>
            <w:bottom w:val="none" w:sz="0" w:space="0" w:color="auto"/>
            <w:right w:val="none" w:sz="0" w:space="0" w:color="auto"/>
          </w:divBdr>
        </w:div>
        <w:div w:id="331565799">
          <w:marLeft w:val="2160"/>
          <w:marRight w:val="0"/>
          <w:marTop w:val="70"/>
          <w:marBottom w:val="0"/>
          <w:divBdr>
            <w:top w:val="none" w:sz="0" w:space="0" w:color="auto"/>
            <w:left w:val="none" w:sz="0" w:space="0" w:color="auto"/>
            <w:bottom w:val="none" w:sz="0" w:space="0" w:color="auto"/>
            <w:right w:val="none" w:sz="0" w:space="0" w:color="auto"/>
          </w:divBdr>
        </w:div>
        <w:div w:id="2116250006">
          <w:marLeft w:val="2160"/>
          <w:marRight w:val="0"/>
          <w:marTop w:val="70"/>
          <w:marBottom w:val="0"/>
          <w:divBdr>
            <w:top w:val="none" w:sz="0" w:space="0" w:color="auto"/>
            <w:left w:val="none" w:sz="0" w:space="0" w:color="auto"/>
            <w:bottom w:val="none" w:sz="0" w:space="0" w:color="auto"/>
            <w:right w:val="none" w:sz="0" w:space="0" w:color="auto"/>
          </w:divBdr>
        </w:div>
        <w:div w:id="1774938106">
          <w:marLeft w:val="2160"/>
          <w:marRight w:val="0"/>
          <w:marTop w:val="70"/>
          <w:marBottom w:val="0"/>
          <w:divBdr>
            <w:top w:val="none" w:sz="0" w:space="0" w:color="auto"/>
            <w:left w:val="none" w:sz="0" w:space="0" w:color="auto"/>
            <w:bottom w:val="none" w:sz="0" w:space="0" w:color="auto"/>
            <w:right w:val="none" w:sz="0" w:space="0" w:color="auto"/>
          </w:divBdr>
        </w:div>
      </w:divsChild>
    </w:div>
    <w:div w:id="336813075">
      <w:bodyDiv w:val="1"/>
      <w:marLeft w:val="0"/>
      <w:marRight w:val="0"/>
      <w:marTop w:val="0"/>
      <w:marBottom w:val="0"/>
      <w:divBdr>
        <w:top w:val="none" w:sz="0" w:space="0" w:color="auto"/>
        <w:left w:val="none" w:sz="0" w:space="0" w:color="auto"/>
        <w:bottom w:val="none" w:sz="0" w:space="0" w:color="auto"/>
        <w:right w:val="none" w:sz="0" w:space="0" w:color="auto"/>
      </w:divBdr>
      <w:divsChild>
        <w:div w:id="759833894">
          <w:marLeft w:val="1555"/>
          <w:marRight w:val="0"/>
          <w:marTop w:val="65"/>
          <w:marBottom w:val="0"/>
          <w:divBdr>
            <w:top w:val="none" w:sz="0" w:space="0" w:color="auto"/>
            <w:left w:val="none" w:sz="0" w:space="0" w:color="auto"/>
            <w:bottom w:val="none" w:sz="0" w:space="0" w:color="auto"/>
            <w:right w:val="none" w:sz="0" w:space="0" w:color="auto"/>
          </w:divBdr>
        </w:div>
        <w:div w:id="1880625817">
          <w:marLeft w:val="1555"/>
          <w:marRight w:val="0"/>
          <w:marTop w:val="65"/>
          <w:marBottom w:val="0"/>
          <w:divBdr>
            <w:top w:val="none" w:sz="0" w:space="0" w:color="auto"/>
            <w:left w:val="none" w:sz="0" w:space="0" w:color="auto"/>
            <w:bottom w:val="none" w:sz="0" w:space="0" w:color="auto"/>
            <w:right w:val="none" w:sz="0" w:space="0" w:color="auto"/>
          </w:divBdr>
        </w:div>
      </w:divsChild>
    </w:div>
    <w:div w:id="392656008">
      <w:bodyDiv w:val="1"/>
      <w:marLeft w:val="0"/>
      <w:marRight w:val="0"/>
      <w:marTop w:val="0"/>
      <w:marBottom w:val="0"/>
      <w:divBdr>
        <w:top w:val="none" w:sz="0" w:space="0" w:color="auto"/>
        <w:left w:val="none" w:sz="0" w:space="0" w:color="auto"/>
        <w:bottom w:val="none" w:sz="0" w:space="0" w:color="auto"/>
        <w:right w:val="none" w:sz="0" w:space="0" w:color="auto"/>
      </w:divBdr>
      <w:divsChild>
        <w:div w:id="46926529">
          <w:marLeft w:val="979"/>
          <w:marRight w:val="0"/>
          <w:marTop w:val="65"/>
          <w:marBottom w:val="0"/>
          <w:divBdr>
            <w:top w:val="none" w:sz="0" w:space="0" w:color="auto"/>
            <w:left w:val="none" w:sz="0" w:space="0" w:color="auto"/>
            <w:bottom w:val="none" w:sz="0" w:space="0" w:color="auto"/>
            <w:right w:val="none" w:sz="0" w:space="0" w:color="auto"/>
          </w:divBdr>
        </w:div>
      </w:divsChild>
    </w:div>
    <w:div w:id="424309014">
      <w:bodyDiv w:val="1"/>
      <w:marLeft w:val="0"/>
      <w:marRight w:val="0"/>
      <w:marTop w:val="0"/>
      <w:marBottom w:val="0"/>
      <w:divBdr>
        <w:top w:val="none" w:sz="0" w:space="0" w:color="auto"/>
        <w:left w:val="none" w:sz="0" w:space="0" w:color="auto"/>
        <w:bottom w:val="none" w:sz="0" w:space="0" w:color="auto"/>
        <w:right w:val="none" w:sz="0" w:space="0" w:color="auto"/>
      </w:divBdr>
      <w:divsChild>
        <w:div w:id="2030403569">
          <w:marLeft w:val="1368"/>
          <w:marRight w:val="0"/>
          <w:marTop w:val="65"/>
          <w:marBottom w:val="0"/>
          <w:divBdr>
            <w:top w:val="none" w:sz="0" w:space="0" w:color="auto"/>
            <w:left w:val="none" w:sz="0" w:space="0" w:color="auto"/>
            <w:bottom w:val="none" w:sz="0" w:space="0" w:color="auto"/>
            <w:right w:val="none" w:sz="0" w:space="0" w:color="auto"/>
          </w:divBdr>
        </w:div>
        <w:div w:id="1107509737">
          <w:marLeft w:val="1742"/>
          <w:marRight w:val="0"/>
          <w:marTop w:val="70"/>
          <w:marBottom w:val="0"/>
          <w:divBdr>
            <w:top w:val="none" w:sz="0" w:space="0" w:color="auto"/>
            <w:left w:val="none" w:sz="0" w:space="0" w:color="auto"/>
            <w:bottom w:val="none" w:sz="0" w:space="0" w:color="auto"/>
            <w:right w:val="none" w:sz="0" w:space="0" w:color="auto"/>
          </w:divBdr>
        </w:div>
        <w:div w:id="802428765">
          <w:marLeft w:val="1742"/>
          <w:marRight w:val="0"/>
          <w:marTop w:val="70"/>
          <w:marBottom w:val="0"/>
          <w:divBdr>
            <w:top w:val="none" w:sz="0" w:space="0" w:color="auto"/>
            <w:left w:val="none" w:sz="0" w:space="0" w:color="auto"/>
            <w:bottom w:val="none" w:sz="0" w:space="0" w:color="auto"/>
            <w:right w:val="none" w:sz="0" w:space="0" w:color="auto"/>
          </w:divBdr>
        </w:div>
        <w:div w:id="241529406">
          <w:marLeft w:val="1742"/>
          <w:marRight w:val="0"/>
          <w:marTop w:val="70"/>
          <w:marBottom w:val="0"/>
          <w:divBdr>
            <w:top w:val="none" w:sz="0" w:space="0" w:color="auto"/>
            <w:left w:val="none" w:sz="0" w:space="0" w:color="auto"/>
            <w:bottom w:val="none" w:sz="0" w:space="0" w:color="auto"/>
            <w:right w:val="none" w:sz="0" w:space="0" w:color="auto"/>
          </w:divBdr>
        </w:div>
        <w:div w:id="2124231054">
          <w:marLeft w:val="1742"/>
          <w:marRight w:val="0"/>
          <w:marTop w:val="70"/>
          <w:marBottom w:val="0"/>
          <w:divBdr>
            <w:top w:val="none" w:sz="0" w:space="0" w:color="auto"/>
            <w:left w:val="none" w:sz="0" w:space="0" w:color="auto"/>
            <w:bottom w:val="none" w:sz="0" w:space="0" w:color="auto"/>
            <w:right w:val="none" w:sz="0" w:space="0" w:color="auto"/>
          </w:divBdr>
        </w:div>
        <w:div w:id="336464854">
          <w:marLeft w:val="1742"/>
          <w:marRight w:val="0"/>
          <w:marTop w:val="70"/>
          <w:marBottom w:val="0"/>
          <w:divBdr>
            <w:top w:val="none" w:sz="0" w:space="0" w:color="auto"/>
            <w:left w:val="none" w:sz="0" w:space="0" w:color="auto"/>
            <w:bottom w:val="none" w:sz="0" w:space="0" w:color="auto"/>
            <w:right w:val="none" w:sz="0" w:space="0" w:color="auto"/>
          </w:divBdr>
        </w:div>
        <w:div w:id="1959792136">
          <w:marLeft w:val="1742"/>
          <w:marRight w:val="0"/>
          <w:marTop w:val="70"/>
          <w:marBottom w:val="0"/>
          <w:divBdr>
            <w:top w:val="none" w:sz="0" w:space="0" w:color="auto"/>
            <w:left w:val="none" w:sz="0" w:space="0" w:color="auto"/>
            <w:bottom w:val="none" w:sz="0" w:space="0" w:color="auto"/>
            <w:right w:val="none" w:sz="0" w:space="0" w:color="auto"/>
          </w:divBdr>
        </w:div>
        <w:div w:id="1520584581">
          <w:marLeft w:val="1368"/>
          <w:marRight w:val="0"/>
          <w:marTop w:val="65"/>
          <w:marBottom w:val="0"/>
          <w:divBdr>
            <w:top w:val="none" w:sz="0" w:space="0" w:color="auto"/>
            <w:left w:val="none" w:sz="0" w:space="0" w:color="auto"/>
            <w:bottom w:val="none" w:sz="0" w:space="0" w:color="auto"/>
            <w:right w:val="none" w:sz="0" w:space="0" w:color="auto"/>
          </w:divBdr>
        </w:div>
        <w:div w:id="808085962">
          <w:marLeft w:val="1742"/>
          <w:marRight w:val="0"/>
          <w:marTop w:val="70"/>
          <w:marBottom w:val="0"/>
          <w:divBdr>
            <w:top w:val="none" w:sz="0" w:space="0" w:color="auto"/>
            <w:left w:val="none" w:sz="0" w:space="0" w:color="auto"/>
            <w:bottom w:val="none" w:sz="0" w:space="0" w:color="auto"/>
            <w:right w:val="none" w:sz="0" w:space="0" w:color="auto"/>
          </w:divBdr>
        </w:div>
        <w:div w:id="596796297">
          <w:marLeft w:val="1742"/>
          <w:marRight w:val="0"/>
          <w:marTop w:val="70"/>
          <w:marBottom w:val="0"/>
          <w:divBdr>
            <w:top w:val="none" w:sz="0" w:space="0" w:color="auto"/>
            <w:left w:val="none" w:sz="0" w:space="0" w:color="auto"/>
            <w:bottom w:val="none" w:sz="0" w:space="0" w:color="auto"/>
            <w:right w:val="none" w:sz="0" w:space="0" w:color="auto"/>
          </w:divBdr>
        </w:div>
        <w:div w:id="1988049213">
          <w:marLeft w:val="1742"/>
          <w:marRight w:val="0"/>
          <w:marTop w:val="70"/>
          <w:marBottom w:val="0"/>
          <w:divBdr>
            <w:top w:val="none" w:sz="0" w:space="0" w:color="auto"/>
            <w:left w:val="none" w:sz="0" w:space="0" w:color="auto"/>
            <w:bottom w:val="none" w:sz="0" w:space="0" w:color="auto"/>
            <w:right w:val="none" w:sz="0" w:space="0" w:color="auto"/>
          </w:divBdr>
        </w:div>
        <w:div w:id="1779985723">
          <w:marLeft w:val="1742"/>
          <w:marRight w:val="0"/>
          <w:marTop w:val="70"/>
          <w:marBottom w:val="0"/>
          <w:divBdr>
            <w:top w:val="none" w:sz="0" w:space="0" w:color="auto"/>
            <w:left w:val="none" w:sz="0" w:space="0" w:color="auto"/>
            <w:bottom w:val="none" w:sz="0" w:space="0" w:color="auto"/>
            <w:right w:val="none" w:sz="0" w:space="0" w:color="auto"/>
          </w:divBdr>
        </w:div>
        <w:div w:id="902103391">
          <w:marLeft w:val="1742"/>
          <w:marRight w:val="0"/>
          <w:marTop w:val="70"/>
          <w:marBottom w:val="0"/>
          <w:divBdr>
            <w:top w:val="none" w:sz="0" w:space="0" w:color="auto"/>
            <w:left w:val="none" w:sz="0" w:space="0" w:color="auto"/>
            <w:bottom w:val="none" w:sz="0" w:space="0" w:color="auto"/>
            <w:right w:val="none" w:sz="0" w:space="0" w:color="auto"/>
          </w:divBdr>
        </w:div>
      </w:divsChild>
    </w:div>
    <w:div w:id="477302286">
      <w:bodyDiv w:val="1"/>
      <w:marLeft w:val="0"/>
      <w:marRight w:val="0"/>
      <w:marTop w:val="0"/>
      <w:marBottom w:val="0"/>
      <w:divBdr>
        <w:top w:val="none" w:sz="0" w:space="0" w:color="auto"/>
        <w:left w:val="none" w:sz="0" w:space="0" w:color="auto"/>
        <w:bottom w:val="none" w:sz="0" w:space="0" w:color="auto"/>
        <w:right w:val="none" w:sz="0" w:space="0" w:color="auto"/>
      </w:divBdr>
      <w:divsChild>
        <w:div w:id="730420712">
          <w:marLeft w:val="2160"/>
          <w:marRight w:val="0"/>
          <w:marTop w:val="70"/>
          <w:marBottom w:val="0"/>
          <w:divBdr>
            <w:top w:val="none" w:sz="0" w:space="0" w:color="auto"/>
            <w:left w:val="none" w:sz="0" w:space="0" w:color="auto"/>
            <w:bottom w:val="none" w:sz="0" w:space="0" w:color="auto"/>
            <w:right w:val="none" w:sz="0" w:space="0" w:color="auto"/>
          </w:divBdr>
        </w:div>
        <w:div w:id="525100225">
          <w:marLeft w:val="2160"/>
          <w:marRight w:val="0"/>
          <w:marTop w:val="70"/>
          <w:marBottom w:val="0"/>
          <w:divBdr>
            <w:top w:val="none" w:sz="0" w:space="0" w:color="auto"/>
            <w:left w:val="none" w:sz="0" w:space="0" w:color="auto"/>
            <w:bottom w:val="none" w:sz="0" w:space="0" w:color="auto"/>
            <w:right w:val="none" w:sz="0" w:space="0" w:color="auto"/>
          </w:divBdr>
        </w:div>
        <w:div w:id="1581521567">
          <w:marLeft w:val="2160"/>
          <w:marRight w:val="0"/>
          <w:marTop w:val="70"/>
          <w:marBottom w:val="0"/>
          <w:divBdr>
            <w:top w:val="none" w:sz="0" w:space="0" w:color="auto"/>
            <w:left w:val="none" w:sz="0" w:space="0" w:color="auto"/>
            <w:bottom w:val="none" w:sz="0" w:space="0" w:color="auto"/>
            <w:right w:val="none" w:sz="0" w:space="0" w:color="auto"/>
          </w:divBdr>
        </w:div>
        <w:div w:id="2112118411">
          <w:marLeft w:val="2160"/>
          <w:marRight w:val="0"/>
          <w:marTop w:val="70"/>
          <w:marBottom w:val="0"/>
          <w:divBdr>
            <w:top w:val="none" w:sz="0" w:space="0" w:color="auto"/>
            <w:left w:val="none" w:sz="0" w:space="0" w:color="auto"/>
            <w:bottom w:val="none" w:sz="0" w:space="0" w:color="auto"/>
            <w:right w:val="none" w:sz="0" w:space="0" w:color="auto"/>
          </w:divBdr>
        </w:div>
        <w:div w:id="1444492192">
          <w:marLeft w:val="2160"/>
          <w:marRight w:val="0"/>
          <w:marTop w:val="70"/>
          <w:marBottom w:val="0"/>
          <w:divBdr>
            <w:top w:val="none" w:sz="0" w:space="0" w:color="auto"/>
            <w:left w:val="none" w:sz="0" w:space="0" w:color="auto"/>
            <w:bottom w:val="none" w:sz="0" w:space="0" w:color="auto"/>
            <w:right w:val="none" w:sz="0" w:space="0" w:color="auto"/>
          </w:divBdr>
        </w:div>
        <w:div w:id="1705982103">
          <w:marLeft w:val="2160"/>
          <w:marRight w:val="0"/>
          <w:marTop w:val="70"/>
          <w:marBottom w:val="0"/>
          <w:divBdr>
            <w:top w:val="none" w:sz="0" w:space="0" w:color="auto"/>
            <w:left w:val="none" w:sz="0" w:space="0" w:color="auto"/>
            <w:bottom w:val="none" w:sz="0" w:space="0" w:color="auto"/>
            <w:right w:val="none" w:sz="0" w:space="0" w:color="auto"/>
          </w:divBdr>
        </w:div>
      </w:divsChild>
    </w:div>
    <w:div w:id="481312174">
      <w:bodyDiv w:val="1"/>
      <w:marLeft w:val="0"/>
      <w:marRight w:val="0"/>
      <w:marTop w:val="0"/>
      <w:marBottom w:val="0"/>
      <w:divBdr>
        <w:top w:val="none" w:sz="0" w:space="0" w:color="auto"/>
        <w:left w:val="none" w:sz="0" w:space="0" w:color="auto"/>
        <w:bottom w:val="none" w:sz="0" w:space="0" w:color="auto"/>
        <w:right w:val="none" w:sz="0" w:space="0" w:color="auto"/>
      </w:divBdr>
      <w:divsChild>
        <w:div w:id="161966899">
          <w:marLeft w:val="979"/>
          <w:marRight w:val="0"/>
          <w:marTop w:val="65"/>
          <w:marBottom w:val="0"/>
          <w:divBdr>
            <w:top w:val="none" w:sz="0" w:space="0" w:color="auto"/>
            <w:left w:val="none" w:sz="0" w:space="0" w:color="auto"/>
            <w:bottom w:val="none" w:sz="0" w:space="0" w:color="auto"/>
            <w:right w:val="none" w:sz="0" w:space="0" w:color="auto"/>
          </w:divBdr>
        </w:div>
        <w:div w:id="981231701">
          <w:marLeft w:val="979"/>
          <w:marRight w:val="0"/>
          <w:marTop w:val="65"/>
          <w:marBottom w:val="0"/>
          <w:divBdr>
            <w:top w:val="none" w:sz="0" w:space="0" w:color="auto"/>
            <w:left w:val="none" w:sz="0" w:space="0" w:color="auto"/>
            <w:bottom w:val="none" w:sz="0" w:space="0" w:color="auto"/>
            <w:right w:val="none" w:sz="0" w:space="0" w:color="auto"/>
          </w:divBdr>
        </w:div>
      </w:divsChild>
    </w:div>
    <w:div w:id="544879336">
      <w:bodyDiv w:val="1"/>
      <w:marLeft w:val="0"/>
      <w:marRight w:val="0"/>
      <w:marTop w:val="0"/>
      <w:marBottom w:val="0"/>
      <w:divBdr>
        <w:top w:val="none" w:sz="0" w:space="0" w:color="auto"/>
        <w:left w:val="none" w:sz="0" w:space="0" w:color="auto"/>
        <w:bottom w:val="none" w:sz="0" w:space="0" w:color="auto"/>
        <w:right w:val="none" w:sz="0" w:space="0" w:color="auto"/>
      </w:divBdr>
      <w:divsChild>
        <w:div w:id="1321737445">
          <w:marLeft w:val="1555"/>
          <w:marRight w:val="0"/>
          <w:marTop w:val="65"/>
          <w:marBottom w:val="0"/>
          <w:divBdr>
            <w:top w:val="none" w:sz="0" w:space="0" w:color="auto"/>
            <w:left w:val="none" w:sz="0" w:space="0" w:color="auto"/>
            <w:bottom w:val="none" w:sz="0" w:space="0" w:color="auto"/>
            <w:right w:val="none" w:sz="0" w:space="0" w:color="auto"/>
          </w:divBdr>
        </w:div>
        <w:div w:id="1371029998">
          <w:marLeft w:val="1555"/>
          <w:marRight w:val="0"/>
          <w:marTop w:val="65"/>
          <w:marBottom w:val="0"/>
          <w:divBdr>
            <w:top w:val="none" w:sz="0" w:space="0" w:color="auto"/>
            <w:left w:val="none" w:sz="0" w:space="0" w:color="auto"/>
            <w:bottom w:val="none" w:sz="0" w:space="0" w:color="auto"/>
            <w:right w:val="none" w:sz="0" w:space="0" w:color="auto"/>
          </w:divBdr>
        </w:div>
        <w:div w:id="364869921">
          <w:marLeft w:val="1555"/>
          <w:marRight w:val="0"/>
          <w:marTop w:val="65"/>
          <w:marBottom w:val="0"/>
          <w:divBdr>
            <w:top w:val="none" w:sz="0" w:space="0" w:color="auto"/>
            <w:left w:val="none" w:sz="0" w:space="0" w:color="auto"/>
            <w:bottom w:val="none" w:sz="0" w:space="0" w:color="auto"/>
            <w:right w:val="none" w:sz="0" w:space="0" w:color="auto"/>
          </w:divBdr>
        </w:div>
        <w:div w:id="1673219247">
          <w:marLeft w:val="1555"/>
          <w:marRight w:val="0"/>
          <w:marTop w:val="65"/>
          <w:marBottom w:val="0"/>
          <w:divBdr>
            <w:top w:val="none" w:sz="0" w:space="0" w:color="auto"/>
            <w:left w:val="none" w:sz="0" w:space="0" w:color="auto"/>
            <w:bottom w:val="none" w:sz="0" w:space="0" w:color="auto"/>
            <w:right w:val="none" w:sz="0" w:space="0" w:color="auto"/>
          </w:divBdr>
        </w:div>
        <w:div w:id="343361926">
          <w:marLeft w:val="1555"/>
          <w:marRight w:val="0"/>
          <w:marTop w:val="65"/>
          <w:marBottom w:val="0"/>
          <w:divBdr>
            <w:top w:val="none" w:sz="0" w:space="0" w:color="auto"/>
            <w:left w:val="none" w:sz="0" w:space="0" w:color="auto"/>
            <w:bottom w:val="none" w:sz="0" w:space="0" w:color="auto"/>
            <w:right w:val="none" w:sz="0" w:space="0" w:color="auto"/>
          </w:divBdr>
        </w:div>
        <w:div w:id="487669906">
          <w:marLeft w:val="1555"/>
          <w:marRight w:val="0"/>
          <w:marTop w:val="65"/>
          <w:marBottom w:val="0"/>
          <w:divBdr>
            <w:top w:val="none" w:sz="0" w:space="0" w:color="auto"/>
            <w:left w:val="none" w:sz="0" w:space="0" w:color="auto"/>
            <w:bottom w:val="none" w:sz="0" w:space="0" w:color="auto"/>
            <w:right w:val="none" w:sz="0" w:space="0" w:color="auto"/>
          </w:divBdr>
        </w:div>
        <w:div w:id="772941974">
          <w:marLeft w:val="1555"/>
          <w:marRight w:val="0"/>
          <w:marTop w:val="65"/>
          <w:marBottom w:val="0"/>
          <w:divBdr>
            <w:top w:val="none" w:sz="0" w:space="0" w:color="auto"/>
            <w:left w:val="none" w:sz="0" w:space="0" w:color="auto"/>
            <w:bottom w:val="none" w:sz="0" w:space="0" w:color="auto"/>
            <w:right w:val="none" w:sz="0" w:space="0" w:color="auto"/>
          </w:divBdr>
        </w:div>
        <w:div w:id="740904603">
          <w:marLeft w:val="1555"/>
          <w:marRight w:val="0"/>
          <w:marTop w:val="65"/>
          <w:marBottom w:val="0"/>
          <w:divBdr>
            <w:top w:val="none" w:sz="0" w:space="0" w:color="auto"/>
            <w:left w:val="none" w:sz="0" w:space="0" w:color="auto"/>
            <w:bottom w:val="none" w:sz="0" w:space="0" w:color="auto"/>
            <w:right w:val="none" w:sz="0" w:space="0" w:color="auto"/>
          </w:divBdr>
        </w:div>
        <w:div w:id="1820658099">
          <w:marLeft w:val="1555"/>
          <w:marRight w:val="0"/>
          <w:marTop w:val="65"/>
          <w:marBottom w:val="0"/>
          <w:divBdr>
            <w:top w:val="none" w:sz="0" w:space="0" w:color="auto"/>
            <w:left w:val="none" w:sz="0" w:space="0" w:color="auto"/>
            <w:bottom w:val="none" w:sz="0" w:space="0" w:color="auto"/>
            <w:right w:val="none" w:sz="0" w:space="0" w:color="auto"/>
          </w:divBdr>
        </w:div>
      </w:divsChild>
    </w:div>
    <w:div w:id="572274335">
      <w:bodyDiv w:val="1"/>
      <w:marLeft w:val="0"/>
      <w:marRight w:val="0"/>
      <w:marTop w:val="0"/>
      <w:marBottom w:val="0"/>
      <w:divBdr>
        <w:top w:val="none" w:sz="0" w:space="0" w:color="auto"/>
        <w:left w:val="none" w:sz="0" w:space="0" w:color="auto"/>
        <w:bottom w:val="none" w:sz="0" w:space="0" w:color="auto"/>
        <w:right w:val="none" w:sz="0" w:space="0" w:color="auto"/>
      </w:divBdr>
      <w:divsChild>
        <w:div w:id="1326978340">
          <w:marLeft w:val="835"/>
          <w:marRight w:val="0"/>
          <w:marTop w:val="77"/>
          <w:marBottom w:val="0"/>
          <w:divBdr>
            <w:top w:val="none" w:sz="0" w:space="0" w:color="auto"/>
            <w:left w:val="none" w:sz="0" w:space="0" w:color="auto"/>
            <w:bottom w:val="none" w:sz="0" w:space="0" w:color="auto"/>
            <w:right w:val="none" w:sz="0" w:space="0" w:color="auto"/>
          </w:divBdr>
        </w:div>
        <w:div w:id="32072809">
          <w:marLeft w:val="835"/>
          <w:marRight w:val="0"/>
          <w:marTop w:val="77"/>
          <w:marBottom w:val="0"/>
          <w:divBdr>
            <w:top w:val="none" w:sz="0" w:space="0" w:color="auto"/>
            <w:left w:val="none" w:sz="0" w:space="0" w:color="auto"/>
            <w:bottom w:val="none" w:sz="0" w:space="0" w:color="auto"/>
            <w:right w:val="none" w:sz="0" w:space="0" w:color="auto"/>
          </w:divBdr>
        </w:div>
        <w:div w:id="1281717654">
          <w:marLeft w:val="835"/>
          <w:marRight w:val="0"/>
          <w:marTop w:val="77"/>
          <w:marBottom w:val="0"/>
          <w:divBdr>
            <w:top w:val="none" w:sz="0" w:space="0" w:color="auto"/>
            <w:left w:val="none" w:sz="0" w:space="0" w:color="auto"/>
            <w:bottom w:val="none" w:sz="0" w:space="0" w:color="auto"/>
            <w:right w:val="none" w:sz="0" w:space="0" w:color="auto"/>
          </w:divBdr>
        </w:div>
        <w:div w:id="911934433">
          <w:marLeft w:val="835"/>
          <w:marRight w:val="0"/>
          <w:marTop w:val="77"/>
          <w:marBottom w:val="0"/>
          <w:divBdr>
            <w:top w:val="none" w:sz="0" w:space="0" w:color="auto"/>
            <w:left w:val="none" w:sz="0" w:space="0" w:color="auto"/>
            <w:bottom w:val="none" w:sz="0" w:space="0" w:color="auto"/>
            <w:right w:val="none" w:sz="0" w:space="0" w:color="auto"/>
          </w:divBdr>
        </w:div>
        <w:div w:id="1290933713">
          <w:marLeft w:val="835"/>
          <w:marRight w:val="0"/>
          <w:marTop w:val="77"/>
          <w:marBottom w:val="0"/>
          <w:divBdr>
            <w:top w:val="none" w:sz="0" w:space="0" w:color="auto"/>
            <w:left w:val="none" w:sz="0" w:space="0" w:color="auto"/>
            <w:bottom w:val="none" w:sz="0" w:space="0" w:color="auto"/>
            <w:right w:val="none" w:sz="0" w:space="0" w:color="auto"/>
          </w:divBdr>
        </w:div>
        <w:div w:id="990718553">
          <w:marLeft w:val="835"/>
          <w:marRight w:val="0"/>
          <w:marTop w:val="77"/>
          <w:marBottom w:val="0"/>
          <w:divBdr>
            <w:top w:val="none" w:sz="0" w:space="0" w:color="auto"/>
            <w:left w:val="none" w:sz="0" w:space="0" w:color="auto"/>
            <w:bottom w:val="none" w:sz="0" w:space="0" w:color="auto"/>
            <w:right w:val="none" w:sz="0" w:space="0" w:color="auto"/>
          </w:divBdr>
        </w:div>
        <w:div w:id="902566792">
          <w:marLeft w:val="835"/>
          <w:marRight w:val="0"/>
          <w:marTop w:val="77"/>
          <w:marBottom w:val="0"/>
          <w:divBdr>
            <w:top w:val="none" w:sz="0" w:space="0" w:color="auto"/>
            <w:left w:val="none" w:sz="0" w:space="0" w:color="auto"/>
            <w:bottom w:val="none" w:sz="0" w:space="0" w:color="auto"/>
            <w:right w:val="none" w:sz="0" w:space="0" w:color="auto"/>
          </w:divBdr>
        </w:div>
        <w:div w:id="236208583">
          <w:marLeft w:val="835"/>
          <w:marRight w:val="0"/>
          <w:marTop w:val="77"/>
          <w:marBottom w:val="0"/>
          <w:divBdr>
            <w:top w:val="none" w:sz="0" w:space="0" w:color="auto"/>
            <w:left w:val="none" w:sz="0" w:space="0" w:color="auto"/>
            <w:bottom w:val="none" w:sz="0" w:space="0" w:color="auto"/>
            <w:right w:val="none" w:sz="0" w:space="0" w:color="auto"/>
          </w:divBdr>
        </w:div>
        <w:div w:id="713888447">
          <w:marLeft w:val="835"/>
          <w:marRight w:val="0"/>
          <w:marTop w:val="77"/>
          <w:marBottom w:val="0"/>
          <w:divBdr>
            <w:top w:val="none" w:sz="0" w:space="0" w:color="auto"/>
            <w:left w:val="none" w:sz="0" w:space="0" w:color="auto"/>
            <w:bottom w:val="none" w:sz="0" w:space="0" w:color="auto"/>
            <w:right w:val="none" w:sz="0" w:space="0" w:color="auto"/>
          </w:divBdr>
        </w:div>
        <w:div w:id="589775348">
          <w:marLeft w:val="835"/>
          <w:marRight w:val="0"/>
          <w:marTop w:val="77"/>
          <w:marBottom w:val="0"/>
          <w:divBdr>
            <w:top w:val="none" w:sz="0" w:space="0" w:color="auto"/>
            <w:left w:val="none" w:sz="0" w:space="0" w:color="auto"/>
            <w:bottom w:val="none" w:sz="0" w:space="0" w:color="auto"/>
            <w:right w:val="none" w:sz="0" w:space="0" w:color="auto"/>
          </w:divBdr>
        </w:div>
        <w:div w:id="95831273">
          <w:marLeft w:val="835"/>
          <w:marRight w:val="0"/>
          <w:marTop w:val="77"/>
          <w:marBottom w:val="0"/>
          <w:divBdr>
            <w:top w:val="none" w:sz="0" w:space="0" w:color="auto"/>
            <w:left w:val="none" w:sz="0" w:space="0" w:color="auto"/>
            <w:bottom w:val="none" w:sz="0" w:space="0" w:color="auto"/>
            <w:right w:val="none" w:sz="0" w:space="0" w:color="auto"/>
          </w:divBdr>
        </w:div>
        <w:div w:id="1285498508">
          <w:marLeft w:val="835"/>
          <w:marRight w:val="0"/>
          <w:marTop w:val="77"/>
          <w:marBottom w:val="0"/>
          <w:divBdr>
            <w:top w:val="none" w:sz="0" w:space="0" w:color="auto"/>
            <w:left w:val="none" w:sz="0" w:space="0" w:color="auto"/>
            <w:bottom w:val="none" w:sz="0" w:space="0" w:color="auto"/>
            <w:right w:val="none" w:sz="0" w:space="0" w:color="auto"/>
          </w:divBdr>
        </w:div>
        <w:div w:id="247036042">
          <w:marLeft w:val="835"/>
          <w:marRight w:val="0"/>
          <w:marTop w:val="77"/>
          <w:marBottom w:val="0"/>
          <w:divBdr>
            <w:top w:val="none" w:sz="0" w:space="0" w:color="auto"/>
            <w:left w:val="none" w:sz="0" w:space="0" w:color="auto"/>
            <w:bottom w:val="none" w:sz="0" w:space="0" w:color="auto"/>
            <w:right w:val="none" w:sz="0" w:space="0" w:color="auto"/>
          </w:divBdr>
        </w:div>
        <w:div w:id="1128860269">
          <w:marLeft w:val="835"/>
          <w:marRight w:val="0"/>
          <w:marTop w:val="77"/>
          <w:marBottom w:val="0"/>
          <w:divBdr>
            <w:top w:val="none" w:sz="0" w:space="0" w:color="auto"/>
            <w:left w:val="none" w:sz="0" w:space="0" w:color="auto"/>
            <w:bottom w:val="none" w:sz="0" w:space="0" w:color="auto"/>
            <w:right w:val="none" w:sz="0" w:space="0" w:color="auto"/>
          </w:divBdr>
        </w:div>
        <w:div w:id="1942032281">
          <w:marLeft w:val="835"/>
          <w:marRight w:val="0"/>
          <w:marTop w:val="77"/>
          <w:marBottom w:val="0"/>
          <w:divBdr>
            <w:top w:val="none" w:sz="0" w:space="0" w:color="auto"/>
            <w:left w:val="none" w:sz="0" w:space="0" w:color="auto"/>
            <w:bottom w:val="none" w:sz="0" w:space="0" w:color="auto"/>
            <w:right w:val="none" w:sz="0" w:space="0" w:color="auto"/>
          </w:divBdr>
        </w:div>
        <w:div w:id="1428042454">
          <w:marLeft w:val="835"/>
          <w:marRight w:val="0"/>
          <w:marTop w:val="77"/>
          <w:marBottom w:val="0"/>
          <w:divBdr>
            <w:top w:val="none" w:sz="0" w:space="0" w:color="auto"/>
            <w:left w:val="none" w:sz="0" w:space="0" w:color="auto"/>
            <w:bottom w:val="none" w:sz="0" w:space="0" w:color="auto"/>
            <w:right w:val="none" w:sz="0" w:space="0" w:color="auto"/>
          </w:divBdr>
        </w:div>
        <w:div w:id="546263786">
          <w:marLeft w:val="835"/>
          <w:marRight w:val="0"/>
          <w:marTop w:val="77"/>
          <w:marBottom w:val="0"/>
          <w:divBdr>
            <w:top w:val="none" w:sz="0" w:space="0" w:color="auto"/>
            <w:left w:val="none" w:sz="0" w:space="0" w:color="auto"/>
            <w:bottom w:val="none" w:sz="0" w:space="0" w:color="auto"/>
            <w:right w:val="none" w:sz="0" w:space="0" w:color="auto"/>
          </w:divBdr>
        </w:div>
        <w:div w:id="1403678699">
          <w:marLeft w:val="835"/>
          <w:marRight w:val="0"/>
          <w:marTop w:val="77"/>
          <w:marBottom w:val="0"/>
          <w:divBdr>
            <w:top w:val="none" w:sz="0" w:space="0" w:color="auto"/>
            <w:left w:val="none" w:sz="0" w:space="0" w:color="auto"/>
            <w:bottom w:val="none" w:sz="0" w:space="0" w:color="auto"/>
            <w:right w:val="none" w:sz="0" w:space="0" w:color="auto"/>
          </w:divBdr>
        </w:div>
        <w:div w:id="258099699">
          <w:marLeft w:val="835"/>
          <w:marRight w:val="0"/>
          <w:marTop w:val="77"/>
          <w:marBottom w:val="0"/>
          <w:divBdr>
            <w:top w:val="none" w:sz="0" w:space="0" w:color="auto"/>
            <w:left w:val="none" w:sz="0" w:space="0" w:color="auto"/>
            <w:bottom w:val="none" w:sz="0" w:space="0" w:color="auto"/>
            <w:right w:val="none" w:sz="0" w:space="0" w:color="auto"/>
          </w:divBdr>
        </w:div>
        <w:div w:id="727605317">
          <w:marLeft w:val="835"/>
          <w:marRight w:val="0"/>
          <w:marTop w:val="77"/>
          <w:marBottom w:val="0"/>
          <w:divBdr>
            <w:top w:val="none" w:sz="0" w:space="0" w:color="auto"/>
            <w:left w:val="none" w:sz="0" w:space="0" w:color="auto"/>
            <w:bottom w:val="none" w:sz="0" w:space="0" w:color="auto"/>
            <w:right w:val="none" w:sz="0" w:space="0" w:color="auto"/>
          </w:divBdr>
        </w:div>
        <w:div w:id="119734463">
          <w:marLeft w:val="835"/>
          <w:marRight w:val="0"/>
          <w:marTop w:val="77"/>
          <w:marBottom w:val="0"/>
          <w:divBdr>
            <w:top w:val="none" w:sz="0" w:space="0" w:color="auto"/>
            <w:left w:val="none" w:sz="0" w:space="0" w:color="auto"/>
            <w:bottom w:val="none" w:sz="0" w:space="0" w:color="auto"/>
            <w:right w:val="none" w:sz="0" w:space="0" w:color="auto"/>
          </w:divBdr>
        </w:div>
        <w:div w:id="233979836">
          <w:marLeft w:val="835"/>
          <w:marRight w:val="0"/>
          <w:marTop w:val="77"/>
          <w:marBottom w:val="0"/>
          <w:divBdr>
            <w:top w:val="none" w:sz="0" w:space="0" w:color="auto"/>
            <w:left w:val="none" w:sz="0" w:space="0" w:color="auto"/>
            <w:bottom w:val="none" w:sz="0" w:space="0" w:color="auto"/>
            <w:right w:val="none" w:sz="0" w:space="0" w:color="auto"/>
          </w:divBdr>
        </w:div>
      </w:divsChild>
    </w:div>
    <w:div w:id="688991992">
      <w:bodyDiv w:val="1"/>
      <w:marLeft w:val="0"/>
      <w:marRight w:val="0"/>
      <w:marTop w:val="0"/>
      <w:marBottom w:val="0"/>
      <w:divBdr>
        <w:top w:val="none" w:sz="0" w:space="0" w:color="auto"/>
        <w:left w:val="none" w:sz="0" w:space="0" w:color="auto"/>
        <w:bottom w:val="none" w:sz="0" w:space="0" w:color="auto"/>
        <w:right w:val="none" w:sz="0" w:space="0" w:color="auto"/>
      </w:divBdr>
      <w:divsChild>
        <w:div w:id="1636370777">
          <w:marLeft w:val="979"/>
          <w:marRight w:val="0"/>
          <w:marTop w:val="65"/>
          <w:marBottom w:val="0"/>
          <w:divBdr>
            <w:top w:val="none" w:sz="0" w:space="0" w:color="auto"/>
            <w:left w:val="none" w:sz="0" w:space="0" w:color="auto"/>
            <w:bottom w:val="none" w:sz="0" w:space="0" w:color="auto"/>
            <w:right w:val="none" w:sz="0" w:space="0" w:color="auto"/>
          </w:divBdr>
        </w:div>
      </w:divsChild>
    </w:div>
    <w:div w:id="692535837">
      <w:bodyDiv w:val="1"/>
      <w:marLeft w:val="0"/>
      <w:marRight w:val="0"/>
      <w:marTop w:val="0"/>
      <w:marBottom w:val="0"/>
      <w:divBdr>
        <w:top w:val="none" w:sz="0" w:space="0" w:color="auto"/>
        <w:left w:val="none" w:sz="0" w:space="0" w:color="auto"/>
        <w:bottom w:val="none" w:sz="0" w:space="0" w:color="auto"/>
        <w:right w:val="none" w:sz="0" w:space="0" w:color="auto"/>
      </w:divBdr>
      <w:divsChild>
        <w:div w:id="765617203">
          <w:marLeft w:val="979"/>
          <w:marRight w:val="0"/>
          <w:marTop w:val="65"/>
          <w:marBottom w:val="0"/>
          <w:divBdr>
            <w:top w:val="none" w:sz="0" w:space="0" w:color="auto"/>
            <w:left w:val="none" w:sz="0" w:space="0" w:color="auto"/>
            <w:bottom w:val="none" w:sz="0" w:space="0" w:color="auto"/>
            <w:right w:val="none" w:sz="0" w:space="0" w:color="auto"/>
          </w:divBdr>
        </w:div>
      </w:divsChild>
    </w:div>
    <w:div w:id="707877135">
      <w:bodyDiv w:val="1"/>
      <w:marLeft w:val="0"/>
      <w:marRight w:val="0"/>
      <w:marTop w:val="0"/>
      <w:marBottom w:val="0"/>
      <w:divBdr>
        <w:top w:val="none" w:sz="0" w:space="0" w:color="auto"/>
        <w:left w:val="none" w:sz="0" w:space="0" w:color="auto"/>
        <w:bottom w:val="none" w:sz="0" w:space="0" w:color="auto"/>
        <w:right w:val="none" w:sz="0" w:space="0" w:color="auto"/>
      </w:divBdr>
    </w:div>
    <w:div w:id="731777204">
      <w:bodyDiv w:val="1"/>
      <w:marLeft w:val="0"/>
      <w:marRight w:val="0"/>
      <w:marTop w:val="0"/>
      <w:marBottom w:val="0"/>
      <w:divBdr>
        <w:top w:val="none" w:sz="0" w:space="0" w:color="auto"/>
        <w:left w:val="none" w:sz="0" w:space="0" w:color="auto"/>
        <w:bottom w:val="none" w:sz="0" w:space="0" w:color="auto"/>
        <w:right w:val="none" w:sz="0" w:space="0" w:color="auto"/>
      </w:divBdr>
      <w:divsChild>
        <w:div w:id="504856344">
          <w:marLeft w:val="720"/>
          <w:marRight w:val="0"/>
          <w:marTop w:val="80"/>
          <w:marBottom w:val="0"/>
          <w:divBdr>
            <w:top w:val="none" w:sz="0" w:space="0" w:color="auto"/>
            <w:left w:val="none" w:sz="0" w:space="0" w:color="auto"/>
            <w:bottom w:val="none" w:sz="0" w:space="0" w:color="auto"/>
            <w:right w:val="none" w:sz="0" w:space="0" w:color="auto"/>
          </w:divBdr>
        </w:div>
        <w:div w:id="975833569">
          <w:marLeft w:val="720"/>
          <w:marRight w:val="0"/>
          <w:marTop w:val="80"/>
          <w:marBottom w:val="0"/>
          <w:divBdr>
            <w:top w:val="none" w:sz="0" w:space="0" w:color="auto"/>
            <w:left w:val="none" w:sz="0" w:space="0" w:color="auto"/>
            <w:bottom w:val="none" w:sz="0" w:space="0" w:color="auto"/>
            <w:right w:val="none" w:sz="0" w:space="0" w:color="auto"/>
          </w:divBdr>
        </w:div>
        <w:div w:id="226495111">
          <w:marLeft w:val="720"/>
          <w:marRight w:val="0"/>
          <w:marTop w:val="80"/>
          <w:marBottom w:val="0"/>
          <w:divBdr>
            <w:top w:val="none" w:sz="0" w:space="0" w:color="auto"/>
            <w:left w:val="none" w:sz="0" w:space="0" w:color="auto"/>
            <w:bottom w:val="none" w:sz="0" w:space="0" w:color="auto"/>
            <w:right w:val="none" w:sz="0" w:space="0" w:color="auto"/>
          </w:divBdr>
        </w:div>
        <w:div w:id="557059908">
          <w:marLeft w:val="720"/>
          <w:marRight w:val="0"/>
          <w:marTop w:val="80"/>
          <w:marBottom w:val="0"/>
          <w:divBdr>
            <w:top w:val="none" w:sz="0" w:space="0" w:color="auto"/>
            <w:left w:val="none" w:sz="0" w:space="0" w:color="auto"/>
            <w:bottom w:val="none" w:sz="0" w:space="0" w:color="auto"/>
            <w:right w:val="none" w:sz="0" w:space="0" w:color="auto"/>
          </w:divBdr>
        </w:div>
        <w:div w:id="1038965654">
          <w:marLeft w:val="720"/>
          <w:marRight w:val="0"/>
          <w:marTop w:val="80"/>
          <w:marBottom w:val="0"/>
          <w:divBdr>
            <w:top w:val="none" w:sz="0" w:space="0" w:color="auto"/>
            <w:left w:val="none" w:sz="0" w:space="0" w:color="auto"/>
            <w:bottom w:val="none" w:sz="0" w:space="0" w:color="auto"/>
            <w:right w:val="none" w:sz="0" w:space="0" w:color="auto"/>
          </w:divBdr>
        </w:div>
      </w:divsChild>
    </w:div>
    <w:div w:id="840924185">
      <w:bodyDiv w:val="1"/>
      <w:marLeft w:val="0"/>
      <w:marRight w:val="0"/>
      <w:marTop w:val="0"/>
      <w:marBottom w:val="0"/>
      <w:divBdr>
        <w:top w:val="none" w:sz="0" w:space="0" w:color="auto"/>
        <w:left w:val="none" w:sz="0" w:space="0" w:color="auto"/>
        <w:bottom w:val="none" w:sz="0" w:space="0" w:color="auto"/>
        <w:right w:val="none" w:sz="0" w:space="0" w:color="auto"/>
      </w:divBdr>
      <w:divsChild>
        <w:div w:id="555891533">
          <w:marLeft w:val="547"/>
          <w:marRight w:val="0"/>
          <w:marTop w:val="80"/>
          <w:marBottom w:val="0"/>
          <w:divBdr>
            <w:top w:val="none" w:sz="0" w:space="0" w:color="auto"/>
            <w:left w:val="none" w:sz="0" w:space="0" w:color="auto"/>
            <w:bottom w:val="none" w:sz="0" w:space="0" w:color="auto"/>
            <w:right w:val="none" w:sz="0" w:space="0" w:color="auto"/>
          </w:divBdr>
        </w:div>
        <w:div w:id="1359772122">
          <w:marLeft w:val="1166"/>
          <w:marRight w:val="0"/>
          <w:marTop w:val="65"/>
          <w:marBottom w:val="0"/>
          <w:divBdr>
            <w:top w:val="none" w:sz="0" w:space="0" w:color="auto"/>
            <w:left w:val="none" w:sz="0" w:space="0" w:color="auto"/>
            <w:bottom w:val="none" w:sz="0" w:space="0" w:color="auto"/>
            <w:right w:val="none" w:sz="0" w:space="0" w:color="auto"/>
          </w:divBdr>
        </w:div>
        <w:div w:id="316038394">
          <w:marLeft w:val="1166"/>
          <w:marRight w:val="0"/>
          <w:marTop w:val="65"/>
          <w:marBottom w:val="0"/>
          <w:divBdr>
            <w:top w:val="none" w:sz="0" w:space="0" w:color="auto"/>
            <w:left w:val="none" w:sz="0" w:space="0" w:color="auto"/>
            <w:bottom w:val="none" w:sz="0" w:space="0" w:color="auto"/>
            <w:right w:val="none" w:sz="0" w:space="0" w:color="auto"/>
          </w:divBdr>
        </w:div>
        <w:div w:id="1802310552">
          <w:marLeft w:val="1166"/>
          <w:marRight w:val="0"/>
          <w:marTop w:val="65"/>
          <w:marBottom w:val="0"/>
          <w:divBdr>
            <w:top w:val="none" w:sz="0" w:space="0" w:color="auto"/>
            <w:left w:val="none" w:sz="0" w:space="0" w:color="auto"/>
            <w:bottom w:val="none" w:sz="0" w:space="0" w:color="auto"/>
            <w:right w:val="none" w:sz="0" w:space="0" w:color="auto"/>
          </w:divBdr>
        </w:div>
        <w:div w:id="52899685">
          <w:marLeft w:val="1166"/>
          <w:marRight w:val="0"/>
          <w:marTop w:val="65"/>
          <w:marBottom w:val="0"/>
          <w:divBdr>
            <w:top w:val="none" w:sz="0" w:space="0" w:color="auto"/>
            <w:left w:val="none" w:sz="0" w:space="0" w:color="auto"/>
            <w:bottom w:val="none" w:sz="0" w:space="0" w:color="auto"/>
            <w:right w:val="none" w:sz="0" w:space="0" w:color="auto"/>
          </w:divBdr>
        </w:div>
        <w:div w:id="928780341">
          <w:marLeft w:val="1166"/>
          <w:marRight w:val="0"/>
          <w:marTop w:val="65"/>
          <w:marBottom w:val="0"/>
          <w:divBdr>
            <w:top w:val="none" w:sz="0" w:space="0" w:color="auto"/>
            <w:left w:val="none" w:sz="0" w:space="0" w:color="auto"/>
            <w:bottom w:val="none" w:sz="0" w:space="0" w:color="auto"/>
            <w:right w:val="none" w:sz="0" w:space="0" w:color="auto"/>
          </w:divBdr>
        </w:div>
        <w:div w:id="642000711">
          <w:marLeft w:val="1166"/>
          <w:marRight w:val="0"/>
          <w:marTop w:val="65"/>
          <w:marBottom w:val="0"/>
          <w:divBdr>
            <w:top w:val="none" w:sz="0" w:space="0" w:color="auto"/>
            <w:left w:val="none" w:sz="0" w:space="0" w:color="auto"/>
            <w:bottom w:val="none" w:sz="0" w:space="0" w:color="auto"/>
            <w:right w:val="none" w:sz="0" w:space="0" w:color="auto"/>
          </w:divBdr>
        </w:div>
        <w:div w:id="394593231">
          <w:marLeft w:val="1166"/>
          <w:marRight w:val="0"/>
          <w:marTop w:val="65"/>
          <w:marBottom w:val="0"/>
          <w:divBdr>
            <w:top w:val="none" w:sz="0" w:space="0" w:color="auto"/>
            <w:left w:val="none" w:sz="0" w:space="0" w:color="auto"/>
            <w:bottom w:val="none" w:sz="0" w:space="0" w:color="auto"/>
            <w:right w:val="none" w:sz="0" w:space="0" w:color="auto"/>
          </w:divBdr>
        </w:div>
        <w:div w:id="1431850985">
          <w:marLeft w:val="1166"/>
          <w:marRight w:val="0"/>
          <w:marTop w:val="65"/>
          <w:marBottom w:val="0"/>
          <w:divBdr>
            <w:top w:val="none" w:sz="0" w:space="0" w:color="auto"/>
            <w:left w:val="none" w:sz="0" w:space="0" w:color="auto"/>
            <w:bottom w:val="none" w:sz="0" w:space="0" w:color="auto"/>
            <w:right w:val="none" w:sz="0" w:space="0" w:color="auto"/>
          </w:divBdr>
        </w:div>
      </w:divsChild>
    </w:div>
    <w:div w:id="878661209">
      <w:bodyDiv w:val="1"/>
      <w:marLeft w:val="0"/>
      <w:marRight w:val="0"/>
      <w:marTop w:val="0"/>
      <w:marBottom w:val="0"/>
      <w:divBdr>
        <w:top w:val="none" w:sz="0" w:space="0" w:color="auto"/>
        <w:left w:val="none" w:sz="0" w:space="0" w:color="auto"/>
        <w:bottom w:val="none" w:sz="0" w:space="0" w:color="auto"/>
        <w:right w:val="none" w:sz="0" w:space="0" w:color="auto"/>
      </w:divBdr>
    </w:div>
    <w:div w:id="888955616">
      <w:bodyDiv w:val="1"/>
      <w:marLeft w:val="0"/>
      <w:marRight w:val="0"/>
      <w:marTop w:val="0"/>
      <w:marBottom w:val="0"/>
      <w:divBdr>
        <w:top w:val="none" w:sz="0" w:space="0" w:color="auto"/>
        <w:left w:val="none" w:sz="0" w:space="0" w:color="auto"/>
        <w:bottom w:val="none" w:sz="0" w:space="0" w:color="auto"/>
        <w:right w:val="none" w:sz="0" w:space="0" w:color="auto"/>
      </w:divBdr>
      <w:divsChild>
        <w:div w:id="948977279">
          <w:marLeft w:val="1555"/>
          <w:marRight w:val="0"/>
          <w:marTop w:val="65"/>
          <w:marBottom w:val="0"/>
          <w:divBdr>
            <w:top w:val="none" w:sz="0" w:space="0" w:color="auto"/>
            <w:left w:val="none" w:sz="0" w:space="0" w:color="auto"/>
            <w:bottom w:val="none" w:sz="0" w:space="0" w:color="auto"/>
            <w:right w:val="none" w:sz="0" w:space="0" w:color="auto"/>
          </w:divBdr>
        </w:div>
        <w:div w:id="1146360231">
          <w:marLeft w:val="1555"/>
          <w:marRight w:val="0"/>
          <w:marTop w:val="65"/>
          <w:marBottom w:val="0"/>
          <w:divBdr>
            <w:top w:val="none" w:sz="0" w:space="0" w:color="auto"/>
            <w:left w:val="none" w:sz="0" w:space="0" w:color="auto"/>
            <w:bottom w:val="none" w:sz="0" w:space="0" w:color="auto"/>
            <w:right w:val="none" w:sz="0" w:space="0" w:color="auto"/>
          </w:divBdr>
        </w:div>
        <w:div w:id="602691201">
          <w:marLeft w:val="1555"/>
          <w:marRight w:val="0"/>
          <w:marTop w:val="65"/>
          <w:marBottom w:val="0"/>
          <w:divBdr>
            <w:top w:val="none" w:sz="0" w:space="0" w:color="auto"/>
            <w:left w:val="none" w:sz="0" w:space="0" w:color="auto"/>
            <w:bottom w:val="none" w:sz="0" w:space="0" w:color="auto"/>
            <w:right w:val="none" w:sz="0" w:space="0" w:color="auto"/>
          </w:divBdr>
        </w:div>
        <w:div w:id="252933113">
          <w:marLeft w:val="1555"/>
          <w:marRight w:val="0"/>
          <w:marTop w:val="65"/>
          <w:marBottom w:val="0"/>
          <w:divBdr>
            <w:top w:val="none" w:sz="0" w:space="0" w:color="auto"/>
            <w:left w:val="none" w:sz="0" w:space="0" w:color="auto"/>
            <w:bottom w:val="none" w:sz="0" w:space="0" w:color="auto"/>
            <w:right w:val="none" w:sz="0" w:space="0" w:color="auto"/>
          </w:divBdr>
        </w:div>
        <w:div w:id="451944362">
          <w:marLeft w:val="1555"/>
          <w:marRight w:val="0"/>
          <w:marTop w:val="65"/>
          <w:marBottom w:val="0"/>
          <w:divBdr>
            <w:top w:val="none" w:sz="0" w:space="0" w:color="auto"/>
            <w:left w:val="none" w:sz="0" w:space="0" w:color="auto"/>
            <w:bottom w:val="none" w:sz="0" w:space="0" w:color="auto"/>
            <w:right w:val="none" w:sz="0" w:space="0" w:color="auto"/>
          </w:divBdr>
        </w:div>
        <w:div w:id="360015793">
          <w:marLeft w:val="1555"/>
          <w:marRight w:val="0"/>
          <w:marTop w:val="65"/>
          <w:marBottom w:val="0"/>
          <w:divBdr>
            <w:top w:val="none" w:sz="0" w:space="0" w:color="auto"/>
            <w:left w:val="none" w:sz="0" w:space="0" w:color="auto"/>
            <w:bottom w:val="none" w:sz="0" w:space="0" w:color="auto"/>
            <w:right w:val="none" w:sz="0" w:space="0" w:color="auto"/>
          </w:divBdr>
        </w:div>
        <w:div w:id="242572763">
          <w:marLeft w:val="1555"/>
          <w:marRight w:val="0"/>
          <w:marTop w:val="65"/>
          <w:marBottom w:val="0"/>
          <w:divBdr>
            <w:top w:val="none" w:sz="0" w:space="0" w:color="auto"/>
            <w:left w:val="none" w:sz="0" w:space="0" w:color="auto"/>
            <w:bottom w:val="none" w:sz="0" w:space="0" w:color="auto"/>
            <w:right w:val="none" w:sz="0" w:space="0" w:color="auto"/>
          </w:divBdr>
        </w:div>
      </w:divsChild>
    </w:div>
    <w:div w:id="931662108">
      <w:bodyDiv w:val="1"/>
      <w:marLeft w:val="0"/>
      <w:marRight w:val="0"/>
      <w:marTop w:val="0"/>
      <w:marBottom w:val="0"/>
      <w:divBdr>
        <w:top w:val="none" w:sz="0" w:space="0" w:color="auto"/>
        <w:left w:val="none" w:sz="0" w:space="0" w:color="auto"/>
        <w:bottom w:val="none" w:sz="0" w:space="0" w:color="auto"/>
        <w:right w:val="none" w:sz="0" w:space="0" w:color="auto"/>
      </w:divBdr>
      <w:divsChild>
        <w:div w:id="1235967105">
          <w:marLeft w:val="1555"/>
          <w:marRight w:val="0"/>
          <w:marTop w:val="65"/>
          <w:marBottom w:val="0"/>
          <w:divBdr>
            <w:top w:val="none" w:sz="0" w:space="0" w:color="auto"/>
            <w:left w:val="none" w:sz="0" w:space="0" w:color="auto"/>
            <w:bottom w:val="none" w:sz="0" w:space="0" w:color="auto"/>
            <w:right w:val="none" w:sz="0" w:space="0" w:color="auto"/>
          </w:divBdr>
        </w:div>
        <w:div w:id="149488336">
          <w:marLeft w:val="1555"/>
          <w:marRight w:val="0"/>
          <w:marTop w:val="65"/>
          <w:marBottom w:val="0"/>
          <w:divBdr>
            <w:top w:val="none" w:sz="0" w:space="0" w:color="auto"/>
            <w:left w:val="none" w:sz="0" w:space="0" w:color="auto"/>
            <w:bottom w:val="none" w:sz="0" w:space="0" w:color="auto"/>
            <w:right w:val="none" w:sz="0" w:space="0" w:color="auto"/>
          </w:divBdr>
        </w:div>
        <w:div w:id="1987204610">
          <w:marLeft w:val="1555"/>
          <w:marRight w:val="0"/>
          <w:marTop w:val="65"/>
          <w:marBottom w:val="0"/>
          <w:divBdr>
            <w:top w:val="none" w:sz="0" w:space="0" w:color="auto"/>
            <w:left w:val="none" w:sz="0" w:space="0" w:color="auto"/>
            <w:bottom w:val="none" w:sz="0" w:space="0" w:color="auto"/>
            <w:right w:val="none" w:sz="0" w:space="0" w:color="auto"/>
          </w:divBdr>
        </w:div>
      </w:divsChild>
    </w:div>
    <w:div w:id="940532701">
      <w:bodyDiv w:val="1"/>
      <w:marLeft w:val="0"/>
      <w:marRight w:val="0"/>
      <w:marTop w:val="0"/>
      <w:marBottom w:val="0"/>
      <w:divBdr>
        <w:top w:val="none" w:sz="0" w:space="0" w:color="auto"/>
        <w:left w:val="none" w:sz="0" w:space="0" w:color="auto"/>
        <w:bottom w:val="none" w:sz="0" w:space="0" w:color="auto"/>
        <w:right w:val="none" w:sz="0" w:space="0" w:color="auto"/>
      </w:divBdr>
      <w:divsChild>
        <w:div w:id="749740213">
          <w:marLeft w:val="1555"/>
          <w:marRight w:val="0"/>
          <w:marTop w:val="65"/>
          <w:marBottom w:val="0"/>
          <w:divBdr>
            <w:top w:val="none" w:sz="0" w:space="0" w:color="auto"/>
            <w:left w:val="none" w:sz="0" w:space="0" w:color="auto"/>
            <w:bottom w:val="none" w:sz="0" w:space="0" w:color="auto"/>
            <w:right w:val="none" w:sz="0" w:space="0" w:color="auto"/>
          </w:divBdr>
        </w:div>
        <w:div w:id="43451138">
          <w:marLeft w:val="1555"/>
          <w:marRight w:val="0"/>
          <w:marTop w:val="65"/>
          <w:marBottom w:val="0"/>
          <w:divBdr>
            <w:top w:val="none" w:sz="0" w:space="0" w:color="auto"/>
            <w:left w:val="none" w:sz="0" w:space="0" w:color="auto"/>
            <w:bottom w:val="none" w:sz="0" w:space="0" w:color="auto"/>
            <w:right w:val="none" w:sz="0" w:space="0" w:color="auto"/>
          </w:divBdr>
        </w:div>
        <w:div w:id="102042291">
          <w:marLeft w:val="1555"/>
          <w:marRight w:val="0"/>
          <w:marTop w:val="65"/>
          <w:marBottom w:val="0"/>
          <w:divBdr>
            <w:top w:val="none" w:sz="0" w:space="0" w:color="auto"/>
            <w:left w:val="none" w:sz="0" w:space="0" w:color="auto"/>
            <w:bottom w:val="none" w:sz="0" w:space="0" w:color="auto"/>
            <w:right w:val="none" w:sz="0" w:space="0" w:color="auto"/>
          </w:divBdr>
        </w:div>
        <w:div w:id="382993478">
          <w:marLeft w:val="1555"/>
          <w:marRight w:val="0"/>
          <w:marTop w:val="65"/>
          <w:marBottom w:val="0"/>
          <w:divBdr>
            <w:top w:val="none" w:sz="0" w:space="0" w:color="auto"/>
            <w:left w:val="none" w:sz="0" w:space="0" w:color="auto"/>
            <w:bottom w:val="none" w:sz="0" w:space="0" w:color="auto"/>
            <w:right w:val="none" w:sz="0" w:space="0" w:color="auto"/>
          </w:divBdr>
        </w:div>
        <w:div w:id="585042754">
          <w:marLeft w:val="1555"/>
          <w:marRight w:val="0"/>
          <w:marTop w:val="65"/>
          <w:marBottom w:val="0"/>
          <w:divBdr>
            <w:top w:val="none" w:sz="0" w:space="0" w:color="auto"/>
            <w:left w:val="none" w:sz="0" w:space="0" w:color="auto"/>
            <w:bottom w:val="none" w:sz="0" w:space="0" w:color="auto"/>
            <w:right w:val="none" w:sz="0" w:space="0" w:color="auto"/>
          </w:divBdr>
        </w:div>
        <w:div w:id="1055085856">
          <w:marLeft w:val="1555"/>
          <w:marRight w:val="0"/>
          <w:marTop w:val="65"/>
          <w:marBottom w:val="0"/>
          <w:divBdr>
            <w:top w:val="none" w:sz="0" w:space="0" w:color="auto"/>
            <w:left w:val="none" w:sz="0" w:space="0" w:color="auto"/>
            <w:bottom w:val="none" w:sz="0" w:space="0" w:color="auto"/>
            <w:right w:val="none" w:sz="0" w:space="0" w:color="auto"/>
          </w:divBdr>
        </w:div>
        <w:div w:id="1023752837">
          <w:marLeft w:val="1555"/>
          <w:marRight w:val="0"/>
          <w:marTop w:val="65"/>
          <w:marBottom w:val="0"/>
          <w:divBdr>
            <w:top w:val="none" w:sz="0" w:space="0" w:color="auto"/>
            <w:left w:val="none" w:sz="0" w:space="0" w:color="auto"/>
            <w:bottom w:val="none" w:sz="0" w:space="0" w:color="auto"/>
            <w:right w:val="none" w:sz="0" w:space="0" w:color="auto"/>
          </w:divBdr>
        </w:div>
        <w:div w:id="154301915">
          <w:marLeft w:val="1555"/>
          <w:marRight w:val="0"/>
          <w:marTop w:val="65"/>
          <w:marBottom w:val="0"/>
          <w:divBdr>
            <w:top w:val="none" w:sz="0" w:space="0" w:color="auto"/>
            <w:left w:val="none" w:sz="0" w:space="0" w:color="auto"/>
            <w:bottom w:val="none" w:sz="0" w:space="0" w:color="auto"/>
            <w:right w:val="none" w:sz="0" w:space="0" w:color="auto"/>
          </w:divBdr>
        </w:div>
        <w:div w:id="357049204">
          <w:marLeft w:val="1555"/>
          <w:marRight w:val="0"/>
          <w:marTop w:val="65"/>
          <w:marBottom w:val="0"/>
          <w:divBdr>
            <w:top w:val="none" w:sz="0" w:space="0" w:color="auto"/>
            <w:left w:val="none" w:sz="0" w:space="0" w:color="auto"/>
            <w:bottom w:val="none" w:sz="0" w:space="0" w:color="auto"/>
            <w:right w:val="none" w:sz="0" w:space="0" w:color="auto"/>
          </w:divBdr>
        </w:div>
      </w:divsChild>
    </w:div>
    <w:div w:id="964391891">
      <w:bodyDiv w:val="1"/>
      <w:marLeft w:val="0"/>
      <w:marRight w:val="0"/>
      <w:marTop w:val="0"/>
      <w:marBottom w:val="0"/>
      <w:divBdr>
        <w:top w:val="none" w:sz="0" w:space="0" w:color="auto"/>
        <w:left w:val="none" w:sz="0" w:space="0" w:color="auto"/>
        <w:bottom w:val="none" w:sz="0" w:space="0" w:color="auto"/>
        <w:right w:val="none" w:sz="0" w:space="0" w:color="auto"/>
      </w:divBdr>
      <w:divsChild>
        <w:div w:id="463085292">
          <w:marLeft w:val="1555"/>
          <w:marRight w:val="0"/>
          <w:marTop w:val="65"/>
          <w:marBottom w:val="0"/>
          <w:divBdr>
            <w:top w:val="none" w:sz="0" w:space="0" w:color="auto"/>
            <w:left w:val="none" w:sz="0" w:space="0" w:color="auto"/>
            <w:bottom w:val="none" w:sz="0" w:space="0" w:color="auto"/>
            <w:right w:val="none" w:sz="0" w:space="0" w:color="auto"/>
          </w:divBdr>
        </w:div>
        <w:div w:id="138347481">
          <w:marLeft w:val="1555"/>
          <w:marRight w:val="0"/>
          <w:marTop w:val="65"/>
          <w:marBottom w:val="0"/>
          <w:divBdr>
            <w:top w:val="none" w:sz="0" w:space="0" w:color="auto"/>
            <w:left w:val="none" w:sz="0" w:space="0" w:color="auto"/>
            <w:bottom w:val="none" w:sz="0" w:space="0" w:color="auto"/>
            <w:right w:val="none" w:sz="0" w:space="0" w:color="auto"/>
          </w:divBdr>
        </w:div>
        <w:div w:id="867261079">
          <w:marLeft w:val="1555"/>
          <w:marRight w:val="0"/>
          <w:marTop w:val="65"/>
          <w:marBottom w:val="0"/>
          <w:divBdr>
            <w:top w:val="none" w:sz="0" w:space="0" w:color="auto"/>
            <w:left w:val="none" w:sz="0" w:space="0" w:color="auto"/>
            <w:bottom w:val="none" w:sz="0" w:space="0" w:color="auto"/>
            <w:right w:val="none" w:sz="0" w:space="0" w:color="auto"/>
          </w:divBdr>
        </w:div>
        <w:div w:id="1421827984">
          <w:marLeft w:val="1555"/>
          <w:marRight w:val="0"/>
          <w:marTop w:val="65"/>
          <w:marBottom w:val="0"/>
          <w:divBdr>
            <w:top w:val="none" w:sz="0" w:space="0" w:color="auto"/>
            <w:left w:val="none" w:sz="0" w:space="0" w:color="auto"/>
            <w:bottom w:val="none" w:sz="0" w:space="0" w:color="auto"/>
            <w:right w:val="none" w:sz="0" w:space="0" w:color="auto"/>
          </w:divBdr>
        </w:div>
        <w:div w:id="1777292243">
          <w:marLeft w:val="1555"/>
          <w:marRight w:val="0"/>
          <w:marTop w:val="65"/>
          <w:marBottom w:val="0"/>
          <w:divBdr>
            <w:top w:val="none" w:sz="0" w:space="0" w:color="auto"/>
            <w:left w:val="none" w:sz="0" w:space="0" w:color="auto"/>
            <w:bottom w:val="none" w:sz="0" w:space="0" w:color="auto"/>
            <w:right w:val="none" w:sz="0" w:space="0" w:color="auto"/>
          </w:divBdr>
        </w:div>
        <w:div w:id="2080206784">
          <w:marLeft w:val="1555"/>
          <w:marRight w:val="0"/>
          <w:marTop w:val="65"/>
          <w:marBottom w:val="0"/>
          <w:divBdr>
            <w:top w:val="none" w:sz="0" w:space="0" w:color="auto"/>
            <w:left w:val="none" w:sz="0" w:space="0" w:color="auto"/>
            <w:bottom w:val="none" w:sz="0" w:space="0" w:color="auto"/>
            <w:right w:val="none" w:sz="0" w:space="0" w:color="auto"/>
          </w:divBdr>
        </w:div>
        <w:div w:id="405618373">
          <w:marLeft w:val="1555"/>
          <w:marRight w:val="0"/>
          <w:marTop w:val="65"/>
          <w:marBottom w:val="0"/>
          <w:divBdr>
            <w:top w:val="none" w:sz="0" w:space="0" w:color="auto"/>
            <w:left w:val="none" w:sz="0" w:space="0" w:color="auto"/>
            <w:bottom w:val="none" w:sz="0" w:space="0" w:color="auto"/>
            <w:right w:val="none" w:sz="0" w:space="0" w:color="auto"/>
          </w:divBdr>
        </w:div>
        <w:div w:id="1949312825">
          <w:marLeft w:val="1555"/>
          <w:marRight w:val="0"/>
          <w:marTop w:val="65"/>
          <w:marBottom w:val="0"/>
          <w:divBdr>
            <w:top w:val="none" w:sz="0" w:space="0" w:color="auto"/>
            <w:left w:val="none" w:sz="0" w:space="0" w:color="auto"/>
            <w:bottom w:val="none" w:sz="0" w:space="0" w:color="auto"/>
            <w:right w:val="none" w:sz="0" w:space="0" w:color="auto"/>
          </w:divBdr>
        </w:div>
        <w:div w:id="1024745724">
          <w:marLeft w:val="1555"/>
          <w:marRight w:val="0"/>
          <w:marTop w:val="65"/>
          <w:marBottom w:val="0"/>
          <w:divBdr>
            <w:top w:val="none" w:sz="0" w:space="0" w:color="auto"/>
            <w:left w:val="none" w:sz="0" w:space="0" w:color="auto"/>
            <w:bottom w:val="none" w:sz="0" w:space="0" w:color="auto"/>
            <w:right w:val="none" w:sz="0" w:space="0" w:color="auto"/>
          </w:divBdr>
        </w:div>
        <w:div w:id="239484039">
          <w:marLeft w:val="2160"/>
          <w:marRight w:val="0"/>
          <w:marTop w:val="70"/>
          <w:marBottom w:val="0"/>
          <w:divBdr>
            <w:top w:val="none" w:sz="0" w:space="0" w:color="auto"/>
            <w:left w:val="none" w:sz="0" w:space="0" w:color="auto"/>
            <w:bottom w:val="none" w:sz="0" w:space="0" w:color="auto"/>
            <w:right w:val="none" w:sz="0" w:space="0" w:color="auto"/>
          </w:divBdr>
        </w:div>
        <w:div w:id="380592371">
          <w:marLeft w:val="2160"/>
          <w:marRight w:val="0"/>
          <w:marTop w:val="70"/>
          <w:marBottom w:val="0"/>
          <w:divBdr>
            <w:top w:val="none" w:sz="0" w:space="0" w:color="auto"/>
            <w:left w:val="none" w:sz="0" w:space="0" w:color="auto"/>
            <w:bottom w:val="none" w:sz="0" w:space="0" w:color="auto"/>
            <w:right w:val="none" w:sz="0" w:space="0" w:color="auto"/>
          </w:divBdr>
        </w:div>
        <w:div w:id="2106266506">
          <w:marLeft w:val="2160"/>
          <w:marRight w:val="0"/>
          <w:marTop w:val="70"/>
          <w:marBottom w:val="0"/>
          <w:divBdr>
            <w:top w:val="none" w:sz="0" w:space="0" w:color="auto"/>
            <w:left w:val="none" w:sz="0" w:space="0" w:color="auto"/>
            <w:bottom w:val="none" w:sz="0" w:space="0" w:color="auto"/>
            <w:right w:val="none" w:sz="0" w:space="0" w:color="auto"/>
          </w:divBdr>
        </w:div>
        <w:div w:id="158741402">
          <w:marLeft w:val="2160"/>
          <w:marRight w:val="0"/>
          <w:marTop w:val="70"/>
          <w:marBottom w:val="0"/>
          <w:divBdr>
            <w:top w:val="none" w:sz="0" w:space="0" w:color="auto"/>
            <w:left w:val="none" w:sz="0" w:space="0" w:color="auto"/>
            <w:bottom w:val="none" w:sz="0" w:space="0" w:color="auto"/>
            <w:right w:val="none" w:sz="0" w:space="0" w:color="auto"/>
          </w:divBdr>
        </w:div>
      </w:divsChild>
    </w:div>
    <w:div w:id="1018123182">
      <w:bodyDiv w:val="1"/>
      <w:marLeft w:val="0"/>
      <w:marRight w:val="0"/>
      <w:marTop w:val="0"/>
      <w:marBottom w:val="0"/>
      <w:divBdr>
        <w:top w:val="none" w:sz="0" w:space="0" w:color="auto"/>
        <w:left w:val="none" w:sz="0" w:space="0" w:color="auto"/>
        <w:bottom w:val="none" w:sz="0" w:space="0" w:color="auto"/>
        <w:right w:val="none" w:sz="0" w:space="0" w:color="auto"/>
      </w:divBdr>
      <w:divsChild>
        <w:div w:id="675301795">
          <w:marLeft w:val="1555"/>
          <w:marRight w:val="0"/>
          <w:marTop w:val="65"/>
          <w:marBottom w:val="0"/>
          <w:divBdr>
            <w:top w:val="none" w:sz="0" w:space="0" w:color="auto"/>
            <w:left w:val="none" w:sz="0" w:space="0" w:color="auto"/>
            <w:bottom w:val="none" w:sz="0" w:space="0" w:color="auto"/>
            <w:right w:val="none" w:sz="0" w:space="0" w:color="auto"/>
          </w:divBdr>
        </w:div>
        <w:div w:id="1578401245">
          <w:marLeft w:val="1555"/>
          <w:marRight w:val="0"/>
          <w:marTop w:val="65"/>
          <w:marBottom w:val="0"/>
          <w:divBdr>
            <w:top w:val="none" w:sz="0" w:space="0" w:color="auto"/>
            <w:left w:val="none" w:sz="0" w:space="0" w:color="auto"/>
            <w:bottom w:val="none" w:sz="0" w:space="0" w:color="auto"/>
            <w:right w:val="none" w:sz="0" w:space="0" w:color="auto"/>
          </w:divBdr>
        </w:div>
        <w:div w:id="1683625821">
          <w:marLeft w:val="1555"/>
          <w:marRight w:val="0"/>
          <w:marTop w:val="65"/>
          <w:marBottom w:val="0"/>
          <w:divBdr>
            <w:top w:val="none" w:sz="0" w:space="0" w:color="auto"/>
            <w:left w:val="none" w:sz="0" w:space="0" w:color="auto"/>
            <w:bottom w:val="none" w:sz="0" w:space="0" w:color="auto"/>
            <w:right w:val="none" w:sz="0" w:space="0" w:color="auto"/>
          </w:divBdr>
        </w:div>
        <w:div w:id="364253572">
          <w:marLeft w:val="1555"/>
          <w:marRight w:val="0"/>
          <w:marTop w:val="65"/>
          <w:marBottom w:val="0"/>
          <w:divBdr>
            <w:top w:val="none" w:sz="0" w:space="0" w:color="auto"/>
            <w:left w:val="none" w:sz="0" w:space="0" w:color="auto"/>
            <w:bottom w:val="none" w:sz="0" w:space="0" w:color="auto"/>
            <w:right w:val="none" w:sz="0" w:space="0" w:color="auto"/>
          </w:divBdr>
        </w:div>
        <w:div w:id="184907689">
          <w:marLeft w:val="1555"/>
          <w:marRight w:val="0"/>
          <w:marTop w:val="65"/>
          <w:marBottom w:val="0"/>
          <w:divBdr>
            <w:top w:val="none" w:sz="0" w:space="0" w:color="auto"/>
            <w:left w:val="none" w:sz="0" w:space="0" w:color="auto"/>
            <w:bottom w:val="none" w:sz="0" w:space="0" w:color="auto"/>
            <w:right w:val="none" w:sz="0" w:space="0" w:color="auto"/>
          </w:divBdr>
        </w:div>
      </w:divsChild>
    </w:div>
    <w:div w:id="1031960520">
      <w:bodyDiv w:val="1"/>
      <w:marLeft w:val="0"/>
      <w:marRight w:val="0"/>
      <w:marTop w:val="0"/>
      <w:marBottom w:val="0"/>
      <w:divBdr>
        <w:top w:val="none" w:sz="0" w:space="0" w:color="auto"/>
        <w:left w:val="none" w:sz="0" w:space="0" w:color="auto"/>
        <w:bottom w:val="none" w:sz="0" w:space="0" w:color="auto"/>
        <w:right w:val="none" w:sz="0" w:space="0" w:color="auto"/>
      </w:divBdr>
      <w:divsChild>
        <w:div w:id="1713769478">
          <w:marLeft w:val="1555"/>
          <w:marRight w:val="0"/>
          <w:marTop w:val="65"/>
          <w:marBottom w:val="0"/>
          <w:divBdr>
            <w:top w:val="none" w:sz="0" w:space="0" w:color="auto"/>
            <w:left w:val="none" w:sz="0" w:space="0" w:color="auto"/>
            <w:bottom w:val="none" w:sz="0" w:space="0" w:color="auto"/>
            <w:right w:val="none" w:sz="0" w:space="0" w:color="auto"/>
          </w:divBdr>
        </w:div>
        <w:div w:id="381294064">
          <w:marLeft w:val="1555"/>
          <w:marRight w:val="0"/>
          <w:marTop w:val="65"/>
          <w:marBottom w:val="0"/>
          <w:divBdr>
            <w:top w:val="none" w:sz="0" w:space="0" w:color="auto"/>
            <w:left w:val="none" w:sz="0" w:space="0" w:color="auto"/>
            <w:bottom w:val="none" w:sz="0" w:space="0" w:color="auto"/>
            <w:right w:val="none" w:sz="0" w:space="0" w:color="auto"/>
          </w:divBdr>
        </w:div>
        <w:div w:id="1593128879">
          <w:marLeft w:val="1555"/>
          <w:marRight w:val="0"/>
          <w:marTop w:val="65"/>
          <w:marBottom w:val="0"/>
          <w:divBdr>
            <w:top w:val="none" w:sz="0" w:space="0" w:color="auto"/>
            <w:left w:val="none" w:sz="0" w:space="0" w:color="auto"/>
            <w:bottom w:val="none" w:sz="0" w:space="0" w:color="auto"/>
            <w:right w:val="none" w:sz="0" w:space="0" w:color="auto"/>
          </w:divBdr>
        </w:div>
        <w:div w:id="1366708590">
          <w:marLeft w:val="1555"/>
          <w:marRight w:val="0"/>
          <w:marTop w:val="65"/>
          <w:marBottom w:val="0"/>
          <w:divBdr>
            <w:top w:val="none" w:sz="0" w:space="0" w:color="auto"/>
            <w:left w:val="none" w:sz="0" w:space="0" w:color="auto"/>
            <w:bottom w:val="none" w:sz="0" w:space="0" w:color="auto"/>
            <w:right w:val="none" w:sz="0" w:space="0" w:color="auto"/>
          </w:divBdr>
        </w:div>
        <w:div w:id="1123379009">
          <w:marLeft w:val="1555"/>
          <w:marRight w:val="0"/>
          <w:marTop w:val="65"/>
          <w:marBottom w:val="0"/>
          <w:divBdr>
            <w:top w:val="none" w:sz="0" w:space="0" w:color="auto"/>
            <w:left w:val="none" w:sz="0" w:space="0" w:color="auto"/>
            <w:bottom w:val="none" w:sz="0" w:space="0" w:color="auto"/>
            <w:right w:val="none" w:sz="0" w:space="0" w:color="auto"/>
          </w:divBdr>
        </w:div>
        <w:div w:id="1366516970">
          <w:marLeft w:val="1555"/>
          <w:marRight w:val="0"/>
          <w:marTop w:val="65"/>
          <w:marBottom w:val="0"/>
          <w:divBdr>
            <w:top w:val="none" w:sz="0" w:space="0" w:color="auto"/>
            <w:left w:val="none" w:sz="0" w:space="0" w:color="auto"/>
            <w:bottom w:val="none" w:sz="0" w:space="0" w:color="auto"/>
            <w:right w:val="none" w:sz="0" w:space="0" w:color="auto"/>
          </w:divBdr>
        </w:div>
        <w:div w:id="1259368508">
          <w:marLeft w:val="1555"/>
          <w:marRight w:val="0"/>
          <w:marTop w:val="65"/>
          <w:marBottom w:val="0"/>
          <w:divBdr>
            <w:top w:val="none" w:sz="0" w:space="0" w:color="auto"/>
            <w:left w:val="none" w:sz="0" w:space="0" w:color="auto"/>
            <w:bottom w:val="none" w:sz="0" w:space="0" w:color="auto"/>
            <w:right w:val="none" w:sz="0" w:space="0" w:color="auto"/>
          </w:divBdr>
        </w:div>
        <w:div w:id="418479218">
          <w:marLeft w:val="1555"/>
          <w:marRight w:val="0"/>
          <w:marTop w:val="65"/>
          <w:marBottom w:val="0"/>
          <w:divBdr>
            <w:top w:val="none" w:sz="0" w:space="0" w:color="auto"/>
            <w:left w:val="none" w:sz="0" w:space="0" w:color="auto"/>
            <w:bottom w:val="none" w:sz="0" w:space="0" w:color="auto"/>
            <w:right w:val="none" w:sz="0" w:space="0" w:color="auto"/>
          </w:divBdr>
        </w:div>
      </w:divsChild>
    </w:div>
    <w:div w:id="1040518662">
      <w:bodyDiv w:val="1"/>
      <w:marLeft w:val="0"/>
      <w:marRight w:val="0"/>
      <w:marTop w:val="0"/>
      <w:marBottom w:val="0"/>
      <w:divBdr>
        <w:top w:val="none" w:sz="0" w:space="0" w:color="auto"/>
        <w:left w:val="none" w:sz="0" w:space="0" w:color="auto"/>
        <w:bottom w:val="none" w:sz="0" w:space="0" w:color="auto"/>
        <w:right w:val="none" w:sz="0" w:space="0" w:color="auto"/>
      </w:divBdr>
      <w:divsChild>
        <w:div w:id="1240092948">
          <w:marLeft w:val="965"/>
          <w:marRight w:val="0"/>
          <w:marTop w:val="80"/>
          <w:marBottom w:val="0"/>
          <w:divBdr>
            <w:top w:val="none" w:sz="0" w:space="0" w:color="auto"/>
            <w:left w:val="none" w:sz="0" w:space="0" w:color="auto"/>
            <w:bottom w:val="none" w:sz="0" w:space="0" w:color="auto"/>
            <w:right w:val="none" w:sz="0" w:space="0" w:color="auto"/>
          </w:divBdr>
        </w:div>
        <w:div w:id="1306468432">
          <w:marLeft w:val="1555"/>
          <w:marRight w:val="0"/>
          <w:marTop w:val="65"/>
          <w:marBottom w:val="0"/>
          <w:divBdr>
            <w:top w:val="none" w:sz="0" w:space="0" w:color="auto"/>
            <w:left w:val="none" w:sz="0" w:space="0" w:color="auto"/>
            <w:bottom w:val="none" w:sz="0" w:space="0" w:color="auto"/>
            <w:right w:val="none" w:sz="0" w:space="0" w:color="auto"/>
          </w:divBdr>
        </w:div>
        <w:div w:id="1366757157">
          <w:marLeft w:val="1555"/>
          <w:marRight w:val="0"/>
          <w:marTop w:val="65"/>
          <w:marBottom w:val="0"/>
          <w:divBdr>
            <w:top w:val="none" w:sz="0" w:space="0" w:color="auto"/>
            <w:left w:val="none" w:sz="0" w:space="0" w:color="auto"/>
            <w:bottom w:val="none" w:sz="0" w:space="0" w:color="auto"/>
            <w:right w:val="none" w:sz="0" w:space="0" w:color="auto"/>
          </w:divBdr>
        </w:div>
        <w:div w:id="129978324">
          <w:marLeft w:val="1555"/>
          <w:marRight w:val="0"/>
          <w:marTop w:val="65"/>
          <w:marBottom w:val="0"/>
          <w:divBdr>
            <w:top w:val="none" w:sz="0" w:space="0" w:color="auto"/>
            <w:left w:val="none" w:sz="0" w:space="0" w:color="auto"/>
            <w:bottom w:val="none" w:sz="0" w:space="0" w:color="auto"/>
            <w:right w:val="none" w:sz="0" w:space="0" w:color="auto"/>
          </w:divBdr>
        </w:div>
        <w:div w:id="1812748876">
          <w:marLeft w:val="1555"/>
          <w:marRight w:val="0"/>
          <w:marTop w:val="65"/>
          <w:marBottom w:val="0"/>
          <w:divBdr>
            <w:top w:val="none" w:sz="0" w:space="0" w:color="auto"/>
            <w:left w:val="none" w:sz="0" w:space="0" w:color="auto"/>
            <w:bottom w:val="none" w:sz="0" w:space="0" w:color="auto"/>
            <w:right w:val="none" w:sz="0" w:space="0" w:color="auto"/>
          </w:divBdr>
        </w:div>
      </w:divsChild>
    </w:div>
    <w:div w:id="1067651331">
      <w:bodyDiv w:val="1"/>
      <w:marLeft w:val="0"/>
      <w:marRight w:val="0"/>
      <w:marTop w:val="0"/>
      <w:marBottom w:val="0"/>
      <w:divBdr>
        <w:top w:val="none" w:sz="0" w:space="0" w:color="auto"/>
        <w:left w:val="none" w:sz="0" w:space="0" w:color="auto"/>
        <w:bottom w:val="none" w:sz="0" w:space="0" w:color="auto"/>
        <w:right w:val="none" w:sz="0" w:space="0" w:color="auto"/>
      </w:divBdr>
      <w:divsChild>
        <w:div w:id="1293750136">
          <w:marLeft w:val="1555"/>
          <w:marRight w:val="0"/>
          <w:marTop w:val="65"/>
          <w:marBottom w:val="0"/>
          <w:divBdr>
            <w:top w:val="none" w:sz="0" w:space="0" w:color="auto"/>
            <w:left w:val="none" w:sz="0" w:space="0" w:color="auto"/>
            <w:bottom w:val="none" w:sz="0" w:space="0" w:color="auto"/>
            <w:right w:val="none" w:sz="0" w:space="0" w:color="auto"/>
          </w:divBdr>
        </w:div>
        <w:div w:id="1475177869">
          <w:marLeft w:val="1555"/>
          <w:marRight w:val="0"/>
          <w:marTop w:val="65"/>
          <w:marBottom w:val="0"/>
          <w:divBdr>
            <w:top w:val="none" w:sz="0" w:space="0" w:color="auto"/>
            <w:left w:val="none" w:sz="0" w:space="0" w:color="auto"/>
            <w:bottom w:val="none" w:sz="0" w:space="0" w:color="auto"/>
            <w:right w:val="none" w:sz="0" w:space="0" w:color="auto"/>
          </w:divBdr>
        </w:div>
        <w:div w:id="2039624070">
          <w:marLeft w:val="1555"/>
          <w:marRight w:val="0"/>
          <w:marTop w:val="65"/>
          <w:marBottom w:val="0"/>
          <w:divBdr>
            <w:top w:val="none" w:sz="0" w:space="0" w:color="auto"/>
            <w:left w:val="none" w:sz="0" w:space="0" w:color="auto"/>
            <w:bottom w:val="none" w:sz="0" w:space="0" w:color="auto"/>
            <w:right w:val="none" w:sz="0" w:space="0" w:color="auto"/>
          </w:divBdr>
        </w:div>
        <w:div w:id="295069634">
          <w:marLeft w:val="1555"/>
          <w:marRight w:val="0"/>
          <w:marTop w:val="65"/>
          <w:marBottom w:val="0"/>
          <w:divBdr>
            <w:top w:val="none" w:sz="0" w:space="0" w:color="auto"/>
            <w:left w:val="none" w:sz="0" w:space="0" w:color="auto"/>
            <w:bottom w:val="none" w:sz="0" w:space="0" w:color="auto"/>
            <w:right w:val="none" w:sz="0" w:space="0" w:color="auto"/>
          </w:divBdr>
        </w:div>
        <w:div w:id="1116098797">
          <w:marLeft w:val="1555"/>
          <w:marRight w:val="0"/>
          <w:marTop w:val="65"/>
          <w:marBottom w:val="0"/>
          <w:divBdr>
            <w:top w:val="none" w:sz="0" w:space="0" w:color="auto"/>
            <w:left w:val="none" w:sz="0" w:space="0" w:color="auto"/>
            <w:bottom w:val="none" w:sz="0" w:space="0" w:color="auto"/>
            <w:right w:val="none" w:sz="0" w:space="0" w:color="auto"/>
          </w:divBdr>
        </w:div>
      </w:divsChild>
    </w:div>
    <w:div w:id="1077828262">
      <w:bodyDiv w:val="1"/>
      <w:marLeft w:val="0"/>
      <w:marRight w:val="0"/>
      <w:marTop w:val="0"/>
      <w:marBottom w:val="0"/>
      <w:divBdr>
        <w:top w:val="none" w:sz="0" w:space="0" w:color="auto"/>
        <w:left w:val="none" w:sz="0" w:space="0" w:color="auto"/>
        <w:bottom w:val="none" w:sz="0" w:space="0" w:color="auto"/>
        <w:right w:val="none" w:sz="0" w:space="0" w:color="auto"/>
      </w:divBdr>
      <w:divsChild>
        <w:div w:id="1903522118">
          <w:marLeft w:val="1368"/>
          <w:marRight w:val="0"/>
          <w:marTop w:val="65"/>
          <w:marBottom w:val="0"/>
          <w:divBdr>
            <w:top w:val="none" w:sz="0" w:space="0" w:color="auto"/>
            <w:left w:val="none" w:sz="0" w:space="0" w:color="auto"/>
            <w:bottom w:val="none" w:sz="0" w:space="0" w:color="auto"/>
            <w:right w:val="none" w:sz="0" w:space="0" w:color="auto"/>
          </w:divBdr>
        </w:div>
        <w:div w:id="1553076085">
          <w:marLeft w:val="1368"/>
          <w:marRight w:val="0"/>
          <w:marTop w:val="65"/>
          <w:marBottom w:val="0"/>
          <w:divBdr>
            <w:top w:val="none" w:sz="0" w:space="0" w:color="auto"/>
            <w:left w:val="none" w:sz="0" w:space="0" w:color="auto"/>
            <w:bottom w:val="none" w:sz="0" w:space="0" w:color="auto"/>
            <w:right w:val="none" w:sz="0" w:space="0" w:color="auto"/>
          </w:divBdr>
        </w:div>
        <w:div w:id="1755080704">
          <w:marLeft w:val="1368"/>
          <w:marRight w:val="0"/>
          <w:marTop w:val="65"/>
          <w:marBottom w:val="0"/>
          <w:divBdr>
            <w:top w:val="none" w:sz="0" w:space="0" w:color="auto"/>
            <w:left w:val="none" w:sz="0" w:space="0" w:color="auto"/>
            <w:bottom w:val="none" w:sz="0" w:space="0" w:color="auto"/>
            <w:right w:val="none" w:sz="0" w:space="0" w:color="auto"/>
          </w:divBdr>
        </w:div>
        <w:div w:id="1345131816">
          <w:marLeft w:val="1368"/>
          <w:marRight w:val="0"/>
          <w:marTop w:val="65"/>
          <w:marBottom w:val="0"/>
          <w:divBdr>
            <w:top w:val="none" w:sz="0" w:space="0" w:color="auto"/>
            <w:left w:val="none" w:sz="0" w:space="0" w:color="auto"/>
            <w:bottom w:val="none" w:sz="0" w:space="0" w:color="auto"/>
            <w:right w:val="none" w:sz="0" w:space="0" w:color="auto"/>
          </w:divBdr>
        </w:div>
      </w:divsChild>
    </w:div>
    <w:div w:id="1128088820">
      <w:bodyDiv w:val="1"/>
      <w:marLeft w:val="0"/>
      <w:marRight w:val="0"/>
      <w:marTop w:val="0"/>
      <w:marBottom w:val="0"/>
      <w:divBdr>
        <w:top w:val="none" w:sz="0" w:space="0" w:color="auto"/>
        <w:left w:val="none" w:sz="0" w:space="0" w:color="auto"/>
        <w:bottom w:val="none" w:sz="0" w:space="0" w:color="auto"/>
        <w:right w:val="none" w:sz="0" w:space="0" w:color="auto"/>
      </w:divBdr>
      <w:divsChild>
        <w:div w:id="680932384">
          <w:marLeft w:val="965"/>
          <w:marRight w:val="0"/>
          <w:marTop w:val="80"/>
          <w:marBottom w:val="0"/>
          <w:divBdr>
            <w:top w:val="none" w:sz="0" w:space="0" w:color="auto"/>
            <w:left w:val="none" w:sz="0" w:space="0" w:color="auto"/>
            <w:bottom w:val="none" w:sz="0" w:space="0" w:color="auto"/>
            <w:right w:val="none" w:sz="0" w:space="0" w:color="auto"/>
          </w:divBdr>
        </w:div>
      </w:divsChild>
    </w:div>
    <w:div w:id="1162699258">
      <w:bodyDiv w:val="1"/>
      <w:marLeft w:val="0"/>
      <w:marRight w:val="0"/>
      <w:marTop w:val="0"/>
      <w:marBottom w:val="0"/>
      <w:divBdr>
        <w:top w:val="none" w:sz="0" w:space="0" w:color="auto"/>
        <w:left w:val="none" w:sz="0" w:space="0" w:color="auto"/>
        <w:bottom w:val="none" w:sz="0" w:space="0" w:color="auto"/>
        <w:right w:val="none" w:sz="0" w:space="0" w:color="auto"/>
      </w:divBdr>
      <w:divsChild>
        <w:div w:id="137193608">
          <w:marLeft w:val="547"/>
          <w:marRight w:val="0"/>
          <w:marTop w:val="80"/>
          <w:marBottom w:val="0"/>
          <w:divBdr>
            <w:top w:val="none" w:sz="0" w:space="0" w:color="auto"/>
            <w:left w:val="none" w:sz="0" w:space="0" w:color="auto"/>
            <w:bottom w:val="none" w:sz="0" w:space="0" w:color="auto"/>
            <w:right w:val="none" w:sz="0" w:space="0" w:color="auto"/>
          </w:divBdr>
        </w:div>
        <w:div w:id="930428818">
          <w:marLeft w:val="1166"/>
          <w:marRight w:val="0"/>
          <w:marTop w:val="65"/>
          <w:marBottom w:val="0"/>
          <w:divBdr>
            <w:top w:val="none" w:sz="0" w:space="0" w:color="auto"/>
            <w:left w:val="none" w:sz="0" w:space="0" w:color="auto"/>
            <w:bottom w:val="none" w:sz="0" w:space="0" w:color="auto"/>
            <w:right w:val="none" w:sz="0" w:space="0" w:color="auto"/>
          </w:divBdr>
        </w:div>
        <w:div w:id="1619218358">
          <w:marLeft w:val="1166"/>
          <w:marRight w:val="0"/>
          <w:marTop w:val="65"/>
          <w:marBottom w:val="0"/>
          <w:divBdr>
            <w:top w:val="none" w:sz="0" w:space="0" w:color="auto"/>
            <w:left w:val="none" w:sz="0" w:space="0" w:color="auto"/>
            <w:bottom w:val="none" w:sz="0" w:space="0" w:color="auto"/>
            <w:right w:val="none" w:sz="0" w:space="0" w:color="auto"/>
          </w:divBdr>
        </w:div>
        <w:div w:id="2005475840">
          <w:marLeft w:val="1166"/>
          <w:marRight w:val="0"/>
          <w:marTop w:val="65"/>
          <w:marBottom w:val="0"/>
          <w:divBdr>
            <w:top w:val="none" w:sz="0" w:space="0" w:color="auto"/>
            <w:left w:val="none" w:sz="0" w:space="0" w:color="auto"/>
            <w:bottom w:val="none" w:sz="0" w:space="0" w:color="auto"/>
            <w:right w:val="none" w:sz="0" w:space="0" w:color="auto"/>
          </w:divBdr>
        </w:div>
        <w:div w:id="1718310287">
          <w:marLeft w:val="1166"/>
          <w:marRight w:val="0"/>
          <w:marTop w:val="65"/>
          <w:marBottom w:val="0"/>
          <w:divBdr>
            <w:top w:val="none" w:sz="0" w:space="0" w:color="auto"/>
            <w:left w:val="none" w:sz="0" w:space="0" w:color="auto"/>
            <w:bottom w:val="none" w:sz="0" w:space="0" w:color="auto"/>
            <w:right w:val="none" w:sz="0" w:space="0" w:color="auto"/>
          </w:divBdr>
        </w:div>
        <w:div w:id="1439909740">
          <w:marLeft w:val="1166"/>
          <w:marRight w:val="0"/>
          <w:marTop w:val="65"/>
          <w:marBottom w:val="0"/>
          <w:divBdr>
            <w:top w:val="none" w:sz="0" w:space="0" w:color="auto"/>
            <w:left w:val="none" w:sz="0" w:space="0" w:color="auto"/>
            <w:bottom w:val="none" w:sz="0" w:space="0" w:color="auto"/>
            <w:right w:val="none" w:sz="0" w:space="0" w:color="auto"/>
          </w:divBdr>
        </w:div>
        <w:div w:id="1258712160">
          <w:marLeft w:val="1166"/>
          <w:marRight w:val="0"/>
          <w:marTop w:val="65"/>
          <w:marBottom w:val="0"/>
          <w:divBdr>
            <w:top w:val="none" w:sz="0" w:space="0" w:color="auto"/>
            <w:left w:val="none" w:sz="0" w:space="0" w:color="auto"/>
            <w:bottom w:val="none" w:sz="0" w:space="0" w:color="auto"/>
            <w:right w:val="none" w:sz="0" w:space="0" w:color="auto"/>
          </w:divBdr>
        </w:div>
        <w:div w:id="524825723">
          <w:marLeft w:val="1166"/>
          <w:marRight w:val="0"/>
          <w:marTop w:val="65"/>
          <w:marBottom w:val="0"/>
          <w:divBdr>
            <w:top w:val="none" w:sz="0" w:space="0" w:color="auto"/>
            <w:left w:val="none" w:sz="0" w:space="0" w:color="auto"/>
            <w:bottom w:val="none" w:sz="0" w:space="0" w:color="auto"/>
            <w:right w:val="none" w:sz="0" w:space="0" w:color="auto"/>
          </w:divBdr>
        </w:div>
        <w:div w:id="38361216">
          <w:marLeft w:val="1166"/>
          <w:marRight w:val="0"/>
          <w:marTop w:val="65"/>
          <w:marBottom w:val="0"/>
          <w:divBdr>
            <w:top w:val="none" w:sz="0" w:space="0" w:color="auto"/>
            <w:left w:val="none" w:sz="0" w:space="0" w:color="auto"/>
            <w:bottom w:val="none" w:sz="0" w:space="0" w:color="auto"/>
            <w:right w:val="none" w:sz="0" w:space="0" w:color="auto"/>
          </w:divBdr>
        </w:div>
      </w:divsChild>
    </w:div>
    <w:div w:id="1292173664">
      <w:bodyDiv w:val="1"/>
      <w:marLeft w:val="0"/>
      <w:marRight w:val="0"/>
      <w:marTop w:val="0"/>
      <w:marBottom w:val="0"/>
      <w:divBdr>
        <w:top w:val="none" w:sz="0" w:space="0" w:color="auto"/>
        <w:left w:val="none" w:sz="0" w:space="0" w:color="auto"/>
        <w:bottom w:val="none" w:sz="0" w:space="0" w:color="auto"/>
        <w:right w:val="none" w:sz="0" w:space="0" w:color="auto"/>
      </w:divBdr>
      <w:divsChild>
        <w:div w:id="1032682767">
          <w:marLeft w:val="965"/>
          <w:marRight w:val="0"/>
          <w:marTop w:val="80"/>
          <w:marBottom w:val="0"/>
          <w:divBdr>
            <w:top w:val="none" w:sz="0" w:space="0" w:color="auto"/>
            <w:left w:val="none" w:sz="0" w:space="0" w:color="auto"/>
            <w:bottom w:val="none" w:sz="0" w:space="0" w:color="auto"/>
            <w:right w:val="none" w:sz="0" w:space="0" w:color="auto"/>
          </w:divBdr>
        </w:div>
        <w:div w:id="418714427">
          <w:marLeft w:val="1368"/>
          <w:marRight w:val="0"/>
          <w:marTop w:val="65"/>
          <w:marBottom w:val="0"/>
          <w:divBdr>
            <w:top w:val="none" w:sz="0" w:space="0" w:color="auto"/>
            <w:left w:val="none" w:sz="0" w:space="0" w:color="auto"/>
            <w:bottom w:val="none" w:sz="0" w:space="0" w:color="auto"/>
            <w:right w:val="none" w:sz="0" w:space="0" w:color="auto"/>
          </w:divBdr>
        </w:div>
        <w:div w:id="1540168379">
          <w:marLeft w:val="1368"/>
          <w:marRight w:val="0"/>
          <w:marTop w:val="65"/>
          <w:marBottom w:val="0"/>
          <w:divBdr>
            <w:top w:val="none" w:sz="0" w:space="0" w:color="auto"/>
            <w:left w:val="none" w:sz="0" w:space="0" w:color="auto"/>
            <w:bottom w:val="none" w:sz="0" w:space="0" w:color="auto"/>
            <w:right w:val="none" w:sz="0" w:space="0" w:color="auto"/>
          </w:divBdr>
        </w:div>
        <w:div w:id="1141995422">
          <w:marLeft w:val="965"/>
          <w:marRight w:val="0"/>
          <w:marTop w:val="80"/>
          <w:marBottom w:val="0"/>
          <w:divBdr>
            <w:top w:val="none" w:sz="0" w:space="0" w:color="auto"/>
            <w:left w:val="none" w:sz="0" w:space="0" w:color="auto"/>
            <w:bottom w:val="none" w:sz="0" w:space="0" w:color="auto"/>
            <w:right w:val="none" w:sz="0" w:space="0" w:color="auto"/>
          </w:divBdr>
        </w:div>
        <w:div w:id="172188958">
          <w:marLeft w:val="1368"/>
          <w:marRight w:val="0"/>
          <w:marTop w:val="65"/>
          <w:marBottom w:val="0"/>
          <w:divBdr>
            <w:top w:val="none" w:sz="0" w:space="0" w:color="auto"/>
            <w:left w:val="none" w:sz="0" w:space="0" w:color="auto"/>
            <w:bottom w:val="none" w:sz="0" w:space="0" w:color="auto"/>
            <w:right w:val="none" w:sz="0" w:space="0" w:color="auto"/>
          </w:divBdr>
        </w:div>
        <w:div w:id="663241641">
          <w:marLeft w:val="1368"/>
          <w:marRight w:val="0"/>
          <w:marTop w:val="65"/>
          <w:marBottom w:val="0"/>
          <w:divBdr>
            <w:top w:val="none" w:sz="0" w:space="0" w:color="auto"/>
            <w:left w:val="none" w:sz="0" w:space="0" w:color="auto"/>
            <w:bottom w:val="none" w:sz="0" w:space="0" w:color="auto"/>
            <w:right w:val="none" w:sz="0" w:space="0" w:color="auto"/>
          </w:divBdr>
        </w:div>
        <w:div w:id="2024162277">
          <w:marLeft w:val="1742"/>
          <w:marRight w:val="0"/>
          <w:marTop w:val="70"/>
          <w:marBottom w:val="0"/>
          <w:divBdr>
            <w:top w:val="none" w:sz="0" w:space="0" w:color="auto"/>
            <w:left w:val="none" w:sz="0" w:space="0" w:color="auto"/>
            <w:bottom w:val="none" w:sz="0" w:space="0" w:color="auto"/>
            <w:right w:val="none" w:sz="0" w:space="0" w:color="auto"/>
          </w:divBdr>
        </w:div>
        <w:div w:id="64033463">
          <w:marLeft w:val="1742"/>
          <w:marRight w:val="0"/>
          <w:marTop w:val="70"/>
          <w:marBottom w:val="0"/>
          <w:divBdr>
            <w:top w:val="none" w:sz="0" w:space="0" w:color="auto"/>
            <w:left w:val="none" w:sz="0" w:space="0" w:color="auto"/>
            <w:bottom w:val="none" w:sz="0" w:space="0" w:color="auto"/>
            <w:right w:val="none" w:sz="0" w:space="0" w:color="auto"/>
          </w:divBdr>
        </w:div>
        <w:div w:id="839808121">
          <w:marLeft w:val="965"/>
          <w:marRight w:val="0"/>
          <w:marTop w:val="80"/>
          <w:marBottom w:val="0"/>
          <w:divBdr>
            <w:top w:val="none" w:sz="0" w:space="0" w:color="auto"/>
            <w:left w:val="none" w:sz="0" w:space="0" w:color="auto"/>
            <w:bottom w:val="none" w:sz="0" w:space="0" w:color="auto"/>
            <w:right w:val="none" w:sz="0" w:space="0" w:color="auto"/>
          </w:divBdr>
        </w:div>
        <w:div w:id="1160072520">
          <w:marLeft w:val="1368"/>
          <w:marRight w:val="0"/>
          <w:marTop w:val="65"/>
          <w:marBottom w:val="0"/>
          <w:divBdr>
            <w:top w:val="none" w:sz="0" w:space="0" w:color="auto"/>
            <w:left w:val="none" w:sz="0" w:space="0" w:color="auto"/>
            <w:bottom w:val="none" w:sz="0" w:space="0" w:color="auto"/>
            <w:right w:val="none" w:sz="0" w:space="0" w:color="auto"/>
          </w:divBdr>
        </w:div>
        <w:div w:id="860775688">
          <w:marLeft w:val="965"/>
          <w:marRight w:val="0"/>
          <w:marTop w:val="80"/>
          <w:marBottom w:val="0"/>
          <w:divBdr>
            <w:top w:val="none" w:sz="0" w:space="0" w:color="auto"/>
            <w:left w:val="none" w:sz="0" w:space="0" w:color="auto"/>
            <w:bottom w:val="none" w:sz="0" w:space="0" w:color="auto"/>
            <w:right w:val="none" w:sz="0" w:space="0" w:color="auto"/>
          </w:divBdr>
        </w:div>
        <w:div w:id="2001617596">
          <w:marLeft w:val="1368"/>
          <w:marRight w:val="0"/>
          <w:marTop w:val="65"/>
          <w:marBottom w:val="0"/>
          <w:divBdr>
            <w:top w:val="none" w:sz="0" w:space="0" w:color="auto"/>
            <w:left w:val="none" w:sz="0" w:space="0" w:color="auto"/>
            <w:bottom w:val="none" w:sz="0" w:space="0" w:color="auto"/>
            <w:right w:val="none" w:sz="0" w:space="0" w:color="auto"/>
          </w:divBdr>
        </w:div>
      </w:divsChild>
    </w:div>
    <w:div w:id="1397315639">
      <w:bodyDiv w:val="1"/>
      <w:marLeft w:val="0"/>
      <w:marRight w:val="0"/>
      <w:marTop w:val="0"/>
      <w:marBottom w:val="0"/>
      <w:divBdr>
        <w:top w:val="none" w:sz="0" w:space="0" w:color="auto"/>
        <w:left w:val="none" w:sz="0" w:space="0" w:color="auto"/>
        <w:bottom w:val="none" w:sz="0" w:space="0" w:color="auto"/>
        <w:right w:val="none" w:sz="0" w:space="0" w:color="auto"/>
      </w:divBdr>
      <w:divsChild>
        <w:div w:id="96827899">
          <w:marLeft w:val="1368"/>
          <w:marRight w:val="0"/>
          <w:marTop w:val="65"/>
          <w:marBottom w:val="0"/>
          <w:divBdr>
            <w:top w:val="none" w:sz="0" w:space="0" w:color="auto"/>
            <w:left w:val="none" w:sz="0" w:space="0" w:color="auto"/>
            <w:bottom w:val="none" w:sz="0" w:space="0" w:color="auto"/>
            <w:right w:val="none" w:sz="0" w:space="0" w:color="auto"/>
          </w:divBdr>
        </w:div>
        <w:div w:id="196627980">
          <w:marLeft w:val="1368"/>
          <w:marRight w:val="0"/>
          <w:marTop w:val="65"/>
          <w:marBottom w:val="0"/>
          <w:divBdr>
            <w:top w:val="none" w:sz="0" w:space="0" w:color="auto"/>
            <w:left w:val="none" w:sz="0" w:space="0" w:color="auto"/>
            <w:bottom w:val="none" w:sz="0" w:space="0" w:color="auto"/>
            <w:right w:val="none" w:sz="0" w:space="0" w:color="auto"/>
          </w:divBdr>
        </w:div>
      </w:divsChild>
    </w:div>
    <w:div w:id="1528719367">
      <w:bodyDiv w:val="1"/>
      <w:marLeft w:val="0"/>
      <w:marRight w:val="0"/>
      <w:marTop w:val="0"/>
      <w:marBottom w:val="0"/>
      <w:divBdr>
        <w:top w:val="none" w:sz="0" w:space="0" w:color="auto"/>
        <w:left w:val="none" w:sz="0" w:space="0" w:color="auto"/>
        <w:bottom w:val="none" w:sz="0" w:space="0" w:color="auto"/>
        <w:right w:val="none" w:sz="0" w:space="0" w:color="auto"/>
      </w:divBdr>
      <w:divsChild>
        <w:div w:id="1256206538">
          <w:marLeft w:val="1166"/>
          <w:marRight w:val="0"/>
          <w:marTop w:val="65"/>
          <w:marBottom w:val="0"/>
          <w:divBdr>
            <w:top w:val="none" w:sz="0" w:space="0" w:color="auto"/>
            <w:left w:val="none" w:sz="0" w:space="0" w:color="auto"/>
            <w:bottom w:val="none" w:sz="0" w:space="0" w:color="auto"/>
            <w:right w:val="none" w:sz="0" w:space="0" w:color="auto"/>
          </w:divBdr>
        </w:div>
        <w:div w:id="512260523">
          <w:marLeft w:val="1166"/>
          <w:marRight w:val="0"/>
          <w:marTop w:val="65"/>
          <w:marBottom w:val="0"/>
          <w:divBdr>
            <w:top w:val="none" w:sz="0" w:space="0" w:color="auto"/>
            <w:left w:val="none" w:sz="0" w:space="0" w:color="auto"/>
            <w:bottom w:val="none" w:sz="0" w:space="0" w:color="auto"/>
            <w:right w:val="none" w:sz="0" w:space="0" w:color="auto"/>
          </w:divBdr>
        </w:div>
        <w:div w:id="197550623">
          <w:marLeft w:val="1166"/>
          <w:marRight w:val="0"/>
          <w:marTop w:val="65"/>
          <w:marBottom w:val="0"/>
          <w:divBdr>
            <w:top w:val="none" w:sz="0" w:space="0" w:color="auto"/>
            <w:left w:val="none" w:sz="0" w:space="0" w:color="auto"/>
            <w:bottom w:val="none" w:sz="0" w:space="0" w:color="auto"/>
            <w:right w:val="none" w:sz="0" w:space="0" w:color="auto"/>
          </w:divBdr>
        </w:div>
        <w:div w:id="66804138">
          <w:marLeft w:val="1166"/>
          <w:marRight w:val="0"/>
          <w:marTop w:val="65"/>
          <w:marBottom w:val="0"/>
          <w:divBdr>
            <w:top w:val="none" w:sz="0" w:space="0" w:color="auto"/>
            <w:left w:val="none" w:sz="0" w:space="0" w:color="auto"/>
            <w:bottom w:val="none" w:sz="0" w:space="0" w:color="auto"/>
            <w:right w:val="none" w:sz="0" w:space="0" w:color="auto"/>
          </w:divBdr>
        </w:div>
        <w:div w:id="1700398688">
          <w:marLeft w:val="1166"/>
          <w:marRight w:val="0"/>
          <w:marTop w:val="65"/>
          <w:marBottom w:val="0"/>
          <w:divBdr>
            <w:top w:val="none" w:sz="0" w:space="0" w:color="auto"/>
            <w:left w:val="none" w:sz="0" w:space="0" w:color="auto"/>
            <w:bottom w:val="none" w:sz="0" w:space="0" w:color="auto"/>
            <w:right w:val="none" w:sz="0" w:space="0" w:color="auto"/>
          </w:divBdr>
        </w:div>
        <w:div w:id="20857605">
          <w:marLeft w:val="1166"/>
          <w:marRight w:val="0"/>
          <w:marTop w:val="65"/>
          <w:marBottom w:val="0"/>
          <w:divBdr>
            <w:top w:val="none" w:sz="0" w:space="0" w:color="auto"/>
            <w:left w:val="none" w:sz="0" w:space="0" w:color="auto"/>
            <w:bottom w:val="none" w:sz="0" w:space="0" w:color="auto"/>
            <w:right w:val="none" w:sz="0" w:space="0" w:color="auto"/>
          </w:divBdr>
        </w:div>
        <w:div w:id="819613084">
          <w:marLeft w:val="1166"/>
          <w:marRight w:val="0"/>
          <w:marTop w:val="65"/>
          <w:marBottom w:val="0"/>
          <w:divBdr>
            <w:top w:val="none" w:sz="0" w:space="0" w:color="auto"/>
            <w:left w:val="none" w:sz="0" w:space="0" w:color="auto"/>
            <w:bottom w:val="none" w:sz="0" w:space="0" w:color="auto"/>
            <w:right w:val="none" w:sz="0" w:space="0" w:color="auto"/>
          </w:divBdr>
        </w:div>
        <w:div w:id="390271724">
          <w:marLeft w:val="1166"/>
          <w:marRight w:val="0"/>
          <w:marTop w:val="65"/>
          <w:marBottom w:val="0"/>
          <w:divBdr>
            <w:top w:val="none" w:sz="0" w:space="0" w:color="auto"/>
            <w:left w:val="none" w:sz="0" w:space="0" w:color="auto"/>
            <w:bottom w:val="none" w:sz="0" w:space="0" w:color="auto"/>
            <w:right w:val="none" w:sz="0" w:space="0" w:color="auto"/>
          </w:divBdr>
        </w:div>
        <w:div w:id="427965967">
          <w:marLeft w:val="1166"/>
          <w:marRight w:val="0"/>
          <w:marTop w:val="65"/>
          <w:marBottom w:val="0"/>
          <w:divBdr>
            <w:top w:val="none" w:sz="0" w:space="0" w:color="auto"/>
            <w:left w:val="none" w:sz="0" w:space="0" w:color="auto"/>
            <w:bottom w:val="none" w:sz="0" w:space="0" w:color="auto"/>
            <w:right w:val="none" w:sz="0" w:space="0" w:color="auto"/>
          </w:divBdr>
        </w:div>
      </w:divsChild>
    </w:div>
    <w:div w:id="1594241064">
      <w:bodyDiv w:val="1"/>
      <w:marLeft w:val="0"/>
      <w:marRight w:val="0"/>
      <w:marTop w:val="0"/>
      <w:marBottom w:val="0"/>
      <w:divBdr>
        <w:top w:val="none" w:sz="0" w:space="0" w:color="auto"/>
        <w:left w:val="none" w:sz="0" w:space="0" w:color="auto"/>
        <w:bottom w:val="none" w:sz="0" w:space="0" w:color="auto"/>
        <w:right w:val="none" w:sz="0" w:space="0" w:color="auto"/>
      </w:divBdr>
      <w:divsChild>
        <w:div w:id="481237855">
          <w:marLeft w:val="1368"/>
          <w:marRight w:val="0"/>
          <w:marTop w:val="65"/>
          <w:marBottom w:val="0"/>
          <w:divBdr>
            <w:top w:val="none" w:sz="0" w:space="0" w:color="auto"/>
            <w:left w:val="none" w:sz="0" w:space="0" w:color="auto"/>
            <w:bottom w:val="none" w:sz="0" w:space="0" w:color="auto"/>
            <w:right w:val="none" w:sz="0" w:space="0" w:color="auto"/>
          </w:divBdr>
        </w:div>
        <w:div w:id="2017950544">
          <w:marLeft w:val="1368"/>
          <w:marRight w:val="0"/>
          <w:marTop w:val="65"/>
          <w:marBottom w:val="0"/>
          <w:divBdr>
            <w:top w:val="none" w:sz="0" w:space="0" w:color="auto"/>
            <w:left w:val="none" w:sz="0" w:space="0" w:color="auto"/>
            <w:bottom w:val="none" w:sz="0" w:space="0" w:color="auto"/>
            <w:right w:val="none" w:sz="0" w:space="0" w:color="auto"/>
          </w:divBdr>
        </w:div>
      </w:divsChild>
    </w:div>
    <w:div w:id="1611546852">
      <w:bodyDiv w:val="1"/>
      <w:marLeft w:val="0"/>
      <w:marRight w:val="0"/>
      <w:marTop w:val="0"/>
      <w:marBottom w:val="0"/>
      <w:divBdr>
        <w:top w:val="none" w:sz="0" w:space="0" w:color="auto"/>
        <w:left w:val="none" w:sz="0" w:space="0" w:color="auto"/>
        <w:bottom w:val="none" w:sz="0" w:space="0" w:color="auto"/>
        <w:right w:val="none" w:sz="0" w:space="0" w:color="auto"/>
      </w:divBdr>
      <w:divsChild>
        <w:div w:id="2038238004">
          <w:marLeft w:val="979"/>
          <w:marRight w:val="0"/>
          <w:marTop w:val="65"/>
          <w:marBottom w:val="0"/>
          <w:divBdr>
            <w:top w:val="none" w:sz="0" w:space="0" w:color="auto"/>
            <w:left w:val="none" w:sz="0" w:space="0" w:color="auto"/>
            <w:bottom w:val="none" w:sz="0" w:space="0" w:color="auto"/>
            <w:right w:val="none" w:sz="0" w:space="0" w:color="auto"/>
          </w:divBdr>
        </w:div>
      </w:divsChild>
    </w:div>
    <w:div w:id="1683048742">
      <w:bodyDiv w:val="1"/>
      <w:marLeft w:val="0"/>
      <w:marRight w:val="0"/>
      <w:marTop w:val="0"/>
      <w:marBottom w:val="0"/>
      <w:divBdr>
        <w:top w:val="none" w:sz="0" w:space="0" w:color="auto"/>
        <w:left w:val="none" w:sz="0" w:space="0" w:color="auto"/>
        <w:bottom w:val="none" w:sz="0" w:space="0" w:color="auto"/>
        <w:right w:val="none" w:sz="0" w:space="0" w:color="auto"/>
      </w:divBdr>
      <w:divsChild>
        <w:div w:id="22633302">
          <w:marLeft w:val="1555"/>
          <w:marRight w:val="0"/>
          <w:marTop w:val="65"/>
          <w:marBottom w:val="0"/>
          <w:divBdr>
            <w:top w:val="none" w:sz="0" w:space="0" w:color="auto"/>
            <w:left w:val="none" w:sz="0" w:space="0" w:color="auto"/>
            <w:bottom w:val="none" w:sz="0" w:space="0" w:color="auto"/>
            <w:right w:val="none" w:sz="0" w:space="0" w:color="auto"/>
          </w:divBdr>
        </w:div>
        <w:div w:id="987903946">
          <w:marLeft w:val="1555"/>
          <w:marRight w:val="0"/>
          <w:marTop w:val="65"/>
          <w:marBottom w:val="0"/>
          <w:divBdr>
            <w:top w:val="none" w:sz="0" w:space="0" w:color="auto"/>
            <w:left w:val="none" w:sz="0" w:space="0" w:color="auto"/>
            <w:bottom w:val="none" w:sz="0" w:space="0" w:color="auto"/>
            <w:right w:val="none" w:sz="0" w:space="0" w:color="auto"/>
          </w:divBdr>
        </w:div>
        <w:div w:id="775178059">
          <w:marLeft w:val="1555"/>
          <w:marRight w:val="0"/>
          <w:marTop w:val="65"/>
          <w:marBottom w:val="0"/>
          <w:divBdr>
            <w:top w:val="none" w:sz="0" w:space="0" w:color="auto"/>
            <w:left w:val="none" w:sz="0" w:space="0" w:color="auto"/>
            <w:bottom w:val="none" w:sz="0" w:space="0" w:color="auto"/>
            <w:right w:val="none" w:sz="0" w:space="0" w:color="auto"/>
          </w:divBdr>
        </w:div>
        <w:div w:id="393091891">
          <w:marLeft w:val="1555"/>
          <w:marRight w:val="0"/>
          <w:marTop w:val="65"/>
          <w:marBottom w:val="0"/>
          <w:divBdr>
            <w:top w:val="none" w:sz="0" w:space="0" w:color="auto"/>
            <w:left w:val="none" w:sz="0" w:space="0" w:color="auto"/>
            <w:bottom w:val="none" w:sz="0" w:space="0" w:color="auto"/>
            <w:right w:val="none" w:sz="0" w:space="0" w:color="auto"/>
          </w:divBdr>
        </w:div>
        <w:div w:id="1564019477">
          <w:marLeft w:val="1555"/>
          <w:marRight w:val="0"/>
          <w:marTop w:val="65"/>
          <w:marBottom w:val="0"/>
          <w:divBdr>
            <w:top w:val="none" w:sz="0" w:space="0" w:color="auto"/>
            <w:left w:val="none" w:sz="0" w:space="0" w:color="auto"/>
            <w:bottom w:val="none" w:sz="0" w:space="0" w:color="auto"/>
            <w:right w:val="none" w:sz="0" w:space="0" w:color="auto"/>
          </w:divBdr>
        </w:div>
        <w:div w:id="559948504">
          <w:marLeft w:val="1555"/>
          <w:marRight w:val="0"/>
          <w:marTop w:val="65"/>
          <w:marBottom w:val="0"/>
          <w:divBdr>
            <w:top w:val="none" w:sz="0" w:space="0" w:color="auto"/>
            <w:left w:val="none" w:sz="0" w:space="0" w:color="auto"/>
            <w:bottom w:val="none" w:sz="0" w:space="0" w:color="auto"/>
            <w:right w:val="none" w:sz="0" w:space="0" w:color="auto"/>
          </w:divBdr>
        </w:div>
        <w:div w:id="239489937">
          <w:marLeft w:val="2160"/>
          <w:marRight w:val="0"/>
          <w:marTop w:val="70"/>
          <w:marBottom w:val="0"/>
          <w:divBdr>
            <w:top w:val="none" w:sz="0" w:space="0" w:color="auto"/>
            <w:left w:val="none" w:sz="0" w:space="0" w:color="auto"/>
            <w:bottom w:val="none" w:sz="0" w:space="0" w:color="auto"/>
            <w:right w:val="none" w:sz="0" w:space="0" w:color="auto"/>
          </w:divBdr>
        </w:div>
        <w:div w:id="1781879546">
          <w:marLeft w:val="2160"/>
          <w:marRight w:val="0"/>
          <w:marTop w:val="70"/>
          <w:marBottom w:val="0"/>
          <w:divBdr>
            <w:top w:val="none" w:sz="0" w:space="0" w:color="auto"/>
            <w:left w:val="none" w:sz="0" w:space="0" w:color="auto"/>
            <w:bottom w:val="none" w:sz="0" w:space="0" w:color="auto"/>
            <w:right w:val="none" w:sz="0" w:space="0" w:color="auto"/>
          </w:divBdr>
        </w:div>
        <w:div w:id="413938888">
          <w:marLeft w:val="2160"/>
          <w:marRight w:val="0"/>
          <w:marTop w:val="70"/>
          <w:marBottom w:val="0"/>
          <w:divBdr>
            <w:top w:val="none" w:sz="0" w:space="0" w:color="auto"/>
            <w:left w:val="none" w:sz="0" w:space="0" w:color="auto"/>
            <w:bottom w:val="none" w:sz="0" w:space="0" w:color="auto"/>
            <w:right w:val="none" w:sz="0" w:space="0" w:color="auto"/>
          </w:divBdr>
        </w:div>
        <w:div w:id="659652109">
          <w:marLeft w:val="2160"/>
          <w:marRight w:val="0"/>
          <w:marTop w:val="70"/>
          <w:marBottom w:val="0"/>
          <w:divBdr>
            <w:top w:val="none" w:sz="0" w:space="0" w:color="auto"/>
            <w:left w:val="none" w:sz="0" w:space="0" w:color="auto"/>
            <w:bottom w:val="none" w:sz="0" w:space="0" w:color="auto"/>
            <w:right w:val="none" w:sz="0" w:space="0" w:color="auto"/>
          </w:divBdr>
        </w:div>
        <w:div w:id="2047411981">
          <w:marLeft w:val="1555"/>
          <w:marRight w:val="0"/>
          <w:marTop w:val="65"/>
          <w:marBottom w:val="0"/>
          <w:divBdr>
            <w:top w:val="none" w:sz="0" w:space="0" w:color="auto"/>
            <w:left w:val="none" w:sz="0" w:space="0" w:color="auto"/>
            <w:bottom w:val="none" w:sz="0" w:space="0" w:color="auto"/>
            <w:right w:val="none" w:sz="0" w:space="0" w:color="auto"/>
          </w:divBdr>
        </w:div>
        <w:div w:id="303852676">
          <w:marLeft w:val="1555"/>
          <w:marRight w:val="0"/>
          <w:marTop w:val="65"/>
          <w:marBottom w:val="0"/>
          <w:divBdr>
            <w:top w:val="none" w:sz="0" w:space="0" w:color="auto"/>
            <w:left w:val="none" w:sz="0" w:space="0" w:color="auto"/>
            <w:bottom w:val="none" w:sz="0" w:space="0" w:color="auto"/>
            <w:right w:val="none" w:sz="0" w:space="0" w:color="auto"/>
          </w:divBdr>
        </w:div>
        <w:div w:id="1174303358">
          <w:marLeft w:val="2160"/>
          <w:marRight w:val="0"/>
          <w:marTop w:val="70"/>
          <w:marBottom w:val="0"/>
          <w:divBdr>
            <w:top w:val="none" w:sz="0" w:space="0" w:color="auto"/>
            <w:left w:val="none" w:sz="0" w:space="0" w:color="auto"/>
            <w:bottom w:val="none" w:sz="0" w:space="0" w:color="auto"/>
            <w:right w:val="none" w:sz="0" w:space="0" w:color="auto"/>
          </w:divBdr>
        </w:div>
        <w:div w:id="1930654003">
          <w:marLeft w:val="2160"/>
          <w:marRight w:val="0"/>
          <w:marTop w:val="70"/>
          <w:marBottom w:val="0"/>
          <w:divBdr>
            <w:top w:val="none" w:sz="0" w:space="0" w:color="auto"/>
            <w:left w:val="none" w:sz="0" w:space="0" w:color="auto"/>
            <w:bottom w:val="none" w:sz="0" w:space="0" w:color="auto"/>
            <w:right w:val="none" w:sz="0" w:space="0" w:color="auto"/>
          </w:divBdr>
        </w:div>
        <w:div w:id="1866862606">
          <w:marLeft w:val="2160"/>
          <w:marRight w:val="0"/>
          <w:marTop w:val="70"/>
          <w:marBottom w:val="0"/>
          <w:divBdr>
            <w:top w:val="none" w:sz="0" w:space="0" w:color="auto"/>
            <w:left w:val="none" w:sz="0" w:space="0" w:color="auto"/>
            <w:bottom w:val="none" w:sz="0" w:space="0" w:color="auto"/>
            <w:right w:val="none" w:sz="0" w:space="0" w:color="auto"/>
          </w:divBdr>
        </w:div>
      </w:divsChild>
    </w:div>
    <w:div w:id="1741057720">
      <w:bodyDiv w:val="1"/>
      <w:marLeft w:val="0"/>
      <w:marRight w:val="0"/>
      <w:marTop w:val="0"/>
      <w:marBottom w:val="0"/>
      <w:divBdr>
        <w:top w:val="none" w:sz="0" w:space="0" w:color="auto"/>
        <w:left w:val="none" w:sz="0" w:space="0" w:color="auto"/>
        <w:bottom w:val="none" w:sz="0" w:space="0" w:color="auto"/>
        <w:right w:val="none" w:sz="0" w:space="0" w:color="auto"/>
      </w:divBdr>
      <w:divsChild>
        <w:div w:id="276376609">
          <w:marLeft w:val="1166"/>
          <w:marRight w:val="0"/>
          <w:marTop w:val="65"/>
          <w:marBottom w:val="0"/>
          <w:divBdr>
            <w:top w:val="none" w:sz="0" w:space="0" w:color="auto"/>
            <w:left w:val="none" w:sz="0" w:space="0" w:color="auto"/>
            <w:bottom w:val="none" w:sz="0" w:space="0" w:color="auto"/>
            <w:right w:val="none" w:sz="0" w:space="0" w:color="auto"/>
          </w:divBdr>
        </w:div>
        <w:div w:id="593904704">
          <w:marLeft w:val="1166"/>
          <w:marRight w:val="0"/>
          <w:marTop w:val="65"/>
          <w:marBottom w:val="0"/>
          <w:divBdr>
            <w:top w:val="none" w:sz="0" w:space="0" w:color="auto"/>
            <w:left w:val="none" w:sz="0" w:space="0" w:color="auto"/>
            <w:bottom w:val="none" w:sz="0" w:space="0" w:color="auto"/>
            <w:right w:val="none" w:sz="0" w:space="0" w:color="auto"/>
          </w:divBdr>
        </w:div>
        <w:div w:id="1654022562">
          <w:marLeft w:val="1166"/>
          <w:marRight w:val="0"/>
          <w:marTop w:val="65"/>
          <w:marBottom w:val="0"/>
          <w:divBdr>
            <w:top w:val="none" w:sz="0" w:space="0" w:color="auto"/>
            <w:left w:val="none" w:sz="0" w:space="0" w:color="auto"/>
            <w:bottom w:val="none" w:sz="0" w:space="0" w:color="auto"/>
            <w:right w:val="none" w:sz="0" w:space="0" w:color="auto"/>
          </w:divBdr>
        </w:div>
        <w:div w:id="1460760722">
          <w:marLeft w:val="1166"/>
          <w:marRight w:val="0"/>
          <w:marTop w:val="65"/>
          <w:marBottom w:val="0"/>
          <w:divBdr>
            <w:top w:val="none" w:sz="0" w:space="0" w:color="auto"/>
            <w:left w:val="none" w:sz="0" w:space="0" w:color="auto"/>
            <w:bottom w:val="none" w:sz="0" w:space="0" w:color="auto"/>
            <w:right w:val="none" w:sz="0" w:space="0" w:color="auto"/>
          </w:divBdr>
        </w:div>
        <w:div w:id="1140002106">
          <w:marLeft w:val="1166"/>
          <w:marRight w:val="0"/>
          <w:marTop w:val="65"/>
          <w:marBottom w:val="0"/>
          <w:divBdr>
            <w:top w:val="none" w:sz="0" w:space="0" w:color="auto"/>
            <w:left w:val="none" w:sz="0" w:space="0" w:color="auto"/>
            <w:bottom w:val="none" w:sz="0" w:space="0" w:color="auto"/>
            <w:right w:val="none" w:sz="0" w:space="0" w:color="auto"/>
          </w:divBdr>
        </w:div>
        <w:div w:id="1367103822">
          <w:marLeft w:val="1166"/>
          <w:marRight w:val="0"/>
          <w:marTop w:val="65"/>
          <w:marBottom w:val="0"/>
          <w:divBdr>
            <w:top w:val="none" w:sz="0" w:space="0" w:color="auto"/>
            <w:left w:val="none" w:sz="0" w:space="0" w:color="auto"/>
            <w:bottom w:val="none" w:sz="0" w:space="0" w:color="auto"/>
            <w:right w:val="none" w:sz="0" w:space="0" w:color="auto"/>
          </w:divBdr>
        </w:div>
        <w:div w:id="1093476014">
          <w:marLeft w:val="1166"/>
          <w:marRight w:val="0"/>
          <w:marTop w:val="65"/>
          <w:marBottom w:val="0"/>
          <w:divBdr>
            <w:top w:val="none" w:sz="0" w:space="0" w:color="auto"/>
            <w:left w:val="none" w:sz="0" w:space="0" w:color="auto"/>
            <w:bottom w:val="none" w:sz="0" w:space="0" w:color="auto"/>
            <w:right w:val="none" w:sz="0" w:space="0" w:color="auto"/>
          </w:divBdr>
        </w:div>
        <w:div w:id="2086224104">
          <w:marLeft w:val="1166"/>
          <w:marRight w:val="0"/>
          <w:marTop w:val="65"/>
          <w:marBottom w:val="0"/>
          <w:divBdr>
            <w:top w:val="none" w:sz="0" w:space="0" w:color="auto"/>
            <w:left w:val="none" w:sz="0" w:space="0" w:color="auto"/>
            <w:bottom w:val="none" w:sz="0" w:space="0" w:color="auto"/>
            <w:right w:val="none" w:sz="0" w:space="0" w:color="auto"/>
          </w:divBdr>
        </w:div>
        <w:div w:id="161898450">
          <w:marLeft w:val="1166"/>
          <w:marRight w:val="0"/>
          <w:marTop w:val="65"/>
          <w:marBottom w:val="0"/>
          <w:divBdr>
            <w:top w:val="none" w:sz="0" w:space="0" w:color="auto"/>
            <w:left w:val="none" w:sz="0" w:space="0" w:color="auto"/>
            <w:bottom w:val="none" w:sz="0" w:space="0" w:color="auto"/>
            <w:right w:val="none" w:sz="0" w:space="0" w:color="auto"/>
          </w:divBdr>
        </w:div>
        <w:div w:id="512304961">
          <w:marLeft w:val="1166"/>
          <w:marRight w:val="0"/>
          <w:marTop w:val="65"/>
          <w:marBottom w:val="0"/>
          <w:divBdr>
            <w:top w:val="none" w:sz="0" w:space="0" w:color="auto"/>
            <w:left w:val="none" w:sz="0" w:space="0" w:color="auto"/>
            <w:bottom w:val="none" w:sz="0" w:space="0" w:color="auto"/>
            <w:right w:val="none" w:sz="0" w:space="0" w:color="auto"/>
          </w:divBdr>
        </w:div>
        <w:div w:id="1119300564">
          <w:marLeft w:val="1166"/>
          <w:marRight w:val="0"/>
          <w:marTop w:val="65"/>
          <w:marBottom w:val="0"/>
          <w:divBdr>
            <w:top w:val="none" w:sz="0" w:space="0" w:color="auto"/>
            <w:left w:val="none" w:sz="0" w:space="0" w:color="auto"/>
            <w:bottom w:val="none" w:sz="0" w:space="0" w:color="auto"/>
            <w:right w:val="none" w:sz="0" w:space="0" w:color="auto"/>
          </w:divBdr>
        </w:div>
      </w:divsChild>
    </w:div>
    <w:div w:id="1866013368">
      <w:bodyDiv w:val="1"/>
      <w:marLeft w:val="0"/>
      <w:marRight w:val="0"/>
      <w:marTop w:val="0"/>
      <w:marBottom w:val="0"/>
      <w:divBdr>
        <w:top w:val="none" w:sz="0" w:space="0" w:color="auto"/>
        <w:left w:val="none" w:sz="0" w:space="0" w:color="auto"/>
        <w:bottom w:val="none" w:sz="0" w:space="0" w:color="auto"/>
        <w:right w:val="none" w:sz="0" w:space="0" w:color="auto"/>
      </w:divBdr>
      <w:divsChild>
        <w:div w:id="1847675162">
          <w:marLeft w:val="2160"/>
          <w:marRight w:val="0"/>
          <w:marTop w:val="70"/>
          <w:marBottom w:val="0"/>
          <w:divBdr>
            <w:top w:val="none" w:sz="0" w:space="0" w:color="auto"/>
            <w:left w:val="none" w:sz="0" w:space="0" w:color="auto"/>
            <w:bottom w:val="none" w:sz="0" w:space="0" w:color="auto"/>
            <w:right w:val="none" w:sz="0" w:space="0" w:color="auto"/>
          </w:divBdr>
        </w:div>
        <w:div w:id="1156921844">
          <w:marLeft w:val="2160"/>
          <w:marRight w:val="0"/>
          <w:marTop w:val="70"/>
          <w:marBottom w:val="0"/>
          <w:divBdr>
            <w:top w:val="none" w:sz="0" w:space="0" w:color="auto"/>
            <w:left w:val="none" w:sz="0" w:space="0" w:color="auto"/>
            <w:bottom w:val="none" w:sz="0" w:space="0" w:color="auto"/>
            <w:right w:val="none" w:sz="0" w:space="0" w:color="auto"/>
          </w:divBdr>
        </w:div>
      </w:divsChild>
    </w:div>
    <w:div w:id="1871140124">
      <w:bodyDiv w:val="1"/>
      <w:marLeft w:val="0"/>
      <w:marRight w:val="0"/>
      <w:marTop w:val="0"/>
      <w:marBottom w:val="0"/>
      <w:divBdr>
        <w:top w:val="none" w:sz="0" w:space="0" w:color="auto"/>
        <w:left w:val="none" w:sz="0" w:space="0" w:color="auto"/>
        <w:bottom w:val="none" w:sz="0" w:space="0" w:color="auto"/>
        <w:right w:val="none" w:sz="0" w:space="0" w:color="auto"/>
      </w:divBdr>
      <w:divsChild>
        <w:div w:id="2070834484">
          <w:marLeft w:val="979"/>
          <w:marRight w:val="0"/>
          <w:marTop w:val="65"/>
          <w:marBottom w:val="0"/>
          <w:divBdr>
            <w:top w:val="none" w:sz="0" w:space="0" w:color="auto"/>
            <w:left w:val="none" w:sz="0" w:space="0" w:color="auto"/>
            <w:bottom w:val="none" w:sz="0" w:space="0" w:color="auto"/>
            <w:right w:val="none" w:sz="0" w:space="0" w:color="auto"/>
          </w:divBdr>
        </w:div>
        <w:div w:id="1234046299">
          <w:marLeft w:val="979"/>
          <w:marRight w:val="0"/>
          <w:marTop w:val="65"/>
          <w:marBottom w:val="0"/>
          <w:divBdr>
            <w:top w:val="none" w:sz="0" w:space="0" w:color="auto"/>
            <w:left w:val="none" w:sz="0" w:space="0" w:color="auto"/>
            <w:bottom w:val="none" w:sz="0" w:space="0" w:color="auto"/>
            <w:right w:val="none" w:sz="0" w:space="0" w:color="auto"/>
          </w:divBdr>
        </w:div>
        <w:div w:id="1970161389">
          <w:marLeft w:val="979"/>
          <w:marRight w:val="0"/>
          <w:marTop w:val="65"/>
          <w:marBottom w:val="0"/>
          <w:divBdr>
            <w:top w:val="none" w:sz="0" w:space="0" w:color="auto"/>
            <w:left w:val="none" w:sz="0" w:space="0" w:color="auto"/>
            <w:bottom w:val="none" w:sz="0" w:space="0" w:color="auto"/>
            <w:right w:val="none" w:sz="0" w:space="0" w:color="auto"/>
          </w:divBdr>
        </w:div>
        <w:div w:id="856381337">
          <w:marLeft w:val="1354"/>
          <w:marRight w:val="0"/>
          <w:marTop w:val="70"/>
          <w:marBottom w:val="0"/>
          <w:divBdr>
            <w:top w:val="none" w:sz="0" w:space="0" w:color="auto"/>
            <w:left w:val="none" w:sz="0" w:space="0" w:color="auto"/>
            <w:bottom w:val="none" w:sz="0" w:space="0" w:color="auto"/>
            <w:right w:val="none" w:sz="0" w:space="0" w:color="auto"/>
          </w:divBdr>
        </w:div>
        <w:div w:id="1123226855">
          <w:marLeft w:val="1354"/>
          <w:marRight w:val="0"/>
          <w:marTop w:val="70"/>
          <w:marBottom w:val="0"/>
          <w:divBdr>
            <w:top w:val="none" w:sz="0" w:space="0" w:color="auto"/>
            <w:left w:val="none" w:sz="0" w:space="0" w:color="auto"/>
            <w:bottom w:val="none" w:sz="0" w:space="0" w:color="auto"/>
            <w:right w:val="none" w:sz="0" w:space="0" w:color="auto"/>
          </w:divBdr>
        </w:div>
        <w:div w:id="1982150768">
          <w:marLeft w:val="1354"/>
          <w:marRight w:val="0"/>
          <w:marTop w:val="70"/>
          <w:marBottom w:val="0"/>
          <w:divBdr>
            <w:top w:val="none" w:sz="0" w:space="0" w:color="auto"/>
            <w:left w:val="none" w:sz="0" w:space="0" w:color="auto"/>
            <w:bottom w:val="none" w:sz="0" w:space="0" w:color="auto"/>
            <w:right w:val="none" w:sz="0" w:space="0" w:color="auto"/>
          </w:divBdr>
        </w:div>
        <w:div w:id="1705325775">
          <w:marLeft w:val="1354"/>
          <w:marRight w:val="0"/>
          <w:marTop w:val="70"/>
          <w:marBottom w:val="0"/>
          <w:divBdr>
            <w:top w:val="none" w:sz="0" w:space="0" w:color="auto"/>
            <w:left w:val="none" w:sz="0" w:space="0" w:color="auto"/>
            <w:bottom w:val="none" w:sz="0" w:space="0" w:color="auto"/>
            <w:right w:val="none" w:sz="0" w:space="0" w:color="auto"/>
          </w:divBdr>
        </w:div>
        <w:div w:id="1279753137">
          <w:marLeft w:val="1354"/>
          <w:marRight w:val="0"/>
          <w:marTop w:val="70"/>
          <w:marBottom w:val="0"/>
          <w:divBdr>
            <w:top w:val="none" w:sz="0" w:space="0" w:color="auto"/>
            <w:left w:val="none" w:sz="0" w:space="0" w:color="auto"/>
            <w:bottom w:val="none" w:sz="0" w:space="0" w:color="auto"/>
            <w:right w:val="none" w:sz="0" w:space="0" w:color="auto"/>
          </w:divBdr>
        </w:div>
        <w:div w:id="998656785">
          <w:marLeft w:val="979"/>
          <w:marRight w:val="0"/>
          <w:marTop w:val="65"/>
          <w:marBottom w:val="0"/>
          <w:divBdr>
            <w:top w:val="none" w:sz="0" w:space="0" w:color="auto"/>
            <w:left w:val="none" w:sz="0" w:space="0" w:color="auto"/>
            <w:bottom w:val="none" w:sz="0" w:space="0" w:color="auto"/>
            <w:right w:val="none" w:sz="0" w:space="0" w:color="auto"/>
          </w:divBdr>
        </w:div>
      </w:divsChild>
    </w:div>
    <w:div w:id="1891722137">
      <w:bodyDiv w:val="1"/>
      <w:marLeft w:val="0"/>
      <w:marRight w:val="0"/>
      <w:marTop w:val="0"/>
      <w:marBottom w:val="0"/>
      <w:divBdr>
        <w:top w:val="none" w:sz="0" w:space="0" w:color="auto"/>
        <w:left w:val="none" w:sz="0" w:space="0" w:color="auto"/>
        <w:bottom w:val="none" w:sz="0" w:space="0" w:color="auto"/>
        <w:right w:val="none" w:sz="0" w:space="0" w:color="auto"/>
      </w:divBdr>
    </w:div>
    <w:div w:id="1892880423">
      <w:bodyDiv w:val="1"/>
      <w:marLeft w:val="0"/>
      <w:marRight w:val="0"/>
      <w:marTop w:val="0"/>
      <w:marBottom w:val="0"/>
      <w:divBdr>
        <w:top w:val="none" w:sz="0" w:space="0" w:color="auto"/>
        <w:left w:val="none" w:sz="0" w:space="0" w:color="auto"/>
        <w:bottom w:val="none" w:sz="0" w:space="0" w:color="auto"/>
        <w:right w:val="none" w:sz="0" w:space="0" w:color="auto"/>
      </w:divBdr>
      <w:divsChild>
        <w:div w:id="698896149">
          <w:marLeft w:val="979"/>
          <w:marRight w:val="0"/>
          <w:marTop w:val="65"/>
          <w:marBottom w:val="0"/>
          <w:divBdr>
            <w:top w:val="none" w:sz="0" w:space="0" w:color="auto"/>
            <w:left w:val="none" w:sz="0" w:space="0" w:color="auto"/>
            <w:bottom w:val="none" w:sz="0" w:space="0" w:color="auto"/>
            <w:right w:val="none" w:sz="0" w:space="0" w:color="auto"/>
          </w:divBdr>
        </w:div>
        <w:div w:id="1677461577">
          <w:marLeft w:val="979"/>
          <w:marRight w:val="0"/>
          <w:marTop w:val="65"/>
          <w:marBottom w:val="0"/>
          <w:divBdr>
            <w:top w:val="none" w:sz="0" w:space="0" w:color="auto"/>
            <w:left w:val="none" w:sz="0" w:space="0" w:color="auto"/>
            <w:bottom w:val="none" w:sz="0" w:space="0" w:color="auto"/>
            <w:right w:val="none" w:sz="0" w:space="0" w:color="auto"/>
          </w:divBdr>
        </w:div>
        <w:div w:id="1421755849">
          <w:marLeft w:val="979"/>
          <w:marRight w:val="0"/>
          <w:marTop w:val="65"/>
          <w:marBottom w:val="0"/>
          <w:divBdr>
            <w:top w:val="none" w:sz="0" w:space="0" w:color="auto"/>
            <w:left w:val="none" w:sz="0" w:space="0" w:color="auto"/>
            <w:bottom w:val="none" w:sz="0" w:space="0" w:color="auto"/>
            <w:right w:val="none" w:sz="0" w:space="0" w:color="auto"/>
          </w:divBdr>
        </w:div>
        <w:div w:id="498885766">
          <w:marLeft w:val="979"/>
          <w:marRight w:val="0"/>
          <w:marTop w:val="65"/>
          <w:marBottom w:val="0"/>
          <w:divBdr>
            <w:top w:val="none" w:sz="0" w:space="0" w:color="auto"/>
            <w:left w:val="none" w:sz="0" w:space="0" w:color="auto"/>
            <w:bottom w:val="none" w:sz="0" w:space="0" w:color="auto"/>
            <w:right w:val="none" w:sz="0" w:space="0" w:color="auto"/>
          </w:divBdr>
        </w:div>
        <w:div w:id="733356455">
          <w:marLeft w:val="979"/>
          <w:marRight w:val="0"/>
          <w:marTop w:val="65"/>
          <w:marBottom w:val="0"/>
          <w:divBdr>
            <w:top w:val="none" w:sz="0" w:space="0" w:color="auto"/>
            <w:left w:val="none" w:sz="0" w:space="0" w:color="auto"/>
            <w:bottom w:val="none" w:sz="0" w:space="0" w:color="auto"/>
            <w:right w:val="none" w:sz="0" w:space="0" w:color="auto"/>
          </w:divBdr>
        </w:div>
        <w:div w:id="482624392">
          <w:marLeft w:val="979"/>
          <w:marRight w:val="0"/>
          <w:marTop w:val="65"/>
          <w:marBottom w:val="0"/>
          <w:divBdr>
            <w:top w:val="none" w:sz="0" w:space="0" w:color="auto"/>
            <w:left w:val="none" w:sz="0" w:space="0" w:color="auto"/>
            <w:bottom w:val="none" w:sz="0" w:space="0" w:color="auto"/>
            <w:right w:val="none" w:sz="0" w:space="0" w:color="auto"/>
          </w:divBdr>
        </w:div>
        <w:div w:id="1623535752">
          <w:marLeft w:val="979"/>
          <w:marRight w:val="0"/>
          <w:marTop w:val="65"/>
          <w:marBottom w:val="0"/>
          <w:divBdr>
            <w:top w:val="none" w:sz="0" w:space="0" w:color="auto"/>
            <w:left w:val="none" w:sz="0" w:space="0" w:color="auto"/>
            <w:bottom w:val="none" w:sz="0" w:space="0" w:color="auto"/>
            <w:right w:val="none" w:sz="0" w:space="0" w:color="auto"/>
          </w:divBdr>
        </w:div>
        <w:div w:id="1679891418">
          <w:marLeft w:val="979"/>
          <w:marRight w:val="0"/>
          <w:marTop w:val="65"/>
          <w:marBottom w:val="0"/>
          <w:divBdr>
            <w:top w:val="none" w:sz="0" w:space="0" w:color="auto"/>
            <w:left w:val="none" w:sz="0" w:space="0" w:color="auto"/>
            <w:bottom w:val="none" w:sz="0" w:space="0" w:color="auto"/>
            <w:right w:val="none" w:sz="0" w:space="0" w:color="auto"/>
          </w:divBdr>
        </w:div>
        <w:div w:id="54086955">
          <w:marLeft w:val="979"/>
          <w:marRight w:val="0"/>
          <w:marTop w:val="65"/>
          <w:marBottom w:val="0"/>
          <w:divBdr>
            <w:top w:val="none" w:sz="0" w:space="0" w:color="auto"/>
            <w:left w:val="none" w:sz="0" w:space="0" w:color="auto"/>
            <w:bottom w:val="none" w:sz="0" w:space="0" w:color="auto"/>
            <w:right w:val="none" w:sz="0" w:space="0" w:color="auto"/>
          </w:divBdr>
        </w:div>
        <w:div w:id="512115780">
          <w:marLeft w:val="979"/>
          <w:marRight w:val="0"/>
          <w:marTop w:val="65"/>
          <w:marBottom w:val="0"/>
          <w:divBdr>
            <w:top w:val="none" w:sz="0" w:space="0" w:color="auto"/>
            <w:left w:val="none" w:sz="0" w:space="0" w:color="auto"/>
            <w:bottom w:val="none" w:sz="0" w:space="0" w:color="auto"/>
            <w:right w:val="none" w:sz="0" w:space="0" w:color="auto"/>
          </w:divBdr>
        </w:div>
      </w:divsChild>
    </w:div>
    <w:div w:id="1949005781">
      <w:bodyDiv w:val="1"/>
      <w:marLeft w:val="0"/>
      <w:marRight w:val="0"/>
      <w:marTop w:val="0"/>
      <w:marBottom w:val="0"/>
      <w:divBdr>
        <w:top w:val="none" w:sz="0" w:space="0" w:color="auto"/>
        <w:left w:val="none" w:sz="0" w:space="0" w:color="auto"/>
        <w:bottom w:val="none" w:sz="0" w:space="0" w:color="auto"/>
        <w:right w:val="none" w:sz="0" w:space="0" w:color="auto"/>
      </w:divBdr>
      <w:divsChild>
        <w:div w:id="1812555850">
          <w:marLeft w:val="1555"/>
          <w:marRight w:val="0"/>
          <w:marTop w:val="65"/>
          <w:marBottom w:val="0"/>
          <w:divBdr>
            <w:top w:val="none" w:sz="0" w:space="0" w:color="auto"/>
            <w:left w:val="none" w:sz="0" w:space="0" w:color="auto"/>
            <w:bottom w:val="none" w:sz="0" w:space="0" w:color="auto"/>
            <w:right w:val="none" w:sz="0" w:space="0" w:color="auto"/>
          </w:divBdr>
        </w:div>
        <w:div w:id="874272809">
          <w:marLeft w:val="1555"/>
          <w:marRight w:val="0"/>
          <w:marTop w:val="65"/>
          <w:marBottom w:val="0"/>
          <w:divBdr>
            <w:top w:val="none" w:sz="0" w:space="0" w:color="auto"/>
            <w:left w:val="none" w:sz="0" w:space="0" w:color="auto"/>
            <w:bottom w:val="none" w:sz="0" w:space="0" w:color="auto"/>
            <w:right w:val="none" w:sz="0" w:space="0" w:color="auto"/>
          </w:divBdr>
        </w:div>
        <w:div w:id="698703803">
          <w:marLeft w:val="1555"/>
          <w:marRight w:val="0"/>
          <w:marTop w:val="65"/>
          <w:marBottom w:val="0"/>
          <w:divBdr>
            <w:top w:val="none" w:sz="0" w:space="0" w:color="auto"/>
            <w:left w:val="none" w:sz="0" w:space="0" w:color="auto"/>
            <w:bottom w:val="none" w:sz="0" w:space="0" w:color="auto"/>
            <w:right w:val="none" w:sz="0" w:space="0" w:color="auto"/>
          </w:divBdr>
        </w:div>
        <w:div w:id="1098452321">
          <w:marLeft w:val="1555"/>
          <w:marRight w:val="0"/>
          <w:marTop w:val="65"/>
          <w:marBottom w:val="0"/>
          <w:divBdr>
            <w:top w:val="none" w:sz="0" w:space="0" w:color="auto"/>
            <w:left w:val="none" w:sz="0" w:space="0" w:color="auto"/>
            <w:bottom w:val="none" w:sz="0" w:space="0" w:color="auto"/>
            <w:right w:val="none" w:sz="0" w:space="0" w:color="auto"/>
          </w:divBdr>
        </w:div>
        <w:div w:id="730348050">
          <w:marLeft w:val="1555"/>
          <w:marRight w:val="0"/>
          <w:marTop w:val="65"/>
          <w:marBottom w:val="0"/>
          <w:divBdr>
            <w:top w:val="none" w:sz="0" w:space="0" w:color="auto"/>
            <w:left w:val="none" w:sz="0" w:space="0" w:color="auto"/>
            <w:bottom w:val="none" w:sz="0" w:space="0" w:color="auto"/>
            <w:right w:val="none" w:sz="0" w:space="0" w:color="auto"/>
          </w:divBdr>
        </w:div>
        <w:div w:id="1187252399">
          <w:marLeft w:val="1555"/>
          <w:marRight w:val="0"/>
          <w:marTop w:val="65"/>
          <w:marBottom w:val="0"/>
          <w:divBdr>
            <w:top w:val="none" w:sz="0" w:space="0" w:color="auto"/>
            <w:left w:val="none" w:sz="0" w:space="0" w:color="auto"/>
            <w:bottom w:val="none" w:sz="0" w:space="0" w:color="auto"/>
            <w:right w:val="none" w:sz="0" w:space="0" w:color="auto"/>
          </w:divBdr>
        </w:div>
        <w:div w:id="610825031">
          <w:marLeft w:val="1555"/>
          <w:marRight w:val="0"/>
          <w:marTop w:val="65"/>
          <w:marBottom w:val="0"/>
          <w:divBdr>
            <w:top w:val="none" w:sz="0" w:space="0" w:color="auto"/>
            <w:left w:val="none" w:sz="0" w:space="0" w:color="auto"/>
            <w:bottom w:val="none" w:sz="0" w:space="0" w:color="auto"/>
            <w:right w:val="none" w:sz="0" w:space="0" w:color="auto"/>
          </w:divBdr>
        </w:div>
        <w:div w:id="1975671822">
          <w:marLeft w:val="1555"/>
          <w:marRight w:val="0"/>
          <w:marTop w:val="65"/>
          <w:marBottom w:val="0"/>
          <w:divBdr>
            <w:top w:val="none" w:sz="0" w:space="0" w:color="auto"/>
            <w:left w:val="none" w:sz="0" w:space="0" w:color="auto"/>
            <w:bottom w:val="none" w:sz="0" w:space="0" w:color="auto"/>
            <w:right w:val="none" w:sz="0" w:space="0" w:color="auto"/>
          </w:divBdr>
        </w:div>
        <w:div w:id="1570532566">
          <w:marLeft w:val="1555"/>
          <w:marRight w:val="0"/>
          <w:marTop w:val="65"/>
          <w:marBottom w:val="0"/>
          <w:divBdr>
            <w:top w:val="none" w:sz="0" w:space="0" w:color="auto"/>
            <w:left w:val="none" w:sz="0" w:space="0" w:color="auto"/>
            <w:bottom w:val="none" w:sz="0" w:space="0" w:color="auto"/>
            <w:right w:val="none" w:sz="0" w:space="0" w:color="auto"/>
          </w:divBdr>
        </w:div>
      </w:divsChild>
    </w:div>
    <w:div w:id="2031834780">
      <w:bodyDiv w:val="1"/>
      <w:marLeft w:val="0"/>
      <w:marRight w:val="0"/>
      <w:marTop w:val="0"/>
      <w:marBottom w:val="0"/>
      <w:divBdr>
        <w:top w:val="none" w:sz="0" w:space="0" w:color="auto"/>
        <w:left w:val="none" w:sz="0" w:space="0" w:color="auto"/>
        <w:bottom w:val="none" w:sz="0" w:space="0" w:color="auto"/>
        <w:right w:val="none" w:sz="0" w:space="0" w:color="auto"/>
      </w:divBdr>
    </w:div>
    <w:div w:id="2059669844">
      <w:bodyDiv w:val="1"/>
      <w:marLeft w:val="0"/>
      <w:marRight w:val="0"/>
      <w:marTop w:val="0"/>
      <w:marBottom w:val="0"/>
      <w:divBdr>
        <w:top w:val="none" w:sz="0" w:space="0" w:color="auto"/>
        <w:left w:val="none" w:sz="0" w:space="0" w:color="auto"/>
        <w:bottom w:val="none" w:sz="0" w:space="0" w:color="auto"/>
        <w:right w:val="none" w:sz="0" w:space="0" w:color="auto"/>
      </w:divBdr>
      <w:divsChild>
        <w:div w:id="1227185448">
          <w:marLeft w:val="576"/>
          <w:marRight w:val="0"/>
          <w:marTop w:val="80"/>
          <w:marBottom w:val="0"/>
          <w:divBdr>
            <w:top w:val="none" w:sz="0" w:space="0" w:color="auto"/>
            <w:left w:val="none" w:sz="0" w:space="0" w:color="auto"/>
            <w:bottom w:val="none" w:sz="0" w:space="0" w:color="auto"/>
            <w:right w:val="none" w:sz="0" w:space="0" w:color="auto"/>
          </w:divBdr>
        </w:div>
        <w:div w:id="729621166">
          <w:marLeft w:val="979"/>
          <w:marRight w:val="0"/>
          <w:marTop w:val="65"/>
          <w:marBottom w:val="0"/>
          <w:divBdr>
            <w:top w:val="none" w:sz="0" w:space="0" w:color="auto"/>
            <w:left w:val="none" w:sz="0" w:space="0" w:color="auto"/>
            <w:bottom w:val="none" w:sz="0" w:space="0" w:color="auto"/>
            <w:right w:val="none" w:sz="0" w:space="0" w:color="auto"/>
          </w:divBdr>
        </w:div>
        <w:div w:id="1763721943">
          <w:marLeft w:val="979"/>
          <w:marRight w:val="0"/>
          <w:marTop w:val="65"/>
          <w:marBottom w:val="0"/>
          <w:divBdr>
            <w:top w:val="none" w:sz="0" w:space="0" w:color="auto"/>
            <w:left w:val="none" w:sz="0" w:space="0" w:color="auto"/>
            <w:bottom w:val="none" w:sz="0" w:space="0" w:color="auto"/>
            <w:right w:val="none" w:sz="0" w:space="0" w:color="auto"/>
          </w:divBdr>
        </w:div>
        <w:div w:id="79983898">
          <w:marLeft w:val="576"/>
          <w:marRight w:val="0"/>
          <w:marTop w:val="80"/>
          <w:marBottom w:val="0"/>
          <w:divBdr>
            <w:top w:val="none" w:sz="0" w:space="0" w:color="auto"/>
            <w:left w:val="none" w:sz="0" w:space="0" w:color="auto"/>
            <w:bottom w:val="none" w:sz="0" w:space="0" w:color="auto"/>
            <w:right w:val="none" w:sz="0" w:space="0" w:color="auto"/>
          </w:divBdr>
        </w:div>
        <w:div w:id="882866191">
          <w:marLeft w:val="1339"/>
          <w:marRight w:val="0"/>
          <w:marTop w:val="65"/>
          <w:marBottom w:val="0"/>
          <w:divBdr>
            <w:top w:val="none" w:sz="0" w:space="0" w:color="auto"/>
            <w:left w:val="none" w:sz="0" w:space="0" w:color="auto"/>
            <w:bottom w:val="none" w:sz="0" w:space="0" w:color="auto"/>
            <w:right w:val="none" w:sz="0" w:space="0" w:color="auto"/>
          </w:divBdr>
        </w:div>
        <w:div w:id="1150705665">
          <w:marLeft w:val="1339"/>
          <w:marRight w:val="0"/>
          <w:marTop w:val="65"/>
          <w:marBottom w:val="0"/>
          <w:divBdr>
            <w:top w:val="none" w:sz="0" w:space="0" w:color="auto"/>
            <w:left w:val="none" w:sz="0" w:space="0" w:color="auto"/>
            <w:bottom w:val="none" w:sz="0" w:space="0" w:color="auto"/>
            <w:right w:val="none" w:sz="0" w:space="0" w:color="auto"/>
          </w:divBdr>
        </w:div>
        <w:div w:id="1067066719">
          <w:marLeft w:val="1339"/>
          <w:marRight w:val="0"/>
          <w:marTop w:val="65"/>
          <w:marBottom w:val="0"/>
          <w:divBdr>
            <w:top w:val="none" w:sz="0" w:space="0" w:color="auto"/>
            <w:left w:val="none" w:sz="0" w:space="0" w:color="auto"/>
            <w:bottom w:val="none" w:sz="0" w:space="0" w:color="auto"/>
            <w:right w:val="none" w:sz="0" w:space="0" w:color="auto"/>
          </w:divBdr>
        </w:div>
        <w:div w:id="1578977781">
          <w:marLeft w:val="1339"/>
          <w:marRight w:val="0"/>
          <w:marTop w:val="65"/>
          <w:marBottom w:val="0"/>
          <w:divBdr>
            <w:top w:val="none" w:sz="0" w:space="0" w:color="auto"/>
            <w:left w:val="none" w:sz="0" w:space="0" w:color="auto"/>
            <w:bottom w:val="none" w:sz="0" w:space="0" w:color="auto"/>
            <w:right w:val="none" w:sz="0" w:space="0" w:color="auto"/>
          </w:divBdr>
        </w:div>
        <w:div w:id="139229761">
          <w:marLeft w:val="1339"/>
          <w:marRight w:val="0"/>
          <w:marTop w:val="65"/>
          <w:marBottom w:val="0"/>
          <w:divBdr>
            <w:top w:val="none" w:sz="0" w:space="0" w:color="auto"/>
            <w:left w:val="none" w:sz="0" w:space="0" w:color="auto"/>
            <w:bottom w:val="none" w:sz="0" w:space="0" w:color="auto"/>
            <w:right w:val="none" w:sz="0" w:space="0" w:color="auto"/>
          </w:divBdr>
        </w:div>
        <w:div w:id="866332717">
          <w:marLeft w:val="936"/>
          <w:marRight w:val="0"/>
          <w:marTop w:val="80"/>
          <w:marBottom w:val="0"/>
          <w:divBdr>
            <w:top w:val="none" w:sz="0" w:space="0" w:color="auto"/>
            <w:left w:val="none" w:sz="0" w:space="0" w:color="auto"/>
            <w:bottom w:val="none" w:sz="0" w:space="0" w:color="auto"/>
            <w:right w:val="none" w:sz="0" w:space="0" w:color="auto"/>
          </w:divBdr>
        </w:div>
        <w:div w:id="2070838204">
          <w:marLeft w:val="936"/>
          <w:marRight w:val="0"/>
          <w:marTop w:val="80"/>
          <w:marBottom w:val="0"/>
          <w:divBdr>
            <w:top w:val="none" w:sz="0" w:space="0" w:color="auto"/>
            <w:left w:val="none" w:sz="0" w:space="0" w:color="auto"/>
            <w:bottom w:val="none" w:sz="0" w:space="0" w:color="auto"/>
            <w:right w:val="none" w:sz="0" w:space="0" w:color="auto"/>
          </w:divBdr>
        </w:div>
      </w:divsChild>
    </w:div>
    <w:div w:id="2138991002">
      <w:bodyDiv w:val="1"/>
      <w:marLeft w:val="0"/>
      <w:marRight w:val="0"/>
      <w:marTop w:val="0"/>
      <w:marBottom w:val="0"/>
      <w:divBdr>
        <w:top w:val="none" w:sz="0" w:space="0" w:color="auto"/>
        <w:left w:val="none" w:sz="0" w:space="0" w:color="auto"/>
        <w:bottom w:val="none" w:sz="0" w:space="0" w:color="auto"/>
        <w:right w:val="none" w:sz="0" w:space="0" w:color="auto"/>
      </w:divBdr>
      <w:divsChild>
        <w:div w:id="1086418848">
          <w:marLeft w:val="979"/>
          <w:marRight w:val="0"/>
          <w:marTop w:val="80"/>
          <w:marBottom w:val="0"/>
          <w:divBdr>
            <w:top w:val="none" w:sz="0" w:space="0" w:color="auto"/>
            <w:left w:val="none" w:sz="0" w:space="0" w:color="auto"/>
            <w:bottom w:val="none" w:sz="0" w:space="0" w:color="auto"/>
            <w:right w:val="none" w:sz="0" w:space="0" w:color="auto"/>
          </w:divBdr>
        </w:div>
        <w:div w:id="1907063479">
          <w:marLeft w:val="1382"/>
          <w:marRight w:val="0"/>
          <w:marTop w:val="65"/>
          <w:marBottom w:val="0"/>
          <w:divBdr>
            <w:top w:val="none" w:sz="0" w:space="0" w:color="auto"/>
            <w:left w:val="none" w:sz="0" w:space="0" w:color="auto"/>
            <w:bottom w:val="none" w:sz="0" w:space="0" w:color="auto"/>
            <w:right w:val="none" w:sz="0" w:space="0" w:color="auto"/>
          </w:divBdr>
        </w:div>
        <w:div w:id="1178615105">
          <w:marLeft w:val="1382"/>
          <w:marRight w:val="0"/>
          <w:marTop w:val="65"/>
          <w:marBottom w:val="0"/>
          <w:divBdr>
            <w:top w:val="none" w:sz="0" w:space="0" w:color="auto"/>
            <w:left w:val="none" w:sz="0" w:space="0" w:color="auto"/>
            <w:bottom w:val="none" w:sz="0" w:space="0" w:color="auto"/>
            <w:right w:val="none" w:sz="0" w:space="0" w:color="auto"/>
          </w:divBdr>
        </w:div>
        <w:div w:id="1224945261">
          <w:marLeft w:val="1382"/>
          <w:marRight w:val="0"/>
          <w:marTop w:val="65"/>
          <w:marBottom w:val="0"/>
          <w:divBdr>
            <w:top w:val="none" w:sz="0" w:space="0" w:color="auto"/>
            <w:left w:val="none" w:sz="0" w:space="0" w:color="auto"/>
            <w:bottom w:val="none" w:sz="0" w:space="0" w:color="auto"/>
            <w:right w:val="none" w:sz="0" w:space="0" w:color="auto"/>
          </w:divBdr>
        </w:div>
        <w:div w:id="538401798">
          <w:marLeft w:val="1382"/>
          <w:marRight w:val="0"/>
          <w:marTop w:val="65"/>
          <w:marBottom w:val="0"/>
          <w:divBdr>
            <w:top w:val="none" w:sz="0" w:space="0" w:color="auto"/>
            <w:left w:val="none" w:sz="0" w:space="0" w:color="auto"/>
            <w:bottom w:val="none" w:sz="0" w:space="0" w:color="auto"/>
            <w:right w:val="none" w:sz="0" w:space="0" w:color="auto"/>
          </w:divBdr>
        </w:div>
        <w:div w:id="2044818474">
          <w:marLeft w:val="1382"/>
          <w:marRight w:val="0"/>
          <w:marTop w:val="65"/>
          <w:marBottom w:val="0"/>
          <w:divBdr>
            <w:top w:val="none" w:sz="0" w:space="0" w:color="auto"/>
            <w:left w:val="none" w:sz="0" w:space="0" w:color="auto"/>
            <w:bottom w:val="none" w:sz="0" w:space="0" w:color="auto"/>
            <w:right w:val="none" w:sz="0" w:space="0" w:color="auto"/>
          </w:divBdr>
        </w:div>
        <w:div w:id="404836605">
          <w:marLeft w:val="979"/>
          <w:marRight w:val="0"/>
          <w:marTop w:val="80"/>
          <w:marBottom w:val="0"/>
          <w:divBdr>
            <w:top w:val="none" w:sz="0" w:space="0" w:color="auto"/>
            <w:left w:val="none" w:sz="0" w:space="0" w:color="auto"/>
            <w:bottom w:val="none" w:sz="0" w:space="0" w:color="auto"/>
            <w:right w:val="none" w:sz="0" w:space="0" w:color="auto"/>
          </w:divBdr>
        </w:div>
        <w:div w:id="2044360799">
          <w:marLeft w:val="1382"/>
          <w:marRight w:val="0"/>
          <w:marTop w:val="65"/>
          <w:marBottom w:val="0"/>
          <w:divBdr>
            <w:top w:val="none" w:sz="0" w:space="0" w:color="auto"/>
            <w:left w:val="none" w:sz="0" w:space="0" w:color="auto"/>
            <w:bottom w:val="none" w:sz="0" w:space="0" w:color="auto"/>
            <w:right w:val="none" w:sz="0" w:space="0" w:color="auto"/>
          </w:divBdr>
        </w:div>
        <w:div w:id="1134172748">
          <w:marLeft w:val="1382"/>
          <w:marRight w:val="0"/>
          <w:marTop w:val="65"/>
          <w:marBottom w:val="0"/>
          <w:divBdr>
            <w:top w:val="none" w:sz="0" w:space="0" w:color="auto"/>
            <w:left w:val="none" w:sz="0" w:space="0" w:color="auto"/>
            <w:bottom w:val="none" w:sz="0" w:space="0" w:color="auto"/>
            <w:right w:val="none" w:sz="0" w:space="0" w:color="auto"/>
          </w:divBdr>
        </w:div>
        <w:div w:id="997028816">
          <w:marLeft w:val="1382"/>
          <w:marRight w:val="0"/>
          <w:marTop w:val="65"/>
          <w:marBottom w:val="0"/>
          <w:divBdr>
            <w:top w:val="none" w:sz="0" w:space="0" w:color="auto"/>
            <w:left w:val="none" w:sz="0" w:space="0" w:color="auto"/>
            <w:bottom w:val="none" w:sz="0" w:space="0" w:color="auto"/>
            <w:right w:val="none" w:sz="0" w:space="0" w:color="auto"/>
          </w:divBdr>
        </w:div>
        <w:div w:id="67926257">
          <w:marLeft w:val="1382"/>
          <w:marRight w:val="0"/>
          <w:marTop w:val="65"/>
          <w:marBottom w:val="0"/>
          <w:divBdr>
            <w:top w:val="none" w:sz="0" w:space="0" w:color="auto"/>
            <w:left w:val="none" w:sz="0" w:space="0" w:color="auto"/>
            <w:bottom w:val="none" w:sz="0" w:space="0" w:color="auto"/>
            <w:right w:val="none" w:sz="0" w:space="0" w:color="auto"/>
          </w:divBdr>
        </w:div>
        <w:div w:id="1048336820">
          <w:marLeft w:val="1382"/>
          <w:marRight w:val="0"/>
          <w:marTop w:val="65"/>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deidraablackerr/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524</TotalTime>
  <Pages>32</Pages>
  <Words>6391</Words>
  <Characters>36432</Characters>
  <Application>Microsoft Macintosh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deidra blacker</dc:creator>
  <cp:keywords/>
  <dc:description/>
  <cp:lastModifiedBy>deidra blacker</cp:lastModifiedBy>
  <cp:revision>151</cp:revision>
  <cp:lastPrinted>2015-11-20T01:57:00Z</cp:lastPrinted>
  <dcterms:created xsi:type="dcterms:W3CDTF">2015-11-05T22:06:00Z</dcterms:created>
  <dcterms:modified xsi:type="dcterms:W3CDTF">2015-11-20T02:01:00Z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