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9D4" w:rsidRPr="000068FC" w:rsidRDefault="009409D4" w:rsidP="000068FC">
      <w:pPr>
        <w:pStyle w:val="Title"/>
        <w:rPr>
          <w:sz w:val="40"/>
          <w:lang w:val="en-CA"/>
        </w:rPr>
      </w:pPr>
      <w:bookmarkStart w:id="0" w:name="_GoBack"/>
      <w:bookmarkEnd w:id="0"/>
      <w:r w:rsidRPr="000068FC">
        <w:rPr>
          <w:sz w:val="40"/>
          <w:lang w:val="en-CA"/>
        </w:rPr>
        <w:t xml:space="preserve">Major events in the history of Biology: </w:t>
      </w:r>
      <w:proofErr w:type="spellStart"/>
      <w:r w:rsidRPr="000068FC">
        <w:rPr>
          <w:sz w:val="40"/>
          <w:lang w:val="en-CA"/>
        </w:rPr>
        <w:t>PreDarwinian</w:t>
      </w:r>
      <w:proofErr w:type="spellEnd"/>
      <w:r w:rsidRPr="000068FC">
        <w:rPr>
          <w:sz w:val="40"/>
          <w:lang w:val="en-CA"/>
        </w:rPr>
        <w:t xml:space="preserve"> biology </w:t>
      </w:r>
    </w:p>
    <w:p w:rsidR="000F03CA" w:rsidRPr="000068FC" w:rsidRDefault="009409D4" w:rsidP="000068FC">
      <w:pPr>
        <w:pStyle w:val="Title"/>
        <w:rPr>
          <w:sz w:val="40"/>
          <w:lang w:val="en-CA"/>
        </w:rPr>
      </w:pPr>
      <w:r w:rsidRPr="000068FC">
        <w:rPr>
          <w:sz w:val="40"/>
          <w:lang w:val="en-CA"/>
        </w:rPr>
        <w:t>(Early explanations of the living world)</w:t>
      </w:r>
    </w:p>
    <w:p w:rsidR="009409D4" w:rsidRDefault="009409D4" w:rsidP="000068FC">
      <w:pPr>
        <w:pStyle w:val="Heading1"/>
        <w:rPr>
          <w:lang w:val="en-CA"/>
        </w:rPr>
      </w:pPr>
      <w:r>
        <w:rPr>
          <w:lang w:val="en-CA"/>
        </w:rPr>
        <w:t>Introduction</w:t>
      </w:r>
    </w:p>
    <w:p w:rsidR="009409D4" w:rsidRPr="009409D4" w:rsidRDefault="009409D4" w:rsidP="009409D4">
      <w:pPr>
        <w:rPr>
          <w:lang w:val="en-CA"/>
        </w:rPr>
      </w:pPr>
      <w:r w:rsidRPr="009409D4">
        <w:rPr>
          <w:lang w:val="en-CA"/>
        </w:rPr>
        <w:t>In the first theme in the course we will be looking at the history of biology as a science. You’ll be surprised to find out that it’s actually a very young science that was only defined at the start of the 19th century. What may surprise you more is that the great scientific revolution of the renaissance had very little to do with the natural sciences and everything to do with the physical sciences of physics, mechanics, mathematics and astronomy. As we cover the material in the lecture we’ll trace the history of “naturalist” thinking from the early Greek philosophers (400 BCE) through to the modern day to understand that most of the big events in biology have happened after 1850 and in the 21st century.</w:t>
      </w:r>
    </w:p>
    <w:p w:rsidR="009409D4" w:rsidRPr="009409D4" w:rsidRDefault="009409D4" w:rsidP="009409D4">
      <w:pPr>
        <w:rPr>
          <w:lang w:val="en-CA"/>
        </w:rPr>
      </w:pPr>
    </w:p>
    <w:p w:rsidR="009409D4" w:rsidRDefault="009409D4" w:rsidP="009409D4">
      <w:pPr>
        <w:rPr>
          <w:lang w:val="en-CA"/>
        </w:rPr>
      </w:pPr>
      <w:r w:rsidRPr="009409D4">
        <w:rPr>
          <w:lang w:val="en-CA"/>
        </w:rPr>
        <w:t>In this first topic we look at natural sciences and naturalists who had an impact on biological thoughts prior to Darwin. We’ll place this in the context of the great chain of being that was first proposed by Aristotle and how essentialism thinking of the natural sciences hindered any significant advances in biology compared to the physical sciences until the 19th century. How biology was done also changes over time and we’ll see how the dichotomy between empirical, experimental, proximate causation and the inductive historical narrative of ultimate causation have been aligned in the experimental method used by biologists today.</w:t>
      </w:r>
    </w:p>
    <w:p w:rsidR="009409D4" w:rsidRDefault="009409D4" w:rsidP="009409D4">
      <w:pPr>
        <w:rPr>
          <w:lang w:val="en-CA"/>
        </w:rPr>
      </w:pPr>
    </w:p>
    <w:p w:rsidR="009409D4" w:rsidRDefault="009409D4" w:rsidP="000068FC">
      <w:pPr>
        <w:pStyle w:val="Heading1"/>
      </w:pPr>
      <w:r w:rsidRPr="009409D4">
        <w:t>A brief history of science and biology before Darwin</w:t>
      </w:r>
    </w:p>
    <w:p w:rsidR="009409D4" w:rsidRPr="009409D4" w:rsidRDefault="009409D4" w:rsidP="009409D4">
      <w:pPr>
        <w:rPr>
          <w:lang w:val="en-CA"/>
        </w:rPr>
      </w:pPr>
      <w:r w:rsidRPr="009409D4">
        <w:rPr>
          <w:lang w:val="en-CA"/>
        </w:rPr>
        <w:t xml:space="preserve">To understand why Biology has been described as the science of the 21st century we need to look back at the history of science and advances in biological, or as it was called way back, natural sciences. Biology’s history falls into four major periods starting from 400 BCE until the start of the medieval ages (middle ages) and the fall of Rome as the dominant civilization in 450 CE. Science of the medieval ages differs in the Christian European world, where there is little or no progress, and the Muslim world where the works of the Greek and Roman philosophers are the springboard for the golden age of Islam. Major advances with the scientific revolution of the 16th to 18th </w:t>
      </w:r>
      <w:proofErr w:type="gramStart"/>
      <w:r w:rsidRPr="009409D4">
        <w:rPr>
          <w:lang w:val="en-CA"/>
        </w:rPr>
        <w:t>century’s</w:t>
      </w:r>
      <w:proofErr w:type="gramEnd"/>
      <w:r w:rsidRPr="009409D4">
        <w:rPr>
          <w:lang w:val="en-CA"/>
        </w:rPr>
        <w:t xml:space="preserve"> herald the start of the Modern age of science in the 19th and 20th centuries.</w:t>
      </w:r>
    </w:p>
    <w:p w:rsidR="009409D4" w:rsidRPr="009409D4" w:rsidRDefault="009409D4" w:rsidP="009409D4">
      <w:pPr>
        <w:rPr>
          <w:lang w:val="en-CA"/>
        </w:rPr>
      </w:pPr>
    </w:p>
    <w:p w:rsidR="009409D4" w:rsidRPr="009409D4" w:rsidRDefault="009409D4" w:rsidP="009409D4">
      <w:pPr>
        <w:rPr>
          <w:lang w:val="en-CA"/>
        </w:rPr>
      </w:pPr>
      <w:r w:rsidRPr="009409D4">
        <w:rPr>
          <w:lang w:val="en-CA"/>
        </w:rPr>
        <w:t xml:space="preserve">The modern age is usually divided into its centuries and the innovations in each are listed. But, Douglas Adams, author of “The Hitchhikers’ Guide to the Galaxy” gives us a second thought provoking way to look at this period of innovation based on his four ages of sand (silica/glass). In the first, sand in the form of glass was ground to form lenses that allowed humankind to look out into the distance and observe the universe and the planets of our solar system. Along with these observations are the findings we typically associate with the scientific revolution. Adam’s second age is defined by the use of the glass lenses to look into the smaller world around us and begins with the invention of the microscope in the mid 1670’s. This new tool starts to unravel the detail of the cell, the fundamental unit of all living things. The silica based computer chip of the 1960’s gives science, including Biology, access to computational strengths permitting the analysis of data and asking questions that were, until then, impossible to answer. Mathematical models of biological systems, ecosystem structures, even unraveling the evolutionary history of organisms becomes possible. As the silica chip becomes more affordable it becomes ubiquitous from hotel room doors to the desk of every student and scientist. Adams’s final age of sand is the use of glass in fiber optic cables, allowing the transmission of huge amounts of data and </w:t>
      </w:r>
      <w:r w:rsidRPr="009409D4">
        <w:rPr>
          <w:lang w:val="en-CA"/>
        </w:rPr>
        <w:lastRenderedPageBreak/>
        <w:t>information at lightning speed around the world. But it is more than just the cable; it is how it is woven into the internet. Social and peer-to-peer networking allows for scientists and the other great thinkers of the world to work together on global scale problems.</w:t>
      </w:r>
    </w:p>
    <w:p w:rsidR="009409D4" w:rsidRPr="009409D4" w:rsidRDefault="009409D4" w:rsidP="009409D4">
      <w:pPr>
        <w:rPr>
          <w:lang w:val="en-CA"/>
        </w:rPr>
      </w:pPr>
    </w:p>
    <w:p w:rsidR="009409D4" w:rsidRDefault="009409D4" w:rsidP="009409D4">
      <w:pPr>
        <w:rPr>
          <w:lang w:val="en-CA"/>
        </w:rPr>
      </w:pPr>
      <w:r w:rsidRPr="009409D4">
        <w:rPr>
          <w:lang w:val="en-CA"/>
        </w:rPr>
        <w:t>Greek philosophers believed that the world had existed forever and had never changed and three of these philosophers make first contributions to an understanding of the living world. They include: Hippocrates (460-370 BCE) in the area of medicine and human biology; Aristotle (382-322 BCE), a student of Plato (384-322 BCE), in the field of zoology and Theophrastus (371-287 BCE), a botanist and student of Aristotle. Right from the start human biology was considered different from any other sciences and it would be so for a long time. Aristotle was one of the great philosophers of the period and among his surviving works is “The history of animals”. Not as familiar as Hippocrates or Aristotle is Theophrastus, a student of Aristotle. His surviving publications include books on the growth and use of plants and a system for categorizing plants based on their reproductive strategy that garners him the title of the “father of taxonomy”. Each of these works are lists or catalogues of the living world that really didn’t address the biology of the organisms themselves. This is because the Greek philosophers all believed Plato’s ideal that all organisms were unchanged unique types and their differences could be attributed to a special internal “essence”, a philosophy called essentialism. In addition to his other works Aristotle tried to organize the living world in his scala naturae where the gods, were at the top of the great chain of being with humans underneath them. At the bottom was the inert world and the elements; and in between all the other types of living things. With Fall of Rome under the attack of the Germanic Goths the western world falls into disarray and the medieval age starts.</w:t>
      </w:r>
    </w:p>
    <w:p w:rsidR="009409D4" w:rsidRDefault="009409D4" w:rsidP="009409D4">
      <w:pPr>
        <w:rPr>
          <w:lang w:val="en-CA"/>
        </w:rPr>
      </w:pPr>
    </w:p>
    <w:p w:rsidR="009409D4" w:rsidRDefault="009409D4" w:rsidP="009409D4">
      <w:pPr>
        <w:rPr>
          <w:lang w:val="en-CA"/>
        </w:rPr>
      </w:pPr>
      <w:r w:rsidRPr="009409D4">
        <w:rPr>
          <w:lang w:val="en-CA"/>
        </w:rPr>
        <w:t>Science in the medieval ages depends on where you were. The collapse of Rome threw Europe into the Dark ages and the great works of the ancients, although translated into Latin, were hidden away in the monastic libraries as feudalism fractured Europe into warring states of lords and kings. A brief surge in scholarship in the 800-900’s was based mainly in law, arts and architecture, not the natural sciences. During the crusades of the 11th and 12th century Europe comes in contact with the Muslim world and its collective knowledge has a major influence in European medicine and religious reforms, not the natural sciences. The Black plague then sweeps across Europe between 1347 and 1351 kills as much as 50% of the population and if that wasn’t enough a minor climatic change wreaks havoc with the food supply and the economic setback stalls the advance of science. Open revolt across Europe threatens the authority and infallibility of the church as Protestantism takes hold.</w:t>
      </w:r>
    </w:p>
    <w:p w:rsidR="009409D4" w:rsidRDefault="009409D4" w:rsidP="009409D4">
      <w:pPr>
        <w:rPr>
          <w:lang w:val="en-CA"/>
        </w:rPr>
      </w:pPr>
    </w:p>
    <w:p w:rsidR="009409D4" w:rsidRDefault="009409D4" w:rsidP="009409D4">
      <w:pPr>
        <w:rPr>
          <w:lang w:val="en-CA"/>
        </w:rPr>
      </w:pPr>
      <w:r w:rsidRPr="009409D4">
        <w:rPr>
          <w:lang w:val="en-CA"/>
        </w:rPr>
        <w:t>It was a different story in the Islamic world of Byzantium with Constantinople (modern day Istanbul) becoming academically and culturally the second Rome. While Christian Europe fell into the Dark Ages, the Arabic translations of the works of the Greek philosophers and Roman scholars became the foundation of the golden era of the Muslim world. The “Book of Animals” by Al-</w:t>
      </w:r>
      <w:proofErr w:type="spellStart"/>
      <w:r w:rsidRPr="009409D4">
        <w:rPr>
          <w:lang w:val="en-CA"/>
        </w:rPr>
        <w:t>Jahiz</w:t>
      </w:r>
      <w:proofErr w:type="spellEnd"/>
      <w:r w:rsidRPr="009409D4">
        <w:rPr>
          <w:lang w:val="en-CA"/>
        </w:rPr>
        <w:t xml:space="preserve"> proposed the struggle for existence, the food chain and evolution. In the botanical sciences Al-</w:t>
      </w:r>
      <w:proofErr w:type="spellStart"/>
      <w:r w:rsidRPr="009409D4">
        <w:rPr>
          <w:lang w:val="en-CA"/>
        </w:rPr>
        <w:t>Dinawari</w:t>
      </w:r>
      <w:proofErr w:type="spellEnd"/>
      <w:r w:rsidRPr="009409D4">
        <w:rPr>
          <w:lang w:val="en-CA"/>
        </w:rPr>
        <w:t xml:space="preserve"> catalogued plants, Al-</w:t>
      </w:r>
      <w:proofErr w:type="spellStart"/>
      <w:r w:rsidRPr="009409D4">
        <w:rPr>
          <w:lang w:val="en-CA"/>
        </w:rPr>
        <w:t>Baitar</w:t>
      </w:r>
      <w:proofErr w:type="spellEnd"/>
      <w:r w:rsidRPr="009409D4">
        <w:rPr>
          <w:lang w:val="en-CA"/>
        </w:rPr>
        <w:t xml:space="preserve"> created a pharmaceutical catalogue of medicinal plants that once translated into Latin was in use until the 18th and 19th centuries and Alhazen first described the scientific method. Avicenna’s summary of Greek, Indian and Muslim medicine was used until the 17th century. Constantinople fell (1453) under the attack of the Ottoman Empire and the golden age came to an end but not before the collected works of ancient Greece, the Roman Empire and the Muslim world had become available to all European scholars.</w:t>
      </w:r>
    </w:p>
    <w:p w:rsidR="009409D4" w:rsidRDefault="009409D4" w:rsidP="009409D4">
      <w:pPr>
        <w:rPr>
          <w:lang w:val="en-CA"/>
        </w:rPr>
      </w:pPr>
    </w:p>
    <w:p w:rsidR="009409D4" w:rsidRDefault="009409D4" w:rsidP="009409D4">
      <w:pPr>
        <w:rPr>
          <w:lang w:val="en-CA"/>
        </w:rPr>
      </w:pPr>
      <w:r w:rsidRPr="009409D4">
        <w:rPr>
          <w:lang w:val="en-CA"/>
        </w:rPr>
        <w:t xml:space="preserve">The great scientific revolution of the 16th through 18th centuries marked the beginning of the modern age but if you look closely it was all about inanimate objects and how they moved and behaved. How they fell, gravity; how planets moved; how gases expanded; and the disciplines of Geometry and </w:t>
      </w:r>
      <w:r w:rsidRPr="009409D4">
        <w:rPr>
          <w:lang w:val="en-CA"/>
        </w:rPr>
        <w:lastRenderedPageBreak/>
        <w:t xml:space="preserve">Calculus are all examples of scientific breakthroughs categorizing the new, enlightened scientific age. The births of mathematics, astronomy and physics all have their roots in this time - but what about the living world? Well it was there, and it had been placed there as is and there really wasn't much else to be said about it; essentialism still explained the animate world. That was until European explorers set out on the expeditions around the world looking for valuable commodities that could be brought home. As European super powers explored the world, they brought back anything of value and tried to grow or raise it at home. If not, they harvested it in the new worlds and then brought it home. The inventory of what lived in the world grew and with it the need to organize and classify it. This is about the only biological innovation of the scientific revolution. Linnaeus uses a unique hierarchical system of nested taxonomic groups (taxa) to organize the diversity. His second contribution is the binomial system of </w:t>
      </w:r>
      <w:r>
        <w:rPr>
          <w:noProof/>
          <w:lang w:val="en-CA" w:eastAsia="en-CA"/>
        </w:rPr>
        <w:drawing>
          <wp:anchor distT="0" distB="0" distL="114300" distR="114300" simplePos="0" relativeHeight="251657216" behindDoc="1" locked="0" layoutInCell="1" allowOverlap="1" wp14:anchorId="198B4739" wp14:editId="0F381566">
            <wp:simplePos x="0" y="0"/>
            <wp:positionH relativeFrom="column">
              <wp:posOffset>5762625</wp:posOffset>
            </wp:positionH>
            <wp:positionV relativeFrom="paragraph">
              <wp:posOffset>1609725</wp:posOffset>
            </wp:positionV>
            <wp:extent cx="771525" cy="1303252"/>
            <wp:effectExtent l="0" t="0" r="0" b="0"/>
            <wp:wrapTight wrapText="bothSides">
              <wp:wrapPolygon edited="0">
                <wp:start x="0" y="0"/>
                <wp:lineTo x="0" y="21158"/>
                <wp:lineTo x="20800" y="21158"/>
                <wp:lineTo x="20800" y="0"/>
                <wp:lineTo x="0" y="0"/>
              </wp:wrapPolygon>
            </wp:wrapTight>
            <wp:docPr id="3" name="Picture 3" descr="http://salinella.bio.uottawa.ca/BIO1130/Lectures/Images/Theophrastus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linella.bio.uottawa.ca/BIO1130/Lectures/Images/Theophrastuswe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1525" cy="1303252"/>
                    </a:xfrm>
                    <a:prstGeom prst="rect">
                      <a:avLst/>
                    </a:prstGeom>
                    <a:noFill/>
                    <a:ln>
                      <a:noFill/>
                    </a:ln>
                  </pic:spPr>
                </pic:pic>
              </a:graphicData>
            </a:graphic>
          </wp:anchor>
        </w:drawing>
      </w:r>
      <w:r w:rsidRPr="009409D4">
        <w:rPr>
          <w:lang w:val="en-CA"/>
        </w:rPr>
        <w:t>nomenclature that gives every living organism a unique Genus and species name.</w:t>
      </w:r>
    </w:p>
    <w:p w:rsidR="009409D4" w:rsidRDefault="009409D4" w:rsidP="009409D4">
      <w:pPr>
        <w:rPr>
          <w:lang w:val="en-CA"/>
        </w:rPr>
      </w:pPr>
    </w:p>
    <w:p w:rsidR="009409D4" w:rsidRPr="009409D4" w:rsidRDefault="009409D4" w:rsidP="009409D4">
      <w:pPr>
        <w:rPr>
          <w:i/>
          <w:lang w:val="en-CA"/>
        </w:rPr>
      </w:pPr>
      <w:proofErr w:type="spellStart"/>
      <w:r w:rsidRPr="009409D4">
        <w:rPr>
          <w:i/>
          <w:lang w:val="en-CA"/>
        </w:rPr>
        <w:t>Theophastrus</w:t>
      </w:r>
      <w:proofErr w:type="spellEnd"/>
      <w:r w:rsidRPr="009409D4">
        <w:rPr>
          <w:i/>
          <w:lang w:val="en-CA"/>
        </w:rPr>
        <w:t>:</w:t>
      </w:r>
    </w:p>
    <w:p w:rsidR="009409D4" w:rsidRDefault="009409D4" w:rsidP="009409D4">
      <w:pPr>
        <w:rPr>
          <w:lang w:val="en-CA"/>
        </w:rPr>
      </w:pPr>
      <w:r w:rsidRPr="009409D4">
        <w:rPr>
          <w:lang w:val="en-CA"/>
        </w:rPr>
        <w:t>Theophrastus studied plants and nine of his ten books on plant biology survive today. He also catalogued plants based on their reproductive structure and is given the title "Father of taxonomy" for his work.</w:t>
      </w:r>
    </w:p>
    <w:p w:rsidR="009409D4" w:rsidRDefault="009409D4" w:rsidP="009409D4">
      <w:pPr>
        <w:rPr>
          <w:lang w:val="en-CA"/>
        </w:rPr>
      </w:pPr>
      <w:r>
        <w:rPr>
          <w:noProof/>
          <w:lang w:val="en-CA" w:eastAsia="en-CA"/>
        </w:rPr>
        <w:drawing>
          <wp:anchor distT="0" distB="0" distL="114300" distR="114300" simplePos="0" relativeHeight="251656192" behindDoc="1" locked="0" layoutInCell="1" allowOverlap="1" wp14:anchorId="44333EF7" wp14:editId="7D036A03">
            <wp:simplePos x="0" y="0"/>
            <wp:positionH relativeFrom="column">
              <wp:posOffset>4962525</wp:posOffset>
            </wp:positionH>
            <wp:positionV relativeFrom="paragraph">
              <wp:posOffset>13970</wp:posOffset>
            </wp:positionV>
            <wp:extent cx="761365" cy="923925"/>
            <wp:effectExtent l="0" t="0" r="635" b="9525"/>
            <wp:wrapTight wrapText="bothSides">
              <wp:wrapPolygon edited="0">
                <wp:start x="0" y="0"/>
                <wp:lineTo x="0" y="21377"/>
                <wp:lineTo x="21078" y="21377"/>
                <wp:lineTo x="21078" y="0"/>
                <wp:lineTo x="0" y="0"/>
              </wp:wrapPolygon>
            </wp:wrapTight>
            <wp:docPr id="2" name="Picture 2" descr="http://salinella.bio.uottawa.ca/BIO1130/Lectures/Images/Avicenna_Persian_Physician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linella.bio.uottawa.ca/BIO1130/Lectures/Images/Avicenna_Persian_Physicianweb.jpg"/>
                    <pic:cNvPicPr>
                      <a:picLocks noChangeAspect="1" noChangeArrowheads="1"/>
                    </pic:cNvPicPr>
                  </pic:nvPicPr>
                  <pic:blipFill rotWithShape="1">
                    <a:blip r:embed="rId9">
                      <a:extLst>
                        <a:ext uri="{28A0092B-C50C-407E-A947-70E740481C1C}">
                          <a14:useLocalDpi xmlns:a14="http://schemas.microsoft.com/office/drawing/2010/main" val="0"/>
                        </a:ext>
                      </a:extLst>
                    </a:blip>
                    <a:srcRect b="14109"/>
                    <a:stretch/>
                  </pic:blipFill>
                  <pic:spPr bwMode="auto">
                    <a:xfrm>
                      <a:off x="0" y="0"/>
                      <a:ext cx="761365" cy="9239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9409D4" w:rsidRDefault="009409D4" w:rsidP="009409D4">
      <w:pPr>
        <w:rPr>
          <w:i/>
          <w:lang w:val="en-CA"/>
        </w:rPr>
      </w:pPr>
      <w:r>
        <w:rPr>
          <w:i/>
          <w:lang w:val="en-CA"/>
        </w:rPr>
        <w:t xml:space="preserve">Avicenna </w:t>
      </w:r>
    </w:p>
    <w:p w:rsidR="009409D4" w:rsidRDefault="009409D4" w:rsidP="009409D4">
      <w:pPr>
        <w:rPr>
          <w:lang w:val="en-CA"/>
        </w:rPr>
      </w:pPr>
      <w:r w:rsidRPr="009409D4">
        <w:rPr>
          <w:lang w:val="en-CA"/>
        </w:rPr>
        <w:t xml:space="preserve">Avicenna was one of a number of Islamic scholars who advanced the natural sciences in the Muslim world during the Medieval ages; a time when Europe was in </w:t>
      </w:r>
      <w:proofErr w:type="spellStart"/>
      <w:r w:rsidRPr="009409D4">
        <w:rPr>
          <w:lang w:val="en-CA"/>
        </w:rPr>
        <w:t>choas</w:t>
      </w:r>
      <w:proofErr w:type="spellEnd"/>
      <w:r w:rsidRPr="009409D4">
        <w:rPr>
          <w:lang w:val="en-CA"/>
        </w:rPr>
        <w:t>.</w:t>
      </w:r>
    </w:p>
    <w:p w:rsidR="009409D4" w:rsidRDefault="009409D4" w:rsidP="009409D4">
      <w:pPr>
        <w:rPr>
          <w:lang w:val="en-CA"/>
        </w:rPr>
      </w:pPr>
      <w:r>
        <w:rPr>
          <w:noProof/>
          <w:lang w:val="en-CA" w:eastAsia="en-CA"/>
        </w:rPr>
        <w:drawing>
          <wp:anchor distT="0" distB="0" distL="114300" distR="114300" simplePos="0" relativeHeight="251655168" behindDoc="1" locked="0" layoutInCell="1" allowOverlap="1" wp14:anchorId="6BF2269C" wp14:editId="43C01147">
            <wp:simplePos x="0" y="0"/>
            <wp:positionH relativeFrom="margin">
              <wp:posOffset>5800725</wp:posOffset>
            </wp:positionH>
            <wp:positionV relativeFrom="paragraph">
              <wp:posOffset>35560</wp:posOffset>
            </wp:positionV>
            <wp:extent cx="781050" cy="1099185"/>
            <wp:effectExtent l="0" t="0" r="0" b="5715"/>
            <wp:wrapTight wrapText="bothSides">
              <wp:wrapPolygon edited="0">
                <wp:start x="0" y="0"/>
                <wp:lineTo x="0" y="21338"/>
                <wp:lineTo x="21073" y="21338"/>
                <wp:lineTo x="21073" y="0"/>
                <wp:lineTo x="0" y="0"/>
              </wp:wrapPolygon>
            </wp:wrapTight>
            <wp:docPr id="1" name="Picture 1" descr="http://salinella.bio.uottawa.ca/BIO1130/Lectures/Images/Carolus_Linnaeus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linella.bio.uottawa.ca/BIO1130/Lectures/Images/Carolus_Linnaeusweb.jpg"/>
                    <pic:cNvPicPr>
                      <a:picLocks noChangeAspect="1" noChangeArrowheads="1"/>
                    </pic:cNvPicPr>
                  </pic:nvPicPr>
                  <pic:blipFill rotWithShape="1">
                    <a:blip r:embed="rId10">
                      <a:extLst>
                        <a:ext uri="{28A0092B-C50C-407E-A947-70E740481C1C}">
                          <a14:useLocalDpi xmlns:a14="http://schemas.microsoft.com/office/drawing/2010/main" val="0"/>
                        </a:ext>
                      </a:extLst>
                    </a:blip>
                    <a:srcRect t="7234" r="21154"/>
                    <a:stretch/>
                  </pic:blipFill>
                  <pic:spPr bwMode="auto">
                    <a:xfrm>
                      <a:off x="0" y="0"/>
                      <a:ext cx="781050" cy="10991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409D4" w:rsidRDefault="009409D4" w:rsidP="009409D4">
      <w:pPr>
        <w:rPr>
          <w:i/>
          <w:lang w:val="en-CA"/>
        </w:rPr>
      </w:pPr>
      <w:r>
        <w:rPr>
          <w:i/>
          <w:lang w:val="en-CA"/>
        </w:rPr>
        <w:t xml:space="preserve">Linnaeus </w:t>
      </w:r>
    </w:p>
    <w:p w:rsidR="009409D4" w:rsidRDefault="009409D4" w:rsidP="009409D4">
      <w:pPr>
        <w:rPr>
          <w:lang w:val="en-CA"/>
        </w:rPr>
      </w:pPr>
      <w:r w:rsidRPr="009409D4">
        <w:rPr>
          <w:lang w:val="en-CA"/>
        </w:rPr>
        <w:t xml:space="preserve">Linnaeus was a botanist and his efforts to catalogue and organize the descriptions of the various plants and animals being discovered around the world. He creates a </w:t>
      </w:r>
      <w:proofErr w:type="spellStart"/>
      <w:r w:rsidRPr="009409D4">
        <w:rPr>
          <w:lang w:val="en-CA"/>
        </w:rPr>
        <w:t>hierarchial</w:t>
      </w:r>
      <w:proofErr w:type="spellEnd"/>
      <w:r w:rsidRPr="009409D4">
        <w:rPr>
          <w:lang w:val="en-CA"/>
        </w:rPr>
        <w:t xml:space="preserve"> system of categories and the </w:t>
      </w:r>
      <w:proofErr w:type="spellStart"/>
      <w:r w:rsidRPr="009409D4">
        <w:rPr>
          <w:lang w:val="en-CA"/>
        </w:rPr>
        <w:t>binomen</w:t>
      </w:r>
      <w:proofErr w:type="spellEnd"/>
      <w:r w:rsidRPr="009409D4">
        <w:rPr>
          <w:lang w:val="en-CA"/>
        </w:rPr>
        <w:t xml:space="preserve"> name of the Genus species that we still use today.</w:t>
      </w:r>
    </w:p>
    <w:p w:rsidR="009409D4" w:rsidRDefault="009409D4" w:rsidP="009409D4">
      <w:pPr>
        <w:rPr>
          <w:lang w:val="en-CA"/>
        </w:rPr>
      </w:pPr>
    </w:p>
    <w:p w:rsidR="009409D4" w:rsidRDefault="009409D4" w:rsidP="009409D4">
      <w:pPr>
        <w:rPr>
          <w:lang w:val="en-CA"/>
        </w:rPr>
      </w:pPr>
      <w:r>
        <w:rPr>
          <w:i/>
          <w:lang w:val="en-CA"/>
        </w:rPr>
        <w:t>The Black Plague</w:t>
      </w:r>
    </w:p>
    <w:p w:rsidR="009409D4" w:rsidRDefault="009409D4" w:rsidP="009409D4">
      <w:pPr>
        <w:rPr>
          <w:lang w:val="en-CA"/>
        </w:rPr>
      </w:pPr>
      <w:r w:rsidRPr="009409D4">
        <w:rPr>
          <w:lang w:val="en-CA"/>
        </w:rPr>
        <w:t>The black plague had a major effect on science in Europe by bringing it to a grinding halt.</w:t>
      </w:r>
    </w:p>
    <w:p w:rsidR="009409D4" w:rsidRDefault="009409D4" w:rsidP="009409D4">
      <w:pPr>
        <w:rPr>
          <w:lang w:val="en-CA"/>
        </w:rPr>
      </w:pPr>
    </w:p>
    <w:p w:rsidR="009409D4" w:rsidRDefault="00F567C2" w:rsidP="00F567C2">
      <w:pPr>
        <w:pStyle w:val="Heading1"/>
        <w:rPr>
          <w:lang w:val="en-CA"/>
        </w:rPr>
      </w:pPr>
      <w:r>
        <w:rPr>
          <w:lang w:val="en-CA"/>
        </w:rPr>
        <w:t>Types of Taxonomies</w:t>
      </w:r>
    </w:p>
    <w:p w:rsidR="00F567C2" w:rsidRPr="00F567C2" w:rsidRDefault="00F567C2" w:rsidP="00F567C2">
      <w:pPr>
        <w:rPr>
          <w:lang w:val="en-CA"/>
        </w:rPr>
      </w:pPr>
      <w:r w:rsidRPr="00F567C2">
        <w:rPr>
          <w:lang w:val="en-CA"/>
        </w:rPr>
        <w:t xml:space="preserve">If taxonomy is how rules are used to classifying things, then you can probably guess that, over time, there have been a variety of different taxonomic schemes, and rules, to organize the natural world. But what you might not realise is that classification isn’t something that only humans do. All organisms, small </w:t>
      </w:r>
      <w:proofErr w:type="spellStart"/>
      <w:r w:rsidRPr="00F567C2">
        <w:rPr>
          <w:lang w:val="en-CA"/>
        </w:rPr>
        <w:t>protists</w:t>
      </w:r>
      <w:proofErr w:type="spellEnd"/>
      <w:r w:rsidRPr="00F567C2">
        <w:rPr>
          <w:lang w:val="en-CA"/>
        </w:rPr>
        <w:t>, insect, snails, and plants all classify their natural surroundings. That may seem a bit far-fetched but let’s look at an example. A sponge feeds in particulate organic matter that it pumps through its internal system of canals and spaces. Among those potential food particles may also be sperm from another sponge of the same species. Both are trapped on the surface of the collar cells but instead of digesting their species sperm by phagocytosis it’s passed to the egg for fertilization instead. The sponge’s cells are classifying the organic particles into one of two categories, either sperm of the species of food that should be ingested. Another example, plants classify the pollen that they receive as either their own, or not. Only their own will initiate the sequence that results in fertilization of the ovule. From cellular responses to stimuli to complex behaviour such as avoiding predators each depends on some sort of classification and classifying things would appear to be innate to all living things. As humans what we do that’s different is record these classification systems and pass them from one generation to the next; as words that were spoken or written down and read.</w:t>
      </w:r>
    </w:p>
    <w:p w:rsidR="00F567C2" w:rsidRPr="00F567C2" w:rsidRDefault="00F567C2" w:rsidP="00F567C2">
      <w:pPr>
        <w:rPr>
          <w:lang w:val="en-CA"/>
        </w:rPr>
      </w:pPr>
    </w:p>
    <w:p w:rsidR="00F567C2" w:rsidRDefault="00F567C2" w:rsidP="00F567C2">
      <w:pPr>
        <w:rPr>
          <w:lang w:val="en-CA"/>
        </w:rPr>
      </w:pPr>
      <w:r w:rsidRPr="00F567C2">
        <w:rPr>
          <w:lang w:val="en-CA"/>
        </w:rPr>
        <w:lastRenderedPageBreak/>
        <w:t>Taxonomy is important, if you can’t identify what’s there, how will you know what has been lost or how will you identify the changes in the world around you. It’s as simple as that.</w:t>
      </w:r>
    </w:p>
    <w:p w:rsidR="00F567C2" w:rsidRDefault="00F567C2" w:rsidP="00F567C2">
      <w:pPr>
        <w:rPr>
          <w:lang w:val="en-CA"/>
        </w:rPr>
      </w:pPr>
    </w:p>
    <w:p w:rsidR="00F567C2" w:rsidRDefault="00F567C2" w:rsidP="00F567C2">
      <w:pPr>
        <w:pStyle w:val="Heading2"/>
        <w:rPr>
          <w:lang w:val="en-CA"/>
        </w:rPr>
      </w:pPr>
      <w:r>
        <w:rPr>
          <w:lang w:val="en-CA"/>
        </w:rPr>
        <w:t xml:space="preserve">Folk Taxonomies </w:t>
      </w:r>
    </w:p>
    <w:p w:rsidR="00F567C2" w:rsidRPr="00F567C2" w:rsidRDefault="00F567C2" w:rsidP="00F567C2">
      <w:pPr>
        <w:rPr>
          <w:lang w:val="en-CA"/>
        </w:rPr>
      </w:pPr>
      <w:r w:rsidRPr="00F567C2">
        <w:rPr>
          <w:lang w:val="en-CA"/>
        </w:rPr>
        <w:t>When the spoken word was the only way that the classification and its rules were passed between generations it’s referred to as folk taxonomy. No matter when and where they live, people around the world have used folk taxonomies to organize a variety of different things including the natural world that surrounds them. For example, anthropologists studying native cultures have found that they use classification schemes to distinguish different types of plants used as foods and medications. What is classified and the degree to which the categories are subdivided is based on the culture of the people and it varies from one group to the next. Eskimos and Inuit have thirty different names for what we should refer to as snow. It’s a distinction that’s important to them since “snow” is an important part of their surrounding environment. North Americans have all kinds of different names for cars based on the companies and models that they manufacture. In a culture where the car isn’t as important, such a detailed classification wouldn’t be as important. Folk taxonomies still exist today. The tomato is often considered to be a vegetable when scientific taxonomy clearly indicates that it’s a fruit. A cookbook may include clams and mussels as shellfish along with lobster and shrimp. But none of them are fishes in the scientific use of the term fish.</w:t>
      </w:r>
    </w:p>
    <w:p w:rsidR="00F567C2" w:rsidRPr="00F567C2" w:rsidRDefault="00F567C2" w:rsidP="00F567C2">
      <w:pPr>
        <w:rPr>
          <w:lang w:val="en-CA"/>
        </w:rPr>
      </w:pPr>
    </w:p>
    <w:p w:rsidR="00F567C2" w:rsidRDefault="00F567C2" w:rsidP="00F567C2">
      <w:pPr>
        <w:rPr>
          <w:lang w:val="en-CA"/>
        </w:rPr>
      </w:pPr>
      <w:r w:rsidRPr="00F567C2">
        <w:rPr>
          <w:lang w:val="en-CA"/>
        </w:rPr>
        <w:t>Cognitive scientists and anthropologists that study folk taxonomies have noticed that across different cultures there are a number of commonalities. There are at most four levels to the schemes that classify the living world and the highest level separates plants and animals. Folk taxonomies traditionally distinguish somewhere around 500 species or unique elements and this may reflect a limit to our cognitive capabilities for mentally keeping track of the different elements in the classification scheme. Simply put, it’s the maximum number of things that could be memorized! Writing it down allowed for the classification of even more species and this brought about another major change in taxonomy.</w:t>
      </w:r>
    </w:p>
    <w:p w:rsidR="00F567C2" w:rsidRDefault="00F567C2" w:rsidP="00F567C2">
      <w:pPr>
        <w:rPr>
          <w:lang w:val="en-CA"/>
        </w:rPr>
      </w:pPr>
    </w:p>
    <w:p w:rsidR="00F567C2" w:rsidRDefault="00F567C2" w:rsidP="00F567C2">
      <w:pPr>
        <w:pStyle w:val="Heading2"/>
        <w:rPr>
          <w:lang w:val="en-CA"/>
        </w:rPr>
      </w:pPr>
      <w:r>
        <w:rPr>
          <w:lang w:val="en-CA"/>
        </w:rPr>
        <w:t>Artificial Taxonomies</w:t>
      </w:r>
    </w:p>
    <w:p w:rsidR="00F567C2" w:rsidRDefault="00F567C2" w:rsidP="00F567C2">
      <w:pPr>
        <w:rPr>
          <w:lang w:val="en-CA"/>
        </w:rPr>
      </w:pPr>
      <w:r w:rsidRPr="00F567C2">
        <w:rPr>
          <w:lang w:val="en-CA"/>
        </w:rPr>
        <w:t>Plato and his students Aristotle and Theophrastus were the first to use artificial taxonomies, also called artificial taxonomies, to organize the living world. What these Greek philosophers did was write down the information contained in the folk taxonomies compiling lists of living things, Aristotle the animals and Theophrastus the plants. These ancient Greek texts were passed between generations and translated into Latin and Arabic becoming a reference tool used around the world. By the time of the Roman Empire that extended over all of Western Europe, and around the Mediterranean these lists of natural things included animals and plants that were economically or medicinally important to the Empire. So the lists grew longer and were based on detailed descriptions of the objects being classified rather than unique names for the animals or plants.</w:t>
      </w:r>
    </w:p>
    <w:p w:rsidR="00F567C2" w:rsidRDefault="00F567C2" w:rsidP="00F567C2">
      <w:pPr>
        <w:rPr>
          <w:lang w:val="en-CA"/>
        </w:rPr>
      </w:pPr>
    </w:p>
    <w:p w:rsidR="00F567C2" w:rsidRDefault="00F567C2" w:rsidP="00F567C2">
      <w:pPr>
        <w:rPr>
          <w:i/>
          <w:lang w:val="en-CA"/>
        </w:rPr>
      </w:pPr>
      <w:r w:rsidRPr="00F567C2">
        <w:rPr>
          <w:i/>
          <w:lang w:val="en-CA"/>
        </w:rPr>
        <w:t xml:space="preserve">Greek philosophers like Aristotle started compiling lists of the various organisms that had been described. In </w:t>
      </w:r>
      <w:proofErr w:type="spellStart"/>
      <w:r w:rsidRPr="00F567C2">
        <w:rPr>
          <w:i/>
          <w:lang w:val="en-CA"/>
        </w:rPr>
        <w:t>Aristotles</w:t>
      </w:r>
      <w:proofErr w:type="spellEnd"/>
      <w:r w:rsidRPr="00F567C2">
        <w:rPr>
          <w:i/>
          <w:lang w:val="en-CA"/>
        </w:rPr>
        <w:t xml:space="preserve"> case it was animals; Theophrastus catalogued plants.</w:t>
      </w:r>
    </w:p>
    <w:p w:rsidR="00F567C2" w:rsidRDefault="00F567C2" w:rsidP="00F567C2">
      <w:pPr>
        <w:rPr>
          <w:lang w:val="en-CA"/>
        </w:rPr>
      </w:pPr>
    </w:p>
    <w:p w:rsidR="00F567C2" w:rsidRDefault="00F567C2" w:rsidP="00F567C2">
      <w:pPr>
        <w:pStyle w:val="Heading2"/>
        <w:rPr>
          <w:lang w:val="en-CA"/>
        </w:rPr>
      </w:pPr>
      <w:r>
        <w:rPr>
          <w:lang w:val="en-CA"/>
        </w:rPr>
        <w:t>Mechanical Taxonomies</w:t>
      </w:r>
    </w:p>
    <w:p w:rsidR="00F567C2" w:rsidRDefault="00F567C2" w:rsidP="00F567C2">
      <w:pPr>
        <w:rPr>
          <w:lang w:val="en-CA"/>
        </w:rPr>
      </w:pPr>
      <w:r w:rsidRPr="00F567C2">
        <w:rPr>
          <w:lang w:val="en-CA"/>
        </w:rPr>
        <w:t xml:space="preserve">Artificial taxonomy gives us descriptions to identify different organisms. Some of these descriptions were short, others that were long, but each contained enough information to be sure that you knew what you were looking at or talking about. That was over 2000 years ago and in the 1700s the lists continued to grow as explorers from Europe explored the Americas and Indochina. By this time the lists </w:t>
      </w:r>
      <w:r w:rsidRPr="00F567C2">
        <w:rPr>
          <w:lang w:val="en-CA"/>
        </w:rPr>
        <w:lastRenderedPageBreak/>
        <w:t>were written in what was then the universal language of scholars – Latin. But they were getting awfully big and difficult to manage.</w:t>
      </w:r>
    </w:p>
    <w:p w:rsidR="00F567C2" w:rsidRDefault="00F567C2" w:rsidP="00F567C2">
      <w:pPr>
        <w:rPr>
          <w:lang w:val="en-CA"/>
        </w:rPr>
      </w:pPr>
    </w:p>
    <w:p w:rsidR="00F567C2" w:rsidRPr="00F567C2" w:rsidRDefault="00F567C2" w:rsidP="00F567C2">
      <w:pPr>
        <w:rPr>
          <w:lang w:val="en-CA"/>
        </w:rPr>
      </w:pPr>
      <w:r w:rsidRPr="00F567C2">
        <w:rPr>
          <w:lang w:val="en-CA"/>
        </w:rPr>
        <w:t xml:space="preserve">Linnaeus found a solution and he took these great lists and reduced every unique organism in the list to a name with two parts – the </w:t>
      </w:r>
      <w:proofErr w:type="spellStart"/>
      <w:r w:rsidRPr="00F567C2">
        <w:rPr>
          <w:lang w:val="en-CA"/>
        </w:rPr>
        <w:t>binomen</w:t>
      </w:r>
      <w:proofErr w:type="spellEnd"/>
      <w:r w:rsidRPr="00F567C2">
        <w:rPr>
          <w:lang w:val="en-CA"/>
        </w:rPr>
        <w:t xml:space="preserve">. The first word was the Genus the second the species epithet. The first word was a Latin noun, the second and adjective. </w:t>
      </w:r>
      <w:proofErr w:type="spellStart"/>
      <w:r w:rsidRPr="00F567C2">
        <w:rPr>
          <w:lang w:val="en-CA"/>
        </w:rPr>
        <w:t>Brantor</w:t>
      </w:r>
      <w:proofErr w:type="spellEnd"/>
      <w:r w:rsidRPr="00F567C2">
        <w:rPr>
          <w:lang w:val="en-CA"/>
        </w:rPr>
        <w:t xml:space="preserve"> </w:t>
      </w:r>
      <w:proofErr w:type="spellStart"/>
      <w:r w:rsidRPr="00F567C2">
        <w:rPr>
          <w:lang w:val="en-CA"/>
        </w:rPr>
        <w:t>canadensis</w:t>
      </w:r>
      <w:proofErr w:type="spellEnd"/>
      <w:r w:rsidRPr="00F567C2">
        <w:rPr>
          <w:lang w:val="en-CA"/>
        </w:rPr>
        <w:t xml:space="preserve"> with </w:t>
      </w:r>
      <w:proofErr w:type="spellStart"/>
      <w:r w:rsidRPr="00F567C2">
        <w:rPr>
          <w:lang w:val="en-CA"/>
        </w:rPr>
        <w:t>Brantor</w:t>
      </w:r>
      <w:proofErr w:type="spellEnd"/>
      <w:r w:rsidRPr="00F567C2">
        <w:rPr>
          <w:lang w:val="en-CA"/>
        </w:rPr>
        <w:t xml:space="preserve"> being geese or goose and </w:t>
      </w:r>
      <w:proofErr w:type="spellStart"/>
      <w:r w:rsidRPr="00F567C2">
        <w:rPr>
          <w:lang w:val="en-CA"/>
        </w:rPr>
        <w:t>canadensis</w:t>
      </w:r>
      <w:proofErr w:type="spellEnd"/>
      <w:r w:rsidRPr="00F567C2">
        <w:rPr>
          <w:lang w:val="en-CA"/>
        </w:rPr>
        <w:t xml:space="preserve"> being Canadian – Canadian goose. It worked the same way we use common names now; only of course the language of the time was Latin and once naming started it stuck as the language of taxonomy. Think about it; Brown bear (</w:t>
      </w:r>
      <w:proofErr w:type="spellStart"/>
      <w:r w:rsidRPr="00F567C2">
        <w:rPr>
          <w:lang w:val="en-CA"/>
        </w:rPr>
        <w:t>Ursus</w:t>
      </w:r>
      <w:proofErr w:type="spellEnd"/>
      <w:r w:rsidRPr="00F567C2">
        <w:rPr>
          <w:lang w:val="en-CA"/>
        </w:rPr>
        <w:t xml:space="preserve"> </w:t>
      </w:r>
      <w:proofErr w:type="spellStart"/>
      <w:r w:rsidRPr="00F567C2">
        <w:rPr>
          <w:lang w:val="en-CA"/>
        </w:rPr>
        <w:t>arctos</w:t>
      </w:r>
      <w:proofErr w:type="spellEnd"/>
      <w:r w:rsidRPr="00F567C2">
        <w:rPr>
          <w:lang w:val="en-CA"/>
        </w:rPr>
        <w:t>), Polar bear (</w:t>
      </w:r>
      <w:proofErr w:type="spellStart"/>
      <w:r w:rsidRPr="00F567C2">
        <w:rPr>
          <w:lang w:val="en-CA"/>
        </w:rPr>
        <w:t>Ursus</w:t>
      </w:r>
      <w:proofErr w:type="spellEnd"/>
      <w:r w:rsidRPr="00F567C2">
        <w:rPr>
          <w:lang w:val="en-CA"/>
        </w:rPr>
        <w:t xml:space="preserve"> </w:t>
      </w:r>
      <w:proofErr w:type="spellStart"/>
      <w:r w:rsidRPr="00F567C2">
        <w:rPr>
          <w:lang w:val="en-CA"/>
        </w:rPr>
        <w:t>maritimus</w:t>
      </w:r>
      <w:proofErr w:type="spellEnd"/>
      <w:r w:rsidRPr="00F567C2">
        <w:rPr>
          <w:lang w:val="en-CA"/>
        </w:rPr>
        <w:t>), and Black bear (</w:t>
      </w:r>
      <w:proofErr w:type="spellStart"/>
      <w:r w:rsidRPr="00F567C2">
        <w:rPr>
          <w:lang w:val="en-CA"/>
        </w:rPr>
        <w:t>Ursus</w:t>
      </w:r>
      <w:proofErr w:type="spellEnd"/>
      <w:r w:rsidRPr="00F567C2">
        <w:rPr>
          <w:lang w:val="en-CA"/>
        </w:rPr>
        <w:t xml:space="preserve"> </w:t>
      </w:r>
      <w:proofErr w:type="spellStart"/>
      <w:r w:rsidRPr="00F567C2">
        <w:rPr>
          <w:lang w:val="en-CA"/>
        </w:rPr>
        <w:t>americanus</w:t>
      </w:r>
      <w:proofErr w:type="spellEnd"/>
      <w:r w:rsidRPr="00F567C2">
        <w:rPr>
          <w:lang w:val="en-CA"/>
        </w:rPr>
        <w:t xml:space="preserve">) are all combinations of nouns and adjectives. There are a couple of things you will have noticed about how that species name was presented. Italics are used because the words of the </w:t>
      </w:r>
      <w:proofErr w:type="spellStart"/>
      <w:r w:rsidRPr="00F567C2">
        <w:rPr>
          <w:lang w:val="en-CA"/>
        </w:rPr>
        <w:t>binomen</w:t>
      </w:r>
      <w:proofErr w:type="spellEnd"/>
      <w:r w:rsidRPr="00F567C2">
        <w:rPr>
          <w:lang w:val="en-CA"/>
        </w:rPr>
        <w:t xml:space="preserve"> are in a different language from that of the main document. Latin words in an English paragraph and typographic conventions require that you do the same if you include French – </w:t>
      </w:r>
      <w:proofErr w:type="spellStart"/>
      <w:r w:rsidRPr="00F567C2">
        <w:rPr>
          <w:lang w:val="en-CA"/>
        </w:rPr>
        <w:t>Mais</w:t>
      </w:r>
      <w:proofErr w:type="spellEnd"/>
      <w:r w:rsidRPr="00F567C2">
        <w:rPr>
          <w:lang w:val="en-CA"/>
        </w:rPr>
        <w:t xml:space="preserve"> </w:t>
      </w:r>
      <w:proofErr w:type="spellStart"/>
      <w:r w:rsidRPr="00F567C2">
        <w:rPr>
          <w:lang w:val="en-CA"/>
        </w:rPr>
        <w:t>oui</w:t>
      </w:r>
      <w:proofErr w:type="spellEnd"/>
      <w:r w:rsidRPr="00F567C2">
        <w:rPr>
          <w:lang w:val="en-CA"/>
        </w:rPr>
        <w:t xml:space="preserve">! The Genus name always has a capital but never the species epithet. The same sentence if written in italic would look like this. </w:t>
      </w:r>
      <w:proofErr w:type="spellStart"/>
      <w:r w:rsidRPr="00F567C2">
        <w:rPr>
          <w:lang w:val="en-CA"/>
        </w:rPr>
        <w:t>Brantor</w:t>
      </w:r>
      <w:proofErr w:type="spellEnd"/>
      <w:r w:rsidRPr="00F567C2">
        <w:rPr>
          <w:lang w:val="en-CA"/>
        </w:rPr>
        <w:t xml:space="preserve"> </w:t>
      </w:r>
      <w:proofErr w:type="spellStart"/>
      <w:r w:rsidRPr="00F567C2">
        <w:rPr>
          <w:lang w:val="en-CA"/>
        </w:rPr>
        <w:t>canadensis</w:t>
      </w:r>
      <w:proofErr w:type="spellEnd"/>
      <w:r w:rsidRPr="00F567C2">
        <w:rPr>
          <w:lang w:val="en-CA"/>
        </w:rPr>
        <w:t xml:space="preserve"> with </w:t>
      </w:r>
      <w:proofErr w:type="spellStart"/>
      <w:r w:rsidRPr="00F567C2">
        <w:rPr>
          <w:lang w:val="en-CA"/>
        </w:rPr>
        <w:t>Brantor</w:t>
      </w:r>
      <w:proofErr w:type="spellEnd"/>
      <w:r w:rsidRPr="00F567C2">
        <w:rPr>
          <w:lang w:val="en-CA"/>
        </w:rPr>
        <w:t xml:space="preserve"> being geese or goose and </w:t>
      </w:r>
      <w:proofErr w:type="spellStart"/>
      <w:r w:rsidRPr="00F567C2">
        <w:rPr>
          <w:lang w:val="en-CA"/>
        </w:rPr>
        <w:t>canadensis</w:t>
      </w:r>
      <w:proofErr w:type="spellEnd"/>
      <w:r w:rsidRPr="00F567C2">
        <w:rPr>
          <w:lang w:val="en-CA"/>
        </w:rPr>
        <w:t xml:space="preserve"> being Canadian – Canadian goose. If written by hand you would underline the name.</w:t>
      </w:r>
    </w:p>
    <w:p w:rsidR="00F567C2" w:rsidRPr="00F567C2" w:rsidRDefault="00F567C2" w:rsidP="00F567C2">
      <w:pPr>
        <w:rPr>
          <w:lang w:val="en-CA"/>
        </w:rPr>
      </w:pPr>
    </w:p>
    <w:p w:rsidR="00F567C2" w:rsidRDefault="00F567C2" w:rsidP="00F567C2">
      <w:pPr>
        <w:rPr>
          <w:lang w:val="en-CA"/>
        </w:rPr>
      </w:pPr>
      <w:r w:rsidRPr="00F567C2">
        <w:rPr>
          <w:lang w:val="en-CA"/>
        </w:rPr>
        <w:t xml:space="preserve">But Linnaeus did more than reduce these great long </w:t>
      </w:r>
      <w:proofErr w:type="spellStart"/>
      <w:r w:rsidRPr="00F567C2">
        <w:rPr>
          <w:lang w:val="en-CA"/>
        </w:rPr>
        <w:t>latanic</w:t>
      </w:r>
      <w:proofErr w:type="spellEnd"/>
      <w:r w:rsidRPr="00F567C2">
        <w:rPr>
          <w:lang w:val="en-CA"/>
        </w:rPr>
        <w:t xml:space="preserve"> descriptions to two words. He also organized the plants and animals in his </w:t>
      </w:r>
      <w:proofErr w:type="spellStart"/>
      <w:r w:rsidRPr="00F567C2">
        <w:rPr>
          <w:lang w:val="en-CA"/>
        </w:rPr>
        <w:t>Systema</w:t>
      </w:r>
      <w:proofErr w:type="spellEnd"/>
      <w:r w:rsidRPr="00F567C2">
        <w:rPr>
          <w:lang w:val="en-CA"/>
        </w:rPr>
        <w:t xml:space="preserve"> naturae into categories contained within larger categories – a hierarchical system. His categories included. Kingdom, Phylum, Class, Order, Genus, and Species – Family was added latter as a </w:t>
      </w:r>
      <w:proofErr w:type="spellStart"/>
      <w:r w:rsidRPr="00F567C2">
        <w:rPr>
          <w:lang w:val="en-CA"/>
        </w:rPr>
        <w:t>taxon</w:t>
      </w:r>
      <w:proofErr w:type="spellEnd"/>
      <w:r w:rsidRPr="00F567C2">
        <w:rPr>
          <w:lang w:val="en-CA"/>
        </w:rPr>
        <w:t xml:space="preserve"> between Order and Genus. (One of the common mnemonics to remember the order is King Peter Came </w:t>
      </w:r>
      <w:proofErr w:type="gramStart"/>
      <w:r w:rsidRPr="00F567C2">
        <w:rPr>
          <w:lang w:val="en-CA"/>
        </w:rPr>
        <w:t>Over From</w:t>
      </w:r>
      <w:proofErr w:type="gramEnd"/>
      <w:r w:rsidRPr="00F567C2">
        <w:rPr>
          <w:lang w:val="en-CA"/>
        </w:rPr>
        <w:t xml:space="preserve"> Germany for Sex.) Linnaeus’ work signals the end of the ancient taxonomies and the beginning of mechanical taxonomies based on the physical characteristics of the organisms that being classified. Linnaeus used similarities in appearance when grouping his organism's characteristics. For example all the long, tubular legless animals were placed in a single phylum the Vermes. As it turns out there are many worm-like phyla and many aren’t even closely related to each other. This is the reason that this form of taxonomy is referred to as mechanical because the groups weren’t really based on the biology or relatedness of the organisms. Linnaeus didn’t know about evolution and Darwin won’t propose it till much later so </w:t>
      </w:r>
      <w:proofErr w:type="spellStart"/>
      <w:proofErr w:type="gramStart"/>
      <w:r w:rsidRPr="00F567C2">
        <w:rPr>
          <w:lang w:val="en-CA"/>
        </w:rPr>
        <w:t>its</w:t>
      </w:r>
      <w:proofErr w:type="spellEnd"/>
      <w:proofErr w:type="gramEnd"/>
      <w:r w:rsidRPr="00F567C2">
        <w:rPr>
          <w:lang w:val="en-CA"/>
        </w:rPr>
        <w:t xml:space="preserve"> not a surprise that the arbitrary criteria that </w:t>
      </w:r>
      <w:proofErr w:type="spellStart"/>
      <w:r w:rsidRPr="00F567C2">
        <w:rPr>
          <w:lang w:val="en-CA"/>
        </w:rPr>
        <w:t>Linneaus</w:t>
      </w:r>
      <w:proofErr w:type="spellEnd"/>
      <w:r w:rsidRPr="00F567C2">
        <w:rPr>
          <w:lang w:val="en-CA"/>
        </w:rPr>
        <w:t xml:space="preserve"> are called mechanical; sorting tings into a series of nested boxes. That’s not to say that he didn’t get parts of the classification system right and many plants and animals still bear the names that he first proposed for them.</w:t>
      </w:r>
    </w:p>
    <w:p w:rsidR="00F567C2" w:rsidRDefault="00F567C2" w:rsidP="00F567C2">
      <w:pPr>
        <w:rPr>
          <w:lang w:val="en-CA"/>
        </w:rPr>
      </w:pPr>
    </w:p>
    <w:p w:rsidR="00F567C2" w:rsidRDefault="00F567C2" w:rsidP="00F567C2">
      <w:pPr>
        <w:rPr>
          <w:i/>
          <w:lang w:val="en-CA"/>
        </w:rPr>
      </w:pPr>
      <w:r w:rsidRPr="00F567C2">
        <w:rPr>
          <w:i/>
          <w:lang w:val="en-CA"/>
        </w:rPr>
        <w:t xml:space="preserve">Linnaeus was a botanist and his efforts to catalogue and organize the descriptions of the various plants and animals being discovered around the world. He creates a </w:t>
      </w:r>
      <w:proofErr w:type="spellStart"/>
      <w:r w:rsidRPr="00F567C2">
        <w:rPr>
          <w:i/>
          <w:lang w:val="en-CA"/>
        </w:rPr>
        <w:t>hierarchial</w:t>
      </w:r>
      <w:proofErr w:type="spellEnd"/>
      <w:r w:rsidRPr="00F567C2">
        <w:rPr>
          <w:i/>
          <w:lang w:val="en-CA"/>
        </w:rPr>
        <w:t xml:space="preserve"> system of categories and the </w:t>
      </w:r>
      <w:proofErr w:type="spellStart"/>
      <w:r w:rsidRPr="00F567C2">
        <w:rPr>
          <w:i/>
          <w:lang w:val="en-CA"/>
        </w:rPr>
        <w:t>binomen</w:t>
      </w:r>
      <w:proofErr w:type="spellEnd"/>
      <w:r w:rsidRPr="00F567C2">
        <w:rPr>
          <w:i/>
          <w:lang w:val="en-CA"/>
        </w:rPr>
        <w:t xml:space="preserve"> name of the Genus species that we still use today.</w:t>
      </w:r>
    </w:p>
    <w:p w:rsidR="00F567C2" w:rsidRDefault="00F567C2" w:rsidP="00F567C2">
      <w:pPr>
        <w:rPr>
          <w:lang w:val="en-CA"/>
        </w:rPr>
      </w:pPr>
    </w:p>
    <w:p w:rsidR="00F567C2" w:rsidRDefault="00F567C2" w:rsidP="00F567C2">
      <w:pPr>
        <w:pStyle w:val="Heading1"/>
        <w:rPr>
          <w:lang w:val="en-CA"/>
        </w:rPr>
      </w:pPr>
      <w:r w:rsidRPr="00F567C2">
        <w:rPr>
          <w:lang w:val="en-CA"/>
        </w:rPr>
        <w:t>Terribly troublesome terms</w:t>
      </w:r>
    </w:p>
    <w:p w:rsidR="00F567C2" w:rsidRPr="00F567C2" w:rsidRDefault="00F567C2" w:rsidP="00F567C2">
      <w:pPr>
        <w:rPr>
          <w:lang w:val="en-CA"/>
        </w:rPr>
      </w:pPr>
      <w:r w:rsidRPr="00F567C2">
        <w:rPr>
          <w:lang w:val="en-CA"/>
        </w:rPr>
        <w:t xml:space="preserve">Before we can talk about how biologists do their science we need to be sure that we are using the terms of the scientific method properly; in particular theory, facts, hypothesis, laws and predictions. Scientists have very precise meanings for these terms and they are often not the same as those used by the general public. It’s one of the reasons that science is often misinterpreted by the popular media. Theory and hypothesis are two good examples. For the </w:t>
      </w:r>
      <w:proofErr w:type="spellStart"/>
      <w:r w:rsidRPr="00F567C2">
        <w:rPr>
          <w:lang w:val="en-CA"/>
        </w:rPr>
        <w:t>nonscientist</w:t>
      </w:r>
      <w:proofErr w:type="spellEnd"/>
      <w:r w:rsidRPr="00F567C2">
        <w:rPr>
          <w:lang w:val="en-CA"/>
        </w:rPr>
        <w:t xml:space="preserve"> both these terms imply a “best guess” at how something works or happens. If there is any differentiation at all between the two, it is that a hypothesis is a bit weaker than a theory. In science, a theory is an explanation or model that explains events in the natural world and makes predictions on how they will occur. It is also based of a broad </w:t>
      </w:r>
      <w:r w:rsidRPr="00F567C2">
        <w:rPr>
          <w:lang w:val="en-CA"/>
        </w:rPr>
        <w:lastRenderedPageBreak/>
        <w:t>range of observations that have been backed up by multiple hypotheses that have tested the theory to be sure that it is sound and true. A scientific theory is required to be based on facts, while for the general public facts are not a requirement – can you see the problem? Although there are similarities between hypotheses and theories, the main difference is that theories usually explain more general phenomenon and hypotheses smaller subsets. It is not uncommon for a set of hypotheses to be combined into a more general theory. A hypothesis is arrived at by examining the existing literature on science or by observations of the natural world, and from these come an idea of how something works or behaves. The explanation is then the hypothesis and testing begins to be sure that it remains true under various conditions. The only scientifically sound hypotheses are those that can be tested!</w:t>
      </w:r>
    </w:p>
    <w:p w:rsidR="00F567C2" w:rsidRPr="00F567C2" w:rsidRDefault="00F567C2" w:rsidP="00F567C2">
      <w:pPr>
        <w:rPr>
          <w:lang w:val="en-CA"/>
        </w:rPr>
      </w:pPr>
    </w:p>
    <w:p w:rsidR="00F567C2" w:rsidRPr="00F567C2" w:rsidRDefault="00F567C2" w:rsidP="00F567C2">
      <w:pPr>
        <w:rPr>
          <w:lang w:val="en-CA"/>
        </w:rPr>
      </w:pPr>
      <w:r w:rsidRPr="00F567C2">
        <w:rPr>
          <w:lang w:val="en-CA"/>
        </w:rPr>
        <w:t>So, if theories are more generalized observations made through a series of hypotheses, when does a theory become a fact? Can a hypothesis become a fact as well? The answer is pretty much the same for both and that’s where things get a bit muddy. There may be a theory that an outbreak of a disease is related to a bacterial pathogen that has entered the water supply. At this point it is a theory and various hypotheses are used to test whether that is true. If the pathogen is in the water supply it should be detected in culture media that the pathogen is known to grow in. If that hypothesis works them there may need to be microscopy work to be sure the morphology of our unknown matches our suspect. Further detective work in the form of hypotheses may include identification of unique metabolic pathways or DNA fingerprinting; the latter may even pinpoint the origin of the pathogen. As more and more evidence comes in through the various tested hypotheses, the identity of the culprit becomes clearer and clearer. Once there is no longer any doubt, we now have a fact and not a theory. Again this is where the general public often has problems because science is often reluctant to say that something has been proved beyond a shadow of a doubt and that theories should always be open to testing – who knew that there would be a link between scientists and lawyers in their judicial theories of the events surrounding a crime.</w:t>
      </w:r>
    </w:p>
    <w:p w:rsidR="00F567C2" w:rsidRPr="00F567C2" w:rsidRDefault="00F567C2" w:rsidP="00F567C2">
      <w:pPr>
        <w:rPr>
          <w:lang w:val="en-CA"/>
        </w:rPr>
      </w:pPr>
    </w:p>
    <w:p w:rsidR="00F567C2" w:rsidRPr="00F567C2" w:rsidRDefault="00F567C2" w:rsidP="00F567C2">
      <w:pPr>
        <w:rPr>
          <w:lang w:val="en-CA"/>
        </w:rPr>
      </w:pPr>
      <w:r w:rsidRPr="00F567C2">
        <w:rPr>
          <w:lang w:val="en-CA"/>
        </w:rPr>
        <w:t>Ok, so when does something become a Law? Simple answer, not really and once again it depends on the type of science you are doing. The scientific revolution was based on the physical sciences of mathematics, kinetics, motion, inorganic chemistry and astronomy. The subject matter of the work applies to the planets and universe – gravity should work the same way no matter where you are in the universe. The same works with orbits and motion. These laws are all universal in scope, and that can’t be said for the theories of biology that only apply to a small blue planet in the Milky Way galaxy – a condition that is far from universal to say the least! So, the philosophers of science argue that until they are universal, or at least applicable beyond the planet earth, they must remain as theories. But Biology is a young science, and maybe once it is 350 years old like the sciences of the “Scientific Revolution”, we may know a lot more and some of today's theories may become tomorrow’s laws. There are a few that have been accepted as Laws but these are usually subcellular biochemical events. Mendel for example is one of the few biologists whose work has become law – the law of inheritance.</w:t>
      </w:r>
    </w:p>
    <w:p w:rsidR="00F567C2" w:rsidRPr="00F567C2" w:rsidRDefault="00F567C2" w:rsidP="00F567C2">
      <w:pPr>
        <w:rPr>
          <w:lang w:val="en-CA"/>
        </w:rPr>
      </w:pPr>
    </w:p>
    <w:p w:rsidR="00F567C2" w:rsidRDefault="00F567C2" w:rsidP="00F567C2">
      <w:pPr>
        <w:rPr>
          <w:lang w:val="en-CA"/>
        </w:rPr>
      </w:pPr>
      <w:r w:rsidRPr="00F567C2">
        <w:rPr>
          <w:lang w:val="en-CA"/>
        </w:rPr>
        <w:t xml:space="preserve">Prediction is another example of how the scientific world and the general public differ. For the non-scientist, prediction involves horoscopes and the foretelling of future events. This type of prediction is more correctly referred to as chronological prediction and it’s not the type of prediction used in science. Science uses logical prediction that is most often expressed as an “if” and “then” statement – if I alter this variable in a controlled experiment then my hypothesis predicts that this should happen. This logical prediction is closely related to the deductive mechanism of an experiment that we’ll talk about in the next section. Logical prediction also works with inductive approaches. After observing fossils from around the world you begin to feel that the birds and dinosaurs are related and you amass a whole series of facts to support your hypothesis. If birds are specialized dinosaurs then we should be able to </w:t>
      </w:r>
      <w:r w:rsidRPr="00F567C2">
        <w:rPr>
          <w:lang w:val="en-CA"/>
        </w:rPr>
        <w:lastRenderedPageBreak/>
        <w:t>find intermediate fossils that mix the characteristics of the two. As you’ll see when we discuss evolution the transitional forms have been found!</w:t>
      </w:r>
    </w:p>
    <w:p w:rsidR="00F567C2" w:rsidRDefault="00F567C2" w:rsidP="00F567C2">
      <w:pPr>
        <w:rPr>
          <w:lang w:val="en-CA"/>
        </w:rPr>
      </w:pPr>
    </w:p>
    <w:p w:rsidR="00F567C2" w:rsidRDefault="00F567C2" w:rsidP="00F567C2">
      <w:pPr>
        <w:pStyle w:val="Heading1"/>
      </w:pPr>
      <w:r w:rsidRPr="00F567C2">
        <w:t>Physical sciences and the natural sciences</w:t>
      </w:r>
    </w:p>
    <w:p w:rsidR="00F567C2" w:rsidRPr="00F567C2" w:rsidRDefault="00F567C2" w:rsidP="00F567C2">
      <w:pPr>
        <w:rPr>
          <w:lang w:val="en-CA"/>
        </w:rPr>
      </w:pPr>
      <w:r w:rsidRPr="00F567C2">
        <w:rPr>
          <w:lang w:val="en-CA"/>
        </w:rPr>
        <w:t xml:space="preserve">There is a very distinct difference between how a physical scientist approaches science compared to a natural scientist, and for many years natural sciences were grouped under the derogatory term of the “descriptive sciences” because their work did not involve the type of “mathematics” associated with the physical sciences. Part of the problem is that natural scientists are working with a more variable world of living, animate objects compared to the uniformity of inanimate objects of the physical sciences. Physical, chemical and mechanical laws acted on these inanimate objects that all behaved the same. The natural world of course behaves according to the chemical and physical laws, and the chemical reactions and structural matter of the living world falls right in line. The difference between the two can be seen in how each group viewed the living world. Physicalists felt that all living things, with the exception of human, were machines and that it should be possible to reduce the machines into the various parts that made the whole machine work. The natural scientists, </w:t>
      </w:r>
      <w:proofErr w:type="spellStart"/>
      <w:r w:rsidRPr="00F567C2">
        <w:rPr>
          <w:lang w:val="en-CA"/>
        </w:rPr>
        <w:t>vitalists</w:t>
      </w:r>
      <w:proofErr w:type="spellEnd"/>
      <w:r w:rsidRPr="00F567C2">
        <w:rPr>
          <w:lang w:val="en-CA"/>
        </w:rPr>
        <w:t xml:space="preserve">, didn’t agree and they felt that there was something special about living things compared to the inanimate world –they had a vital essence of life but beyond that they couldn’t explain what it was in a way that would satisfy the reductionist views of the physicalists. This divide between the two sciences would continue for literally hundreds of years until the underlying genetics of what that vital life force was discovered. Around 1930 the </w:t>
      </w:r>
      <w:proofErr w:type="gramStart"/>
      <w:r w:rsidRPr="00F567C2">
        <w:rPr>
          <w:lang w:val="en-CA"/>
        </w:rPr>
        <w:t>best</w:t>
      </w:r>
      <w:proofErr w:type="gramEnd"/>
      <w:r w:rsidRPr="00F567C2">
        <w:rPr>
          <w:lang w:val="en-CA"/>
        </w:rPr>
        <w:t xml:space="preserve"> of the two views of life were combined in the </w:t>
      </w:r>
      <w:proofErr w:type="spellStart"/>
      <w:r w:rsidRPr="00F567C2">
        <w:rPr>
          <w:lang w:val="en-CA"/>
        </w:rPr>
        <w:t>organacists</w:t>
      </w:r>
      <w:proofErr w:type="spellEnd"/>
      <w:r w:rsidRPr="00F567C2">
        <w:rPr>
          <w:lang w:val="en-CA"/>
        </w:rPr>
        <w:t xml:space="preserve"> (holistic) view that life was ruled by the laws of physics and chemistry but that through the genetic program the whole was more than the sum of its parts – a concept referred to as emergence, or emergent properties.</w:t>
      </w:r>
    </w:p>
    <w:p w:rsidR="00F567C2" w:rsidRPr="00F567C2" w:rsidRDefault="00F567C2" w:rsidP="00F567C2">
      <w:pPr>
        <w:rPr>
          <w:lang w:val="en-CA"/>
        </w:rPr>
      </w:pPr>
    </w:p>
    <w:p w:rsidR="00F567C2" w:rsidRPr="00F567C2" w:rsidRDefault="00F567C2" w:rsidP="00F567C2">
      <w:pPr>
        <w:rPr>
          <w:lang w:val="en-CA"/>
        </w:rPr>
      </w:pPr>
      <w:r w:rsidRPr="00F567C2">
        <w:rPr>
          <w:lang w:val="en-CA"/>
        </w:rPr>
        <w:t>But let’s go back to when the two fields hadn’t resolved their differences. For the physical scientist their laws were universal and applied anywhere in the universe. But, for the natural scientists their best theories only applied to our planet and were not universal since there was no evidence of life anywhere else in the observable universe. The great philosophers of science, who were biased by the oldest science of physics, refused to allow any biological theory to rise to the vaulted level of a law – and it remains so to this very day. Prior to the scientific revolution, scientists observed the world and created explanations for their observations – narratives. One of the biggest changes that occurred with the scientific revolution was that narratives were replaced with experiments rather than stories. But for the natural scientists stories were the only way to describe their observations of the natural world and once again they were looked down on by the physical scientists of the time. They felt that scientific investigation through experimentation and deductive reasoning was a far superior approach to the inductive reasoning of their natural science colleagues. How could you simply observe a bunch of events and hope to show a major pattern of the living world, which is how induction works; from the specific to general. It’s the opposite of the experimental deductive approach that goes in the opposite direction from general to the specific – you know what will happen and test to see that it does.</w:t>
      </w:r>
    </w:p>
    <w:p w:rsidR="00F567C2" w:rsidRPr="00F567C2" w:rsidRDefault="00F567C2" w:rsidP="00F567C2">
      <w:pPr>
        <w:rPr>
          <w:lang w:val="en-CA"/>
        </w:rPr>
      </w:pPr>
    </w:p>
    <w:p w:rsidR="00F567C2" w:rsidRPr="00F567C2" w:rsidRDefault="00F567C2" w:rsidP="00F567C2">
      <w:pPr>
        <w:rPr>
          <w:lang w:val="en-CA"/>
        </w:rPr>
      </w:pPr>
      <w:r w:rsidRPr="00F567C2">
        <w:rPr>
          <w:lang w:val="en-CA"/>
        </w:rPr>
        <w:t xml:space="preserve">The differences between the physical and natural sciences include how a theory is used. In the physical world of no variability there can only be one explanation and if the theory is disproven it must be modified to accommodate the new findings or be discarded. This is very different for the natural scientist who can’t rule out every single possibility since there is so much variability in their world. There may be one or more theories that can potentially provide an explanation, or maybe one that hasn’t even been thought of. The neck length of the giraffe is a good example and as it stands the adaptation for an increase in neck length could be either for food competition, sexual competition or a combination of </w:t>
      </w:r>
      <w:r w:rsidRPr="00F567C2">
        <w:rPr>
          <w:lang w:val="en-CA"/>
        </w:rPr>
        <w:lastRenderedPageBreak/>
        <w:t>both. Just because sexual competition has been proposed, we don’t discard the long held ideas concerning food competition. There is also the possibility that another biologist may develop another theory for why giraffes have such long necks.</w:t>
      </w:r>
    </w:p>
    <w:p w:rsidR="00F567C2" w:rsidRPr="00F567C2" w:rsidRDefault="00F567C2" w:rsidP="00F567C2">
      <w:pPr>
        <w:rPr>
          <w:lang w:val="en-CA"/>
        </w:rPr>
      </w:pPr>
    </w:p>
    <w:p w:rsidR="00F567C2" w:rsidRPr="00F567C2" w:rsidRDefault="00F567C2" w:rsidP="00F567C2">
      <w:pPr>
        <w:rPr>
          <w:lang w:val="en-CA"/>
        </w:rPr>
      </w:pPr>
      <w:r w:rsidRPr="00F567C2">
        <w:rPr>
          <w:lang w:val="en-CA"/>
        </w:rPr>
        <w:t xml:space="preserve">Biology has become an immense field as can be seen by the various disciplines that have arisen over the last couple of decades. Biologists are asking questions, at the molecular level of the gene about the shape and folding of regulatory </w:t>
      </w:r>
      <w:proofErr w:type="gramStart"/>
      <w:r w:rsidRPr="00F567C2">
        <w:rPr>
          <w:lang w:val="en-CA"/>
        </w:rPr>
        <w:t>proteins, that</w:t>
      </w:r>
      <w:proofErr w:type="gramEnd"/>
      <w:r w:rsidRPr="00F567C2">
        <w:rPr>
          <w:lang w:val="en-CA"/>
        </w:rPr>
        <w:t xml:space="preserve"> are similar to those of the physical scientists. At one extreme of biology we are decoding the gene sequences, and at the other global positioning satellites and remote sensing equipment is creating huge amounts of data that can be processed by computers to show us global patterns and trends that were before unseen. It shouldn’t be a surprise given the different levels of biological investigations, from the subcellular and molecular, to the level of cells, tissues and organisms, and beyond to the ecology of populations, communities and ecosystems.</w:t>
      </w:r>
    </w:p>
    <w:p w:rsidR="00F567C2" w:rsidRPr="00F567C2" w:rsidRDefault="00F567C2" w:rsidP="00F567C2">
      <w:pPr>
        <w:rPr>
          <w:lang w:val="en-CA"/>
        </w:rPr>
      </w:pPr>
    </w:p>
    <w:p w:rsidR="00F567C2" w:rsidRDefault="00F567C2" w:rsidP="00F567C2">
      <w:pPr>
        <w:rPr>
          <w:lang w:val="en-CA"/>
        </w:rPr>
      </w:pPr>
      <w:r w:rsidRPr="00F567C2">
        <w:rPr>
          <w:lang w:val="en-CA"/>
        </w:rPr>
        <w:t xml:space="preserve">The famous biologist Ernst </w:t>
      </w:r>
      <w:proofErr w:type="spellStart"/>
      <w:r w:rsidRPr="00F567C2">
        <w:rPr>
          <w:lang w:val="en-CA"/>
        </w:rPr>
        <w:t>Mayr</w:t>
      </w:r>
      <w:proofErr w:type="spellEnd"/>
      <w:r w:rsidRPr="00F567C2">
        <w:rPr>
          <w:lang w:val="en-CA"/>
        </w:rPr>
        <w:t xml:space="preserve"> suggested a solution. Instead of seeing these two approaches as being at opposite ends of a dichotomy, we need to realize that both apply but to differing degrees in biology depending on the type of questions being asked. There are two parts to any scientific explanation. The first are the “What” questions of observation and literature review that lead to hypotheses or theories. In the second either “How” or “Why” questions are then asked and used as the test. “How” questions deal with proximate causes while the why questions dig deeper and look for the fundamental underlying ultimate causes. Proximate causation addresses the mechanics of the here and now and most often is observed through morphology and behaviour expressed as the phenotype – looking at genes in action. Ultimate causation deals with the much more variable aspect of biology, the changes in the genetic programs and the underlying genotype. It’s these “Why” questions that troubled the physical scientists. So here’s one – why are why questions now an integral part of biology? As </w:t>
      </w:r>
      <w:proofErr w:type="spellStart"/>
      <w:r w:rsidRPr="00F567C2">
        <w:rPr>
          <w:lang w:val="en-CA"/>
        </w:rPr>
        <w:t>Mayr</w:t>
      </w:r>
      <w:proofErr w:type="spellEnd"/>
      <w:r w:rsidRPr="00F567C2">
        <w:rPr>
          <w:lang w:val="en-CA"/>
        </w:rPr>
        <w:t xml:space="preserve"> points out we owe it to Charles Darwin who asked some of the greatest why questions in Biology, and his thoroughness and rigor brought the “Why” questions back into the acceptable circles of biological investigation.</w:t>
      </w:r>
    </w:p>
    <w:p w:rsidR="00F567C2" w:rsidRDefault="00F567C2" w:rsidP="00F567C2">
      <w:pPr>
        <w:rPr>
          <w:lang w:val="en-CA"/>
        </w:rPr>
      </w:pPr>
    </w:p>
    <w:p w:rsidR="00F567C2" w:rsidRDefault="00F567C2" w:rsidP="00F567C2">
      <w:pPr>
        <w:pStyle w:val="Heading1"/>
      </w:pPr>
      <w:r w:rsidRPr="00F567C2">
        <w:t>Designing and reporting a scientific experiment</w:t>
      </w:r>
    </w:p>
    <w:p w:rsidR="00F567C2" w:rsidRPr="00F567C2" w:rsidRDefault="00F567C2" w:rsidP="00F567C2">
      <w:pPr>
        <w:rPr>
          <w:lang w:val="en-CA"/>
        </w:rPr>
      </w:pPr>
      <w:r w:rsidRPr="00F567C2">
        <w:rPr>
          <w:lang w:val="en-CA"/>
        </w:rPr>
        <w:t>A good testable hypothesis lies at the base of every experiment, but carrying out tests of the hypothesis may not be as easy as you might think depending on whether your experiment will be carried out in the more controlled environment of a laboratory, or in the field. The problem is being able to control all the variables in the experiment. This is obviously much easier in the lab, and in any experiment only one or a few of the variables of interest are altered. In most cases only one variable is altered, but if you were looking for interactions between two variables in your hypothesis then obviously you would alter each independently and together to see if the combination had an affect that was different from what is seen when separate. It’s often harder in the field, where other environmental variables also come into play. Obviously you may not see the same thing if you made your observations or manipulated the environment in the spring compared to the fall – unless you were looking at seasonality. Observations at the same time of year in years of drought compared to normal rainfall or identical habitats but with different levels of a pollutant are examples of looking for results while controlling the surrounding environmental variables. In short, you need to be able to see what happens when one variable changes against a background of other surrounding variables that you have no control over but need to be the same for each set of observations.</w:t>
      </w:r>
    </w:p>
    <w:p w:rsidR="00F567C2" w:rsidRPr="00F567C2" w:rsidRDefault="00F567C2" w:rsidP="00F567C2">
      <w:pPr>
        <w:rPr>
          <w:lang w:val="en-CA"/>
        </w:rPr>
      </w:pPr>
    </w:p>
    <w:p w:rsidR="00F567C2" w:rsidRPr="00F567C2" w:rsidRDefault="00F567C2" w:rsidP="00F567C2">
      <w:pPr>
        <w:rPr>
          <w:lang w:val="en-CA"/>
        </w:rPr>
      </w:pPr>
      <w:r w:rsidRPr="00F567C2">
        <w:rPr>
          <w:lang w:val="en-CA"/>
        </w:rPr>
        <w:t xml:space="preserve">The precision of your measurements is also controlled by the accuracy of the tools you use to make the measurements. Even with the most accurate tools there is always an error in the measurements. The </w:t>
      </w:r>
      <w:r w:rsidRPr="00F567C2">
        <w:rPr>
          <w:lang w:val="en-CA"/>
        </w:rPr>
        <w:lastRenderedPageBreak/>
        <w:t>statistical odds are that when you make a measurement you won’t get the actual true measure. The more measurements you make, the more the average of all the measurements will approximate the true value. Let’s use the coin flip as an example. Flip a quarter 3 times and you may get two heads and a single tail suggesting the odds of getting heads is better than that of tails. We know that it should be equal, or 50:50, but what’s happening – sampling error. Increase the number of flips to 50 and you may end up with 24 heads and 26 tails; still not perfect but closer to what would be expected. Try 1000 flips of the quarter and the percentages get even closer to the correct outcome. Increasing the number of measurements in an experiment is different from replicating (repeating) an experiment by doing it all over again. For most lab experiments replicating the experiment should give numeric results that are similar in each replicate. It may not be the same in a field experiment where the numbers may not be the same but the outcome is; something that increases in one trial should be the same in the replicates.</w:t>
      </w:r>
    </w:p>
    <w:p w:rsidR="00F567C2" w:rsidRPr="00F567C2" w:rsidRDefault="00F567C2" w:rsidP="00F567C2">
      <w:pPr>
        <w:rPr>
          <w:lang w:val="en-CA"/>
        </w:rPr>
      </w:pPr>
    </w:p>
    <w:p w:rsidR="00F567C2" w:rsidRPr="00F567C2" w:rsidRDefault="00F567C2" w:rsidP="00F567C2">
      <w:pPr>
        <w:rPr>
          <w:lang w:val="en-CA"/>
        </w:rPr>
      </w:pPr>
      <w:r w:rsidRPr="00F567C2">
        <w:rPr>
          <w:lang w:val="en-CA"/>
        </w:rPr>
        <w:t>Well you’re done and you want to tell the world. How do you go about doing that? There are thousands of scientific journals published around the world and most of them specialize in very unique types of science. If you want to reach scientists that have the same interests as you then find the journal that matches the type of science that you do. Read through the instructions to the author that the journal provides and prepare your manuscript. Your write up should include things like the background for why you developed your hypothesis, the experimental design for testing it, and any alternate interpretations and how you have dealt with them. Finish up with the conclusions of your study and its implications in the broader scope of the field. It’s not an easy task and most researchers ask their friends in the lab or the lab next door to look over their manuscript and make suggestions before mailing it out.</w:t>
      </w:r>
    </w:p>
    <w:p w:rsidR="00F567C2" w:rsidRPr="00F567C2" w:rsidRDefault="00F567C2" w:rsidP="00F567C2">
      <w:pPr>
        <w:rPr>
          <w:lang w:val="en-CA"/>
        </w:rPr>
      </w:pPr>
    </w:p>
    <w:p w:rsidR="00F567C2" w:rsidRPr="00F567C2" w:rsidRDefault="00F567C2" w:rsidP="00F567C2">
      <w:pPr>
        <w:rPr>
          <w:lang w:val="en-CA"/>
        </w:rPr>
      </w:pPr>
      <w:r w:rsidRPr="00F567C2">
        <w:rPr>
          <w:lang w:val="en-CA"/>
        </w:rPr>
        <w:t>When it arrives at the journal the editor will select scientists that work in the same area and send them a copy of your manuscript with the authors’ name removed. These reviewers are your peers, they do the same type of science as you, and the process is anonymous peer review; the way all scientific work is validated. The reviewers look to see if the background work supports your hypothesis, and if there are any further experiments that should have been done. In addition, the reviewers confirm that the experiments are interpreted properly, and verify whether there are alternate explanations which may have been overlooked. The peer reviewers then recommend publication either as is or with modifications or suggestions of additional work to make the manuscript better. Once the revisions are done and the editor has approved them you then pay to have the manuscript published in the journal. Indexing services catalogue the work and make it available and searchable through the various scientific databases scientists use to find out what is going on and what is in the most recent publications.</w:t>
      </w:r>
    </w:p>
    <w:p w:rsidR="00F567C2" w:rsidRPr="00F567C2" w:rsidRDefault="00F567C2" w:rsidP="00F567C2">
      <w:pPr>
        <w:rPr>
          <w:lang w:val="en-CA"/>
        </w:rPr>
      </w:pPr>
    </w:p>
    <w:p w:rsidR="00F567C2" w:rsidRDefault="00F567C2" w:rsidP="00F567C2">
      <w:pPr>
        <w:rPr>
          <w:lang w:val="en-CA"/>
        </w:rPr>
      </w:pPr>
      <w:r w:rsidRPr="00F567C2">
        <w:rPr>
          <w:lang w:val="en-CA"/>
        </w:rPr>
        <w:t>This type of article is referred to as a primary literature because the authors were directly involved in the work. Secondary literature includes articles written by experts and is peer reviewed but they summarize scientific topics as review articles. A good example of a secondary literature series are the Annual reviews that are published in various fields. Tertiary literature is written by the scientists and is often a very general summary – a textbook is a good example.</w:t>
      </w:r>
    </w:p>
    <w:p w:rsidR="00F567C2" w:rsidRDefault="00F567C2">
      <w:pPr>
        <w:rPr>
          <w:lang w:val="en-CA"/>
        </w:rPr>
      </w:pPr>
      <w:r>
        <w:rPr>
          <w:lang w:val="en-CA"/>
        </w:rPr>
        <w:br w:type="page"/>
      </w:r>
    </w:p>
    <w:p w:rsidR="00C7591E" w:rsidRDefault="00730EC9" w:rsidP="00C7591E">
      <w:pPr>
        <w:pStyle w:val="Heading1"/>
        <w:tabs>
          <w:tab w:val="left" w:pos="2955"/>
        </w:tabs>
        <w:rPr>
          <w:lang w:val="en-CA"/>
        </w:rPr>
      </w:pPr>
      <w:r>
        <w:rPr>
          <w:noProof/>
          <w:lang w:val="en-CA" w:eastAsia="en-CA"/>
        </w:rPr>
        <w:lastRenderedPageBreak/>
        <mc:AlternateContent>
          <mc:Choice Requires="wpg">
            <w:drawing>
              <wp:anchor distT="0" distB="0" distL="114300" distR="114300" simplePos="0" relativeHeight="251679744" behindDoc="0" locked="0" layoutInCell="1" allowOverlap="1">
                <wp:simplePos x="0" y="0"/>
                <wp:positionH relativeFrom="column">
                  <wp:posOffset>3276600</wp:posOffset>
                </wp:positionH>
                <wp:positionV relativeFrom="paragraph">
                  <wp:posOffset>0</wp:posOffset>
                </wp:positionV>
                <wp:extent cx="3495675" cy="8429625"/>
                <wp:effectExtent l="0" t="0" r="9525" b="9525"/>
                <wp:wrapNone/>
                <wp:docPr id="28" name="Group 28"/>
                <wp:cNvGraphicFramePr/>
                <a:graphic xmlns:a="http://schemas.openxmlformats.org/drawingml/2006/main">
                  <a:graphicData uri="http://schemas.microsoft.com/office/word/2010/wordprocessingGroup">
                    <wpg:wgp>
                      <wpg:cNvGrpSpPr/>
                      <wpg:grpSpPr>
                        <a:xfrm>
                          <a:off x="0" y="0"/>
                          <a:ext cx="3495675" cy="8429625"/>
                          <a:chOff x="0" y="0"/>
                          <a:chExt cx="3495675" cy="8429625"/>
                        </a:xfrm>
                      </wpg:grpSpPr>
                      <pic:pic xmlns:pic="http://schemas.openxmlformats.org/drawingml/2006/picture">
                        <pic:nvPicPr>
                          <pic:cNvPr id="19" name="Picture 19"/>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743075" cy="1466850"/>
                          </a:xfrm>
                          <a:prstGeom prst="rect">
                            <a:avLst/>
                          </a:prstGeom>
                        </pic:spPr>
                      </pic:pic>
                      <pic:pic xmlns:pic="http://schemas.openxmlformats.org/drawingml/2006/picture">
                        <pic:nvPicPr>
                          <pic:cNvPr id="20" name="Picture 20"/>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47625" y="1409700"/>
                            <a:ext cx="1685925" cy="1524000"/>
                          </a:xfrm>
                          <a:prstGeom prst="rect">
                            <a:avLst/>
                          </a:prstGeom>
                        </pic:spPr>
                      </pic:pic>
                      <pic:pic xmlns:pic="http://schemas.openxmlformats.org/drawingml/2006/picture">
                        <pic:nvPicPr>
                          <pic:cNvPr id="21" name="Picture 21"/>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76200" y="2933700"/>
                            <a:ext cx="1647825" cy="1600200"/>
                          </a:xfrm>
                          <a:prstGeom prst="rect">
                            <a:avLst/>
                          </a:prstGeom>
                        </pic:spPr>
                      </pic:pic>
                      <pic:pic xmlns:pic="http://schemas.openxmlformats.org/drawingml/2006/picture">
                        <pic:nvPicPr>
                          <pic:cNvPr id="22" name="Picture 22"/>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47625" y="4572000"/>
                            <a:ext cx="1657350" cy="1400175"/>
                          </a:xfrm>
                          <a:prstGeom prst="rect">
                            <a:avLst/>
                          </a:prstGeom>
                        </pic:spPr>
                      </pic:pic>
                      <pic:pic xmlns:pic="http://schemas.openxmlformats.org/drawingml/2006/picture">
                        <pic:nvPicPr>
                          <pic:cNvPr id="23" name="Picture 23"/>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38100" y="5943600"/>
                            <a:ext cx="1676400" cy="1504950"/>
                          </a:xfrm>
                          <a:prstGeom prst="rect">
                            <a:avLst/>
                          </a:prstGeom>
                        </pic:spPr>
                      </pic:pic>
                      <pic:pic xmlns:pic="http://schemas.openxmlformats.org/drawingml/2006/picture">
                        <pic:nvPicPr>
                          <pic:cNvPr id="26" name="Picture 26"/>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19050" y="7391400"/>
                            <a:ext cx="1714500" cy="1038225"/>
                          </a:xfrm>
                          <a:prstGeom prst="rect">
                            <a:avLst/>
                          </a:prstGeom>
                        </pic:spPr>
                      </pic:pic>
                      <pic:pic xmlns:pic="http://schemas.openxmlformats.org/drawingml/2006/picture">
                        <pic:nvPicPr>
                          <pic:cNvPr id="27" name="Picture 27"/>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1790700" y="161925"/>
                            <a:ext cx="1704975" cy="1485900"/>
                          </a:xfrm>
                          <a:prstGeom prst="rect">
                            <a:avLst/>
                          </a:prstGeom>
                        </pic:spPr>
                      </pic:pic>
                    </wpg:wgp>
                  </a:graphicData>
                </a:graphic>
              </wp:anchor>
            </w:drawing>
          </mc:Choice>
          <mc:Fallback xmlns:w15="http://schemas.microsoft.com/office/word/2012/wordml">
            <w:pict>
              <v:group w14:anchorId="128B3054" id="Group 28" o:spid="_x0000_s1026" style="position:absolute;margin-left:258pt;margin-top:0;width:275.25pt;height:663.75pt;z-index:251679744" coordsize="34956,842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17430;height:146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b6yvCAAAA2wAAAA8AAABkcnMvZG93bnJldi54bWxET02LwjAQvS/4H8IIe1tTFXa1GkUEQXYF&#10;terB29CMbbWZlCZq/fdGWPA2j/c542ljSnGj2hWWFXQ7EQji1OqCMwX73eJrAMJ5ZI2lZVLwIAfT&#10;SetjjLG2d97SLfGZCCHsYlSQe1/FUro0J4OuYyviwJ1sbdAHWGdS13gP4aaUvSj6lgYLDg05VjTP&#10;Kb0kV6Ng8/M7668Lcz3x7nys/var1cEPlPpsN7MRCE+Nf4v/3Usd5g/h9Us4QE6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2+srwgAAANsAAAAPAAAAAAAAAAAAAAAAAJ8C&#10;AABkcnMvZG93bnJldi54bWxQSwUGAAAAAAQABAD3AAAAjgMAAAAA&#10;">
                  <v:imagedata r:id="rId18" o:title=""/>
                  <v:path arrowok="t"/>
                </v:shape>
                <v:shape id="Picture 20" o:spid="_x0000_s1028" type="#_x0000_t75" style="position:absolute;left:476;top:14097;width:16859;height:15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VGPN7BAAAA2wAAAA8AAABkcnMvZG93bnJldi54bWxET9tqwkAQfS/4D8sIfWsmXpA2dRUttBS1&#10;oNYPGLLTJJidjdltjH/vPhT6eDj3+bK3teq49ZUTDaMkBcWSO1NJoeH0/f70DMoHEkO1E9ZwYw/L&#10;xeBhTplxVzlwdwyFiiHiM9JQhtBkiD4v2ZJPXMMSuR/XWgoRtgWalq4x3NY4TtMZWqokNpTU8FvJ&#10;+fn4azV0+wlucHeZ+A986dZfW+fXp6nWj8N+9QoqcB/+xX/uT6NhHNfHL/EH4OIO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VGPN7BAAAA2wAAAA8AAAAAAAAAAAAAAAAAnwIA&#10;AGRycy9kb3ducmV2LnhtbFBLBQYAAAAABAAEAPcAAACNAwAAAAA=&#10;">
                  <v:imagedata r:id="rId19" o:title=""/>
                  <v:path arrowok="t"/>
                </v:shape>
                <v:shape id="Picture 21" o:spid="_x0000_s1029" type="#_x0000_t75" style="position:absolute;left:762;top:29337;width:16478;height:160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Ga6yHEAAAA2wAAAA8AAABkcnMvZG93bnJldi54bWxEj0tvwjAQhO9I/AdrkXprHDhUKMUgXq0q&#10;xIGGx3kVL0naeB3ZBtJ/j5EqcRzNzDeayawzjbiS87VlBcMkBUFcWF1zqeCw/3gdg/ABWWNjmRT8&#10;kYfZtN+bYKbtjb/pmodSRAj7DBVUIbSZlL6oyKBPbEscvbN1BkOUrpTa4S3CTSNHafomDdYcFyps&#10;aVlR8ZtfjALdbNbz5VguLrnebnbutPrUxx+lXgbd/B1EoC48w//tL61gNITHl/gD5PQ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Ga6yHEAAAA2wAAAA8AAAAAAAAAAAAAAAAA&#10;nwIAAGRycy9kb3ducmV2LnhtbFBLBQYAAAAABAAEAPcAAACQAwAAAAA=&#10;">
                  <v:imagedata r:id="rId20" o:title=""/>
                  <v:path arrowok="t"/>
                </v:shape>
                <v:shape id="Picture 22" o:spid="_x0000_s1030" type="#_x0000_t75" style="position:absolute;left:476;top:45720;width:16573;height:140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3A1jvDAAAA2wAAAA8AAABkcnMvZG93bnJldi54bWxEj8FqwzAQRO+B/oPYQm+xXB/S4EYJJiWQ&#10;QygkDfS6tbaWibQylqK4f18FCj0OM/OGWW0mZ0WiMfSeFTwXJQji1uueOwXnj918CSJEZI3WMyn4&#10;oQCb9cNshbX2Nz5SOsVOZAiHGhWYGIdaytAachgKPxBn79uPDmOWYyf1iLcMd1ZWZbmQDnvOCwYH&#10;2hpqL6erU3B19rN5O7j0nvZN+npplrYzB6WeHqfmFUSkKf6H/9p7raCq4P4l/wC5/g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cDWO8MAAADbAAAADwAAAAAAAAAAAAAAAACf&#10;AgAAZHJzL2Rvd25yZXYueG1sUEsFBgAAAAAEAAQA9wAAAI8DAAAAAA==&#10;">
                  <v:imagedata r:id="rId21" o:title=""/>
                  <v:path arrowok="t"/>
                </v:shape>
                <v:shape id="Picture 23" o:spid="_x0000_s1031" type="#_x0000_t75" style="position:absolute;left:381;top:59436;width:16764;height:150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g0o4jEAAAA2wAAAA8AAABkcnMvZG93bnJldi54bWxEj0FrwkAUhO+F/oflFXrTTVPQGl1FGhpK&#10;DwWten5kn0lw923Y3Zr037uFQo/DzHzDrDajNeJKPnSOFTxNMxDEtdMdNwoOX2+TFxAhIms0jknB&#10;DwXYrO/vVlhoN/COrvvYiAThUKCCNsa+kDLULVkMU9cTJ+/svMWYpG+k9jgkuDUyz7KZtNhxWmix&#10;p9eW6sv+2yoYqnm+qD5OfnsMpyozsvwsTanU48O4XYKINMb/8F/7XSvIn+H3S/oBcn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g0o4jEAAAA2wAAAA8AAAAAAAAAAAAAAAAA&#10;nwIAAGRycy9kb3ducmV2LnhtbFBLBQYAAAAABAAEAPcAAACQAwAAAAA=&#10;">
                  <v:imagedata r:id="rId22" o:title=""/>
                  <v:path arrowok="t"/>
                </v:shape>
                <v:shape id="Picture 26" o:spid="_x0000_s1032" type="#_x0000_t75" style="position:absolute;left:190;top:73914;width:17145;height:10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26fGXEAAAA2wAAAA8AAABkcnMvZG93bnJldi54bWxEj0FrwkAUhO+F/oflFbwU3dVDKKmb0BYs&#10;4qVoPXh8Zp9JMPt2m92a+O/dgtDjMDPfMMtytJ24UB9axxrmMwWCuHKm5VrD/ns1fQERIrLBzjFp&#10;uFKAsnh8WGJu3MBbuuxiLRKEQ44amhh9LmWoGrIYZs4TJ+/keosxyb6WpschwW0nF0pl0mLLaaFB&#10;Tx8NVefdr9Wgfr6k2r8fx2pzePbZcHX20x+0njyNb68gIo3xP3xvr42GRQZ/X9IPkMU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26fGXEAAAA2wAAAA8AAAAAAAAAAAAAAAAA&#10;nwIAAGRycy9kb3ducmV2LnhtbFBLBQYAAAAABAAEAPcAAACQAwAAAAA=&#10;">
                  <v:imagedata r:id="rId23" o:title=""/>
                  <v:path arrowok="t"/>
                </v:shape>
                <v:shape id="Picture 27" o:spid="_x0000_s1033" type="#_x0000_t75" style="position:absolute;left:17907;top:1619;width:17049;height:148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o1S3fFAAAA2wAAAA8AAABkcnMvZG93bnJldi54bWxEj0FrAjEUhO+C/yG8Qi9Ss0pRWY0i0oKo&#10;FNQKentsXjeLm5ftJur23xtB6HGYmW+YyayxpbhS7QvHCnrdBARx5nTBuYLv/efbCIQPyBpLx6Tg&#10;jzzMpu3WBFPtbryl6y7kIkLYp6jAhFClUvrMkEXfdRVx9H5cbTFEWedS13iLcFvKfpIMpMWC44LB&#10;ihaGsvPuYhVsk6NcLT4277+dw8lk9LUebVZrpV5fmvkYRKAm/Ief7aVW0B/C40v8AXJ6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KNUt3xQAAANsAAAAPAAAAAAAAAAAAAAAA&#10;AJ8CAABkcnMvZG93bnJldi54bWxQSwUGAAAAAAQABAD3AAAAkQMAAAAA&#10;">
                  <v:imagedata r:id="rId24" o:title=""/>
                  <v:path arrowok="t"/>
                </v:shape>
              </v:group>
            </w:pict>
          </mc:Fallback>
        </mc:AlternateContent>
      </w:r>
      <w:r w:rsidR="005B3956">
        <w:rPr>
          <w:noProof/>
          <w:lang w:val="en-CA" w:eastAsia="en-CA"/>
        </w:rPr>
        <w:drawing>
          <wp:anchor distT="0" distB="0" distL="114300" distR="114300" simplePos="0" relativeHeight="251673600" behindDoc="0" locked="0" layoutInCell="1" allowOverlap="1" wp14:anchorId="4024B2FE" wp14:editId="5AF38400">
            <wp:simplePos x="0" y="0"/>
            <wp:positionH relativeFrom="column">
              <wp:posOffset>-552450</wp:posOffset>
            </wp:positionH>
            <wp:positionV relativeFrom="paragraph">
              <wp:posOffset>257175</wp:posOffset>
            </wp:positionV>
            <wp:extent cx="3752850" cy="2604135"/>
            <wp:effectExtent l="0" t="0" r="0"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752850" cy="2604135"/>
                    </a:xfrm>
                    <a:prstGeom prst="rect">
                      <a:avLst/>
                    </a:prstGeom>
                  </pic:spPr>
                </pic:pic>
              </a:graphicData>
            </a:graphic>
          </wp:anchor>
        </w:drawing>
      </w:r>
      <w:r w:rsidR="00C7591E">
        <w:rPr>
          <w:lang w:val="en-CA"/>
        </w:rPr>
        <w:t>Crossword</w:t>
      </w:r>
    </w:p>
    <w:p w:rsidR="00C7591E" w:rsidRDefault="00C7591E" w:rsidP="00730EC9">
      <w:pPr>
        <w:rPr>
          <w:lang w:val="en-CA"/>
        </w:rPr>
      </w:pPr>
      <w:r>
        <w:rPr>
          <w:lang w:val="en-CA"/>
        </w:rPr>
        <w:tab/>
      </w:r>
    </w:p>
    <w:p w:rsidR="00C7591E" w:rsidRDefault="00C7591E" w:rsidP="00730EC9">
      <w:pPr>
        <w:rPr>
          <w:lang w:val="en-CA"/>
        </w:rPr>
      </w:pPr>
    </w:p>
    <w:p w:rsidR="00C7591E" w:rsidRDefault="005B3956" w:rsidP="00730EC9">
      <w:pPr>
        <w:rPr>
          <w:spacing w:val="-10"/>
          <w:kern w:val="28"/>
          <w:szCs w:val="56"/>
          <w:lang w:val="en-CA"/>
        </w:rPr>
      </w:pPr>
      <w:r>
        <w:rPr>
          <w:noProof/>
          <w:lang w:val="en-CA" w:eastAsia="en-CA"/>
        </w:rPr>
        <mc:AlternateContent>
          <mc:Choice Requires="wpg">
            <w:drawing>
              <wp:anchor distT="0" distB="0" distL="114300" distR="114300" simplePos="0" relativeHeight="251676672" behindDoc="0" locked="0" layoutInCell="1" allowOverlap="1" wp14:anchorId="69CA01DF" wp14:editId="05B6B9FB">
                <wp:simplePos x="0" y="0"/>
                <wp:positionH relativeFrom="column">
                  <wp:posOffset>-419100</wp:posOffset>
                </wp:positionH>
                <wp:positionV relativeFrom="paragraph">
                  <wp:posOffset>2303780</wp:posOffset>
                </wp:positionV>
                <wp:extent cx="3600450" cy="6181725"/>
                <wp:effectExtent l="0" t="0" r="0" b="9525"/>
                <wp:wrapNone/>
                <wp:docPr id="25" name="Group 25"/>
                <wp:cNvGraphicFramePr/>
                <a:graphic xmlns:a="http://schemas.openxmlformats.org/drawingml/2006/main">
                  <a:graphicData uri="http://schemas.microsoft.com/office/word/2010/wordprocessingGroup">
                    <wpg:wgp>
                      <wpg:cNvGrpSpPr/>
                      <wpg:grpSpPr>
                        <a:xfrm>
                          <a:off x="0" y="0"/>
                          <a:ext cx="3600450" cy="6181725"/>
                          <a:chOff x="0" y="0"/>
                          <a:chExt cx="3600450" cy="6181725"/>
                        </a:xfrm>
                      </wpg:grpSpPr>
                      <wpg:grpSp>
                        <wpg:cNvPr id="17" name="Group 17"/>
                        <wpg:cNvGrpSpPr/>
                        <wpg:grpSpPr>
                          <a:xfrm>
                            <a:off x="0" y="0"/>
                            <a:ext cx="3600450" cy="6172200"/>
                            <a:chOff x="19050" y="-133350"/>
                            <a:chExt cx="3600450" cy="6172200"/>
                          </a:xfrm>
                        </wpg:grpSpPr>
                        <pic:pic xmlns:pic="http://schemas.openxmlformats.org/drawingml/2006/picture">
                          <pic:nvPicPr>
                            <pic:cNvPr id="5" name="Picture 5"/>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38100" y="1657350"/>
                              <a:ext cx="1695450" cy="1647825"/>
                            </a:xfrm>
                            <a:prstGeom prst="rect">
                              <a:avLst/>
                            </a:prstGeom>
                          </pic:spPr>
                        </pic:pic>
                        <pic:pic xmlns:pic="http://schemas.openxmlformats.org/drawingml/2006/picture">
                          <pic:nvPicPr>
                            <pic:cNvPr id="7" name="Picture 7"/>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19050" y="3343275"/>
                              <a:ext cx="1724025" cy="1609725"/>
                            </a:xfrm>
                            <a:prstGeom prst="rect">
                              <a:avLst/>
                            </a:prstGeom>
                          </pic:spPr>
                        </pic:pic>
                        <pic:pic xmlns:pic="http://schemas.openxmlformats.org/drawingml/2006/picture">
                          <pic:nvPicPr>
                            <pic:cNvPr id="4" name="Picture 4"/>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28575" y="-133350"/>
                              <a:ext cx="1714500" cy="1771650"/>
                            </a:xfrm>
                            <a:prstGeom prst="rect">
                              <a:avLst/>
                            </a:prstGeom>
                          </pic:spPr>
                        </pic:pic>
                        <pic:pic xmlns:pic="http://schemas.openxmlformats.org/drawingml/2006/picture">
                          <pic:nvPicPr>
                            <pic:cNvPr id="8" name="Picture 8"/>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142875" y="4924425"/>
                              <a:ext cx="1504950" cy="314325"/>
                            </a:xfrm>
                            <a:prstGeom prst="rect">
                              <a:avLst/>
                            </a:prstGeom>
                          </pic:spPr>
                        </pic:pic>
                        <pic:pic xmlns:pic="http://schemas.openxmlformats.org/drawingml/2006/picture">
                          <pic:nvPicPr>
                            <pic:cNvPr id="9" name="Picture 9"/>
                            <pic:cNvPicPr>
                              <a:picLocks noChangeAspect="1"/>
                            </pic:cNvPicPr>
                          </pic:nvPicPr>
                          <pic:blipFill rotWithShape="1">
                            <a:blip r:embed="rId30">
                              <a:extLst>
                                <a:ext uri="{28A0092B-C50C-407E-A947-70E740481C1C}">
                                  <a14:useLocalDpi xmlns:a14="http://schemas.microsoft.com/office/drawing/2010/main" val="0"/>
                                </a:ext>
                              </a:extLst>
                            </a:blip>
                            <a:srcRect t="74219" b="-1"/>
                            <a:stretch/>
                          </pic:blipFill>
                          <pic:spPr>
                            <a:xfrm>
                              <a:off x="1914525" y="28574"/>
                              <a:ext cx="1704975" cy="314325"/>
                            </a:xfrm>
                            <a:prstGeom prst="rect">
                              <a:avLst/>
                            </a:prstGeom>
                          </pic:spPr>
                        </pic:pic>
                        <pic:pic xmlns:pic="http://schemas.openxmlformats.org/drawingml/2006/picture">
                          <pic:nvPicPr>
                            <pic:cNvPr id="10" name="Picture 10"/>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1924050" y="371475"/>
                              <a:ext cx="1685925" cy="1695450"/>
                            </a:xfrm>
                            <a:prstGeom prst="rect">
                              <a:avLst/>
                            </a:prstGeom>
                          </pic:spPr>
                        </pic:pic>
                        <pic:pic xmlns:pic="http://schemas.openxmlformats.org/drawingml/2006/picture">
                          <pic:nvPicPr>
                            <pic:cNvPr id="11" name="Picture 11"/>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1905000" y="2057400"/>
                              <a:ext cx="1704975" cy="1476375"/>
                            </a:xfrm>
                            <a:prstGeom prst="rect">
                              <a:avLst/>
                            </a:prstGeom>
                          </pic:spPr>
                        </pic:pic>
                        <pic:pic xmlns:pic="http://schemas.openxmlformats.org/drawingml/2006/picture">
                          <pic:nvPicPr>
                            <pic:cNvPr id="12" name="Picture 12"/>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1885950" y="3486150"/>
                              <a:ext cx="1666875" cy="1552575"/>
                            </a:xfrm>
                            <a:prstGeom prst="rect">
                              <a:avLst/>
                            </a:prstGeom>
                          </pic:spPr>
                        </pic:pic>
                        <pic:pic xmlns:pic="http://schemas.openxmlformats.org/drawingml/2006/picture">
                          <pic:nvPicPr>
                            <pic:cNvPr id="16" name="Picture 16"/>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1905000" y="4991100"/>
                              <a:ext cx="1704975" cy="1047750"/>
                            </a:xfrm>
                            <a:prstGeom prst="rect">
                              <a:avLst/>
                            </a:prstGeom>
                          </pic:spPr>
                        </pic:pic>
                      </wpg:grpSp>
                      <pic:pic xmlns:pic="http://schemas.openxmlformats.org/drawingml/2006/picture">
                        <pic:nvPicPr>
                          <pic:cNvPr id="24" name="Picture 24"/>
                          <pic:cNvPicPr>
                            <a:picLocks noChangeAspect="1"/>
                          </pic:cNvPicPr>
                        </pic:nvPicPr>
                        <pic:blipFill rotWithShape="1">
                          <a:blip r:embed="rId30">
                            <a:extLst>
                              <a:ext uri="{28A0092B-C50C-407E-A947-70E740481C1C}">
                                <a14:useLocalDpi xmlns:a14="http://schemas.microsoft.com/office/drawing/2010/main" val="0"/>
                              </a:ext>
                            </a:extLst>
                          </a:blip>
                          <a:srcRect b="28125"/>
                          <a:stretch/>
                        </pic:blipFill>
                        <pic:spPr bwMode="auto">
                          <a:xfrm>
                            <a:off x="0" y="5305425"/>
                            <a:ext cx="1704975" cy="87630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5="http://schemas.microsoft.com/office/word/2012/wordml">
            <w:pict>
              <v:group w14:anchorId="5D46D547" id="Group 25" o:spid="_x0000_s1026" style="position:absolute;margin-left:-33pt;margin-top:181.4pt;width:283.5pt;height:486.75pt;z-index:251676672" coordsize="36004,618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">
                <v:group id="Group 17" o:spid="_x0000_s1027" style="position:absolute;width:36004;height:61722" coordorigin="190,-1333" coordsize="36004,617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Picture 5" o:spid="_x0000_s1028" type="#_x0000_t75" style="position:absolute;left:381;top:16573;width:16954;height:164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RbsYbEAAAA2gAAAA8AAABkcnMvZG93bnJldi54bWxEj0FrwkAUhO+C/2F5Qi9SNy0oEt2EIgj1&#10;UtAGam8v2Wc2NPs2Zrcx/vtuodDjMDPfMNt8tK0YqPeNYwVPiwQEceV0w7WC4n3/uAbhA7LG1jEp&#10;uJOHPJtOtphqd+MjDadQiwhhn6ICE0KXSukrQxb9wnXE0bu43mKIsq+l7vEW4baVz0mykhYbjgsG&#10;O9oZqr5O31bBtTTFedCrYv851ocPe3zzh3Ku1MNsfNmACDSG//Bf+1UrWMLvlXgDZPY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RbsYbEAAAA2gAAAA8AAAAAAAAAAAAAAAAA&#10;nwIAAGRycy9kb3ducmV2LnhtbFBLBQYAAAAABAAEAPcAAACQAwAAAAA=&#10;">
                    <v:imagedata r:id="rId35" o:title=""/>
                    <v:path arrowok="t"/>
                  </v:shape>
                  <v:shape id="Picture 7" o:spid="_x0000_s1029" type="#_x0000_t75" style="position:absolute;left:190;top:33432;width:17240;height:160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aVMyrEAAAA2gAAAA8AAABkcnMvZG93bnJldi54bWxEj09rwkAUxO9Cv8PyCr3ppg3UEF2lfyim&#10;XsQonh/ZZ5I2+zZk1yR++25B8DjMzG+Y5Xo0jeipc7VlBc+zCARxYXXNpYLj4WuagHAeWWNjmRRc&#10;ycF69TBZYqrtwHvqc1+KAGGXooLK+zaV0hUVGXQz2xIH72w7gz7IrpS6wyHATSNfouhVGqw5LFTY&#10;0kdFxW9+MQqy7/cklu2W55tTvCuv0We8zX6Uenoc3xYgPI3+Hr61M61gDv9Xwg2Qq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aVMyrEAAAA2gAAAA8AAAAAAAAAAAAAAAAA&#10;nwIAAGRycy9kb3ducmV2LnhtbFBLBQYAAAAABAAEAPcAAACQAwAAAAA=&#10;">
                    <v:imagedata r:id="rId36" o:title=""/>
                    <v:path arrowok="t"/>
                  </v:shape>
                  <v:shape id="Picture 4" o:spid="_x0000_s1030" type="#_x0000_t75" style="position:absolute;left:285;top:-1333;width:17145;height:17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UxrjAAAAA2gAAAA8AAABkcnMvZG93bnJldi54bWxEj82qwjAUhPeC7xCO4M6mV0RLr1EugiB0&#10;4e/iLg/NsS02J6WJtr69EQSXw8x8wyzXvanFg1pXWVbwE8UgiHOrKy4UXM7bSQLCeWSNtWVS8CQH&#10;69VwsMRU246P9Dj5QgQIuxQVlN43qZQuL8mgi2xDHLyrbQ36INtC6ha7ADe1nMbxXBqsOCyU2NCm&#10;pPx2uhsFMiuyW979J9lhjklTZ9ceF3ulxqP+7xeEp95/w5/2TiuYwftKuAFy9QI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VTGuMAAAADaAAAADwAAAAAAAAAAAAAAAACfAgAA&#10;ZHJzL2Rvd25yZXYueG1sUEsFBgAAAAAEAAQA9wAAAIwDAAAAAA==&#10;">
                    <v:imagedata r:id="rId37" o:title=""/>
                    <v:path arrowok="t"/>
                  </v:shape>
                  <v:shape id="Picture 8" o:spid="_x0000_s1031" type="#_x0000_t75" style="position:absolute;left:1428;top:49244;width:15050;height:3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kvx2+9AAAA2gAAAA8AAABkcnMvZG93bnJldi54bWxETz1rwzAQ3Qv5D+IC3WopHkJxrIRSCO6a&#10;NEu3w7pYTqyTkRTb/ffRUOj4eN/1YXGDmCjE3rOGTaFAELfe9NxpuHwf395BxIRscPBMGn4pwmG/&#10;eqmxMn7mE03n1IkcwrFCDTalsZIytpYcxsKPxJm7+uAwZRg6aQLOOdwNslRqKx32nBssjvRpqb2f&#10;H07DXZ2ay8YEaVVs0tT9zLe2nLV+XS8fOxCJlvQv/nN/GQ15a76Sb4DcPwE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OS/Hb70AAADaAAAADwAAAAAAAAAAAAAAAACfAgAAZHJz&#10;L2Rvd25yZXYueG1sUEsFBgAAAAAEAAQA9wAAAIkDAAAAAA==&#10;">
                    <v:imagedata r:id="rId38" o:title=""/>
                    <v:path arrowok="t"/>
                  </v:shape>
                  <v:shape id="Picture 9" o:spid="_x0000_s1032" type="#_x0000_t75" style="position:absolute;left:19145;top:285;width:17050;height:3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QGgjCAAAA2gAAAA8AAABkcnMvZG93bnJldi54bWxEj0FrwkAUhO8F/8PyhN6ajRakSV1FCkVv&#10;xag9P7LPJJp9G3bXJO2v7wpCj8PMfMMs16NpRU/ON5YVzJIUBHFpdcOVguPh8+UNhA/IGlvLpOCH&#10;PKxXk6cl5toOvKe+CJWIEPY5KqhD6HIpfVmTQZ/Yjjh6Z+sMhihdJbXDIcJNK+dpupAGG44LNXb0&#10;UVN5LW5GgT21F0ejO2TV9/WIv9t+e3v9Uup5Om7eQQQaw3/40d5pBRncr8QbIFd/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3UBoIwgAAANoAAAAPAAAAAAAAAAAAAAAAAJ8C&#10;AABkcnMvZG93bnJldi54bWxQSwUGAAAAAAQABAD3AAAAjgMAAAAA&#10;">
                    <v:imagedata r:id="rId39" o:title="" croptop="48640f" cropbottom="-1f"/>
                    <v:path arrowok="t"/>
                  </v:shape>
                  <v:shape id="Picture 10" o:spid="_x0000_s1033" type="#_x0000_t75" style="position:absolute;left:19240;top:3714;width:16859;height:169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aoHo/DAAAA2wAAAA8AAABkcnMvZG93bnJldi54bWxEj0FvwjAMhe+T9h8iT9ptpGwTmzoCAgRS&#10;r7D+ANOYptA4XROg/Pv5gMTN1nt+7/N0PvhWXaiPTWAD41EGirgKtuHaQPm7efsGFROyxTYwGbhR&#10;hPns+WmKuQ1X3tJll2olIRxzNOBS6nKtY+XIYxyFjli0Q+g9Jln7WtserxLuW/2eZRPtsWFpcNjR&#10;ylF12p29gWWx3C/+vtp9uf44H+lQF+5Ufhrz+jIsfkAlGtLDfL8urOALvfwiA+jZ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qgej8MAAADbAAAADwAAAAAAAAAAAAAAAACf&#10;AgAAZHJzL2Rvd25yZXYueG1sUEsFBgAAAAAEAAQA9wAAAI8DAAAAAA==&#10;">
                    <v:imagedata r:id="rId40" o:title=""/>
                    <v:path arrowok="t"/>
                  </v:shape>
                  <v:shape id="Picture 11" o:spid="_x0000_s1034" type="#_x0000_t75" style="position:absolute;left:19050;top:20574;width:17049;height:14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9pK6vBAAAA2wAAAA8AAABkcnMvZG93bnJldi54bWxET01rwkAQvRf8D8sI3uomEkqJriFIix6t&#10;7aW3ITsm0exszK5x9dd3C4Xe5vE+Z1UE04mRBtdaVpDOExDEldUt1wq+Pt+fX0E4j6yxs0wK7uSg&#10;WE+eVphre+MPGg++FjGEXY4KGu/7XEpXNWTQzW1PHLmjHQz6CIda6gFvMdx0cpEkL9Jgy7GhwZ42&#10;DVXnw9Uo2KeXrP4OfHqUfpu+jWUmw2On1GwayiUIT8H/i//cOx3np/D7SzxArn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9pK6vBAAAA2wAAAA8AAAAAAAAAAAAAAAAAnwIA&#10;AGRycy9kb3ducmV2LnhtbFBLBQYAAAAABAAEAPcAAACNAwAAAAA=&#10;">
                    <v:imagedata r:id="rId41" o:title=""/>
                    <v:path arrowok="t"/>
                  </v:shape>
                  <v:shape id="Picture 12" o:spid="_x0000_s1035" type="#_x0000_t75" style="position:absolute;left:18859;top:34861;width:16669;height:155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mhBmXAAAAA2wAAAA8AAABkcnMvZG93bnJldi54bWxET0uLwjAQvgv7H8IIexFNrSBSjSKLi3r0&#10;wcLehmRsi82kNNm2+++NIHibj+85q01vK9FS40vHCqaTBASxdqbkXMH18j1egPAB2WDlmBT8k4fN&#10;+mOwwsy4jk/UnkMuYgj7DBUUIdSZlF4XZNFPXE0cuZtrLIYIm1yaBrsYbiuZJslcWiw5NhRY01dB&#10;+n7+swr07rKnbVUvuvT3Zz86zlrUp5tSn8N+uwQRqA9v8ct9MHF+Cs9f4gFy/Q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aEGZcAAAADbAAAADwAAAAAAAAAAAAAAAACfAgAA&#10;ZHJzL2Rvd25yZXYueG1sUEsFBgAAAAAEAAQA9wAAAIwDAAAAAA==&#10;">
                    <v:imagedata r:id="rId42" o:title=""/>
                    <v:path arrowok="t"/>
                  </v:shape>
                  <v:shape id="Picture 16" o:spid="_x0000_s1036" type="#_x0000_t75" style="position:absolute;left:19050;top:49911;width:17049;height:104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TlFm/AAAAA2wAAAA8AAABkcnMvZG93bnJldi54bWxETz1rwzAQ3QP9D+IK2WK5HkxxrYRQaMkU&#10;mrRkPqSr7cQ6CUux3fz6qFDodo/3efVmtr0YaQidYwVPWQ6CWDvTcaPg6/Nt9QwiRGSDvWNS8EMB&#10;NuuHRY2VcRMfaDzGRqQQDhUqaGP0lZRBt2QxZM4TJ+7bDRZjgkMjzYBTCre9LPK8lBY7Tg0tenpt&#10;SV+OV6vAXqfL+X0fCz95d6LiFsbyQyu1fJy3LyAizfFf/OfemTS/hN9f0gFyf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tOUWb8AAAADbAAAADwAAAAAAAAAAAAAAAACfAgAA&#10;ZHJzL2Rvd25yZXYueG1sUEsFBgAAAAAEAAQA9wAAAIwDAAAAAA==&#10;">
                    <v:imagedata r:id="rId43" o:title=""/>
                    <v:path arrowok="t"/>
                  </v:shape>
                </v:group>
                <v:shape id="Picture 24" o:spid="_x0000_s1037" type="#_x0000_t75" style="position:absolute;top:53054;width:17049;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ZjllnFAAAA2wAAAA8AAABkcnMvZG93bnJldi54bWxEj09rwkAUxO+FfoflFbzVTVWKRFcpVUG0&#10;B/8hentmn0lo9m3IrjH66d1CweMwM79hhuPGFKKmyuWWFXy0IxDEidU5pwp229l7H4TzyBoLy6Tg&#10;Rg7Go9eXIcbaXnlN9canIkDYxagg876MpXRJRgZd25bEwTvbyqAPskqlrvAa4KaQnSj6lAZzDgsZ&#10;lvSdUfK7uRgFuDr+rKhuDotub39azu5TnFCkVOut+RqA8NT4Z/i/PdcKOj34+xJ+gBw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GY5ZZxQAAANsAAAAPAAAAAAAAAAAAAAAA&#10;AJ8CAABkcnMvZG93bnJldi54bWxQSwUGAAAAAAQABAD3AAAAkQMAAAAA&#10;">
                  <v:imagedata r:id="rId39" o:title="" cropbottom=".28125"/>
                  <v:path arrowok="t"/>
                </v:shape>
              </v:group>
            </w:pict>
          </mc:Fallback>
        </mc:AlternateContent>
      </w:r>
      <w:r w:rsidR="00C7591E">
        <w:rPr>
          <w:lang w:val="en-CA"/>
        </w:rPr>
        <w:br w:type="page"/>
      </w:r>
    </w:p>
    <w:p w:rsidR="00F567C2" w:rsidRDefault="00F567C2" w:rsidP="00E5331A">
      <w:pPr>
        <w:pStyle w:val="Heading1"/>
        <w:rPr>
          <w:lang w:val="en-CA"/>
        </w:rPr>
      </w:pPr>
      <w:r w:rsidRPr="00F567C2">
        <w:rPr>
          <w:lang w:val="en-CA"/>
        </w:rPr>
        <w:lastRenderedPageBreak/>
        <w:t>Keywords</w:t>
      </w:r>
    </w:p>
    <w:p w:rsidR="00B03AAA" w:rsidRDefault="00B03AAA" w:rsidP="00E5331A">
      <w:pPr>
        <w:pStyle w:val="Heading1"/>
        <w:sectPr w:rsidR="00B03AAA">
          <w:headerReference w:type="default" r:id="rId44"/>
          <w:pgSz w:w="12240" w:h="15840"/>
          <w:pgMar w:top="1440" w:right="1440" w:bottom="1440" w:left="1440" w:header="720" w:footer="720" w:gutter="0"/>
          <w:cols w:space="720"/>
          <w:docGrid w:linePitch="360"/>
        </w:sectPr>
      </w:pPr>
    </w:p>
    <w:p w:rsidR="00F567C2" w:rsidRDefault="00F567C2" w:rsidP="00F567C2">
      <w:r>
        <w:lastRenderedPageBreak/>
        <w:t>Ages of sand</w:t>
      </w:r>
    </w:p>
    <w:p w:rsidR="00F567C2" w:rsidRDefault="00F567C2" w:rsidP="00F567C2">
      <w:r>
        <w:t>Al-</w:t>
      </w:r>
      <w:proofErr w:type="spellStart"/>
      <w:r>
        <w:t>Dinawari</w:t>
      </w:r>
      <w:proofErr w:type="spellEnd"/>
    </w:p>
    <w:p w:rsidR="00F567C2" w:rsidRDefault="00F567C2" w:rsidP="00F567C2">
      <w:r>
        <w:t>Alhazen</w:t>
      </w:r>
    </w:p>
    <w:p w:rsidR="00F567C2" w:rsidRDefault="00F567C2" w:rsidP="00F567C2">
      <w:r>
        <w:t>Al-</w:t>
      </w:r>
      <w:proofErr w:type="spellStart"/>
      <w:r>
        <w:t>Jahiz</w:t>
      </w:r>
      <w:proofErr w:type="spellEnd"/>
    </w:p>
    <w:p w:rsidR="00F567C2" w:rsidRDefault="00F567C2" w:rsidP="00F567C2">
      <w:r>
        <w:t>Aristotle</w:t>
      </w:r>
    </w:p>
    <w:p w:rsidR="00F567C2" w:rsidRDefault="00F567C2" w:rsidP="00F567C2">
      <w:r>
        <w:t>Artificial Taxonomy</w:t>
      </w:r>
    </w:p>
    <w:p w:rsidR="00F567C2" w:rsidRDefault="00F567C2" w:rsidP="00F567C2">
      <w:r>
        <w:t>Avicenna</w:t>
      </w:r>
    </w:p>
    <w:p w:rsidR="00F567C2" w:rsidRDefault="00F567C2" w:rsidP="00F567C2">
      <w:proofErr w:type="spellStart"/>
      <w:r>
        <w:t>Binomen</w:t>
      </w:r>
      <w:proofErr w:type="spellEnd"/>
    </w:p>
    <w:p w:rsidR="00F567C2" w:rsidRDefault="00F567C2" w:rsidP="00F567C2">
      <w:r>
        <w:t>Binomial nomenclature</w:t>
      </w:r>
    </w:p>
    <w:p w:rsidR="00F567C2" w:rsidRDefault="00F567C2" w:rsidP="00F567C2">
      <w:r>
        <w:t>Biogeography</w:t>
      </w:r>
    </w:p>
    <w:p w:rsidR="00F567C2" w:rsidRDefault="00F567C2" w:rsidP="00F567C2">
      <w:r>
        <w:t>Chronological prediction</w:t>
      </w:r>
    </w:p>
    <w:p w:rsidR="00F567C2" w:rsidRDefault="00F567C2" w:rsidP="00F567C2">
      <w:r>
        <w:t>Classification</w:t>
      </w:r>
    </w:p>
    <w:p w:rsidR="00F567C2" w:rsidRDefault="00F567C2" w:rsidP="00F567C2">
      <w:r>
        <w:t>Control</w:t>
      </w:r>
    </w:p>
    <w:p w:rsidR="00F567C2" w:rsidRDefault="00F567C2" w:rsidP="00F567C2">
      <w:r>
        <w:t>Cuvier (Georges)</w:t>
      </w:r>
    </w:p>
    <w:p w:rsidR="00F567C2" w:rsidRDefault="00F567C2" w:rsidP="00F567C2">
      <w:r>
        <w:t>Deduction</w:t>
      </w:r>
    </w:p>
    <w:p w:rsidR="00F567C2" w:rsidRDefault="00F567C2" w:rsidP="00F567C2">
      <w:r>
        <w:t>Empirical observation</w:t>
      </w:r>
    </w:p>
    <w:p w:rsidR="00F567C2" w:rsidRDefault="00F567C2" w:rsidP="00F567C2">
      <w:r>
        <w:t>Essentialism</w:t>
      </w:r>
    </w:p>
    <w:p w:rsidR="00F567C2" w:rsidRDefault="00F567C2" w:rsidP="00F567C2">
      <w:r>
        <w:t>Extinction</w:t>
      </w:r>
    </w:p>
    <w:p w:rsidR="00F567C2" w:rsidRDefault="00F567C2" w:rsidP="00F567C2">
      <w:r>
        <w:t>Fact</w:t>
      </w:r>
    </w:p>
    <w:p w:rsidR="00F567C2" w:rsidRDefault="00F567C2" w:rsidP="00F567C2">
      <w:r>
        <w:t>Folk Taxonomy</w:t>
      </w:r>
    </w:p>
    <w:p w:rsidR="00F567C2" w:rsidRDefault="00F567C2" w:rsidP="00F567C2">
      <w:r>
        <w:t>Great Chain of Being</w:t>
      </w:r>
    </w:p>
    <w:p w:rsidR="00F567C2" w:rsidRDefault="00F567C2" w:rsidP="00F567C2">
      <w:r>
        <w:t>Harvey</w:t>
      </w:r>
    </w:p>
    <w:p w:rsidR="00F567C2" w:rsidRDefault="00F567C2" w:rsidP="00F567C2">
      <w:r>
        <w:t>Hierarchical system</w:t>
      </w:r>
    </w:p>
    <w:p w:rsidR="00F567C2" w:rsidRDefault="00F567C2" w:rsidP="00F567C2">
      <w:r>
        <w:t>Hippocrates</w:t>
      </w:r>
    </w:p>
    <w:p w:rsidR="00F567C2" w:rsidRDefault="00F567C2" w:rsidP="00F567C2">
      <w:r>
        <w:t>Historical narrative</w:t>
      </w:r>
    </w:p>
    <w:p w:rsidR="00F567C2" w:rsidRDefault="00F567C2" w:rsidP="00F567C2">
      <w:r>
        <w:t>Hypothesis</w:t>
      </w:r>
    </w:p>
    <w:p w:rsidR="00F567C2" w:rsidRDefault="00F567C2" w:rsidP="00F567C2">
      <w:r>
        <w:t xml:space="preserve">Ibn </w:t>
      </w:r>
      <w:proofErr w:type="spellStart"/>
      <w:r>
        <w:t>al_Baitar</w:t>
      </w:r>
      <w:proofErr w:type="spellEnd"/>
    </w:p>
    <w:p w:rsidR="00F567C2" w:rsidRDefault="00F567C2" w:rsidP="00F567C2">
      <w:r>
        <w:t>Induction</w:t>
      </w:r>
    </w:p>
    <w:p w:rsidR="00F567C2" w:rsidRDefault="00F567C2" w:rsidP="00F567C2">
      <w:r>
        <w:t xml:space="preserve">Industrial </w:t>
      </w:r>
      <w:proofErr w:type="spellStart"/>
      <w:r>
        <w:t>melanism</w:t>
      </w:r>
      <w:proofErr w:type="spellEnd"/>
    </w:p>
    <w:p w:rsidR="00F567C2" w:rsidRDefault="00F567C2" w:rsidP="00F567C2">
      <w:r>
        <w:t>Lamarck (Jean-Baptiste)</w:t>
      </w:r>
    </w:p>
    <w:p w:rsidR="00F567C2" w:rsidRDefault="00F567C2" w:rsidP="00F567C2">
      <w:r>
        <w:t>Law</w:t>
      </w:r>
    </w:p>
    <w:p w:rsidR="00F567C2" w:rsidRDefault="00F567C2" w:rsidP="00F567C2">
      <w:r>
        <w:t>Leclerc (George-Louis - Buffon)</w:t>
      </w:r>
    </w:p>
    <w:p w:rsidR="00F567C2" w:rsidRDefault="00F567C2" w:rsidP="00F567C2">
      <w:r>
        <w:t>Linnaean taxonomy</w:t>
      </w:r>
    </w:p>
    <w:p w:rsidR="00F567C2" w:rsidRDefault="00F567C2" w:rsidP="00F567C2">
      <w:r>
        <w:t>Linnaeus (Carolus)</w:t>
      </w:r>
    </w:p>
    <w:p w:rsidR="00F567C2" w:rsidRDefault="00F567C2" w:rsidP="00F567C2">
      <w:r>
        <w:t>Logical prediction</w:t>
      </w:r>
    </w:p>
    <w:p w:rsidR="00F567C2" w:rsidRDefault="00F567C2" w:rsidP="00F567C2">
      <w:r>
        <w:t>Mechanical Taxonomy</w:t>
      </w:r>
    </w:p>
    <w:p w:rsidR="00F567C2" w:rsidRDefault="00F567C2" w:rsidP="00F567C2">
      <w:r>
        <w:t>Middle ages</w:t>
      </w:r>
    </w:p>
    <w:p w:rsidR="00F567C2" w:rsidRDefault="00F567C2" w:rsidP="00F567C2">
      <w:r>
        <w:t>Natural sciences</w:t>
      </w:r>
    </w:p>
    <w:p w:rsidR="00F567C2" w:rsidRDefault="00F567C2" w:rsidP="00F567C2">
      <w:r>
        <w:t>Null hypothesis</w:t>
      </w:r>
    </w:p>
    <w:p w:rsidR="00F567C2" w:rsidRDefault="00F567C2" w:rsidP="00F567C2">
      <w:r>
        <w:t>Null hypothesis</w:t>
      </w:r>
    </w:p>
    <w:p w:rsidR="00F567C2" w:rsidRDefault="00F567C2" w:rsidP="00F567C2">
      <w:r>
        <w:t>Organicists</w:t>
      </w:r>
    </w:p>
    <w:p w:rsidR="00F567C2" w:rsidRDefault="00F567C2" w:rsidP="00F567C2">
      <w:r>
        <w:t>Physical sciences</w:t>
      </w:r>
    </w:p>
    <w:p w:rsidR="00F567C2" w:rsidRDefault="00F567C2" w:rsidP="00F567C2">
      <w:r>
        <w:t>Physicalists</w:t>
      </w:r>
    </w:p>
    <w:p w:rsidR="00F567C2" w:rsidRDefault="00F567C2" w:rsidP="00F567C2">
      <w:r>
        <w:t>Primary reference</w:t>
      </w:r>
    </w:p>
    <w:p w:rsidR="00F567C2" w:rsidRDefault="00F567C2" w:rsidP="00F567C2">
      <w:r>
        <w:t>Proximate causes</w:t>
      </w:r>
    </w:p>
    <w:p w:rsidR="00F567C2" w:rsidRDefault="00F567C2" w:rsidP="00F567C2">
      <w:r>
        <w:t>Sampling error</w:t>
      </w:r>
    </w:p>
    <w:p w:rsidR="00F567C2" w:rsidRDefault="00F567C2" w:rsidP="00F567C2">
      <w:r>
        <w:lastRenderedPageBreak/>
        <w:t>Scala naturae</w:t>
      </w:r>
    </w:p>
    <w:p w:rsidR="00F567C2" w:rsidRDefault="00F567C2" w:rsidP="00F567C2">
      <w:r>
        <w:t>Secondary reference</w:t>
      </w:r>
    </w:p>
    <w:p w:rsidR="00F567C2" w:rsidRDefault="00F567C2" w:rsidP="00F567C2">
      <w:r>
        <w:t>Special creation</w:t>
      </w:r>
    </w:p>
    <w:p w:rsidR="00F567C2" w:rsidRDefault="00F567C2" w:rsidP="00F567C2">
      <w:r>
        <w:t>Taxon (taxa)</w:t>
      </w:r>
    </w:p>
    <w:p w:rsidR="00F567C2" w:rsidRDefault="00F567C2" w:rsidP="00F567C2">
      <w:r>
        <w:t>Taxonomy</w:t>
      </w:r>
    </w:p>
    <w:p w:rsidR="00F567C2" w:rsidRDefault="00F567C2" w:rsidP="00F567C2">
      <w:r>
        <w:t>Tertiary reference</w:t>
      </w:r>
    </w:p>
    <w:p w:rsidR="00F567C2" w:rsidRDefault="00F567C2" w:rsidP="00F567C2">
      <w:proofErr w:type="spellStart"/>
      <w:r>
        <w:t>Theophrastrus</w:t>
      </w:r>
      <w:proofErr w:type="spellEnd"/>
    </w:p>
    <w:p w:rsidR="00F567C2" w:rsidRDefault="00F567C2" w:rsidP="00F567C2">
      <w:r>
        <w:t>Theory</w:t>
      </w:r>
    </w:p>
    <w:p w:rsidR="00F567C2" w:rsidRDefault="00F567C2" w:rsidP="00F567C2">
      <w:r>
        <w:t>Ultimate causes</w:t>
      </w:r>
    </w:p>
    <w:p w:rsidR="00F567C2" w:rsidRDefault="00F567C2" w:rsidP="00F567C2">
      <w:r>
        <w:t>Van Leeuwenhoek</w:t>
      </w:r>
    </w:p>
    <w:p w:rsidR="00F567C2" w:rsidRDefault="00F567C2" w:rsidP="00F567C2">
      <w:r>
        <w:t>Vesalius</w:t>
      </w:r>
    </w:p>
    <w:p w:rsidR="00F567C2" w:rsidRPr="00F567C2" w:rsidRDefault="00F567C2" w:rsidP="00F567C2">
      <w:proofErr w:type="spellStart"/>
      <w:r>
        <w:t>Vitalists</w:t>
      </w:r>
      <w:proofErr w:type="spellEnd"/>
    </w:p>
    <w:sectPr w:rsidR="00F567C2" w:rsidRPr="00F567C2" w:rsidSect="00B03AAA">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CE9" w:rsidRDefault="00767CE9" w:rsidP="009409D4">
      <w:r>
        <w:separator/>
      </w:r>
    </w:p>
  </w:endnote>
  <w:endnote w:type="continuationSeparator" w:id="0">
    <w:p w:rsidR="00767CE9" w:rsidRDefault="00767CE9" w:rsidP="00940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CE9" w:rsidRDefault="00767CE9" w:rsidP="009409D4">
      <w:r>
        <w:separator/>
      </w:r>
    </w:p>
  </w:footnote>
  <w:footnote w:type="continuationSeparator" w:id="0">
    <w:p w:rsidR="00767CE9" w:rsidRDefault="00767CE9" w:rsidP="009409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9D4" w:rsidRPr="009409D4" w:rsidRDefault="009409D4">
    <w:pPr>
      <w:pStyle w:val="Header"/>
      <w:rPr>
        <w:lang w:val="en-CA"/>
      </w:rPr>
    </w:pPr>
    <w:r>
      <w:rPr>
        <w:lang w:val="en-CA"/>
      </w:rPr>
      <w:t>BIO1130 B</w:t>
    </w:r>
    <w:r>
      <w:rPr>
        <w:lang w:val="en-CA"/>
      </w:rPr>
      <w:tab/>
      <w:t>Lecture Readings and Keywords</w:t>
    </w:r>
    <w:r>
      <w:rPr>
        <w:lang w:val="en-CA"/>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9D4"/>
    <w:rsid w:val="000068FC"/>
    <w:rsid w:val="00017092"/>
    <w:rsid w:val="000F03CA"/>
    <w:rsid w:val="001D79E7"/>
    <w:rsid w:val="005B3956"/>
    <w:rsid w:val="00730EC9"/>
    <w:rsid w:val="00767CE9"/>
    <w:rsid w:val="009409D4"/>
    <w:rsid w:val="00A16F55"/>
    <w:rsid w:val="00AF7117"/>
    <w:rsid w:val="00B03AAA"/>
    <w:rsid w:val="00BB6DB1"/>
    <w:rsid w:val="00C7591E"/>
    <w:rsid w:val="00D23D3E"/>
    <w:rsid w:val="00E5331A"/>
    <w:rsid w:val="00F56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i/>
      <w:iCs/>
      <w:color w:val="5B9BD5"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Pr>
      <w:b/>
      <w:bCs/>
      <w:smallCaps/>
      <w:color w:val="5B9BD5" w:themeColor="accent1"/>
      <w:spacing w:val="5"/>
    </w:rPr>
  </w:style>
  <w:style w:type="character" w:styleId="BookTitle">
    <w:name w:val="Book Title"/>
    <w:basedOn w:val="DefaultParagraphFont"/>
    <w:uiPriority w:val="33"/>
    <w:qFormat/>
    <w:rPr>
      <w:b/>
      <w:bCs/>
      <w:i/>
      <w:iCs/>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pPr>
      <w:spacing w:after="200"/>
    </w:pPr>
    <w:rPr>
      <w:i/>
      <w:iCs/>
      <w:color w:val="44546A" w:themeColor="text2"/>
      <w:sz w:val="18"/>
      <w:szCs w:val="18"/>
    </w:rPr>
  </w:style>
  <w:style w:type="paragraph" w:styleId="Header">
    <w:name w:val="header"/>
    <w:basedOn w:val="Normal"/>
    <w:link w:val="HeaderChar"/>
    <w:uiPriority w:val="99"/>
    <w:unhideWhenUsed/>
    <w:rsid w:val="009409D4"/>
    <w:pPr>
      <w:tabs>
        <w:tab w:val="center" w:pos="4680"/>
        <w:tab w:val="right" w:pos="9360"/>
      </w:tabs>
    </w:pPr>
  </w:style>
  <w:style w:type="character" w:customStyle="1" w:styleId="HeaderChar">
    <w:name w:val="Header Char"/>
    <w:basedOn w:val="DefaultParagraphFont"/>
    <w:link w:val="Header"/>
    <w:uiPriority w:val="99"/>
    <w:rsid w:val="009409D4"/>
  </w:style>
  <w:style w:type="paragraph" w:styleId="Footer">
    <w:name w:val="footer"/>
    <w:basedOn w:val="Normal"/>
    <w:link w:val="FooterChar"/>
    <w:uiPriority w:val="99"/>
    <w:unhideWhenUsed/>
    <w:rsid w:val="009409D4"/>
    <w:pPr>
      <w:tabs>
        <w:tab w:val="center" w:pos="4680"/>
        <w:tab w:val="right" w:pos="9360"/>
      </w:tabs>
    </w:pPr>
  </w:style>
  <w:style w:type="character" w:customStyle="1" w:styleId="FooterChar">
    <w:name w:val="Footer Char"/>
    <w:basedOn w:val="DefaultParagraphFont"/>
    <w:link w:val="Footer"/>
    <w:uiPriority w:val="99"/>
    <w:rsid w:val="009409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i/>
      <w:iCs/>
      <w:color w:val="5B9BD5"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Pr>
      <w:b/>
      <w:bCs/>
      <w:smallCaps/>
      <w:color w:val="5B9BD5" w:themeColor="accent1"/>
      <w:spacing w:val="5"/>
    </w:rPr>
  </w:style>
  <w:style w:type="character" w:styleId="BookTitle">
    <w:name w:val="Book Title"/>
    <w:basedOn w:val="DefaultParagraphFont"/>
    <w:uiPriority w:val="33"/>
    <w:qFormat/>
    <w:rPr>
      <w:b/>
      <w:bCs/>
      <w:i/>
      <w:iCs/>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pPr>
      <w:spacing w:after="200"/>
    </w:pPr>
    <w:rPr>
      <w:i/>
      <w:iCs/>
      <w:color w:val="44546A" w:themeColor="text2"/>
      <w:sz w:val="18"/>
      <w:szCs w:val="18"/>
    </w:rPr>
  </w:style>
  <w:style w:type="paragraph" w:styleId="Header">
    <w:name w:val="header"/>
    <w:basedOn w:val="Normal"/>
    <w:link w:val="HeaderChar"/>
    <w:uiPriority w:val="99"/>
    <w:unhideWhenUsed/>
    <w:rsid w:val="009409D4"/>
    <w:pPr>
      <w:tabs>
        <w:tab w:val="center" w:pos="4680"/>
        <w:tab w:val="right" w:pos="9360"/>
      </w:tabs>
    </w:pPr>
  </w:style>
  <w:style w:type="character" w:customStyle="1" w:styleId="HeaderChar">
    <w:name w:val="Header Char"/>
    <w:basedOn w:val="DefaultParagraphFont"/>
    <w:link w:val="Header"/>
    <w:uiPriority w:val="99"/>
    <w:rsid w:val="009409D4"/>
  </w:style>
  <w:style w:type="paragraph" w:styleId="Footer">
    <w:name w:val="footer"/>
    <w:basedOn w:val="Normal"/>
    <w:link w:val="FooterChar"/>
    <w:uiPriority w:val="99"/>
    <w:unhideWhenUsed/>
    <w:rsid w:val="009409D4"/>
    <w:pPr>
      <w:tabs>
        <w:tab w:val="center" w:pos="4680"/>
        <w:tab w:val="right" w:pos="9360"/>
      </w:tabs>
    </w:pPr>
  </w:style>
  <w:style w:type="character" w:customStyle="1" w:styleId="FooterChar">
    <w:name w:val="Footer Char"/>
    <w:basedOn w:val="DefaultParagraphFont"/>
    <w:link w:val="Footer"/>
    <w:uiPriority w:val="99"/>
    <w:rsid w:val="00940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364726">
      <w:bodyDiv w:val="1"/>
      <w:marLeft w:val="0"/>
      <w:marRight w:val="0"/>
      <w:marTop w:val="0"/>
      <w:marBottom w:val="0"/>
      <w:divBdr>
        <w:top w:val="none" w:sz="0" w:space="0" w:color="auto"/>
        <w:left w:val="none" w:sz="0" w:space="0" w:color="auto"/>
        <w:bottom w:val="none" w:sz="0" w:space="0" w:color="auto"/>
        <w:right w:val="none" w:sz="0" w:space="0" w:color="auto"/>
      </w:divBdr>
    </w:div>
    <w:div w:id="231084341">
      <w:bodyDiv w:val="1"/>
      <w:marLeft w:val="0"/>
      <w:marRight w:val="0"/>
      <w:marTop w:val="0"/>
      <w:marBottom w:val="0"/>
      <w:divBdr>
        <w:top w:val="none" w:sz="0" w:space="0" w:color="auto"/>
        <w:left w:val="none" w:sz="0" w:space="0" w:color="auto"/>
        <w:bottom w:val="none" w:sz="0" w:space="0" w:color="auto"/>
        <w:right w:val="none" w:sz="0" w:space="0" w:color="auto"/>
      </w:divBdr>
    </w:div>
    <w:div w:id="379675892">
      <w:bodyDiv w:val="1"/>
      <w:marLeft w:val="0"/>
      <w:marRight w:val="0"/>
      <w:marTop w:val="0"/>
      <w:marBottom w:val="0"/>
      <w:divBdr>
        <w:top w:val="none" w:sz="0" w:space="0" w:color="auto"/>
        <w:left w:val="none" w:sz="0" w:space="0" w:color="auto"/>
        <w:bottom w:val="none" w:sz="0" w:space="0" w:color="auto"/>
        <w:right w:val="none" w:sz="0" w:space="0" w:color="auto"/>
      </w:divBdr>
    </w:div>
    <w:div w:id="391655583">
      <w:bodyDiv w:val="1"/>
      <w:marLeft w:val="0"/>
      <w:marRight w:val="0"/>
      <w:marTop w:val="0"/>
      <w:marBottom w:val="0"/>
      <w:divBdr>
        <w:top w:val="none" w:sz="0" w:space="0" w:color="auto"/>
        <w:left w:val="none" w:sz="0" w:space="0" w:color="auto"/>
        <w:bottom w:val="none" w:sz="0" w:space="0" w:color="auto"/>
        <w:right w:val="none" w:sz="0" w:space="0" w:color="auto"/>
      </w:divBdr>
    </w:div>
    <w:div w:id="472794616">
      <w:bodyDiv w:val="1"/>
      <w:marLeft w:val="0"/>
      <w:marRight w:val="0"/>
      <w:marTop w:val="0"/>
      <w:marBottom w:val="0"/>
      <w:divBdr>
        <w:top w:val="none" w:sz="0" w:space="0" w:color="auto"/>
        <w:left w:val="none" w:sz="0" w:space="0" w:color="auto"/>
        <w:bottom w:val="none" w:sz="0" w:space="0" w:color="auto"/>
        <w:right w:val="none" w:sz="0" w:space="0" w:color="auto"/>
      </w:divBdr>
    </w:div>
    <w:div w:id="736973046">
      <w:bodyDiv w:val="1"/>
      <w:marLeft w:val="0"/>
      <w:marRight w:val="0"/>
      <w:marTop w:val="0"/>
      <w:marBottom w:val="0"/>
      <w:divBdr>
        <w:top w:val="none" w:sz="0" w:space="0" w:color="auto"/>
        <w:left w:val="none" w:sz="0" w:space="0" w:color="auto"/>
        <w:bottom w:val="none" w:sz="0" w:space="0" w:color="auto"/>
        <w:right w:val="none" w:sz="0" w:space="0" w:color="auto"/>
      </w:divBdr>
    </w:div>
    <w:div w:id="825246300">
      <w:bodyDiv w:val="1"/>
      <w:marLeft w:val="0"/>
      <w:marRight w:val="0"/>
      <w:marTop w:val="0"/>
      <w:marBottom w:val="0"/>
      <w:divBdr>
        <w:top w:val="none" w:sz="0" w:space="0" w:color="auto"/>
        <w:left w:val="none" w:sz="0" w:space="0" w:color="auto"/>
        <w:bottom w:val="none" w:sz="0" w:space="0" w:color="auto"/>
        <w:right w:val="none" w:sz="0" w:space="0" w:color="auto"/>
      </w:divBdr>
    </w:div>
    <w:div w:id="998535604">
      <w:bodyDiv w:val="1"/>
      <w:marLeft w:val="0"/>
      <w:marRight w:val="0"/>
      <w:marTop w:val="0"/>
      <w:marBottom w:val="0"/>
      <w:divBdr>
        <w:top w:val="none" w:sz="0" w:space="0" w:color="auto"/>
        <w:left w:val="none" w:sz="0" w:space="0" w:color="auto"/>
        <w:bottom w:val="none" w:sz="0" w:space="0" w:color="auto"/>
        <w:right w:val="none" w:sz="0" w:space="0" w:color="auto"/>
      </w:divBdr>
    </w:div>
    <w:div w:id="1234896140">
      <w:bodyDiv w:val="1"/>
      <w:marLeft w:val="0"/>
      <w:marRight w:val="0"/>
      <w:marTop w:val="0"/>
      <w:marBottom w:val="0"/>
      <w:divBdr>
        <w:top w:val="none" w:sz="0" w:space="0" w:color="auto"/>
        <w:left w:val="none" w:sz="0" w:space="0" w:color="auto"/>
        <w:bottom w:val="none" w:sz="0" w:space="0" w:color="auto"/>
        <w:right w:val="none" w:sz="0" w:space="0" w:color="auto"/>
      </w:divBdr>
    </w:div>
    <w:div w:id="1265920335">
      <w:bodyDiv w:val="1"/>
      <w:marLeft w:val="0"/>
      <w:marRight w:val="0"/>
      <w:marTop w:val="0"/>
      <w:marBottom w:val="0"/>
      <w:divBdr>
        <w:top w:val="none" w:sz="0" w:space="0" w:color="auto"/>
        <w:left w:val="none" w:sz="0" w:space="0" w:color="auto"/>
        <w:bottom w:val="none" w:sz="0" w:space="0" w:color="auto"/>
        <w:right w:val="none" w:sz="0" w:space="0" w:color="auto"/>
      </w:divBdr>
    </w:div>
    <w:div w:id="1612004813">
      <w:bodyDiv w:val="1"/>
      <w:marLeft w:val="0"/>
      <w:marRight w:val="0"/>
      <w:marTop w:val="0"/>
      <w:marBottom w:val="0"/>
      <w:divBdr>
        <w:top w:val="none" w:sz="0" w:space="0" w:color="auto"/>
        <w:left w:val="none" w:sz="0" w:space="0" w:color="auto"/>
        <w:bottom w:val="none" w:sz="0" w:space="0" w:color="auto"/>
        <w:right w:val="none" w:sz="0" w:space="0" w:color="auto"/>
      </w:divBdr>
    </w:div>
    <w:div w:id="1938710055">
      <w:bodyDiv w:val="1"/>
      <w:marLeft w:val="0"/>
      <w:marRight w:val="0"/>
      <w:marTop w:val="0"/>
      <w:marBottom w:val="0"/>
      <w:divBdr>
        <w:top w:val="none" w:sz="0" w:space="0" w:color="auto"/>
        <w:left w:val="none" w:sz="0" w:space="0" w:color="auto"/>
        <w:bottom w:val="none" w:sz="0" w:space="0" w:color="auto"/>
        <w:right w:val="none" w:sz="0" w:space="0" w:color="auto"/>
      </w:divBdr>
    </w:div>
    <w:div w:id="200134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gree034\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TotalTime>
  <Pages>11</Pages>
  <Words>5452</Words>
  <Characters>31077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tempaccount</dc:creator>
  <cp:lastModifiedBy>S G</cp:lastModifiedBy>
  <cp:revision>2</cp:revision>
  <dcterms:created xsi:type="dcterms:W3CDTF">2015-10-31T18:56:00Z</dcterms:created>
  <dcterms:modified xsi:type="dcterms:W3CDTF">2015-10-31T18:56:00Z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TC027869999991</vt:lpwstr>
  </property>
</Properties>
</file>