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D3A" w:rsidRPr="006C24D3" w:rsidRDefault="008F3D3A">
      <w:pPr>
        <w:rPr>
          <w:sz w:val="24"/>
          <w:szCs w:val="24"/>
        </w:rPr>
      </w:pPr>
    </w:p>
    <w:p w:rsidR="008F3D3A" w:rsidRPr="006C24D3" w:rsidRDefault="008F3D3A">
      <w:pPr>
        <w:rPr>
          <w:sz w:val="24"/>
          <w:szCs w:val="24"/>
        </w:rPr>
      </w:pPr>
    </w:p>
    <w:p w:rsidR="008F3D3A" w:rsidRPr="006C24D3" w:rsidRDefault="008F3D3A" w:rsidP="008F3D3A">
      <w:pPr>
        <w:jc w:val="center"/>
        <w:rPr>
          <w:sz w:val="24"/>
          <w:szCs w:val="24"/>
        </w:rPr>
      </w:pPr>
    </w:p>
    <w:p w:rsidR="008F3D3A" w:rsidRPr="006C24D3" w:rsidRDefault="008F3D3A" w:rsidP="008F3D3A">
      <w:pPr>
        <w:jc w:val="center"/>
        <w:rPr>
          <w:b/>
          <w:sz w:val="24"/>
          <w:szCs w:val="24"/>
        </w:rPr>
      </w:pPr>
      <w:r w:rsidRPr="006C24D3">
        <w:rPr>
          <w:b/>
          <w:sz w:val="24"/>
          <w:szCs w:val="24"/>
        </w:rPr>
        <w:t>University of Ottawa</w:t>
      </w:r>
    </w:p>
    <w:p w:rsidR="001F094A" w:rsidRPr="006C24D3" w:rsidRDefault="001F094A" w:rsidP="008F3D3A">
      <w:pPr>
        <w:jc w:val="center"/>
        <w:rPr>
          <w:b/>
          <w:sz w:val="24"/>
          <w:szCs w:val="24"/>
        </w:rPr>
      </w:pPr>
      <w:r w:rsidRPr="006C24D3">
        <w:rPr>
          <w:b/>
          <w:sz w:val="24"/>
          <w:szCs w:val="24"/>
        </w:rPr>
        <w:t>CVG2141</w:t>
      </w:r>
      <w:r w:rsidR="008F3D3A" w:rsidRPr="006C24D3">
        <w:rPr>
          <w:b/>
          <w:sz w:val="24"/>
          <w:szCs w:val="24"/>
        </w:rPr>
        <w:t xml:space="preserve"> </w:t>
      </w:r>
      <w:r w:rsidR="00A11BF0" w:rsidRPr="006C24D3">
        <w:rPr>
          <w:b/>
          <w:sz w:val="24"/>
          <w:szCs w:val="24"/>
        </w:rPr>
        <w:t xml:space="preserve">- </w:t>
      </w:r>
      <w:r w:rsidRPr="006C24D3">
        <w:rPr>
          <w:b/>
          <w:sz w:val="24"/>
          <w:szCs w:val="24"/>
        </w:rPr>
        <w:t xml:space="preserve">Civil Engineering </w:t>
      </w:r>
      <w:r w:rsidR="008F3D3A" w:rsidRPr="006C24D3">
        <w:rPr>
          <w:b/>
          <w:sz w:val="24"/>
          <w:szCs w:val="24"/>
        </w:rPr>
        <w:t>Materials</w:t>
      </w:r>
    </w:p>
    <w:p w:rsidR="001F094A" w:rsidRPr="006C24D3" w:rsidRDefault="008F3D3A" w:rsidP="008F3D3A">
      <w:pPr>
        <w:jc w:val="center"/>
        <w:rPr>
          <w:b/>
          <w:sz w:val="24"/>
          <w:szCs w:val="24"/>
        </w:rPr>
      </w:pPr>
      <w:r w:rsidRPr="006C24D3">
        <w:rPr>
          <w:b/>
          <w:sz w:val="24"/>
          <w:szCs w:val="24"/>
        </w:rPr>
        <w:t>Fall 2015</w:t>
      </w:r>
    </w:p>
    <w:p w:rsidR="001F094A" w:rsidRPr="006C24D3" w:rsidRDefault="001F094A" w:rsidP="008F3D3A">
      <w:pPr>
        <w:jc w:val="center"/>
        <w:rPr>
          <w:sz w:val="24"/>
          <w:szCs w:val="24"/>
        </w:rPr>
      </w:pPr>
    </w:p>
    <w:p w:rsidR="001F094A" w:rsidRPr="006C24D3" w:rsidRDefault="00216709" w:rsidP="008F3D3A">
      <w:pPr>
        <w:jc w:val="center"/>
        <w:rPr>
          <w:b/>
          <w:sz w:val="24"/>
          <w:szCs w:val="24"/>
        </w:rPr>
      </w:pPr>
      <w:r w:rsidRPr="006C24D3">
        <w:rPr>
          <w:b/>
          <w:sz w:val="24"/>
          <w:szCs w:val="24"/>
        </w:rPr>
        <w:t>Lab 1</w:t>
      </w:r>
      <w:r w:rsidR="00344EF2" w:rsidRPr="006C24D3">
        <w:rPr>
          <w:b/>
          <w:sz w:val="24"/>
          <w:szCs w:val="24"/>
        </w:rPr>
        <w:t>.</w:t>
      </w:r>
      <w:r w:rsidR="001F094A" w:rsidRPr="006C24D3">
        <w:rPr>
          <w:b/>
          <w:sz w:val="24"/>
          <w:szCs w:val="24"/>
        </w:rPr>
        <w:t xml:space="preserve"> Tension Test</w:t>
      </w:r>
    </w:p>
    <w:p w:rsidR="001F094A" w:rsidRPr="006C24D3" w:rsidRDefault="001F094A">
      <w:pPr>
        <w:rPr>
          <w:sz w:val="24"/>
          <w:szCs w:val="24"/>
        </w:rPr>
      </w:pPr>
    </w:p>
    <w:p w:rsidR="001F094A" w:rsidRPr="006C24D3" w:rsidRDefault="001F094A">
      <w:pPr>
        <w:rPr>
          <w:sz w:val="24"/>
          <w:szCs w:val="24"/>
        </w:rPr>
      </w:pPr>
    </w:p>
    <w:p w:rsidR="001F094A" w:rsidRPr="006C24D3" w:rsidRDefault="001F094A">
      <w:pPr>
        <w:rPr>
          <w:sz w:val="24"/>
          <w:szCs w:val="24"/>
        </w:rPr>
      </w:pPr>
    </w:p>
    <w:p w:rsidR="001F094A" w:rsidRPr="006C24D3" w:rsidRDefault="001F094A">
      <w:pPr>
        <w:rPr>
          <w:sz w:val="24"/>
          <w:szCs w:val="24"/>
        </w:rPr>
      </w:pPr>
    </w:p>
    <w:p w:rsidR="001F094A" w:rsidRPr="006C24D3" w:rsidRDefault="00D97FCA" w:rsidP="008F3D3A">
      <w:pPr>
        <w:ind w:left="5760"/>
        <w:rPr>
          <w:sz w:val="24"/>
          <w:szCs w:val="24"/>
        </w:rPr>
      </w:pPr>
      <w:r w:rsidRPr="006C24D3">
        <w:rPr>
          <w:sz w:val="24"/>
          <w:szCs w:val="24"/>
        </w:rPr>
        <w:t xml:space="preserve">Date of Performance: </w:t>
      </w:r>
      <w:r w:rsidRPr="006C24D3">
        <w:rPr>
          <w:b/>
          <w:sz w:val="24"/>
          <w:szCs w:val="24"/>
        </w:rPr>
        <w:t>Oct. 29</w:t>
      </w:r>
      <w:r w:rsidR="001F094A" w:rsidRPr="006C24D3">
        <w:rPr>
          <w:b/>
          <w:sz w:val="24"/>
          <w:szCs w:val="24"/>
          <w:vertAlign w:val="superscript"/>
        </w:rPr>
        <w:t>th</w:t>
      </w:r>
      <w:r w:rsidR="001F094A" w:rsidRPr="006C24D3">
        <w:rPr>
          <w:sz w:val="24"/>
          <w:szCs w:val="24"/>
        </w:rPr>
        <w:t xml:space="preserve"> </w:t>
      </w:r>
    </w:p>
    <w:p w:rsidR="001F094A" w:rsidRPr="006C24D3" w:rsidRDefault="00D97FCA" w:rsidP="008F3D3A">
      <w:pPr>
        <w:ind w:left="5760"/>
        <w:rPr>
          <w:sz w:val="24"/>
          <w:szCs w:val="24"/>
        </w:rPr>
      </w:pPr>
      <w:r w:rsidRPr="006C24D3">
        <w:rPr>
          <w:sz w:val="24"/>
          <w:szCs w:val="24"/>
        </w:rPr>
        <w:t xml:space="preserve">Lab Group: </w:t>
      </w:r>
      <w:r w:rsidRPr="006C24D3">
        <w:rPr>
          <w:b/>
          <w:sz w:val="24"/>
          <w:szCs w:val="24"/>
        </w:rPr>
        <w:t>D3</w:t>
      </w:r>
    </w:p>
    <w:p w:rsidR="001F094A" w:rsidRPr="006C24D3" w:rsidRDefault="00D97FCA" w:rsidP="008F3D3A">
      <w:pPr>
        <w:ind w:left="5760"/>
        <w:rPr>
          <w:sz w:val="24"/>
          <w:szCs w:val="24"/>
        </w:rPr>
      </w:pPr>
      <w:r w:rsidRPr="006C24D3">
        <w:rPr>
          <w:sz w:val="24"/>
          <w:szCs w:val="24"/>
        </w:rPr>
        <w:t xml:space="preserve">Student: </w:t>
      </w:r>
      <w:r w:rsidRPr="006C24D3">
        <w:rPr>
          <w:b/>
          <w:sz w:val="24"/>
          <w:szCs w:val="24"/>
        </w:rPr>
        <w:t>Yixin Wang</w:t>
      </w:r>
    </w:p>
    <w:p w:rsidR="001F094A" w:rsidRPr="006C24D3" w:rsidRDefault="00D97FCA" w:rsidP="008F3D3A">
      <w:pPr>
        <w:ind w:left="5760"/>
        <w:rPr>
          <w:b/>
          <w:sz w:val="24"/>
          <w:szCs w:val="24"/>
        </w:rPr>
      </w:pPr>
      <w:r w:rsidRPr="006C24D3">
        <w:rPr>
          <w:sz w:val="24"/>
          <w:szCs w:val="24"/>
        </w:rPr>
        <w:t xml:space="preserve">Student number: </w:t>
      </w:r>
      <w:r w:rsidRPr="006C24D3">
        <w:rPr>
          <w:b/>
          <w:sz w:val="24"/>
          <w:szCs w:val="24"/>
        </w:rPr>
        <w:t>7251797</w:t>
      </w:r>
    </w:p>
    <w:p w:rsidR="008F3D3A" w:rsidRPr="006C24D3" w:rsidRDefault="008F3D3A">
      <w:pPr>
        <w:rPr>
          <w:b/>
          <w:sz w:val="24"/>
          <w:szCs w:val="24"/>
        </w:rPr>
      </w:pPr>
    </w:p>
    <w:p w:rsidR="008F3D3A" w:rsidRPr="006C24D3" w:rsidRDefault="008F3D3A">
      <w:pPr>
        <w:rPr>
          <w:b/>
          <w:sz w:val="24"/>
          <w:szCs w:val="24"/>
        </w:rPr>
      </w:pPr>
    </w:p>
    <w:p w:rsidR="008F3D3A" w:rsidRPr="006C24D3" w:rsidRDefault="008F3D3A">
      <w:pPr>
        <w:rPr>
          <w:b/>
          <w:sz w:val="24"/>
          <w:szCs w:val="24"/>
        </w:rPr>
      </w:pPr>
    </w:p>
    <w:p w:rsidR="008F3D3A" w:rsidRPr="006C24D3" w:rsidRDefault="008F3D3A">
      <w:pPr>
        <w:rPr>
          <w:b/>
          <w:sz w:val="24"/>
          <w:szCs w:val="24"/>
        </w:rPr>
      </w:pPr>
    </w:p>
    <w:p w:rsidR="008F3D3A" w:rsidRPr="006C24D3" w:rsidRDefault="008F3D3A">
      <w:pPr>
        <w:rPr>
          <w:b/>
          <w:sz w:val="24"/>
          <w:szCs w:val="24"/>
        </w:rPr>
      </w:pPr>
    </w:p>
    <w:p w:rsidR="008F3D3A" w:rsidRPr="006C24D3" w:rsidRDefault="008F3D3A">
      <w:pPr>
        <w:rPr>
          <w:b/>
          <w:sz w:val="24"/>
          <w:szCs w:val="24"/>
        </w:rPr>
      </w:pPr>
    </w:p>
    <w:p w:rsidR="008F3D3A" w:rsidRPr="006C24D3" w:rsidRDefault="008F3D3A">
      <w:pPr>
        <w:rPr>
          <w:b/>
          <w:sz w:val="24"/>
          <w:szCs w:val="24"/>
        </w:rPr>
      </w:pPr>
    </w:p>
    <w:p w:rsidR="008F3D3A" w:rsidRPr="006C24D3" w:rsidRDefault="008F3D3A">
      <w:pPr>
        <w:rPr>
          <w:sz w:val="24"/>
          <w:szCs w:val="24"/>
        </w:rPr>
      </w:pPr>
    </w:p>
    <w:p w:rsidR="001F094A" w:rsidRPr="006C24D3" w:rsidRDefault="001F094A">
      <w:pPr>
        <w:rPr>
          <w:sz w:val="24"/>
          <w:szCs w:val="24"/>
        </w:rPr>
      </w:pPr>
      <w:r w:rsidRPr="006C24D3">
        <w:rPr>
          <w:b/>
          <w:sz w:val="24"/>
          <w:szCs w:val="24"/>
        </w:rPr>
        <w:lastRenderedPageBreak/>
        <w:t>Abstract</w:t>
      </w:r>
    </w:p>
    <w:p w:rsidR="009F4D21" w:rsidRPr="006C24D3" w:rsidRDefault="008F4000">
      <w:pPr>
        <w:rPr>
          <w:sz w:val="24"/>
          <w:szCs w:val="24"/>
        </w:rPr>
      </w:pPr>
      <w:r w:rsidRPr="006C24D3">
        <w:rPr>
          <w:sz w:val="24"/>
          <w:szCs w:val="24"/>
        </w:rPr>
        <w:t xml:space="preserve">Tensile testing, also known as tension testing, is widely used in materials engineering to test how much energy a specimen can absorb before failure. The energy in this experiment is given as controlled tension. By analyzing the results obtained from this experiment, operators can then know </w:t>
      </w:r>
      <w:r w:rsidR="00657A4F" w:rsidRPr="006C24D3">
        <w:rPr>
          <w:sz w:val="24"/>
          <w:szCs w:val="24"/>
        </w:rPr>
        <w:t xml:space="preserve">at how much energy is given that a specific phenomenon occurs, such as </w:t>
      </w:r>
      <w:r w:rsidR="00AC4E8B" w:rsidRPr="006C24D3">
        <w:rPr>
          <w:sz w:val="24"/>
          <w:szCs w:val="24"/>
        </w:rPr>
        <w:t>yield strength, ultimate tensile strength (UTS)</w:t>
      </w:r>
      <w:r w:rsidR="00657A4F" w:rsidRPr="006C24D3">
        <w:rPr>
          <w:sz w:val="24"/>
          <w:szCs w:val="24"/>
        </w:rPr>
        <w:t>, and the failure</w:t>
      </w:r>
      <w:r w:rsidR="00391F6C" w:rsidRPr="006C24D3">
        <w:rPr>
          <w:sz w:val="24"/>
          <w:szCs w:val="24"/>
        </w:rPr>
        <w:t xml:space="preserve"> </w:t>
      </w:r>
      <w:r w:rsidR="00FE5BB7" w:rsidRPr="006C24D3">
        <w:rPr>
          <w:sz w:val="24"/>
          <w:szCs w:val="24"/>
        </w:rPr>
        <w:t>(breaking point)</w:t>
      </w:r>
      <w:r w:rsidR="00657A4F" w:rsidRPr="006C24D3">
        <w:rPr>
          <w:sz w:val="24"/>
          <w:szCs w:val="24"/>
        </w:rPr>
        <w:t>.</w:t>
      </w:r>
      <w:r w:rsidR="00F62FA3" w:rsidRPr="006C24D3">
        <w:rPr>
          <w:sz w:val="24"/>
          <w:szCs w:val="24"/>
        </w:rPr>
        <w:t xml:space="preserve"> Therefore, by comparing the different properties of each specimen, experimenters will be able to choose the optimized materials to a specific use.</w:t>
      </w: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D54167" w:rsidRPr="006C24D3" w:rsidRDefault="00D54167">
      <w:pPr>
        <w:rPr>
          <w:sz w:val="24"/>
          <w:szCs w:val="24"/>
        </w:rPr>
      </w:pPr>
    </w:p>
    <w:p w:rsidR="009F4D21" w:rsidRPr="006C24D3" w:rsidRDefault="009F4D21">
      <w:pPr>
        <w:rPr>
          <w:sz w:val="24"/>
          <w:szCs w:val="24"/>
        </w:rPr>
      </w:pPr>
      <w:r w:rsidRPr="006C24D3">
        <w:rPr>
          <w:sz w:val="24"/>
          <w:szCs w:val="24"/>
        </w:rPr>
        <w:lastRenderedPageBreak/>
        <w:t>List of Tables:</w:t>
      </w:r>
    </w:p>
    <w:p w:rsidR="009F4D21" w:rsidRPr="006C24D3" w:rsidRDefault="009F4D21" w:rsidP="009F4D21">
      <w:pPr>
        <w:rPr>
          <w:sz w:val="24"/>
          <w:szCs w:val="24"/>
        </w:rPr>
      </w:pPr>
      <w:r w:rsidRPr="006C24D3">
        <w:rPr>
          <w:sz w:val="24"/>
          <w:szCs w:val="24"/>
        </w:rPr>
        <w:t>Table 2.1 Initial and final width, height, area chart</w:t>
      </w:r>
    </w:p>
    <w:p w:rsidR="009F4D21" w:rsidRPr="006C24D3" w:rsidRDefault="009F4D21" w:rsidP="009F4D21">
      <w:pPr>
        <w:rPr>
          <w:sz w:val="24"/>
          <w:szCs w:val="24"/>
        </w:rPr>
      </w:pPr>
      <w:r w:rsidRPr="006C24D3">
        <w:rPr>
          <w:sz w:val="24"/>
          <w:szCs w:val="24"/>
        </w:rPr>
        <w:t>Table 2.2 Initial and final length between each gauge and its percentage elongation for cold-rolled steel</w:t>
      </w:r>
    </w:p>
    <w:p w:rsidR="009F4D21" w:rsidRPr="006C24D3" w:rsidRDefault="009F4D21" w:rsidP="009F4D21">
      <w:pPr>
        <w:rPr>
          <w:sz w:val="24"/>
          <w:szCs w:val="24"/>
        </w:rPr>
      </w:pPr>
      <w:r w:rsidRPr="006C24D3">
        <w:rPr>
          <w:sz w:val="24"/>
          <w:szCs w:val="24"/>
        </w:rPr>
        <w:t>Table 2.3 Initial and final length between each gauge and its percentage elongation for hot-rolled steel</w:t>
      </w:r>
    </w:p>
    <w:p w:rsidR="009F4D21" w:rsidRPr="006C24D3" w:rsidRDefault="009F4D21" w:rsidP="009F4D21">
      <w:pPr>
        <w:rPr>
          <w:sz w:val="24"/>
          <w:szCs w:val="24"/>
        </w:rPr>
      </w:pPr>
      <w:r w:rsidRPr="006C24D3">
        <w:rPr>
          <w:sz w:val="24"/>
          <w:szCs w:val="24"/>
        </w:rPr>
        <w:t>Table 2.4 Initial and final length between each gauge and its percentage elongation for Aluminium</w:t>
      </w:r>
    </w:p>
    <w:p w:rsidR="009F4D21" w:rsidRPr="006C24D3" w:rsidRDefault="009F4D21" w:rsidP="009F4D21">
      <w:pPr>
        <w:rPr>
          <w:sz w:val="24"/>
          <w:szCs w:val="24"/>
        </w:rPr>
      </w:pPr>
      <w:r w:rsidRPr="006C24D3">
        <w:rPr>
          <w:sz w:val="24"/>
          <w:szCs w:val="24"/>
        </w:rPr>
        <w:t xml:space="preserve">Table 2.5 Percentage area reduction for different specimens </w:t>
      </w:r>
    </w:p>
    <w:p w:rsidR="009F4D21" w:rsidRPr="006C24D3" w:rsidRDefault="009F4D21">
      <w:pPr>
        <w:rPr>
          <w:sz w:val="24"/>
          <w:szCs w:val="24"/>
        </w:rPr>
      </w:pPr>
      <w:r w:rsidRPr="006C24D3">
        <w:rPr>
          <w:sz w:val="24"/>
          <w:szCs w:val="24"/>
        </w:rPr>
        <w:br w:type="page"/>
      </w:r>
    </w:p>
    <w:p w:rsidR="009F4D21" w:rsidRPr="006C24D3" w:rsidRDefault="009F4D21" w:rsidP="009F4D21">
      <w:pPr>
        <w:rPr>
          <w:sz w:val="24"/>
          <w:szCs w:val="24"/>
        </w:rPr>
      </w:pPr>
      <w:r w:rsidRPr="006C24D3">
        <w:rPr>
          <w:sz w:val="24"/>
          <w:szCs w:val="24"/>
        </w:rPr>
        <w:lastRenderedPageBreak/>
        <w:t>List of Figures:</w:t>
      </w:r>
    </w:p>
    <w:p w:rsidR="009F4D21" w:rsidRPr="006C24D3" w:rsidRDefault="009F4D21" w:rsidP="009F4D21">
      <w:pPr>
        <w:rPr>
          <w:sz w:val="24"/>
          <w:szCs w:val="24"/>
        </w:rPr>
      </w:pPr>
      <w:r w:rsidRPr="006C24D3">
        <w:rPr>
          <w:sz w:val="24"/>
          <w:szCs w:val="24"/>
        </w:rPr>
        <w:t xml:space="preserve">Figure 1.1 </w:t>
      </w:r>
      <w:r w:rsidR="00F07A2F" w:rsidRPr="006C24D3">
        <w:rPr>
          <w:sz w:val="24"/>
          <w:szCs w:val="24"/>
        </w:rPr>
        <w:t>Fully settled universal tension machine with specimen and strain gauge</w:t>
      </w:r>
    </w:p>
    <w:p w:rsidR="009F4D21" w:rsidRPr="006C24D3" w:rsidRDefault="009F4D21" w:rsidP="009F4D21">
      <w:pPr>
        <w:rPr>
          <w:sz w:val="24"/>
          <w:szCs w:val="24"/>
        </w:rPr>
      </w:pPr>
      <w:r w:rsidRPr="006C24D3">
        <w:rPr>
          <w:sz w:val="24"/>
          <w:szCs w:val="24"/>
        </w:rPr>
        <w:t>Figure 2.1 Rupture and elongation experienced</w:t>
      </w:r>
    </w:p>
    <w:p w:rsidR="009F4D21" w:rsidRPr="006C24D3" w:rsidRDefault="009F4D21" w:rsidP="009F4D21">
      <w:pPr>
        <w:rPr>
          <w:sz w:val="24"/>
          <w:szCs w:val="24"/>
        </w:rPr>
      </w:pPr>
      <w:r w:rsidRPr="006C24D3">
        <w:rPr>
          <w:sz w:val="24"/>
          <w:szCs w:val="24"/>
        </w:rPr>
        <w:t>Figure 2.2 Percentage elongation for aluminium</w:t>
      </w:r>
    </w:p>
    <w:p w:rsidR="009F4D21" w:rsidRPr="006C24D3" w:rsidRDefault="009F4D21" w:rsidP="009F4D21">
      <w:pPr>
        <w:rPr>
          <w:sz w:val="24"/>
          <w:szCs w:val="24"/>
        </w:rPr>
      </w:pPr>
      <w:r w:rsidRPr="006C24D3">
        <w:rPr>
          <w:sz w:val="24"/>
          <w:szCs w:val="24"/>
        </w:rPr>
        <w:t>Figure 2.3 Percentage elongation for hot-rolled steel</w:t>
      </w:r>
    </w:p>
    <w:p w:rsidR="009F4D21" w:rsidRPr="006C24D3" w:rsidRDefault="009F4D21" w:rsidP="009F4D21">
      <w:pPr>
        <w:rPr>
          <w:sz w:val="24"/>
          <w:szCs w:val="24"/>
        </w:rPr>
      </w:pPr>
      <w:r w:rsidRPr="006C24D3">
        <w:rPr>
          <w:sz w:val="24"/>
          <w:szCs w:val="24"/>
        </w:rPr>
        <w:t>Figure 2.4 Percentage elongation for cold-rolled steel</w:t>
      </w:r>
    </w:p>
    <w:p w:rsidR="009F4D21" w:rsidRPr="006C24D3" w:rsidRDefault="009F4D21" w:rsidP="009F4D21">
      <w:pPr>
        <w:rPr>
          <w:sz w:val="24"/>
          <w:szCs w:val="24"/>
        </w:rPr>
      </w:pPr>
      <w:r w:rsidRPr="006C24D3">
        <w:rPr>
          <w:sz w:val="24"/>
          <w:szCs w:val="24"/>
        </w:rPr>
        <w:t>Figure 3.1 Stress-Strain relation graph for hot-rolled Steel</w:t>
      </w:r>
    </w:p>
    <w:p w:rsidR="009F4D21" w:rsidRPr="006C24D3" w:rsidRDefault="009F4D21" w:rsidP="009F4D21">
      <w:pPr>
        <w:rPr>
          <w:sz w:val="24"/>
          <w:szCs w:val="24"/>
        </w:rPr>
      </w:pPr>
      <w:r w:rsidRPr="006C24D3">
        <w:rPr>
          <w:sz w:val="24"/>
          <w:szCs w:val="24"/>
        </w:rPr>
        <w:t>Figure 3.2 Stress-Strain relation graph for cold-rolled Steel</w:t>
      </w:r>
    </w:p>
    <w:p w:rsidR="009F4D21" w:rsidRPr="006C24D3" w:rsidRDefault="009F4D21" w:rsidP="009F4D21">
      <w:pPr>
        <w:rPr>
          <w:sz w:val="24"/>
          <w:szCs w:val="24"/>
        </w:rPr>
      </w:pPr>
      <w:r w:rsidRPr="006C24D3">
        <w:rPr>
          <w:sz w:val="24"/>
          <w:szCs w:val="24"/>
        </w:rPr>
        <w:t>Figure 3.3 Stress-Strain relation graph for aluminium</w:t>
      </w: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rsidP="009F4D21">
      <w:pPr>
        <w:rPr>
          <w:sz w:val="24"/>
          <w:szCs w:val="24"/>
        </w:rPr>
      </w:pPr>
    </w:p>
    <w:p w:rsidR="009F4D21" w:rsidRPr="006C24D3" w:rsidRDefault="009F4D21">
      <w:pPr>
        <w:rPr>
          <w:sz w:val="24"/>
          <w:szCs w:val="24"/>
        </w:rPr>
      </w:pPr>
    </w:p>
    <w:p w:rsidR="009F4D21" w:rsidRPr="006C24D3" w:rsidRDefault="009F4D21">
      <w:pPr>
        <w:rPr>
          <w:sz w:val="24"/>
          <w:szCs w:val="24"/>
        </w:rPr>
      </w:pPr>
      <w:r w:rsidRPr="006C24D3">
        <w:rPr>
          <w:sz w:val="24"/>
          <w:szCs w:val="24"/>
        </w:rPr>
        <w:br w:type="page"/>
      </w:r>
    </w:p>
    <w:p w:rsidR="001F094A" w:rsidRPr="006C24D3" w:rsidRDefault="00C91112">
      <w:pPr>
        <w:rPr>
          <w:b/>
          <w:sz w:val="24"/>
          <w:szCs w:val="24"/>
        </w:rPr>
      </w:pPr>
      <w:r w:rsidRPr="006C24D3">
        <w:rPr>
          <w:b/>
          <w:sz w:val="24"/>
          <w:szCs w:val="24"/>
        </w:rPr>
        <w:t>Object</w:t>
      </w:r>
      <w:r w:rsidR="00457096" w:rsidRPr="006C24D3">
        <w:rPr>
          <w:b/>
          <w:sz w:val="24"/>
          <w:szCs w:val="24"/>
        </w:rPr>
        <w:t>s</w:t>
      </w:r>
    </w:p>
    <w:p w:rsidR="00457096" w:rsidRPr="006C24D3" w:rsidRDefault="00457096" w:rsidP="00457096">
      <w:pPr>
        <w:rPr>
          <w:sz w:val="24"/>
          <w:szCs w:val="24"/>
        </w:rPr>
      </w:pPr>
      <w:r w:rsidRPr="006C24D3">
        <w:rPr>
          <w:sz w:val="24"/>
          <w:szCs w:val="24"/>
        </w:rPr>
        <w:t>To determine the stress-strain relationship;</w:t>
      </w:r>
    </w:p>
    <w:p w:rsidR="00457096" w:rsidRPr="006C24D3" w:rsidRDefault="00457096" w:rsidP="00457096">
      <w:pPr>
        <w:rPr>
          <w:sz w:val="24"/>
          <w:szCs w:val="24"/>
        </w:rPr>
      </w:pPr>
      <w:r w:rsidRPr="006C24D3">
        <w:rPr>
          <w:sz w:val="24"/>
          <w:szCs w:val="24"/>
        </w:rPr>
        <w:t>To determine the yield strength;</w:t>
      </w:r>
    </w:p>
    <w:p w:rsidR="00457096" w:rsidRPr="006C24D3" w:rsidRDefault="00457096" w:rsidP="00457096">
      <w:pPr>
        <w:rPr>
          <w:sz w:val="24"/>
          <w:szCs w:val="24"/>
        </w:rPr>
      </w:pPr>
      <w:r w:rsidRPr="006C24D3">
        <w:rPr>
          <w:sz w:val="24"/>
          <w:szCs w:val="24"/>
        </w:rPr>
        <w:t>To determine the tensile strength;</w:t>
      </w:r>
    </w:p>
    <w:p w:rsidR="00457096" w:rsidRPr="006C24D3" w:rsidRDefault="00457096" w:rsidP="00457096">
      <w:pPr>
        <w:rPr>
          <w:sz w:val="24"/>
          <w:szCs w:val="24"/>
        </w:rPr>
      </w:pPr>
      <w:r w:rsidRPr="006C24D3">
        <w:rPr>
          <w:sz w:val="24"/>
          <w:szCs w:val="24"/>
        </w:rPr>
        <w:t>To determine the elongation and reduction of cross-sectional area;</w:t>
      </w:r>
    </w:p>
    <w:p w:rsidR="00457096" w:rsidRPr="006C24D3" w:rsidRDefault="00457096" w:rsidP="00457096">
      <w:pPr>
        <w:rPr>
          <w:sz w:val="24"/>
          <w:szCs w:val="24"/>
        </w:rPr>
      </w:pPr>
      <w:r w:rsidRPr="006C24D3">
        <w:rPr>
          <w:sz w:val="24"/>
          <w:szCs w:val="24"/>
        </w:rPr>
        <w:t>To determine the modulus of elasticity; and,</w:t>
      </w:r>
    </w:p>
    <w:p w:rsidR="00457096" w:rsidRPr="006C24D3" w:rsidRDefault="00457096" w:rsidP="00457096">
      <w:pPr>
        <w:rPr>
          <w:sz w:val="24"/>
          <w:szCs w:val="24"/>
        </w:rPr>
      </w:pPr>
      <w:r w:rsidRPr="006C24D3">
        <w:rPr>
          <w:sz w:val="24"/>
          <w:szCs w:val="24"/>
        </w:rPr>
        <w:t xml:space="preserve">To determine the rupture strength. </w:t>
      </w:r>
    </w:p>
    <w:p w:rsidR="00D931AA" w:rsidRPr="006C24D3" w:rsidRDefault="00D931AA" w:rsidP="00457096">
      <w:pPr>
        <w:rPr>
          <w:sz w:val="24"/>
          <w:szCs w:val="24"/>
        </w:rPr>
      </w:pPr>
      <w:r w:rsidRPr="006C24D3">
        <w:rPr>
          <w:sz w:val="24"/>
          <w:szCs w:val="24"/>
        </w:rPr>
        <w:t>(Source: Lab Manual: “</w:t>
      </w:r>
      <w:r w:rsidRPr="006C24D3">
        <w:rPr>
          <w:i/>
          <w:sz w:val="24"/>
          <w:szCs w:val="24"/>
        </w:rPr>
        <w:t>LAB 1: TENSION TEST OF STEEL &amp; ALUMINIUM</w:t>
      </w:r>
      <w:r w:rsidRPr="006C24D3">
        <w:rPr>
          <w:sz w:val="24"/>
          <w:szCs w:val="24"/>
        </w:rPr>
        <w:t xml:space="preserve">”, </w:t>
      </w:r>
      <w:r w:rsidR="00415429" w:rsidRPr="006C24D3">
        <w:rPr>
          <w:sz w:val="24"/>
          <w:szCs w:val="24"/>
        </w:rPr>
        <w:t xml:space="preserve">Page 1, </w:t>
      </w:r>
      <w:r w:rsidRPr="006C24D3">
        <w:rPr>
          <w:sz w:val="24"/>
          <w:szCs w:val="24"/>
        </w:rPr>
        <w:t>University of Ottawa, 2015)</w:t>
      </w:r>
    </w:p>
    <w:p w:rsidR="001E3692" w:rsidRPr="006C24D3" w:rsidRDefault="001E3692">
      <w:pPr>
        <w:rPr>
          <w:sz w:val="24"/>
          <w:szCs w:val="24"/>
        </w:rPr>
      </w:pPr>
    </w:p>
    <w:p w:rsidR="001E3692" w:rsidRPr="006C24D3" w:rsidRDefault="001E3692">
      <w:pPr>
        <w:rPr>
          <w:sz w:val="24"/>
          <w:szCs w:val="24"/>
        </w:rPr>
      </w:pPr>
      <w:r w:rsidRPr="006C24D3">
        <w:rPr>
          <w:b/>
          <w:sz w:val="24"/>
          <w:szCs w:val="24"/>
        </w:rPr>
        <w:t>Theory</w:t>
      </w:r>
      <w:r w:rsidR="005146A2" w:rsidRPr="006C24D3">
        <w:rPr>
          <w:b/>
          <w:sz w:val="24"/>
          <w:szCs w:val="24"/>
        </w:rPr>
        <w:t xml:space="preserve"> and Introduction</w:t>
      </w:r>
    </w:p>
    <w:p w:rsidR="00D037F6" w:rsidRPr="006C24D3" w:rsidRDefault="00D037F6">
      <w:pPr>
        <w:rPr>
          <w:sz w:val="24"/>
          <w:szCs w:val="24"/>
        </w:rPr>
      </w:pPr>
      <w:r w:rsidRPr="006C24D3">
        <w:rPr>
          <w:sz w:val="24"/>
          <w:szCs w:val="24"/>
        </w:rPr>
        <w:t xml:space="preserve">In this experiment, there were three different specimens tested to determine the mechanical properties of each specimen. Also, by applying calculations, we </w:t>
      </w:r>
      <w:r w:rsidR="00B46A92" w:rsidRPr="006C24D3">
        <w:rPr>
          <w:sz w:val="24"/>
          <w:szCs w:val="24"/>
        </w:rPr>
        <w:t xml:space="preserve">could therefore </w:t>
      </w:r>
      <w:r w:rsidRPr="006C24D3">
        <w:rPr>
          <w:sz w:val="24"/>
          <w:szCs w:val="24"/>
        </w:rPr>
        <w:t xml:space="preserve">obtained </w:t>
      </w:r>
      <w:r w:rsidR="00B46A92" w:rsidRPr="006C24D3">
        <w:rPr>
          <w:sz w:val="24"/>
          <w:szCs w:val="24"/>
        </w:rPr>
        <w:t>various properties of the metal sample</w:t>
      </w:r>
      <w:r w:rsidRPr="006C24D3">
        <w:rPr>
          <w:sz w:val="24"/>
          <w:szCs w:val="24"/>
        </w:rPr>
        <w:t xml:space="preserve"> in </w:t>
      </w:r>
      <w:r w:rsidR="00B46A92" w:rsidRPr="006C24D3">
        <w:rPr>
          <w:sz w:val="24"/>
          <w:szCs w:val="24"/>
        </w:rPr>
        <w:t xml:space="preserve">its </w:t>
      </w:r>
      <w:r w:rsidRPr="006C24D3">
        <w:rPr>
          <w:sz w:val="24"/>
          <w:szCs w:val="24"/>
        </w:rPr>
        <w:t>cross-sectional area</w:t>
      </w:r>
      <w:r w:rsidR="00D931AA" w:rsidRPr="006C24D3">
        <w:rPr>
          <w:sz w:val="24"/>
          <w:szCs w:val="24"/>
        </w:rPr>
        <w:t>.</w:t>
      </w:r>
    </w:p>
    <w:p w:rsidR="001E3692" w:rsidRPr="006C24D3" w:rsidRDefault="005D00CA">
      <w:pPr>
        <w:rPr>
          <w:sz w:val="24"/>
          <w:szCs w:val="24"/>
        </w:rPr>
      </w:pPr>
      <w:r w:rsidRPr="006C24D3">
        <w:rPr>
          <w:sz w:val="24"/>
          <w:szCs w:val="24"/>
        </w:rPr>
        <w:t xml:space="preserve">Since in </w:t>
      </w:r>
      <w:r w:rsidR="00D931AA" w:rsidRPr="006C24D3">
        <w:rPr>
          <w:sz w:val="24"/>
          <w:szCs w:val="24"/>
        </w:rPr>
        <w:t>actual</w:t>
      </w:r>
      <w:r w:rsidRPr="006C24D3">
        <w:rPr>
          <w:sz w:val="24"/>
          <w:szCs w:val="24"/>
        </w:rPr>
        <w:t xml:space="preserve"> engineering construction there are all kinds of loads and forces the materials need</w:t>
      </w:r>
      <w:r w:rsidR="001E3692" w:rsidRPr="006C24D3">
        <w:rPr>
          <w:sz w:val="24"/>
          <w:szCs w:val="24"/>
        </w:rPr>
        <w:t xml:space="preserve"> </w:t>
      </w:r>
      <w:r w:rsidRPr="006C24D3">
        <w:rPr>
          <w:sz w:val="24"/>
          <w:szCs w:val="24"/>
        </w:rPr>
        <w:t>to withstand, numbers of modulus are found and used in order to make sure the structure is securely built.</w:t>
      </w:r>
    </w:p>
    <w:p w:rsidR="005D00CA" w:rsidRPr="006C24D3" w:rsidRDefault="00F33115">
      <w:pPr>
        <w:rPr>
          <w:sz w:val="24"/>
          <w:szCs w:val="24"/>
        </w:rPr>
      </w:pPr>
      <w:r w:rsidRPr="006C24D3">
        <w:rPr>
          <w:sz w:val="24"/>
          <w:szCs w:val="24"/>
        </w:rPr>
        <w:t>Strain:</w:t>
      </w:r>
    </w:p>
    <w:p w:rsidR="00F33115" w:rsidRPr="006C24D3" w:rsidRDefault="00F33115">
      <w:pPr>
        <w:rPr>
          <w:sz w:val="24"/>
          <w:szCs w:val="24"/>
        </w:rPr>
      </w:pPr>
      <w:r w:rsidRPr="006C24D3">
        <w:rPr>
          <w:sz w:val="24"/>
          <w:szCs w:val="24"/>
        </w:rPr>
        <w:t>σ = P/A (P = Load; A = Original Cross-section)</w:t>
      </w:r>
    </w:p>
    <w:p w:rsidR="00F33115" w:rsidRPr="006C24D3" w:rsidRDefault="00F33115">
      <w:pPr>
        <w:rPr>
          <w:sz w:val="24"/>
          <w:szCs w:val="24"/>
        </w:rPr>
      </w:pPr>
      <w:r w:rsidRPr="006C24D3">
        <w:rPr>
          <w:sz w:val="24"/>
          <w:szCs w:val="24"/>
        </w:rPr>
        <w:t>ε</w:t>
      </w:r>
      <w:r w:rsidR="00FA04F8" w:rsidRPr="006C24D3">
        <w:rPr>
          <w:sz w:val="24"/>
          <w:szCs w:val="24"/>
        </w:rPr>
        <w:t xml:space="preserve"> </w:t>
      </w:r>
      <w:r w:rsidRPr="006C24D3">
        <w:rPr>
          <w:sz w:val="24"/>
          <w:szCs w:val="24"/>
        </w:rPr>
        <w:t>=</w:t>
      </w:r>
      <w:r w:rsidR="00FA04F8" w:rsidRPr="006C24D3">
        <w:rPr>
          <w:sz w:val="24"/>
          <w:szCs w:val="24"/>
        </w:rPr>
        <w:t xml:space="preserve"> </w:t>
      </w:r>
      <w:r w:rsidRPr="006C24D3">
        <w:rPr>
          <w:sz w:val="24"/>
          <w:szCs w:val="24"/>
        </w:rPr>
        <w:t>ΔL/L (ΔL = Elongation and L=Original Gauge Length)</w:t>
      </w:r>
    </w:p>
    <w:p w:rsidR="00F33115" w:rsidRPr="006C24D3" w:rsidRDefault="00F33115">
      <w:pPr>
        <w:rPr>
          <w:sz w:val="24"/>
          <w:szCs w:val="24"/>
        </w:rPr>
      </w:pPr>
      <w:r w:rsidRPr="006C24D3">
        <w:rPr>
          <w:sz w:val="24"/>
          <w:szCs w:val="24"/>
        </w:rPr>
        <w:t>Therefore, stress-strain relationship can be concluded after getting strain.</w:t>
      </w:r>
    </w:p>
    <w:p w:rsidR="00F33115" w:rsidRPr="006C24D3" w:rsidRDefault="00F33115">
      <w:pPr>
        <w:rPr>
          <w:sz w:val="24"/>
          <w:szCs w:val="24"/>
        </w:rPr>
      </w:pPr>
      <w:r w:rsidRPr="006C24D3">
        <w:rPr>
          <w:sz w:val="24"/>
          <w:szCs w:val="24"/>
        </w:rPr>
        <w:t>Modulus of elasticity:</w:t>
      </w:r>
    </w:p>
    <w:p w:rsidR="00F33115" w:rsidRPr="006C24D3" w:rsidRDefault="00ED109F">
      <w:pPr>
        <w:rPr>
          <w:sz w:val="24"/>
          <w:szCs w:val="24"/>
        </w:rPr>
      </w:pPr>
      <w:r w:rsidRPr="006C24D3">
        <w:rPr>
          <w:sz w:val="24"/>
          <w:szCs w:val="24"/>
        </w:rPr>
        <w:t xml:space="preserve">E = </w:t>
      </w:r>
      <w:r w:rsidR="00F33115" w:rsidRPr="006C24D3">
        <w:rPr>
          <w:sz w:val="24"/>
          <w:szCs w:val="24"/>
        </w:rPr>
        <w:t>σ</w:t>
      </w:r>
      <w:r w:rsidR="00F33115" w:rsidRPr="006C24D3">
        <w:rPr>
          <w:sz w:val="24"/>
          <w:szCs w:val="24"/>
          <w:vertAlign w:val="superscript"/>
        </w:rPr>
        <w:t>yield</w:t>
      </w:r>
      <w:r w:rsidR="00F33115" w:rsidRPr="006C24D3">
        <w:rPr>
          <w:sz w:val="24"/>
          <w:szCs w:val="24"/>
        </w:rPr>
        <w:t>/ ε</w:t>
      </w:r>
      <w:r w:rsidR="00F33115" w:rsidRPr="006C24D3">
        <w:rPr>
          <w:sz w:val="24"/>
          <w:szCs w:val="24"/>
          <w:vertAlign w:val="superscript"/>
        </w:rPr>
        <w:t>yield</w:t>
      </w:r>
      <w:r w:rsidR="00F33115" w:rsidRPr="006C24D3">
        <w:rPr>
          <w:sz w:val="24"/>
          <w:szCs w:val="24"/>
        </w:rPr>
        <w:t xml:space="preserve"> </w:t>
      </w:r>
    </w:p>
    <w:p w:rsidR="00ED109F" w:rsidRPr="006C24D3" w:rsidRDefault="00ED109F">
      <w:pPr>
        <w:rPr>
          <w:sz w:val="24"/>
          <w:szCs w:val="24"/>
        </w:rPr>
      </w:pPr>
      <w:r w:rsidRPr="006C24D3">
        <w:rPr>
          <w:sz w:val="24"/>
          <w:szCs w:val="24"/>
        </w:rPr>
        <w:t>Modulus of Toughness:</w:t>
      </w:r>
    </w:p>
    <w:p w:rsidR="00ED109F" w:rsidRPr="006C24D3" w:rsidRDefault="00ED109F">
      <w:pPr>
        <w:rPr>
          <w:sz w:val="24"/>
          <w:szCs w:val="24"/>
        </w:rPr>
      </w:pPr>
      <w:r w:rsidRPr="006C24D3">
        <w:rPr>
          <w:sz w:val="24"/>
          <w:szCs w:val="24"/>
        </w:rPr>
        <w:t>(σ</w:t>
      </w:r>
      <w:r w:rsidRPr="006C24D3">
        <w:rPr>
          <w:sz w:val="24"/>
          <w:szCs w:val="24"/>
          <w:vertAlign w:val="superscript"/>
        </w:rPr>
        <w:t>yield</w:t>
      </w:r>
      <w:r w:rsidRPr="006C24D3">
        <w:rPr>
          <w:sz w:val="24"/>
          <w:szCs w:val="24"/>
        </w:rPr>
        <w:t xml:space="preserve"> * ε</w:t>
      </w:r>
      <w:r w:rsidRPr="006C24D3">
        <w:rPr>
          <w:sz w:val="24"/>
          <w:szCs w:val="24"/>
          <w:vertAlign w:val="superscript"/>
        </w:rPr>
        <w:t>yield</w:t>
      </w:r>
      <w:r w:rsidRPr="006C24D3">
        <w:rPr>
          <w:sz w:val="24"/>
          <w:szCs w:val="24"/>
        </w:rPr>
        <w:t>)/2 + ((σ</w:t>
      </w:r>
      <w:r w:rsidRPr="006C24D3">
        <w:rPr>
          <w:sz w:val="24"/>
          <w:szCs w:val="24"/>
          <w:vertAlign w:val="superscript"/>
        </w:rPr>
        <w:t>yield</w:t>
      </w:r>
      <w:r w:rsidRPr="006C24D3">
        <w:rPr>
          <w:sz w:val="24"/>
          <w:szCs w:val="24"/>
        </w:rPr>
        <w:t>+ σ</w:t>
      </w:r>
      <w:r w:rsidRPr="006C24D3">
        <w:rPr>
          <w:sz w:val="24"/>
          <w:szCs w:val="24"/>
          <w:vertAlign w:val="superscript"/>
        </w:rPr>
        <w:t>rupture</w:t>
      </w:r>
      <w:r w:rsidRPr="006C24D3">
        <w:rPr>
          <w:sz w:val="24"/>
          <w:szCs w:val="24"/>
        </w:rPr>
        <w:t>) (ε</w:t>
      </w:r>
      <w:r w:rsidRPr="006C24D3">
        <w:rPr>
          <w:sz w:val="24"/>
          <w:szCs w:val="24"/>
          <w:vertAlign w:val="superscript"/>
        </w:rPr>
        <w:t>rupture</w:t>
      </w:r>
      <w:r w:rsidRPr="006C24D3">
        <w:rPr>
          <w:sz w:val="24"/>
          <w:szCs w:val="24"/>
        </w:rPr>
        <w:t>-ε</w:t>
      </w:r>
      <w:r w:rsidRPr="006C24D3">
        <w:rPr>
          <w:sz w:val="24"/>
          <w:szCs w:val="24"/>
          <w:vertAlign w:val="superscript"/>
        </w:rPr>
        <w:t>yield)</w:t>
      </w:r>
      <w:r w:rsidRPr="006C24D3">
        <w:rPr>
          <w:sz w:val="24"/>
          <w:szCs w:val="24"/>
        </w:rPr>
        <w:t>)/2</w:t>
      </w:r>
    </w:p>
    <w:p w:rsidR="00ED109F" w:rsidRPr="006C24D3" w:rsidRDefault="00ED109F">
      <w:pPr>
        <w:rPr>
          <w:sz w:val="24"/>
          <w:szCs w:val="24"/>
        </w:rPr>
      </w:pPr>
      <w:r w:rsidRPr="006C24D3">
        <w:rPr>
          <w:sz w:val="24"/>
          <w:szCs w:val="24"/>
        </w:rPr>
        <w:t>With these equations, one will be able to calculate different modulus, and determine the brittleness and ductility.</w:t>
      </w:r>
    </w:p>
    <w:p w:rsidR="00F33115" w:rsidRPr="006C24D3" w:rsidRDefault="00F33115">
      <w:pPr>
        <w:rPr>
          <w:sz w:val="24"/>
          <w:szCs w:val="24"/>
        </w:rPr>
      </w:pPr>
    </w:p>
    <w:p w:rsidR="00066EC0" w:rsidRPr="006C24D3" w:rsidRDefault="00066EC0">
      <w:pPr>
        <w:rPr>
          <w:sz w:val="24"/>
          <w:szCs w:val="24"/>
        </w:rPr>
      </w:pPr>
    </w:p>
    <w:p w:rsidR="00F33115" w:rsidRPr="006C24D3" w:rsidRDefault="00F33115" w:rsidP="00F33115">
      <w:pPr>
        <w:rPr>
          <w:sz w:val="24"/>
          <w:szCs w:val="24"/>
        </w:rPr>
      </w:pPr>
      <w:r w:rsidRPr="006C24D3">
        <w:rPr>
          <w:b/>
          <w:sz w:val="24"/>
          <w:szCs w:val="24"/>
        </w:rPr>
        <w:t>Material</w:t>
      </w:r>
      <w:r w:rsidRPr="006C24D3">
        <w:rPr>
          <w:sz w:val="24"/>
          <w:szCs w:val="24"/>
        </w:rPr>
        <w:t xml:space="preserve">: </w:t>
      </w:r>
    </w:p>
    <w:p w:rsidR="00F33115" w:rsidRPr="006C24D3" w:rsidRDefault="00F33115" w:rsidP="00F33115">
      <w:pPr>
        <w:rPr>
          <w:sz w:val="24"/>
          <w:szCs w:val="24"/>
        </w:rPr>
      </w:pPr>
      <w:r w:rsidRPr="006C24D3">
        <w:rPr>
          <w:sz w:val="24"/>
          <w:szCs w:val="24"/>
        </w:rPr>
        <w:t xml:space="preserve">Aluminum specimen </w:t>
      </w:r>
    </w:p>
    <w:p w:rsidR="00F33115" w:rsidRPr="006C24D3" w:rsidRDefault="00F33115" w:rsidP="00F33115">
      <w:pPr>
        <w:rPr>
          <w:sz w:val="24"/>
          <w:szCs w:val="24"/>
        </w:rPr>
      </w:pPr>
      <w:r w:rsidRPr="006C24D3">
        <w:rPr>
          <w:sz w:val="24"/>
          <w:szCs w:val="24"/>
        </w:rPr>
        <w:t>Hot-rolled steel specimen</w:t>
      </w:r>
    </w:p>
    <w:p w:rsidR="00F33115" w:rsidRPr="006C24D3" w:rsidRDefault="00F33115" w:rsidP="00F33115">
      <w:pPr>
        <w:rPr>
          <w:sz w:val="24"/>
          <w:szCs w:val="24"/>
        </w:rPr>
      </w:pPr>
      <w:r w:rsidRPr="006C24D3">
        <w:rPr>
          <w:sz w:val="24"/>
          <w:szCs w:val="24"/>
        </w:rPr>
        <w:t>Cold-rolled steel specimen</w:t>
      </w:r>
    </w:p>
    <w:p w:rsidR="004C076F" w:rsidRPr="006C24D3" w:rsidRDefault="004C076F" w:rsidP="00F33115">
      <w:pPr>
        <w:rPr>
          <w:sz w:val="24"/>
          <w:szCs w:val="24"/>
        </w:rPr>
      </w:pPr>
    </w:p>
    <w:p w:rsidR="00F33115" w:rsidRPr="006C24D3" w:rsidRDefault="00F33115" w:rsidP="00F33115">
      <w:pPr>
        <w:rPr>
          <w:sz w:val="24"/>
          <w:szCs w:val="24"/>
        </w:rPr>
      </w:pPr>
      <w:r w:rsidRPr="006C24D3">
        <w:rPr>
          <w:b/>
          <w:sz w:val="24"/>
          <w:szCs w:val="24"/>
        </w:rPr>
        <w:t>Equipment</w:t>
      </w:r>
    </w:p>
    <w:p w:rsidR="00F33115" w:rsidRPr="006C24D3" w:rsidRDefault="00F33115" w:rsidP="00F33115">
      <w:pPr>
        <w:rPr>
          <w:sz w:val="24"/>
          <w:szCs w:val="24"/>
        </w:rPr>
      </w:pPr>
      <w:r w:rsidRPr="006C24D3">
        <w:rPr>
          <w:sz w:val="24"/>
          <w:szCs w:val="24"/>
        </w:rPr>
        <w:t>Universal testing machine</w:t>
      </w:r>
      <w:r w:rsidR="005B6250" w:rsidRPr="006C24D3">
        <w:rPr>
          <w:sz w:val="24"/>
          <w:szCs w:val="24"/>
        </w:rPr>
        <w:t>;</w:t>
      </w:r>
    </w:p>
    <w:p w:rsidR="00F33115" w:rsidRPr="006C24D3" w:rsidRDefault="00F33115" w:rsidP="00F33115">
      <w:pPr>
        <w:rPr>
          <w:sz w:val="24"/>
          <w:szCs w:val="24"/>
        </w:rPr>
      </w:pPr>
      <w:r w:rsidRPr="006C24D3">
        <w:rPr>
          <w:sz w:val="24"/>
          <w:szCs w:val="24"/>
        </w:rPr>
        <w:t>Micrometer calipers</w:t>
      </w:r>
      <w:r w:rsidR="005B6250" w:rsidRPr="006C24D3">
        <w:rPr>
          <w:sz w:val="24"/>
          <w:szCs w:val="24"/>
        </w:rPr>
        <w:t>;</w:t>
      </w:r>
    </w:p>
    <w:p w:rsidR="00F33115" w:rsidRPr="006C24D3" w:rsidRDefault="005B6250" w:rsidP="00F33115">
      <w:pPr>
        <w:rPr>
          <w:sz w:val="24"/>
          <w:szCs w:val="24"/>
        </w:rPr>
      </w:pPr>
      <w:r w:rsidRPr="006C24D3">
        <w:rPr>
          <w:sz w:val="24"/>
          <w:szCs w:val="24"/>
        </w:rPr>
        <w:t>Gauge m</w:t>
      </w:r>
      <w:r w:rsidR="00F33115" w:rsidRPr="006C24D3">
        <w:rPr>
          <w:sz w:val="24"/>
          <w:szCs w:val="24"/>
        </w:rPr>
        <w:t>arker</w:t>
      </w:r>
      <w:r w:rsidRPr="006C24D3">
        <w:rPr>
          <w:sz w:val="24"/>
          <w:szCs w:val="24"/>
        </w:rPr>
        <w:t>;</w:t>
      </w:r>
    </w:p>
    <w:p w:rsidR="00297B83" w:rsidRPr="006C24D3" w:rsidRDefault="00297B83" w:rsidP="00F33115">
      <w:pPr>
        <w:rPr>
          <w:sz w:val="24"/>
          <w:szCs w:val="24"/>
        </w:rPr>
      </w:pPr>
      <w:r w:rsidRPr="006C24D3">
        <w:rPr>
          <w:sz w:val="24"/>
          <w:szCs w:val="24"/>
        </w:rPr>
        <w:t>Strain gauge;</w:t>
      </w:r>
    </w:p>
    <w:p w:rsidR="003E69BC" w:rsidRPr="006C24D3" w:rsidRDefault="005B6250" w:rsidP="00F33115">
      <w:pPr>
        <w:rPr>
          <w:sz w:val="24"/>
          <w:szCs w:val="24"/>
        </w:rPr>
      </w:pPr>
      <w:r w:rsidRPr="006C24D3">
        <w:rPr>
          <w:sz w:val="24"/>
          <w:szCs w:val="24"/>
          <w:lang w:val="en"/>
        </w:rPr>
        <w:t>Tension te</w:t>
      </w:r>
      <w:r w:rsidR="0063175A" w:rsidRPr="006C24D3">
        <w:rPr>
          <w:sz w:val="24"/>
          <w:szCs w:val="24"/>
          <w:lang w:val="en"/>
        </w:rPr>
        <w:t>st grips and associated</w:t>
      </w:r>
      <w:r w:rsidR="00880AC7" w:rsidRPr="006C24D3">
        <w:rPr>
          <w:sz w:val="24"/>
          <w:szCs w:val="24"/>
          <w:lang w:val="en"/>
        </w:rPr>
        <w:t xml:space="preserve"> tools</w:t>
      </w:r>
      <w:r w:rsidR="0063175A" w:rsidRPr="006C24D3">
        <w:rPr>
          <w:sz w:val="24"/>
          <w:szCs w:val="24"/>
          <w:lang w:val="en"/>
        </w:rPr>
        <w:t>.</w:t>
      </w:r>
    </w:p>
    <w:p w:rsidR="00EB794A" w:rsidRPr="006C24D3" w:rsidRDefault="00EB794A" w:rsidP="00EB794A">
      <w:pPr>
        <w:jc w:val="center"/>
        <w:rPr>
          <w:sz w:val="24"/>
          <w:szCs w:val="24"/>
        </w:rPr>
      </w:pPr>
      <w:r w:rsidRPr="006C24D3">
        <w:rPr>
          <w:noProof/>
          <w:sz w:val="24"/>
          <w:szCs w:val="24"/>
          <w:lang w:eastAsia="en-CA"/>
        </w:rPr>
        <w:drawing>
          <wp:inline distT="0" distB="0" distL="0" distR="0">
            <wp:extent cx="5048250" cy="3669808"/>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niversal_tension_machine.jpg"/>
                    <pic:cNvPicPr/>
                  </pic:nvPicPr>
                  <pic:blipFill>
                    <a:blip r:embed="rId8">
                      <a:extLst>
                        <a:ext uri="{28A0092B-C50C-407E-A947-70E740481C1C}">
                          <a14:useLocalDpi xmlns:a14="http://schemas.microsoft.com/office/drawing/2010/main" val="0"/>
                        </a:ext>
                      </a:extLst>
                    </a:blip>
                    <a:stretch>
                      <a:fillRect/>
                    </a:stretch>
                  </pic:blipFill>
                  <pic:spPr>
                    <a:xfrm>
                      <a:off x="0" y="0"/>
                      <a:ext cx="5071620" cy="3686797"/>
                    </a:xfrm>
                    <a:prstGeom prst="rect">
                      <a:avLst/>
                    </a:prstGeom>
                  </pic:spPr>
                </pic:pic>
              </a:graphicData>
            </a:graphic>
          </wp:inline>
        </w:drawing>
      </w:r>
    </w:p>
    <w:p w:rsidR="006357B6" w:rsidRPr="006C24D3" w:rsidRDefault="006357B6" w:rsidP="00EB794A">
      <w:pPr>
        <w:jc w:val="center"/>
        <w:rPr>
          <w:sz w:val="24"/>
          <w:szCs w:val="24"/>
          <w:lang w:val="fr-FR"/>
        </w:rPr>
      </w:pPr>
      <w:r w:rsidRPr="006C24D3">
        <w:rPr>
          <w:sz w:val="24"/>
          <w:szCs w:val="24"/>
          <w:lang w:val="fr-FR"/>
        </w:rPr>
        <w:t xml:space="preserve">(Source: </w:t>
      </w:r>
      <w:r w:rsidRPr="006C24D3">
        <w:rPr>
          <w:sz w:val="24"/>
          <w:szCs w:val="24"/>
          <w:u w:val="single"/>
          <w:lang w:val="fr-FR"/>
        </w:rPr>
        <w:t>http://homepages.abdn.ac.uk/h.tan/pages/teaching/plasticity/lab.htm</w:t>
      </w:r>
      <w:r w:rsidRPr="006C24D3">
        <w:rPr>
          <w:sz w:val="24"/>
          <w:szCs w:val="24"/>
          <w:lang w:val="fr-FR"/>
        </w:rPr>
        <w:t>)</w:t>
      </w:r>
    </w:p>
    <w:p w:rsidR="00EB794A" w:rsidRPr="006C24D3" w:rsidRDefault="00EB794A" w:rsidP="00EB794A">
      <w:pPr>
        <w:jc w:val="center"/>
        <w:rPr>
          <w:b/>
          <w:i/>
          <w:sz w:val="24"/>
          <w:szCs w:val="24"/>
          <w:u w:val="single"/>
        </w:rPr>
      </w:pPr>
      <w:r w:rsidRPr="00C15DFD">
        <w:rPr>
          <w:b/>
          <w:i/>
          <w:sz w:val="24"/>
          <w:szCs w:val="24"/>
          <w:u w:val="single"/>
        </w:rPr>
        <w:t>Figure 1.</w:t>
      </w:r>
      <w:r w:rsidR="00C15DFD" w:rsidRPr="00C15DFD">
        <w:rPr>
          <w:b/>
          <w:i/>
          <w:sz w:val="24"/>
          <w:szCs w:val="24"/>
          <w:u w:val="single"/>
        </w:rPr>
        <w:t>1</w:t>
      </w:r>
      <w:r w:rsidRPr="006C24D3">
        <w:rPr>
          <w:i/>
          <w:sz w:val="24"/>
          <w:szCs w:val="24"/>
          <w:u w:val="single"/>
        </w:rPr>
        <w:t xml:space="preserve"> Fully settled universal tension machine with specimen and strain gauge</w:t>
      </w:r>
      <w:r w:rsidRPr="006C24D3">
        <w:rPr>
          <w:b/>
          <w:i/>
          <w:sz w:val="24"/>
          <w:szCs w:val="24"/>
          <w:u w:val="single"/>
        </w:rPr>
        <w:t>.</w:t>
      </w:r>
    </w:p>
    <w:p w:rsidR="00EB794A" w:rsidRDefault="00EB794A" w:rsidP="00F33115">
      <w:pPr>
        <w:rPr>
          <w:sz w:val="24"/>
          <w:szCs w:val="24"/>
        </w:rPr>
      </w:pPr>
    </w:p>
    <w:p w:rsidR="00C22C6F" w:rsidRPr="006C24D3" w:rsidRDefault="00C22C6F" w:rsidP="00F33115">
      <w:pPr>
        <w:rPr>
          <w:sz w:val="24"/>
          <w:szCs w:val="24"/>
        </w:rPr>
      </w:pPr>
    </w:p>
    <w:p w:rsidR="003E69BC" w:rsidRPr="006C24D3" w:rsidRDefault="003E69BC" w:rsidP="00F33115">
      <w:pPr>
        <w:rPr>
          <w:sz w:val="24"/>
          <w:szCs w:val="24"/>
        </w:rPr>
      </w:pPr>
      <w:r w:rsidRPr="006C24D3">
        <w:rPr>
          <w:b/>
          <w:sz w:val="24"/>
          <w:szCs w:val="24"/>
        </w:rPr>
        <w:t>Procedure</w:t>
      </w:r>
    </w:p>
    <w:p w:rsidR="003E69BC" w:rsidRPr="006C24D3" w:rsidRDefault="003E69BC" w:rsidP="003E69BC">
      <w:pPr>
        <w:rPr>
          <w:sz w:val="24"/>
          <w:szCs w:val="24"/>
        </w:rPr>
      </w:pPr>
      <w:r w:rsidRPr="006C24D3">
        <w:rPr>
          <w:sz w:val="24"/>
          <w:szCs w:val="24"/>
        </w:rPr>
        <w:t xml:space="preserve">1. For each specimen, determine the mean cross-sectional dimensions from 5-μm readings taken near the centre. </w:t>
      </w:r>
    </w:p>
    <w:p w:rsidR="003E69BC" w:rsidRPr="006C24D3" w:rsidRDefault="003E69BC" w:rsidP="003E69BC">
      <w:pPr>
        <w:rPr>
          <w:sz w:val="24"/>
          <w:szCs w:val="24"/>
        </w:rPr>
      </w:pPr>
      <w:r w:rsidRPr="006C24D3">
        <w:rPr>
          <w:sz w:val="24"/>
          <w:szCs w:val="24"/>
        </w:rPr>
        <w:t xml:space="preserve">2. For each specimen, mark off a 200-mm total gauge length at 50 mm intervals for punching on the flat side of the specimens. Do not make the gauge marks too deep; this may lead to a weakened section and a possible brittle fracture. Measure the actual distance between gauge marks from 5-μm readings. </w:t>
      </w:r>
    </w:p>
    <w:p w:rsidR="003E69BC" w:rsidRPr="006C24D3" w:rsidRDefault="003E69BC" w:rsidP="003E69BC">
      <w:pPr>
        <w:rPr>
          <w:sz w:val="24"/>
          <w:szCs w:val="24"/>
        </w:rPr>
      </w:pPr>
      <w:r w:rsidRPr="006C24D3">
        <w:rPr>
          <w:sz w:val="24"/>
          <w:szCs w:val="24"/>
        </w:rPr>
        <w:t xml:space="preserve">3. Insert the specimen in the test machine. For wedge grips, the specimen should extend through the grips in order to ensure adequate gripping surface. </w:t>
      </w:r>
    </w:p>
    <w:p w:rsidR="003E69BC" w:rsidRPr="006C24D3" w:rsidRDefault="003E69BC" w:rsidP="003E69BC">
      <w:pPr>
        <w:rPr>
          <w:sz w:val="24"/>
          <w:szCs w:val="24"/>
        </w:rPr>
      </w:pPr>
      <w:r w:rsidRPr="006C24D3">
        <w:rPr>
          <w:sz w:val="24"/>
          <w:szCs w:val="24"/>
        </w:rPr>
        <w:t xml:space="preserve">4. Apply an initial load of 200 N to take the slack out of the grips. </w:t>
      </w:r>
    </w:p>
    <w:p w:rsidR="003E69BC" w:rsidRPr="006C24D3" w:rsidRDefault="003E69BC" w:rsidP="003E69BC">
      <w:pPr>
        <w:spacing w:after="0"/>
        <w:rPr>
          <w:sz w:val="24"/>
          <w:szCs w:val="24"/>
        </w:rPr>
      </w:pPr>
      <w:r w:rsidRPr="006C24D3">
        <w:rPr>
          <w:sz w:val="24"/>
          <w:szCs w:val="24"/>
        </w:rPr>
        <w:t xml:space="preserve">5. Set the testing machine to the required operating speed. Load increments to be applied are: Hot-rolled steel specimen = 5,000 N </w:t>
      </w:r>
    </w:p>
    <w:p w:rsidR="003E69BC" w:rsidRPr="006C24D3" w:rsidRDefault="003E69BC" w:rsidP="003E69BC">
      <w:pPr>
        <w:spacing w:after="0"/>
        <w:rPr>
          <w:sz w:val="24"/>
          <w:szCs w:val="24"/>
        </w:rPr>
      </w:pPr>
      <w:r w:rsidRPr="006C24D3">
        <w:rPr>
          <w:sz w:val="24"/>
          <w:szCs w:val="24"/>
        </w:rPr>
        <w:t>Cold-rolled steel specimen = 10,000 N</w:t>
      </w:r>
    </w:p>
    <w:p w:rsidR="003E69BC" w:rsidRPr="006C24D3" w:rsidRDefault="003E69BC" w:rsidP="003E69BC">
      <w:pPr>
        <w:rPr>
          <w:sz w:val="24"/>
          <w:szCs w:val="24"/>
        </w:rPr>
      </w:pPr>
      <w:r w:rsidRPr="006C24D3">
        <w:rPr>
          <w:sz w:val="24"/>
          <w:szCs w:val="24"/>
        </w:rPr>
        <w:t xml:space="preserve">Aluminium specimen = 5,000 N </w:t>
      </w:r>
    </w:p>
    <w:p w:rsidR="003E69BC" w:rsidRPr="006C24D3" w:rsidRDefault="003E69BC" w:rsidP="003E69BC">
      <w:pPr>
        <w:rPr>
          <w:sz w:val="24"/>
          <w:szCs w:val="24"/>
        </w:rPr>
      </w:pPr>
      <w:r w:rsidRPr="006C24D3">
        <w:rPr>
          <w:sz w:val="24"/>
          <w:szCs w:val="24"/>
        </w:rPr>
        <w:t xml:space="preserve">6. The machine will record the specimen elongation for each load increment up to failure. However, you are required to record the strain reading for the strain gauge on the specimen at each loading step. You will notice that the proportional (elastic) limit has been reached when the strain readings for the gauge become zero. You can also verify that this limit has been reached by looking at the load-elongation curve provided by the testing machine. </w:t>
      </w:r>
    </w:p>
    <w:p w:rsidR="003E69BC" w:rsidRPr="006C24D3" w:rsidRDefault="003E69BC" w:rsidP="003E69BC">
      <w:pPr>
        <w:rPr>
          <w:sz w:val="24"/>
          <w:szCs w:val="24"/>
        </w:rPr>
      </w:pPr>
      <w:r w:rsidRPr="006C24D3">
        <w:rPr>
          <w:sz w:val="24"/>
          <w:szCs w:val="24"/>
        </w:rPr>
        <w:t xml:space="preserve">7. Continue the loading until the specimen ruptures. Record the maximum load and the load at fracture. </w:t>
      </w:r>
    </w:p>
    <w:p w:rsidR="003E69BC" w:rsidRPr="006C24D3" w:rsidRDefault="003E69BC" w:rsidP="003E69BC">
      <w:pPr>
        <w:rPr>
          <w:sz w:val="24"/>
          <w:szCs w:val="24"/>
        </w:rPr>
      </w:pPr>
      <w:r w:rsidRPr="006C24D3">
        <w:rPr>
          <w:sz w:val="24"/>
          <w:szCs w:val="24"/>
        </w:rPr>
        <w:t xml:space="preserve">8. After rupture, measure the change in all the gauge distances and the specimen crosssectional area at the rupture section by holding the two pieces together. </w:t>
      </w:r>
    </w:p>
    <w:p w:rsidR="009C7CD4" w:rsidRPr="006C24D3" w:rsidRDefault="00BB4B4C" w:rsidP="003E69BC">
      <w:pPr>
        <w:rPr>
          <w:sz w:val="24"/>
          <w:szCs w:val="24"/>
        </w:rPr>
      </w:pPr>
      <w:r w:rsidRPr="006C24D3">
        <w:rPr>
          <w:sz w:val="24"/>
          <w:szCs w:val="24"/>
        </w:rPr>
        <w:t>(Source: Lab Manual: “</w:t>
      </w:r>
      <w:r w:rsidRPr="006C24D3">
        <w:rPr>
          <w:i/>
          <w:sz w:val="24"/>
          <w:szCs w:val="24"/>
        </w:rPr>
        <w:t>LAB 1: TENSION TEST OF STEEL &amp; ALUMINIUM</w:t>
      </w:r>
      <w:r w:rsidRPr="006C24D3">
        <w:rPr>
          <w:sz w:val="24"/>
          <w:szCs w:val="24"/>
        </w:rPr>
        <w:t>”, Page 1, University of Ottawa, 2015)</w:t>
      </w:r>
    </w:p>
    <w:p w:rsidR="00BB4B4C" w:rsidRPr="006C24D3" w:rsidRDefault="00BB4B4C" w:rsidP="003E69BC">
      <w:pPr>
        <w:rPr>
          <w:sz w:val="24"/>
          <w:szCs w:val="24"/>
        </w:rPr>
      </w:pPr>
    </w:p>
    <w:p w:rsidR="009C7CD4" w:rsidRPr="006C24D3" w:rsidRDefault="000039BC" w:rsidP="003E69BC">
      <w:pPr>
        <w:rPr>
          <w:b/>
          <w:sz w:val="24"/>
          <w:szCs w:val="24"/>
        </w:rPr>
      </w:pPr>
      <w:r w:rsidRPr="006C24D3">
        <w:rPr>
          <w:b/>
          <w:sz w:val="24"/>
          <w:szCs w:val="24"/>
        </w:rPr>
        <w:t xml:space="preserve">Lab </w:t>
      </w:r>
      <w:r w:rsidR="00C91112" w:rsidRPr="006C24D3">
        <w:rPr>
          <w:b/>
          <w:sz w:val="24"/>
          <w:szCs w:val="24"/>
        </w:rPr>
        <w:t xml:space="preserve">Data </w:t>
      </w:r>
      <w:r w:rsidR="00464C5B" w:rsidRPr="006C24D3">
        <w:rPr>
          <w:b/>
          <w:sz w:val="24"/>
          <w:szCs w:val="24"/>
        </w:rPr>
        <w:t xml:space="preserve">&amp; </w:t>
      </w:r>
      <w:r w:rsidR="00C91112" w:rsidRPr="006C24D3">
        <w:rPr>
          <w:b/>
          <w:sz w:val="24"/>
          <w:szCs w:val="24"/>
        </w:rPr>
        <w:t>Analysis</w:t>
      </w:r>
    </w:p>
    <w:p w:rsidR="009C7CD4" w:rsidRPr="006C24D3" w:rsidRDefault="009C7CD4" w:rsidP="003E69BC">
      <w:pPr>
        <w:rPr>
          <w:sz w:val="24"/>
          <w:szCs w:val="24"/>
        </w:rPr>
      </w:pPr>
      <w:r w:rsidRPr="006C24D3">
        <w:rPr>
          <w:sz w:val="24"/>
          <w:szCs w:val="24"/>
        </w:rPr>
        <w:t xml:space="preserve">In this section, </w:t>
      </w:r>
      <w:r w:rsidR="00C03AC6" w:rsidRPr="006C24D3">
        <w:rPr>
          <w:sz w:val="24"/>
          <w:szCs w:val="24"/>
        </w:rPr>
        <w:t>date obtained from measuring will be analysis with respect to each required calculations.</w:t>
      </w:r>
    </w:p>
    <w:p w:rsidR="00C03AC6" w:rsidRPr="006C24D3" w:rsidRDefault="00C03AC6" w:rsidP="003E69BC">
      <w:pPr>
        <w:rPr>
          <w:sz w:val="24"/>
          <w:szCs w:val="24"/>
        </w:rPr>
      </w:pPr>
      <w:r w:rsidRPr="006C24D3">
        <w:rPr>
          <w:sz w:val="24"/>
          <w:szCs w:val="24"/>
        </w:rPr>
        <w:t>Legend:</w:t>
      </w:r>
    </w:p>
    <w:p w:rsidR="00C03AC6" w:rsidRPr="006C24D3" w:rsidRDefault="00C03AC6" w:rsidP="003E69BC">
      <w:pPr>
        <w:rPr>
          <w:sz w:val="24"/>
          <w:szCs w:val="24"/>
        </w:rPr>
      </w:pPr>
      <w:r w:rsidRPr="006C24D3">
        <w:rPr>
          <w:sz w:val="24"/>
          <w:szCs w:val="24"/>
        </w:rPr>
        <w:t xml:space="preserve">CS = Cold-rolled steel; HS = Hot-rolled steel; Al = Aluminium; </w:t>
      </w:r>
    </w:p>
    <w:p w:rsidR="00C03AC6" w:rsidRPr="006C24D3" w:rsidRDefault="00C03AC6" w:rsidP="003E69BC">
      <w:pPr>
        <w:rPr>
          <w:sz w:val="24"/>
          <w:szCs w:val="24"/>
        </w:rPr>
      </w:pPr>
      <w:r w:rsidRPr="006C24D3">
        <w:rPr>
          <w:sz w:val="24"/>
          <w:szCs w:val="24"/>
        </w:rPr>
        <w:t>W = Width; H = Height; A = Area; i = Initial; f = Final.</w:t>
      </w:r>
    </w:p>
    <w:p w:rsidR="00C03AC6" w:rsidRPr="006C24D3" w:rsidRDefault="00C03AC6" w:rsidP="00C10C7C">
      <w:pPr>
        <w:spacing w:line="240" w:lineRule="auto"/>
        <w:rPr>
          <w:sz w:val="24"/>
          <w:szCs w:val="24"/>
        </w:rPr>
      </w:pPr>
      <w:r w:rsidRPr="001F413C">
        <w:rPr>
          <w:sz w:val="24"/>
          <w:szCs w:val="24"/>
          <w:u w:val="single"/>
        </w:rPr>
        <w:t>Sample calculation</w:t>
      </w:r>
      <w:r w:rsidRPr="006C24D3">
        <w:rPr>
          <w:sz w:val="24"/>
          <w:szCs w:val="24"/>
        </w:rPr>
        <w:t>:</w:t>
      </w:r>
    </w:p>
    <w:p w:rsidR="00D84D97" w:rsidRPr="006C24D3" w:rsidRDefault="00D84D97" w:rsidP="00C10C7C">
      <w:pPr>
        <w:spacing w:line="240" w:lineRule="auto"/>
        <w:rPr>
          <w:sz w:val="24"/>
          <w:szCs w:val="24"/>
        </w:rPr>
      </w:pPr>
      <w:r w:rsidRPr="006C24D3">
        <w:rPr>
          <w:sz w:val="24"/>
          <w:szCs w:val="24"/>
        </w:rPr>
        <w:t>W * H = A</w:t>
      </w:r>
    </w:p>
    <w:p w:rsidR="00C03AC6" w:rsidRPr="006C24D3" w:rsidRDefault="00201DB0" w:rsidP="00C10C7C">
      <w:pPr>
        <w:spacing w:line="240" w:lineRule="auto"/>
        <w:rPr>
          <w:sz w:val="24"/>
          <w:szCs w:val="24"/>
          <w:vertAlign w:val="superscript"/>
        </w:rPr>
      </w:pPr>
      <w:r>
        <w:rPr>
          <w:sz w:val="24"/>
          <w:szCs w:val="24"/>
        </w:rPr>
        <w:t>19.13mm * 6.58</w:t>
      </w:r>
      <w:r w:rsidR="007E5428">
        <w:rPr>
          <w:sz w:val="24"/>
          <w:szCs w:val="24"/>
        </w:rPr>
        <w:t>mm = 125.8754</w:t>
      </w:r>
      <w:r w:rsidR="00C03AC6" w:rsidRPr="006C24D3">
        <w:rPr>
          <w:sz w:val="24"/>
          <w:szCs w:val="24"/>
        </w:rPr>
        <w:t>mm</w:t>
      </w:r>
      <w:r w:rsidR="00C03AC6" w:rsidRPr="006C24D3">
        <w:rPr>
          <w:sz w:val="24"/>
          <w:szCs w:val="24"/>
          <w:vertAlign w:val="superscript"/>
        </w:rPr>
        <w:t>2</w:t>
      </w:r>
    </w:p>
    <w:tbl>
      <w:tblPr>
        <w:tblW w:w="8167" w:type="dxa"/>
        <w:tblInd w:w="-10" w:type="dxa"/>
        <w:tblLook w:val="04A0" w:firstRow="1" w:lastRow="0" w:firstColumn="1" w:lastColumn="0" w:noHBand="0" w:noVBand="1"/>
      </w:tblPr>
      <w:tblGrid>
        <w:gridCol w:w="1340"/>
        <w:gridCol w:w="960"/>
        <w:gridCol w:w="960"/>
        <w:gridCol w:w="1980"/>
        <w:gridCol w:w="960"/>
        <w:gridCol w:w="960"/>
        <w:gridCol w:w="1007"/>
      </w:tblGrid>
      <w:tr w:rsidR="00646DE7" w:rsidRPr="00646DE7" w:rsidTr="00201DB0">
        <w:trPr>
          <w:trHeight w:val="330"/>
        </w:trPr>
        <w:tc>
          <w:tcPr>
            <w:tcW w:w="13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Specimen</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Wi</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Hi</w:t>
            </w:r>
          </w:p>
        </w:tc>
        <w:tc>
          <w:tcPr>
            <w:tcW w:w="1980" w:type="dxa"/>
            <w:tcBorders>
              <w:top w:val="single" w:sz="8" w:space="0" w:color="auto"/>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Ai</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Wf</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Hf</w:t>
            </w:r>
          </w:p>
        </w:tc>
        <w:tc>
          <w:tcPr>
            <w:tcW w:w="1007" w:type="dxa"/>
            <w:tcBorders>
              <w:top w:val="single" w:sz="8" w:space="0" w:color="auto"/>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Af</w:t>
            </w:r>
          </w:p>
        </w:tc>
      </w:tr>
      <w:tr w:rsidR="00646DE7" w:rsidRPr="00646DE7" w:rsidTr="00201DB0">
        <w:trPr>
          <w:trHeight w:val="330"/>
        </w:trPr>
        <w:tc>
          <w:tcPr>
            <w:tcW w:w="1340" w:type="dxa"/>
            <w:tcBorders>
              <w:top w:val="nil"/>
              <w:left w:val="single" w:sz="8" w:space="0" w:color="auto"/>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CS</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19.13</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6.58</w:t>
            </w:r>
          </w:p>
        </w:tc>
        <w:tc>
          <w:tcPr>
            <w:tcW w:w="198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125.8754</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17.12</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5.06</w:t>
            </w:r>
          </w:p>
        </w:tc>
        <w:tc>
          <w:tcPr>
            <w:tcW w:w="1007"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86.6272</w:t>
            </w:r>
          </w:p>
        </w:tc>
      </w:tr>
      <w:tr w:rsidR="00646DE7" w:rsidRPr="00646DE7" w:rsidTr="00201DB0">
        <w:trPr>
          <w:trHeight w:val="330"/>
        </w:trPr>
        <w:tc>
          <w:tcPr>
            <w:tcW w:w="1340" w:type="dxa"/>
            <w:tcBorders>
              <w:top w:val="nil"/>
              <w:left w:val="single" w:sz="8" w:space="0" w:color="auto"/>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HS</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19.22</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6.35</w:t>
            </w:r>
          </w:p>
        </w:tc>
        <w:tc>
          <w:tcPr>
            <w:tcW w:w="198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122.047</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13.6</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3.18</w:t>
            </w:r>
          </w:p>
        </w:tc>
        <w:tc>
          <w:tcPr>
            <w:tcW w:w="1007"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43.248</w:t>
            </w:r>
          </w:p>
        </w:tc>
      </w:tr>
      <w:tr w:rsidR="00646DE7" w:rsidRPr="00646DE7" w:rsidTr="00201DB0">
        <w:trPr>
          <w:trHeight w:val="330"/>
        </w:trPr>
        <w:tc>
          <w:tcPr>
            <w:tcW w:w="1340" w:type="dxa"/>
            <w:tcBorders>
              <w:top w:val="nil"/>
              <w:left w:val="single" w:sz="8" w:space="0" w:color="auto"/>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Al</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19.17</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6.33</w:t>
            </w:r>
          </w:p>
        </w:tc>
        <w:tc>
          <w:tcPr>
            <w:tcW w:w="198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121.3461</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17.5</w:t>
            </w:r>
          </w:p>
        </w:tc>
        <w:tc>
          <w:tcPr>
            <w:tcW w:w="960"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5.06</w:t>
            </w:r>
          </w:p>
        </w:tc>
        <w:tc>
          <w:tcPr>
            <w:tcW w:w="1007" w:type="dxa"/>
            <w:tcBorders>
              <w:top w:val="nil"/>
              <w:left w:val="nil"/>
              <w:bottom w:val="single" w:sz="8" w:space="0" w:color="auto"/>
              <w:right w:val="single" w:sz="8" w:space="0" w:color="auto"/>
            </w:tcBorders>
            <w:shd w:val="clear" w:color="auto" w:fill="auto"/>
            <w:noWrap/>
            <w:vAlign w:val="center"/>
            <w:hideMark/>
          </w:tcPr>
          <w:p w:rsidR="00646DE7" w:rsidRPr="00646DE7" w:rsidRDefault="00646DE7" w:rsidP="00646DE7">
            <w:pPr>
              <w:spacing w:after="0" w:line="240" w:lineRule="auto"/>
              <w:jc w:val="right"/>
              <w:rPr>
                <w:rFonts w:ascii="Calibri" w:eastAsia="Times New Roman" w:hAnsi="Calibri" w:cs="Times New Roman"/>
                <w:color w:val="000000"/>
                <w:sz w:val="24"/>
                <w:szCs w:val="24"/>
                <w:lang w:eastAsia="en-CA"/>
              </w:rPr>
            </w:pPr>
            <w:r w:rsidRPr="00646DE7">
              <w:rPr>
                <w:rFonts w:ascii="Calibri" w:eastAsia="Times New Roman" w:hAnsi="Calibri" w:cs="Times New Roman"/>
                <w:color w:val="000000"/>
                <w:sz w:val="24"/>
                <w:szCs w:val="24"/>
                <w:lang w:eastAsia="en-CA"/>
              </w:rPr>
              <w:t>88.55</w:t>
            </w:r>
          </w:p>
        </w:tc>
      </w:tr>
      <w:tr w:rsidR="00646DE7" w:rsidRPr="00646DE7" w:rsidTr="00201DB0">
        <w:trPr>
          <w:trHeight w:val="315"/>
        </w:trPr>
        <w:tc>
          <w:tcPr>
            <w:tcW w:w="5240" w:type="dxa"/>
            <w:gridSpan w:val="4"/>
            <w:tcBorders>
              <w:top w:val="nil"/>
              <w:left w:val="nil"/>
              <w:bottom w:val="nil"/>
              <w:right w:val="nil"/>
            </w:tcBorders>
            <w:shd w:val="clear" w:color="auto" w:fill="auto"/>
            <w:noWrap/>
            <w:vAlign w:val="center"/>
            <w:hideMark/>
          </w:tcPr>
          <w:p w:rsidR="00646DE7" w:rsidRPr="00646DE7" w:rsidRDefault="00646DE7" w:rsidP="003918EB">
            <w:pPr>
              <w:spacing w:after="0" w:line="240" w:lineRule="auto"/>
              <w:rPr>
                <w:rFonts w:ascii="Calibri" w:eastAsia="Times New Roman" w:hAnsi="Calibri" w:cs="Times New Roman"/>
                <w:b/>
                <w:bCs/>
                <w:i/>
                <w:iCs/>
                <w:color w:val="000000"/>
                <w:sz w:val="24"/>
                <w:szCs w:val="24"/>
                <w:u w:val="single"/>
                <w:lang w:eastAsia="en-CA"/>
              </w:rPr>
            </w:pPr>
            <w:r w:rsidRPr="00646DE7">
              <w:rPr>
                <w:rFonts w:ascii="Calibri" w:eastAsia="Times New Roman" w:hAnsi="Calibri" w:cs="Times New Roman"/>
                <w:b/>
                <w:bCs/>
                <w:i/>
                <w:iCs/>
                <w:color w:val="000000"/>
                <w:sz w:val="24"/>
                <w:szCs w:val="24"/>
                <w:u w:val="single"/>
                <w:lang w:eastAsia="en-CA"/>
              </w:rPr>
              <w:t>Table 1.1</w:t>
            </w:r>
            <w:r w:rsidRPr="00646DE7">
              <w:rPr>
                <w:rFonts w:ascii="Calibri" w:eastAsia="Times New Roman" w:hAnsi="Calibri" w:cs="Times New Roman"/>
                <w:i/>
                <w:iCs/>
                <w:color w:val="000000"/>
                <w:sz w:val="24"/>
                <w:szCs w:val="24"/>
                <w:u w:val="single"/>
                <w:lang w:eastAsia="en-CA"/>
              </w:rPr>
              <w:t xml:space="preserve"> </w:t>
            </w:r>
            <w:r w:rsidR="00107D7C">
              <w:rPr>
                <w:rFonts w:ascii="Calibri" w:eastAsia="Times New Roman" w:hAnsi="Calibri" w:cs="Times New Roman"/>
                <w:i/>
                <w:iCs/>
                <w:color w:val="000000"/>
                <w:sz w:val="24"/>
                <w:szCs w:val="24"/>
                <w:u w:val="single"/>
                <w:lang w:eastAsia="en-CA"/>
              </w:rPr>
              <w:t xml:space="preserve">The </w:t>
            </w:r>
            <w:r w:rsidRPr="00646DE7">
              <w:rPr>
                <w:rFonts w:ascii="Calibri" w:eastAsia="Times New Roman" w:hAnsi="Calibri" w:cs="Times New Roman"/>
                <w:i/>
                <w:iCs/>
                <w:color w:val="000000"/>
                <w:sz w:val="24"/>
                <w:szCs w:val="24"/>
                <w:u w:val="single"/>
                <w:lang w:eastAsia="en-CA"/>
              </w:rPr>
              <w:t xml:space="preserve">Initial and final </w:t>
            </w:r>
            <w:r w:rsidR="003918EB">
              <w:rPr>
                <w:rFonts w:ascii="Calibri" w:eastAsia="Times New Roman" w:hAnsi="Calibri" w:cs="Times New Roman"/>
                <w:i/>
                <w:iCs/>
                <w:color w:val="000000"/>
                <w:sz w:val="24"/>
                <w:szCs w:val="24"/>
                <w:u w:val="single"/>
                <w:lang w:eastAsia="en-CA"/>
              </w:rPr>
              <w:t>Dimensions</w:t>
            </w:r>
          </w:p>
        </w:tc>
        <w:tc>
          <w:tcPr>
            <w:tcW w:w="960" w:type="dxa"/>
            <w:tcBorders>
              <w:top w:val="nil"/>
              <w:left w:val="nil"/>
              <w:bottom w:val="nil"/>
              <w:right w:val="nil"/>
            </w:tcBorders>
            <w:shd w:val="clear" w:color="auto" w:fill="auto"/>
            <w:noWrap/>
            <w:vAlign w:val="bottom"/>
            <w:hideMark/>
          </w:tcPr>
          <w:p w:rsidR="00646DE7" w:rsidRPr="00646DE7" w:rsidRDefault="00646DE7" w:rsidP="00646DE7">
            <w:pPr>
              <w:spacing w:after="0" w:line="240" w:lineRule="auto"/>
              <w:rPr>
                <w:rFonts w:ascii="Calibri" w:eastAsia="Times New Roman" w:hAnsi="Calibri" w:cs="Times New Roman"/>
                <w:b/>
                <w:bCs/>
                <w:i/>
                <w:iCs/>
                <w:color w:val="000000"/>
                <w:sz w:val="24"/>
                <w:szCs w:val="24"/>
                <w:u w:val="single"/>
                <w:lang w:eastAsia="en-CA"/>
              </w:rPr>
            </w:pPr>
          </w:p>
        </w:tc>
        <w:tc>
          <w:tcPr>
            <w:tcW w:w="960" w:type="dxa"/>
            <w:tcBorders>
              <w:top w:val="nil"/>
              <w:left w:val="nil"/>
              <w:bottom w:val="nil"/>
              <w:right w:val="nil"/>
            </w:tcBorders>
            <w:shd w:val="clear" w:color="auto" w:fill="auto"/>
            <w:noWrap/>
            <w:vAlign w:val="bottom"/>
            <w:hideMark/>
          </w:tcPr>
          <w:p w:rsidR="00646DE7" w:rsidRPr="00646DE7" w:rsidRDefault="00646DE7" w:rsidP="00646DE7">
            <w:pPr>
              <w:spacing w:after="0" w:line="240" w:lineRule="auto"/>
              <w:rPr>
                <w:rFonts w:ascii="Times New Roman" w:eastAsia="Times New Roman" w:hAnsi="Times New Roman" w:cs="Times New Roman"/>
                <w:sz w:val="20"/>
                <w:szCs w:val="20"/>
                <w:lang w:eastAsia="en-CA"/>
              </w:rPr>
            </w:pPr>
          </w:p>
        </w:tc>
        <w:tc>
          <w:tcPr>
            <w:tcW w:w="1007" w:type="dxa"/>
            <w:tcBorders>
              <w:top w:val="nil"/>
              <w:left w:val="nil"/>
              <w:bottom w:val="nil"/>
              <w:right w:val="nil"/>
            </w:tcBorders>
            <w:shd w:val="clear" w:color="auto" w:fill="auto"/>
            <w:noWrap/>
            <w:vAlign w:val="bottom"/>
            <w:hideMark/>
          </w:tcPr>
          <w:p w:rsidR="00646DE7" w:rsidRPr="00646DE7" w:rsidRDefault="00646DE7" w:rsidP="00646DE7">
            <w:pPr>
              <w:spacing w:after="0" w:line="240" w:lineRule="auto"/>
              <w:rPr>
                <w:rFonts w:ascii="Times New Roman" w:eastAsia="Times New Roman" w:hAnsi="Times New Roman" w:cs="Times New Roman"/>
                <w:sz w:val="20"/>
                <w:szCs w:val="20"/>
                <w:lang w:eastAsia="en-CA"/>
              </w:rPr>
            </w:pPr>
          </w:p>
        </w:tc>
      </w:tr>
    </w:tbl>
    <w:p w:rsidR="00D84D97" w:rsidRPr="006D5D17" w:rsidRDefault="00D84D97" w:rsidP="003E69BC">
      <w:pPr>
        <w:rPr>
          <w:sz w:val="24"/>
          <w:szCs w:val="24"/>
        </w:rPr>
      </w:pPr>
      <w:r w:rsidRPr="006D5D17">
        <w:rPr>
          <w:sz w:val="24"/>
          <w:szCs w:val="24"/>
          <w:u w:val="single"/>
        </w:rPr>
        <w:t>Sample calculation</w:t>
      </w:r>
      <w:r w:rsidRPr="006D5D17">
        <w:rPr>
          <w:sz w:val="24"/>
          <w:szCs w:val="24"/>
        </w:rPr>
        <w:t>:</w:t>
      </w:r>
    </w:p>
    <w:p w:rsidR="00D84D97" w:rsidRPr="006D5D17" w:rsidRDefault="00D84D97" w:rsidP="003E69BC">
      <w:pPr>
        <w:rPr>
          <w:sz w:val="24"/>
          <w:szCs w:val="24"/>
        </w:rPr>
      </w:pPr>
      <w:r w:rsidRPr="006D5D17">
        <w:rPr>
          <w:sz w:val="24"/>
          <w:szCs w:val="24"/>
        </w:rPr>
        <w:t>((Lf - Li)/Li) * 100 = %E</w:t>
      </w:r>
    </w:p>
    <w:p w:rsidR="00FA3064" w:rsidRPr="006C24D3" w:rsidRDefault="00785608" w:rsidP="002B5460">
      <w:pPr>
        <w:rPr>
          <w:sz w:val="24"/>
          <w:szCs w:val="24"/>
        </w:rPr>
      </w:pPr>
      <w:r w:rsidRPr="006C24D3">
        <w:rPr>
          <w:sz w:val="24"/>
          <w:szCs w:val="24"/>
        </w:rPr>
        <w:t>((35.10mm – 24.98mm) * 100) = 40.51%</w:t>
      </w:r>
    </w:p>
    <w:tbl>
      <w:tblPr>
        <w:tblW w:w="11018" w:type="dxa"/>
        <w:tblInd w:w="-10" w:type="dxa"/>
        <w:tblLook w:val="04A0" w:firstRow="1" w:lastRow="0" w:firstColumn="1" w:lastColumn="0" w:noHBand="0" w:noVBand="1"/>
      </w:tblPr>
      <w:tblGrid>
        <w:gridCol w:w="960"/>
        <w:gridCol w:w="1308"/>
        <w:gridCol w:w="1276"/>
        <w:gridCol w:w="1478"/>
        <w:gridCol w:w="236"/>
        <w:gridCol w:w="960"/>
        <w:gridCol w:w="960"/>
        <w:gridCol w:w="960"/>
        <w:gridCol w:w="960"/>
        <w:gridCol w:w="960"/>
        <w:gridCol w:w="960"/>
      </w:tblGrid>
      <w:tr w:rsidR="00FA3064" w:rsidRPr="00FA3064" w:rsidTr="00FA3064">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Gauge #</w:t>
            </w:r>
          </w:p>
        </w:tc>
        <w:tc>
          <w:tcPr>
            <w:tcW w:w="1308"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Li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Lf</w:t>
            </w:r>
          </w:p>
        </w:tc>
        <w:tc>
          <w:tcPr>
            <w:tcW w:w="1478"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%E</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24.79</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24.96</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0.68576</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24.79</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0.847116</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3</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24.79</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24.88</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0.36305</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4</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25.39</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1.56</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5</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25.01</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25.21</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0.79968</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6</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25.21</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0.84</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7</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25.01</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25.03</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0.079968</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8</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25.02</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25.03</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0.039968</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9</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25.03</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29.263</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16.91171</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11018" w:type="dxa"/>
            <w:gridSpan w:val="11"/>
            <w:tcBorders>
              <w:top w:val="nil"/>
              <w:left w:val="nil"/>
              <w:bottom w:val="nil"/>
              <w:right w:val="nil"/>
            </w:tcBorders>
            <w:shd w:val="clear" w:color="auto" w:fill="auto"/>
            <w:noWrap/>
            <w:vAlign w:val="center"/>
            <w:hideMark/>
          </w:tcPr>
          <w:p w:rsidR="00FA3064" w:rsidRPr="00FA3064" w:rsidRDefault="006A4AAA" w:rsidP="0055729A">
            <w:pPr>
              <w:spacing w:after="0" w:line="240" w:lineRule="auto"/>
              <w:rPr>
                <w:rFonts w:eastAsia="Times New Roman" w:cs="Times New Roman"/>
                <w:i/>
                <w:color w:val="000000"/>
                <w:sz w:val="24"/>
                <w:szCs w:val="24"/>
                <w:u w:val="single"/>
                <w:lang w:eastAsia="en-CA"/>
              </w:rPr>
            </w:pPr>
            <w:r w:rsidRPr="006A4AAA">
              <w:rPr>
                <w:rFonts w:eastAsia="Times New Roman" w:cs="Times New Roman"/>
                <w:b/>
                <w:i/>
                <w:color w:val="000000"/>
                <w:sz w:val="24"/>
                <w:szCs w:val="24"/>
                <w:u w:val="single"/>
                <w:lang w:eastAsia="en-CA"/>
              </w:rPr>
              <w:t xml:space="preserve">Table </w:t>
            </w:r>
            <w:r w:rsidR="00FA3064" w:rsidRPr="00FA3064">
              <w:rPr>
                <w:rFonts w:eastAsia="Times New Roman" w:cs="Times New Roman"/>
                <w:b/>
                <w:i/>
                <w:color w:val="000000"/>
                <w:sz w:val="24"/>
                <w:szCs w:val="24"/>
                <w:u w:val="single"/>
                <w:lang w:eastAsia="en-CA"/>
              </w:rPr>
              <w:t>2</w:t>
            </w:r>
            <w:r>
              <w:rPr>
                <w:rFonts w:eastAsia="Times New Roman" w:cs="Times New Roman"/>
                <w:b/>
                <w:i/>
                <w:color w:val="000000"/>
                <w:sz w:val="24"/>
                <w:szCs w:val="24"/>
                <w:u w:val="single"/>
                <w:lang w:eastAsia="en-CA"/>
              </w:rPr>
              <w:t>.1</w:t>
            </w:r>
            <w:r w:rsidR="00FA3064" w:rsidRPr="00FA3064">
              <w:rPr>
                <w:rFonts w:eastAsia="Times New Roman" w:cs="Times New Roman"/>
                <w:b/>
                <w:i/>
                <w:color w:val="000000"/>
                <w:sz w:val="24"/>
                <w:szCs w:val="24"/>
                <w:u w:val="single"/>
                <w:lang w:eastAsia="en-CA"/>
              </w:rPr>
              <w:t xml:space="preserve"> </w:t>
            </w:r>
            <w:r w:rsidR="00FA3064" w:rsidRPr="00FA3064">
              <w:rPr>
                <w:rFonts w:eastAsia="Times New Roman" w:cs="Times New Roman"/>
                <w:i/>
                <w:color w:val="000000"/>
                <w:sz w:val="24"/>
                <w:szCs w:val="24"/>
                <w:u w:val="single"/>
                <w:lang w:eastAsia="en-CA"/>
              </w:rPr>
              <w:t>Initial and final length between each gauge and its percentage</w:t>
            </w:r>
            <w:r w:rsidR="0055729A" w:rsidRPr="006C24D3">
              <w:rPr>
                <w:rFonts w:eastAsia="Times New Roman" w:cs="Times New Roman"/>
                <w:i/>
                <w:color w:val="000000"/>
                <w:sz w:val="24"/>
                <w:szCs w:val="24"/>
                <w:u w:val="single"/>
                <w:lang w:eastAsia="en-CA"/>
              </w:rPr>
              <w:t xml:space="preserve"> </w:t>
            </w:r>
            <w:r w:rsidR="00FA3064" w:rsidRPr="00FA3064">
              <w:rPr>
                <w:rFonts w:eastAsia="Times New Roman" w:cs="Times New Roman"/>
                <w:i/>
                <w:color w:val="000000"/>
                <w:sz w:val="24"/>
                <w:szCs w:val="24"/>
                <w:u w:val="single"/>
                <w:lang w:eastAsia="en-CA"/>
              </w:rPr>
              <w:t xml:space="preserve">elongation for </w:t>
            </w:r>
            <w:r w:rsidR="00FA3064" w:rsidRPr="00FA3064">
              <w:rPr>
                <w:rFonts w:eastAsia="Times New Roman" w:cs="Times New Roman"/>
                <w:b/>
                <w:i/>
                <w:color w:val="000000"/>
                <w:sz w:val="24"/>
                <w:szCs w:val="24"/>
                <w:u w:val="single"/>
                <w:lang w:eastAsia="en-CA"/>
              </w:rPr>
              <w:t>cold-rolled steel</w:t>
            </w:r>
          </w:p>
        </w:tc>
      </w:tr>
      <w:tr w:rsidR="00FA3064" w:rsidRPr="00FA3064" w:rsidTr="00FA3064">
        <w:trPr>
          <w:trHeight w:val="315"/>
        </w:trPr>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1308"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127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1478"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Gauge #</w:t>
            </w:r>
          </w:p>
        </w:tc>
        <w:tc>
          <w:tcPr>
            <w:tcW w:w="1308"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Li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Lf</w:t>
            </w:r>
          </w:p>
        </w:tc>
        <w:tc>
          <w:tcPr>
            <w:tcW w:w="1478"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%E</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24.74</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29.13</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17.74454</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24.93</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30.92</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24.02728</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3</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24.93</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29.26</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17.36863</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4</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24.94</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28.77</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15.35686</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5</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24.94</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28.77</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15.35686</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6</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24.93</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28.78</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15.44324</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7</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25.32</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29.63</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17.02212</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8</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25.31</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36.91</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45.83169</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9</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24.95</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30.78</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23.36673</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11018" w:type="dxa"/>
            <w:gridSpan w:val="11"/>
            <w:tcBorders>
              <w:top w:val="nil"/>
              <w:left w:val="nil"/>
              <w:bottom w:val="nil"/>
              <w:right w:val="nil"/>
            </w:tcBorders>
            <w:shd w:val="clear" w:color="auto" w:fill="auto"/>
            <w:noWrap/>
            <w:vAlign w:val="center"/>
            <w:hideMark/>
          </w:tcPr>
          <w:p w:rsidR="00FA3064" w:rsidRPr="00FA3064" w:rsidRDefault="006A4AAA" w:rsidP="0055729A">
            <w:pPr>
              <w:spacing w:after="0" w:line="240" w:lineRule="auto"/>
              <w:rPr>
                <w:rFonts w:eastAsia="Times New Roman" w:cs="Times New Roman"/>
                <w:i/>
                <w:color w:val="000000"/>
                <w:sz w:val="24"/>
                <w:szCs w:val="24"/>
                <w:u w:val="single"/>
                <w:lang w:eastAsia="en-CA"/>
              </w:rPr>
            </w:pPr>
            <w:r>
              <w:rPr>
                <w:rFonts w:eastAsia="Times New Roman" w:cs="Times New Roman"/>
                <w:b/>
                <w:i/>
                <w:color w:val="000000"/>
                <w:sz w:val="24"/>
                <w:szCs w:val="24"/>
                <w:u w:val="single"/>
                <w:lang w:eastAsia="en-CA"/>
              </w:rPr>
              <w:t>Table 2.2</w:t>
            </w:r>
            <w:r w:rsidR="00FA3064" w:rsidRPr="00FA3064">
              <w:rPr>
                <w:rFonts w:eastAsia="Times New Roman" w:cs="Times New Roman"/>
                <w:b/>
                <w:i/>
                <w:color w:val="000000"/>
                <w:sz w:val="24"/>
                <w:szCs w:val="24"/>
                <w:u w:val="single"/>
                <w:lang w:eastAsia="en-CA"/>
              </w:rPr>
              <w:t xml:space="preserve"> </w:t>
            </w:r>
            <w:r w:rsidR="00FA3064" w:rsidRPr="00FA3064">
              <w:rPr>
                <w:rFonts w:eastAsia="Times New Roman" w:cs="Times New Roman"/>
                <w:i/>
                <w:color w:val="000000"/>
                <w:sz w:val="24"/>
                <w:szCs w:val="24"/>
                <w:u w:val="single"/>
                <w:lang w:eastAsia="en-CA"/>
              </w:rPr>
              <w:t xml:space="preserve">Initial and final length between each gauge and its percentage elongation for </w:t>
            </w:r>
            <w:r w:rsidR="00FA3064" w:rsidRPr="00FA3064">
              <w:rPr>
                <w:rFonts w:eastAsia="Times New Roman" w:cs="Times New Roman"/>
                <w:b/>
                <w:i/>
                <w:color w:val="000000"/>
                <w:sz w:val="24"/>
                <w:szCs w:val="24"/>
                <w:u w:val="single"/>
                <w:lang w:eastAsia="en-CA"/>
              </w:rPr>
              <w:t>hot-rolled steel</w:t>
            </w:r>
          </w:p>
        </w:tc>
      </w:tr>
      <w:tr w:rsidR="00FA3064" w:rsidRPr="00FA3064" w:rsidTr="00FA3064">
        <w:trPr>
          <w:trHeight w:val="315"/>
        </w:trPr>
        <w:tc>
          <w:tcPr>
            <w:tcW w:w="960" w:type="dxa"/>
            <w:tcBorders>
              <w:top w:val="nil"/>
              <w:left w:val="nil"/>
              <w:bottom w:val="nil"/>
              <w:right w:val="nil"/>
            </w:tcBorders>
            <w:shd w:val="clear" w:color="auto" w:fill="auto"/>
            <w:noWrap/>
            <w:vAlign w:val="bottom"/>
            <w:hideMark/>
          </w:tcPr>
          <w:p w:rsidR="00FA3064" w:rsidRPr="006C24D3" w:rsidRDefault="00FA3064" w:rsidP="00EC073F">
            <w:pPr>
              <w:spacing w:after="0" w:line="240" w:lineRule="auto"/>
              <w:jc w:val="center"/>
              <w:rPr>
                <w:rFonts w:eastAsia="Times New Roman" w:cs="Times New Roman"/>
                <w:color w:val="000000"/>
                <w:sz w:val="24"/>
                <w:szCs w:val="24"/>
                <w:lang w:eastAsia="en-CA"/>
              </w:rPr>
            </w:pPr>
          </w:p>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1308"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127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1478"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Gauge #</w:t>
            </w:r>
          </w:p>
        </w:tc>
        <w:tc>
          <w:tcPr>
            <w:tcW w:w="1308"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Li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Lf</w:t>
            </w:r>
          </w:p>
        </w:tc>
        <w:tc>
          <w:tcPr>
            <w:tcW w:w="1478" w:type="dxa"/>
            <w:tcBorders>
              <w:top w:val="single" w:sz="8" w:space="0" w:color="auto"/>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%E</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25.11</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27.05</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7.726006</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25.11</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27.62</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9.996018</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3</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25.12</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27.24</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8.43949</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4</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25.12</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27.7</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10.2707</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5</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25.05</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27.62</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10.25948</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6</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25.05</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31.76</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26.78643</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7</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25.07</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27.72</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10.5704</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8</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25.08</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27.56</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9.888357</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9</w:t>
            </w:r>
          </w:p>
        </w:tc>
        <w:tc>
          <w:tcPr>
            <w:tcW w:w="130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25.05</w:t>
            </w:r>
          </w:p>
        </w:tc>
        <w:tc>
          <w:tcPr>
            <w:tcW w:w="1276"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27.2</w:t>
            </w:r>
          </w:p>
        </w:tc>
        <w:tc>
          <w:tcPr>
            <w:tcW w:w="1478" w:type="dxa"/>
            <w:tcBorders>
              <w:top w:val="nil"/>
              <w:left w:val="nil"/>
              <w:bottom w:val="single" w:sz="8" w:space="0" w:color="auto"/>
              <w:right w:val="single" w:sz="8" w:space="0" w:color="auto"/>
            </w:tcBorders>
            <w:shd w:val="clear" w:color="auto" w:fill="auto"/>
            <w:noWrap/>
            <w:vAlign w:val="center"/>
            <w:hideMark/>
          </w:tcPr>
          <w:p w:rsidR="00FA3064" w:rsidRPr="00FA3064" w:rsidRDefault="00FA3064" w:rsidP="00EC073F">
            <w:pPr>
              <w:spacing w:after="0" w:line="240" w:lineRule="auto"/>
              <w:jc w:val="center"/>
              <w:rPr>
                <w:rFonts w:eastAsia="Times New Roman" w:cs="Times New Roman"/>
                <w:color w:val="000000"/>
                <w:sz w:val="24"/>
                <w:szCs w:val="24"/>
                <w:lang w:eastAsia="en-CA"/>
              </w:rPr>
            </w:pPr>
            <w:r w:rsidRPr="00FA3064">
              <w:rPr>
                <w:rFonts w:eastAsia="Times New Roman" w:cs="Times New Roman"/>
                <w:color w:val="000000"/>
                <w:sz w:val="24"/>
                <w:szCs w:val="24"/>
                <w:lang w:eastAsia="en-CA"/>
              </w:rPr>
              <w:t>8.582834</w:t>
            </w:r>
          </w:p>
        </w:tc>
        <w:tc>
          <w:tcPr>
            <w:tcW w:w="236"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FA3064" w:rsidRPr="00FA3064" w:rsidRDefault="00FA3064" w:rsidP="00EC073F">
            <w:pPr>
              <w:spacing w:after="0" w:line="240" w:lineRule="auto"/>
              <w:jc w:val="center"/>
              <w:rPr>
                <w:rFonts w:eastAsia="Times New Roman" w:cs="Times New Roman"/>
                <w:sz w:val="24"/>
                <w:szCs w:val="24"/>
                <w:lang w:eastAsia="en-CA"/>
              </w:rPr>
            </w:pPr>
          </w:p>
        </w:tc>
      </w:tr>
      <w:tr w:rsidR="00FA3064" w:rsidRPr="00FA3064" w:rsidTr="00FA3064">
        <w:trPr>
          <w:trHeight w:val="315"/>
        </w:trPr>
        <w:tc>
          <w:tcPr>
            <w:tcW w:w="11018" w:type="dxa"/>
            <w:gridSpan w:val="11"/>
            <w:tcBorders>
              <w:top w:val="nil"/>
              <w:left w:val="nil"/>
              <w:bottom w:val="nil"/>
              <w:right w:val="nil"/>
            </w:tcBorders>
            <w:shd w:val="clear" w:color="auto" w:fill="auto"/>
            <w:noWrap/>
            <w:vAlign w:val="center"/>
            <w:hideMark/>
          </w:tcPr>
          <w:p w:rsidR="00FA3064" w:rsidRPr="006C24D3" w:rsidRDefault="006A4AAA" w:rsidP="0055729A">
            <w:pPr>
              <w:spacing w:after="0" w:line="240" w:lineRule="auto"/>
              <w:rPr>
                <w:rFonts w:eastAsia="Times New Roman" w:cs="Times New Roman"/>
                <w:i/>
                <w:color w:val="000000"/>
                <w:sz w:val="24"/>
                <w:szCs w:val="24"/>
                <w:u w:val="single"/>
                <w:lang w:eastAsia="en-CA"/>
              </w:rPr>
            </w:pPr>
            <w:r>
              <w:rPr>
                <w:rFonts w:eastAsia="Times New Roman" w:cs="Times New Roman"/>
                <w:b/>
                <w:i/>
                <w:color w:val="000000"/>
                <w:sz w:val="24"/>
                <w:szCs w:val="24"/>
                <w:u w:val="single"/>
                <w:lang w:eastAsia="en-CA"/>
              </w:rPr>
              <w:t>Table 2.3</w:t>
            </w:r>
            <w:r w:rsidR="00FA3064" w:rsidRPr="00FA3064">
              <w:rPr>
                <w:rFonts w:eastAsia="Times New Roman" w:cs="Times New Roman"/>
                <w:b/>
                <w:i/>
                <w:color w:val="000000"/>
                <w:sz w:val="24"/>
                <w:szCs w:val="24"/>
                <w:u w:val="single"/>
                <w:lang w:eastAsia="en-CA"/>
              </w:rPr>
              <w:t xml:space="preserve"> </w:t>
            </w:r>
            <w:r w:rsidR="00FA3064" w:rsidRPr="00FA3064">
              <w:rPr>
                <w:rFonts w:eastAsia="Times New Roman" w:cs="Times New Roman"/>
                <w:i/>
                <w:color w:val="000000"/>
                <w:sz w:val="24"/>
                <w:szCs w:val="24"/>
                <w:u w:val="single"/>
                <w:lang w:eastAsia="en-CA"/>
              </w:rPr>
              <w:t xml:space="preserve">Initial and final length between each gauge and its percentage elongation for </w:t>
            </w:r>
            <w:r w:rsidR="00FA3064" w:rsidRPr="00FA3064">
              <w:rPr>
                <w:rFonts w:eastAsia="Times New Roman" w:cs="Times New Roman"/>
                <w:b/>
                <w:i/>
                <w:color w:val="000000"/>
                <w:sz w:val="24"/>
                <w:szCs w:val="24"/>
                <w:u w:val="single"/>
                <w:lang w:eastAsia="en-CA"/>
              </w:rPr>
              <w:t>Aluminium</w:t>
            </w:r>
          </w:p>
          <w:p w:rsidR="00FA3064" w:rsidRPr="00FA3064" w:rsidRDefault="00FA3064" w:rsidP="00EC073F">
            <w:pPr>
              <w:spacing w:after="0" w:line="240" w:lineRule="auto"/>
              <w:jc w:val="center"/>
              <w:rPr>
                <w:rFonts w:eastAsia="Times New Roman" w:cs="Times New Roman"/>
                <w:color w:val="000000"/>
                <w:sz w:val="24"/>
                <w:szCs w:val="24"/>
                <w:lang w:eastAsia="en-CA"/>
              </w:rPr>
            </w:pPr>
          </w:p>
        </w:tc>
      </w:tr>
    </w:tbl>
    <w:p w:rsidR="00444353" w:rsidRDefault="00444353" w:rsidP="003E69BC">
      <w:pPr>
        <w:rPr>
          <w:sz w:val="24"/>
          <w:szCs w:val="24"/>
        </w:rPr>
      </w:pPr>
    </w:p>
    <w:p w:rsidR="0029416C" w:rsidRPr="006C24D3" w:rsidRDefault="0029416C" w:rsidP="003E69BC">
      <w:pPr>
        <w:rPr>
          <w:sz w:val="24"/>
          <w:szCs w:val="24"/>
        </w:rPr>
      </w:pPr>
    </w:p>
    <w:p w:rsidR="002D01F4" w:rsidRPr="006C24D3" w:rsidRDefault="002D01F4" w:rsidP="00B76EA4">
      <w:pPr>
        <w:jc w:val="center"/>
        <w:rPr>
          <w:sz w:val="24"/>
          <w:szCs w:val="24"/>
        </w:rPr>
      </w:pPr>
      <w:r w:rsidRPr="006C24D3">
        <w:rPr>
          <w:noProof/>
          <w:sz w:val="24"/>
          <w:szCs w:val="24"/>
          <w:lang w:eastAsia="en-CA"/>
        </w:rPr>
        <w:drawing>
          <wp:inline distT="0" distB="0" distL="0" distR="0">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D01F4" w:rsidRPr="006C24D3" w:rsidRDefault="00A87F5B" w:rsidP="00B76EA4">
      <w:pPr>
        <w:jc w:val="center"/>
        <w:rPr>
          <w:i/>
          <w:sz w:val="24"/>
          <w:szCs w:val="24"/>
          <w:u w:val="single"/>
        </w:rPr>
      </w:pPr>
      <w:r w:rsidRPr="00C15DFD">
        <w:rPr>
          <w:b/>
          <w:i/>
          <w:sz w:val="24"/>
          <w:szCs w:val="24"/>
          <w:u w:val="single"/>
        </w:rPr>
        <w:t>Figure 2.</w:t>
      </w:r>
      <w:r w:rsidR="00C15DFD" w:rsidRPr="00C15DFD">
        <w:rPr>
          <w:b/>
          <w:i/>
          <w:sz w:val="24"/>
          <w:szCs w:val="24"/>
          <w:u w:val="single"/>
        </w:rPr>
        <w:t>1</w:t>
      </w:r>
      <w:r w:rsidRPr="006C24D3">
        <w:rPr>
          <w:i/>
          <w:sz w:val="24"/>
          <w:szCs w:val="24"/>
          <w:u w:val="single"/>
        </w:rPr>
        <w:t xml:space="preserve"> The Percentage of Elongation of All the Metal Specimens.</w:t>
      </w:r>
    </w:p>
    <w:p w:rsidR="00824257" w:rsidRDefault="00824257" w:rsidP="003E69BC">
      <w:pPr>
        <w:rPr>
          <w:sz w:val="24"/>
          <w:szCs w:val="24"/>
        </w:rPr>
      </w:pPr>
    </w:p>
    <w:p w:rsidR="00823239" w:rsidRDefault="00823239" w:rsidP="003E69BC">
      <w:pPr>
        <w:rPr>
          <w:sz w:val="24"/>
          <w:szCs w:val="24"/>
        </w:rPr>
      </w:pPr>
    </w:p>
    <w:p w:rsidR="001F413C" w:rsidRPr="006C24D3" w:rsidRDefault="001F413C" w:rsidP="003E69BC">
      <w:pPr>
        <w:rPr>
          <w:sz w:val="24"/>
          <w:szCs w:val="24"/>
        </w:rPr>
      </w:pPr>
    </w:p>
    <w:p w:rsidR="00151EE7" w:rsidRPr="006C24D3" w:rsidRDefault="007B2ADC" w:rsidP="003E69BC">
      <w:pPr>
        <w:rPr>
          <w:sz w:val="24"/>
          <w:szCs w:val="24"/>
        </w:rPr>
      </w:pPr>
      <w:r w:rsidRPr="001F413C">
        <w:rPr>
          <w:sz w:val="24"/>
          <w:szCs w:val="24"/>
          <w:u w:val="single"/>
        </w:rPr>
        <w:t>Sample calculation</w:t>
      </w:r>
      <w:r w:rsidRPr="006C24D3">
        <w:rPr>
          <w:sz w:val="24"/>
          <w:szCs w:val="24"/>
        </w:rPr>
        <w:t>:</w:t>
      </w:r>
    </w:p>
    <w:p w:rsidR="007B2ADC" w:rsidRPr="006C24D3" w:rsidRDefault="007B2ADC" w:rsidP="003E69BC">
      <w:pPr>
        <w:rPr>
          <w:sz w:val="24"/>
          <w:szCs w:val="24"/>
        </w:rPr>
      </w:pPr>
      <w:r w:rsidRPr="006C24D3">
        <w:rPr>
          <w:sz w:val="24"/>
          <w:szCs w:val="24"/>
        </w:rPr>
        <w:t>%Area Reduction = -</w:t>
      </w:r>
      <w:r w:rsidR="003F264B">
        <w:rPr>
          <w:sz w:val="24"/>
          <w:szCs w:val="24"/>
        </w:rPr>
        <w:t xml:space="preserve"> </w:t>
      </w:r>
      <w:r w:rsidRPr="006C24D3">
        <w:rPr>
          <w:sz w:val="24"/>
          <w:szCs w:val="24"/>
        </w:rPr>
        <w:t>((Af-Ai)/Ai)*100%</w:t>
      </w:r>
    </w:p>
    <w:p w:rsidR="00151EE7" w:rsidRPr="006C24D3" w:rsidRDefault="007B2ADC" w:rsidP="003E69BC">
      <w:pPr>
        <w:rPr>
          <w:sz w:val="24"/>
          <w:szCs w:val="24"/>
        </w:rPr>
      </w:pPr>
      <w:r w:rsidRPr="006C24D3">
        <w:rPr>
          <w:sz w:val="24"/>
          <w:szCs w:val="24"/>
        </w:rPr>
        <w:t>-(57.39-121.66)/121.66*100% = 52.83%</w:t>
      </w:r>
    </w:p>
    <w:tbl>
      <w:tblPr>
        <w:tblpPr w:leftFromText="180" w:rightFromText="180" w:vertAnchor="text" w:horzAnchor="margin" w:tblpY="124"/>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885"/>
        <w:gridCol w:w="960"/>
        <w:gridCol w:w="2124"/>
      </w:tblGrid>
      <w:tr w:rsidR="007B2ADC" w:rsidRPr="006C24D3" w:rsidTr="004C2EB5">
        <w:trPr>
          <w:trHeight w:val="300"/>
        </w:trPr>
        <w:tc>
          <w:tcPr>
            <w:tcW w:w="2405"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Specimen</w:t>
            </w:r>
          </w:p>
        </w:tc>
        <w:tc>
          <w:tcPr>
            <w:tcW w:w="885"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Ai</w:t>
            </w:r>
          </w:p>
        </w:tc>
        <w:tc>
          <w:tcPr>
            <w:tcW w:w="960"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Af</w:t>
            </w:r>
          </w:p>
        </w:tc>
        <w:tc>
          <w:tcPr>
            <w:tcW w:w="2124"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Area Reduction %</w:t>
            </w:r>
          </w:p>
        </w:tc>
      </w:tr>
      <w:tr w:rsidR="007B2ADC" w:rsidRPr="006C24D3" w:rsidTr="004C2EB5">
        <w:trPr>
          <w:trHeight w:val="300"/>
        </w:trPr>
        <w:tc>
          <w:tcPr>
            <w:tcW w:w="2405"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C</w:t>
            </w:r>
            <w:r w:rsidR="00886892">
              <w:rPr>
                <w:rFonts w:eastAsia="Times New Roman" w:cs="Times New Roman"/>
                <w:color w:val="000000"/>
                <w:sz w:val="24"/>
                <w:szCs w:val="24"/>
                <w:lang w:eastAsia="en-CA"/>
              </w:rPr>
              <w:t xml:space="preserve">old-rolled </w:t>
            </w:r>
            <w:r w:rsidRPr="006C24D3">
              <w:rPr>
                <w:rFonts w:eastAsia="Times New Roman" w:cs="Times New Roman"/>
                <w:color w:val="000000"/>
                <w:sz w:val="24"/>
                <w:szCs w:val="24"/>
                <w:lang w:eastAsia="en-CA"/>
              </w:rPr>
              <w:t>S</w:t>
            </w:r>
            <w:r w:rsidR="00886892">
              <w:rPr>
                <w:rFonts w:eastAsia="Times New Roman" w:cs="Times New Roman"/>
                <w:color w:val="000000"/>
                <w:sz w:val="24"/>
                <w:szCs w:val="24"/>
                <w:lang w:eastAsia="en-CA"/>
              </w:rPr>
              <w:t>teels</w:t>
            </w:r>
          </w:p>
        </w:tc>
        <w:tc>
          <w:tcPr>
            <w:tcW w:w="885"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121.66</w:t>
            </w:r>
          </w:p>
        </w:tc>
        <w:tc>
          <w:tcPr>
            <w:tcW w:w="960"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57.39</w:t>
            </w:r>
          </w:p>
        </w:tc>
        <w:tc>
          <w:tcPr>
            <w:tcW w:w="2124"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52.82755</w:t>
            </w:r>
          </w:p>
        </w:tc>
      </w:tr>
      <w:tr w:rsidR="007B2ADC" w:rsidRPr="006C24D3" w:rsidTr="004C2EB5">
        <w:trPr>
          <w:trHeight w:val="300"/>
        </w:trPr>
        <w:tc>
          <w:tcPr>
            <w:tcW w:w="2405" w:type="dxa"/>
            <w:shd w:val="clear" w:color="auto" w:fill="auto"/>
            <w:noWrap/>
            <w:vAlign w:val="bottom"/>
            <w:hideMark/>
          </w:tcPr>
          <w:p w:rsidR="007B2ADC" w:rsidRPr="006C24D3" w:rsidRDefault="00886892" w:rsidP="004C2EB5">
            <w:pPr>
              <w:spacing w:after="0" w:line="240" w:lineRule="auto"/>
              <w:jc w:val="center"/>
              <w:rPr>
                <w:rFonts w:eastAsia="Times New Roman" w:cs="Times New Roman"/>
                <w:color w:val="000000"/>
                <w:sz w:val="24"/>
                <w:szCs w:val="24"/>
                <w:lang w:eastAsia="en-CA"/>
              </w:rPr>
            </w:pPr>
            <w:r>
              <w:rPr>
                <w:rFonts w:eastAsia="Times New Roman" w:cs="Times New Roman"/>
                <w:color w:val="000000"/>
                <w:sz w:val="24"/>
                <w:szCs w:val="24"/>
                <w:lang w:eastAsia="en-CA"/>
              </w:rPr>
              <w:t>Hot-rolled Steels</w:t>
            </w:r>
          </w:p>
        </w:tc>
        <w:tc>
          <w:tcPr>
            <w:tcW w:w="885"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88.86</w:t>
            </w:r>
          </w:p>
        </w:tc>
        <w:tc>
          <w:tcPr>
            <w:tcW w:w="960"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59.25</w:t>
            </w:r>
          </w:p>
        </w:tc>
        <w:tc>
          <w:tcPr>
            <w:tcW w:w="2124"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33.32208</w:t>
            </w:r>
          </w:p>
        </w:tc>
      </w:tr>
      <w:tr w:rsidR="007B2ADC" w:rsidRPr="006C24D3" w:rsidTr="004C2EB5">
        <w:trPr>
          <w:trHeight w:val="300"/>
        </w:trPr>
        <w:tc>
          <w:tcPr>
            <w:tcW w:w="2405"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Al</w:t>
            </w:r>
            <w:r w:rsidR="00886892">
              <w:rPr>
                <w:rFonts w:eastAsia="Times New Roman" w:cs="Times New Roman"/>
                <w:color w:val="000000"/>
                <w:sz w:val="24"/>
                <w:szCs w:val="24"/>
                <w:lang w:eastAsia="en-CA"/>
              </w:rPr>
              <w:t>uminium</w:t>
            </w:r>
          </w:p>
        </w:tc>
        <w:tc>
          <w:tcPr>
            <w:tcW w:w="885"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123.15</w:t>
            </w:r>
          </w:p>
        </w:tc>
        <w:tc>
          <w:tcPr>
            <w:tcW w:w="960"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98.19</w:t>
            </w:r>
          </w:p>
        </w:tc>
        <w:tc>
          <w:tcPr>
            <w:tcW w:w="2124" w:type="dxa"/>
            <w:shd w:val="clear" w:color="auto" w:fill="auto"/>
            <w:noWrap/>
            <w:vAlign w:val="bottom"/>
            <w:hideMark/>
          </w:tcPr>
          <w:p w:rsidR="007B2ADC" w:rsidRPr="006C24D3" w:rsidRDefault="007B2ADC" w:rsidP="004C2EB5">
            <w:pPr>
              <w:spacing w:after="0" w:line="240" w:lineRule="auto"/>
              <w:jc w:val="center"/>
              <w:rPr>
                <w:rFonts w:eastAsia="Times New Roman" w:cs="Times New Roman"/>
                <w:color w:val="000000"/>
                <w:sz w:val="24"/>
                <w:szCs w:val="24"/>
                <w:lang w:eastAsia="en-CA"/>
              </w:rPr>
            </w:pPr>
            <w:r w:rsidRPr="006C24D3">
              <w:rPr>
                <w:rFonts w:eastAsia="Times New Roman" w:cs="Times New Roman"/>
                <w:color w:val="000000"/>
                <w:sz w:val="24"/>
                <w:szCs w:val="24"/>
                <w:lang w:eastAsia="en-CA"/>
              </w:rPr>
              <w:t>20.26797</w:t>
            </w:r>
          </w:p>
        </w:tc>
      </w:tr>
    </w:tbl>
    <w:p w:rsidR="00151EE7" w:rsidRPr="006C24D3" w:rsidRDefault="00151EE7" w:rsidP="003E69BC">
      <w:pPr>
        <w:rPr>
          <w:sz w:val="24"/>
          <w:szCs w:val="24"/>
        </w:rPr>
      </w:pPr>
    </w:p>
    <w:p w:rsidR="00151EE7" w:rsidRPr="006C24D3" w:rsidRDefault="00151EE7" w:rsidP="003E69BC">
      <w:pPr>
        <w:rPr>
          <w:sz w:val="24"/>
          <w:szCs w:val="24"/>
        </w:rPr>
      </w:pPr>
    </w:p>
    <w:p w:rsidR="00D034CA" w:rsidRDefault="00D034CA" w:rsidP="00151EE7">
      <w:pPr>
        <w:rPr>
          <w:sz w:val="24"/>
          <w:szCs w:val="24"/>
        </w:rPr>
      </w:pPr>
    </w:p>
    <w:p w:rsidR="00151EE7" w:rsidRPr="0037033B" w:rsidRDefault="006A4AAA" w:rsidP="00151EE7">
      <w:pPr>
        <w:rPr>
          <w:i/>
          <w:sz w:val="24"/>
          <w:szCs w:val="24"/>
          <w:u w:val="single"/>
        </w:rPr>
      </w:pPr>
      <w:r>
        <w:rPr>
          <w:b/>
          <w:i/>
          <w:sz w:val="24"/>
          <w:szCs w:val="24"/>
          <w:u w:val="single"/>
        </w:rPr>
        <w:t>Table 3</w:t>
      </w:r>
      <w:r w:rsidR="00D034CA" w:rsidRPr="00502AC2">
        <w:rPr>
          <w:b/>
          <w:i/>
          <w:sz w:val="24"/>
          <w:szCs w:val="24"/>
          <w:u w:val="single"/>
        </w:rPr>
        <w:t>.</w:t>
      </w:r>
      <w:r>
        <w:rPr>
          <w:b/>
          <w:i/>
          <w:sz w:val="24"/>
          <w:szCs w:val="24"/>
          <w:u w:val="single"/>
        </w:rPr>
        <w:t>1</w:t>
      </w:r>
      <w:r w:rsidR="007B2ADC" w:rsidRPr="0037033B">
        <w:rPr>
          <w:i/>
          <w:sz w:val="24"/>
          <w:szCs w:val="24"/>
          <w:u w:val="single"/>
        </w:rPr>
        <w:t xml:space="preserve"> </w:t>
      </w:r>
      <w:r w:rsidR="0037033B" w:rsidRPr="0037033B">
        <w:rPr>
          <w:i/>
          <w:sz w:val="24"/>
          <w:szCs w:val="24"/>
          <w:u w:val="single"/>
        </w:rPr>
        <w:t>The P</w:t>
      </w:r>
      <w:r w:rsidR="007B2ADC" w:rsidRPr="0037033B">
        <w:rPr>
          <w:i/>
          <w:sz w:val="24"/>
          <w:szCs w:val="24"/>
          <w:u w:val="single"/>
        </w:rPr>
        <w:t xml:space="preserve">ercentage </w:t>
      </w:r>
      <w:r w:rsidR="00D034CA" w:rsidRPr="0037033B">
        <w:rPr>
          <w:i/>
          <w:sz w:val="24"/>
          <w:szCs w:val="24"/>
          <w:u w:val="single"/>
        </w:rPr>
        <w:t xml:space="preserve">of the </w:t>
      </w:r>
      <w:r w:rsidR="0037033B" w:rsidRPr="0037033B">
        <w:rPr>
          <w:i/>
          <w:sz w:val="24"/>
          <w:szCs w:val="24"/>
          <w:u w:val="single"/>
        </w:rPr>
        <w:t>Area R</w:t>
      </w:r>
      <w:r w:rsidR="007B2ADC" w:rsidRPr="0037033B">
        <w:rPr>
          <w:i/>
          <w:sz w:val="24"/>
          <w:szCs w:val="24"/>
          <w:u w:val="single"/>
        </w:rPr>
        <w:t xml:space="preserve">eduction </w:t>
      </w:r>
      <w:r w:rsidR="0037033B" w:rsidRPr="0037033B">
        <w:rPr>
          <w:i/>
          <w:sz w:val="24"/>
          <w:szCs w:val="24"/>
          <w:u w:val="single"/>
        </w:rPr>
        <w:t>of all Three M</w:t>
      </w:r>
      <w:r w:rsidR="00D034CA" w:rsidRPr="0037033B">
        <w:rPr>
          <w:i/>
          <w:sz w:val="24"/>
          <w:szCs w:val="24"/>
          <w:u w:val="single"/>
        </w:rPr>
        <w:t xml:space="preserve">etal </w:t>
      </w:r>
      <w:r w:rsidR="0037033B" w:rsidRPr="0037033B">
        <w:rPr>
          <w:i/>
          <w:sz w:val="24"/>
          <w:szCs w:val="24"/>
          <w:u w:val="single"/>
        </w:rPr>
        <w:t>Specimens.</w:t>
      </w:r>
    </w:p>
    <w:p w:rsidR="00BC5339" w:rsidRDefault="00BC5339" w:rsidP="00151EE7">
      <w:pPr>
        <w:rPr>
          <w:sz w:val="24"/>
          <w:szCs w:val="24"/>
        </w:rPr>
      </w:pPr>
    </w:p>
    <w:p w:rsidR="0029416C" w:rsidRPr="006C24D3" w:rsidRDefault="0029416C" w:rsidP="00151EE7">
      <w:pPr>
        <w:rPr>
          <w:sz w:val="24"/>
          <w:szCs w:val="24"/>
        </w:rPr>
      </w:pPr>
    </w:p>
    <w:p w:rsidR="00BC5339" w:rsidRPr="006C24D3" w:rsidRDefault="00BC5339" w:rsidP="00151EE7">
      <w:pPr>
        <w:rPr>
          <w:sz w:val="24"/>
          <w:szCs w:val="24"/>
        </w:rPr>
      </w:pPr>
      <w:r w:rsidRPr="006C24D3">
        <w:rPr>
          <w:noProof/>
          <w:sz w:val="24"/>
          <w:szCs w:val="24"/>
          <w:lang w:eastAsia="en-CA"/>
        </w:rPr>
        <w:drawing>
          <wp:inline distT="0" distB="0" distL="0" distR="0" wp14:anchorId="6BD29F4D" wp14:editId="5CA0D2AE">
            <wp:extent cx="5486400" cy="3058795"/>
            <wp:effectExtent l="0" t="0" r="0" b="825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C5339" w:rsidRPr="006C24D3" w:rsidRDefault="00BC5339" w:rsidP="0085513C">
      <w:pPr>
        <w:jc w:val="center"/>
        <w:rPr>
          <w:sz w:val="24"/>
          <w:szCs w:val="24"/>
        </w:rPr>
      </w:pPr>
      <w:r w:rsidRPr="0085513C">
        <w:rPr>
          <w:b/>
          <w:sz w:val="24"/>
          <w:szCs w:val="24"/>
        </w:rPr>
        <w:t>Figure 3.1</w:t>
      </w:r>
      <w:r w:rsidRPr="006C24D3">
        <w:rPr>
          <w:sz w:val="24"/>
          <w:szCs w:val="24"/>
        </w:rPr>
        <w:t xml:space="preserve"> Stress-Strain relation graph for hot-rolled Steel</w:t>
      </w:r>
    </w:p>
    <w:p w:rsidR="000A44AF" w:rsidRPr="00D267AF" w:rsidRDefault="000A44AF" w:rsidP="000A44AF">
      <w:pPr>
        <w:jc w:val="center"/>
        <w:rPr>
          <w:sz w:val="16"/>
          <w:szCs w:val="16"/>
        </w:rPr>
      </w:pPr>
      <w:r w:rsidRPr="00D267AF">
        <w:rPr>
          <w:sz w:val="16"/>
          <w:szCs w:val="16"/>
        </w:rPr>
        <w:t>(Data based on the document given by the TA.</w:t>
      </w:r>
      <w:r>
        <w:t xml:space="preserve"> </w:t>
      </w:r>
      <w:r w:rsidRPr="000A44AF">
        <w:rPr>
          <w:sz w:val="16"/>
          <w:szCs w:val="16"/>
        </w:rPr>
        <w:t>Benoi</w:t>
      </w:r>
      <w:r w:rsidRPr="00D267AF">
        <w:rPr>
          <w:sz w:val="16"/>
          <w:szCs w:val="16"/>
        </w:rPr>
        <w:t>)</w:t>
      </w:r>
    </w:p>
    <w:p w:rsidR="00BC5339" w:rsidRPr="006C24D3" w:rsidRDefault="00BC5339" w:rsidP="00151EE7">
      <w:pPr>
        <w:rPr>
          <w:sz w:val="24"/>
          <w:szCs w:val="24"/>
        </w:rPr>
      </w:pPr>
      <w:r w:rsidRPr="006C24D3">
        <w:rPr>
          <w:noProof/>
          <w:sz w:val="24"/>
          <w:szCs w:val="24"/>
          <w:lang w:eastAsia="en-CA"/>
        </w:rPr>
        <w:drawing>
          <wp:inline distT="0" distB="0" distL="0" distR="0" wp14:anchorId="4AEC6DFC" wp14:editId="32322DC9">
            <wp:extent cx="5475449" cy="2912255"/>
            <wp:effectExtent l="0" t="0" r="11430" b="254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C5339" w:rsidRDefault="00BC5339" w:rsidP="003244D1">
      <w:pPr>
        <w:jc w:val="center"/>
        <w:rPr>
          <w:sz w:val="24"/>
          <w:szCs w:val="24"/>
        </w:rPr>
      </w:pPr>
      <w:r w:rsidRPr="00312041">
        <w:rPr>
          <w:b/>
          <w:sz w:val="24"/>
          <w:szCs w:val="24"/>
        </w:rPr>
        <w:t>Figure 3.2</w:t>
      </w:r>
      <w:r w:rsidRPr="006C24D3">
        <w:rPr>
          <w:sz w:val="24"/>
          <w:szCs w:val="24"/>
        </w:rPr>
        <w:t xml:space="preserve"> Stress-Strain relation graph for cold-rolled Steel</w:t>
      </w:r>
    </w:p>
    <w:p w:rsidR="003244D1" w:rsidRPr="00D267AF" w:rsidRDefault="003244D1" w:rsidP="003244D1">
      <w:pPr>
        <w:jc w:val="center"/>
        <w:rPr>
          <w:sz w:val="16"/>
          <w:szCs w:val="16"/>
        </w:rPr>
      </w:pPr>
      <w:r w:rsidRPr="00D267AF">
        <w:rPr>
          <w:sz w:val="16"/>
          <w:szCs w:val="16"/>
        </w:rPr>
        <w:t>(Data based on the document given by the TA.</w:t>
      </w:r>
      <w:r w:rsidR="000A44AF">
        <w:t xml:space="preserve"> </w:t>
      </w:r>
      <w:r w:rsidR="000A44AF" w:rsidRPr="000A44AF">
        <w:rPr>
          <w:sz w:val="16"/>
          <w:szCs w:val="16"/>
        </w:rPr>
        <w:t>Benoi</w:t>
      </w:r>
      <w:r w:rsidRPr="00D267AF">
        <w:rPr>
          <w:sz w:val="16"/>
          <w:szCs w:val="16"/>
        </w:rPr>
        <w:t>)</w:t>
      </w:r>
    </w:p>
    <w:p w:rsidR="00BC5339" w:rsidRPr="006C24D3" w:rsidRDefault="00BC5339" w:rsidP="00BC5339">
      <w:pPr>
        <w:rPr>
          <w:sz w:val="24"/>
          <w:szCs w:val="24"/>
        </w:rPr>
      </w:pPr>
    </w:p>
    <w:p w:rsidR="00BC5339" w:rsidRPr="006C24D3" w:rsidRDefault="00BC5339" w:rsidP="00BC5339">
      <w:pPr>
        <w:rPr>
          <w:sz w:val="24"/>
          <w:szCs w:val="24"/>
        </w:rPr>
      </w:pPr>
      <w:r w:rsidRPr="006C24D3">
        <w:rPr>
          <w:noProof/>
          <w:sz w:val="24"/>
          <w:szCs w:val="24"/>
          <w:lang w:eastAsia="en-CA"/>
        </w:rPr>
        <w:drawing>
          <wp:inline distT="0" distB="0" distL="0" distR="0" wp14:anchorId="12171A1C" wp14:editId="1A519057">
            <wp:extent cx="5486400" cy="2791460"/>
            <wp:effectExtent l="0" t="0" r="0" b="889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C5339" w:rsidRDefault="00BC5339" w:rsidP="003244D1">
      <w:pPr>
        <w:jc w:val="center"/>
        <w:rPr>
          <w:sz w:val="24"/>
          <w:szCs w:val="24"/>
        </w:rPr>
      </w:pPr>
      <w:r w:rsidRPr="00312041">
        <w:rPr>
          <w:b/>
          <w:sz w:val="24"/>
          <w:szCs w:val="24"/>
        </w:rPr>
        <w:t>Figure 3.3</w:t>
      </w:r>
      <w:r w:rsidRPr="006C24D3">
        <w:rPr>
          <w:sz w:val="24"/>
          <w:szCs w:val="24"/>
        </w:rPr>
        <w:t xml:space="preserve"> Stress-Strain relation graph for aluminum</w:t>
      </w:r>
    </w:p>
    <w:p w:rsidR="000A44AF" w:rsidRPr="00D267AF" w:rsidRDefault="000A44AF" w:rsidP="000A44AF">
      <w:pPr>
        <w:jc w:val="center"/>
        <w:rPr>
          <w:sz w:val="16"/>
          <w:szCs w:val="16"/>
        </w:rPr>
      </w:pPr>
      <w:r w:rsidRPr="00D267AF">
        <w:rPr>
          <w:sz w:val="16"/>
          <w:szCs w:val="16"/>
        </w:rPr>
        <w:t>(Data based on the document given by the TA.</w:t>
      </w:r>
      <w:r>
        <w:t xml:space="preserve"> </w:t>
      </w:r>
      <w:r w:rsidRPr="000A44AF">
        <w:rPr>
          <w:sz w:val="16"/>
          <w:szCs w:val="16"/>
        </w:rPr>
        <w:t>Benoi</w:t>
      </w:r>
      <w:r w:rsidRPr="00D267AF">
        <w:rPr>
          <w:sz w:val="16"/>
          <w:szCs w:val="16"/>
        </w:rPr>
        <w:t>)</w:t>
      </w:r>
    </w:p>
    <w:p w:rsidR="003244D1" w:rsidRPr="006C24D3" w:rsidRDefault="003244D1" w:rsidP="00BC5339">
      <w:pPr>
        <w:rPr>
          <w:sz w:val="24"/>
          <w:szCs w:val="24"/>
        </w:rPr>
      </w:pPr>
    </w:p>
    <w:p w:rsidR="00151EE7" w:rsidRDefault="00151EE7" w:rsidP="003E69BC">
      <w:pPr>
        <w:rPr>
          <w:sz w:val="24"/>
          <w:szCs w:val="24"/>
        </w:rPr>
      </w:pPr>
    </w:p>
    <w:p w:rsidR="00D267AF" w:rsidRPr="006C24D3" w:rsidRDefault="00D267AF" w:rsidP="003E69BC">
      <w:pPr>
        <w:rPr>
          <w:sz w:val="24"/>
          <w:szCs w:val="24"/>
        </w:rPr>
      </w:pPr>
    </w:p>
    <w:p w:rsidR="00BC5339" w:rsidRPr="006C24D3" w:rsidRDefault="00BC5339" w:rsidP="00BC5339">
      <w:pPr>
        <w:rPr>
          <w:sz w:val="24"/>
          <w:szCs w:val="24"/>
        </w:rPr>
      </w:pPr>
      <w:r w:rsidRPr="005B66AC">
        <w:rPr>
          <w:sz w:val="24"/>
          <w:szCs w:val="24"/>
          <w:u w:val="single"/>
        </w:rPr>
        <w:t>Tensile Strength</w:t>
      </w:r>
      <w:r w:rsidRPr="006C24D3">
        <w:rPr>
          <w:sz w:val="24"/>
          <w:szCs w:val="24"/>
        </w:rPr>
        <w:t xml:space="preserve"> </w:t>
      </w:r>
    </w:p>
    <w:p w:rsidR="00BC5339" w:rsidRPr="006C24D3" w:rsidRDefault="00BC5339" w:rsidP="00BC5339">
      <w:pPr>
        <w:rPr>
          <w:sz w:val="24"/>
          <w:szCs w:val="24"/>
        </w:rPr>
      </w:pPr>
      <w:r w:rsidRPr="006C24D3">
        <w:rPr>
          <w:sz w:val="24"/>
          <w:szCs w:val="24"/>
        </w:rPr>
        <w:t>Hot-rolled Steel = 541.455 N/mm</w:t>
      </w:r>
      <w:r w:rsidRPr="006C24D3">
        <w:rPr>
          <w:sz w:val="24"/>
          <w:szCs w:val="24"/>
          <w:vertAlign w:val="superscript"/>
        </w:rPr>
        <w:t>2</w:t>
      </w:r>
    </w:p>
    <w:p w:rsidR="00BC5339" w:rsidRPr="006C24D3" w:rsidRDefault="00BC5339" w:rsidP="00BC5339">
      <w:pPr>
        <w:rPr>
          <w:sz w:val="24"/>
          <w:szCs w:val="24"/>
        </w:rPr>
      </w:pPr>
      <w:r w:rsidRPr="006C24D3">
        <w:rPr>
          <w:sz w:val="24"/>
          <w:szCs w:val="24"/>
        </w:rPr>
        <w:t>Cold-rolled Steel = 461.42 N/mm</w:t>
      </w:r>
      <w:r w:rsidRPr="006C24D3">
        <w:rPr>
          <w:sz w:val="24"/>
          <w:szCs w:val="24"/>
          <w:vertAlign w:val="superscript"/>
        </w:rPr>
        <w:t>2</w:t>
      </w:r>
    </w:p>
    <w:p w:rsidR="00BC5339" w:rsidRPr="006C24D3" w:rsidRDefault="00BC5339" w:rsidP="00BC5339">
      <w:pPr>
        <w:rPr>
          <w:sz w:val="24"/>
          <w:szCs w:val="24"/>
        </w:rPr>
      </w:pPr>
      <w:r w:rsidRPr="006C24D3">
        <w:rPr>
          <w:sz w:val="24"/>
          <w:szCs w:val="24"/>
        </w:rPr>
        <w:t>Aluminum = 294.53 N/mm</w:t>
      </w:r>
      <w:r w:rsidRPr="006C24D3">
        <w:rPr>
          <w:sz w:val="24"/>
          <w:szCs w:val="24"/>
          <w:vertAlign w:val="superscript"/>
        </w:rPr>
        <w:t>2</w:t>
      </w:r>
    </w:p>
    <w:p w:rsidR="00BC5339" w:rsidRPr="006C24D3" w:rsidRDefault="00BC5339" w:rsidP="00BC5339">
      <w:pPr>
        <w:rPr>
          <w:sz w:val="24"/>
          <w:szCs w:val="24"/>
        </w:rPr>
      </w:pPr>
    </w:p>
    <w:p w:rsidR="005B66AC" w:rsidRPr="005B66AC" w:rsidRDefault="00BC5339" w:rsidP="00BC5339">
      <w:pPr>
        <w:rPr>
          <w:sz w:val="24"/>
          <w:szCs w:val="24"/>
          <w:u w:val="single"/>
        </w:rPr>
      </w:pPr>
      <w:r w:rsidRPr="005B66AC">
        <w:rPr>
          <w:sz w:val="24"/>
          <w:szCs w:val="24"/>
          <w:u w:val="single"/>
        </w:rPr>
        <w:t xml:space="preserve">Rupture Strength </w:t>
      </w:r>
    </w:p>
    <w:p w:rsidR="00BC5339" w:rsidRPr="006C24D3" w:rsidRDefault="00BC5339" w:rsidP="00BC5339">
      <w:pPr>
        <w:rPr>
          <w:sz w:val="24"/>
          <w:szCs w:val="24"/>
        </w:rPr>
      </w:pPr>
      <w:r w:rsidRPr="006C24D3">
        <w:rPr>
          <w:sz w:val="24"/>
          <w:szCs w:val="24"/>
        </w:rPr>
        <w:t>Hot-rolled Steel = 408.9 N/mm</w:t>
      </w:r>
      <w:r w:rsidRPr="006C24D3">
        <w:rPr>
          <w:sz w:val="24"/>
          <w:szCs w:val="24"/>
          <w:vertAlign w:val="superscript"/>
        </w:rPr>
        <w:t>2</w:t>
      </w:r>
    </w:p>
    <w:p w:rsidR="00BC5339" w:rsidRPr="006C24D3" w:rsidRDefault="00BC5339" w:rsidP="00BC5339">
      <w:pPr>
        <w:rPr>
          <w:sz w:val="24"/>
          <w:szCs w:val="24"/>
        </w:rPr>
      </w:pPr>
      <w:r w:rsidRPr="006C24D3">
        <w:rPr>
          <w:sz w:val="24"/>
          <w:szCs w:val="24"/>
        </w:rPr>
        <w:t>Cold-rolled Steel = 354.97 N/mm</w:t>
      </w:r>
      <w:r w:rsidRPr="006C24D3">
        <w:rPr>
          <w:sz w:val="24"/>
          <w:szCs w:val="24"/>
          <w:vertAlign w:val="superscript"/>
        </w:rPr>
        <w:t>2</w:t>
      </w:r>
    </w:p>
    <w:p w:rsidR="00BC5339" w:rsidRPr="006C24D3" w:rsidRDefault="00BC5339" w:rsidP="00BC5339">
      <w:pPr>
        <w:rPr>
          <w:sz w:val="24"/>
          <w:szCs w:val="24"/>
        </w:rPr>
      </w:pPr>
      <w:r w:rsidRPr="006C24D3">
        <w:rPr>
          <w:sz w:val="24"/>
          <w:szCs w:val="24"/>
        </w:rPr>
        <w:t>Aluminum = 234.81 N/mm</w:t>
      </w:r>
      <w:r w:rsidRPr="006C24D3">
        <w:rPr>
          <w:sz w:val="24"/>
          <w:szCs w:val="24"/>
          <w:vertAlign w:val="superscript"/>
        </w:rPr>
        <w:t>2</w:t>
      </w:r>
    </w:p>
    <w:p w:rsidR="00BC5339" w:rsidRPr="006C24D3" w:rsidRDefault="00BC5339" w:rsidP="003E69BC">
      <w:pPr>
        <w:rPr>
          <w:sz w:val="24"/>
          <w:szCs w:val="24"/>
        </w:rPr>
      </w:pPr>
    </w:p>
    <w:p w:rsidR="00DE2A04" w:rsidRPr="006C24D3" w:rsidRDefault="00DE2A04" w:rsidP="003E69BC">
      <w:pPr>
        <w:rPr>
          <w:sz w:val="24"/>
          <w:szCs w:val="24"/>
        </w:rPr>
      </w:pPr>
      <w:r w:rsidRPr="006C24D3">
        <w:rPr>
          <w:sz w:val="24"/>
          <w:szCs w:val="24"/>
        </w:rPr>
        <w:t>Calculation:</w:t>
      </w:r>
    </w:p>
    <w:p w:rsidR="00DE2A04" w:rsidRPr="006C24D3" w:rsidRDefault="00DE2A04" w:rsidP="00DE2A04">
      <w:pPr>
        <w:rPr>
          <w:sz w:val="24"/>
          <w:szCs w:val="24"/>
        </w:rPr>
      </w:pPr>
      <w:r w:rsidRPr="006C24D3">
        <w:rPr>
          <w:sz w:val="24"/>
          <w:szCs w:val="24"/>
        </w:rPr>
        <w:t xml:space="preserve">Hot-rolled </w:t>
      </w:r>
      <w:r w:rsidR="00AE5436">
        <w:rPr>
          <w:sz w:val="24"/>
          <w:szCs w:val="24"/>
        </w:rPr>
        <w:t>steel</w:t>
      </w:r>
    </w:p>
    <w:p w:rsidR="00DE2A04" w:rsidRPr="006C24D3" w:rsidRDefault="00DE2A04" w:rsidP="00DE2A04">
      <w:pPr>
        <w:rPr>
          <w:sz w:val="24"/>
          <w:szCs w:val="24"/>
        </w:rPr>
      </w:pPr>
      <w:r w:rsidRPr="006C24D3">
        <w:rPr>
          <w:sz w:val="24"/>
          <w:szCs w:val="24"/>
        </w:rPr>
        <w:t xml:space="preserve">Max load = </w:t>
      </w:r>
      <w:r w:rsidR="00E3691B">
        <w:rPr>
          <w:sz w:val="24"/>
          <w:szCs w:val="24"/>
        </w:rPr>
        <w:t>59746.5</w:t>
      </w:r>
      <w:r w:rsidRPr="006C24D3">
        <w:rPr>
          <w:sz w:val="24"/>
          <w:szCs w:val="24"/>
        </w:rPr>
        <w:t xml:space="preserve"> N</w:t>
      </w:r>
    </w:p>
    <w:p w:rsidR="00DE2A04" w:rsidRPr="006C24D3" w:rsidRDefault="00E3691B" w:rsidP="00DE2A04">
      <w:pPr>
        <w:rPr>
          <w:sz w:val="24"/>
          <w:szCs w:val="24"/>
        </w:rPr>
      </w:pPr>
      <w:r>
        <w:rPr>
          <w:sz w:val="24"/>
          <w:szCs w:val="24"/>
        </w:rPr>
        <w:t>Max elongation = 7.7375</w:t>
      </w:r>
      <w:r w:rsidR="00DE2A04" w:rsidRPr="006C24D3">
        <w:rPr>
          <w:sz w:val="24"/>
          <w:szCs w:val="24"/>
        </w:rPr>
        <w:t>mm</w:t>
      </w:r>
    </w:p>
    <w:p w:rsidR="00DE2A04" w:rsidRPr="006C24D3" w:rsidRDefault="00DE2A04" w:rsidP="00DE2A04">
      <w:pPr>
        <w:rPr>
          <w:rFonts w:cs="Arial"/>
          <w:sz w:val="24"/>
          <w:szCs w:val="24"/>
        </w:rPr>
      </w:pPr>
      <w:r w:rsidRPr="006C24D3">
        <w:rPr>
          <w:rFonts w:cs="Arial"/>
          <w:sz w:val="24"/>
          <w:szCs w:val="24"/>
        </w:rPr>
        <w:t>σ = P/A =</w:t>
      </w:r>
      <w:r w:rsidR="00E3691B">
        <w:rPr>
          <w:sz w:val="24"/>
          <w:szCs w:val="24"/>
        </w:rPr>
        <w:t>59746.5</w:t>
      </w:r>
      <w:r w:rsidR="00E3691B" w:rsidRPr="006C24D3">
        <w:rPr>
          <w:sz w:val="24"/>
          <w:szCs w:val="24"/>
        </w:rPr>
        <w:t xml:space="preserve"> N</w:t>
      </w:r>
      <w:r w:rsidR="00E3691B" w:rsidRPr="006C24D3">
        <w:rPr>
          <w:rFonts w:cs="Arial"/>
          <w:sz w:val="24"/>
          <w:szCs w:val="24"/>
        </w:rPr>
        <w:t xml:space="preserve"> </w:t>
      </w:r>
      <w:r w:rsidRPr="006C24D3">
        <w:rPr>
          <w:rFonts w:cs="Arial"/>
          <w:sz w:val="24"/>
          <w:szCs w:val="24"/>
        </w:rPr>
        <w:t>/</w:t>
      </w:r>
      <w:r w:rsidR="00716FE7" w:rsidRPr="00646DE7">
        <w:rPr>
          <w:rFonts w:ascii="Calibri" w:eastAsia="Times New Roman" w:hAnsi="Calibri" w:cs="Times New Roman"/>
          <w:color w:val="000000"/>
          <w:sz w:val="24"/>
          <w:szCs w:val="24"/>
          <w:lang w:eastAsia="en-CA"/>
        </w:rPr>
        <w:t>122.047</w:t>
      </w:r>
      <w:r w:rsidRPr="006C24D3">
        <w:rPr>
          <w:rFonts w:cs="Arial"/>
          <w:sz w:val="24"/>
          <w:szCs w:val="24"/>
        </w:rPr>
        <w:t>mm</w:t>
      </w:r>
      <w:r w:rsidRPr="006C24D3">
        <w:rPr>
          <w:rFonts w:cs="Arial"/>
          <w:sz w:val="24"/>
          <w:szCs w:val="24"/>
          <w:vertAlign w:val="superscript"/>
        </w:rPr>
        <w:t>2</w:t>
      </w:r>
      <w:r w:rsidR="003D49F3" w:rsidRPr="006C24D3">
        <w:rPr>
          <w:rFonts w:cs="Arial"/>
          <w:sz w:val="24"/>
          <w:szCs w:val="24"/>
        </w:rPr>
        <w:t xml:space="preserve"> = </w:t>
      </w:r>
      <w:r w:rsidR="00716FE7">
        <w:rPr>
          <w:rFonts w:cs="Arial"/>
          <w:sz w:val="24"/>
          <w:szCs w:val="24"/>
        </w:rPr>
        <w:t>489.537</w:t>
      </w:r>
      <w:r w:rsidR="00E3691B">
        <w:rPr>
          <w:rFonts w:cs="Arial"/>
          <w:sz w:val="24"/>
          <w:szCs w:val="24"/>
        </w:rPr>
        <w:t xml:space="preserve"> </w:t>
      </w:r>
      <w:r w:rsidRPr="006C24D3">
        <w:rPr>
          <w:rFonts w:cs="Arial"/>
          <w:sz w:val="24"/>
          <w:szCs w:val="24"/>
        </w:rPr>
        <w:t>N/mm</w:t>
      </w:r>
      <w:r w:rsidRPr="006C24D3">
        <w:rPr>
          <w:rFonts w:cs="Arial"/>
          <w:sz w:val="24"/>
          <w:szCs w:val="24"/>
          <w:vertAlign w:val="superscript"/>
        </w:rPr>
        <w:t>2</w:t>
      </w:r>
    </w:p>
    <w:p w:rsidR="00DE2A04" w:rsidRPr="006C24D3" w:rsidRDefault="00DE2A04" w:rsidP="00DE2A04">
      <w:pPr>
        <w:rPr>
          <w:rFonts w:cs="Helvetica"/>
          <w:bCs/>
          <w:color w:val="1C1C1C"/>
          <w:sz w:val="24"/>
          <w:szCs w:val="24"/>
        </w:rPr>
      </w:pPr>
      <w:r w:rsidRPr="006C24D3">
        <w:rPr>
          <w:rFonts w:cs="Verdana"/>
          <w:sz w:val="24"/>
          <w:szCs w:val="24"/>
        </w:rPr>
        <w:t>ε=</w:t>
      </w:r>
      <w:r w:rsidR="00E3691B">
        <w:rPr>
          <w:rFonts w:cs="Helvetica"/>
          <w:bCs/>
          <w:color w:val="1C1C1C"/>
          <w:sz w:val="24"/>
          <w:szCs w:val="24"/>
        </w:rPr>
        <w:t>ΔL/L = 7.7375mm/50mm = 0.15475≈ 0.155</w:t>
      </w:r>
    </w:p>
    <w:p w:rsidR="003D49F3" w:rsidRPr="006C24D3" w:rsidRDefault="003D49F3" w:rsidP="003D49F3">
      <w:pPr>
        <w:rPr>
          <w:rFonts w:cs="Helvetica"/>
          <w:bCs/>
          <w:color w:val="1C1C1C"/>
          <w:sz w:val="24"/>
          <w:szCs w:val="24"/>
        </w:rPr>
      </w:pPr>
      <w:r w:rsidRPr="006C24D3">
        <w:rPr>
          <w:rFonts w:cs="Helvetica"/>
          <w:bCs/>
          <w:color w:val="1C1C1C"/>
          <w:sz w:val="24"/>
          <w:szCs w:val="24"/>
        </w:rPr>
        <w:t>Cold-rolled Steel</w:t>
      </w:r>
    </w:p>
    <w:p w:rsidR="003D49F3" w:rsidRPr="006C24D3" w:rsidRDefault="003D49F3" w:rsidP="003D49F3">
      <w:pPr>
        <w:rPr>
          <w:rFonts w:cs="Helvetica"/>
          <w:bCs/>
          <w:color w:val="1C1C1C"/>
          <w:sz w:val="24"/>
          <w:szCs w:val="24"/>
        </w:rPr>
      </w:pPr>
      <w:r w:rsidRPr="006C24D3">
        <w:rPr>
          <w:sz w:val="24"/>
          <w:szCs w:val="24"/>
        </w:rPr>
        <w:t xml:space="preserve">Max load </w:t>
      </w:r>
      <w:r w:rsidRPr="006C24D3">
        <w:rPr>
          <w:rFonts w:cs="Helvetica"/>
          <w:bCs/>
          <w:color w:val="1C1C1C"/>
          <w:sz w:val="24"/>
          <w:szCs w:val="24"/>
        </w:rPr>
        <w:t xml:space="preserve">= </w:t>
      </w:r>
      <w:r w:rsidR="00E3691B">
        <w:rPr>
          <w:rFonts w:cs="Helvetica"/>
          <w:bCs/>
          <w:color w:val="1C1C1C"/>
          <w:sz w:val="24"/>
          <w:szCs w:val="24"/>
        </w:rPr>
        <w:t>106145</w:t>
      </w:r>
      <w:r w:rsidRPr="006C24D3">
        <w:rPr>
          <w:rFonts w:cs="Helvetica"/>
          <w:bCs/>
          <w:color w:val="1C1C1C"/>
          <w:sz w:val="24"/>
          <w:szCs w:val="24"/>
        </w:rPr>
        <w:t>N</w:t>
      </w:r>
    </w:p>
    <w:p w:rsidR="003D49F3" w:rsidRPr="006C24D3" w:rsidRDefault="003D49F3" w:rsidP="003D49F3">
      <w:pPr>
        <w:rPr>
          <w:rFonts w:cs="Helvetica"/>
          <w:bCs/>
          <w:color w:val="1C1C1C"/>
          <w:sz w:val="24"/>
          <w:szCs w:val="24"/>
        </w:rPr>
      </w:pPr>
      <w:r w:rsidRPr="006C24D3">
        <w:rPr>
          <w:rFonts w:cs="Helvetica"/>
          <w:bCs/>
          <w:color w:val="1C1C1C"/>
          <w:sz w:val="24"/>
          <w:szCs w:val="24"/>
        </w:rPr>
        <w:t xml:space="preserve">Max elongation = </w:t>
      </w:r>
      <w:r w:rsidR="00E3691B">
        <w:rPr>
          <w:rFonts w:cs="Helvetica"/>
          <w:bCs/>
          <w:color w:val="1C1C1C"/>
          <w:sz w:val="24"/>
          <w:szCs w:val="24"/>
        </w:rPr>
        <w:t>0.75305</w:t>
      </w:r>
      <w:r w:rsidRPr="006C24D3">
        <w:rPr>
          <w:rFonts w:cs="Helvetica"/>
          <w:bCs/>
          <w:color w:val="1C1C1C"/>
          <w:sz w:val="24"/>
          <w:szCs w:val="24"/>
        </w:rPr>
        <w:t>mm</w:t>
      </w:r>
    </w:p>
    <w:p w:rsidR="003D49F3" w:rsidRPr="006C24D3" w:rsidRDefault="003D49F3" w:rsidP="003D49F3">
      <w:pPr>
        <w:rPr>
          <w:rFonts w:cs="Arial"/>
          <w:sz w:val="24"/>
          <w:szCs w:val="24"/>
        </w:rPr>
      </w:pPr>
      <w:r w:rsidRPr="006C24D3">
        <w:rPr>
          <w:rFonts w:cs="Arial"/>
          <w:sz w:val="24"/>
          <w:szCs w:val="24"/>
        </w:rPr>
        <w:t xml:space="preserve">σ = </w:t>
      </w:r>
      <w:r w:rsidR="00716FE7">
        <w:rPr>
          <w:rFonts w:cs="Helvetica"/>
          <w:bCs/>
          <w:color w:val="1C1C1C"/>
          <w:sz w:val="24"/>
          <w:szCs w:val="24"/>
        </w:rPr>
        <w:t>106145</w:t>
      </w:r>
      <w:r w:rsidR="00716FE7" w:rsidRPr="006C24D3">
        <w:rPr>
          <w:rFonts w:cs="Helvetica"/>
          <w:bCs/>
          <w:color w:val="1C1C1C"/>
          <w:sz w:val="24"/>
          <w:szCs w:val="24"/>
        </w:rPr>
        <w:t>N</w:t>
      </w:r>
      <w:r w:rsidR="00716FE7" w:rsidRPr="006C24D3">
        <w:rPr>
          <w:rFonts w:cs="Arial"/>
          <w:sz w:val="24"/>
          <w:szCs w:val="24"/>
        </w:rPr>
        <w:t xml:space="preserve"> </w:t>
      </w:r>
      <w:r w:rsidRPr="006C24D3">
        <w:rPr>
          <w:rFonts w:cs="Arial"/>
          <w:sz w:val="24"/>
          <w:szCs w:val="24"/>
        </w:rPr>
        <w:t>/</w:t>
      </w:r>
      <w:r w:rsidR="00716FE7" w:rsidRPr="00646DE7">
        <w:rPr>
          <w:rFonts w:ascii="Calibri" w:eastAsia="Times New Roman" w:hAnsi="Calibri" w:cs="Times New Roman"/>
          <w:color w:val="000000"/>
          <w:sz w:val="24"/>
          <w:szCs w:val="24"/>
          <w:lang w:eastAsia="en-CA"/>
        </w:rPr>
        <w:t>125.8754</w:t>
      </w:r>
      <w:r w:rsidRPr="006C24D3">
        <w:rPr>
          <w:rFonts w:cs="Arial"/>
          <w:sz w:val="24"/>
          <w:szCs w:val="24"/>
        </w:rPr>
        <w:t>mm</w:t>
      </w:r>
      <w:r w:rsidRPr="006C24D3">
        <w:rPr>
          <w:rFonts w:cs="Arial"/>
          <w:sz w:val="24"/>
          <w:szCs w:val="24"/>
          <w:vertAlign w:val="superscript"/>
        </w:rPr>
        <w:t>2</w:t>
      </w:r>
      <w:r w:rsidRPr="006C24D3">
        <w:rPr>
          <w:rFonts w:cs="Arial"/>
          <w:sz w:val="24"/>
          <w:szCs w:val="24"/>
        </w:rPr>
        <w:t xml:space="preserve"> = </w:t>
      </w:r>
      <w:r w:rsidR="00716FE7">
        <w:rPr>
          <w:rFonts w:cs="Arial"/>
          <w:sz w:val="24"/>
          <w:szCs w:val="24"/>
        </w:rPr>
        <w:t>843.255</w:t>
      </w:r>
      <w:r w:rsidRPr="006C24D3">
        <w:rPr>
          <w:rFonts w:cs="Arial"/>
          <w:sz w:val="24"/>
          <w:szCs w:val="24"/>
        </w:rPr>
        <w:t>N/mm</w:t>
      </w:r>
      <w:r w:rsidRPr="006C24D3">
        <w:rPr>
          <w:rFonts w:cs="Arial"/>
          <w:sz w:val="24"/>
          <w:szCs w:val="24"/>
          <w:vertAlign w:val="superscript"/>
        </w:rPr>
        <w:t>2</w:t>
      </w:r>
    </w:p>
    <w:p w:rsidR="003D49F3" w:rsidRPr="006C24D3" w:rsidRDefault="003D49F3" w:rsidP="003D49F3">
      <w:pPr>
        <w:rPr>
          <w:rFonts w:cs="Verdana"/>
          <w:sz w:val="24"/>
          <w:szCs w:val="24"/>
        </w:rPr>
      </w:pPr>
      <w:r w:rsidRPr="006C24D3">
        <w:rPr>
          <w:rFonts w:cs="Verdana"/>
          <w:sz w:val="24"/>
          <w:szCs w:val="24"/>
        </w:rPr>
        <w:t xml:space="preserve">ε = </w:t>
      </w:r>
      <w:r w:rsidR="00E3691B">
        <w:rPr>
          <w:rFonts w:cs="Helvetica"/>
          <w:bCs/>
          <w:color w:val="1C1C1C"/>
          <w:sz w:val="24"/>
          <w:szCs w:val="24"/>
        </w:rPr>
        <w:t>0.75305</w:t>
      </w:r>
      <w:r w:rsidR="00E3691B" w:rsidRPr="006C24D3">
        <w:rPr>
          <w:rFonts w:cs="Helvetica"/>
          <w:bCs/>
          <w:color w:val="1C1C1C"/>
          <w:sz w:val="24"/>
          <w:szCs w:val="24"/>
        </w:rPr>
        <w:t>mm</w:t>
      </w:r>
      <w:r w:rsidR="00E3691B">
        <w:rPr>
          <w:rFonts w:cs="Verdana"/>
          <w:sz w:val="24"/>
          <w:szCs w:val="24"/>
        </w:rPr>
        <w:t xml:space="preserve"> /50mm= 0.015061</w:t>
      </w:r>
    </w:p>
    <w:p w:rsidR="001B1131" w:rsidRPr="006C24D3" w:rsidRDefault="001B1131" w:rsidP="001B1131">
      <w:pPr>
        <w:rPr>
          <w:sz w:val="24"/>
          <w:szCs w:val="24"/>
        </w:rPr>
      </w:pPr>
      <w:r w:rsidRPr="006C24D3">
        <w:rPr>
          <w:sz w:val="24"/>
          <w:szCs w:val="24"/>
        </w:rPr>
        <w:t>Aluminum</w:t>
      </w:r>
    </w:p>
    <w:p w:rsidR="001B1131" w:rsidRPr="006C24D3" w:rsidRDefault="001B1131" w:rsidP="001B1131">
      <w:pPr>
        <w:rPr>
          <w:sz w:val="24"/>
          <w:szCs w:val="24"/>
        </w:rPr>
      </w:pPr>
      <w:r w:rsidRPr="006C24D3">
        <w:rPr>
          <w:sz w:val="24"/>
          <w:szCs w:val="24"/>
        </w:rPr>
        <w:t xml:space="preserve">Max load = </w:t>
      </w:r>
      <w:r w:rsidR="00716FE7">
        <w:rPr>
          <w:sz w:val="24"/>
          <w:szCs w:val="24"/>
        </w:rPr>
        <w:t>38223N</w:t>
      </w:r>
    </w:p>
    <w:p w:rsidR="001B1131" w:rsidRPr="00716FE7" w:rsidRDefault="00716FE7" w:rsidP="001B1131">
      <w:pPr>
        <w:rPr>
          <w:sz w:val="24"/>
          <w:szCs w:val="24"/>
        </w:rPr>
      </w:pPr>
      <w:r w:rsidRPr="00716FE7">
        <w:rPr>
          <w:sz w:val="24"/>
          <w:szCs w:val="24"/>
        </w:rPr>
        <w:t xml:space="preserve">Max elongation = 6.1003 </w:t>
      </w:r>
      <w:r w:rsidR="001B1131" w:rsidRPr="00716FE7">
        <w:rPr>
          <w:sz w:val="24"/>
          <w:szCs w:val="24"/>
        </w:rPr>
        <w:t>mm</w:t>
      </w:r>
    </w:p>
    <w:p w:rsidR="001B1131" w:rsidRPr="00716FE7" w:rsidRDefault="001B1131" w:rsidP="001B1131">
      <w:pPr>
        <w:rPr>
          <w:sz w:val="24"/>
          <w:szCs w:val="24"/>
        </w:rPr>
      </w:pPr>
      <w:r w:rsidRPr="006C24D3">
        <w:rPr>
          <w:rFonts w:cs="Arial"/>
          <w:sz w:val="24"/>
          <w:szCs w:val="24"/>
        </w:rPr>
        <w:t>σ</w:t>
      </w:r>
      <w:r w:rsidRPr="00716FE7">
        <w:rPr>
          <w:rFonts w:cs="Arial"/>
          <w:sz w:val="24"/>
          <w:szCs w:val="24"/>
        </w:rPr>
        <w:t xml:space="preserve"> = </w:t>
      </w:r>
      <w:r w:rsidR="00716FE7" w:rsidRPr="00716FE7">
        <w:rPr>
          <w:rFonts w:cs="Arial"/>
          <w:sz w:val="24"/>
          <w:szCs w:val="24"/>
        </w:rPr>
        <w:t>38223N/</w:t>
      </w:r>
      <w:r w:rsidR="00716FE7" w:rsidRPr="00646DE7">
        <w:rPr>
          <w:rFonts w:ascii="Calibri" w:eastAsia="Times New Roman" w:hAnsi="Calibri" w:cs="Times New Roman"/>
          <w:color w:val="000000"/>
          <w:sz w:val="24"/>
          <w:szCs w:val="24"/>
          <w:lang w:eastAsia="en-CA"/>
        </w:rPr>
        <w:t>121.</w:t>
      </w:r>
      <w:r w:rsidR="00716FE7" w:rsidRPr="00716FE7">
        <w:rPr>
          <w:rFonts w:ascii="Calibri" w:eastAsia="Times New Roman" w:hAnsi="Calibri" w:cs="Times New Roman"/>
          <w:color w:val="000000"/>
          <w:sz w:val="24"/>
          <w:szCs w:val="24"/>
          <w:lang w:eastAsia="en-CA"/>
        </w:rPr>
        <w:t>3461</w:t>
      </w:r>
      <w:r w:rsidR="00716FE7" w:rsidRPr="00716FE7">
        <w:rPr>
          <w:rFonts w:ascii="Calibri" w:eastAsia="Times New Roman" w:hAnsi="Calibri" w:cs="Times New Roman"/>
          <w:color w:val="000000"/>
          <w:sz w:val="24"/>
          <w:szCs w:val="24"/>
          <w:lang w:eastAsia="en-CA"/>
        </w:rPr>
        <w:t>mm</w:t>
      </w:r>
      <w:r w:rsidR="00716FE7">
        <w:rPr>
          <w:rFonts w:ascii="Calibri" w:eastAsia="Times New Roman" w:hAnsi="Calibri" w:cs="Times New Roman"/>
          <w:color w:val="000000"/>
          <w:sz w:val="24"/>
          <w:szCs w:val="24"/>
          <w:vertAlign w:val="superscript"/>
          <w:lang w:eastAsia="en-CA"/>
        </w:rPr>
        <w:t>2</w:t>
      </w:r>
      <w:r w:rsidR="00716FE7">
        <w:rPr>
          <w:rFonts w:ascii="Calibri" w:eastAsia="Times New Roman" w:hAnsi="Calibri" w:cs="Times New Roman"/>
          <w:color w:val="000000"/>
          <w:sz w:val="24"/>
          <w:szCs w:val="24"/>
          <w:lang w:eastAsia="en-CA"/>
        </w:rPr>
        <w:t xml:space="preserve"> = </w:t>
      </w:r>
      <w:r w:rsidR="00716FE7" w:rsidRPr="00716FE7">
        <w:rPr>
          <w:rFonts w:cs="Arial"/>
          <w:sz w:val="24"/>
          <w:szCs w:val="24"/>
        </w:rPr>
        <w:t>314.</w:t>
      </w:r>
      <w:r w:rsidR="00716FE7">
        <w:rPr>
          <w:rFonts w:cs="Arial"/>
          <w:sz w:val="24"/>
          <w:szCs w:val="24"/>
        </w:rPr>
        <w:t>992</w:t>
      </w:r>
      <w:r w:rsidRPr="00716FE7">
        <w:rPr>
          <w:rFonts w:cs="Arial"/>
          <w:sz w:val="24"/>
          <w:szCs w:val="24"/>
        </w:rPr>
        <w:t xml:space="preserve"> N/mm</w:t>
      </w:r>
      <w:r w:rsidRPr="00716FE7">
        <w:rPr>
          <w:rFonts w:cs="Arial"/>
          <w:sz w:val="24"/>
          <w:szCs w:val="24"/>
          <w:vertAlign w:val="superscript"/>
        </w:rPr>
        <w:t>2</w:t>
      </w:r>
    </w:p>
    <w:p w:rsidR="001B1131" w:rsidRPr="006C24D3" w:rsidRDefault="001B1131" w:rsidP="001B1131">
      <w:pPr>
        <w:rPr>
          <w:rFonts w:cs="Verdana"/>
          <w:sz w:val="24"/>
          <w:szCs w:val="24"/>
        </w:rPr>
      </w:pPr>
      <w:r w:rsidRPr="006C24D3">
        <w:rPr>
          <w:rFonts w:cs="Verdana"/>
          <w:sz w:val="24"/>
          <w:szCs w:val="24"/>
        </w:rPr>
        <w:t xml:space="preserve">ε = </w:t>
      </w:r>
      <w:r w:rsidR="00716FE7">
        <w:rPr>
          <w:rFonts w:cs="Verdana"/>
          <w:sz w:val="24"/>
          <w:szCs w:val="24"/>
        </w:rPr>
        <w:t>6.1003 mm / 50mm =0.122006</w:t>
      </w:r>
    </w:p>
    <w:p w:rsidR="002177C1" w:rsidRPr="006C24D3" w:rsidRDefault="002177C1" w:rsidP="001B1131">
      <w:pPr>
        <w:rPr>
          <w:rFonts w:cs="Verdana"/>
          <w:sz w:val="24"/>
          <w:szCs w:val="24"/>
        </w:rPr>
      </w:pPr>
    </w:p>
    <w:p w:rsidR="002177C1" w:rsidRPr="006C24D3" w:rsidRDefault="002177C1" w:rsidP="002177C1">
      <w:pPr>
        <w:jc w:val="both"/>
        <w:rPr>
          <w:rFonts w:cs="Verdana"/>
          <w:sz w:val="24"/>
          <w:szCs w:val="24"/>
        </w:rPr>
      </w:pPr>
      <w:r w:rsidRPr="006C24D3">
        <w:rPr>
          <w:rFonts w:cs="Verdana"/>
          <w:sz w:val="24"/>
          <w:szCs w:val="24"/>
        </w:rPr>
        <w:t xml:space="preserve">Modulus of elasticity = </w:t>
      </w:r>
      <w:r w:rsidRPr="006C24D3">
        <w:rPr>
          <w:rFonts w:cs="Arial"/>
          <w:sz w:val="24"/>
          <w:szCs w:val="24"/>
        </w:rPr>
        <w:t>σ</w:t>
      </w:r>
      <w:r w:rsidRPr="006C24D3">
        <w:rPr>
          <w:rFonts w:cs="Arial"/>
          <w:sz w:val="24"/>
          <w:szCs w:val="24"/>
          <w:vertAlign w:val="superscript"/>
        </w:rPr>
        <w:t>yield</w:t>
      </w:r>
      <w:r w:rsidRPr="006C24D3">
        <w:rPr>
          <w:rFonts w:cs="Arial"/>
          <w:sz w:val="24"/>
          <w:szCs w:val="24"/>
        </w:rPr>
        <w:t>/</w:t>
      </w:r>
      <w:r w:rsidRPr="006C24D3">
        <w:rPr>
          <w:rFonts w:cs="Verdana"/>
          <w:sz w:val="24"/>
          <w:szCs w:val="24"/>
        </w:rPr>
        <w:t xml:space="preserve"> ε</w:t>
      </w:r>
      <w:r w:rsidRPr="006C24D3">
        <w:rPr>
          <w:rFonts w:cs="Verdana"/>
          <w:sz w:val="24"/>
          <w:szCs w:val="24"/>
          <w:vertAlign w:val="superscript"/>
        </w:rPr>
        <w:t>yield</w:t>
      </w:r>
    </w:p>
    <w:p w:rsidR="002177C1" w:rsidRPr="006C24D3" w:rsidRDefault="006040CF" w:rsidP="002177C1">
      <w:pPr>
        <w:rPr>
          <w:sz w:val="24"/>
          <w:szCs w:val="24"/>
        </w:rPr>
      </w:pPr>
      <w:r w:rsidRPr="006C24D3">
        <w:rPr>
          <w:sz w:val="24"/>
          <w:szCs w:val="24"/>
        </w:rPr>
        <w:t>Hot-rolled Steel = (</w:t>
      </w:r>
      <w:r w:rsidR="003C0D8E">
        <w:rPr>
          <w:rFonts w:cs="Arial"/>
          <w:sz w:val="24"/>
          <w:szCs w:val="24"/>
        </w:rPr>
        <w:t xml:space="preserve">489.537 </w:t>
      </w:r>
      <w:r w:rsidR="003C0D8E">
        <w:rPr>
          <w:rFonts w:cs="Arial"/>
          <w:sz w:val="24"/>
          <w:szCs w:val="24"/>
        </w:rPr>
        <w:t>N</w:t>
      </w:r>
      <w:r w:rsidR="002177C1" w:rsidRPr="006C24D3">
        <w:rPr>
          <w:sz w:val="24"/>
          <w:szCs w:val="24"/>
        </w:rPr>
        <w:t>/mm</w:t>
      </w:r>
      <w:r w:rsidR="002177C1" w:rsidRPr="006C24D3">
        <w:rPr>
          <w:sz w:val="24"/>
          <w:szCs w:val="24"/>
          <w:vertAlign w:val="superscript"/>
        </w:rPr>
        <w:t>2</w:t>
      </w:r>
      <w:r w:rsidRPr="006C24D3">
        <w:rPr>
          <w:sz w:val="24"/>
          <w:szCs w:val="24"/>
        </w:rPr>
        <w:t>)/</w:t>
      </w:r>
      <w:r w:rsidR="003C0D8E" w:rsidRPr="003C0D8E">
        <w:rPr>
          <w:rFonts w:cs="Helvetica"/>
          <w:bCs/>
          <w:color w:val="1C1C1C"/>
          <w:sz w:val="24"/>
          <w:szCs w:val="24"/>
        </w:rPr>
        <w:t xml:space="preserve"> </w:t>
      </w:r>
      <w:r w:rsidR="003C0D8E">
        <w:rPr>
          <w:rFonts w:cs="Helvetica"/>
          <w:bCs/>
          <w:color w:val="1C1C1C"/>
          <w:sz w:val="24"/>
          <w:szCs w:val="24"/>
        </w:rPr>
        <w:t>0.155</w:t>
      </w:r>
      <w:r w:rsidRPr="006C24D3">
        <w:rPr>
          <w:sz w:val="24"/>
          <w:szCs w:val="24"/>
        </w:rPr>
        <w:t xml:space="preserve"> = </w:t>
      </w:r>
      <w:r w:rsidR="003C0D8E">
        <w:rPr>
          <w:sz w:val="24"/>
          <w:szCs w:val="24"/>
        </w:rPr>
        <w:t>3158.3N</w:t>
      </w:r>
      <w:r w:rsidR="002177C1" w:rsidRPr="006C24D3">
        <w:rPr>
          <w:sz w:val="24"/>
          <w:szCs w:val="24"/>
        </w:rPr>
        <w:t>/mm</w:t>
      </w:r>
      <w:r w:rsidR="002177C1" w:rsidRPr="006C24D3">
        <w:rPr>
          <w:sz w:val="24"/>
          <w:szCs w:val="24"/>
          <w:vertAlign w:val="superscript"/>
        </w:rPr>
        <w:t>2</w:t>
      </w:r>
    </w:p>
    <w:p w:rsidR="002177C1" w:rsidRPr="006C24D3" w:rsidRDefault="006040CF" w:rsidP="002177C1">
      <w:pPr>
        <w:rPr>
          <w:sz w:val="24"/>
          <w:szCs w:val="24"/>
        </w:rPr>
      </w:pPr>
      <w:r w:rsidRPr="006C24D3">
        <w:rPr>
          <w:sz w:val="24"/>
          <w:szCs w:val="24"/>
        </w:rPr>
        <w:t xml:space="preserve">Cold-rolled Steel = </w:t>
      </w:r>
      <w:r w:rsidR="008021C2">
        <w:rPr>
          <w:sz w:val="24"/>
          <w:szCs w:val="24"/>
        </w:rPr>
        <w:t xml:space="preserve">55.987 </w:t>
      </w:r>
      <w:r w:rsidR="002177C1" w:rsidRPr="006C24D3">
        <w:rPr>
          <w:sz w:val="24"/>
          <w:szCs w:val="24"/>
        </w:rPr>
        <w:t>kN/mm</w:t>
      </w:r>
      <w:r w:rsidR="002177C1" w:rsidRPr="006C24D3">
        <w:rPr>
          <w:sz w:val="24"/>
          <w:szCs w:val="24"/>
          <w:vertAlign w:val="superscript"/>
        </w:rPr>
        <w:t>2</w:t>
      </w:r>
    </w:p>
    <w:p w:rsidR="002177C1" w:rsidRPr="006C24D3" w:rsidRDefault="006040CF" w:rsidP="002177C1">
      <w:pPr>
        <w:rPr>
          <w:sz w:val="24"/>
          <w:szCs w:val="24"/>
        </w:rPr>
      </w:pPr>
      <w:r w:rsidRPr="006C24D3">
        <w:rPr>
          <w:sz w:val="24"/>
          <w:szCs w:val="24"/>
        </w:rPr>
        <w:t xml:space="preserve">Aluminum = </w:t>
      </w:r>
      <w:r w:rsidR="008021C2">
        <w:rPr>
          <w:sz w:val="24"/>
          <w:szCs w:val="24"/>
        </w:rPr>
        <w:t xml:space="preserve">2.58 </w:t>
      </w:r>
      <w:r w:rsidR="002177C1" w:rsidRPr="006C24D3">
        <w:rPr>
          <w:sz w:val="24"/>
          <w:szCs w:val="24"/>
        </w:rPr>
        <w:t>kN/mm</w:t>
      </w:r>
      <w:r w:rsidR="002177C1" w:rsidRPr="006C24D3">
        <w:rPr>
          <w:sz w:val="24"/>
          <w:szCs w:val="24"/>
          <w:vertAlign w:val="superscript"/>
        </w:rPr>
        <w:t>2</w:t>
      </w:r>
    </w:p>
    <w:p w:rsidR="002177C1" w:rsidRPr="006C24D3" w:rsidRDefault="002177C1" w:rsidP="002177C1">
      <w:pPr>
        <w:rPr>
          <w:b/>
          <w:sz w:val="24"/>
          <w:szCs w:val="24"/>
        </w:rPr>
      </w:pPr>
    </w:p>
    <w:p w:rsidR="002177C1" w:rsidRPr="006C24D3" w:rsidRDefault="002177C1" w:rsidP="002177C1">
      <w:pPr>
        <w:rPr>
          <w:rFonts w:cs="Verdana"/>
          <w:sz w:val="24"/>
          <w:szCs w:val="24"/>
        </w:rPr>
      </w:pPr>
      <w:r w:rsidRPr="006C24D3">
        <w:rPr>
          <w:sz w:val="24"/>
          <w:szCs w:val="24"/>
        </w:rPr>
        <w:t>Modulus of Resilience =</w:t>
      </w:r>
      <w:r w:rsidRPr="006C24D3">
        <w:rPr>
          <w:rFonts w:cs="Arial"/>
          <w:sz w:val="24"/>
          <w:szCs w:val="24"/>
        </w:rPr>
        <w:t xml:space="preserve"> (σ</w:t>
      </w:r>
      <w:r w:rsidRPr="006C24D3">
        <w:rPr>
          <w:rFonts w:cs="Arial"/>
          <w:sz w:val="24"/>
          <w:szCs w:val="24"/>
          <w:vertAlign w:val="superscript"/>
        </w:rPr>
        <w:t>yield</w:t>
      </w:r>
      <w:r w:rsidRPr="006C24D3">
        <w:rPr>
          <w:rFonts w:cs="Arial"/>
          <w:sz w:val="24"/>
          <w:szCs w:val="24"/>
        </w:rPr>
        <w:t>*</w:t>
      </w:r>
      <w:r w:rsidRPr="006C24D3">
        <w:rPr>
          <w:rFonts w:cs="Verdana"/>
          <w:sz w:val="24"/>
          <w:szCs w:val="24"/>
        </w:rPr>
        <w:t xml:space="preserve"> ε</w:t>
      </w:r>
      <w:r w:rsidRPr="006C24D3">
        <w:rPr>
          <w:rFonts w:cs="Verdana"/>
          <w:sz w:val="24"/>
          <w:szCs w:val="24"/>
          <w:vertAlign w:val="superscript"/>
        </w:rPr>
        <w:t>yield</w:t>
      </w:r>
      <w:r w:rsidRPr="006C24D3">
        <w:rPr>
          <w:rFonts w:cs="Verdana"/>
          <w:sz w:val="24"/>
          <w:szCs w:val="24"/>
        </w:rPr>
        <w:t>)/2</w:t>
      </w:r>
    </w:p>
    <w:p w:rsidR="002177C1" w:rsidRPr="006C24D3" w:rsidRDefault="006040CF" w:rsidP="002177C1">
      <w:pPr>
        <w:rPr>
          <w:rFonts w:cs="Verdana"/>
          <w:sz w:val="24"/>
          <w:szCs w:val="24"/>
        </w:rPr>
      </w:pPr>
      <w:r w:rsidRPr="006C24D3">
        <w:rPr>
          <w:rFonts w:cs="Verdana"/>
          <w:sz w:val="24"/>
          <w:szCs w:val="24"/>
        </w:rPr>
        <w:t>Hot-rolled Steel = (</w:t>
      </w:r>
      <w:r w:rsidR="00B402C0">
        <w:rPr>
          <w:rFonts w:cs="Verdana"/>
          <w:sz w:val="24"/>
          <w:szCs w:val="24"/>
        </w:rPr>
        <w:t>489.37 N</w:t>
      </w:r>
      <w:r w:rsidR="002177C1" w:rsidRPr="006C24D3">
        <w:rPr>
          <w:rFonts w:cs="Verdana"/>
          <w:sz w:val="24"/>
          <w:szCs w:val="24"/>
        </w:rPr>
        <w:t>/mm</w:t>
      </w:r>
      <w:r w:rsidR="002177C1" w:rsidRPr="006C24D3">
        <w:rPr>
          <w:rFonts w:cs="Verdana"/>
          <w:sz w:val="24"/>
          <w:szCs w:val="24"/>
          <w:vertAlign w:val="superscript"/>
        </w:rPr>
        <w:t>2</w:t>
      </w:r>
      <w:r w:rsidR="00B402C0">
        <w:rPr>
          <w:rFonts w:cs="Verdana"/>
          <w:sz w:val="24"/>
          <w:szCs w:val="24"/>
        </w:rPr>
        <w:t>)</w:t>
      </w:r>
      <w:r w:rsidR="00C03228">
        <w:rPr>
          <w:rFonts w:cs="Verdana"/>
          <w:sz w:val="24"/>
          <w:szCs w:val="24"/>
        </w:rPr>
        <w:t>*</w:t>
      </w:r>
      <w:r w:rsidR="00B402C0">
        <w:rPr>
          <w:rFonts w:cs="Verdana"/>
          <w:sz w:val="24"/>
          <w:szCs w:val="24"/>
        </w:rPr>
        <w:t>(0.155</w:t>
      </w:r>
      <w:r w:rsidRPr="006C24D3">
        <w:rPr>
          <w:rFonts w:cs="Verdana"/>
          <w:sz w:val="24"/>
          <w:szCs w:val="24"/>
        </w:rPr>
        <w:t>)/2 =</w:t>
      </w:r>
      <w:r w:rsidR="00B402C0">
        <w:rPr>
          <w:rFonts w:cs="Verdana"/>
          <w:sz w:val="24"/>
          <w:szCs w:val="24"/>
        </w:rPr>
        <w:t xml:space="preserve"> 37.93</w:t>
      </w:r>
      <w:r w:rsidR="00B402C0" w:rsidRPr="006C24D3">
        <w:rPr>
          <w:rFonts w:cs="Verdana"/>
          <w:sz w:val="24"/>
          <w:szCs w:val="24"/>
        </w:rPr>
        <w:t xml:space="preserve"> </w:t>
      </w:r>
      <w:r w:rsidR="002177C1" w:rsidRPr="006C24D3">
        <w:rPr>
          <w:rFonts w:cs="Verdana"/>
          <w:sz w:val="24"/>
          <w:szCs w:val="24"/>
        </w:rPr>
        <w:t>N/mm</w:t>
      </w:r>
      <w:r w:rsidR="002177C1" w:rsidRPr="006C24D3">
        <w:rPr>
          <w:rFonts w:cs="Verdana"/>
          <w:sz w:val="24"/>
          <w:szCs w:val="24"/>
          <w:vertAlign w:val="superscript"/>
        </w:rPr>
        <w:t>2</w:t>
      </w:r>
    </w:p>
    <w:p w:rsidR="002177C1" w:rsidRPr="006C24D3" w:rsidRDefault="006040CF" w:rsidP="002177C1">
      <w:pPr>
        <w:rPr>
          <w:rFonts w:cs="Verdana"/>
          <w:sz w:val="24"/>
          <w:szCs w:val="24"/>
        </w:rPr>
      </w:pPr>
      <w:r w:rsidRPr="006C24D3">
        <w:rPr>
          <w:rFonts w:cs="Verdana"/>
          <w:sz w:val="24"/>
          <w:szCs w:val="24"/>
        </w:rPr>
        <w:t xml:space="preserve">Cold-rolled Steel = </w:t>
      </w:r>
      <w:r w:rsidR="00B402C0">
        <w:rPr>
          <w:rFonts w:cs="Verdana"/>
          <w:sz w:val="24"/>
          <w:szCs w:val="24"/>
        </w:rPr>
        <w:t xml:space="preserve">6.58 </w:t>
      </w:r>
      <w:r w:rsidR="002177C1" w:rsidRPr="006C24D3">
        <w:rPr>
          <w:rFonts w:cs="Verdana"/>
          <w:sz w:val="24"/>
          <w:szCs w:val="24"/>
        </w:rPr>
        <w:t>N/mm</w:t>
      </w:r>
      <w:r w:rsidR="002177C1" w:rsidRPr="006C24D3">
        <w:rPr>
          <w:rFonts w:cs="Verdana"/>
          <w:sz w:val="24"/>
          <w:szCs w:val="24"/>
          <w:vertAlign w:val="superscript"/>
        </w:rPr>
        <w:t>2</w:t>
      </w:r>
    </w:p>
    <w:p w:rsidR="00DE2A04" w:rsidRPr="006C24D3" w:rsidRDefault="006040CF" w:rsidP="002177C1">
      <w:pPr>
        <w:rPr>
          <w:rFonts w:cs="Verdana"/>
          <w:sz w:val="24"/>
          <w:szCs w:val="24"/>
          <w:vertAlign w:val="superscript"/>
        </w:rPr>
      </w:pPr>
      <w:r w:rsidRPr="006C24D3">
        <w:rPr>
          <w:rFonts w:cs="Verdana"/>
          <w:sz w:val="24"/>
          <w:szCs w:val="24"/>
        </w:rPr>
        <w:t xml:space="preserve">Aluminum = </w:t>
      </w:r>
      <w:r w:rsidR="00B402C0">
        <w:rPr>
          <w:rFonts w:cs="Verdana"/>
          <w:sz w:val="24"/>
          <w:szCs w:val="24"/>
        </w:rPr>
        <w:t>19.2 N</w:t>
      </w:r>
      <w:r w:rsidR="002177C1" w:rsidRPr="006C24D3">
        <w:rPr>
          <w:rFonts w:cs="Verdana"/>
          <w:sz w:val="24"/>
          <w:szCs w:val="24"/>
        </w:rPr>
        <w:t>/mm</w:t>
      </w:r>
      <w:r w:rsidR="002177C1" w:rsidRPr="006C24D3">
        <w:rPr>
          <w:rFonts w:cs="Verdana"/>
          <w:sz w:val="24"/>
          <w:szCs w:val="24"/>
          <w:vertAlign w:val="superscript"/>
        </w:rPr>
        <w:t>2</w:t>
      </w:r>
    </w:p>
    <w:p w:rsidR="000C40E0" w:rsidRPr="006C24D3" w:rsidRDefault="000C40E0" w:rsidP="002177C1">
      <w:pPr>
        <w:rPr>
          <w:sz w:val="24"/>
          <w:szCs w:val="24"/>
        </w:rPr>
      </w:pPr>
    </w:p>
    <w:p w:rsidR="009F4D21" w:rsidRPr="006C24D3" w:rsidRDefault="009F4D21" w:rsidP="009F4D21">
      <w:pPr>
        <w:rPr>
          <w:rFonts w:cs="Verdana"/>
          <w:sz w:val="24"/>
          <w:szCs w:val="24"/>
        </w:rPr>
      </w:pPr>
      <w:r w:rsidRPr="006C24D3">
        <w:rPr>
          <w:sz w:val="24"/>
          <w:szCs w:val="24"/>
        </w:rPr>
        <w:t>Modulus of toughness</w:t>
      </w:r>
      <w:r w:rsidRPr="006C24D3">
        <w:rPr>
          <w:b/>
          <w:sz w:val="24"/>
          <w:szCs w:val="24"/>
        </w:rPr>
        <w:t>:</w:t>
      </w:r>
      <w:r w:rsidRPr="006C24D3">
        <w:rPr>
          <w:sz w:val="24"/>
          <w:szCs w:val="24"/>
        </w:rPr>
        <w:t xml:space="preserve"> </w:t>
      </w:r>
      <w:r w:rsidRPr="006C24D3">
        <w:rPr>
          <w:rFonts w:cs="Arial"/>
          <w:sz w:val="24"/>
          <w:szCs w:val="24"/>
        </w:rPr>
        <w:t>(σ</w:t>
      </w:r>
      <w:r w:rsidRPr="006C24D3">
        <w:rPr>
          <w:rFonts w:cs="Arial"/>
          <w:sz w:val="24"/>
          <w:szCs w:val="24"/>
          <w:vertAlign w:val="superscript"/>
        </w:rPr>
        <w:t>yield</w:t>
      </w:r>
      <w:r w:rsidRPr="006C24D3">
        <w:rPr>
          <w:rFonts w:cs="Arial"/>
          <w:sz w:val="24"/>
          <w:szCs w:val="24"/>
        </w:rPr>
        <w:t>*</w:t>
      </w:r>
      <w:r w:rsidRPr="006C24D3">
        <w:rPr>
          <w:rFonts w:cs="Verdana"/>
          <w:sz w:val="24"/>
          <w:szCs w:val="24"/>
        </w:rPr>
        <w:t xml:space="preserve"> ε</w:t>
      </w:r>
      <w:r w:rsidRPr="006C24D3">
        <w:rPr>
          <w:rFonts w:cs="Verdana"/>
          <w:sz w:val="24"/>
          <w:szCs w:val="24"/>
          <w:vertAlign w:val="superscript"/>
        </w:rPr>
        <w:t>yield</w:t>
      </w:r>
      <w:r w:rsidRPr="006C24D3">
        <w:rPr>
          <w:rFonts w:cs="Verdana"/>
          <w:sz w:val="24"/>
          <w:szCs w:val="24"/>
        </w:rPr>
        <w:t>)/2 + (</w:t>
      </w:r>
      <w:r w:rsidRPr="006C24D3">
        <w:rPr>
          <w:rFonts w:cs="Arial"/>
          <w:sz w:val="24"/>
          <w:szCs w:val="24"/>
        </w:rPr>
        <w:t>(σ</w:t>
      </w:r>
      <w:r w:rsidRPr="006C24D3">
        <w:rPr>
          <w:rFonts w:cs="Arial"/>
          <w:sz w:val="24"/>
          <w:szCs w:val="24"/>
          <w:vertAlign w:val="superscript"/>
        </w:rPr>
        <w:t>yield</w:t>
      </w:r>
      <w:r w:rsidRPr="006C24D3">
        <w:rPr>
          <w:rFonts w:cs="Arial"/>
          <w:sz w:val="24"/>
          <w:szCs w:val="24"/>
        </w:rPr>
        <w:t>+</w:t>
      </w:r>
      <w:r w:rsidRPr="006C24D3">
        <w:rPr>
          <w:rFonts w:cs="Verdana"/>
          <w:sz w:val="24"/>
          <w:szCs w:val="24"/>
        </w:rPr>
        <w:t xml:space="preserve"> </w:t>
      </w:r>
      <w:r w:rsidRPr="006C24D3">
        <w:rPr>
          <w:rFonts w:cs="Arial"/>
          <w:sz w:val="24"/>
          <w:szCs w:val="24"/>
        </w:rPr>
        <w:t>σ</w:t>
      </w:r>
      <w:r w:rsidRPr="006C24D3">
        <w:rPr>
          <w:rFonts w:cs="Verdana"/>
          <w:sz w:val="24"/>
          <w:szCs w:val="24"/>
          <w:vertAlign w:val="superscript"/>
        </w:rPr>
        <w:t>rupture</w:t>
      </w:r>
      <w:r w:rsidRPr="006C24D3">
        <w:rPr>
          <w:rFonts w:cs="Verdana"/>
          <w:sz w:val="24"/>
          <w:szCs w:val="24"/>
        </w:rPr>
        <w:t>)</w:t>
      </w:r>
      <w:r w:rsidRPr="006C24D3">
        <w:rPr>
          <w:rFonts w:cs="Arial"/>
          <w:sz w:val="24"/>
          <w:szCs w:val="24"/>
        </w:rPr>
        <w:t xml:space="preserve"> (</w:t>
      </w:r>
      <w:r w:rsidRPr="006C24D3">
        <w:rPr>
          <w:rFonts w:cs="Verdana"/>
          <w:sz w:val="24"/>
          <w:szCs w:val="24"/>
        </w:rPr>
        <w:t>ε</w:t>
      </w:r>
      <w:r w:rsidRPr="006C24D3">
        <w:rPr>
          <w:rFonts w:cs="Arial"/>
          <w:sz w:val="24"/>
          <w:szCs w:val="24"/>
          <w:vertAlign w:val="superscript"/>
        </w:rPr>
        <w:t>rupture</w:t>
      </w:r>
      <w:r w:rsidRPr="006C24D3">
        <w:rPr>
          <w:rFonts w:cs="Arial"/>
          <w:sz w:val="24"/>
          <w:szCs w:val="24"/>
        </w:rPr>
        <w:t>-</w:t>
      </w:r>
      <w:r w:rsidRPr="006C24D3">
        <w:rPr>
          <w:rFonts w:cs="Verdana"/>
          <w:sz w:val="24"/>
          <w:szCs w:val="24"/>
        </w:rPr>
        <w:t>ε</w:t>
      </w:r>
      <w:r w:rsidRPr="006C24D3">
        <w:rPr>
          <w:rFonts w:cs="Verdana"/>
          <w:sz w:val="24"/>
          <w:szCs w:val="24"/>
          <w:vertAlign w:val="superscript"/>
        </w:rPr>
        <w:t>yield</w:t>
      </w:r>
      <w:r w:rsidRPr="006C24D3">
        <w:rPr>
          <w:rFonts w:cs="Verdana"/>
          <w:sz w:val="24"/>
          <w:szCs w:val="24"/>
        </w:rPr>
        <w:t>))/2</w:t>
      </w:r>
    </w:p>
    <w:p w:rsidR="009F4D21" w:rsidRPr="006C24D3" w:rsidRDefault="009F4D21" w:rsidP="009F4D21">
      <w:pPr>
        <w:rPr>
          <w:rFonts w:cs="Verdana"/>
          <w:sz w:val="24"/>
          <w:szCs w:val="24"/>
        </w:rPr>
      </w:pPr>
      <w:r w:rsidRPr="006C24D3">
        <w:rPr>
          <w:sz w:val="24"/>
          <w:szCs w:val="24"/>
        </w:rPr>
        <w:t xml:space="preserve">Hot-rolled Steel = </w:t>
      </w:r>
      <w:r w:rsidRPr="006C24D3">
        <w:rPr>
          <w:rFonts w:cs="Verdana"/>
          <w:sz w:val="24"/>
          <w:szCs w:val="24"/>
        </w:rPr>
        <w:t>(</w:t>
      </w:r>
      <w:r w:rsidR="00C03228">
        <w:rPr>
          <w:rFonts w:cs="Verdana"/>
          <w:sz w:val="24"/>
          <w:szCs w:val="24"/>
        </w:rPr>
        <w:t>489.37 N</w:t>
      </w:r>
      <w:r w:rsidR="00C03228" w:rsidRPr="006C24D3">
        <w:rPr>
          <w:rFonts w:cs="Verdana"/>
          <w:sz w:val="24"/>
          <w:szCs w:val="24"/>
        </w:rPr>
        <w:t>/mm</w:t>
      </w:r>
      <w:r w:rsidR="00C03228" w:rsidRPr="006C24D3">
        <w:rPr>
          <w:rFonts w:cs="Verdana"/>
          <w:sz w:val="24"/>
          <w:szCs w:val="24"/>
          <w:vertAlign w:val="superscript"/>
        </w:rPr>
        <w:t>2</w:t>
      </w:r>
      <w:r w:rsidRPr="006C24D3">
        <w:rPr>
          <w:rFonts w:cs="Verdana"/>
          <w:sz w:val="24"/>
          <w:szCs w:val="24"/>
        </w:rPr>
        <w:t>)</w:t>
      </w:r>
      <w:r w:rsidR="00C03228">
        <w:rPr>
          <w:rFonts w:cs="Verdana"/>
          <w:sz w:val="24"/>
          <w:szCs w:val="24"/>
        </w:rPr>
        <w:t>*</w:t>
      </w:r>
      <w:r w:rsidRPr="006C24D3">
        <w:rPr>
          <w:rFonts w:cs="Verdana"/>
          <w:sz w:val="24"/>
          <w:szCs w:val="24"/>
        </w:rPr>
        <w:t>(</w:t>
      </w:r>
      <w:r w:rsidR="00C03228">
        <w:rPr>
          <w:rFonts w:cs="Verdana"/>
          <w:sz w:val="24"/>
          <w:szCs w:val="24"/>
        </w:rPr>
        <w:t>0.155</w:t>
      </w:r>
      <w:r w:rsidRPr="006C24D3">
        <w:rPr>
          <w:rFonts w:cs="Verdana"/>
          <w:sz w:val="24"/>
          <w:szCs w:val="24"/>
        </w:rPr>
        <w:t>)/2 + ((</w:t>
      </w:r>
      <w:r w:rsidR="00C03228">
        <w:rPr>
          <w:rFonts w:cs="Verdana"/>
          <w:sz w:val="24"/>
          <w:szCs w:val="24"/>
        </w:rPr>
        <w:t>489.37 N</w:t>
      </w:r>
      <w:r w:rsidR="00C03228" w:rsidRPr="006C24D3">
        <w:rPr>
          <w:rFonts w:cs="Verdana"/>
          <w:sz w:val="24"/>
          <w:szCs w:val="24"/>
        </w:rPr>
        <w:t>/mm</w:t>
      </w:r>
      <w:r w:rsidR="00C03228" w:rsidRPr="006C24D3">
        <w:rPr>
          <w:rFonts w:cs="Verdana"/>
          <w:sz w:val="24"/>
          <w:szCs w:val="24"/>
          <w:vertAlign w:val="superscript"/>
        </w:rPr>
        <w:t>2</w:t>
      </w:r>
      <w:r w:rsidRPr="006C24D3">
        <w:rPr>
          <w:rFonts w:cs="Verdana"/>
          <w:sz w:val="24"/>
          <w:szCs w:val="24"/>
        </w:rPr>
        <w:t xml:space="preserve">+ </w:t>
      </w:r>
      <w:r w:rsidR="00C03228">
        <w:rPr>
          <w:rFonts w:cs="Arial"/>
          <w:sz w:val="24"/>
          <w:szCs w:val="24"/>
        </w:rPr>
        <w:t>843.255</w:t>
      </w:r>
      <w:r w:rsidR="00C03228" w:rsidRPr="006C24D3">
        <w:rPr>
          <w:rFonts w:cs="Arial"/>
          <w:sz w:val="24"/>
          <w:szCs w:val="24"/>
        </w:rPr>
        <w:t>N/mm</w:t>
      </w:r>
      <w:r w:rsidR="00C03228" w:rsidRPr="006C24D3">
        <w:rPr>
          <w:rFonts w:cs="Arial"/>
          <w:sz w:val="24"/>
          <w:szCs w:val="24"/>
          <w:vertAlign w:val="superscript"/>
        </w:rPr>
        <w:t>2</w:t>
      </w:r>
      <w:r w:rsidR="00C03228">
        <w:rPr>
          <w:rFonts w:cs="Verdana"/>
          <w:sz w:val="24"/>
          <w:szCs w:val="24"/>
        </w:rPr>
        <w:t>)(</w:t>
      </w:r>
      <w:r w:rsidR="00C03228">
        <w:rPr>
          <w:rFonts w:cs="Helvetica"/>
          <w:bCs/>
          <w:color w:val="1C1C1C"/>
          <w:sz w:val="24"/>
          <w:szCs w:val="24"/>
        </w:rPr>
        <w:t>0.155</w:t>
      </w:r>
      <w:r w:rsidRPr="006C24D3">
        <w:rPr>
          <w:rFonts w:cs="Verdana"/>
          <w:sz w:val="24"/>
          <w:szCs w:val="24"/>
        </w:rPr>
        <w:t>-0.</w:t>
      </w:r>
      <w:r w:rsidR="00C03228">
        <w:rPr>
          <w:rFonts w:cs="Verdana"/>
          <w:sz w:val="24"/>
          <w:szCs w:val="24"/>
        </w:rPr>
        <w:t>015061</w:t>
      </w:r>
      <w:r w:rsidRPr="006C24D3">
        <w:rPr>
          <w:rFonts w:cs="Verdana"/>
          <w:sz w:val="24"/>
          <w:szCs w:val="24"/>
        </w:rPr>
        <w:t>))/2 = 147.98 N/mm</w:t>
      </w:r>
      <w:r w:rsidRPr="006C24D3">
        <w:rPr>
          <w:rFonts w:cs="Verdana"/>
          <w:sz w:val="24"/>
          <w:szCs w:val="24"/>
          <w:vertAlign w:val="superscript"/>
        </w:rPr>
        <w:t>2</w:t>
      </w:r>
    </w:p>
    <w:p w:rsidR="009F4D21" w:rsidRPr="006C24D3" w:rsidRDefault="009F4D21" w:rsidP="009F4D21">
      <w:pPr>
        <w:rPr>
          <w:rFonts w:cs="Verdana"/>
          <w:sz w:val="24"/>
          <w:szCs w:val="24"/>
        </w:rPr>
      </w:pPr>
      <w:r w:rsidRPr="006C24D3">
        <w:rPr>
          <w:rFonts w:cs="Verdana"/>
          <w:sz w:val="24"/>
          <w:szCs w:val="24"/>
        </w:rPr>
        <w:t>Cold-rolled Steel = 29.78 N.mm</w:t>
      </w:r>
      <w:r w:rsidRPr="006C24D3">
        <w:rPr>
          <w:rFonts w:cs="Verdana"/>
          <w:sz w:val="24"/>
          <w:szCs w:val="24"/>
          <w:vertAlign w:val="superscript"/>
        </w:rPr>
        <w:t>2</w:t>
      </w:r>
    </w:p>
    <w:p w:rsidR="009F4D21" w:rsidRPr="006C24D3" w:rsidRDefault="009F4D21" w:rsidP="009F4D21">
      <w:pPr>
        <w:rPr>
          <w:rFonts w:cs="Verdana"/>
          <w:sz w:val="24"/>
          <w:szCs w:val="24"/>
          <w:vertAlign w:val="superscript"/>
        </w:rPr>
      </w:pPr>
      <w:r w:rsidRPr="006C24D3">
        <w:rPr>
          <w:rFonts w:cs="Verdana"/>
          <w:sz w:val="24"/>
          <w:szCs w:val="24"/>
        </w:rPr>
        <w:t>Aluminum = 42.92 N/mm</w:t>
      </w:r>
      <w:r w:rsidRPr="006C24D3">
        <w:rPr>
          <w:rFonts w:cs="Verdana"/>
          <w:sz w:val="24"/>
          <w:szCs w:val="24"/>
          <w:vertAlign w:val="superscript"/>
        </w:rPr>
        <w:t>2</w:t>
      </w:r>
    </w:p>
    <w:p w:rsidR="009F4D21" w:rsidRPr="006C24D3" w:rsidRDefault="009F4D21" w:rsidP="009F4D21">
      <w:pPr>
        <w:rPr>
          <w:sz w:val="24"/>
          <w:szCs w:val="24"/>
        </w:rPr>
      </w:pPr>
    </w:p>
    <w:p w:rsidR="009F4D21" w:rsidRPr="006C24D3" w:rsidRDefault="009F4D21" w:rsidP="002177C1">
      <w:pPr>
        <w:rPr>
          <w:sz w:val="24"/>
          <w:szCs w:val="24"/>
        </w:rPr>
      </w:pPr>
      <w:r w:rsidRPr="006C24D3">
        <w:rPr>
          <w:b/>
          <w:sz w:val="24"/>
          <w:szCs w:val="24"/>
        </w:rPr>
        <w:t>Discussion</w:t>
      </w:r>
    </w:p>
    <w:p w:rsidR="004034F1" w:rsidRPr="006C24D3" w:rsidRDefault="004034F1" w:rsidP="004034F1">
      <w:pPr>
        <w:ind w:firstLine="720"/>
        <w:rPr>
          <w:sz w:val="24"/>
          <w:szCs w:val="24"/>
        </w:rPr>
      </w:pPr>
      <w:r w:rsidRPr="006C24D3">
        <w:rPr>
          <w:sz w:val="24"/>
          <w:szCs w:val="24"/>
        </w:rPr>
        <w:t>This experiment mainly focused on the mechanical properties of various kind of materials used in real-life engineering. They are hot-rolled steel, cold-rolled steel and aluminum.</w:t>
      </w:r>
    </w:p>
    <w:p w:rsidR="009F4D21" w:rsidRPr="006C24D3" w:rsidRDefault="004034F1" w:rsidP="004034F1">
      <w:pPr>
        <w:ind w:firstLine="720"/>
        <w:rPr>
          <w:sz w:val="24"/>
          <w:szCs w:val="24"/>
        </w:rPr>
      </w:pPr>
      <w:r w:rsidRPr="006C24D3">
        <w:rPr>
          <w:sz w:val="24"/>
          <w:szCs w:val="24"/>
        </w:rPr>
        <w:t xml:space="preserve">Hot-rolled steel has high toughness meaning it withstands large amount of loads or tensile forces. It deformed most obviously among the three testing materials. It does not show the strongest brittleness, however, after deforming, it contineus to withhold loads and experienced the hardening part which gave it extra toughness. The largest deformation occurred at point 3. </w:t>
      </w:r>
    </w:p>
    <w:p w:rsidR="004034F1" w:rsidRPr="006C24D3" w:rsidRDefault="004034F1" w:rsidP="004034F1">
      <w:pPr>
        <w:ind w:firstLine="720"/>
        <w:rPr>
          <w:sz w:val="24"/>
          <w:szCs w:val="24"/>
        </w:rPr>
      </w:pPr>
      <w:r w:rsidRPr="006C24D3">
        <w:rPr>
          <w:sz w:val="24"/>
          <w:szCs w:val="24"/>
        </w:rPr>
        <w:t xml:space="preserve">Cold-rolled steel is able to take largest force before </w:t>
      </w:r>
      <w:r w:rsidR="006922D9" w:rsidRPr="006C24D3">
        <w:rPr>
          <w:sz w:val="24"/>
          <w:szCs w:val="24"/>
        </w:rPr>
        <w:t>deforming. Since it has high carbon proportion, it becomes brittle, meaning it does not hold large load to undergo hardening part. After the yieding point, it breaks shortly after. The overall toughness is not very high. The largest deformation occurs at point 5 which is the middle of the steel.</w:t>
      </w:r>
    </w:p>
    <w:p w:rsidR="006922D9" w:rsidRPr="006C24D3" w:rsidRDefault="006922D9" w:rsidP="004034F1">
      <w:pPr>
        <w:ind w:firstLine="720"/>
        <w:rPr>
          <w:sz w:val="24"/>
          <w:szCs w:val="24"/>
        </w:rPr>
      </w:pPr>
      <w:r w:rsidRPr="006C24D3">
        <w:rPr>
          <w:sz w:val="24"/>
          <w:szCs w:val="24"/>
        </w:rPr>
        <w:t xml:space="preserve">Aluminium is very soft comparing to other two candidates. Indicated by graphs, it does not have a obvious yielding point, but the graph tends to bend like a curve. Also, its stain and stress are all lower than steels, both hot-rolled and cold-rolled. </w:t>
      </w:r>
      <w:r w:rsidR="007B76B6" w:rsidRPr="006C24D3">
        <w:rPr>
          <w:sz w:val="24"/>
          <w:szCs w:val="24"/>
        </w:rPr>
        <w:t xml:space="preserve">All calculations shows its data are also tend to be lower than steels. However, it deformed least which means the area deduction and elongation are both the lowest. </w:t>
      </w:r>
    </w:p>
    <w:p w:rsidR="007B76B6" w:rsidRDefault="00460F04" w:rsidP="007B76B6">
      <w:pPr>
        <w:rPr>
          <w:sz w:val="24"/>
          <w:szCs w:val="24"/>
        </w:rPr>
      </w:pPr>
      <w:r>
        <w:rPr>
          <w:sz w:val="24"/>
          <w:szCs w:val="24"/>
        </w:rPr>
        <w:t>[Error Source]</w:t>
      </w:r>
    </w:p>
    <w:p w:rsidR="00460F04" w:rsidRDefault="00460F04" w:rsidP="007B76B6">
      <w:pPr>
        <w:rPr>
          <w:sz w:val="24"/>
          <w:szCs w:val="24"/>
        </w:rPr>
      </w:pPr>
      <w:r>
        <w:rPr>
          <w:sz w:val="24"/>
          <w:szCs w:val="24"/>
        </w:rPr>
        <w:tab/>
        <w:t>In this lab, while the aluminium rod was being operated on the testing machine, it was placed somewhat slantwise, which had therefore caused the aluminium rod to break with an unexpected breaking gap.</w:t>
      </w:r>
      <w:r w:rsidR="002E39D7">
        <w:rPr>
          <w:sz w:val="24"/>
          <w:szCs w:val="24"/>
        </w:rPr>
        <w:t xml:space="preserve"> However, </w:t>
      </w:r>
      <w:r w:rsidR="00275674">
        <w:rPr>
          <w:sz w:val="24"/>
          <w:szCs w:val="24"/>
        </w:rPr>
        <w:t xml:space="preserve">although the difference </w:t>
      </w:r>
      <w:r w:rsidR="00275674">
        <w:rPr>
          <w:sz w:val="24"/>
          <w:szCs w:val="24"/>
        </w:rPr>
        <w:t>might</w:t>
      </w:r>
      <w:r w:rsidR="00275674">
        <w:rPr>
          <w:sz w:val="24"/>
          <w:szCs w:val="24"/>
        </w:rPr>
        <w:t xml:space="preserve"> not be very noticeable, </w:t>
      </w:r>
      <w:r w:rsidR="002E39D7">
        <w:rPr>
          <w:sz w:val="24"/>
          <w:szCs w:val="24"/>
        </w:rPr>
        <w:t xml:space="preserve">it </w:t>
      </w:r>
      <w:r w:rsidR="00275674">
        <w:rPr>
          <w:sz w:val="24"/>
          <w:szCs w:val="24"/>
        </w:rPr>
        <w:t>still could</w:t>
      </w:r>
      <w:r w:rsidR="002E39D7">
        <w:rPr>
          <w:sz w:val="24"/>
          <w:szCs w:val="24"/>
        </w:rPr>
        <w:t xml:space="preserve"> make a difference to the res</w:t>
      </w:r>
      <w:r w:rsidR="004107EA">
        <w:rPr>
          <w:sz w:val="24"/>
          <w:szCs w:val="24"/>
        </w:rPr>
        <w:t>ult</w:t>
      </w:r>
      <w:r w:rsidR="002E39D7">
        <w:rPr>
          <w:sz w:val="24"/>
          <w:szCs w:val="24"/>
        </w:rPr>
        <w:t xml:space="preserve"> of deformation, </w:t>
      </w:r>
      <w:r w:rsidR="00275674">
        <w:rPr>
          <w:sz w:val="24"/>
          <w:szCs w:val="24"/>
        </w:rPr>
        <w:t>because the strain gauge, which is the apparatus to</w:t>
      </w:r>
      <w:r w:rsidR="003A2709">
        <w:rPr>
          <w:sz w:val="24"/>
          <w:szCs w:val="24"/>
        </w:rPr>
        <w:t xml:space="preserve"> capture </w:t>
      </w:r>
      <w:r w:rsidR="00412CCD">
        <w:rPr>
          <w:sz w:val="24"/>
          <w:szCs w:val="24"/>
        </w:rPr>
        <w:t xml:space="preserve">the information of deformation via its sensors </w:t>
      </w:r>
      <w:r w:rsidR="003A2709">
        <w:rPr>
          <w:sz w:val="24"/>
          <w:szCs w:val="24"/>
        </w:rPr>
        <w:t>and</w:t>
      </w:r>
      <w:r w:rsidR="00275674">
        <w:rPr>
          <w:sz w:val="24"/>
          <w:szCs w:val="24"/>
        </w:rPr>
        <w:t xml:space="preserve"> transfer</w:t>
      </w:r>
      <w:r w:rsidR="00412CCD">
        <w:rPr>
          <w:sz w:val="24"/>
          <w:szCs w:val="24"/>
        </w:rPr>
        <w:t xml:space="preserve"> it</w:t>
      </w:r>
      <w:r w:rsidR="00275674">
        <w:rPr>
          <w:sz w:val="24"/>
          <w:szCs w:val="24"/>
        </w:rPr>
        <w:t xml:space="preserve"> to a computer, was set parallel to the slantwise aluminium rod, </w:t>
      </w:r>
      <w:r w:rsidR="00D10F31">
        <w:rPr>
          <w:sz w:val="24"/>
          <w:szCs w:val="24"/>
        </w:rPr>
        <w:t>but</w:t>
      </w:r>
      <w:r w:rsidR="00275674">
        <w:rPr>
          <w:sz w:val="24"/>
          <w:szCs w:val="24"/>
        </w:rPr>
        <w:t xml:space="preserve"> the deformation happened in the rod was</w:t>
      </w:r>
      <w:r w:rsidR="00D10F31">
        <w:rPr>
          <w:sz w:val="24"/>
          <w:szCs w:val="24"/>
        </w:rPr>
        <w:t xml:space="preserve"> happening vertically since the tensile machine only generated vertical tension </w:t>
      </w:r>
      <w:r w:rsidR="00A87B18">
        <w:rPr>
          <w:sz w:val="24"/>
          <w:szCs w:val="24"/>
        </w:rPr>
        <w:t xml:space="preserve">to the rods </w:t>
      </w:r>
      <w:r w:rsidR="00D10F31">
        <w:rPr>
          <w:sz w:val="24"/>
          <w:szCs w:val="24"/>
        </w:rPr>
        <w:t xml:space="preserve">during </w:t>
      </w:r>
      <w:r w:rsidR="00370620">
        <w:rPr>
          <w:sz w:val="24"/>
          <w:szCs w:val="24"/>
        </w:rPr>
        <w:t>this</w:t>
      </w:r>
      <w:r w:rsidR="00D10F31">
        <w:rPr>
          <w:sz w:val="24"/>
          <w:szCs w:val="24"/>
        </w:rPr>
        <w:t xml:space="preserve"> experiment.</w:t>
      </w:r>
    </w:p>
    <w:p w:rsidR="009738D9" w:rsidRPr="006C24D3" w:rsidRDefault="009738D9" w:rsidP="007B76B6">
      <w:pPr>
        <w:rPr>
          <w:sz w:val="24"/>
          <w:szCs w:val="24"/>
        </w:rPr>
      </w:pPr>
      <w:r>
        <w:rPr>
          <w:sz w:val="24"/>
          <w:szCs w:val="24"/>
        </w:rPr>
        <w:tab/>
        <w:t xml:space="preserve">Moreover, for the first metal rod tested in the experiment, we did not use robber kit to stabilize the strain gauge. Hence the gauge might had been moved while the testing process was ongoing. Although the error that made by this source might become almost negligible or even null, it is always good to have all small steps settled as perfectly as possible. In our lab, this did not happen, but it does not mean it is not a potential failure that can lead to a </w:t>
      </w:r>
      <w:r w:rsidR="00E57F83">
        <w:rPr>
          <w:sz w:val="24"/>
          <w:szCs w:val="24"/>
        </w:rPr>
        <w:t>re-do</w:t>
      </w:r>
      <w:r>
        <w:rPr>
          <w:sz w:val="24"/>
          <w:szCs w:val="24"/>
        </w:rPr>
        <w:t xml:space="preserve"> </w:t>
      </w:r>
      <w:r w:rsidR="00E57F83">
        <w:rPr>
          <w:sz w:val="24"/>
          <w:szCs w:val="24"/>
        </w:rPr>
        <w:t xml:space="preserve">of the </w:t>
      </w:r>
      <w:r>
        <w:rPr>
          <w:sz w:val="24"/>
          <w:szCs w:val="24"/>
        </w:rPr>
        <w:t>experiment.</w:t>
      </w:r>
    </w:p>
    <w:p w:rsidR="006C79CC" w:rsidRPr="006C24D3" w:rsidRDefault="006C79CC" w:rsidP="007B76B6">
      <w:pPr>
        <w:rPr>
          <w:sz w:val="24"/>
          <w:szCs w:val="24"/>
        </w:rPr>
      </w:pPr>
    </w:p>
    <w:p w:rsidR="007B76B6" w:rsidRPr="006C24D3" w:rsidRDefault="007B76B6" w:rsidP="007B76B6">
      <w:pPr>
        <w:rPr>
          <w:sz w:val="24"/>
          <w:szCs w:val="24"/>
        </w:rPr>
      </w:pPr>
      <w:r w:rsidRPr="006C24D3">
        <w:rPr>
          <w:b/>
          <w:sz w:val="24"/>
          <w:szCs w:val="24"/>
        </w:rPr>
        <w:t>Conclusion</w:t>
      </w:r>
      <w:r w:rsidRPr="006C24D3">
        <w:rPr>
          <w:sz w:val="24"/>
          <w:szCs w:val="24"/>
        </w:rPr>
        <w:t xml:space="preserve"> </w:t>
      </w:r>
    </w:p>
    <w:p w:rsidR="009922B9" w:rsidRDefault="009922B9" w:rsidP="007B76B6">
      <w:pPr>
        <w:rPr>
          <w:sz w:val="24"/>
          <w:szCs w:val="24"/>
        </w:rPr>
      </w:pPr>
      <w:r>
        <w:rPr>
          <w:sz w:val="24"/>
          <w:szCs w:val="24"/>
        </w:rPr>
        <w:t>Overall, this lab can be said a success. We completed all the steps we required, and therefore are able to acquire all our objectives, which are: the stress-strain relationship,</w:t>
      </w:r>
      <w:r w:rsidR="007D3B8B" w:rsidRPr="006C24D3">
        <w:rPr>
          <w:sz w:val="24"/>
          <w:szCs w:val="24"/>
        </w:rPr>
        <w:t xml:space="preserve"> proportional limit, yield stress,  Young’s modulus of elasticity, modulus of toughness, modulus of resilience, rupture strength, tensile strength, percent elongation and re</w:t>
      </w:r>
      <w:r>
        <w:rPr>
          <w:sz w:val="24"/>
          <w:szCs w:val="24"/>
        </w:rPr>
        <w:t>duction in cross-sectional area of each specimen</w:t>
      </w:r>
      <w:r w:rsidR="007D3B8B" w:rsidRPr="006C24D3">
        <w:rPr>
          <w:sz w:val="24"/>
          <w:szCs w:val="24"/>
        </w:rPr>
        <w:t xml:space="preserve">. </w:t>
      </w:r>
      <w:r>
        <w:rPr>
          <w:sz w:val="24"/>
          <w:szCs w:val="24"/>
        </w:rPr>
        <w:t>We have learnt that every</w:t>
      </w:r>
      <w:r w:rsidR="007D3B8B" w:rsidRPr="006C24D3">
        <w:rPr>
          <w:sz w:val="24"/>
          <w:szCs w:val="24"/>
        </w:rPr>
        <w:t xml:space="preserve"> material has its advantage and weakness.</w:t>
      </w:r>
      <w:r w:rsidR="00C869C6">
        <w:rPr>
          <w:sz w:val="24"/>
          <w:szCs w:val="24"/>
        </w:rPr>
        <w:t xml:space="preserve"> </w:t>
      </w:r>
      <w:r>
        <w:rPr>
          <w:sz w:val="24"/>
          <w:szCs w:val="24"/>
        </w:rPr>
        <w:t xml:space="preserve">In order to know which material(s) should be used for a specific usage, engineers must know </w:t>
      </w:r>
      <w:r w:rsidR="00BB053F">
        <w:rPr>
          <w:sz w:val="24"/>
          <w:szCs w:val="24"/>
        </w:rPr>
        <w:t>their</w:t>
      </w:r>
      <w:r w:rsidR="00C869C6">
        <w:rPr>
          <w:sz w:val="24"/>
          <w:szCs w:val="24"/>
        </w:rPr>
        <w:t xml:space="preserve"> </w:t>
      </w:r>
      <w:r>
        <w:rPr>
          <w:sz w:val="24"/>
          <w:szCs w:val="24"/>
        </w:rPr>
        <w:t>properties.</w:t>
      </w:r>
    </w:p>
    <w:p w:rsidR="00C869C6" w:rsidRDefault="00C869C6" w:rsidP="007B76B6">
      <w:pPr>
        <w:rPr>
          <w:sz w:val="24"/>
          <w:szCs w:val="24"/>
        </w:rPr>
      </w:pPr>
      <w:bookmarkStart w:id="0" w:name="_GoBack"/>
      <w:bookmarkEnd w:id="0"/>
    </w:p>
    <w:p w:rsidR="007D3B8B" w:rsidRPr="006C24D3" w:rsidRDefault="007D3B8B" w:rsidP="007B76B6">
      <w:pPr>
        <w:rPr>
          <w:sz w:val="24"/>
          <w:szCs w:val="24"/>
        </w:rPr>
      </w:pPr>
      <w:r w:rsidRPr="006C24D3">
        <w:rPr>
          <w:sz w:val="24"/>
          <w:szCs w:val="24"/>
        </w:rPr>
        <w:t xml:space="preserve"> For hot-rolled steel, it is easy to deform but can withhold great load; for cold-rolled steel, brittle but can take the largest load before rupture, aluminum deformes least but withstand least of force as well.</w:t>
      </w:r>
    </w:p>
    <w:p w:rsidR="000C40E0" w:rsidRPr="006C24D3" w:rsidRDefault="000C40E0">
      <w:pPr>
        <w:rPr>
          <w:sz w:val="24"/>
          <w:szCs w:val="24"/>
        </w:rPr>
      </w:pPr>
      <w:r w:rsidRPr="006C24D3">
        <w:rPr>
          <w:sz w:val="24"/>
          <w:szCs w:val="24"/>
        </w:rPr>
        <w:br w:type="page"/>
      </w:r>
    </w:p>
    <w:p w:rsidR="000C40E0" w:rsidRPr="006C24D3" w:rsidRDefault="00AC7ADA" w:rsidP="000C40E0">
      <w:pPr>
        <w:rPr>
          <w:rFonts w:cs="Verdana"/>
          <w:sz w:val="24"/>
          <w:szCs w:val="24"/>
        </w:rPr>
      </w:pPr>
      <w:r w:rsidRPr="006C24D3">
        <w:rPr>
          <w:rFonts w:cs="Verdana"/>
          <w:b/>
          <w:sz w:val="24"/>
          <w:szCs w:val="24"/>
        </w:rPr>
        <w:t>References</w:t>
      </w:r>
    </w:p>
    <w:p w:rsidR="00814D9E" w:rsidRPr="006C24D3" w:rsidRDefault="00814D9E" w:rsidP="000C40E0">
      <w:pPr>
        <w:rPr>
          <w:rFonts w:cs="Calibri"/>
          <w:sz w:val="24"/>
          <w:szCs w:val="24"/>
        </w:rPr>
      </w:pPr>
      <w:r w:rsidRPr="006C24D3">
        <w:rPr>
          <w:sz w:val="24"/>
          <w:szCs w:val="24"/>
        </w:rPr>
        <w:t xml:space="preserve">ASTM E8 – Standard Test Methods for Tension Testing of Metallic </w:t>
      </w:r>
      <w:r w:rsidR="00F10027" w:rsidRPr="006C24D3">
        <w:rPr>
          <w:sz w:val="24"/>
          <w:szCs w:val="24"/>
        </w:rPr>
        <w:t>Materials;</w:t>
      </w:r>
    </w:p>
    <w:p w:rsidR="000C40E0" w:rsidRPr="006C24D3" w:rsidRDefault="00814D9E" w:rsidP="000C40E0">
      <w:pPr>
        <w:rPr>
          <w:rFonts w:cs="Verdana"/>
          <w:color w:val="3366FF"/>
          <w:sz w:val="24"/>
          <w:szCs w:val="24"/>
        </w:rPr>
      </w:pPr>
      <w:r w:rsidRPr="006C24D3">
        <w:rPr>
          <w:sz w:val="24"/>
          <w:szCs w:val="24"/>
        </w:rPr>
        <w:t>ASTM E111 – Standard Test Method for Young's Modulus, Tangent Modulus, and Chord Modulus</w:t>
      </w:r>
      <w:r w:rsidR="00F10027" w:rsidRPr="006C24D3">
        <w:rPr>
          <w:sz w:val="24"/>
          <w:szCs w:val="24"/>
        </w:rPr>
        <w:t>;</w:t>
      </w:r>
    </w:p>
    <w:p w:rsidR="000C40E0" w:rsidRPr="006C24D3" w:rsidRDefault="009D61CE" w:rsidP="000C40E0">
      <w:pPr>
        <w:rPr>
          <w:rFonts w:cs="Times"/>
          <w:sz w:val="24"/>
          <w:szCs w:val="24"/>
        </w:rPr>
      </w:pPr>
      <w:r w:rsidRPr="006C24D3">
        <w:rPr>
          <w:sz w:val="24"/>
          <w:szCs w:val="24"/>
        </w:rPr>
        <w:t>Lab Manual: “</w:t>
      </w:r>
      <w:r w:rsidRPr="006C24D3">
        <w:rPr>
          <w:i/>
          <w:sz w:val="24"/>
          <w:szCs w:val="24"/>
        </w:rPr>
        <w:t>LAB 1: TENSION TEST OF STEEL &amp; ALUMINIUM</w:t>
      </w:r>
      <w:r w:rsidRPr="006C24D3">
        <w:rPr>
          <w:sz w:val="24"/>
          <w:szCs w:val="24"/>
        </w:rPr>
        <w:t>”, Page 1, University of Ottawa, 2015</w:t>
      </w:r>
      <w:r w:rsidR="00F10027" w:rsidRPr="006C24D3">
        <w:rPr>
          <w:sz w:val="24"/>
          <w:szCs w:val="24"/>
        </w:rPr>
        <w:t>;</w:t>
      </w:r>
    </w:p>
    <w:p w:rsidR="000C40E0" w:rsidRPr="006C24D3" w:rsidRDefault="000C40E0" w:rsidP="00941984">
      <w:pPr>
        <w:rPr>
          <w:sz w:val="24"/>
          <w:szCs w:val="24"/>
        </w:rPr>
      </w:pPr>
      <w:r w:rsidRPr="006C24D3">
        <w:rPr>
          <w:sz w:val="24"/>
          <w:szCs w:val="24"/>
        </w:rPr>
        <w:t xml:space="preserve">Mamlouk, M. S., and Zaniewski, J.P. </w:t>
      </w:r>
      <w:r w:rsidRPr="006C24D3">
        <w:rPr>
          <w:rFonts w:cs="Times"/>
          <w:i/>
          <w:sz w:val="24"/>
          <w:szCs w:val="24"/>
        </w:rPr>
        <w:t>Materials for Civil and Construction Engineers</w:t>
      </w:r>
      <w:r w:rsidR="00953F70">
        <w:rPr>
          <w:sz w:val="24"/>
          <w:szCs w:val="24"/>
        </w:rPr>
        <w:t xml:space="preserve"> (3</w:t>
      </w:r>
      <w:r w:rsidR="00953F70">
        <w:rPr>
          <w:sz w:val="24"/>
          <w:szCs w:val="24"/>
          <w:vertAlign w:val="superscript"/>
        </w:rPr>
        <w:t>rd</w:t>
      </w:r>
      <w:r w:rsidRPr="006C24D3">
        <w:rPr>
          <w:position w:val="13"/>
          <w:sz w:val="24"/>
          <w:szCs w:val="24"/>
        </w:rPr>
        <w:t xml:space="preserve"> </w:t>
      </w:r>
      <w:r w:rsidR="00941984" w:rsidRPr="006C24D3">
        <w:rPr>
          <w:sz w:val="24"/>
          <w:szCs w:val="24"/>
        </w:rPr>
        <w:t>ed</w:t>
      </w:r>
      <w:r w:rsidR="00953F70">
        <w:rPr>
          <w:sz w:val="24"/>
          <w:szCs w:val="24"/>
        </w:rPr>
        <w:t>ition</w:t>
      </w:r>
      <w:r w:rsidR="00941984" w:rsidRPr="006C24D3">
        <w:rPr>
          <w:sz w:val="24"/>
          <w:szCs w:val="24"/>
        </w:rPr>
        <w:t xml:space="preserve">.), </w:t>
      </w:r>
      <w:r w:rsidRPr="006C24D3">
        <w:rPr>
          <w:sz w:val="24"/>
          <w:szCs w:val="24"/>
        </w:rPr>
        <w:t>Prenti</w:t>
      </w:r>
      <w:r w:rsidR="00F10027" w:rsidRPr="006C24D3">
        <w:rPr>
          <w:sz w:val="24"/>
          <w:szCs w:val="24"/>
        </w:rPr>
        <w:t>ce Hall, Upper Saddle River, NJ.</w:t>
      </w:r>
    </w:p>
    <w:p w:rsidR="004A59FF" w:rsidRPr="006C24D3" w:rsidRDefault="004A59FF" w:rsidP="000C40E0">
      <w:pPr>
        <w:rPr>
          <w:sz w:val="24"/>
          <w:szCs w:val="24"/>
        </w:rPr>
      </w:pPr>
    </w:p>
    <w:sectPr w:rsidR="004A59FF" w:rsidRPr="006C24D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436" w:rsidRDefault="00AE5436" w:rsidP="00C91112">
      <w:pPr>
        <w:spacing w:after="0" w:line="240" w:lineRule="auto"/>
      </w:pPr>
      <w:r>
        <w:separator/>
      </w:r>
    </w:p>
  </w:endnote>
  <w:endnote w:type="continuationSeparator" w:id="0">
    <w:p w:rsidR="00AE5436" w:rsidRDefault="00AE5436" w:rsidP="00C91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436" w:rsidRDefault="00AE5436" w:rsidP="00C91112">
      <w:pPr>
        <w:spacing w:after="0" w:line="240" w:lineRule="auto"/>
      </w:pPr>
      <w:r>
        <w:separator/>
      </w:r>
    </w:p>
  </w:footnote>
  <w:footnote w:type="continuationSeparator" w:id="0">
    <w:p w:rsidR="00AE5436" w:rsidRDefault="00AE5436" w:rsidP="00C911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B21B3"/>
    <w:multiLevelType w:val="hybridMultilevel"/>
    <w:tmpl w:val="C1429ED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94A"/>
    <w:rsid w:val="000039BC"/>
    <w:rsid w:val="00066EC0"/>
    <w:rsid w:val="000804E4"/>
    <w:rsid w:val="000A44AF"/>
    <w:rsid w:val="000C40E0"/>
    <w:rsid w:val="000E3130"/>
    <w:rsid w:val="00107D7C"/>
    <w:rsid w:val="00151EE7"/>
    <w:rsid w:val="00190AF4"/>
    <w:rsid w:val="001B1131"/>
    <w:rsid w:val="001E3692"/>
    <w:rsid w:val="001F094A"/>
    <w:rsid w:val="001F413C"/>
    <w:rsid w:val="00201DB0"/>
    <w:rsid w:val="00216709"/>
    <w:rsid w:val="002177C1"/>
    <w:rsid w:val="00275274"/>
    <w:rsid w:val="00275674"/>
    <w:rsid w:val="00275891"/>
    <w:rsid w:val="0029416C"/>
    <w:rsid w:val="00297B83"/>
    <w:rsid w:val="002A5090"/>
    <w:rsid w:val="002B5460"/>
    <w:rsid w:val="002D01F4"/>
    <w:rsid w:val="002D06F5"/>
    <w:rsid w:val="002E39D7"/>
    <w:rsid w:val="00312041"/>
    <w:rsid w:val="003244D1"/>
    <w:rsid w:val="00337B8B"/>
    <w:rsid w:val="00344EF2"/>
    <w:rsid w:val="00353025"/>
    <w:rsid w:val="0037033B"/>
    <w:rsid w:val="00370620"/>
    <w:rsid w:val="003918EB"/>
    <w:rsid w:val="00391F6C"/>
    <w:rsid w:val="003A2709"/>
    <w:rsid w:val="003B2F70"/>
    <w:rsid w:val="003B7958"/>
    <w:rsid w:val="003C0D8E"/>
    <w:rsid w:val="003D49F3"/>
    <w:rsid w:val="003E69BC"/>
    <w:rsid w:val="003E7838"/>
    <w:rsid w:val="003F264B"/>
    <w:rsid w:val="004034F1"/>
    <w:rsid w:val="004107EA"/>
    <w:rsid w:val="00412CCD"/>
    <w:rsid w:val="00415429"/>
    <w:rsid w:val="004248D1"/>
    <w:rsid w:val="00431609"/>
    <w:rsid w:val="00444353"/>
    <w:rsid w:val="00457096"/>
    <w:rsid w:val="00460F04"/>
    <w:rsid w:val="00464C5B"/>
    <w:rsid w:val="00471E8A"/>
    <w:rsid w:val="004A59FF"/>
    <w:rsid w:val="004B0D7F"/>
    <w:rsid w:val="004C076F"/>
    <w:rsid w:val="004C2EB5"/>
    <w:rsid w:val="00502AC2"/>
    <w:rsid w:val="005146A2"/>
    <w:rsid w:val="005346EB"/>
    <w:rsid w:val="0055729A"/>
    <w:rsid w:val="005B6250"/>
    <w:rsid w:val="005B66AC"/>
    <w:rsid w:val="005D00CA"/>
    <w:rsid w:val="006040CF"/>
    <w:rsid w:val="0063175A"/>
    <w:rsid w:val="006357B6"/>
    <w:rsid w:val="00646DE7"/>
    <w:rsid w:val="00657A4F"/>
    <w:rsid w:val="00663A3E"/>
    <w:rsid w:val="006922D9"/>
    <w:rsid w:val="006A4AAA"/>
    <w:rsid w:val="006B3EF3"/>
    <w:rsid w:val="006C24D3"/>
    <w:rsid w:val="006C79CC"/>
    <w:rsid w:val="006D5D17"/>
    <w:rsid w:val="00716FE7"/>
    <w:rsid w:val="00785608"/>
    <w:rsid w:val="00795529"/>
    <w:rsid w:val="007A6081"/>
    <w:rsid w:val="007B2ADC"/>
    <w:rsid w:val="007B4CE8"/>
    <w:rsid w:val="007B76B6"/>
    <w:rsid w:val="007C5CEC"/>
    <w:rsid w:val="007D3B8B"/>
    <w:rsid w:val="007E5428"/>
    <w:rsid w:val="008021C2"/>
    <w:rsid w:val="00814D9E"/>
    <w:rsid w:val="00823239"/>
    <w:rsid w:val="00824257"/>
    <w:rsid w:val="0085513C"/>
    <w:rsid w:val="00861CCE"/>
    <w:rsid w:val="0088092E"/>
    <w:rsid w:val="00880AC7"/>
    <w:rsid w:val="00886892"/>
    <w:rsid w:val="008A3B99"/>
    <w:rsid w:val="008D063A"/>
    <w:rsid w:val="008E5015"/>
    <w:rsid w:val="008F3D3A"/>
    <w:rsid w:val="008F4000"/>
    <w:rsid w:val="00927D67"/>
    <w:rsid w:val="00941984"/>
    <w:rsid w:val="00953F70"/>
    <w:rsid w:val="009738D9"/>
    <w:rsid w:val="00983FC3"/>
    <w:rsid w:val="009922B9"/>
    <w:rsid w:val="009C09F2"/>
    <w:rsid w:val="009C7CD4"/>
    <w:rsid w:val="009D61CE"/>
    <w:rsid w:val="009F4D21"/>
    <w:rsid w:val="00A01CCA"/>
    <w:rsid w:val="00A11BF0"/>
    <w:rsid w:val="00A37485"/>
    <w:rsid w:val="00A87B18"/>
    <w:rsid w:val="00A87F5B"/>
    <w:rsid w:val="00AA4DC7"/>
    <w:rsid w:val="00AC4E8B"/>
    <w:rsid w:val="00AC7ADA"/>
    <w:rsid w:val="00AD2124"/>
    <w:rsid w:val="00AE5436"/>
    <w:rsid w:val="00AF1AF9"/>
    <w:rsid w:val="00B402C0"/>
    <w:rsid w:val="00B46A92"/>
    <w:rsid w:val="00B76EA4"/>
    <w:rsid w:val="00B961F8"/>
    <w:rsid w:val="00BA7891"/>
    <w:rsid w:val="00BB053F"/>
    <w:rsid w:val="00BB4B4C"/>
    <w:rsid w:val="00BC5339"/>
    <w:rsid w:val="00C03228"/>
    <w:rsid w:val="00C03AC6"/>
    <w:rsid w:val="00C10C7C"/>
    <w:rsid w:val="00C15DFD"/>
    <w:rsid w:val="00C22C6F"/>
    <w:rsid w:val="00C869C6"/>
    <w:rsid w:val="00C91112"/>
    <w:rsid w:val="00D034CA"/>
    <w:rsid w:val="00D037F6"/>
    <w:rsid w:val="00D054B1"/>
    <w:rsid w:val="00D10F31"/>
    <w:rsid w:val="00D267AF"/>
    <w:rsid w:val="00D369F3"/>
    <w:rsid w:val="00D42C11"/>
    <w:rsid w:val="00D52C73"/>
    <w:rsid w:val="00D54167"/>
    <w:rsid w:val="00D84D97"/>
    <w:rsid w:val="00D931AA"/>
    <w:rsid w:val="00D97FCA"/>
    <w:rsid w:val="00DD4DA3"/>
    <w:rsid w:val="00DE2A04"/>
    <w:rsid w:val="00E27262"/>
    <w:rsid w:val="00E3691B"/>
    <w:rsid w:val="00E57F83"/>
    <w:rsid w:val="00EB794A"/>
    <w:rsid w:val="00EC073F"/>
    <w:rsid w:val="00ED109F"/>
    <w:rsid w:val="00F07A2F"/>
    <w:rsid w:val="00F10027"/>
    <w:rsid w:val="00F33115"/>
    <w:rsid w:val="00F451F7"/>
    <w:rsid w:val="00F62FA3"/>
    <w:rsid w:val="00FA04F8"/>
    <w:rsid w:val="00FA3064"/>
    <w:rsid w:val="00FA7656"/>
    <w:rsid w:val="00FE5BB7"/>
    <w:rsid w:val="00FF271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173392-3D55-4F97-9B76-955EBD93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9BC"/>
    <w:pPr>
      <w:ind w:left="720"/>
      <w:contextualSpacing/>
    </w:pPr>
  </w:style>
  <w:style w:type="paragraph" w:styleId="Header">
    <w:name w:val="header"/>
    <w:basedOn w:val="Normal"/>
    <w:link w:val="HeaderChar"/>
    <w:uiPriority w:val="99"/>
    <w:unhideWhenUsed/>
    <w:rsid w:val="00C911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112"/>
  </w:style>
  <w:style w:type="paragraph" w:styleId="Footer">
    <w:name w:val="footer"/>
    <w:basedOn w:val="Normal"/>
    <w:link w:val="FooterChar"/>
    <w:uiPriority w:val="99"/>
    <w:unhideWhenUsed/>
    <w:rsid w:val="00C91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888158">
      <w:bodyDiv w:val="1"/>
      <w:marLeft w:val="0"/>
      <w:marRight w:val="0"/>
      <w:marTop w:val="0"/>
      <w:marBottom w:val="0"/>
      <w:divBdr>
        <w:top w:val="none" w:sz="0" w:space="0" w:color="auto"/>
        <w:left w:val="none" w:sz="0" w:space="0" w:color="auto"/>
        <w:bottom w:val="none" w:sz="0" w:space="0" w:color="auto"/>
        <w:right w:val="none" w:sz="0" w:space="0" w:color="auto"/>
      </w:divBdr>
    </w:div>
    <w:div w:id="264074129">
      <w:bodyDiv w:val="1"/>
      <w:marLeft w:val="0"/>
      <w:marRight w:val="0"/>
      <w:marTop w:val="0"/>
      <w:marBottom w:val="0"/>
      <w:divBdr>
        <w:top w:val="none" w:sz="0" w:space="0" w:color="auto"/>
        <w:left w:val="none" w:sz="0" w:space="0" w:color="auto"/>
        <w:bottom w:val="none" w:sz="0" w:space="0" w:color="auto"/>
        <w:right w:val="none" w:sz="0" w:space="0" w:color="auto"/>
      </w:divBdr>
    </w:div>
    <w:div w:id="286401498">
      <w:bodyDiv w:val="1"/>
      <w:marLeft w:val="0"/>
      <w:marRight w:val="0"/>
      <w:marTop w:val="0"/>
      <w:marBottom w:val="0"/>
      <w:divBdr>
        <w:top w:val="none" w:sz="0" w:space="0" w:color="auto"/>
        <w:left w:val="none" w:sz="0" w:space="0" w:color="auto"/>
        <w:bottom w:val="none" w:sz="0" w:space="0" w:color="auto"/>
        <w:right w:val="none" w:sz="0" w:space="0" w:color="auto"/>
      </w:divBdr>
    </w:div>
    <w:div w:id="576019595">
      <w:bodyDiv w:val="1"/>
      <w:marLeft w:val="0"/>
      <w:marRight w:val="0"/>
      <w:marTop w:val="0"/>
      <w:marBottom w:val="0"/>
      <w:divBdr>
        <w:top w:val="none" w:sz="0" w:space="0" w:color="auto"/>
        <w:left w:val="none" w:sz="0" w:space="0" w:color="auto"/>
        <w:bottom w:val="none" w:sz="0" w:space="0" w:color="auto"/>
        <w:right w:val="none" w:sz="0" w:space="0" w:color="auto"/>
      </w:divBdr>
    </w:div>
    <w:div w:id="784815743">
      <w:bodyDiv w:val="1"/>
      <w:marLeft w:val="0"/>
      <w:marRight w:val="0"/>
      <w:marTop w:val="0"/>
      <w:marBottom w:val="0"/>
      <w:divBdr>
        <w:top w:val="none" w:sz="0" w:space="0" w:color="auto"/>
        <w:left w:val="none" w:sz="0" w:space="0" w:color="auto"/>
        <w:bottom w:val="none" w:sz="0" w:space="0" w:color="auto"/>
        <w:right w:val="none" w:sz="0" w:space="0" w:color="auto"/>
      </w:divBdr>
    </w:div>
    <w:div w:id="892618141">
      <w:bodyDiv w:val="1"/>
      <w:marLeft w:val="0"/>
      <w:marRight w:val="0"/>
      <w:marTop w:val="0"/>
      <w:marBottom w:val="0"/>
      <w:divBdr>
        <w:top w:val="none" w:sz="0" w:space="0" w:color="auto"/>
        <w:left w:val="none" w:sz="0" w:space="0" w:color="auto"/>
        <w:bottom w:val="none" w:sz="0" w:space="0" w:color="auto"/>
        <w:right w:val="none" w:sz="0" w:space="0" w:color="auto"/>
      </w:divBdr>
    </w:div>
    <w:div w:id="1051535023">
      <w:bodyDiv w:val="1"/>
      <w:marLeft w:val="0"/>
      <w:marRight w:val="0"/>
      <w:marTop w:val="0"/>
      <w:marBottom w:val="0"/>
      <w:divBdr>
        <w:top w:val="none" w:sz="0" w:space="0" w:color="auto"/>
        <w:left w:val="none" w:sz="0" w:space="0" w:color="auto"/>
        <w:bottom w:val="none" w:sz="0" w:space="0" w:color="auto"/>
        <w:right w:val="none" w:sz="0" w:space="0" w:color="auto"/>
      </w:divBdr>
    </w:div>
    <w:div w:id="1341588414">
      <w:bodyDiv w:val="1"/>
      <w:marLeft w:val="0"/>
      <w:marRight w:val="0"/>
      <w:marTop w:val="0"/>
      <w:marBottom w:val="0"/>
      <w:divBdr>
        <w:top w:val="none" w:sz="0" w:space="0" w:color="auto"/>
        <w:left w:val="none" w:sz="0" w:space="0" w:color="auto"/>
        <w:bottom w:val="none" w:sz="0" w:space="0" w:color="auto"/>
        <w:right w:val="none" w:sz="0" w:space="0" w:color="auto"/>
      </w:divBdr>
    </w:div>
    <w:div w:id="1452436597">
      <w:bodyDiv w:val="1"/>
      <w:marLeft w:val="0"/>
      <w:marRight w:val="0"/>
      <w:marTop w:val="0"/>
      <w:marBottom w:val="0"/>
      <w:divBdr>
        <w:top w:val="none" w:sz="0" w:space="0" w:color="auto"/>
        <w:left w:val="none" w:sz="0" w:space="0" w:color="auto"/>
        <w:bottom w:val="none" w:sz="0" w:space="0" w:color="auto"/>
        <w:right w:val="none" w:sz="0" w:space="0" w:color="auto"/>
      </w:divBdr>
    </w:div>
    <w:div w:id="1800488363">
      <w:bodyDiv w:val="1"/>
      <w:marLeft w:val="0"/>
      <w:marRight w:val="0"/>
      <w:marTop w:val="0"/>
      <w:marBottom w:val="0"/>
      <w:divBdr>
        <w:top w:val="none" w:sz="0" w:space="0" w:color="auto"/>
        <w:left w:val="none" w:sz="0" w:space="0" w:color="auto"/>
        <w:bottom w:val="none" w:sz="0" w:space="0" w:color="auto"/>
        <w:right w:val="none" w:sz="0" w:space="0" w:color="auto"/>
      </w:divBdr>
    </w:div>
    <w:div w:id="1802530390">
      <w:bodyDiv w:val="1"/>
      <w:marLeft w:val="0"/>
      <w:marRight w:val="0"/>
      <w:marTop w:val="0"/>
      <w:marBottom w:val="0"/>
      <w:divBdr>
        <w:top w:val="none" w:sz="0" w:space="0" w:color="auto"/>
        <w:left w:val="none" w:sz="0" w:space="0" w:color="auto"/>
        <w:bottom w:val="none" w:sz="0" w:space="0" w:color="auto"/>
        <w:right w:val="none" w:sz="0" w:space="0" w:color="auto"/>
      </w:divBdr>
    </w:div>
    <w:div w:id="1867212597">
      <w:bodyDiv w:val="1"/>
      <w:marLeft w:val="0"/>
      <w:marRight w:val="0"/>
      <w:marTop w:val="0"/>
      <w:marBottom w:val="0"/>
      <w:divBdr>
        <w:top w:val="none" w:sz="0" w:space="0" w:color="auto"/>
        <w:left w:val="none" w:sz="0" w:space="0" w:color="auto"/>
        <w:bottom w:val="none" w:sz="0" w:space="0" w:color="auto"/>
        <w:right w:val="none" w:sz="0" w:space="0" w:color="auto"/>
      </w:divBdr>
    </w:div>
    <w:div w:id="1966040288">
      <w:bodyDiv w:val="1"/>
      <w:marLeft w:val="0"/>
      <w:marRight w:val="0"/>
      <w:marTop w:val="0"/>
      <w:marBottom w:val="0"/>
      <w:divBdr>
        <w:top w:val="none" w:sz="0" w:space="0" w:color="auto"/>
        <w:left w:val="none" w:sz="0" w:space="0" w:color="auto"/>
        <w:bottom w:val="none" w:sz="0" w:space="0" w:color="auto"/>
        <w:right w:val="none" w:sz="0" w:space="0" w:color="auto"/>
      </w:divBdr>
    </w:div>
    <w:div w:id="2067945817">
      <w:bodyDiv w:val="1"/>
      <w:marLeft w:val="0"/>
      <w:marRight w:val="0"/>
      <w:marTop w:val="0"/>
      <w:marBottom w:val="0"/>
      <w:divBdr>
        <w:top w:val="none" w:sz="0" w:space="0" w:color="auto"/>
        <w:left w:val="none" w:sz="0" w:space="0" w:color="auto"/>
        <w:bottom w:val="none" w:sz="0" w:space="0" w:color="auto"/>
        <w:right w:val="none" w:sz="0" w:space="0" w:color="auto"/>
      </w:divBdr>
    </w:div>
    <w:div w:id="2080207330">
      <w:bodyDiv w:val="1"/>
      <w:marLeft w:val="0"/>
      <w:marRight w:val="0"/>
      <w:marTop w:val="0"/>
      <w:marBottom w:val="0"/>
      <w:divBdr>
        <w:top w:val="none" w:sz="0" w:space="0" w:color="auto"/>
        <w:left w:val="none" w:sz="0" w:space="0" w:color="auto"/>
        <w:bottom w:val="none" w:sz="0" w:space="0" w:color="auto"/>
        <w:right w:val="none" w:sz="0" w:space="0" w:color="auto"/>
      </w:divBdr>
    </w:div>
    <w:div w:id="213005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Macintosh%20HD:Users:hussainabdullah:Downloads:Group%20A-Hot.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Macintosh%20HD:Users:hussainabdullah:Downloads:Group%20A-Cold.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Macintosh%20HD:Users:hussainabdullah:Downloads:Group%20A-Aluminum.xl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%E</a:t>
            </a:r>
            <a:r>
              <a:rPr lang="en-CA" baseline="0"/>
              <a:t> of All Three Metals</a:t>
            </a:r>
            <a:endParaRPr lang="en-CA"/>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Alum.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Sheet1!$A$2:$A$10</c:f>
              <c:numCache>
                <c:formatCode>General</c:formatCode>
                <c:ptCount val="9"/>
                <c:pt idx="0">
                  <c:v>1</c:v>
                </c:pt>
                <c:pt idx="1">
                  <c:v>2</c:v>
                </c:pt>
                <c:pt idx="2">
                  <c:v>3</c:v>
                </c:pt>
                <c:pt idx="3">
                  <c:v>4</c:v>
                </c:pt>
                <c:pt idx="4">
                  <c:v>5</c:v>
                </c:pt>
                <c:pt idx="5">
                  <c:v>6</c:v>
                </c:pt>
                <c:pt idx="6">
                  <c:v>7</c:v>
                </c:pt>
                <c:pt idx="7">
                  <c:v>8</c:v>
                </c:pt>
                <c:pt idx="8">
                  <c:v>9</c:v>
                </c:pt>
              </c:numCache>
            </c:numRef>
          </c:cat>
          <c:val>
            <c:numRef>
              <c:f>Sheet1!$B$2:$B$10</c:f>
              <c:numCache>
                <c:formatCode>General</c:formatCode>
                <c:ptCount val="9"/>
                <c:pt idx="0">
                  <c:v>7.7260055754679469</c:v>
                </c:pt>
                <c:pt idx="1">
                  <c:v>9.9960175228992512</c:v>
                </c:pt>
                <c:pt idx="2">
                  <c:v>8.4394904458598621</c:v>
                </c:pt>
                <c:pt idx="3">
                  <c:v>10.270700636942667</c:v>
                </c:pt>
                <c:pt idx="4">
                  <c:v>10.259481037924152</c:v>
                </c:pt>
                <c:pt idx="5">
                  <c:v>26.786427145708586</c:v>
                </c:pt>
                <c:pt idx="6">
                  <c:v>10.57040287195851</c:v>
                </c:pt>
                <c:pt idx="7">
                  <c:v>9.8883572567783116</c:v>
                </c:pt>
                <c:pt idx="8">
                  <c:v>8.5828343313373185</c:v>
                </c:pt>
              </c:numCache>
            </c:numRef>
          </c:val>
          <c:smooth val="0"/>
        </c:ser>
        <c:ser>
          <c:idx val="1"/>
          <c:order val="1"/>
          <c:tx>
            <c:strRef>
              <c:f>Sheet1!$C$1</c:f>
              <c:strCache>
                <c:ptCount val="1"/>
                <c:pt idx="0">
                  <c:v>Hot-rolled steels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Sheet1!$A$2:$A$10</c:f>
              <c:numCache>
                <c:formatCode>General</c:formatCode>
                <c:ptCount val="9"/>
                <c:pt idx="0">
                  <c:v>1</c:v>
                </c:pt>
                <c:pt idx="1">
                  <c:v>2</c:v>
                </c:pt>
                <c:pt idx="2">
                  <c:v>3</c:v>
                </c:pt>
                <c:pt idx="3">
                  <c:v>4</c:v>
                </c:pt>
                <c:pt idx="4">
                  <c:v>5</c:v>
                </c:pt>
                <c:pt idx="5">
                  <c:v>6</c:v>
                </c:pt>
                <c:pt idx="6">
                  <c:v>7</c:v>
                </c:pt>
                <c:pt idx="7">
                  <c:v>8</c:v>
                </c:pt>
                <c:pt idx="8">
                  <c:v>9</c:v>
                </c:pt>
              </c:numCache>
            </c:numRef>
          </c:cat>
          <c:val>
            <c:numRef>
              <c:f>Sheet1!$C$2:$C$10</c:f>
              <c:numCache>
                <c:formatCode>General</c:formatCode>
                <c:ptCount val="9"/>
                <c:pt idx="0">
                  <c:v>17.7445432497979</c:v>
                </c:pt>
                <c:pt idx="1">
                  <c:v>24.027276373846778</c:v>
                </c:pt>
                <c:pt idx="2">
                  <c:v>17.368632170076221</c:v>
                </c:pt>
                <c:pt idx="3">
                  <c:v>15.356856455493176</c:v>
                </c:pt>
                <c:pt idx="4">
                  <c:v>15.356856455493176</c:v>
                </c:pt>
                <c:pt idx="5">
                  <c:v>15.443241075010034</c:v>
                </c:pt>
                <c:pt idx="6">
                  <c:v>17.022116903633485</c:v>
                </c:pt>
                <c:pt idx="7">
                  <c:v>45.831687080205477</c:v>
                </c:pt>
                <c:pt idx="8">
                  <c:v>23.366733466933876</c:v>
                </c:pt>
              </c:numCache>
            </c:numRef>
          </c:val>
          <c:smooth val="0"/>
        </c:ser>
        <c:ser>
          <c:idx val="2"/>
          <c:order val="2"/>
          <c:tx>
            <c:strRef>
              <c:f>Sheet1!$D$1</c:f>
              <c:strCache>
                <c:ptCount val="1"/>
                <c:pt idx="0">
                  <c:v>Cold-rolled steels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Sheet1!$A$2:$A$10</c:f>
              <c:numCache>
                <c:formatCode>General</c:formatCode>
                <c:ptCount val="9"/>
                <c:pt idx="0">
                  <c:v>1</c:v>
                </c:pt>
                <c:pt idx="1">
                  <c:v>2</c:v>
                </c:pt>
                <c:pt idx="2">
                  <c:v>3</c:v>
                </c:pt>
                <c:pt idx="3">
                  <c:v>4</c:v>
                </c:pt>
                <c:pt idx="4">
                  <c:v>5</c:v>
                </c:pt>
                <c:pt idx="5">
                  <c:v>6</c:v>
                </c:pt>
                <c:pt idx="6">
                  <c:v>7</c:v>
                </c:pt>
                <c:pt idx="7">
                  <c:v>8</c:v>
                </c:pt>
                <c:pt idx="8">
                  <c:v>9</c:v>
                </c:pt>
              </c:numCache>
            </c:numRef>
          </c:cat>
          <c:val>
            <c:numRef>
              <c:f>Sheet1!$D$2:$D$10</c:f>
              <c:numCache>
                <c:formatCode>General</c:formatCode>
                <c:ptCount val="9"/>
                <c:pt idx="0">
                  <c:v>0.68576038725293142</c:v>
                </c:pt>
                <c:pt idx="1">
                  <c:v>0.84711577248891035</c:v>
                </c:pt>
                <c:pt idx="2">
                  <c:v>0.36304961678095954</c:v>
                </c:pt>
                <c:pt idx="3">
                  <c:v>1.5600000000000023</c:v>
                </c:pt>
                <c:pt idx="4">
                  <c:v>0.79968012794881749</c:v>
                </c:pt>
                <c:pt idx="5">
                  <c:v>0.84000000000000341</c:v>
                </c:pt>
                <c:pt idx="6">
                  <c:v>7.9968012794880333E-2</c:v>
                </c:pt>
                <c:pt idx="7">
                  <c:v>3.996802557954262E-2</c:v>
                </c:pt>
                <c:pt idx="8">
                  <c:v>16.911705952856572</c:v>
                </c:pt>
              </c:numCache>
            </c:numRef>
          </c:val>
          <c:smooth val="0"/>
        </c:ser>
        <c:dLbls>
          <c:showLegendKey val="0"/>
          <c:showVal val="0"/>
          <c:showCatName val="0"/>
          <c:showSerName val="0"/>
          <c:showPercent val="0"/>
          <c:showBubbleSize val="0"/>
        </c:dLbls>
        <c:marker val="1"/>
        <c:smooth val="0"/>
        <c:axId val="482913632"/>
        <c:axId val="482911952"/>
      </c:lineChart>
      <c:catAx>
        <c:axId val="482913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911952"/>
        <c:crosses val="autoZero"/>
        <c:auto val="1"/>
        <c:lblAlgn val="ctr"/>
        <c:lblOffset val="100"/>
        <c:noMultiLvlLbl val="0"/>
      </c:catAx>
      <c:valAx>
        <c:axId val="48291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9136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Stress vs. Strain [Hot-rolled Steel]</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65301321364313"/>
          <c:y val="0.18424242424242401"/>
          <c:w val="0.79970503072865295"/>
          <c:h val="0.620417720512209"/>
        </c:manualLayout>
      </c:layout>
      <c:scatterChart>
        <c:scatterStyle val="lineMarker"/>
        <c:varyColors val="0"/>
        <c:ser>
          <c:idx val="0"/>
          <c:order val="0"/>
          <c:tx>
            <c:v>Stress-Stain</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'[Group A-Hot.xls]Hot'!$D$4:$D$38797</c:f>
              <c:numCache>
                <c:formatCode>General</c:formatCode>
                <c:ptCount val="38794"/>
                <c:pt idx="0">
                  <c:v>0</c:v>
                </c:pt>
                <c:pt idx="1">
                  <c:v>2.5000000000000002E-6</c:v>
                </c:pt>
                <c:pt idx="2">
                  <c:v>5.4999999999999999E-6</c:v>
                </c:pt>
                <c:pt idx="3">
                  <c:v>-2.5000000000000002E-6</c:v>
                </c:pt>
                <c:pt idx="4">
                  <c:v>2.5000000000000002E-6</c:v>
                </c:pt>
                <c:pt idx="5">
                  <c:v>-5.4999999999999999E-6</c:v>
                </c:pt>
                <c:pt idx="6">
                  <c:v>5.4999999999999999E-6</c:v>
                </c:pt>
                <c:pt idx="7">
                  <c:v>-1.1E-5</c:v>
                </c:pt>
                <c:pt idx="8">
                  <c:v>2.5000000000000002E-6</c:v>
                </c:pt>
                <c:pt idx="9">
                  <c:v>7.9999999999999996E-6</c:v>
                </c:pt>
                <c:pt idx="10">
                  <c:v>2.5000000000000002E-6</c:v>
                </c:pt>
                <c:pt idx="11">
                  <c:v>0</c:v>
                </c:pt>
                <c:pt idx="12">
                  <c:v>1.1E-5</c:v>
                </c:pt>
                <c:pt idx="13">
                  <c:v>5.4999999999999999E-6</c:v>
                </c:pt>
                <c:pt idx="14">
                  <c:v>7.9999999999999996E-6</c:v>
                </c:pt>
                <c:pt idx="15">
                  <c:v>1.6500000000000001E-5</c:v>
                </c:pt>
                <c:pt idx="16">
                  <c:v>1.3499999999999999E-5</c:v>
                </c:pt>
                <c:pt idx="17">
                  <c:v>1.1E-5</c:v>
                </c:pt>
                <c:pt idx="18">
                  <c:v>7.9999999999999996E-6</c:v>
                </c:pt>
                <c:pt idx="19">
                  <c:v>1.6500000000000001E-5</c:v>
                </c:pt>
                <c:pt idx="20">
                  <c:v>1.6500000000000001E-5</c:v>
                </c:pt>
                <c:pt idx="21">
                  <c:v>2.1500000000000001E-5</c:v>
                </c:pt>
                <c:pt idx="22">
                  <c:v>2.1500000000000001E-5</c:v>
                </c:pt>
                <c:pt idx="23">
                  <c:v>1.9000000000000001E-5</c:v>
                </c:pt>
                <c:pt idx="24">
                  <c:v>2.6999999999999999E-5</c:v>
                </c:pt>
                <c:pt idx="25">
                  <c:v>2.1500000000000001E-5</c:v>
                </c:pt>
                <c:pt idx="26">
                  <c:v>2.1500000000000001E-5</c:v>
                </c:pt>
                <c:pt idx="27">
                  <c:v>2.4499999999999999E-5</c:v>
                </c:pt>
                <c:pt idx="28">
                  <c:v>3.0000000000000001E-5</c:v>
                </c:pt>
                <c:pt idx="29">
                  <c:v>3.2499999999999997E-5</c:v>
                </c:pt>
                <c:pt idx="30">
                  <c:v>2.4499999999999999E-5</c:v>
                </c:pt>
                <c:pt idx="31">
                  <c:v>3.5500000000000002E-5</c:v>
                </c:pt>
                <c:pt idx="32">
                  <c:v>4.0500000000000002E-5</c:v>
                </c:pt>
                <c:pt idx="33">
                  <c:v>3.5500000000000002E-5</c:v>
                </c:pt>
                <c:pt idx="34">
                  <c:v>3.2499999999999997E-5</c:v>
                </c:pt>
                <c:pt idx="35">
                  <c:v>3.8000000000000002E-5</c:v>
                </c:pt>
                <c:pt idx="36">
                  <c:v>4.6E-5</c:v>
                </c:pt>
                <c:pt idx="37">
                  <c:v>4.6E-5</c:v>
                </c:pt>
                <c:pt idx="38">
                  <c:v>5.1499999999999998E-5</c:v>
                </c:pt>
                <c:pt idx="39">
                  <c:v>4.6E-5</c:v>
                </c:pt>
                <c:pt idx="40">
                  <c:v>5.1499999999999998E-5</c:v>
                </c:pt>
                <c:pt idx="41">
                  <c:v>5.3999999999999998E-5</c:v>
                </c:pt>
                <c:pt idx="42">
                  <c:v>5.7000000000000003E-5</c:v>
                </c:pt>
                <c:pt idx="43">
                  <c:v>5.9500000000000003E-5</c:v>
                </c:pt>
                <c:pt idx="44">
                  <c:v>5.3999999999999998E-5</c:v>
                </c:pt>
                <c:pt idx="45">
                  <c:v>6.4999999999999994E-5</c:v>
                </c:pt>
                <c:pt idx="46">
                  <c:v>5.3999999999999998E-5</c:v>
                </c:pt>
                <c:pt idx="47">
                  <c:v>7.0500000000000006E-5</c:v>
                </c:pt>
                <c:pt idx="48">
                  <c:v>6.7999999999999999E-5</c:v>
                </c:pt>
                <c:pt idx="49">
                  <c:v>7.8499999999999997E-5</c:v>
                </c:pt>
                <c:pt idx="50">
                  <c:v>7.2999999999999999E-5</c:v>
                </c:pt>
                <c:pt idx="51">
                  <c:v>7.8499999999999997E-5</c:v>
                </c:pt>
                <c:pt idx="52">
                  <c:v>8.1500000000000002E-5</c:v>
                </c:pt>
                <c:pt idx="53">
                  <c:v>8.1500000000000002E-5</c:v>
                </c:pt>
                <c:pt idx="54">
                  <c:v>8.3999999999999995E-5</c:v>
                </c:pt>
                <c:pt idx="55">
                  <c:v>9.5000000000000005E-5</c:v>
                </c:pt>
                <c:pt idx="56">
                  <c:v>9.5000000000000005E-5</c:v>
                </c:pt>
                <c:pt idx="57">
                  <c:v>9.2E-5</c:v>
                </c:pt>
                <c:pt idx="58">
                  <c:v>9.7499999999999998E-5</c:v>
                </c:pt>
                <c:pt idx="59">
                  <c:v>1.005E-4</c:v>
                </c:pt>
                <c:pt idx="60">
                  <c:v>1.06E-4</c:v>
                </c:pt>
                <c:pt idx="61">
                  <c:v>1.11E-4</c:v>
                </c:pt>
                <c:pt idx="62">
                  <c:v>1.1400000000000001E-4</c:v>
                </c:pt>
                <c:pt idx="63">
                  <c:v>1.1400000000000001E-4</c:v>
                </c:pt>
                <c:pt idx="64">
                  <c:v>1.11E-4</c:v>
                </c:pt>
                <c:pt idx="65">
                  <c:v>1.2449999999999999E-4</c:v>
                </c:pt>
                <c:pt idx="66">
                  <c:v>1.22E-4</c:v>
                </c:pt>
                <c:pt idx="67">
                  <c:v>1.2750000000000001E-4</c:v>
                </c:pt>
                <c:pt idx="68">
                  <c:v>1.3300000000000001E-4</c:v>
                </c:pt>
                <c:pt idx="69">
                  <c:v>1.2999999999999999E-4</c:v>
                </c:pt>
                <c:pt idx="70">
                  <c:v>1.3850000000000001E-4</c:v>
                </c:pt>
                <c:pt idx="71">
                  <c:v>1.3850000000000001E-4</c:v>
                </c:pt>
                <c:pt idx="72">
                  <c:v>1.4100000000000001E-4</c:v>
                </c:pt>
                <c:pt idx="73">
                  <c:v>1.4349999999999999E-4</c:v>
                </c:pt>
                <c:pt idx="74">
                  <c:v>1.5449999999999999E-4</c:v>
                </c:pt>
                <c:pt idx="75">
                  <c:v>1.5750000000000001E-4</c:v>
                </c:pt>
                <c:pt idx="76">
                  <c:v>1.6249999999999999E-4</c:v>
                </c:pt>
                <c:pt idx="77">
                  <c:v>1.6000000000000001E-4</c:v>
                </c:pt>
                <c:pt idx="78">
                  <c:v>1.6550000000000001E-4</c:v>
                </c:pt>
                <c:pt idx="79">
                  <c:v>1.7100000000000001E-4</c:v>
                </c:pt>
                <c:pt idx="80">
                  <c:v>1.7650000000000001E-4</c:v>
                </c:pt>
                <c:pt idx="81">
                  <c:v>1.8149999999999999E-4</c:v>
                </c:pt>
                <c:pt idx="82">
                  <c:v>1.8149999999999999E-4</c:v>
                </c:pt>
                <c:pt idx="83">
                  <c:v>1.9000000000000001E-4</c:v>
                </c:pt>
                <c:pt idx="84">
                  <c:v>1.9550000000000001E-4</c:v>
                </c:pt>
                <c:pt idx="85">
                  <c:v>1.9550000000000001E-4</c:v>
                </c:pt>
                <c:pt idx="86">
                  <c:v>2.0049999999999999E-4</c:v>
                </c:pt>
                <c:pt idx="87">
                  <c:v>2.1149999999999999E-4</c:v>
                </c:pt>
                <c:pt idx="88">
                  <c:v>2.1149999999999999E-4</c:v>
                </c:pt>
                <c:pt idx="89">
                  <c:v>2.1149999999999999E-4</c:v>
                </c:pt>
                <c:pt idx="90">
                  <c:v>2.2249999999999999E-4</c:v>
                </c:pt>
                <c:pt idx="91">
                  <c:v>2.2800000000000001E-4</c:v>
                </c:pt>
                <c:pt idx="92">
                  <c:v>2.3049999999999999E-4</c:v>
                </c:pt>
                <c:pt idx="93">
                  <c:v>2.4149999999999999E-4</c:v>
                </c:pt>
                <c:pt idx="94">
                  <c:v>2.4399999999999999E-4</c:v>
                </c:pt>
                <c:pt idx="95">
                  <c:v>2.4699999999999999E-4</c:v>
                </c:pt>
                <c:pt idx="96">
                  <c:v>2.6049999999999999E-4</c:v>
                </c:pt>
                <c:pt idx="97">
                  <c:v>2.6049999999999999E-4</c:v>
                </c:pt>
                <c:pt idx="98">
                  <c:v>2.7399999999999999E-4</c:v>
                </c:pt>
                <c:pt idx="99">
                  <c:v>2.7950000000000002E-4</c:v>
                </c:pt>
                <c:pt idx="100">
                  <c:v>2.8200000000000002E-4</c:v>
                </c:pt>
                <c:pt idx="101">
                  <c:v>2.9E-4</c:v>
                </c:pt>
                <c:pt idx="102">
                  <c:v>2.9849999999999999E-4</c:v>
                </c:pt>
                <c:pt idx="103">
                  <c:v>2.9849999999999999E-4</c:v>
                </c:pt>
                <c:pt idx="104">
                  <c:v>3.1199999999999999E-4</c:v>
                </c:pt>
                <c:pt idx="105">
                  <c:v>3.145E-4</c:v>
                </c:pt>
                <c:pt idx="106">
                  <c:v>3.2000000000000003E-4</c:v>
                </c:pt>
                <c:pt idx="107">
                  <c:v>3.3349999999999997E-4</c:v>
                </c:pt>
                <c:pt idx="108">
                  <c:v>3.3100000000000002E-4</c:v>
                </c:pt>
                <c:pt idx="109">
                  <c:v>3.5500000000000001E-4</c:v>
                </c:pt>
                <c:pt idx="110">
                  <c:v>3.4450000000000003E-4</c:v>
                </c:pt>
                <c:pt idx="111">
                  <c:v>3.6049999999999998E-4</c:v>
                </c:pt>
                <c:pt idx="112">
                  <c:v>3.635E-4</c:v>
                </c:pt>
                <c:pt idx="113">
                  <c:v>3.6900000000000002E-4</c:v>
                </c:pt>
                <c:pt idx="114">
                  <c:v>3.9050000000000001E-4</c:v>
                </c:pt>
                <c:pt idx="115">
                  <c:v>3.8499999999999998E-4</c:v>
                </c:pt>
                <c:pt idx="116">
                  <c:v>3.9849999999999998E-4</c:v>
                </c:pt>
                <c:pt idx="117">
                  <c:v>4.0700000000000003E-4</c:v>
                </c:pt>
                <c:pt idx="118">
                  <c:v>4.0949999999999998E-4</c:v>
                </c:pt>
                <c:pt idx="119">
                  <c:v>4.2299999999999998E-4</c:v>
                </c:pt>
                <c:pt idx="120">
                  <c:v>4.26E-4</c:v>
                </c:pt>
                <c:pt idx="121">
                  <c:v>4.3649999999999998E-4</c:v>
                </c:pt>
                <c:pt idx="122">
                  <c:v>4.4200000000000001E-4</c:v>
                </c:pt>
                <c:pt idx="123">
                  <c:v>4.4999999999999999E-4</c:v>
                </c:pt>
                <c:pt idx="124">
                  <c:v>4.5550000000000001E-4</c:v>
                </c:pt>
                <c:pt idx="125">
                  <c:v>4.6099999999999998E-4</c:v>
                </c:pt>
                <c:pt idx="126">
                  <c:v>4.7449999999999999E-4</c:v>
                </c:pt>
                <c:pt idx="127">
                  <c:v>4.7750000000000001E-4</c:v>
                </c:pt>
                <c:pt idx="128">
                  <c:v>4.9100000000000001E-4</c:v>
                </c:pt>
                <c:pt idx="129">
                  <c:v>4.9350000000000002E-4</c:v>
                </c:pt>
                <c:pt idx="130">
                  <c:v>5.0149999999999999E-4</c:v>
                </c:pt>
                <c:pt idx="131">
                  <c:v>5.1250000000000004E-4</c:v>
                </c:pt>
                <c:pt idx="132">
                  <c:v>5.2050000000000002E-4</c:v>
                </c:pt>
                <c:pt idx="133">
                  <c:v>5.2899999999999996E-4</c:v>
                </c:pt>
                <c:pt idx="134">
                  <c:v>5.4250000000000001E-4</c:v>
                </c:pt>
                <c:pt idx="135">
                  <c:v>5.4500000000000002E-4</c:v>
                </c:pt>
                <c:pt idx="136">
                  <c:v>5.5049999999999999E-4</c:v>
                </c:pt>
                <c:pt idx="137">
                  <c:v>5.6400000000000005E-4</c:v>
                </c:pt>
                <c:pt idx="138">
                  <c:v>5.6950000000000002E-4</c:v>
                </c:pt>
                <c:pt idx="139">
                  <c:v>5.8299999999999997E-4</c:v>
                </c:pt>
                <c:pt idx="140">
                  <c:v>5.9400000000000002E-4</c:v>
                </c:pt>
                <c:pt idx="141">
                  <c:v>5.9949999999999999E-4</c:v>
                </c:pt>
                <c:pt idx="142">
                  <c:v>6.0749999999999997E-4</c:v>
                </c:pt>
                <c:pt idx="143">
                  <c:v>6.2100000000000002E-4</c:v>
                </c:pt>
                <c:pt idx="144">
                  <c:v>6.29E-4</c:v>
                </c:pt>
                <c:pt idx="145">
                  <c:v>6.3750000000000005E-4</c:v>
                </c:pt>
                <c:pt idx="146">
                  <c:v>6.4800000000000003E-4</c:v>
                </c:pt>
                <c:pt idx="147">
                  <c:v>6.5899999999999997E-4</c:v>
                </c:pt>
                <c:pt idx="148">
                  <c:v>6.6149999999999998E-4</c:v>
                </c:pt>
                <c:pt idx="149">
                  <c:v>6.78E-4</c:v>
                </c:pt>
                <c:pt idx="150">
                  <c:v>6.8900000000000005E-4</c:v>
                </c:pt>
                <c:pt idx="151">
                  <c:v>6.9700000000000003E-4</c:v>
                </c:pt>
                <c:pt idx="152">
                  <c:v>7.0500000000000001E-4</c:v>
                </c:pt>
                <c:pt idx="153">
                  <c:v>7.2150000000000003E-4</c:v>
                </c:pt>
                <c:pt idx="154">
                  <c:v>7.2400000000000003E-4</c:v>
                </c:pt>
                <c:pt idx="155">
                  <c:v>7.3499999999999998E-4</c:v>
                </c:pt>
                <c:pt idx="156">
                  <c:v>7.4549999999999996E-4</c:v>
                </c:pt>
                <c:pt idx="157">
                  <c:v>7.5650000000000001E-4</c:v>
                </c:pt>
                <c:pt idx="158">
                  <c:v>7.6999999999999996E-4</c:v>
                </c:pt>
                <c:pt idx="159">
                  <c:v>7.8350000000000002E-4</c:v>
                </c:pt>
                <c:pt idx="160">
                  <c:v>7.8649999999999998E-4</c:v>
                </c:pt>
                <c:pt idx="161">
                  <c:v>8.0000000000000004E-4</c:v>
                </c:pt>
                <c:pt idx="162">
                  <c:v>8.0800000000000002E-4</c:v>
                </c:pt>
                <c:pt idx="163">
                  <c:v>8.1599999999999999E-4</c:v>
                </c:pt>
                <c:pt idx="164">
                  <c:v>8.3250000000000002E-4</c:v>
                </c:pt>
                <c:pt idx="165">
                  <c:v>8.4049999999999999E-4</c:v>
                </c:pt>
                <c:pt idx="166">
                  <c:v>8.5150000000000004E-4</c:v>
                </c:pt>
                <c:pt idx="167">
                  <c:v>8.6499999999999999E-4</c:v>
                </c:pt>
                <c:pt idx="168">
                  <c:v>8.7600000000000004E-4</c:v>
                </c:pt>
                <c:pt idx="169">
                  <c:v>8.8400000000000002E-4</c:v>
                </c:pt>
                <c:pt idx="170">
                  <c:v>8.9749999999999997E-4</c:v>
                </c:pt>
                <c:pt idx="171">
                  <c:v>9.0850000000000002E-4</c:v>
                </c:pt>
                <c:pt idx="172">
                  <c:v>9.165E-4</c:v>
                </c:pt>
                <c:pt idx="173">
                  <c:v>9.2750000000000005E-4</c:v>
                </c:pt>
                <c:pt idx="174">
                  <c:v>9.3550000000000003E-4</c:v>
                </c:pt>
                <c:pt idx="175">
                  <c:v>9.5200000000000005E-4</c:v>
                </c:pt>
                <c:pt idx="176">
                  <c:v>9.5200000000000005E-4</c:v>
                </c:pt>
                <c:pt idx="177">
                  <c:v>9.68E-4</c:v>
                </c:pt>
                <c:pt idx="178">
                  <c:v>9.7599999999999998E-4</c:v>
                </c:pt>
                <c:pt idx="179">
                  <c:v>9.8700000000000003E-4</c:v>
                </c:pt>
                <c:pt idx="180">
                  <c:v>1.0035000000000001E-3</c:v>
                </c:pt>
                <c:pt idx="181">
                  <c:v>1.0115E-3</c:v>
                </c:pt>
                <c:pt idx="182">
                  <c:v>1.0139999999999999E-3</c:v>
                </c:pt>
                <c:pt idx="183">
                  <c:v>1.0280000000000001E-3</c:v>
                </c:pt>
                <c:pt idx="184">
                  <c:v>1.0384999999999999E-3</c:v>
                </c:pt>
                <c:pt idx="185">
                  <c:v>1.0495000000000001E-3</c:v>
                </c:pt>
                <c:pt idx="186">
                  <c:v>1.0605E-3</c:v>
                </c:pt>
                <c:pt idx="187">
                  <c:v>1.0655E-3</c:v>
                </c:pt>
                <c:pt idx="188">
                  <c:v>1.0765E-3</c:v>
                </c:pt>
                <c:pt idx="189">
                  <c:v>1.093E-3</c:v>
                </c:pt>
                <c:pt idx="190">
                  <c:v>1.0985000000000001E-3</c:v>
                </c:pt>
                <c:pt idx="191">
                  <c:v>1.1035000000000001E-3</c:v>
                </c:pt>
                <c:pt idx="192">
                  <c:v>1.1199999999999999E-3</c:v>
                </c:pt>
                <c:pt idx="193">
                  <c:v>1.1310000000000001E-3</c:v>
                </c:pt>
                <c:pt idx="194">
                  <c:v>1.1360000000000001E-3</c:v>
                </c:pt>
                <c:pt idx="195">
                  <c:v>1.15E-3</c:v>
                </c:pt>
                <c:pt idx="196">
                  <c:v>1.1635E-3</c:v>
                </c:pt>
                <c:pt idx="197">
                  <c:v>1.1715E-3</c:v>
                </c:pt>
                <c:pt idx="198">
                  <c:v>1.1770000000000001E-3</c:v>
                </c:pt>
                <c:pt idx="199">
                  <c:v>1.1904999999999999E-3</c:v>
                </c:pt>
                <c:pt idx="200">
                  <c:v>1.196E-3</c:v>
                </c:pt>
                <c:pt idx="201">
                  <c:v>1.204E-3</c:v>
                </c:pt>
                <c:pt idx="202">
                  <c:v>1.2205E-3</c:v>
                </c:pt>
                <c:pt idx="203">
                  <c:v>1.2255E-3</c:v>
                </c:pt>
                <c:pt idx="204">
                  <c:v>1.2365E-3</c:v>
                </c:pt>
                <c:pt idx="205">
                  <c:v>1.2149999999999999E-3</c:v>
                </c:pt>
                <c:pt idx="206">
                  <c:v>1.2255E-3</c:v>
                </c:pt>
                <c:pt idx="207">
                  <c:v>1.2365E-3</c:v>
                </c:pt>
                <c:pt idx="208">
                  <c:v>1.25E-3</c:v>
                </c:pt>
                <c:pt idx="209">
                  <c:v>1.261E-3</c:v>
                </c:pt>
                <c:pt idx="210">
                  <c:v>1.2665E-3</c:v>
                </c:pt>
                <c:pt idx="211">
                  <c:v>1.2769999999999999E-3</c:v>
                </c:pt>
                <c:pt idx="212">
                  <c:v>1.291E-3</c:v>
                </c:pt>
                <c:pt idx="213">
                  <c:v>1.3014999999999999E-3</c:v>
                </c:pt>
                <c:pt idx="214">
                  <c:v>1.31E-3</c:v>
                </c:pt>
                <c:pt idx="215">
                  <c:v>1.3259999999999999E-3</c:v>
                </c:pt>
                <c:pt idx="216">
                  <c:v>1.3370000000000001E-3</c:v>
                </c:pt>
                <c:pt idx="217">
                  <c:v>1.348E-3</c:v>
                </c:pt>
                <c:pt idx="218">
                  <c:v>1.356E-3</c:v>
                </c:pt>
                <c:pt idx="219">
                  <c:v>1.3695000000000001E-3</c:v>
                </c:pt>
                <c:pt idx="220">
                  <c:v>1.3749999999999999E-3</c:v>
                </c:pt>
                <c:pt idx="221">
                  <c:v>1.3885E-3</c:v>
                </c:pt>
                <c:pt idx="222">
                  <c:v>1.3965E-3</c:v>
                </c:pt>
                <c:pt idx="223">
                  <c:v>1.41E-3</c:v>
                </c:pt>
                <c:pt idx="224">
                  <c:v>1.4185000000000001E-3</c:v>
                </c:pt>
                <c:pt idx="225">
                  <c:v>1.4319999999999999E-3</c:v>
                </c:pt>
                <c:pt idx="226">
                  <c:v>1.4369999999999999E-3</c:v>
                </c:pt>
                <c:pt idx="227">
                  <c:v>1.456E-3</c:v>
                </c:pt>
                <c:pt idx="228">
                  <c:v>1.459E-3</c:v>
                </c:pt>
                <c:pt idx="229">
                  <c:v>1.4645000000000001E-3</c:v>
                </c:pt>
                <c:pt idx="230">
                  <c:v>1.4779999999999999E-3</c:v>
                </c:pt>
                <c:pt idx="231">
                  <c:v>1.4940000000000001E-3</c:v>
                </c:pt>
                <c:pt idx="232">
                  <c:v>1.4995E-3</c:v>
                </c:pt>
                <c:pt idx="233">
                  <c:v>1.5074999999999999E-3</c:v>
                </c:pt>
                <c:pt idx="234">
                  <c:v>1.5215000000000001E-3</c:v>
                </c:pt>
                <c:pt idx="235">
                  <c:v>1.5349999999999999E-3</c:v>
                </c:pt>
                <c:pt idx="236">
                  <c:v>1.5405E-3</c:v>
                </c:pt>
                <c:pt idx="237">
                  <c:v>1.554E-3</c:v>
                </c:pt>
                <c:pt idx="238">
                  <c:v>1.562E-3</c:v>
                </c:pt>
                <c:pt idx="239">
                  <c:v>1.573E-3</c:v>
                </c:pt>
                <c:pt idx="240">
                  <c:v>1.5809999999999999E-3</c:v>
                </c:pt>
                <c:pt idx="241">
                  <c:v>1.5889999999999999E-3</c:v>
                </c:pt>
                <c:pt idx="242">
                  <c:v>1.5920000000000001E-3</c:v>
                </c:pt>
                <c:pt idx="243">
                  <c:v>1.5945E-3</c:v>
                </c:pt>
                <c:pt idx="244">
                  <c:v>1.6054999999999999E-3</c:v>
                </c:pt>
                <c:pt idx="245">
                  <c:v>1.6134999999999999E-3</c:v>
                </c:pt>
                <c:pt idx="246">
                  <c:v>1.627E-3</c:v>
                </c:pt>
                <c:pt idx="247">
                  <c:v>1.635E-3</c:v>
                </c:pt>
                <c:pt idx="248">
                  <c:v>1.6459999999999999E-3</c:v>
                </c:pt>
                <c:pt idx="249">
                  <c:v>1.6624999999999999E-3</c:v>
                </c:pt>
                <c:pt idx="250">
                  <c:v>1.665E-3</c:v>
                </c:pt>
                <c:pt idx="251">
                  <c:v>1.673E-3</c:v>
                </c:pt>
                <c:pt idx="252">
                  <c:v>1.684E-3</c:v>
                </c:pt>
                <c:pt idx="253">
                  <c:v>1.6919999999999999E-3</c:v>
                </c:pt>
                <c:pt idx="254">
                  <c:v>1.7030000000000001E-3</c:v>
                </c:pt>
                <c:pt idx="255">
                  <c:v>1.7164999999999999E-3</c:v>
                </c:pt>
                <c:pt idx="256">
                  <c:v>1.7195000000000001E-3</c:v>
                </c:pt>
                <c:pt idx="257">
                  <c:v>1.7409999999999999E-3</c:v>
                </c:pt>
                <c:pt idx="258">
                  <c:v>1.7435E-3</c:v>
                </c:pt>
                <c:pt idx="259">
                  <c:v>1.7489999999999999E-3</c:v>
                </c:pt>
                <c:pt idx="260">
                  <c:v>1.7654999999999999E-3</c:v>
                </c:pt>
                <c:pt idx="261">
                  <c:v>1.768E-3</c:v>
                </c:pt>
                <c:pt idx="262">
                  <c:v>1.779E-3</c:v>
                </c:pt>
                <c:pt idx="263">
                  <c:v>1.7979999999999999E-3</c:v>
                </c:pt>
                <c:pt idx="264">
                  <c:v>1.7949999999999999E-3</c:v>
                </c:pt>
                <c:pt idx="265">
                  <c:v>1.817E-3</c:v>
                </c:pt>
                <c:pt idx="266">
                  <c:v>1.8224999999999999E-3</c:v>
                </c:pt>
                <c:pt idx="267">
                  <c:v>1.833E-3</c:v>
                </c:pt>
                <c:pt idx="268">
                  <c:v>1.8415E-3</c:v>
                </c:pt>
                <c:pt idx="269">
                  <c:v>1.8465000000000001E-3</c:v>
                </c:pt>
                <c:pt idx="270">
                  <c:v>1.8605E-3</c:v>
                </c:pt>
                <c:pt idx="271">
                  <c:v>1.8684999999999999E-3</c:v>
                </c:pt>
                <c:pt idx="272">
                  <c:v>1.8764999999999999E-3</c:v>
                </c:pt>
                <c:pt idx="273">
                  <c:v>1.874E-3</c:v>
                </c:pt>
                <c:pt idx="274">
                  <c:v>1.882E-3</c:v>
                </c:pt>
                <c:pt idx="275">
                  <c:v>1.89E-3</c:v>
                </c:pt>
                <c:pt idx="276">
                  <c:v>1.9035E-3</c:v>
                </c:pt>
                <c:pt idx="277">
                  <c:v>1.9120000000000001E-3</c:v>
                </c:pt>
                <c:pt idx="278">
                  <c:v>1.9170000000000001E-3</c:v>
                </c:pt>
                <c:pt idx="279">
                  <c:v>1.931E-3</c:v>
                </c:pt>
                <c:pt idx="280">
                  <c:v>1.931E-3</c:v>
                </c:pt>
                <c:pt idx="281">
                  <c:v>1.9469999999999999E-3</c:v>
                </c:pt>
                <c:pt idx="282">
                  <c:v>1.9550000000000001E-3</c:v>
                </c:pt>
                <c:pt idx="283">
                  <c:v>1.9685000000000002E-3</c:v>
                </c:pt>
                <c:pt idx="284">
                  <c:v>1.977E-3</c:v>
                </c:pt>
                <c:pt idx="285">
                  <c:v>1.9875000000000001E-3</c:v>
                </c:pt>
                <c:pt idx="286">
                  <c:v>1.993E-3</c:v>
                </c:pt>
                <c:pt idx="287">
                  <c:v>2.0040000000000001E-3</c:v>
                </c:pt>
                <c:pt idx="288">
                  <c:v>2.0119999999999999E-3</c:v>
                </c:pt>
                <c:pt idx="289">
                  <c:v>2.0205000000000002E-3</c:v>
                </c:pt>
                <c:pt idx="290">
                  <c:v>2.0339999999999998E-3</c:v>
                </c:pt>
                <c:pt idx="291">
                  <c:v>2.042E-3</c:v>
                </c:pt>
                <c:pt idx="292">
                  <c:v>2.0555E-3</c:v>
                </c:pt>
                <c:pt idx="293">
                  <c:v>2.0579999999999999E-3</c:v>
                </c:pt>
                <c:pt idx="294">
                  <c:v>2.0665000000000002E-3</c:v>
                </c:pt>
                <c:pt idx="295">
                  <c:v>2.0855000000000001E-3</c:v>
                </c:pt>
                <c:pt idx="296">
                  <c:v>2.0855000000000001E-3</c:v>
                </c:pt>
                <c:pt idx="297">
                  <c:v>2.0990000000000002E-3</c:v>
                </c:pt>
                <c:pt idx="298">
                  <c:v>2.1069999999999999E-3</c:v>
                </c:pt>
                <c:pt idx="299">
                  <c:v>2.1124999999999998E-3</c:v>
                </c:pt>
                <c:pt idx="300">
                  <c:v>2.1180000000000001E-3</c:v>
                </c:pt>
                <c:pt idx="301">
                  <c:v>2.1259999999999999E-3</c:v>
                </c:pt>
                <c:pt idx="302">
                  <c:v>2.1315000000000001E-3</c:v>
                </c:pt>
                <c:pt idx="303">
                  <c:v>2.1394999999999999E-3</c:v>
                </c:pt>
                <c:pt idx="304">
                  <c:v>2.134E-3</c:v>
                </c:pt>
                <c:pt idx="305">
                  <c:v>2.153E-3</c:v>
                </c:pt>
                <c:pt idx="306">
                  <c:v>2.1584999999999998E-3</c:v>
                </c:pt>
                <c:pt idx="307">
                  <c:v>2.1640000000000001E-3</c:v>
                </c:pt>
                <c:pt idx="308">
                  <c:v>2.1749999999999999E-3</c:v>
                </c:pt>
                <c:pt idx="309">
                  <c:v>2.1854999999999999E-3</c:v>
                </c:pt>
                <c:pt idx="310">
                  <c:v>2.1909999999999998E-3</c:v>
                </c:pt>
                <c:pt idx="311">
                  <c:v>2.199E-3</c:v>
                </c:pt>
                <c:pt idx="312">
                  <c:v>2.2130000000000001E-3</c:v>
                </c:pt>
                <c:pt idx="313">
                  <c:v>2.2265000000000002E-3</c:v>
                </c:pt>
                <c:pt idx="314">
                  <c:v>2.2290000000000001E-3</c:v>
                </c:pt>
                <c:pt idx="315">
                  <c:v>2.2344999999999999E-3</c:v>
                </c:pt>
                <c:pt idx="316">
                  <c:v>2.2290000000000001E-3</c:v>
                </c:pt>
                <c:pt idx="317">
                  <c:v>2.2369999999999998E-3</c:v>
                </c:pt>
                <c:pt idx="318">
                  <c:v>2.248E-3</c:v>
                </c:pt>
                <c:pt idx="319">
                  <c:v>2.2534999999999999E-3</c:v>
                </c:pt>
                <c:pt idx="320">
                  <c:v>2.2560000000000002E-3</c:v>
                </c:pt>
                <c:pt idx="321">
                  <c:v>2.2669999999999999E-3</c:v>
                </c:pt>
                <c:pt idx="322">
                  <c:v>2.2669999999999999E-3</c:v>
                </c:pt>
                <c:pt idx="323">
                  <c:v>2.2590000000000002E-3</c:v>
                </c:pt>
                <c:pt idx="324">
                  <c:v>2.2455000000000001E-3</c:v>
                </c:pt>
                <c:pt idx="325">
                  <c:v>2.2425000000000001E-3</c:v>
                </c:pt>
                <c:pt idx="326">
                  <c:v>2.2425000000000001E-3</c:v>
                </c:pt>
                <c:pt idx="327">
                  <c:v>2.232E-3</c:v>
                </c:pt>
                <c:pt idx="328">
                  <c:v>2.2265000000000002E-3</c:v>
                </c:pt>
                <c:pt idx="329">
                  <c:v>2.2265000000000002E-3</c:v>
                </c:pt>
                <c:pt idx="330">
                  <c:v>2.2179999999999999E-3</c:v>
                </c:pt>
                <c:pt idx="331">
                  <c:v>2.2130000000000001E-3</c:v>
                </c:pt>
                <c:pt idx="332">
                  <c:v>2.2130000000000001E-3</c:v>
                </c:pt>
                <c:pt idx="333">
                  <c:v>2.2044999999999999E-3</c:v>
                </c:pt>
                <c:pt idx="334">
                  <c:v>2.2130000000000001E-3</c:v>
                </c:pt>
                <c:pt idx="335">
                  <c:v>2.2044999999999999E-3</c:v>
                </c:pt>
                <c:pt idx="336">
                  <c:v>2.2130000000000001E-3</c:v>
                </c:pt>
                <c:pt idx="337">
                  <c:v>2.2235000000000002E-3</c:v>
                </c:pt>
                <c:pt idx="338">
                  <c:v>2.2235000000000002E-3</c:v>
                </c:pt>
                <c:pt idx="339">
                  <c:v>2.2209999999999999E-3</c:v>
                </c:pt>
                <c:pt idx="340">
                  <c:v>2.2265000000000002E-3</c:v>
                </c:pt>
                <c:pt idx="341">
                  <c:v>2.2265000000000002E-3</c:v>
                </c:pt>
                <c:pt idx="342">
                  <c:v>2.2290000000000001E-3</c:v>
                </c:pt>
                <c:pt idx="343">
                  <c:v>2.2290000000000001E-3</c:v>
                </c:pt>
                <c:pt idx="344">
                  <c:v>2.2399999999999998E-3</c:v>
                </c:pt>
                <c:pt idx="345">
                  <c:v>2.2344999999999999E-3</c:v>
                </c:pt>
                <c:pt idx="346">
                  <c:v>2.2369999999999998E-3</c:v>
                </c:pt>
                <c:pt idx="347">
                  <c:v>2.2344999999999999E-3</c:v>
                </c:pt>
                <c:pt idx="348">
                  <c:v>2.2425000000000001E-3</c:v>
                </c:pt>
                <c:pt idx="349">
                  <c:v>2.2534999999999999E-3</c:v>
                </c:pt>
                <c:pt idx="350">
                  <c:v>2.251E-3</c:v>
                </c:pt>
                <c:pt idx="351">
                  <c:v>2.2560000000000002E-3</c:v>
                </c:pt>
                <c:pt idx="352">
                  <c:v>2.2534999999999999E-3</c:v>
                </c:pt>
                <c:pt idx="353">
                  <c:v>2.2645E-3</c:v>
                </c:pt>
                <c:pt idx="354">
                  <c:v>2.2645E-3</c:v>
                </c:pt>
                <c:pt idx="355">
                  <c:v>2.2645E-3</c:v>
                </c:pt>
                <c:pt idx="356">
                  <c:v>2.2750000000000001E-3</c:v>
                </c:pt>
                <c:pt idx="357">
                  <c:v>2.2699999999999999E-3</c:v>
                </c:pt>
                <c:pt idx="358">
                  <c:v>2.2834999999999999E-3</c:v>
                </c:pt>
                <c:pt idx="359">
                  <c:v>2.2780000000000001E-3</c:v>
                </c:pt>
                <c:pt idx="360">
                  <c:v>2.2834999999999999E-3</c:v>
                </c:pt>
                <c:pt idx="361">
                  <c:v>2.2885000000000002E-3</c:v>
                </c:pt>
                <c:pt idx="362">
                  <c:v>2.2885000000000002E-3</c:v>
                </c:pt>
                <c:pt idx="363">
                  <c:v>2.3024999999999999E-3</c:v>
                </c:pt>
                <c:pt idx="364">
                  <c:v>2.297E-3</c:v>
                </c:pt>
                <c:pt idx="365">
                  <c:v>2.313E-3</c:v>
                </c:pt>
                <c:pt idx="366">
                  <c:v>2.3105000000000001E-3</c:v>
                </c:pt>
                <c:pt idx="367">
                  <c:v>2.3184999999999998E-3</c:v>
                </c:pt>
                <c:pt idx="368">
                  <c:v>2.3240000000000001E-3</c:v>
                </c:pt>
                <c:pt idx="369">
                  <c:v>2.3215000000000002E-3</c:v>
                </c:pt>
                <c:pt idx="370">
                  <c:v>2.3265E-3</c:v>
                </c:pt>
                <c:pt idx="371">
                  <c:v>2.3295E-3</c:v>
                </c:pt>
                <c:pt idx="372">
                  <c:v>2.3319999999999999E-3</c:v>
                </c:pt>
                <c:pt idx="373">
                  <c:v>2.3319999999999999E-3</c:v>
                </c:pt>
                <c:pt idx="374">
                  <c:v>2.3405000000000001E-3</c:v>
                </c:pt>
                <c:pt idx="375">
                  <c:v>2.3405000000000001E-3</c:v>
                </c:pt>
                <c:pt idx="376">
                  <c:v>2.3484999999999999E-3</c:v>
                </c:pt>
                <c:pt idx="377">
                  <c:v>2.3509999999999998E-3</c:v>
                </c:pt>
                <c:pt idx="378">
                  <c:v>2.3484999999999999E-3</c:v>
                </c:pt>
                <c:pt idx="379">
                  <c:v>2.3484999999999999E-3</c:v>
                </c:pt>
                <c:pt idx="380">
                  <c:v>2.3024999999999999E-3</c:v>
                </c:pt>
                <c:pt idx="381">
                  <c:v>2.3050000000000002E-3</c:v>
                </c:pt>
                <c:pt idx="382">
                  <c:v>2.2915000000000001E-3</c:v>
                </c:pt>
                <c:pt idx="383">
                  <c:v>2.2915000000000001E-3</c:v>
                </c:pt>
                <c:pt idx="384">
                  <c:v>2.2859999999999998E-3</c:v>
                </c:pt>
                <c:pt idx="385">
                  <c:v>2.2885000000000002E-3</c:v>
                </c:pt>
                <c:pt idx="386">
                  <c:v>2.2805E-3</c:v>
                </c:pt>
                <c:pt idx="387">
                  <c:v>2.2725000000000002E-3</c:v>
                </c:pt>
                <c:pt idx="388">
                  <c:v>2.2780000000000001E-3</c:v>
                </c:pt>
                <c:pt idx="389">
                  <c:v>2.2669999999999999E-3</c:v>
                </c:pt>
                <c:pt idx="390">
                  <c:v>2.2615000000000001E-3</c:v>
                </c:pt>
                <c:pt idx="391">
                  <c:v>2.2534999999999999E-3</c:v>
                </c:pt>
                <c:pt idx="392">
                  <c:v>2.2425000000000001E-3</c:v>
                </c:pt>
                <c:pt idx="393">
                  <c:v>2.251E-3</c:v>
                </c:pt>
                <c:pt idx="394">
                  <c:v>2.2425000000000001E-3</c:v>
                </c:pt>
                <c:pt idx="395">
                  <c:v>2.2645E-3</c:v>
                </c:pt>
                <c:pt idx="396">
                  <c:v>2.2590000000000002E-3</c:v>
                </c:pt>
                <c:pt idx="397">
                  <c:v>2.2615000000000001E-3</c:v>
                </c:pt>
                <c:pt idx="398">
                  <c:v>2.2699999999999999E-3</c:v>
                </c:pt>
                <c:pt idx="399">
                  <c:v>2.2725000000000002E-3</c:v>
                </c:pt>
                <c:pt idx="400">
                  <c:v>2.2805E-3</c:v>
                </c:pt>
                <c:pt idx="401">
                  <c:v>2.2725000000000002E-3</c:v>
                </c:pt>
                <c:pt idx="402">
                  <c:v>2.2834999999999999E-3</c:v>
                </c:pt>
                <c:pt idx="403">
                  <c:v>2.2699999999999999E-3</c:v>
                </c:pt>
                <c:pt idx="404">
                  <c:v>2.2805E-3</c:v>
                </c:pt>
                <c:pt idx="405">
                  <c:v>2.2669999999999999E-3</c:v>
                </c:pt>
                <c:pt idx="406">
                  <c:v>2.2750000000000001E-3</c:v>
                </c:pt>
                <c:pt idx="407">
                  <c:v>2.2699999999999999E-3</c:v>
                </c:pt>
                <c:pt idx="408">
                  <c:v>2.2669999999999999E-3</c:v>
                </c:pt>
                <c:pt idx="409">
                  <c:v>2.2669999999999999E-3</c:v>
                </c:pt>
                <c:pt idx="410">
                  <c:v>2.2615000000000001E-3</c:v>
                </c:pt>
                <c:pt idx="411">
                  <c:v>2.2645E-3</c:v>
                </c:pt>
                <c:pt idx="412">
                  <c:v>2.251E-3</c:v>
                </c:pt>
                <c:pt idx="413">
                  <c:v>2.2699999999999999E-3</c:v>
                </c:pt>
                <c:pt idx="414">
                  <c:v>2.2534999999999999E-3</c:v>
                </c:pt>
                <c:pt idx="415">
                  <c:v>2.2645E-3</c:v>
                </c:pt>
                <c:pt idx="416">
                  <c:v>2.2615000000000001E-3</c:v>
                </c:pt>
                <c:pt idx="417">
                  <c:v>2.2590000000000002E-3</c:v>
                </c:pt>
                <c:pt idx="418">
                  <c:v>2.2859999999999998E-3</c:v>
                </c:pt>
                <c:pt idx="419">
                  <c:v>2.2615000000000001E-3</c:v>
                </c:pt>
                <c:pt idx="420">
                  <c:v>2.2859999999999998E-3</c:v>
                </c:pt>
                <c:pt idx="421">
                  <c:v>2.2780000000000001E-3</c:v>
                </c:pt>
                <c:pt idx="422">
                  <c:v>2.2885000000000002E-3</c:v>
                </c:pt>
                <c:pt idx="423">
                  <c:v>2.2834999999999999E-3</c:v>
                </c:pt>
                <c:pt idx="424">
                  <c:v>2.2915000000000001E-3</c:v>
                </c:pt>
                <c:pt idx="425">
                  <c:v>2.2915000000000001E-3</c:v>
                </c:pt>
                <c:pt idx="426">
                  <c:v>2.297E-3</c:v>
                </c:pt>
                <c:pt idx="427">
                  <c:v>2.3024999999999999E-3</c:v>
                </c:pt>
                <c:pt idx="428">
                  <c:v>2.297E-3</c:v>
                </c:pt>
                <c:pt idx="429">
                  <c:v>2.3050000000000002E-3</c:v>
                </c:pt>
                <c:pt idx="430">
                  <c:v>2.3024999999999999E-3</c:v>
                </c:pt>
                <c:pt idx="431">
                  <c:v>2.2915000000000001E-3</c:v>
                </c:pt>
                <c:pt idx="432">
                  <c:v>2.2915000000000001E-3</c:v>
                </c:pt>
                <c:pt idx="433">
                  <c:v>2.2805E-3</c:v>
                </c:pt>
                <c:pt idx="434">
                  <c:v>2.2699999999999999E-3</c:v>
                </c:pt>
                <c:pt idx="435">
                  <c:v>2.2534999999999999E-3</c:v>
                </c:pt>
                <c:pt idx="436">
                  <c:v>2.248E-3</c:v>
                </c:pt>
                <c:pt idx="437">
                  <c:v>2.2425000000000001E-3</c:v>
                </c:pt>
                <c:pt idx="438">
                  <c:v>2.2425000000000001E-3</c:v>
                </c:pt>
                <c:pt idx="439">
                  <c:v>2.2590000000000002E-3</c:v>
                </c:pt>
                <c:pt idx="440">
                  <c:v>2.2534999999999999E-3</c:v>
                </c:pt>
                <c:pt idx="441">
                  <c:v>2.2750000000000001E-3</c:v>
                </c:pt>
                <c:pt idx="442">
                  <c:v>2.2725000000000002E-3</c:v>
                </c:pt>
                <c:pt idx="443">
                  <c:v>2.2834999999999999E-3</c:v>
                </c:pt>
                <c:pt idx="444">
                  <c:v>2.2915000000000001E-3</c:v>
                </c:pt>
                <c:pt idx="445">
                  <c:v>2.297E-3</c:v>
                </c:pt>
                <c:pt idx="446">
                  <c:v>2.2994999999999999E-3</c:v>
                </c:pt>
                <c:pt idx="447">
                  <c:v>2.3050000000000002E-3</c:v>
                </c:pt>
                <c:pt idx="448">
                  <c:v>2.297E-3</c:v>
                </c:pt>
                <c:pt idx="449">
                  <c:v>2.2859999999999998E-3</c:v>
                </c:pt>
                <c:pt idx="450">
                  <c:v>2.2750000000000001E-3</c:v>
                </c:pt>
                <c:pt idx="451">
                  <c:v>2.2645E-3</c:v>
                </c:pt>
                <c:pt idx="452">
                  <c:v>2.251E-3</c:v>
                </c:pt>
                <c:pt idx="453">
                  <c:v>2.2455000000000001E-3</c:v>
                </c:pt>
                <c:pt idx="454">
                  <c:v>2.2344999999999999E-3</c:v>
                </c:pt>
                <c:pt idx="455">
                  <c:v>2.232E-3</c:v>
                </c:pt>
                <c:pt idx="456">
                  <c:v>2.232E-3</c:v>
                </c:pt>
                <c:pt idx="457">
                  <c:v>2.2455000000000001E-3</c:v>
                </c:pt>
                <c:pt idx="458">
                  <c:v>2.2425000000000001E-3</c:v>
                </c:pt>
                <c:pt idx="459">
                  <c:v>2.2425000000000001E-3</c:v>
                </c:pt>
                <c:pt idx="460">
                  <c:v>2.2455000000000001E-3</c:v>
                </c:pt>
                <c:pt idx="461">
                  <c:v>2.2399999999999998E-3</c:v>
                </c:pt>
                <c:pt idx="462">
                  <c:v>2.2455000000000001E-3</c:v>
                </c:pt>
                <c:pt idx="463">
                  <c:v>2.2425000000000001E-3</c:v>
                </c:pt>
                <c:pt idx="464">
                  <c:v>2.2455000000000001E-3</c:v>
                </c:pt>
                <c:pt idx="465">
                  <c:v>2.248E-3</c:v>
                </c:pt>
                <c:pt idx="466">
                  <c:v>2.2455000000000001E-3</c:v>
                </c:pt>
                <c:pt idx="467">
                  <c:v>2.2645E-3</c:v>
                </c:pt>
                <c:pt idx="468">
                  <c:v>2.2590000000000002E-3</c:v>
                </c:pt>
                <c:pt idx="469">
                  <c:v>2.2750000000000001E-3</c:v>
                </c:pt>
                <c:pt idx="470">
                  <c:v>2.2725000000000002E-3</c:v>
                </c:pt>
                <c:pt idx="471">
                  <c:v>2.2780000000000001E-3</c:v>
                </c:pt>
                <c:pt idx="472">
                  <c:v>2.2780000000000001E-3</c:v>
                </c:pt>
                <c:pt idx="473">
                  <c:v>2.2669999999999999E-3</c:v>
                </c:pt>
                <c:pt idx="474">
                  <c:v>2.2859999999999998E-3</c:v>
                </c:pt>
                <c:pt idx="475">
                  <c:v>2.2780000000000001E-3</c:v>
                </c:pt>
                <c:pt idx="476">
                  <c:v>2.2780000000000001E-3</c:v>
                </c:pt>
                <c:pt idx="477">
                  <c:v>2.2699999999999999E-3</c:v>
                </c:pt>
                <c:pt idx="478">
                  <c:v>2.2645E-3</c:v>
                </c:pt>
                <c:pt idx="479">
                  <c:v>2.2615000000000001E-3</c:v>
                </c:pt>
                <c:pt idx="480">
                  <c:v>2.2615000000000001E-3</c:v>
                </c:pt>
                <c:pt idx="481">
                  <c:v>2.2590000000000002E-3</c:v>
                </c:pt>
                <c:pt idx="482">
                  <c:v>2.2590000000000002E-3</c:v>
                </c:pt>
                <c:pt idx="483">
                  <c:v>2.2425000000000001E-3</c:v>
                </c:pt>
                <c:pt idx="484">
                  <c:v>2.2534999999999999E-3</c:v>
                </c:pt>
                <c:pt idx="485">
                  <c:v>2.2425000000000001E-3</c:v>
                </c:pt>
                <c:pt idx="486">
                  <c:v>2.2590000000000002E-3</c:v>
                </c:pt>
                <c:pt idx="487">
                  <c:v>2.2560000000000002E-3</c:v>
                </c:pt>
                <c:pt idx="488">
                  <c:v>2.2669999999999999E-3</c:v>
                </c:pt>
                <c:pt idx="489">
                  <c:v>2.2645E-3</c:v>
                </c:pt>
                <c:pt idx="490">
                  <c:v>2.2725000000000002E-3</c:v>
                </c:pt>
                <c:pt idx="491">
                  <c:v>2.2885000000000002E-3</c:v>
                </c:pt>
                <c:pt idx="492">
                  <c:v>2.2780000000000001E-3</c:v>
                </c:pt>
                <c:pt idx="493">
                  <c:v>2.297E-3</c:v>
                </c:pt>
                <c:pt idx="494">
                  <c:v>2.3050000000000002E-3</c:v>
                </c:pt>
                <c:pt idx="495">
                  <c:v>2.3024999999999999E-3</c:v>
                </c:pt>
                <c:pt idx="496">
                  <c:v>2.3184999999999998E-3</c:v>
                </c:pt>
                <c:pt idx="497">
                  <c:v>2.3050000000000002E-3</c:v>
                </c:pt>
                <c:pt idx="498">
                  <c:v>2.3215000000000002E-3</c:v>
                </c:pt>
                <c:pt idx="499">
                  <c:v>2.3159999999999999E-3</c:v>
                </c:pt>
                <c:pt idx="500">
                  <c:v>2.3184999999999998E-3</c:v>
                </c:pt>
                <c:pt idx="501">
                  <c:v>2.3159999999999999E-3</c:v>
                </c:pt>
                <c:pt idx="502">
                  <c:v>2.3075000000000001E-3</c:v>
                </c:pt>
                <c:pt idx="503">
                  <c:v>2.3184999999999998E-3</c:v>
                </c:pt>
                <c:pt idx="504">
                  <c:v>2.2915000000000001E-3</c:v>
                </c:pt>
                <c:pt idx="505">
                  <c:v>2.3265E-3</c:v>
                </c:pt>
                <c:pt idx="506">
                  <c:v>2.3024999999999999E-3</c:v>
                </c:pt>
                <c:pt idx="507">
                  <c:v>2.3105000000000001E-3</c:v>
                </c:pt>
                <c:pt idx="508">
                  <c:v>2.3075000000000001E-3</c:v>
                </c:pt>
                <c:pt idx="509">
                  <c:v>2.3105000000000001E-3</c:v>
                </c:pt>
                <c:pt idx="510">
                  <c:v>2.313E-3</c:v>
                </c:pt>
                <c:pt idx="511">
                  <c:v>2.2915000000000001E-3</c:v>
                </c:pt>
                <c:pt idx="512">
                  <c:v>2.3240000000000001E-3</c:v>
                </c:pt>
                <c:pt idx="513">
                  <c:v>2.294E-3</c:v>
                </c:pt>
                <c:pt idx="514">
                  <c:v>2.3295E-3</c:v>
                </c:pt>
                <c:pt idx="515">
                  <c:v>2.3159999999999999E-3</c:v>
                </c:pt>
                <c:pt idx="516">
                  <c:v>2.3405000000000001E-3</c:v>
                </c:pt>
                <c:pt idx="517">
                  <c:v>2.3184999999999998E-3</c:v>
                </c:pt>
                <c:pt idx="518">
                  <c:v>2.3215000000000002E-3</c:v>
                </c:pt>
                <c:pt idx="519">
                  <c:v>2.3319999999999999E-3</c:v>
                </c:pt>
                <c:pt idx="520">
                  <c:v>2.3215000000000002E-3</c:v>
                </c:pt>
                <c:pt idx="521">
                  <c:v>2.3509999999999998E-3</c:v>
                </c:pt>
                <c:pt idx="522">
                  <c:v>2.3265E-3</c:v>
                </c:pt>
                <c:pt idx="523">
                  <c:v>2.3240000000000001E-3</c:v>
                </c:pt>
                <c:pt idx="524">
                  <c:v>2.3375000000000002E-3</c:v>
                </c:pt>
                <c:pt idx="525">
                  <c:v>2.3265E-3</c:v>
                </c:pt>
                <c:pt idx="526">
                  <c:v>2.3215000000000002E-3</c:v>
                </c:pt>
                <c:pt idx="527">
                  <c:v>2.3024999999999999E-3</c:v>
                </c:pt>
                <c:pt idx="528">
                  <c:v>2.3105000000000001E-3</c:v>
                </c:pt>
                <c:pt idx="529">
                  <c:v>2.3024999999999999E-3</c:v>
                </c:pt>
                <c:pt idx="530">
                  <c:v>2.3159999999999999E-3</c:v>
                </c:pt>
                <c:pt idx="531">
                  <c:v>2.3050000000000002E-3</c:v>
                </c:pt>
                <c:pt idx="532">
                  <c:v>2.3105000000000001E-3</c:v>
                </c:pt>
                <c:pt idx="533">
                  <c:v>2.3159999999999999E-3</c:v>
                </c:pt>
                <c:pt idx="534">
                  <c:v>2.297E-3</c:v>
                </c:pt>
                <c:pt idx="535">
                  <c:v>2.3215000000000002E-3</c:v>
                </c:pt>
                <c:pt idx="536">
                  <c:v>2.3024999999999999E-3</c:v>
                </c:pt>
                <c:pt idx="537">
                  <c:v>2.3159999999999999E-3</c:v>
                </c:pt>
                <c:pt idx="538">
                  <c:v>2.3105000000000001E-3</c:v>
                </c:pt>
                <c:pt idx="539">
                  <c:v>2.3184999999999998E-3</c:v>
                </c:pt>
                <c:pt idx="540">
                  <c:v>2.3240000000000001E-3</c:v>
                </c:pt>
                <c:pt idx="541">
                  <c:v>2.3024999999999999E-3</c:v>
                </c:pt>
                <c:pt idx="542">
                  <c:v>2.3050000000000002E-3</c:v>
                </c:pt>
                <c:pt idx="543">
                  <c:v>2.3050000000000002E-3</c:v>
                </c:pt>
                <c:pt idx="544">
                  <c:v>2.3050000000000002E-3</c:v>
                </c:pt>
                <c:pt idx="545">
                  <c:v>2.3159999999999999E-3</c:v>
                </c:pt>
                <c:pt idx="546">
                  <c:v>2.3024999999999999E-3</c:v>
                </c:pt>
                <c:pt idx="547">
                  <c:v>2.3105000000000001E-3</c:v>
                </c:pt>
                <c:pt idx="548">
                  <c:v>2.3159999999999999E-3</c:v>
                </c:pt>
                <c:pt idx="549">
                  <c:v>2.3075000000000001E-3</c:v>
                </c:pt>
                <c:pt idx="550">
                  <c:v>2.3215000000000002E-3</c:v>
                </c:pt>
                <c:pt idx="551">
                  <c:v>2.3105000000000001E-3</c:v>
                </c:pt>
                <c:pt idx="552">
                  <c:v>2.313E-3</c:v>
                </c:pt>
                <c:pt idx="553">
                  <c:v>2.343E-3</c:v>
                </c:pt>
                <c:pt idx="554">
                  <c:v>2.3105000000000001E-3</c:v>
                </c:pt>
                <c:pt idx="555">
                  <c:v>2.3215000000000002E-3</c:v>
                </c:pt>
                <c:pt idx="556">
                  <c:v>2.3024999999999999E-3</c:v>
                </c:pt>
                <c:pt idx="557">
                  <c:v>2.3215000000000002E-3</c:v>
                </c:pt>
                <c:pt idx="558">
                  <c:v>2.3240000000000001E-3</c:v>
                </c:pt>
                <c:pt idx="559">
                  <c:v>2.3454999999999999E-3</c:v>
                </c:pt>
                <c:pt idx="560">
                  <c:v>2.4459999999999998E-3</c:v>
                </c:pt>
                <c:pt idx="561">
                  <c:v>2.611E-3</c:v>
                </c:pt>
                <c:pt idx="562">
                  <c:v>2.9390000000000002E-3</c:v>
                </c:pt>
                <c:pt idx="563">
                  <c:v>3.2945000000000001E-3</c:v>
                </c:pt>
                <c:pt idx="564">
                  <c:v>3.5815E-3</c:v>
                </c:pt>
                <c:pt idx="565">
                  <c:v>3.7659999999999998E-3</c:v>
                </c:pt>
                <c:pt idx="566">
                  <c:v>3.9505E-3</c:v>
                </c:pt>
                <c:pt idx="567">
                  <c:v>4.0914999999999997E-3</c:v>
                </c:pt>
                <c:pt idx="568">
                  <c:v>4.2245E-3</c:v>
                </c:pt>
                <c:pt idx="569">
                  <c:v>4.3625000000000001E-3</c:v>
                </c:pt>
                <c:pt idx="570">
                  <c:v>4.4359999999999998E-3</c:v>
                </c:pt>
                <c:pt idx="571">
                  <c:v>4.5224999999999996E-3</c:v>
                </c:pt>
                <c:pt idx="572">
                  <c:v>4.5715E-3</c:v>
                </c:pt>
                <c:pt idx="573">
                  <c:v>4.6340000000000001E-3</c:v>
                </c:pt>
                <c:pt idx="574">
                  <c:v>4.6825E-3</c:v>
                </c:pt>
                <c:pt idx="575">
                  <c:v>4.6965000000000002E-3</c:v>
                </c:pt>
                <c:pt idx="576">
                  <c:v>4.7369999999999999E-3</c:v>
                </c:pt>
                <c:pt idx="577">
                  <c:v>4.7584999999999997E-3</c:v>
                </c:pt>
                <c:pt idx="578">
                  <c:v>4.7860000000000003E-3</c:v>
                </c:pt>
                <c:pt idx="579">
                  <c:v>4.7994999999999999E-3</c:v>
                </c:pt>
                <c:pt idx="580">
                  <c:v>4.8184999999999999E-3</c:v>
                </c:pt>
                <c:pt idx="581">
                  <c:v>4.8234999999999997E-3</c:v>
                </c:pt>
                <c:pt idx="582">
                  <c:v>4.8455E-3</c:v>
                </c:pt>
                <c:pt idx="583">
                  <c:v>4.8564999999999997E-3</c:v>
                </c:pt>
                <c:pt idx="584">
                  <c:v>4.8669999999999998E-3</c:v>
                </c:pt>
                <c:pt idx="585">
                  <c:v>4.8725000000000001E-3</c:v>
                </c:pt>
                <c:pt idx="586">
                  <c:v>4.8805000000000003E-3</c:v>
                </c:pt>
                <c:pt idx="587">
                  <c:v>4.8780000000000004E-3</c:v>
                </c:pt>
                <c:pt idx="588">
                  <c:v>4.8939999999999999E-3</c:v>
                </c:pt>
                <c:pt idx="589">
                  <c:v>4.8995000000000002E-3</c:v>
                </c:pt>
                <c:pt idx="590">
                  <c:v>4.8995000000000002E-3</c:v>
                </c:pt>
                <c:pt idx="591">
                  <c:v>4.9024999999999997E-3</c:v>
                </c:pt>
                <c:pt idx="592">
                  <c:v>4.9049999999999996E-3</c:v>
                </c:pt>
                <c:pt idx="593">
                  <c:v>4.9160000000000002E-3</c:v>
                </c:pt>
                <c:pt idx="594">
                  <c:v>4.9160000000000002E-3</c:v>
                </c:pt>
                <c:pt idx="595">
                  <c:v>4.9240000000000004E-3</c:v>
                </c:pt>
                <c:pt idx="596">
                  <c:v>4.9350000000000002E-3</c:v>
                </c:pt>
                <c:pt idx="597">
                  <c:v>4.9375E-3</c:v>
                </c:pt>
                <c:pt idx="598">
                  <c:v>4.9404999999999996E-3</c:v>
                </c:pt>
                <c:pt idx="599">
                  <c:v>4.9430000000000003E-3</c:v>
                </c:pt>
                <c:pt idx="600">
                  <c:v>4.9540000000000001E-3</c:v>
                </c:pt>
                <c:pt idx="601">
                  <c:v>4.9540000000000001E-3</c:v>
                </c:pt>
                <c:pt idx="602">
                  <c:v>4.9674999999999997E-3</c:v>
                </c:pt>
                <c:pt idx="603">
                  <c:v>4.9645000000000002E-3</c:v>
                </c:pt>
                <c:pt idx="604">
                  <c:v>4.9754999999999999E-3</c:v>
                </c:pt>
                <c:pt idx="605">
                  <c:v>4.9810000000000002E-3</c:v>
                </c:pt>
                <c:pt idx="606">
                  <c:v>4.9919999999999999E-3</c:v>
                </c:pt>
                <c:pt idx="607">
                  <c:v>4.9890000000000004E-3</c:v>
                </c:pt>
                <c:pt idx="608">
                  <c:v>5.0025E-3</c:v>
                </c:pt>
                <c:pt idx="609">
                  <c:v>5.0134999999999997E-3</c:v>
                </c:pt>
                <c:pt idx="610">
                  <c:v>5.0109999999999998E-3</c:v>
                </c:pt>
                <c:pt idx="611">
                  <c:v>5.0350000000000004E-3</c:v>
                </c:pt>
                <c:pt idx="612">
                  <c:v>5.0324999999999996E-3</c:v>
                </c:pt>
                <c:pt idx="613">
                  <c:v>5.0460000000000001E-3</c:v>
                </c:pt>
                <c:pt idx="614">
                  <c:v>5.0514999999999996E-3</c:v>
                </c:pt>
                <c:pt idx="615">
                  <c:v>5.0625000000000002E-3</c:v>
                </c:pt>
                <c:pt idx="616">
                  <c:v>5.0679999999999996E-3</c:v>
                </c:pt>
                <c:pt idx="617">
                  <c:v>5.0784999999999997E-3</c:v>
                </c:pt>
                <c:pt idx="618">
                  <c:v>5.084E-3</c:v>
                </c:pt>
                <c:pt idx="619">
                  <c:v>5.0974999999999996E-3</c:v>
                </c:pt>
                <c:pt idx="620">
                  <c:v>5.1054999999999998E-3</c:v>
                </c:pt>
                <c:pt idx="621">
                  <c:v>5.1165000000000004E-3</c:v>
                </c:pt>
                <c:pt idx="622">
                  <c:v>5.1219999999999998E-3</c:v>
                </c:pt>
                <c:pt idx="623">
                  <c:v>5.1409999999999997E-3</c:v>
                </c:pt>
                <c:pt idx="624">
                  <c:v>5.1409999999999997E-3</c:v>
                </c:pt>
                <c:pt idx="625">
                  <c:v>5.1599999999999997E-3</c:v>
                </c:pt>
                <c:pt idx="626">
                  <c:v>5.1679999999999999E-3</c:v>
                </c:pt>
                <c:pt idx="627">
                  <c:v>5.1789999999999996E-3</c:v>
                </c:pt>
                <c:pt idx="628">
                  <c:v>5.1844999999999999E-3</c:v>
                </c:pt>
                <c:pt idx="629">
                  <c:v>5.195E-3</c:v>
                </c:pt>
                <c:pt idx="630">
                  <c:v>5.2059999999999997E-3</c:v>
                </c:pt>
                <c:pt idx="631">
                  <c:v>5.2195000000000002E-3</c:v>
                </c:pt>
                <c:pt idx="632">
                  <c:v>5.228E-3</c:v>
                </c:pt>
                <c:pt idx="633">
                  <c:v>5.2360000000000002E-3</c:v>
                </c:pt>
                <c:pt idx="634">
                  <c:v>5.2469999999999999E-3</c:v>
                </c:pt>
                <c:pt idx="635">
                  <c:v>5.2550000000000001E-3</c:v>
                </c:pt>
                <c:pt idx="636">
                  <c:v>5.2709999999999996E-3</c:v>
                </c:pt>
                <c:pt idx="637">
                  <c:v>5.2820000000000002E-3</c:v>
                </c:pt>
                <c:pt idx="638">
                  <c:v>5.2874999999999997E-3</c:v>
                </c:pt>
                <c:pt idx="639">
                  <c:v>5.2985000000000003E-3</c:v>
                </c:pt>
                <c:pt idx="640">
                  <c:v>5.3064999999999996E-3</c:v>
                </c:pt>
                <c:pt idx="641">
                  <c:v>5.3175000000000002E-3</c:v>
                </c:pt>
                <c:pt idx="642">
                  <c:v>5.3225E-3</c:v>
                </c:pt>
                <c:pt idx="643">
                  <c:v>5.3309999999999998E-3</c:v>
                </c:pt>
                <c:pt idx="644">
                  <c:v>5.3414999999999999E-3</c:v>
                </c:pt>
                <c:pt idx="645">
                  <c:v>5.3414999999999999E-3</c:v>
                </c:pt>
                <c:pt idx="646">
                  <c:v>5.3470000000000002E-3</c:v>
                </c:pt>
                <c:pt idx="647">
                  <c:v>5.3689999999999996E-3</c:v>
                </c:pt>
                <c:pt idx="648">
                  <c:v>5.3635000000000002E-3</c:v>
                </c:pt>
                <c:pt idx="649">
                  <c:v>5.3715000000000004E-3</c:v>
                </c:pt>
                <c:pt idx="650">
                  <c:v>5.3794999999999997E-3</c:v>
                </c:pt>
                <c:pt idx="651">
                  <c:v>5.3905000000000003E-3</c:v>
                </c:pt>
                <c:pt idx="652">
                  <c:v>5.3984999999999997E-3</c:v>
                </c:pt>
                <c:pt idx="653">
                  <c:v>5.4039999999999999E-3</c:v>
                </c:pt>
                <c:pt idx="654">
                  <c:v>5.4095000000000002E-3</c:v>
                </c:pt>
                <c:pt idx="655">
                  <c:v>5.4205E-3</c:v>
                </c:pt>
                <c:pt idx="656">
                  <c:v>5.4229999999999999E-3</c:v>
                </c:pt>
                <c:pt idx="657">
                  <c:v>5.4365000000000004E-3</c:v>
                </c:pt>
                <c:pt idx="658">
                  <c:v>5.4419999999999998E-3</c:v>
                </c:pt>
                <c:pt idx="659">
                  <c:v>5.4475000000000001E-3</c:v>
                </c:pt>
                <c:pt idx="660">
                  <c:v>5.4609999999999997E-3</c:v>
                </c:pt>
                <c:pt idx="661">
                  <c:v>5.4530000000000004E-3</c:v>
                </c:pt>
                <c:pt idx="662">
                  <c:v>5.4689999999999999E-3</c:v>
                </c:pt>
                <c:pt idx="663">
                  <c:v>5.4745000000000002E-3</c:v>
                </c:pt>
                <c:pt idx="664">
                  <c:v>5.4825000000000004E-3</c:v>
                </c:pt>
                <c:pt idx="665">
                  <c:v>5.4879999999999998E-3</c:v>
                </c:pt>
                <c:pt idx="666">
                  <c:v>5.5100000000000001E-3</c:v>
                </c:pt>
                <c:pt idx="667">
                  <c:v>5.5259999999999997E-3</c:v>
                </c:pt>
                <c:pt idx="668">
                  <c:v>5.5424999999999997E-3</c:v>
                </c:pt>
                <c:pt idx="669">
                  <c:v>5.5449999999999996E-3</c:v>
                </c:pt>
                <c:pt idx="670">
                  <c:v>5.5614999999999996E-3</c:v>
                </c:pt>
                <c:pt idx="671">
                  <c:v>5.5665000000000003E-3</c:v>
                </c:pt>
                <c:pt idx="672">
                  <c:v>5.5830000000000003E-3</c:v>
                </c:pt>
                <c:pt idx="673">
                  <c:v>5.5855000000000002E-3</c:v>
                </c:pt>
                <c:pt idx="674">
                  <c:v>5.6045000000000001E-3</c:v>
                </c:pt>
                <c:pt idx="675">
                  <c:v>5.6020000000000002E-3</c:v>
                </c:pt>
                <c:pt idx="676">
                  <c:v>5.6129999999999999E-3</c:v>
                </c:pt>
                <c:pt idx="677">
                  <c:v>5.6235E-3</c:v>
                </c:pt>
                <c:pt idx="678">
                  <c:v>5.6265000000000004E-3</c:v>
                </c:pt>
                <c:pt idx="679">
                  <c:v>5.6344999999999998E-3</c:v>
                </c:pt>
                <c:pt idx="680">
                  <c:v>5.6424999999999999E-3</c:v>
                </c:pt>
                <c:pt idx="681">
                  <c:v>5.6375000000000001E-3</c:v>
                </c:pt>
                <c:pt idx="682">
                  <c:v>5.6559999999999996E-3</c:v>
                </c:pt>
                <c:pt idx="683">
                  <c:v>5.659E-3</c:v>
                </c:pt>
                <c:pt idx="684">
                  <c:v>5.6699999999999997E-3</c:v>
                </c:pt>
                <c:pt idx="685">
                  <c:v>5.6779999999999999E-3</c:v>
                </c:pt>
                <c:pt idx="686">
                  <c:v>5.6804999999999998E-3</c:v>
                </c:pt>
                <c:pt idx="687">
                  <c:v>5.6889999999999996E-3</c:v>
                </c:pt>
                <c:pt idx="688">
                  <c:v>5.7130000000000002E-3</c:v>
                </c:pt>
                <c:pt idx="689">
                  <c:v>5.7215E-3</c:v>
                </c:pt>
                <c:pt idx="690">
                  <c:v>5.7184999999999996E-3</c:v>
                </c:pt>
                <c:pt idx="691">
                  <c:v>5.7239999999999999E-3</c:v>
                </c:pt>
                <c:pt idx="692">
                  <c:v>5.7320000000000001E-3</c:v>
                </c:pt>
                <c:pt idx="693">
                  <c:v>5.7404999999999999E-3</c:v>
                </c:pt>
                <c:pt idx="694">
                  <c:v>5.7454999999999997E-3</c:v>
                </c:pt>
                <c:pt idx="695">
                  <c:v>5.751E-3</c:v>
                </c:pt>
                <c:pt idx="696">
                  <c:v>5.7619999999999998E-3</c:v>
                </c:pt>
                <c:pt idx="697">
                  <c:v>5.7644999999999997E-3</c:v>
                </c:pt>
                <c:pt idx="698">
                  <c:v>5.7755000000000003E-3</c:v>
                </c:pt>
                <c:pt idx="699">
                  <c:v>5.7755000000000003E-3</c:v>
                </c:pt>
                <c:pt idx="700">
                  <c:v>5.7945000000000002E-3</c:v>
                </c:pt>
                <c:pt idx="701">
                  <c:v>5.7970000000000001E-3</c:v>
                </c:pt>
                <c:pt idx="702">
                  <c:v>5.8079999999999998E-3</c:v>
                </c:pt>
                <c:pt idx="703">
                  <c:v>5.8215000000000003E-3</c:v>
                </c:pt>
                <c:pt idx="704">
                  <c:v>5.8215000000000003E-3</c:v>
                </c:pt>
                <c:pt idx="705">
                  <c:v>5.8269999999999997E-3</c:v>
                </c:pt>
                <c:pt idx="706">
                  <c:v>5.8434999999999997E-3</c:v>
                </c:pt>
                <c:pt idx="707">
                  <c:v>5.8434999999999997E-3</c:v>
                </c:pt>
                <c:pt idx="708">
                  <c:v>5.8624999999999997E-3</c:v>
                </c:pt>
                <c:pt idx="709">
                  <c:v>5.8595000000000001E-3</c:v>
                </c:pt>
                <c:pt idx="710">
                  <c:v>5.8729999999999997E-3</c:v>
                </c:pt>
                <c:pt idx="711">
                  <c:v>5.8840000000000003E-3</c:v>
                </c:pt>
                <c:pt idx="712">
                  <c:v>5.8894999999999998E-3</c:v>
                </c:pt>
                <c:pt idx="713">
                  <c:v>5.8950000000000001E-3</c:v>
                </c:pt>
                <c:pt idx="714">
                  <c:v>5.914E-3</c:v>
                </c:pt>
                <c:pt idx="715">
                  <c:v>5.9245000000000001E-3</c:v>
                </c:pt>
                <c:pt idx="716">
                  <c:v>5.9220000000000002E-3</c:v>
                </c:pt>
                <c:pt idx="717">
                  <c:v>5.9385000000000002E-3</c:v>
                </c:pt>
                <c:pt idx="718">
                  <c:v>5.9435E-3</c:v>
                </c:pt>
                <c:pt idx="719">
                  <c:v>5.9519999999999998E-3</c:v>
                </c:pt>
                <c:pt idx="720">
                  <c:v>5.96E-3</c:v>
                </c:pt>
                <c:pt idx="721">
                  <c:v>5.9734999999999996E-3</c:v>
                </c:pt>
                <c:pt idx="722">
                  <c:v>5.9760000000000004E-3</c:v>
                </c:pt>
                <c:pt idx="723">
                  <c:v>5.9899999999999997E-3</c:v>
                </c:pt>
                <c:pt idx="724">
                  <c:v>6.0004999999999998E-3</c:v>
                </c:pt>
                <c:pt idx="725">
                  <c:v>6.0140000000000002E-3</c:v>
                </c:pt>
                <c:pt idx="726">
                  <c:v>6.0115000000000004E-3</c:v>
                </c:pt>
                <c:pt idx="727">
                  <c:v>6.0330000000000002E-3</c:v>
                </c:pt>
                <c:pt idx="728">
                  <c:v>6.0274999999999999E-3</c:v>
                </c:pt>
                <c:pt idx="729">
                  <c:v>6.0384999999999996E-3</c:v>
                </c:pt>
                <c:pt idx="730">
                  <c:v>6.0439999999999999E-3</c:v>
                </c:pt>
                <c:pt idx="731">
                  <c:v>6.0549999999999996E-3</c:v>
                </c:pt>
                <c:pt idx="732">
                  <c:v>6.071E-3</c:v>
                </c:pt>
                <c:pt idx="733">
                  <c:v>6.0740000000000004E-3</c:v>
                </c:pt>
                <c:pt idx="734">
                  <c:v>6.0794999999999998E-3</c:v>
                </c:pt>
                <c:pt idx="735">
                  <c:v>6.0930000000000003E-3</c:v>
                </c:pt>
                <c:pt idx="736">
                  <c:v>6.0955000000000002E-3</c:v>
                </c:pt>
                <c:pt idx="737">
                  <c:v>6.1035000000000004E-3</c:v>
                </c:pt>
                <c:pt idx="738">
                  <c:v>6.1089999999999998E-3</c:v>
                </c:pt>
                <c:pt idx="739">
                  <c:v>6.1199999999999996E-3</c:v>
                </c:pt>
                <c:pt idx="740">
                  <c:v>6.1279999999999998E-3</c:v>
                </c:pt>
                <c:pt idx="741">
                  <c:v>6.1390000000000004E-3</c:v>
                </c:pt>
                <c:pt idx="742">
                  <c:v>6.1444999999999998E-3</c:v>
                </c:pt>
                <c:pt idx="743">
                  <c:v>6.1549999999999999E-3</c:v>
                </c:pt>
                <c:pt idx="744">
                  <c:v>6.1580000000000003E-3</c:v>
                </c:pt>
                <c:pt idx="745">
                  <c:v>6.1739999999999998E-3</c:v>
                </c:pt>
                <c:pt idx="746">
                  <c:v>6.1739999999999998E-3</c:v>
                </c:pt>
                <c:pt idx="747">
                  <c:v>6.1875000000000003E-3</c:v>
                </c:pt>
                <c:pt idx="748">
                  <c:v>6.1929999999999997E-3</c:v>
                </c:pt>
                <c:pt idx="749">
                  <c:v>6.2065000000000002E-3</c:v>
                </c:pt>
                <c:pt idx="750">
                  <c:v>6.2119999999999996E-3</c:v>
                </c:pt>
                <c:pt idx="751">
                  <c:v>6.2230000000000002E-3</c:v>
                </c:pt>
                <c:pt idx="752">
                  <c:v>6.2255000000000001E-3</c:v>
                </c:pt>
                <c:pt idx="753">
                  <c:v>6.234E-3</c:v>
                </c:pt>
                <c:pt idx="754">
                  <c:v>6.2474999999999996E-3</c:v>
                </c:pt>
                <c:pt idx="755">
                  <c:v>6.2529999999999999E-3</c:v>
                </c:pt>
                <c:pt idx="756">
                  <c:v>6.2554999999999998E-3</c:v>
                </c:pt>
                <c:pt idx="757">
                  <c:v>6.2690000000000003E-3</c:v>
                </c:pt>
                <c:pt idx="758">
                  <c:v>6.2744999999999997E-3</c:v>
                </c:pt>
                <c:pt idx="759">
                  <c:v>6.2880000000000002E-3</c:v>
                </c:pt>
                <c:pt idx="760">
                  <c:v>6.2880000000000002E-3</c:v>
                </c:pt>
                <c:pt idx="761">
                  <c:v>6.2960000000000004E-3</c:v>
                </c:pt>
                <c:pt idx="762">
                  <c:v>6.3070000000000001E-3</c:v>
                </c:pt>
                <c:pt idx="763">
                  <c:v>6.3125000000000004E-3</c:v>
                </c:pt>
                <c:pt idx="764">
                  <c:v>6.3290000000000004E-3</c:v>
                </c:pt>
                <c:pt idx="765">
                  <c:v>6.3290000000000004E-3</c:v>
                </c:pt>
                <c:pt idx="766">
                  <c:v>6.3449999999999999E-3</c:v>
                </c:pt>
                <c:pt idx="767">
                  <c:v>6.3559999999999997E-3</c:v>
                </c:pt>
                <c:pt idx="768">
                  <c:v>6.3584999999999996E-3</c:v>
                </c:pt>
                <c:pt idx="769">
                  <c:v>6.3720000000000001E-3</c:v>
                </c:pt>
                <c:pt idx="770">
                  <c:v>6.3804999999999999E-3</c:v>
                </c:pt>
                <c:pt idx="771">
                  <c:v>6.3940000000000004E-3</c:v>
                </c:pt>
                <c:pt idx="772">
                  <c:v>6.3940000000000004E-3</c:v>
                </c:pt>
                <c:pt idx="773">
                  <c:v>6.4075E-3</c:v>
                </c:pt>
                <c:pt idx="774">
                  <c:v>6.4099999999999999E-3</c:v>
                </c:pt>
                <c:pt idx="775">
                  <c:v>6.4264999999999999E-3</c:v>
                </c:pt>
                <c:pt idx="776">
                  <c:v>6.4320000000000002E-3</c:v>
                </c:pt>
                <c:pt idx="777">
                  <c:v>6.4425000000000003E-3</c:v>
                </c:pt>
                <c:pt idx="778">
                  <c:v>6.4425000000000003E-3</c:v>
                </c:pt>
                <c:pt idx="779">
                  <c:v>6.4590000000000003E-3</c:v>
                </c:pt>
                <c:pt idx="780">
                  <c:v>6.4590000000000003E-3</c:v>
                </c:pt>
                <c:pt idx="781">
                  <c:v>6.4700000000000001E-3</c:v>
                </c:pt>
                <c:pt idx="782">
                  <c:v>6.4805000000000001E-3</c:v>
                </c:pt>
                <c:pt idx="783">
                  <c:v>6.4939999999999998E-3</c:v>
                </c:pt>
                <c:pt idx="784">
                  <c:v>6.5024999999999996E-3</c:v>
                </c:pt>
                <c:pt idx="785">
                  <c:v>6.5104999999999998E-3</c:v>
                </c:pt>
                <c:pt idx="786">
                  <c:v>6.5104999999999998E-3</c:v>
                </c:pt>
                <c:pt idx="787">
                  <c:v>6.5185E-3</c:v>
                </c:pt>
                <c:pt idx="788">
                  <c:v>6.5240000000000003E-3</c:v>
                </c:pt>
                <c:pt idx="789">
                  <c:v>6.535E-3</c:v>
                </c:pt>
                <c:pt idx="790">
                  <c:v>6.5430000000000002E-3</c:v>
                </c:pt>
                <c:pt idx="791">
                  <c:v>6.5510000000000004E-3</c:v>
                </c:pt>
                <c:pt idx="792">
                  <c:v>6.5620000000000001E-3</c:v>
                </c:pt>
                <c:pt idx="793">
                  <c:v>6.5675000000000004E-3</c:v>
                </c:pt>
                <c:pt idx="794">
                  <c:v>6.5754999999999997E-3</c:v>
                </c:pt>
                <c:pt idx="795">
                  <c:v>6.5834999999999999E-3</c:v>
                </c:pt>
                <c:pt idx="796">
                  <c:v>6.5970000000000004E-3</c:v>
                </c:pt>
                <c:pt idx="797">
                  <c:v>6.6E-3</c:v>
                </c:pt>
                <c:pt idx="798">
                  <c:v>6.6109999999999997E-3</c:v>
                </c:pt>
                <c:pt idx="799">
                  <c:v>6.6160000000000004E-3</c:v>
                </c:pt>
                <c:pt idx="800">
                  <c:v>6.6189999999999999E-3</c:v>
                </c:pt>
                <c:pt idx="801">
                  <c:v>6.6325000000000004E-3</c:v>
                </c:pt>
                <c:pt idx="802">
                  <c:v>6.6404999999999997E-3</c:v>
                </c:pt>
                <c:pt idx="803">
                  <c:v>6.6515000000000003E-3</c:v>
                </c:pt>
                <c:pt idx="804">
                  <c:v>6.6540000000000002E-3</c:v>
                </c:pt>
                <c:pt idx="805">
                  <c:v>6.6569999999999997E-3</c:v>
                </c:pt>
                <c:pt idx="806">
                  <c:v>6.6759999999999996E-3</c:v>
                </c:pt>
                <c:pt idx="807">
                  <c:v>6.6785000000000004E-3</c:v>
                </c:pt>
                <c:pt idx="808">
                  <c:v>6.6895000000000001E-3</c:v>
                </c:pt>
                <c:pt idx="809">
                  <c:v>6.7029999999999998E-3</c:v>
                </c:pt>
                <c:pt idx="810">
                  <c:v>6.7054999999999997E-3</c:v>
                </c:pt>
                <c:pt idx="811">
                  <c:v>6.7165000000000002E-3</c:v>
                </c:pt>
                <c:pt idx="812">
                  <c:v>6.7244999999999996E-3</c:v>
                </c:pt>
                <c:pt idx="813">
                  <c:v>6.7299999999999999E-3</c:v>
                </c:pt>
                <c:pt idx="814">
                  <c:v>6.7409999999999996E-3</c:v>
                </c:pt>
                <c:pt idx="815">
                  <c:v>6.7520000000000002E-3</c:v>
                </c:pt>
                <c:pt idx="816">
                  <c:v>6.7545000000000001E-3</c:v>
                </c:pt>
                <c:pt idx="817">
                  <c:v>6.7735E-3</c:v>
                </c:pt>
                <c:pt idx="818">
                  <c:v>6.7790000000000003E-3</c:v>
                </c:pt>
                <c:pt idx="819">
                  <c:v>6.7869999999999996E-3</c:v>
                </c:pt>
                <c:pt idx="820">
                  <c:v>6.7949999999999998E-3</c:v>
                </c:pt>
                <c:pt idx="821">
                  <c:v>6.8005000000000001E-3</c:v>
                </c:pt>
                <c:pt idx="822">
                  <c:v>6.8085000000000003E-3</c:v>
                </c:pt>
                <c:pt idx="823">
                  <c:v>6.8195E-3</c:v>
                </c:pt>
                <c:pt idx="824">
                  <c:v>6.8250000000000003E-3</c:v>
                </c:pt>
                <c:pt idx="825">
                  <c:v>6.8275000000000002E-3</c:v>
                </c:pt>
                <c:pt idx="826">
                  <c:v>6.8440000000000003E-3</c:v>
                </c:pt>
                <c:pt idx="827">
                  <c:v>6.8465000000000002E-3</c:v>
                </c:pt>
                <c:pt idx="828">
                  <c:v>6.8630000000000002E-3</c:v>
                </c:pt>
                <c:pt idx="829">
                  <c:v>6.8655000000000001E-3</c:v>
                </c:pt>
                <c:pt idx="830">
                  <c:v>6.8764999999999998E-3</c:v>
                </c:pt>
                <c:pt idx="831">
                  <c:v>6.8820000000000001E-3</c:v>
                </c:pt>
                <c:pt idx="832">
                  <c:v>6.8954999999999997E-3</c:v>
                </c:pt>
                <c:pt idx="833">
                  <c:v>6.9034999999999999E-3</c:v>
                </c:pt>
                <c:pt idx="834">
                  <c:v>6.9144999999999996E-3</c:v>
                </c:pt>
                <c:pt idx="835">
                  <c:v>6.9199999999999999E-3</c:v>
                </c:pt>
                <c:pt idx="836">
                  <c:v>6.9309999999999997E-3</c:v>
                </c:pt>
                <c:pt idx="837">
                  <c:v>6.9389999999999999E-3</c:v>
                </c:pt>
                <c:pt idx="838">
                  <c:v>6.9494999999999999E-3</c:v>
                </c:pt>
                <c:pt idx="839">
                  <c:v>6.9604999999999997E-3</c:v>
                </c:pt>
                <c:pt idx="840">
                  <c:v>6.966E-3</c:v>
                </c:pt>
                <c:pt idx="841">
                  <c:v>6.966E-3</c:v>
                </c:pt>
                <c:pt idx="842">
                  <c:v>6.9849999999999999E-3</c:v>
                </c:pt>
                <c:pt idx="843">
                  <c:v>6.9849999999999999E-3</c:v>
                </c:pt>
                <c:pt idx="844">
                  <c:v>6.9930000000000001E-3</c:v>
                </c:pt>
                <c:pt idx="845">
                  <c:v>7.0064999999999997E-3</c:v>
                </c:pt>
                <c:pt idx="846">
                  <c:v>7.0095000000000001E-3</c:v>
                </c:pt>
                <c:pt idx="847">
                  <c:v>7.0204999999999998E-3</c:v>
                </c:pt>
                <c:pt idx="848">
                  <c:v>7.0254999999999996E-3</c:v>
                </c:pt>
                <c:pt idx="849">
                  <c:v>7.0340000000000003E-3</c:v>
                </c:pt>
                <c:pt idx="850">
                  <c:v>7.0445000000000004E-3</c:v>
                </c:pt>
                <c:pt idx="851">
                  <c:v>7.0530000000000002E-3</c:v>
                </c:pt>
                <c:pt idx="852">
                  <c:v>7.0555000000000001E-3</c:v>
                </c:pt>
                <c:pt idx="853">
                  <c:v>7.0664999999999999E-3</c:v>
                </c:pt>
                <c:pt idx="854">
                  <c:v>7.0720000000000002E-3</c:v>
                </c:pt>
                <c:pt idx="855">
                  <c:v>7.0854999999999998E-3</c:v>
                </c:pt>
                <c:pt idx="856">
                  <c:v>7.0935E-3</c:v>
                </c:pt>
                <c:pt idx="857">
                  <c:v>7.1015000000000002E-3</c:v>
                </c:pt>
                <c:pt idx="858">
                  <c:v>7.1095000000000004E-3</c:v>
                </c:pt>
                <c:pt idx="859">
                  <c:v>7.1205000000000001E-3</c:v>
                </c:pt>
                <c:pt idx="860">
                  <c:v>7.1260000000000004E-3</c:v>
                </c:pt>
                <c:pt idx="861">
                  <c:v>7.1339999999999997E-3</c:v>
                </c:pt>
                <c:pt idx="862">
                  <c:v>7.1450000000000003E-3</c:v>
                </c:pt>
                <c:pt idx="863">
                  <c:v>7.156E-3</c:v>
                </c:pt>
                <c:pt idx="864">
                  <c:v>7.1640000000000002E-3</c:v>
                </c:pt>
                <c:pt idx="865">
                  <c:v>7.1720000000000004E-3</c:v>
                </c:pt>
                <c:pt idx="866">
                  <c:v>7.1774999999999999E-3</c:v>
                </c:pt>
                <c:pt idx="867">
                  <c:v>7.1910000000000003E-3</c:v>
                </c:pt>
                <c:pt idx="868">
                  <c:v>7.1939999999999999E-3</c:v>
                </c:pt>
                <c:pt idx="869">
                  <c:v>7.1989999999999997E-3</c:v>
                </c:pt>
                <c:pt idx="870">
                  <c:v>7.2154999999999997E-3</c:v>
                </c:pt>
                <c:pt idx="871">
                  <c:v>7.2399999999999999E-3</c:v>
                </c:pt>
                <c:pt idx="872">
                  <c:v>7.2399999999999999E-3</c:v>
                </c:pt>
                <c:pt idx="873">
                  <c:v>7.2589999999999998E-3</c:v>
                </c:pt>
                <c:pt idx="874">
                  <c:v>7.2614999999999997E-3</c:v>
                </c:pt>
                <c:pt idx="875">
                  <c:v>7.2694999999999999E-3</c:v>
                </c:pt>
                <c:pt idx="876">
                  <c:v>7.2750000000000002E-3</c:v>
                </c:pt>
                <c:pt idx="877">
                  <c:v>7.2804999999999996E-3</c:v>
                </c:pt>
                <c:pt idx="878">
                  <c:v>7.2835E-3</c:v>
                </c:pt>
                <c:pt idx="879">
                  <c:v>7.2940000000000001E-3</c:v>
                </c:pt>
                <c:pt idx="880">
                  <c:v>7.2969999999999997E-3</c:v>
                </c:pt>
                <c:pt idx="881">
                  <c:v>7.3105000000000002E-3</c:v>
                </c:pt>
                <c:pt idx="882">
                  <c:v>7.3159999999999996E-3</c:v>
                </c:pt>
                <c:pt idx="883">
                  <c:v>7.3214999999999999E-3</c:v>
                </c:pt>
                <c:pt idx="884">
                  <c:v>7.3350000000000004E-3</c:v>
                </c:pt>
                <c:pt idx="885">
                  <c:v>7.332E-3</c:v>
                </c:pt>
                <c:pt idx="886">
                  <c:v>7.3454999999999996E-3</c:v>
                </c:pt>
                <c:pt idx="887">
                  <c:v>7.3429999999999997E-3</c:v>
                </c:pt>
                <c:pt idx="888">
                  <c:v>7.3645000000000004E-3</c:v>
                </c:pt>
                <c:pt idx="889">
                  <c:v>7.3699999999999998E-3</c:v>
                </c:pt>
                <c:pt idx="890">
                  <c:v>7.3755000000000001E-3</c:v>
                </c:pt>
                <c:pt idx="891">
                  <c:v>7.3864999999999998E-3</c:v>
                </c:pt>
                <c:pt idx="892">
                  <c:v>7.3889999999999997E-3</c:v>
                </c:pt>
                <c:pt idx="893">
                  <c:v>7.3969999999999999E-3</c:v>
                </c:pt>
                <c:pt idx="894">
                  <c:v>7.4079999999999997E-3</c:v>
                </c:pt>
                <c:pt idx="895">
                  <c:v>7.4105000000000004E-3</c:v>
                </c:pt>
                <c:pt idx="896">
                  <c:v>7.4215000000000001E-3</c:v>
                </c:pt>
                <c:pt idx="897">
                  <c:v>7.4244999999999997E-3</c:v>
                </c:pt>
                <c:pt idx="898">
                  <c:v>7.4349999999999998E-3</c:v>
                </c:pt>
                <c:pt idx="899">
                  <c:v>7.4460000000000004E-3</c:v>
                </c:pt>
                <c:pt idx="900">
                  <c:v>7.4514999999999998E-3</c:v>
                </c:pt>
                <c:pt idx="901">
                  <c:v>7.4595E-3</c:v>
                </c:pt>
                <c:pt idx="902">
                  <c:v>7.4675000000000002E-3</c:v>
                </c:pt>
                <c:pt idx="903">
                  <c:v>7.4784999999999999E-3</c:v>
                </c:pt>
                <c:pt idx="904">
                  <c:v>7.4809999999999998E-3</c:v>
                </c:pt>
                <c:pt idx="905">
                  <c:v>7.4920000000000004E-3</c:v>
                </c:pt>
                <c:pt idx="906">
                  <c:v>7.5030000000000001E-3</c:v>
                </c:pt>
                <c:pt idx="907">
                  <c:v>7.5189999999999996E-3</c:v>
                </c:pt>
                <c:pt idx="908">
                  <c:v>7.5244999999999999E-3</c:v>
                </c:pt>
                <c:pt idx="909">
                  <c:v>7.5329999999999998E-3</c:v>
                </c:pt>
                <c:pt idx="910">
                  <c:v>7.5465000000000003E-3</c:v>
                </c:pt>
                <c:pt idx="911">
                  <c:v>7.5465000000000003E-3</c:v>
                </c:pt>
                <c:pt idx="912">
                  <c:v>7.5624999999999998E-3</c:v>
                </c:pt>
                <c:pt idx="913">
                  <c:v>7.5705E-3</c:v>
                </c:pt>
                <c:pt idx="914">
                  <c:v>7.5760000000000003E-3</c:v>
                </c:pt>
                <c:pt idx="915">
                  <c:v>7.5760000000000003E-3</c:v>
                </c:pt>
                <c:pt idx="916">
                  <c:v>7.5925000000000003E-3</c:v>
                </c:pt>
                <c:pt idx="917">
                  <c:v>7.5979999999999997E-3</c:v>
                </c:pt>
                <c:pt idx="918">
                  <c:v>7.6059999999999999E-3</c:v>
                </c:pt>
                <c:pt idx="919">
                  <c:v>7.6169999999999996E-3</c:v>
                </c:pt>
                <c:pt idx="920">
                  <c:v>7.6274999999999997E-3</c:v>
                </c:pt>
                <c:pt idx="921">
                  <c:v>7.6305000000000001E-3</c:v>
                </c:pt>
                <c:pt idx="922">
                  <c:v>7.6385000000000003E-3</c:v>
                </c:pt>
                <c:pt idx="923">
                  <c:v>7.6519999999999999E-3</c:v>
                </c:pt>
                <c:pt idx="924">
                  <c:v>7.6519999999999999E-3</c:v>
                </c:pt>
                <c:pt idx="925">
                  <c:v>7.6654999999999996E-3</c:v>
                </c:pt>
                <c:pt idx="926">
                  <c:v>7.6740000000000003E-3</c:v>
                </c:pt>
                <c:pt idx="927">
                  <c:v>7.6819999999999996E-3</c:v>
                </c:pt>
                <c:pt idx="928">
                  <c:v>7.6930000000000002E-3</c:v>
                </c:pt>
                <c:pt idx="929">
                  <c:v>7.698E-3</c:v>
                </c:pt>
                <c:pt idx="930">
                  <c:v>7.7089999999999997E-3</c:v>
                </c:pt>
                <c:pt idx="931">
                  <c:v>7.7200000000000003E-3</c:v>
                </c:pt>
                <c:pt idx="932">
                  <c:v>7.7279999999999996E-3</c:v>
                </c:pt>
                <c:pt idx="933">
                  <c:v>7.7305000000000004E-3</c:v>
                </c:pt>
                <c:pt idx="934">
                  <c:v>7.7390000000000002E-3</c:v>
                </c:pt>
                <c:pt idx="935">
                  <c:v>7.7470000000000004E-3</c:v>
                </c:pt>
                <c:pt idx="936">
                  <c:v>7.7470000000000004E-3</c:v>
                </c:pt>
                <c:pt idx="937">
                  <c:v>7.7634999999999996E-3</c:v>
                </c:pt>
                <c:pt idx="938">
                  <c:v>7.7660000000000003E-3</c:v>
                </c:pt>
                <c:pt idx="939">
                  <c:v>7.7795E-3</c:v>
                </c:pt>
                <c:pt idx="940">
                  <c:v>7.7850000000000003E-3</c:v>
                </c:pt>
                <c:pt idx="941">
                  <c:v>7.796E-3</c:v>
                </c:pt>
                <c:pt idx="942">
                  <c:v>7.8094999999999996E-3</c:v>
                </c:pt>
                <c:pt idx="943">
                  <c:v>7.8065000000000001E-3</c:v>
                </c:pt>
                <c:pt idx="944">
                  <c:v>7.8230000000000001E-3</c:v>
                </c:pt>
                <c:pt idx="945">
                  <c:v>7.8285000000000004E-3</c:v>
                </c:pt>
                <c:pt idx="946">
                  <c:v>7.8445000000000008E-3</c:v>
                </c:pt>
                <c:pt idx="947">
                  <c:v>7.8475000000000003E-3</c:v>
                </c:pt>
                <c:pt idx="948">
                  <c:v>7.8530000000000006E-3</c:v>
                </c:pt>
                <c:pt idx="949">
                  <c:v>7.8609999999999999E-3</c:v>
                </c:pt>
                <c:pt idx="950">
                  <c:v>7.8665000000000002E-3</c:v>
                </c:pt>
                <c:pt idx="951">
                  <c:v>7.8825000000000006E-3</c:v>
                </c:pt>
                <c:pt idx="952">
                  <c:v>7.8904999999999999E-3</c:v>
                </c:pt>
                <c:pt idx="953">
                  <c:v>7.8934999999999995E-3</c:v>
                </c:pt>
                <c:pt idx="954">
                  <c:v>7.9015000000000005E-3</c:v>
                </c:pt>
                <c:pt idx="955">
                  <c:v>7.9070000000000008E-3</c:v>
                </c:pt>
                <c:pt idx="956">
                  <c:v>7.9235E-3</c:v>
                </c:pt>
                <c:pt idx="957">
                  <c:v>7.9260000000000008E-3</c:v>
                </c:pt>
                <c:pt idx="958">
                  <c:v>7.9369999999999996E-3</c:v>
                </c:pt>
                <c:pt idx="959">
                  <c:v>7.9419999999999994E-3</c:v>
                </c:pt>
                <c:pt idx="960">
                  <c:v>7.9504999999999992E-3</c:v>
                </c:pt>
                <c:pt idx="961">
                  <c:v>7.9640000000000006E-3</c:v>
                </c:pt>
                <c:pt idx="962">
                  <c:v>7.9640000000000006E-3</c:v>
                </c:pt>
                <c:pt idx="963">
                  <c:v>7.9749999999999995E-3</c:v>
                </c:pt>
                <c:pt idx="964">
                  <c:v>7.9885000000000008E-3</c:v>
                </c:pt>
                <c:pt idx="965">
                  <c:v>7.9909999999999998E-3</c:v>
                </c:pt>
                <c:pt idx="966">
                  <c:v>7.9989999999999992E-3</c:v>
                </c:pt>
                <c:pt idx="967">
                  <c:v>8.0099999999999998E-3</c:v>
                </c:pt>
                <c:pt idx="968">
                  <c:v>8.0210000000000004E-3</c:v>
                </c:pt>
                <c:pt idx="969">
                  <c:v>8.0265000000000006E-3</c:v>
                </c:pt>
                <c:pt idx="970">
                  <c:v>8.0370000000000007E-3</c:v>
                </c:pt>
                <c:pt idx="971">
                  <c:v>8.0400000000000003E-3</c:v>
                </c:pt>
                <c:pt idx="972">
                  <c:v>8.0590000000000002E-3</c:v>
                </c:pt>
                <c:pt idx="973">
                  <c:v>8.0590000000000002E-3</c:v>
                </c:pt>
                <c:pt idx="974">
                  <c:v>8.0724999999999998E-3</c:v>
                </c:pt>
                <c:pt idx="975">
                  <c:v>8.0750000000000006E-3</c:v>
                </c:pt>
                <c:pt idx="976">
                  <c:v>8.0995000000000008E-3</c:v>
                </c:pt>
                <c:pt idx="977">
                  <c:v>8.1019999999999998E-3</c:v>
                </c:pt>
                <c:pt idx="978">
                  <c:v>8.1104999999999997E-3</c:v>
                </c:pt>
                <c:pt idx="979">
                  <c:v>8.116E-3</c:v>
                </c:pt>
                <c:pt idx="980">
                  <c:v>8.1209999999999997E-3</c:v>
                </c:pt>
                <c:pt idx="981">
                  <c:v>8.1320000000000003E-3</c:v>
                </c:pt>
                <c:pt idx="982">
                  <c:v>8.1375000000000006E-3</c:v>
                </c:pt>
                <c:pt idx="983">
                  <c:v>8.1455E-3</c:v>
                </c:pt>
                <c:pt idx="984">
                  <c:v>8.1565000000000006E-3</c:v>
                </c:pt>
                <c:pt idx="985">
                  <c:v>8.1644999999999999E-3</c:v>
                </c:pt>
                <c:pt idx="986">
                  <c:v>8.1700000000000002E-3</c:v>
                </c:pt>
                <c:pt idx="987">
                  <c:v>8.1755000000000005E-3</c:v>
                </c:pt>
                <c:pt idx="988">
                  <c:v>8.1834999999999998E-3</c:v>
                </c:pt>
                <c:pt idx="989">
                  <c:v>8.1969999999999994E-3</c:v>
                </c:pt>
                <c:pt idx="990">
                  <c:v>8.2054999999999993E-3</c:v>
                </c:pt>
                <c:pt idx="991">
                  <c:v>8.2000000000000007E-3</c:v>
                </c:pt>
                <c:pt idx="992">
                  <c:v>8.2190000000000006E-3</c:v>
                </c:pt>
                <c:pt idx="993">
                  <c:v>8.2244999999999992E-3</c:v>
                </c:pt>
                <c:pt idx="994">
                  <c:v>8.2325000000000002E-3</c:v>
                </c:pt>
                <c:pt idx="995">
                  <c:v>8.2404999999999996E-3</c:v>
                </c:pt>
                <c:pt idx="996">
                  <c:v>8.2485000000000006E-3</c:v>
                </c:pt>
                <c:pt idx="997">
                  <c:v>8.2620000000000002E-3</c:v>
                </c:pt>
                <c:pt idx="998">
                  <c:v>8.2570000000000005E-3</c:v>
                </c:pt>
                <c:pt idx="999">
                  <c:v>8.2730000000000008E-3</c:v>
                </c:pt>
                <c:pt idx="1000">
                  <c:v>8.2760000000000004E-3</c:v>
                </c:pt>
                <c:pt idx="1001">
                  <c:v>8.2920000000000008E-3</c:v>
                </c:pt>
                <c:pt idx="1002">
                  <c:v>8.2920000000000008E-3</c:v>
                </c:pt>
                <c:pt idx="1003">
                  <c:v>8.3029999999999996E-3</c:v>
                </c:pt>
                <c:pt idx="1004">
                  <c:v>8.3140000000000002E-3</c:v>
                </c:pt>
                <c:pt idx="1005">
                  <c:v>8.3164999999999992E-3</c:v>
                </c:pt>
                <c:pt idx="1006">
                  <c:v>8.3300000000000006E-3</c:v>
                </c:pt>
                <c:pt idx="1007">
                  <c:v>8.3354999999999992E-3</c:v>
                </c:pt>
                <c:pt idx="1008">
                  <c:v>8.3435000000000002E-3</c:v>
                </c:pt>
                <c:pt idx="1009">
                  <c:v>8.3545000000000008E-3</c:v>
                </c:pt>
                <c:pt idx="1010">
                  <c:v>8.3625000000000001E-3</c:v>
                </c:pt>
                <c:pt idx="1011">
                  <c:v>8.3680000000000004E-3</c:v>
                </c:pt>
                <c:pt idx="1012">
                  <c:v>8.3844999999999996E-3</c:v>
                </c:pt>
                <c:pt idx="1013">
                  <c:v>8.3844999999999996E-3</c:v>
                </c:pt>
                <c:pt idx="1014">
                  <c:v>8.4005E-3</c:v>
                </c:pt>
                <c:pt idx="1015">
                  <c:v>8.4084999999999993E-3</c:v>
                </c:pt>
                <c:pt idx="1016">
                  <c:v>8.4194999999999999E-3</c:v>
                </c:pt>
                <c:pt idx="1017">
                  <c:v>8.4360000000000008E-3</c:v>
                </c:pt>
                <c:pt idx="1018">
                  <c:v>8.4410000000000006E-3</c:v>
                </c:pt>
                <c:pt idx="1019">
                  <c:v>8.4519999999999994E-3</c:v>
                </c:pt>
                <c:pt idx="1020">
                  <c:v>8.463E-3</c:v>
                </c:pt>
                <c:pt idx="1021">
                  <c:v>8.4655000000000008E-3</c:v>
                </c:pt>
                <c:pt idx="1022">
                  <c:v>8.4764999999999997E-3</c:v>
                </c:pt>
                <c:pt idx="1023">
                  <c:v>8.4845000000000007E-3</c:v>
                </c:pt>
                <c:pt idx="1024">
                  <c:v>8.4954999999999996E-3</c:v>
                </c:pt>
                <c:pt idx="1025">
                  <c:v>8.5009999999999999E-3</c:v>
                </c:pt>
                <c:pt idx="1026">
                  <c:v>8.5089999999999992E-3</c:v>
                </c:pt>
                <c:pt idx="1027">
                  <c:v>8.5144999999999995E-3</c:v>
                </c:pt>
                <c:pt idx="1028">
                  <c:v>8.5280000000000009E-3</c:v>
                </c:pt>
                <c:pt idx="1029">
                  <c:v>8.5304999999999999E-3</c:v>
                </c:pt>
                <c:pt idx="1030">
                  <c:v>8.5389999999999997E-3</c:v>
                </c:pt>
                <c:pt idx="1031">
                  <c:v>8.5470000000000008E-3</c:v>
                </c:pt>
                <c:pt idx="1032">
                  <c:v>8.5494999999999998E-3</c:v>
                </c:pt>
                <c:pt idx="1033">
                  <c:v>8.5629999999999994E-3</c:v>
                </c:pt>
                <c:pt idx="1034">
                  <c:v>8.5605000000000004E-3</c:v>
                </c:pt>
                <c:pt idx="1035">
                  <c:v>8.5769999999999996E-3</c:v>
                </c:pt>
                <c:pt idx="1036">
                  <c:v>8.5795000000000003E-3</c:v>
                </c:pt>
                <c:pt idx="1037">
                  <c:v>8.5929999999999999E-3</c:v>
                </c:pt>
                <c:pt idx="1038">
                  <c:v>8.5959999999999995E-3</c:v>
                </c:pt>
                <c:pt idx="1039">
                  <c:v>8.6040000000000005E-3</c:v>
                </c:pt>
                <c:pt idx="1040">
                  <c:v>8.6095000000000008E-3</c:v>
                </c:pt>
                <c:pt idx="1041">
                  <c:v>8.6199999999999992E-3</c:v>
                </c:pt>
                <c:pt idx="1042">
                  <c:v>8.6254999999999995E-3</c:v>
                </c:pt>
                <c:pt idx="1043">
                  <c:v>8.6285000000000008E-3</c:v>
                </c:pt>
                <c:pt idx="1044">
                  <c:v>8.6390000000000008E-3</c:v>
                </c:pt>
                <c:pt idx="1045">
                  <c:v>8.6420000000000004E-3</c:v>
                </c:pt>
                <c:pt idx="1046">
                  <c:v>8.6525000000000005E-3</c:v>
                </c:pt>
                <c:pt idx="1047">
                  <c:v>8.6689999999999996E-3</c:v>
                </c:pt>
                <c:pt idx="1048">
                  <c:v>8.6689999999999996E-3</c:v>
                </c:pt>
                <c:pt idx="1049">
                  <c:v>8.6800000000000002E-3</c:v>
                </c:pt>
                <c:pt idx="1050">
                  <c:v>8.6905000000000003E-3</c:v>
                </c:pt>
                <c:pt idx="1051">
                  <c:v>8.7069999999999995E-3</c:v>
                </c:pt>
                <c:pt idx="1052">
                  <c:v>8.7124999999999998E-3</c:v>
                </c:pt>
                <c:pt idx="1053">
                  <c:v>8.7314999999999997E-3</c:v>
                </c:pt>
                <c:pt idx="1054">
                  <c:v>8.7395000000000007E-3</c:v>
                </c:pt>
                <c:pt idx="1055">
                  <c:v>8.7475000000000001E-3</c:v>
                </c:pt>
                <c:pt idx="1056">
                  <c:v>8.7530000000000004E-3</c:v>
                </c:pt>
                <c:pt idx="1057">
                  <c:v>8.7639999999999992E-3</c:v>
                </c:pt>
                <c:pt idx="1058">
                  <c:v>8.7720000000000003E-3</c:v>
                </c:pt>
                <c:pt idx="1059">
                  <c:v>8.7775000000000006E-3</c:v>
                </c:pt>
                <c:pt idx="1060">
                  <c:v>8.7854999999999999E-3</c:v>
                </c:pt>
                <c:pt idx="1061">
                  <c:v>8.7989999999999995E-3</c:v>
                </c:pt>
                <c:pt idx="1062">
                  <c:v>8.8044999999999998E-3</c:v>
                </c:pt>
                <c:pt idx="1063">
                  <c:v>8.8124999999999992E-3</c:v>
                </c:pt>
                <c:pt idx="1064">
                  <c:v>8.8210000000000007E-3</c:v>
                </c:pt>
                <c:pt idx="1065">
                  <c:v>8.829E-3</c:v>
                </c:pt>
                <c:pt idx="1066">
                  <c:v>8.8369999999999994E-3</c:v>
                </c:pt>
                <c:pt idx="1067">
                  <c:v>8.8400000000000006E-3</c:v>
                </c:pt>
                <c:pt idx="1068">
                  <c:v>8.8424999999999997E-3</c:v>
                </c:pt>
                <c:pt idx="1069">
                  <c:v>8.8559999999999993E-3</c:v>
                </c:pt>
                <c:pt idx="1070">
                  <c:v>8.8669999999999999E-3</c:v>
                </c:pt>
                <c:pt idx="1071">
                  <c:v>8.8749999999999992E-3</c:v>
                </c:pt>
                <c:pt idx="1072">
                  <c:v>8.8780000000000005E-3</c:v>
                </c:pt>
                <c:pt idx="1073">
                  <c:v>8.8885000000000006E-3</c:v>
                </c:pt>
                <c:pt idx="1074">
                  <c:v>8.8970000000000004E-3</c:v>
                </c:pt>
                <c:pt idx="1075">
                  <c:v>8.8994999999999994E-3</c:v>
                </c:pt>
                <c:pt idx="1076">
                  <c:v>8.9130000000000008E-3</c:v>
                </c:pt>
                <c:pt idx="1077">
                  <c:v>8.9239999999999996E-3</c:v>
                </c:pt>
                <c:pt idx="1078">
                  <c:v>8.9294999999999999E-3</c:v>
                </c:pt>
                <c:pt idx="1079">
                  <c:v>8.9320000000000007E-3</c:v>
                </c:pt>
                <c:pt idx="1080">
                  <c:v>8.9455000000000003E-3</c:v>
                </c:pt>
                <c:pt idx="1081">
                  <c:v>8.9484999999999999E-3</c:v>
                </c:pt>
                <c:pt idx="1082">
                  <c:v>8.9564999999999992E-3</c:v>
                </c:pt>
                <c:pt idx="1083">
                  <c:v>8.9645000000000002E-3</c:v>
                </c:pt>
                <c:pt idx="1084">
                  <c:v>8.9779999999999999E-3</c:v>
                </c:pt>
                <c:pt idx="1085">
                  <c:v>8.9779999999999999E-3</c:v>
                </c:pt>
                <c:pt idx="1086">
                  <c:v>8.9914999999999995E-3</c:v>
                </c:pt>
                <c:pt idx="1087">
                  <c:v>8.9999999999999993E-3</c:v>
                </c:pt>
                <c:pt idx="1088">
                  <c:v>9.0054999999999996E-3</c:v>
                </c:pt>
                <c:pt idx="1089">
                  <c:v>9.0159999999999997E-3</c:v>
                </c:pt>
                <c:pt idx="1090">
                  <c:v>9.0189999999999992E-3</c:v>
                </c:pt>
                <c:pt idx="1091">
                  <c:v>9.0349999999999996E-3</c:v>
                </c:pt>
                <c:pt idx="1092">
                  <c:v>9.0349999999999996E-3</c:v>
                </c:pt>
                <c:pt idx="1093">
                  <c:v>9.0460000000000002E-3</c:v>
                </c:pt>
                <c:pt idx="1094">
                  <c:v>9.0620000000000006E-3</c:v>
                </c:pt>
                <c:pt idx="1095">
                  <c:v>9.0620000000000006E-3</c:v>
                </c:pt>
                <c:pt idx="1096">
                  <c:v>9.0784999999999998E-3</c:v>
                </c:pt>
                <c:pt idx="1097">
                  <c:v>9.0865000000000008E-3</c:v>
                </c:pt>
                <c:pt idx="1098">
                  <c:v>9.0895000000000004E-3</c:v>
                </c:pt>
                <c:pt idx="1099">
                  <c:v>9.1000000000000004E-3</c:v>
                </c:pt>
                <c:pt idx="1100">
                  <c:v>9.1085000000000003E-3</c:v>
                </c:pt>
                <c:pt idx="1101">
                  <c:v>9.1190000000000004E-3</c:v>
                </c:pt>
                <c:pt idx="1102">
                  <c:v>9.1219999999999999E-3</c:v>
                </c:pt>
                <c:pt idx="1103">
                  <c:v>9.1299999999999992E-3</c:v>
                </c:pt>
                <c:pt idx="1104">
                  <c:v>9.1409999999999998E-3</c:v>
                </c:pt>
                <c:pt idx="1105">
                  <c:v>9.1435000000000006E-3</c:v>
                </c:pt>
                <c:pt idx="1106">
                  <c:v>9.1599999999999997E-3</c:v>
                </c:pt>
                <c:pt idx="1107">
                  <c:v>9.1625000000000005E-3</c:v>
                </c:pt>
                <c:pt idx="1108">
                  <c:v>9.1734999999999994E-3</c:v>
                </c:pt>
                <c:pt idx="1109">
                  <c:v>9.1839999999999995E-3</c:v>
                </c:pt>
                <c:pt idx="1110">
                  <c:v>9.195E-3</c:v>
                </c:pt>
                <c:pt idx="1111">
                  <c:v>9.2060000000000006E-3</c:v>
                </c:pt>
                <c:pt idx="1112">
                  <c:v>9.2114999999999992E-3</c:v>
                </c:pt>
                <c:pt idx="1113">
                  <c:v>9.214E-3</c:v>
                </c:pt>
                <c:pt idx="1114">
                  <c:v>9.2274999999999996E-3</c:v>
                </c:pt>
                <c:pt idx="1115">
                  <c:v>9.2385000000000002E-3</c:v>
                </c:pt>
                <c:pt idx="1116">
                  <c:v>9.2440000000000005E-3</c:v>
                </c:pt>
                <c:pt idx="1117">
                  <c:v>9.2495000000000008E-3</c:v>
                </c:pt>
                <c:pt idx="1118">
                  <c:v>9.2630000000000004E-3</c:v>
                </c:pt>
                <c:pt idx="1119">
                  <c:v>9.2765E-3</c:v>
                </c:pt>
                <c:pt idx="1120">
                  <c:v>9.2790000000000008E-3</c:v>
                </c:pt>
                <c:pt idx="1121">
                  <c:v>9.2899999999999996E-3</c:v>
                </c:pt>
                <c:pt idx="1122">
                  <c:v>9.2954999999999999E-3</c:v>
                </c:pt>
                <c:pt idx="1123">
                  <c:v>9.3034999999999993E-3</c:v>
                </c:pt>
                <c:pt idx="1124">
                  <c:v>9.3089999999999996E-3</c:v>
                </c:pt>
                <c:pt idx="1125">
                  <c:v>9.3200000000000002E-3</c:v>
                </c:pt>
                <c:pt idx="1126">
                  <c:v>9.325E-3</c:v>
                </c:pt>
                <c:pt idx="1127">
                  <c:v>9.3360000000000005E-3</c:v>
                </c:pt>
                <c:pt idx="1128">
                  <c:v>9.3415000000000008E-3</c:v>
                </c:pt>
                <c:pt idx="1129">
                  <c:v>9.3524999999999997E-3</c:v>
                </c:pt>
                <c:pt idx="1130">
                  <c:v>9.3605000000000008E-3</c:v>
                </c:pt>
                <c:pt idx="1131">
                  <c:v>9.3714999999999996E-3</c:v>
                </c:pt>
                <c:pt idx="1132">
                  <c:v>9.3714999999999996E-3</c:v>
                </c:pt>
                <c:pt idx="1133">
                  <c:v>9.3795000000000007E-3</c:v>
                </c:pt>
                <c:pt idx="1134">
                  <c:v>9.3930000000000003E-3</c:v>
                </c:pt>
                <c:pt idx="1135">
                  <c:v>9.4064999999999999E-3</c:v>
                </c:pt>
                <c:pt idx="1136">
                  <c:v>9.4039999999999992E-3</c:v>
                </c:pt>
                <c:pt idx="1137">
                  <c:v>9.4175000000000005E-3</c:v>
                </c:pt>
                <c:pt idx="1138">
                  <c:v>9.4284999999999994E-3</c:v>
                </c:pt>
                <c:pt idx="1139">
                  <c:v>9.4230000000000008E-3</c:v>
                </c:pt>
                <c:pt idx="1140">
                  <c:v>9.4444999999999998E-3</c:v>
                </c:pt>
                <c:pt idx="1141">
                  <c:v>9.4420000000000007E-3</c:v>
                </c:pt>
                <c:pt idx="1142">
                  <c:v>9.4555000000000004E-3</c:v>
                </c:pt>
                <c:pt idx="1143">
                  <c:v>9.4610000000000007E-3</c:v>
                </c:pt>
                <c:pt idx="1144">
                  <c:v>9.4664999999999992E-3</c:v>
                </c:pt>
                <c:pt idx="1145">
                  <c:v>9.4850000000000004E-3</c:v>
                </c:pt>
                <c:pt idx="1146">
                  <c:v>9.4905000000000007E-3</c:v>
                </c:pt>
                <c:pt idx="1147">
                  <c:v>9.4990000000000005E-3</c:v>
                </c:pt>
                <c:pt idx="1148">
                  <c:v>9.5014999999999995E-3</c:v>
                </c:pt>
                <c:pt idx="1149">
                  <c:v>9.5204999999999994E-3</c:v>
                </c:pt>
                <c:pt idx="1150">
                  <c:v>9.5285000000000005E-3</c:v>
                </c:pt>
                <c:pt idx="1151">
                  <c:v>9.5340000000000008E-3</c:v>
                </c:pt>
                <c:pt idx="1152">
                  <c:v>9.5420000000000001E-3</c:v>
                </c:pt>
                <c:pt idx="1153">
                  <c:v>9.5554999999999998E-3</c:v>
                </c:pt>
                <c:pt idx="1154">
                  <c:v>9.5584999999999993E-3</c:v>
                </c:pt>
                <c:pt idx="1155">
                  <c:v>9.5694999999999999E-3</c:v>
                </c:pt>
                <c:pt idx="1156">
                  <c:v>9.5774999999999992E-3</c:v>
                </c:pt>
                <c:pt idx="1157">
                  <c:v>9.5774999999999992E-3</c:v>
                </c:pt>
                <c:pt idx="1158">
                  <c:v>9.5910000000000006E-3</c:v>
                </c:pt>
                <c:pt idx="1159">
                  <c:v>9.6019999999999994E-3</c:v>
                </c:pt>
                <c:pt idx="1160">
                  <c:v>9.6045000000000002E-3</c:v>
                </c:pt>
                <c:pt idx="1161">
                  <c:v>9.6209999999999993E-3</c:v>
                </c:pt>
                <c:pt idx="1162">
                  <c:v>9.6264999999999996E-3</c:v>
                </c:pt>
                <c:pt idx="1163">
                  <c:v>9.6290000000000004E-3</c:v>
                </c:pt>
                <c:pt idx="1164">
                  <c:v>9.6399999999999993E-3</c:v>
                </c:pt>
                <c:pt idx="1165">
                  <c:v>9.6480000000000003E-3</c:v>
                </c:pt>
                <c:pt idx="1166">
                  <c:v>9.6559999999999997E-3</c:v>
                </c:pt>
                <c:pt idx="1167">
                  <c:v>9.6589999999999992E-3</c:v>
                </c:pt>
                <c:pt idx="1168">
                  <c:v>9.6694999999999993E-3</c:v>
                </c:pt>
                <c:pt idx="1169">
                  <c:v>9.6830000000000006E-3</c:v>
                </c:pt>
                <c:pt idx="1170">
                  <c:v>9.6830000000000006E-3</c:v>
                </c:pt>
                <c:pt idx="1171">
                  <c:v>9.7020000000000006E-3</c:v>
                </c:pt>
                <c:pt idx="1172">
                  <c:v>9.6994999999999998E-3</c:v>
                </c:pt>
                <c:pt idx="1173">
                  <c:v>9.7184999999999997E-3</c:v>
                </c:pt>
                <c:pt idx="1174">
                  <c:v>9.724E-3</c:v>
                </c:pt>
                <c:pt idx="1175">
                  <c:v>9.7345000000000001E-3</c:v>
                </c:pt>
                <c:pt idx="1176">
                  <c:v>9.7429999999999999E-3</c:v>
                </c:pt>
                <c:pt idx="1177">
                  <c:v>9.7485000000000002E-3</c:v>
                </c:pt>
                <c:pt idx="1178">
                  <c:v>9.7590000000000003E-3</c:v>
                </c:pt>
                <c:pt idx="1179">
                  <c:v>9.7699999999999992E-3</c:v>
                </c:pt>
                <c:pt idx="1180">
                  <c:v>9.7780000000000002E-3</c:v>
                </c:pt>
                <c:pt idx="1181">
                  <c:v>9.7890000000000008E-3</c:v>
                </c:pt>
                <c:pt idx="1182">
                  <c:v>9.7944999999999994E-3</c:v>
                </c:pt>
                <c:pt idx="1183">
                  <c:v>9.8080000000000007E-3</c:v>
                </c:pt>
                <c:pt idx="1184">
                  <c:v>9.8049999999999995E-3</c:v>
                </c:pt>
                <c:pt idx="1185">
                  <c:v>9.8239999999999994E-3</c:v>
                </c:pt>
                <c:pt idx="1186">
                  <c:v>9.8270000000000007E-3</c:v>
                </c:pt>
                <c:pt idx="1187">
                  <c:v>9.8379999999999995E-3</c:v>
                </c:pt>
                <c:pt idx="1188">
                  <c:v>9.8405000000000003E-3</c:v>
                </c:pt>
                <c:pt idx="1189">
                  <c:v>9.8484999999999996E-3</c:v>
                </c:pt>
                <c:pt idx="1190">
                  <c:v>9.8619999999999992E-3</c:v>
                </c:pt>
                <c:pt idx="1191">
                  <c:v>9.8705000000000008E-3</c:v>
                </c:pt>
                <c:pt idx="1192">
                  <c:v>9.8755000000000006E-3</c:v>
                </c:pt>
                <c:pt idx="1193">
                  <c:v>9.8840000000000004E-3</c:v>
                </c:pt>
                <c:pt idx="1194">
                  <c:v>9.8895000000000007E-3</c:v>
                </c:pt>
                <c:pt idx="1195">
                  <c:v>9.9030000000000003E-3</c:v>
                </c:pt>
                <c:pt idx="1196">
                  <c:v>9.9109999999999997E-3</c:v>
                </c:pt>
                <c:pt idx="1197">
                  <c:v>9.9190000000000007E-3</c:v>
                </c:pt>
                <c:pt idx="1198">
                  <c:v>9.9220000000000003E-3</c:v>
                </c:pt>
                <c:pt idx="1199">
                  <c:v>9.9380000000000007E-3</c:v>
                </c:pt>
                <c:pt idx="1200">
                  <c:v>9.9489999999999995E-3</c:v>
                </c:pt>
                <c:pt idx="1201">
                  <c:v>9.9489999999999995E-3</c:v>
                </c:pt>
                <c:pt idx="1202">
                  <c:v>9.9649999999999999E-3</c:v>
                </c:pt>
                <c:pt idx="1203">
                  <c:v>9.9734999999999997E-3</c:v>
                </c:pt>
                <c:pt idx="1204">
                  <c:v>9.9734999999999997E-3</c:v>
                </c:pt>
                <c:pt idx="1205">
                  <c:v>9.9895000000000001E-3</c:v>
                </c:pt>
                <c:pt idx="1206">
                  <c:v>9.9950000000000004E-3</c:v>
                </c:pt>
                <c:pt idx="1207">
                  <c:v>1.00115E-2</c:v>
                </c:pt>
                <c:pt idx="1208">
                  <c:v>1.0030499999999999E-2</c:v>
                </c:pt>
                <c:pt idx="1209">
                  <c:v>1.0041E-2</c:v>
                </c:pt>
                <c:pt idx="1210">
                  <c:v>1.0054499999999999E-2</c:v>
                </c:pt>
                <c:pt idx="1211">
                  <c:v>1.00655E-2</c:v>
                </c:pt>
                <c:pt idx="1212">
                  <c:v>1.0078999999999999E-2</c:v>
                </c:pt>
                <c:pt idx="1213">
                  <c:v>1.009E-2</c:v>
                </c:pt>
                <c:pt idx="1214">
                  <c:v>1.01145E-2</c:v>
                </c:pt>
                <c:pt idx="1215">
                  <c:v>1.0128E-2</c:v>
                </c:pt>
                <c:pt idx="1216">
                  <c:v>1.0144E-2</c:v>
                </c:pt>
                <c:pt idx="1217">
                  <c:v>1.0166E-2</c:v>
                </c:pt>
                <c:pt idx="1218">
                  <c:v>1.0179499999999999E-2</c:v>
                </c:pt>
                <c:pt idx="1219">
                  <c:v>1.01955E-2</c:v>
                </c:pt>
                <c:pt idx="1220">
                  <c:v>1.0212000000000001E-2</c:v>
                </c:pt>
                <c:pt idx="1221">
                  <c:v>1.02335E-2</c:v>
                </c:pt>
                <c:pt idx="1222">
                  <c:v>1.0252499999999999E-2</c:v>
                </c:pt>
                <c:pt idx="1223">
                  <c:v>1.02635E-2</c:v>
                </c:pt>
                <c:pt idx="1224">
                  <c:v>1.0288E-2</c:v>
                </c:pt>
                <c:pt idx="1225">
                  <c:v>1.0299000000000001E-2</c:v>
                </c:pt>
                <c:pt idx="1226">
                  <c:v>1.0323000000000001E-2</c:v>
                </c:pt>
                <c:pt idx="1227">
                  <c:v>1.03395E-2</c:v>
                </c:pt>
                <c:pt idx="1228">
                  <c:v>1.03555E-2</c:v>
                </c:pt>
                <c:pt idx="1229">
                  <c:v>1.03745E-2</c:v>
                </c:pt>
                <c:pt idx="1230">
                  <c:v>1.03935E-2</c:v>
                </c:pt>
                <c:pt idx="1231">
                  <c:v>1.0410000000000001E-2</c:v>
                </c:pt>
                <c:pt idx="1232">
                  <c:v>1.0421E-2</c:v>
                </c:pt>
                <c:pt idx="1233">
                  <c:v>1.04505E-2</c:v>
                </c:pt>
                <c:pt idx="1234">
                  <c:v>1.04695E-2</c:v>
                </c:pt>
                <c:pt idx="1235">
                  <c:v>1.04995E-2</c:v>
                </c:pt>
                <c:pt idx="1236">
                  <c:v>1.05185E-2</c:v>
                </c:pt>
                <c:pt idx="1237">
                  <c:v>1.0529500000000001E-2</c:v>
                </c:pt>
                <c:pt idx="1238">
                  <c:v>1.0559000000000001E-2</c:v>
                </c:pt>
                <c:pt idx="1239">
                  <c:v>1.0491500000000001E-2</c:v>
                </c:pt>
                <c:pt idx="1240">
                  <c:v>1.0521000000000001E-2</c:v>
                </c:pt>
                <c:pt idx="1241">
                  <c:v>1.0562E-2</c:v>
                </c:pt>
                <c:pt idx="1242">
                  <c:v>1.0564499999999999E-2</c:v>
                </c:pt>
                <c:pt idx="1243">
                  <c:v>1.0597000000000001E-2</c:v>
                </c:pt>
                <c:pt idx="1244">
                  <c:v>1.06135E-2</c:v>
                </c:pt>
                <c:pt idx="1245">
                  <c:v>1.0624E-2</c:v>
                </c:pt>
                <c:pt idx="1246">
                  <c:v>1.0662E-2</c:v>
                </c:pt>
                <c:pt idx="1247">
                  <c:v>1.0664999999999999E-2</c:v>
                </c:pt>
                <c:pt idx="1248">
                  <c:v>1.0703000000000001E-2</c:v>
                </c:pt>
                <c:pt idx="1249">
                  <c:v>1.0711E-2</c:v>
                </c:pt>
                <c:pt idx="1250">
                  <c:v>1.07355E-2</c:v>
                </c:pt>
                <c:pt idx="1251">
                  <c:v>1.07545E-2</c:v>
                </c:pt>
                <c:pt idx="1252">
                  <c:v>1.0762499999999999E-2</c:v>
                </c:pt>
                <c:pt idx="1253">
                  <c:v>1.0787E-2</c:v>
                </c:pt>
                <c:pt idx="1254">
                  <c:v>1.0800499999999999E-2</c:v>
                </c:pt>
                <c:pt idx="1255">
                  <c:v>1.0819499999999999E-2</c:v>
                </c:pt>
                <c:pt idx="1256">
                  <c:v>1.0841E-2</c:v>
                </c:pt>
                <c:pt idx="1257">
                  <c:v>1.0852000000000001E-2</c:v>
                </c:pt>
                <c:pt idx="1258">
                  <c:v>1.0876500000000001E-2</c:v>
                </c:pt>
                <c:pt idx="1259">
                  <c:v>1.08845E-2</c:v>
                </c:pt>
                <c:pt idx="1260">
                  <c:v>1.0900999999999999E-2</c:v>
                </c:pt>
                <c:pt idx="1261">
                  <c:v>1.0919999999999999E-2</c:v>
                </c:pt>
                <c:pt idx="1262">
                  <c:v>1.0936E-2</c:v>
                </c:pt>
                <c:pt idx="1263">
                  <c:v>1.0954999999999999E-2</c:v>
                </c:pt>
                <c:pt idx="1264">
                  <c:v>1.09715E-2</c:v>
                </c:pt>
                <c:pt idx="1265">
                  <c:v>1.0982E-2</c:v>
                </c:pt>
                <c:pt idx="1266">
                  <c:v>1.1004E-2</c:v>
                </c:pt>
                <c:pt idx="1267">
                  <c:v>1.102E-2</c:v>
                </c:pt>
                <c:pt idx="1268">
                  <c:v>1.10335E-2</c:v>
                </c:pt>
                <c:pt idx="1269">
                  <c:v>1.10525E-2</c:v>
                </c:pt>
                <c:pt idx="1270">
                  <c:v>1.1061E-2</c:v>
                </c:pt>
                <c:pt idx="1271">
                  <c:v>1.1084999999999999E-2</c:v>
                </c:pt>
                <c:pt idx="1272">
                  <c:v>1.11015E-2</c:v>
                </c:pt>
                <c:pt idx="1273">
                  <c:v>1.11095E-2</c:v>
                </c:pt>
                <c:pt idx="1274">
                  <c:v>1.1134E-2</c:v>
                </c:pt>
                <c:pt idx="1275">
                  <c:v>1.1147499999999999E-2</c:v>
                </c:pt>
                <c:pt idx="1276">
                  <c:v>1.1169E-2</c:v>
                </c:pt>
                <c:pt idx="1277">
                  <c:v>1.1199000000000001E-2</c:v>
                </c:pt>
                <c:pt idx="1278">
                  <c:v>1.1218000000000001E-2</c:v>
                </c:pt>
                <c:pt idx="1279">
                  <c:v>1.12345E-2</c:v>
                </c:pt>
                <c:pt idx="1280">
                  <c:v>1.1264E-2</c:v>
                </c:pt>
                <c:pt idx="1281">
                  <c:v>1.1275E-2</c:v>
                </c:pt>
                <c:pt idx="1282">
                  <c:v>1.1294E-2</c:v>
                </c:pt>
                <c:pt idx="1283">
                  <c:v>1.13075E-2</c:v>
                </c:pt>
                <c:pt idx="1284">
                  <c:v>1.1332E-2</c:v>
                </c:pt>
                <c:pt idx="1285">
                  <c:v>1.1343000000000001E-2</c:v>
                </c:pt>
                <c:pt idx="1286">
                  <c:v>1.1367E-2</c:v>
                </c:pt>
                <c:pt idx="1287">
                  <c:v>1.1381E-2</c:v>
                </c:pt>
                <c:pt idx="1288">
                  <c:v>1.1402499999999999E-2</c:v>
                </c:pt>
                <c:pt idx="1289">
                  <c:v>1.14135E-2</c:v>
                </c:pt>
                <c:pt idx="1290">
                  <c:v>1.14325E-2</c:v>
                </c:pt>
                <c:pt idx="1291">
                  <c:v>1.1443E-2</c:v>
                </c:pt>
                <c:pt idx="1292">
                  <c:v>1.1462E-2</c:v>
                </c:pt>
                <c:pt idx="1293">
                  <c:v>1.1469999999999999E-2</c:v>
                </c:pt>
                <c:pt idx="1294">
                  <c:v>1.1488999999999999E-2</c:v>
                </c:pt>
                <c:pt idx="1295">
                  <c:v>1.15055E-2</c:v>
                </c:pt>
                <c:pt idx="1296">
                  <c:v>1.1521999999999999E-2</c:v>
                </c:pt>
                <c:pt idx="1297">
                  <c:v>1.1535500000000001E-2</c:v>
                </c:pt>
                <c:pt idx="1298">
                  <c:v>1.1549E-2</c:v>
                </c:pt>
                <c:pt idx="1299">
                  <c:v>1.15595E-2</c:v>
                </c:pt>
                <c:pt idx="1300">
                  <c:v>1.15815E-2</c:v>
                </c:pt>
                <c:pt idx="1301">
                  <c:v>1.15925E-2</c:v>
                </c:pt>
                <c:pt idx="1302">
                  <c:v>1.16115E-2</c:v>
                </c:pt>
                <c:pt idx="1303">
                  <c:v>1.1625E-2</c:v>
                </c:pt>
                <c:pt idx="1304">
                  <c:v>1.1649E-2</c:v>
                </c:pt>
                <c:pt idx="1305">
                  <c:v>1.1663E-2</c:v>
                </c:pt>
                <c:pt idx="1306">
                  <c:v>1.1679E-2</c:v>
                </c:pt>
                <c:pt idx="1307">
                  <c:v>1.1698E-2</c:v>
                </c:pt>
                <c:pt idx="1308">
                  <c:v>1.1709000000000001E-2</c:v>
                </c:pt>
                <c:pt idx="1309">
                  <c:v>1.17305E-2</c:v>
                </c:pt>
                <c:pt idx="1310">
                  <c:v>1.17415E-2</c:v>
                </c:pt>
                <c:pt idx="1311">
                  <c:v>1.1766E-2</c:v>
                </c:pt>
                <c:pt idx="1312">
                  <c:v>1.1793E-2</c:v>
                </c:pt>
                <c:pt idx="1313">
                  <c:v>1.1804E-2</c:v>
                </c:pt>
                <c:pt idx="1314">
                  <c:v>1.1828E-2</c:v>
                </c:pt>
                <c:pt idx="1315">
                  <c:v>1.1842E-2</c:v>
                </c:pt>
                <c:pt idx="1316">
                  <c:v>1.1868999999999999E-2</c:v>
                </c:pt>
                <c:pt idx="1317">
                  <c:v>1.1879499999999999E-2</c:v>
                </c:pt>
                <c:pt idx="1318">
                  <c:v>1.1904E-2</c:v>
                </c:pt>
                <c:pt idx="1319">
                  <c:v>1.1923E-2</c:v>
                </c:pt>
                <c:pt idx="1320">
                  <c:v>1.1941999999999999E-2</c:v>
                </c:pt>
                <c:pt idx="1321">
                  <c:v>1.19475E-2</c:v>
                </c:pt>
                <c:pt idx="1322">
                  <c:v>1.19665E-2</c:v>
                </c:pt>
                <c:pt idx="1323">
                  <c:v>1.1983000000000001E-2</c:v>
                </c:pt>
                <c:pt idx="1324">
                  <c:v>1.19965E-2</c:v>
                </c:pt>
                <c:pt idx="1325">
                  <c:v>1.20205E-2</c:v>
                </c:pt>
                <c:pt idx="1326">
                  <c:v>1.2026E-2</c:v>
                </c:pt>
                <c:pt idx="1327">
                  <c:v>1.2042499999999999E-2</c:v>
                </c:pt>
                <c:pt idx="1328">
                  <c:v>1.20585E-2</c:v>
                </c:pt>
                <c:pt idx="1329">
                  <c:v>1.20695E-2</c:v>
                </c:pt>
                <c:pt idx="1330">
                  <c:v>1.2083E-2</c:v>
                </c:pt>
                <c:pt idx="1331">
                  <c:v>1.2104999999999999E-2</c:v>
                </c:pt>
                <c:pt idx="1332">
                  <c:v>1.21155E-2</c:v>
                </c:pt>
                <c:pt idx="1333">
                  <c:v>1.214E-2</c:v>
                </c:pt>
                <c:pt idx="1334">
                  <c:v>1.2151E-2</c:v>
                </c:pt>
                <c:pt idx="1335">
                  <c:v>1.2167000000000001E-2</c:v>
                </c:pt>
                <c:pt idx="1336">
                  <c:v>1.2186000000000001E-2</c:v>
                </c:pt>
                <c:pt idx="1337">
                  <c:v>1.22025E-2</c:v>
                </c:pt>
                <c:pt idx="1338">
                  <c:v>1.2215999999999999E-2</c:v>
                </c:pt>
                <c:pt idx="1339">
                  <c:v>1.2251E-2</c:v>
                </c:pt>
                <c:pt idx="1340">
                  <c:v>1.22595E-2</c:v>
                </c:pt>
                <c:pt idx="1341">
                  <c:v>1.2286500000000001E-2</c:v>
                </c:pt>
                <c:pt idx="1342">
                  <c:v>1.2303E-2</c:v>
                </c:pt>
                <c:pt idx="1343">
                  <c:v>1.2319E-2</c:v>
                </c:pt>
                <c:pt idx="1344">
                  <c:v>1.2338E-2</c:v>
                </c:pt>
                <c:pt idx="1345">
                  <c:v>1.2359500000000001E-2</c:v>
                </c:pt>
                <c:pt idx="1346">
                  <c:v>1.2376E-2</c:v>
                </c:pt>
                <c:pt idx="1347">
                  <c:v>1.2403000000000001E-2</c:v>
                </c:pt>
                <c:pt idx="1348">
                  <c:v>1.24165E-2</c:v>
                </c:pt>
                <c:pt idx="1349">
                  <c:v>1.243E-2</c:v>
                </c:pt>
                <c:pt idx="1350">
                  <c:v>1.2446499999999999E-2</c:v>
                </c:pt>
                <c:pt idx="1351">
                  <c:v>1.24545E-2</c:v>
                </c:pt>
                <c:pt idx="1352">
                  <c:v>1.24815E-2</c:v>
                </c:pt>
                <c:pt idx="1353">
                  <c:v>1.2487E-2</c:v>
                </c:pt>
                <c:pt idx="1354">
                  <c:v>1.2503500000000001E-2</c:v>
                </c:pt>
                <c:pt idx="1355">
                  <c:v>1.25145E-2</c:v>
                </c:pt>
                <c:pt idx="1356">
                  <c:v>1.2525E-2</c:v>
                </c:pt>
                <c:pt idx="1357">
                  <c:v>1.2544E-2</c:v>
                </c:pt>
                <c:pt idx="1358">
                  <c:v>1.2555E-2</c:v>
                </c:pt>
                <c:pt idx="1359">
                  <c:v>1.2574E-2</c:v>
                </c:pt>
                <c:pt idx="1360">
                  <c:v>1.25875E-2</c:v>
                </c:pt>
                <c:pt idx="1361">
                  <c:v>1.2600999999999999E-2</c:v>
                </c:pt>
                <c:pt idx="1362">
                  <c:v>1.2619999999999999E-2</c:v>
                </c:pt>
                <c:pt idx="1363">
                  <c:v>1.2633500000000001E-2</c:v>
                </c:pt>
                <c:pt idx="1364">
                  <c:v>1.2647E-2</c:v>
                </c:pt>
                <c:pt idx="1365">
                  <c:v>1.2666E-2</c:v>
                </c:pt>
                <c:pt idx="1366">
                  <c:v>1.26795E-2</c:v>
                </c:pt>
                <c:pt idx="1367">
                  <c:v>1.2701499999999999E-2</c:v>
                </c:pt>
                <c:pt idx="1368">
                  <c:v>1.27175E-2</c:v>
                </c:pt>
                <c:pt idx="1369">
                  <c:v>1.27365E-2</c:v>
                </c:pt>
                <c:pt idx="1370">
                  <c:v>1.2749999999999999E-2</c:v>
                </c:pt>
                <c:pt idx="1371">
                  <c:v>1.2772E-2</c:v>
                </c:pt>
                <c:pt idx="1372">
                  <c:v>1.2788000000000001E-2</c:v>
                </c:pt>
                <c:pt idx="1373">
                  <c:v>1.281E-2</c:v>
                </c:pt>
                <c:pt idx="1374">
                  <c:v>1.2829E-2</c:v>
                </c:pt>
                <c:pt idx="1375">
                  <c:v>1.2845000000000001E-2</c:v>
                </c:pt>
                <c:pt idx="1376">
                  <c:v>1.28615E-2</c:v>
                </c:pt>
                <c:pt idx="1377">
                  <c:v>1.28805E-2</c:v>
                </c:pt>
                <c:pt idx="1378">
                  <c:v>1.28965E-2</c:v>
                </c:pt>
                <c:pt idx="1379">
                  <c:v>1.2913000000000001E-2</c:v>
                </c:pt>
                <c:pt idx="1380">
                  <c:v>1.2929E-2</c:v>
                </c:pt>
                <c:pt idx="1381">
                  <c:v>1.2937499999999999E-2</c:v>
                </c:pt>
                <c:pt idx="1382">
                  <c:v>1.2959E-2</c:v>
                </c:pt>
                <c:pt idx="1383">
                  <c:v>1.2975499999999999E-2</c:v>
                </c:pt>
                <c:pt idx="1384">
                  <c:v>1.29915E-2</c:v>
                </c:pt>
                <c:pt idx="1385">
                  <c:v>1.3016E-2</c:v>
                </c:pt>
                <c:pt idx="1386">
                  <c:v>1.3032E-2</c:v>
                </c:pt>
                <c:pt idx="1387">
                  <c:v>1.30405E-2</c:v>
                </c:pt>
                <c:pt idx="1388">
                  <c:v>1.30565E-2</c:v>
                </c:pt>
                <c:pt idx="1389">
                  <c:v>1.30755E-2</c:v>
                </c:pt>
                <c:pt idx="1390">
                  <c:v>1.30945E-2</c:v>
                </c:pt>
                <c:pt idx="1391">
                  <c:v>1.3105500000000001E-2</c:v>
                </c:pt>
                <c:pt idx="1392">
                  <c:v>1.3124500000000001E-2</c:v>
                </c:pt>
                <c:pt idx="1393">
                  <c:v>1.31325E-2</c:v>
                </c:pt>
                <c:pt idx="1394">
                  <c:v>1.3148999999999999E-2</c:v>
                </c:pt>
                <c:pt idx="1395">
                  <c:v>1.3165E-2</c:v>
                </c:pt>
                <c:pt idx="1396">
                  <c:v>1.31705E-2</c:v>
                </c:pt>
                <c:pt idx="1397">
                  <c:v>1.3197499999999999E-2</c:v>
                </c:pt>
                <c:pt idx="1398">
                  <c:v>1.32195E-2</c:v>
                </c:pt>
                <c:pt idx="1399">
                  <c:v>1.3225000000000001E-2</c:v>
                </c:pt>
                <c:pt idx="1400">
                  <c:v>1.3252E-2</c:v>
                </c:pt>
                <c:pt idx="1401">
                  <c:v>1.32625E-2</c:v>
                </c:pt>
                <c:pt idx="1402">
                  <c:v>1.32815E-2</c:v>
                </c:pt>
                <c:pt idx="1403">
                  <c:v>1.3303499999999999E-2</c:v>
                </c:pt>
                <c:pt idx="1404">
                  <c:v>1.33115E-2</c:v>
                </c:pt>
                <c:pt idx="1405">
                  <c:v>1.33305E-2</c:v>
                </c:pt>
                <c:pt idx="1406">
                  <c:v>1.33575E-2</c:v>
                </c:pt>
                <c:pt idx="1407">
                  <c:v>1.3355000000000001E-2</c:v>
                </c:pt>
                <c:pt idx="1408">
                  <c:v>1.3374E-2</c:v>
                </c:pt>
                <c:pt idx="1409">
                  <c:v>1.3401E-2</c:v>
                </c:pt>
                <c:pt idx="1410">
                  <c:v>1.34035E-2</c:v>
                </c:pt>
                <c:pt idx="1411">
                  <c:v>1.34445E-2</c:v>
                </c:pt>
                <c:pt idx="1412">
                  <c:v>1.3433499999999999E-2</c:v>
                </c:pt>
                <c:pt idx="1413">
                  <c:v>1.3457999999999999E-2</c:v>
                </c:pt>
                <c:pt idx="1414">
                  <c:v>1.3485E-2</c:v>
                </c:pt>
                <c:pt idx="1415">
                  <c:v>1.3493E-2</c:v>
                </c:pt>
                <c:pt idx="1416">
                  <c:v>1.35205E-2</c:v>
                </c:pt>
                <c:pt idx="1417">
                  <c:v>1.3531E-2</c:v>
                </c:pt>
                <c:pt idx="1418">
                  <c:v>1.3553000000000001E-2</c:v>
                </c:pt>
                <c:pt idx="1419">
                  <c:v>1.35665E-2</c:v>
                </c:pt>
                <c:pt idx="1420">
                  <c:v>1.35855E-2</c:v>
                </c:pt>
                <c:pt idx="1421">
                  <c:v>1.3599E-2</c:v>
                </c:pt>
                <c:pt idx="1422">
                  <c:v>1.3618E-2</c:v>
                </c:pt>
                <c:pt idx="1423">
                  <c:v>1.3634E-2</c:v>
                </c:pt>
                <c:pt idx="1424">
                  <c:v>1.3650499999999999E-2</c:v>
                </c:pt>
                <c:pt idx="1425">
                  <c:v>1.3667E-2</c:v>
                </c:pt>
                <c:pt idx="1426">
                  <c:v>1.3688499999999999E-2</c:v>
                </c:pt>
                <c:pt idx="1427">
                  <c:v>1.3691E-2</c:v>
                </c:pt>
                <c:pt idx="1428">
                  <c:v>1.37185E-2</c:v>
                </c:pt>
                <c:pt idx="1429">
                  <c:v>1.37345E-2</c:v>
                </c:pt>
                <c:pt idx="1430">
                  <c:v>1.3748E-2</c:v>
                </c:pt>
                <c:pt idx="1431">
                  <c:v>1.3761499999999999E-2</c:v>
                </c:pt>
                <c:pt idx="1432">
                  <c:v>1.3775000000000001E-2</c:v>
                </c:pt>
                <c:pt idx="1433">
                  <c:v>1.37915E-2</c:v>
                </c:pt>
                <c:pt idx="1434">
                  <c:v>1.3813000000000001E-2</c:v>
                </c:pt>
                <c:pt idx="1435">
                  <c:v>1.3827000000000001E-2</c:v>
                </c:pt>
                <c:pt idx="1436">
                  <c:v>1.38455E-2</c:v>
                </c:pt>
                <c:pt idx="1437">
                  <c:v>1.38675E-2</c:v>
                </c:pt>
                <c:pt idx="1438">
                  <c:v>1.38835E-2</c:v>
                </c:pt>
                <c:pt idx="1439">
                  <c:v>1.3894500000000001E-2</c:v>
                </c:pt>
                <c:pt idx="1440">
                  <c:v>1.3919000000000001E-2</c:v>
                </c:pt>
                <c:pt idx="1441">
                  <c:v>1.39325E-2</c:v>
                </c:pt>
                <c:pt idx="1442">
                  <c:v>1.39515E-2</c:v>
                </c:pt>
                <c:pt idx="1443">
                  <c:v>1.39595E-2</c:v>
                </c:pt>
                <c:pt idx="1444">
                  <c:v>1.3976000000000001E-2</c:v>
                </c:pt>
                <c:pt idx="1445">
                  <c:v>1.3986999999999999E-2</c:v>
                </c:pt>
                <c:pt idx="1446">
                  <c:v>1.4005500000000001E-2</c:v>
                </c:pt>
                <c:pt idx="1447">
                  <c:v>1.4030000000000001E-2</c:v>
                </c:pt>
                <c:pt idx="1448">
                  <c:v>1.4041E-2</c:v>
                </c:pt>
                <c:pt idx="1449">
                  <c:v>1.406E-2</c:v>
                </c:pt>
                <c:pt idx="1450">
                  <c:v>1.40815E-2</c:v>
                </c:pt>
                <c:pt idx="1451">
                  <c:v>1.4095E-2</c:v>
                </c:pt>
                <c:pt idx="1452">
                  <c:v>1.4111500000000001E-2</c:v>
                </c:pt>
                <c:pt idx="1453">
                  <c:v>1.41385E-2</c:v>
                </c:pt>
                <c:pt idx="1454">
                  <c:v>1.4154999999999999E-2</c:v>
                </c:pt>
                <c:pt idx="1455">
                  <c:v>1.4182E-2</c:v>
                </c:pt>
                <c:pt idx="1456">
                  <c:v>1.4198499999999999E-2</c:v>
                </c:pt>
                <c:pt idx="1457">
                  <c:v>1.4217499999999999E-2</c:v>
                </c:pt>
                <c:pt idx="1458">
                  <c:v>1.4227999999999999E-2</c:v>
                </c:pt>
                <c:pt idx="1459">
                  <c:v>1.42525E-2</c:v>
                </c:pt>
                <c:pt idx="1460">
                  <c:v>1.4265999999999999E-2</c:v>
                </c:pt>
                <c:pt idx="1461">
                  <c:v>1.4288E-2</c:v>
                </c:pt>
                <c:pt idx="1462">
                  <c:v>1.42985E-2</c:v>
                </c:pt>
                <c:pt idx="1463">
                  <c:v>1.4315E-2</c:v>
                </c:pt>
                <c:pt idx="1464">
                  <c:v>1.4331E-2</c:v>
                </c:pt>
                <c:pt idx="1465">
                  <c:v>1.43445E-2</c:v>
                </c:pt>
                <c:pt idx="1466">
                  <c:v>1.4361000000000001E-2</c:v>
                </c:pt>
                <c:pt idx="1467">
                  <c:v>1.4369E-2</c:v>
                </c:pt>
                <c:pt idx="1468">
                  <c:v>1.4388E-2</c:v>
                </c:pt>
                <c:pt idx="1469">
                  <c:v>1.4404500000000001E-2</c:v>
                </c:pt>
                <c:pt idx="1470">
                  <c:v>1.44125E-2</c:v>
                </c:pt>
                <c:pt idx="1471">
                  <c:v>1.44315E-2</c:v>
                </c:pt>
                <c:pt idx="1472">
                  <c:v>1.4445E-2</c:v>
                </c:pt>
                <c:pt idx="1473">
                  <c:v>1.44615E-2</c:v>
                </c:pt>
                <c:pt idx="1474">
                  <c:v>1.4482999999999999E-2</c:v>
                </c:pt>
                <c:pt idx="1475">
                  <c:v>1.4491E-2</c:v>
                </c:pt>
                <c:pt idx="1476">
                  <c:v>1.451E-2</c:v>
                </c:pt>
                <c:pt idx="1477">
                  <c:v>1.4526499999999999E-2</c:v>
                </c:pt>
                <c:pt idx="1478">
                  <c:v>1.4548E-2</c:v>
                </c:pt>
                <c:pt idx="1479">
                  <c:v>1.4564499999999999E-2</c:v>
                </c:pt>
                <c:pt idx="1480">
                  <c:v>1.4583499999999999E-2</c:v>
                </c:pt>
                <c:pt idx="1481">
                  <c:v>1.46105E-2</c:v>
                </c:pt>
                <c:pt idx="1482">
                  <c:v>1.46185E-2</c:v>
                </c:pt>
                <c:pt idx="1483">
                  <c:v>1.4643E-2</c:v>
                </c:pt>
                <c:pt idx="1484">
                  <c:v>1.4659500000000001E-2</c:v>
                </c:pt>
                <c:pt idx="1485">
                  <c:v>1.4673E-2</c:v>
                </c:pt>
                <c:pt idx="1486">
                  <c:v>1.47E-2</c:v>
                </c:pt>
                <c:pt idx="1487">
                  <c:v>1.4708000000000001E-2</c:v>
                </c:pt>
                <c:pt idx="1488">
                  <c:v>1.473E-2</c:v>
                </c:pt>
                <c:pt idx="1489">
                  <c:v>1.47435E-2</c:v>
                </c:pt>
                <c:pt idx="1490">
                  <c:v>1.47625E-2</c:v>
                </c:pt>
                <c:pt idx="1491">
                  <c:v>1.47785E-2</c:v>
                </c:pt>
                <c:pt idx="1492">
                  <c:v>1.47975E-2</c:v>
                </c:pt>
                <c:pt idx="1493">
                  <c:v>1.4811E-2</c:v>
                </c:pt>
                <c:pt idx="1494">
                  <c:v>1.4824499999999999E-2</c:v>
                </c:pt>
                <c:pt idx="1495">
                  <c:v>1.4843500000000001E-2</c:v>
                </c:pt>
                <c:pt idx="1496">
                  <c:v>1.486E-2</c:v>
                </c:pt>
                <c:pt idx="1497">
                  <c:v>1.4867999999999999E-2</c:v>
                </c:pt>
                <c:pt idx="1498">
                  <c:v>1.4895E-2</c:v>
                </c:pt>
                <c:pt idx="1499">
                  <c:v>1.49035E-2</c:v>
                </c:pt>
                <c:pt idx="1500">
                  <c:v>1.49195E-2</c:v>
                </c:pt>
                <c:pt idx="1501">
                  <c:v>1.49385E-2</c:v>
                </c:pt>
                <c:pt idx="1502">
                  <c:v>1.4952E-2</c:v>
                </c:pt>
                <c:pt idx="1503">
                  <c:v>1.49655E-2</c:v>
                </c:pt>
                <c:pt idx="1504">
                  <c:v>1.49795E-2</c:v>
                </c:pt>
                <c:pt idx="1505">
                  <c:v>1.499E-2</c:v>
                </c:pt>
                <c:pt idx="1506">
                  <c:v>1.502E-2</c:v>
                </c:pt>
                <c:pt idx="1507">
                  <c:v>1.5030999999999999E-2</c:v>
                </c:pt>
                <c:pt idx="1508">
                  <c:v>1.5041499999999999E-2</c:v>
                </c:pt>
                <c:pt idx="1509">
                  <c:v>1.5066E-2</c:v>
                </c:pt>
                <c:pt idx="1510">
                  <c:v>1.50685E-2</c:v>
                </c:pt>
                <c:pt idx="1511">
                  <c:v>1.5093000000000001E-2</c:v>
                </c:pt>
                <c:pt idx="1512">
                  <c:v>1.51095E-2</c:v>
                </c:pt>
                <c:pt idx="1513">
                  <c:v>1.51285E-2</c:v>
                </c:pt>
                <c:pt idx="1514">
                  <c:v>1.5141999999999999E-2</c:v>
                </c:pt>
                <c:pt idx="1515">
                  <c:v>1.5166499999999999E-2</c:v>
                </c:pt>
                <c:pt idx="1516">
                  <c:v>1.5177E-2</c:v>
                </c:pt>
                <c:pt idx="1517">
                  <c:v>1.5191E-2</c:v>
                </c:pt>
                <c:pt idx="1518">
                  <c:v>1.5214999999999999E-2</c:v>
                </c:pt>
                <c:pt idx="1519">
                  <c:v>1.5228500000000001E-2</c:v>
                </c:pt>
                <c:pt idx="1520">
                  <c:v>1.5252999999999999E-2</c:v>
                </c:pt>
                <c:pt idx="1521">
                  <c:v>1.52695E-2</c:v>
                </c:pt>
                <c:pt idx="1522">
                  <c:v>1.53045E-2</c:v>
                </c:pt>
                <c:pt idx="1523">
                  <c:v>1.5321E-2</c:v>
                </c:pt>
                <c:pt idx="1524">
                  <c:v>1.53235E-2</c:v>
                </c:pt>
                <c:pt idx="1525">
                  <c:v>1.537E-2</c:v>
                </c:pt>
                <c:pt idx="1526">
                  <c:v>1.5386E-2</c:v>
                </c:pt>
                <c:pt idx="1527">
                  <c:v>1.53995E-2</c:v>
                </c:pt>
                <c:pt idx="1528">
                  <c:v>1.5421499999999999E-2</c:v>
                </c:pt>
                <c:pt idx="1529">
                  <c:v>1.5435000000000001E-2</c:v>
                </c:pt>
                <c:pt idx="1530">
                  <c:v>1.54485E-2</c:v>
                </c:pt>
                <c:pt idx="1531">
                  <c:v>1.54675E-2</c:v>
                </c:pt>
                <c:pt idx="1532">
                  <c:v>1.5481E-2</c:v>
                </c:pt>
                <c:pt idx="1533">
                  <c:v>1.55E-2</c:v>
                </c:pt>
                <c:pt idx="1534">
                  <c:v>1.5511E-2</c:v>
                </c:pt>
                <c:pt idx="1535">
                  <c:v>1.5516E-2</c:v>
                </c:pt>
                <c:pt idx="1536">
                  <c:v>1.55295E-2</c:v>
                </c:pt>
                <c:pt idx="1537">
                  <c:v>1.5546000000000001E-2</c:v>
                </c:pt>
                <c:pt idx="1538">
                  <c:v>1.5557E-2</c:v>
                </c:pt>
                <c:pt idx="1539">
                  <c:v>1.5565000000000001E-2</c:v>
                </c:pt>
                <c:pt idx="1540">
                  <c:v>1.55865E-2</c:v>
                </c:pt>
                <c:pt idx="1541">
                  <c:v>1.5592E-2</c:v>
                </c:pt>
                <c:pt idx="1542">
                  <c:v>1.5618999999999999E-2</c:v>
                </c:pt>
                <c:pt idx="1543">
                  <c:v>1.5624499999999999E-2</c:v>
                </c:pt>
                <c:pt idx="1544">
                  <c:v>1.5640999999999999E-2</c:v>
                </c:pt>
                <c:pt idx="1545">
                  <c:v>1.5657000000000001E-2</c:v>
                </c:pt>
                <c:pt idx="1546">
                  <c:v>1.56735E-2</c:v>
                </c:pt>
                <c:pt idx="1547">
                  <c:v>1.5687E-2</c:v>
                </c:pt>
                <c:pt idx="1548">
                  <c:v>1.5700499999999999E-2</c:v>
                </c:pt>
                <c:pt idx="1549">
                  <c:v>1.5724999999999999E-2</c:v>
                </c:pt>
                <c:pt idx="1550">
                  <c:v>1.5744000000000001E-2</c:v>
                </c:pt>
                <c:pt idx="1551">
                  <c:v>1.5757500000000001E-2</c:v>
                </c:pt>
                <c:pt idx="1552">
                  <c:v>1.5782000000000001E-2</c:v>
                </c:pt>
                <c:pt idx="1553">
                  <c:v>1.5795500000000001E-2</c:v>
                </c:pt>
                <c:pt idx="1554">
                  <c:v>1.5812E-2</c:v>
                </c:pt>
                <c:pt idx="1555">
                  <c:v>1.5831000000000001E-2</c:v>
                </c:pt>
                <c:pt idx="1556">
                  <c:v>1.5852499999999999E-2</c:v>
                </c:pt>
                <c:pt idx="1557">
                  <c:v>1.5863499999999999E-2</c:v>
                </c:pt>
                <c:pt idx="1558">
                  <c:v>1.5890499999999998E-2</c:v>
                </c:pt>
                <c:pt idx="1559">
                  <c:v>1.5898499999999999E-2</c:v>
                </c:pt>
                <c:pt idx="1560">
                  <c:v>1.592E-2</c:v>
                </c:pt>
                <c:pt idx="1561">
                  <c:v>1.5942000000000001E-2</c:v>
                </c:pt>
                <c:pt idx="1562">
                  <c:v>1.5952999999999998E-2</c:v>
                </c:pt>
                <c:pt idx="1563">
                  <c:v>1.5969000000000001E-2</c:v>
                </c:pt>
                <c:pt idx="1564">
                  <c:v>1.5993500000000001E-2</c:v>
                </c:pt>
                <c:pt idx="1565">
                  <c:v>1.6001499999999998E-2</c:v>
                </c:pt>
                <c:pt idx="1566">
                  <c:v>1.6028500000000001E-2</c:v>
                </c:pt>
                <c:pt idx="1567">
                  <c:v>1.6039500000000002E-2</c:v>
                </c:pt>
                <c:pt idx="1568">
                  <c:v>1.6056000000000001E-2</c:v>
                </c:pt>
                <c:pt idx="1569">
                  <c:v>1.6071999999999999E-2</c:v>
                </c:pt>
                <c:pt idx="1570">
                  <c:v>1.6085499999999999E-2</c:v>
                </c:pt>
                <c:pt idx="1571">
                  <c:v>1.61075E-2</c:v>
                </c:pt>
                <c:pt idx="1572">
                  <c:v>1.6118E-2</c:v>
                </c:pt>
                <c:pt idx="1573">
                  <c:v>1.61345E-2</c:v>
                </c:pt>
                <c:pt idx="1574">
                  <c:v>1.6156E-2</c:v>
                </c:pt>
                <c:pt idx="1575">
                  <c:v>1.6164499999999998E-2</c:v>
                </c:pt>
                <c:pt idx="1576">
                  <c:v>1.61805E-2</c:v>
                </c:pt>
                <c:pt idx="1577">
                  <c:v>1.6197E-2</c:v>
                </c:pt>
                <c:pt idx="1578">
                  <c:v>1.6205000000000001E-2</c:v>
                </c:pt>
                <c:pt idx="1579">
                  <c:v>1.6229500000000001E-2</c:v>
                </c:pt>
                <c:pt idx="1580">
                  <c:v>1.62455E-2</c:v>
                </c:pt>
                <c:pt idx="1581">
                  <c:v>1.6254000000000001E-2</c:v>
                </c:pt>
                <c:pt idx="1582">
                  <c:v>1.6286499999999999E-2</c:v>
                </c:pt>
                <c:pt idx="1583">
                  <c:v>1.62945E-2</c:v>
                </c:pt>
                <c:pt idx="1584">
                  <c:v>1.6310499999999999E-2</c:v>
                </c:pt>
                <c:pt idx="1585">
                  <c:v>1.6327000000000001E-2</c:v>
                </c:pt>
                <c:pt idx="1586">
                  <c:v>1.6340500000000001E-2</c:v>
                </c:pt>
                <c:pt idx="1587">
                  <c:v>1.6362499999999999E-2</c:v>
                </c:pt>
                <c:pt idx="1588">
                  <c:v>1.6383999999999999E-2</c:v>
                </c:pt>
                <c:pt idx="1589">
                  <c:v>1.6400000000000001E-2</c:v>
                </c:pt>
                <c:pt idx="1590">
                  <c:v>1.6424500000000002E-2</c:v>
                </c:pt>
                <c:pt idx="1591">
                  <c:v>1.6438000000000001E-2</c:v>
                </c:pt>
                <c:pt idx="1592">
                  <c:v>1.6451500000000001E-2</c:v>
                </c:pt>
                <c:pt idx="1593">
                  <c:v>1.6473499999999999E-2</c:v>
                </c:pt>
                <c:pt idx="1594">
                  <c:v>1.6484499999999999E-2</c:v>
                </c:pt>
                <c:pt idx="1595">
                  <c:v>1.6506E-2</c:v>
                </c:pt>
                <c:pt idx="1596">
                  <c:v>1.6517E-2</c:v>
                </c:pt>
                <c:pt idx="1597">
                  <c:v>1.6532999999999999E-2</c:v>
                </c:pt>
                <c:pt idx="1598">
                  <c:v>1.6546499999999999E-2</c:v>
                </c:pt>
                <c:pt idx="1599">
                  <c:v>1.65655E-2</c:v>
                </c:pt>
                <c:pt idx="1600">
                  <c:v>1.6582E-2</c:v>
                </c:pt>
                <c:pt idx="1601">
                  <c:v>1.6595499999999999E-2</c:v>
                </c:pt>
                <c:pt idx="1602">
                  <c:v>1.6614500000000001E-2</c:v>
                </c:pt>
                <c:pt idx="1603">
                  <c:v>1.6628E-2</c:v>
                </c:pt>
                <c:pt idx="1604">
                  <c:v>1.6639000000000001E-2</c:v>
                </c:pt>
                <c:pt idx="1605">
                  <c:v>1.6663500000000001E-2</c:v>
                </c:pt>
                <c:pt idx="1606">
                  <c:v>1.6671499999999999E-2</c:v>
                </c:pt>
                <c:pt idx="1607">
                  <c:v>1.6687500000000001E-2</c:v>
                </c:pt>
                <c:pt idx="1608">
                  <c:v>1.6709499999999999E-2</c:v>
                </c:pt>
                <c:pt idx="1609">
                  <c:v>1.6709499999999999E-2</c:v>
                </c:pt>
                <c:pt idx="1610">
                  <c:v>1.6733999999999999E-2</c:v>
                </c:pt>
                <c:pt idx="1611">
                  <c:v>1.6753000000000001E-2</c:v>
                </c:pt>
                <c:pt idx="1612">
                  <c:v>1.67665E-2</c:v>
                </c:pt>
                <c:pt idx="1613">
                  <c:v>1.6793499999999999E-2</c:v>
                </c:pt>
                <c:pt idx="1614">
                  <c:v>1.6809500000000002E-2</c:v>
                </c:pt>
                <c:pt idx="1615">
                  <c:v>1.68285E-2</c:v>
                </c:pt>
                <c:pt idx="1616">
                  <c:v>1.6841999999999999E-2</c:v>
                </c:pt>
                <c:pt idx="1617">
                  <c:v>1.68665E-2</c:v>
                </c:pt>
                <c:pt idx="1618">
                  <c:v>1.6896499999999998E-2</c:v>
                </c:pt>
                <c:pt idx="1619">
                  <c:v>1.69155E-2</c:v>
                </c:pt>
                <c:pt idx="1620">
                  <c:v>1.6929E-2</c:v>
                </c:pt>
                <c:pt idx="1621">
                  <c:v>1.69535E-2</c:v>
                </c:pt>
                <c:pt idx="1622">
                  <c:v>1.6961500000000001E-2</c:v>
                </c:pt>
                <c:pt idx="1623">
                  <c:v>1.6983499999999999E-2</c:v>
                </c:pt>
                <c:pt idx="1624">
                  <c:v>1.6997000000000002E-2</c:v>
                </c:pt>
                <c:pt idx="1625">
                  <c:v>1.7013E-2</c:v>
                </c:pt>
                <c:pt idx="1626">
                  <c:v>1.7029499999999999E-2</c:v>
                </c:pt>
                <c:pt idx="1627">
                  <c:v>1.704E-2</c:v>
                </c:pt>
                <c:pt idx="1628">
                  <c:v>1.7059000000000001E-2</c:v>
                </c:pt>
                <c:pt idx="1629">
                  <c:v>1.7069999999999998E-2</c:v>
                </c:pt>
                <c:pt idx="1630">
                  <c:v>1.7091499999999999E-2</c:v>
                </c:pt>
                <c:pt idx="1631">
                  <c:v>1.7100000000000001E-2</c:v>
                </c:pt>
                <c:pt idx="1632">
                  <c:v>1.7118999999999999E-2</c:v>
                </c:pt>
                <c:pt idx="1633">
                  <c:v>1.7132499999999998E-2</c:v>
                </c:pt>
                <c:pt idx="1634">
                  <c:v>1.7142999999999999E-2</c:v>
                </c:pt>
                <c:pt idx="1635">
                  <c:v>1.7159500000000001E-2</c:v>
                </c:pt>
                <c:pt idx="1636">
                  <c:v>1.7180999999999998E-2</c:v>
                </c:pt>
                <c:pt idx="1637">
                  <c:v>1.71895E-2</c:v>
                </c:pt>
                <c:pt idx="1638">
                  <c:v>1.7203E-2</c:v>
                </c:pt>
                <c:pt idx="1639">
                  <c:v>1.7229999999999999E-2</c:v>
                </c:pt>
                <c:pt idx="1640">
                  <c:v>1.7235500000000001E-2</c:v>
                </c:pt>
                <c:pt idx="1641">
                  <c:v>1.7251499999999999E-2</c:v>
                </c:pt>
                <c:pt idx="1642">
                  <c:v>1.7273500000000001E-2</c:v>
                </c:pt>
                <c:pt idx="1643">
                  <c:v>1.7284500000000001E-2</c:v>
                </c:pt>
                <c:pt idx="1644">
                  <c:v>1.7302999999999999E-2</c:v>
                </c:pt>
                <c:pt idx="1645">
                  <c:v>1.7322000000000001E-2</c:v>
                </c:pt>
                <c:pt idx="1646">
                  <c:v>1.7340999999999999E-2</c:v>
                </c:pt>
                <c:pt idx="1647">
                  <c:v>1.7357500000000001E-2</c:v>
                </c:pt>
                <c:pt idx="1648">
                  <c:v>1.7371000000000001E-2</c:v>
                </c:pt>
                <c:pt idx="1649">
                  <c:v>1.7389999999999999E-2</c:v>
                </c:pt>
                <c:pt idx="1650">
                  <c:v>1.7401E-2</c:v>
                </c:pt>
                <c:pt idx="1651">
                  <c:v>1.74255E-2</c:v>
                </c:pt>
                <c:pt idx="1652">
                  <c:v>1.7439E-2</c:v>
                </c:pt>
                <c:pt idx="1653">
                  <c:v>1.74495E-2</c:v>
                </c:pt>
                <c:pt idx="1654">
                  <c:v>1.7474E-2</c:v>
                </c:pt>
                <c:pt idx="1655">
                  <c:v>1.7490499999999999E-2</c:v>
                </c:pt>
                <c:pt idx="1656">
                  <c:v>1.7506500000000001E-2</c:v>
                </c:pt>
                <c:pt idx="1657">
                  <c:v>1.7523E-2</c:v>
                </c:pt>
                <c:pt idx="1658">
                  <c:v>1.75365E-2</c:v>
                </c:pt>
                <c:pt idx="1659">
                  <c:v>1.7547500000000001E-2</c:v>
                </c:pt>
                <c:pt idx="1660">
                  <c:v>1.7561E-2</c:v>
                </c:pt>
                <c:pt idx="1661">
                  <c:v>1.7582500000000001E-2</c:v>
                </c:pt>
                <c:pt idx="1662">
                  <c:v>1.7601499999999999E-2</c:v>
                </c:pt>
                <c:pt idx="1663">
                  <c:v>1.7614999999999999E-2</c:v>
                </c:pt>
                <c:pt idx="1664">
                  <c:v>1.7634E-2</c:v>
                </c:pt>
                <c:pt idx="1665">
                  <c:v>1.7656000000000002E-2</c:v>
                </c:pt>
                <c:pt idx="1666">
                  <c:v>1.7669500000000001E-2</c:v>
                </c:pt>
                <c:pt idx="1667">
                  <c:v>1.7690999999999998E-2</c:v>
                </c:pt>
                <c:pt idx="1668">
                  <c:v>1.7701999999999999E-2</c:v>
                </c:pt>
                <c:pt idx="1669">
                  <c:v>1.7715499999999999E-2</c:v>
                </c:pt>
                <c:pt idx="1670">
                  <c:v>1.7739999999999999E-2</c:v>
                </c:pt>
                <c:pt idx="1671">
                  <c:v>1.7748E-2</c:v>
                </c:pt>
                <c:pt idx="1672">
                  <c:v>1.7763999999999999E-2</c:v>
                </c:pt>
                <c:pt idx="1673">
                  <c:v>1.7788499999999999E-2</c:v>
                </c:pt>
                <c:pt idx="1674">
                  <c:v>1.7791499999999998E-2</c:v>
                </c:pt>
                <c:pt idx="1675">
                  <c:v>1.7818500000000001E-2</c:v>
                </c:pt>
                <c:pt idx="1676">
                  <c:v>1.7824E-2</c:v>
                </c:pt>
                <c:pt idx="1677">
                  <c:v>1.7840000000000002E-2</c:v>
                </c:pt>
                <c:pt idx="1678">
                  <c:v>1.7864499999999998E-2</c:v>
                </c:pt>
                <c:pt idx="1679">
                  <c:v>1.7867500000000001E-2</c:v>
                </c:pt>
                <c:pt idx="1680">
                  <c:v>1.7891500000000001E-2</c:v>
                </c:pt>
                <c:pt idx="1681">
                  <c:v>1.7899999999999999E-2</c:v>
                </c:pt>
                <c:pt idx="1682">
                  <c:v>1.7919000000000001E-2</c:v>
                </c:pt>
                <c:pt idx="1683">
                  <c:v>1.7935E-2</c:v>
                </c:pt>
                <c:pt idx="1684">
                  <c:v>1.7948499999999999E-2</c:v>
                </c:pt>
                <c:pt idx="1685">
                  <c:v>1.7961999999999999E-2</c:v>
                </c:pt>
                <c:pt idx="1686">
                  <c:v>1.7978500000000001E-2</c:v>
                </c:pt>
                <c:pt idx="1687">
                  <c:v>1.79945E-2</c:v>
                </c:pt>
                <c:pt idx="1688">
                  <c:v>1.8013500000000002E-2</c:v>
                </c:pt>
                <c:pt idx="1689">
                  <c:v>1.8024499999999999E-2</c:v>
                </c:pt>
                <c:pt idx="1690">
                  <c:v>1.8048999999999999E-2</c:v>
                </c:pt>
                <c:pt idx="1691">
                  <c:v>1.806E-2</c:v>
                </c:pt>
                <c:pt idx="1692">
                  <c:v>1.8075999999999998E-2</c:v>
                </c:pt>
                <c:pt idx="1693">
                  <c:v>1.8089500000000001E-2</c:v>
                </c:pt>
                <c:pt idx="1694">
                  <c:v>1.8106000000000001E-2</c:v>
                </c:pt>
                <c:pt idx="1695">
                  <c:v>1.8127500000000001E-2</c:v>
                </c:pt>
                <c:pt idx="1696">
                  <c:v>1.8141000000000001E-2</c:v>
                </c:pt>
                <c:pt idx="1697">
                  <c:v>1.81545E-2</c:v>
                </c:pt>
                <c:pt idx="1698">
                  <c:v>1.8171E-2</c:v>
                </c:pt>
                <c:pt idx="1699">
                  <c:v>1.8184499999999999E-2</c:v>
                </c:pt>
                <c:pt idx="1700">
                  <c:v>1.8211499999999999E-2</c:v>
                </c:pt>
                <c:pt idx="1701">
                  <c:v>1.8217000000000001E-2</c:v>
                </c:pt>
                <c:pt idx="1702">
                  <c:v>1.8235999999999999E-2</c:v>
                </c:pt>
                <c:pt idx="1703">
                  <c:v>1.8249499999999998E-2</c:v>
                </c:pt>
                <c:pt idx="1704">
                  <c:v>1.82685E-2</c:v>
                </c:pt>
                <c:pt idx="1705">
                  <c:v>1.8284999999999999E-2</c:v>
                </c:pt>
                <c:pt idx="1706">
                  <c:v>1.8298499999999999E-2</c:v>
                </c:pt>
                <c:pt idx="1707">
                  <c:v>1.8311999999999998E-2</c:v>
                </c:pt>
                <c:pt idx="1708">
                  <c:v>1.8331E-2</c:v>
                </c:pt>
                <c:pt idx="1709">
                  <c:v>1.8350000000000002E-2</c:v>
                </c:pt>
                <c:pt idx="1710">
                  <c:v>1.8363500000000001E-2</c:v>
                </c:pt>
                <c:pt idx="1711">
                  <c:v>1.8374499999999998E-2</c:v>
                </c:pt>
                <c:pt idx="1712">
                  <c:v>1.8401500000000001E-2</c:v>
                </c:pt>
                <c:pt idx="1713">
                  <c:v>1.8407E-2</c:v>
                </c:pt>
                <c:pt idx="1714">
                  <c:v>1.8420499999999999E-2</c:v>
                </c:pt>
                <c:pt idx="1715">
                  <c:v>1.84285E-2</c:v>
                </c:pt>
                <c:pt idx="1716">
                  <c:v>1.8447499999999999E-2</c:v>
                </c:pt>
                <c:pt idx="1717">
                  <c:v>1.8461000000000002E-2</c:v>
                </c:pt>
                <c:pt idx="1718">
                  <c:v>1.8471999999999999E-2</c:v>
                </c:pt>
                <c:pt idx="1719">
                  <c:v>1.8491E-2</c:v>
                </c:pt>
                <c:pt idx="1720">
                  <c:v>1.8502000000000001E-2</c:v>
                </c:pt>
                <c:pt idx="1721">
                  <c:v>1.8518E-2</c:v>
                </c:pt>
                <c:pt idx="1722">
                  <c:v>1.8526000000000001E-2</c:v>
                </c:pt>
                <c:pt idx="1723">
                  <c:v>1.85425E-2</c:v>
                </c:pt>
                <c:pt idx="1724">
                  <c:v>1.8561500000000002E-2</c:v>
                </c:pt>
                <c:pt idx="1725">
                  <c:v>1.8572499999999999E-2</c:v>
                </c:pt>
                <c:pt idx="1726">
                  <c:v>1.8588500000000001E-2</c:v>
                </c:pt>
                <c:pt idx="1727">
                  <c:v>1.8607499999999999E-2</c:v>
                </c:pt>
                <c:pt idx="1728">
                  <c:v>1.8631999999999999E-2</c:v>
                </c:pt>
                <c:pt idx="1729">
                  <c:v>1.8651000000000001E-2</c:v>
                </c:pt>
                <c:pt idx="1730">
                  <c:v>1.8662000000000002E-2</c:v>
                </c:pt>
                <c:pt idx="1731">
                  <c:v>1.8681E-2</c:v>
                </c:pt>
                <c:pt idx="1732">
                  <c:v>1.8704999999999999E-2</c:v>
                </c:pt>
                <c:pt idx="1733">
                  <c:v>1.8713500000000001E-2</c:v>
                </c:pt>
                <c:pt idx="1734">
                  <c:v>1.8735000000000002E-2</c:v>
                </c:pt>
                <c:pt idx="1735">
                  <c:v>1.8751500000000001E-2</c:v>
                </c:pt>
                <c:pt idx="1736">
                  <c:v>1.8767499999999999E-2</c:v>
                </c:pt>
                <c:pt idx="1737">
                  <c:v>1.8797500000000002E-2</c:v>
                </c:pt>
                <c:pt idx="1738">
                  <c:v>1.88165E-2</c:v>
                </c:pt>
                <c:pt idx="1739">
                  <c:v>1.8832499999999999E-2</c:v>
                </c:pt>
                <c:pt idx="1740">
                  <c:v>1.8846000000000002E-2</c:v>
                </c:pt>
                <c:pt idx="1741">
                  <c:v>1.8859999999999998E-2</c:v>
                </c:pt>
                <c:pt idx="1742">
                  <c:v>1.8879E-2</c:v>
                </c:pt>
                <c:pt idx="1743">
                  <c:v>1.8894999999999999E-2</c:v>
                </c:pt>
                <c:pt idx="1744">
                  <c:v>1.8908500000000002E-2</c:v>
                </c:pt>
                <c:pt idx="1745">
                  <c:v>1.8930499999999999E-2</c:v>
                </c:pt>
                <c:pt idx="1746">
                  <c:v>1.89385E-2</c:v>
                </c:pt>
                <c:pt idx="1747">
                  <c:v>1.8949500000000001E-2</c:v>
                </c:pt>
                <c:pt idx="1748">
                  <c:v>1.8970999999999998E-2</c:v>
                </c:pt>
                <c:pt idx="1749">
                  <c:v>1.8987E-2</c:v>
                </c:pt>
                <c:pt idx="1750">
                  <c:v>1.9009000000000002E-2</c:v>
                </c:pt>
                <c:pt idx="1751">
                  <c:v>1.9019999999999999E-2</c:v>
                </c:pt>
                <c:pt idx="1752">
                  <c:v>1.9041499999999999E-2</c:v>
                </c:pt>
                <c:pt idx="1753">
                  <c:v>1.90525E-2</c:v>
                </c:pt>
                <c:pt idx="1754">
                  <c:v>1.9071500000000002E-2</c:v>
                </c:pt>
                <c:pt idx="1755">
                  <c:v>1.9081999999999998E-2</c:v>
                </c:pt>
                <c:pt idx="1756">
                  <c:v>1.9103999999999999E-2</c:v>
                </c:pt>
                <c:pt idx="1757">
                  <c:v>1.9120000000000002E-2</c:v>
                </c:pt>
                <c:pt idx="1758">
                  <c:v>1.9141999999999999E-2</c:v>
                </c:pt>
                <c:pt idx="1759">
                  <c:v>1.9158000000000001E-2</c:v>
                </c:pt>
                <c:pt idx="1760">
                  <c:v>1.9177E-2</c:v>
                </c:pt>
                <c:pt idx="1761">
                  <c:v>1.9193499999999999E-2</c:v>
                </c:pt>
                <c:pt idx="1762">
                  <c:v>1.9214999999999999E-2</c:v>
                </c:pt>
                <c:pt idx="1763">
                  <c:v>1.9226E-2</c:v>
                </c:pt>
                <c:pt idx="1764">
                  <c:v>1.9234000000000001E-2</c:v>
                </c:pt>
                <c:pt idx="1765">
                  <c:v>1.9252999999999999E-2</c:v>
                </c:pt>
                <c:pt idx="1766">
                  <c:v>1.9272000000000001E-2</c:v>
                </c:pt>
                <c:pt idx="1767">
                  <c:v>1.9290999999999999E-2</c:v>
                </c:pt>
                <c:pt idx="1768">
                  <c:v>1.9296500000000001E-2</c:v>
                </c:pt>
                <c:pt idx="1769">
                  <c:v>1.9325999999999999E-2</c:v>
                </c:pt>
                <c:pt idx="1770">
                  <c:v>1.9331500000000001E-2</c:v>
                </c:pt>
                <c:pt idx="1771">
                  <c:v>1.9353499999999999E-2</c:v>
                </c:pt>
                <c:pt idx="1772">
                  <c:v>1.9363999999999999E-2</c:v>
                </c:pt>
                <c:pt idx="1773">
                  <c:v>1.9383000000000001E-2</c:v>
                </c:pt>
                <c:pt idx="1774">
                  <c:v>1.93995E-2</c:v>
                </c:pt>
                <c:pt idx="1775">
                  <c:v>1.9415499999999999E-2</c:v>
                </c:pt>
                <c:pt idx="1776">
                  <c:v>1.9426499999999999E-2</c:v>
                </c:pt>
                <c:pt idx="1777">
                  <c:v>1.9439999999999999E-2</c:v>
                </c:pt>
                <c:pt idx="1778">
                  <c:v>1.9464499999999999E-2</c:v>
                </c:pt>
                <c:pt idx="1779">
                  <c:v>1.9477999999999999E-2</c:v>
                </c:pt>
                <c:pt idx="1780">
                  <c:v>1.95E-2</c:v>
                </c:pt>
                <c:pt idx="1781">
                  <c:v>1.95135E-2</c:v>
                </c:pt>
                <c:pt idx="1782">
                  <c:v>1.9535E-2</c:v>
                </c:pt>
                <c:pt idx="1783">
                  <c:v>1.9570500000000001E-2</c:v>
                </c:pt>
                <c:pt idx="1784">
                  <c:v>1.95865E-2</c:v>
                </c:pt>
                <c:pt idx="1785">
                  <c:v>1.9605500000000001E-2</c:v>
                </c:pt>
                <c:pt idx="1786">
                  <c:v>1.9626999999999999E-2</c:v>
                </c:pt>
                <c:pt idx="1787">
                  <c:v>1.9637999999999999E-2</c:v>
                </c:pt>
                <c:pt idx="1788">
                  <c:v>1.9649E-2</c:v>
                </c:pt>
                <c:pt idx="1789">
                  <c:v>1.96705E-2</c:v>
                </c:pt>
                <c:pt idx="1790">
                  <c:v>1.9684E-2</c:v>
                </c:pt>
                <c:pt idx="1791">
                  <c:v>1.96975E-2</c:v>
                </c:pt>
                <c:pt idx="1792">
                  <c:v>1.9719500000000001E-2</c:v>
                </c:pt>
                <c:pt idx="1793">
                  <c:v>1.9738499999999999E-2</c:v>
                </c:pt>
                <c:pt idx="1794">
                  <c:v>1.9768000000000001E-2</c:v>
                </c:pt>
                <c:pt idx="1795">
                  <c:v>1.9776499999999999E-2</c:v>
                </c:pt>
                <c:pt idx="1796">
                  <c:v>1.9803500000000002E-2</c:v>
                </c:pt>
                <c:pt idx="1797">
                  <c:v>1.98225E-2</c:v>
                </c:pt>
                <c:pt idx="1798">
                  <c:v>1.9847E-2</c:v>
                </c:pt>
                <c:pt idx="1799">
                  <c:v>1.98605E-2</c:v>
                </c:pt>
                <c:pt idx="1800">
                  <c:v>1.9887499999999999E-2</c:v>
                </c:pt>
                <c:pt idx="1801">
                  <c:v>1.9885E-2</c:v>
                </c:pt>
                <c:pt idx="1802">
                  <c:v>1.9904000000000002E-2</c:v>
                </c:pt>
                <c:pt idx="1803">
                  <c:v>1.9923E-2</c:v>
                </c:pt>
                <c:pt idx="1804">
                  <c:v>1.9938999999999998E-2</c:v>
                </c:pt>
                <c:pt idx="1805">
                  <c:v>1.9966000000000001E-2</c:v>
                </c:pt>
                <c:pt idx="1806">
                  <c:v>1.9993500000000001E-2</c:v>
                </c:pt>
                <c:pt idx="1807">
                  <c:v>2.00176E-2</c:v>
                </c:pt>
                <c:pt idx="1808">
                  <c:v>2.0060999999999999E-2</c:v>
                </c:pt>
                <c:pt idx="1809">
                  <c:v>2.0109999999999999E-2</c:v>
                </c:pt>
                <c:pt idx="1810">
                  <c:v>2.0139600000000001E-2</c:v>
                </c:pt>
                <c:pt idx="1811">
                  <c:v>2.0226600000000001E-2</c:v>
                </c:pt>
                <c:pt idx="1812">
                  <c:v>2.0302600000000001E-2</c:v>
                </c:pt>
                <c:pt idx="1813">
                  <c:v>2.0410999999999999E-2</c:v>
                </c:pt>
                <c:pt idx="1814">
                  <c:v>2.0503E-2</c:v>
                </c:pt>
                <c:pt idx="1815">
                  <c:v>2.0579E-2</c:v>
                </c:pt>
                <c:pt idx="1816">
                  <c:v>2.069E-2</c:v>
                </c:pt>
                <c:pt idx="1817">
                  <c:v>2.0768999999999999E-2</c:v>
                </c:pt>
                <c:pt idx="1818">
                  <c:v>2.0853E-2</c:v>
                </c:pt>
                <c:pt idx="1819">
                  <c:v>2.0955999999999999E-2</c:v>
                </c:pt>
                <c:pt idx="1820">
                  <c:v>2.1042999999999999E-2</c:v>
                </c:pt>
                <c:pt idx="1821">
                  <c:v>2.1121600000000001E-2</c:v>
                </c:pt>
                <c:pt idx="1822">
                  <c:v>2.12246E-2</c:v>
                </c:pt>
                <c:pt idx="1823">
                  <c:v>2.1305999999999999E-2</c:v>
                </c:pt>
                <c:pt idx="1824">
                  <c:v>2.1425E-2</c:v>
                </c:pt>
                <c:pt idx="1825">
                  <c:v>2.1522599999999999E-2</c:v>
                </c:pt>
                <c:pt idx="1826">
                  <c:v>2.16096E-2</c:v>
                </c:pt>
                <c:pt idx="1827">
                  <c:v>2.1715600000000002E-2</c:v>
                </c:pt>
                <c:pt idx="1828">
                  <c:v>2.1805000000000001E-2</c:v>
                </c:pt>
                <c:pt idx="1829">
                  <c:v>2.1908E-2</c:v>
                </c:pt>
                <c:pt idx="1830">
                  <c:v>2.1992000000000001E-2</c:v>
                </c:pt>
                <c:pt idx="1831">
                  <c:v>2.20786E-2</c:v>
                </c:pt>
                <c:pt idx="1832">
                  <c:v>2.2143599999999999E-2</c:v>
                </c:pt>
                <c:pt idx="1833">
                  <c:v>2.2249600000000001E-2</c:v>
                </c:pt>
                <c:pt idx="1834">
                  <c:v>2.2336600000000002E-2</c:v>
                </c:pt>
                <c:pt idx="1835">
                  <c:v>2.2415000000000001E-2</c:v>
                </c:pt>
                <c:pt idx="1836">
                  <c:v>2.2499000000000002E-2</c:v>
                </c:pt>
                <c:pt idx="1837">
                  <c:v>2.2594E-2</c:v>
                </c:pt>
                <c:pt idx="1838">
                  <c:v>2.2686000000000001E-2</c:v>
                </c:pt>
                <c:pt idx="1839">
                  <c:v>2.2754E-2</c:v>
                </c:pt>
                <c:pt idx="1840">
                  <c:v>2.2840599999999999E-2</c:v>
                </c:pt>
                <c:pt idx="1841">
                  <c:v>2.2927599999999999E-2</c:v>
                </c:pt>
                <c:pt idx="1842">
                  <c:v>2.3014E-2</c:v>
                </c:pt>
                <c:pt idx="1843">
                  <c:v>2.3089999999999999E-2</c:v>
                </c:pt>
                <c:pt idx="1844">
                  <c:v>2.3174E-2</c:v>
                </c:pt>
                <c:pt idx="1845">
                  <c:v>2.3263599999999999E-2</c:v>
                </c:pt>
                <c:pt idx="1846">
                  <c:v>2.3350599999999999E-2</c:v>
                </c:pt>
                <c:pt idx="1847">
                  <c:v>2.3426599999999999E-2</c:v>
                </c:pt>
                <c:pt idx="1848">
                  <c:v>2.3512999999999999E-2</c:v>
                </c:pt>
                <c:pt idx="1849">
                  <c:v>2.3602600000000001E-2</c:v>
                </c:pt>
                <c:pt idx="1850">
                  <c:v>2.3689600000000002E-2</c:v>
                </c:pt>
                <c:pt idx="1851">
                  <c:v>2.3765600000000001E-2</c:v>
                </c:pt>
                <c:pt idx="1852">
                  <c:v>2.3844000000000001E-2</c:v>
                </c:pt>
                <c:pt idx="1853">
                  <c:v>2.3938999999999998E-2</c:v>
                </c:pt>
                <c:pt idx="1854">
                  <c:v>2.40206E-2</c:v>
                </c:pt>
                <c:pt idx="1855">
                  <c:v>2.4098999999999999E-2</c:v>
                </c:pt>
                <c:pt idx="1856">
                  <c:v>2.41776E-2</c:v>
                </c:pt>
                <c:pt idx="1857">
                  <c:v>2.4261600000000001E-2</c:v>
                </c:pt>
                <c:pt idx="1858">
                  <c:v>2.4343E-2</c:v>
                </c:pt>
                <c:pt idx="1859">
                  <c:v>2.4432599999999999E-2</c:v>
                </c:pt>
                <c:pt idx="1860">
                  <c:v>2.4505599999999999E-2</c:v>
                </c:pt>
                <c:pt idx="1861">
                  <c:v>2.4605999999999999E-2</c:v>
                </c:pt>
                <c:pt idx="1862">
                  <c:v>2.469E-2</c:v>
                </c:pt>
                <c:pt idx="1863">
                  <c:v>2.4766E-2</c:v>
                </c:pt>
                <c:pt idx="1864">
                  <c:v>2.4861000000000001E-2</c:v>
                </c:pt>
                <c:pt idx="1865">
                  <c:v>2.4937000000000001E-2</c:v>
                </c:pt>
                <c:pt idx="1866">
                  <c:v>2.5031600000000001E-2</c:v>
                </c:pt>
                <c:pt idx="1867">
                  <c:v>2.5104999999999999E-2</c:v>
                </c:pt>
                <c:pt idx="1868">
                  <c:v>2.5194600000000001E-2</c:v>
                </c:pt>
                <c:pt idx="1869">
                  <c:v>2.5278599999999998E-2</c:v>
                </c:pt>
                <c:pt idx="1870">
                  <c:v>2.5360000000000001E-2</c:v>
                </c:pt>
                <c:pt idx="1871">
                  <c:v>2.5438599999999999E-2</c:v>
                </c:pt>
                <c:pt idx="1872">
                  <c:v>2.5527999999999999E-2</c:v>
                </c:pt>
                <c:pt idx="1873">
                  <c:v>2.5603999999999998E-2</c:v>
                </c:pt>
                <c:pt idx="1874">
                  <c:v>2.5687999999999999E-2</c:v>
                </c:pt>
                <c:pt idx="1875">
                  <c:v>2.5774999999999999E-2</c:v>
                </c:pt>
                <c:pt idx="1876">
                  <c:v>2.5859E-2</c:v>
                </c:pt>
                <c:pt idx="1877">
                  <c:v>2.5937600000000002E-2</c:v>
                </c:pt>
                <c:pt idx="1878">
                  <c:v>2.6027000000000002E-2</c:v>
                </c:pt>
                <c:pt idx="1879">
                  <c:v>2.6110999999999999E-2</c:v>
                </c:pt>
                <c:pt idx="1880">
                  <c:v>2.6203000000000001E-2</c:v>
                </c:pt>
                <c:pt idx="1881">
                  <c:v>2.6287600000000001E-2</c:v>
                </c:pt>
                <c:pt idx="1882">
                  <c:v>2.6374000000000002E-2</c:v>
                </c:pt>
                <c:pt idx="1883">
                  <c:v>2.6460999999999998E-2</c:v>
                </c:pt>
                <c:pt idx="1884">
                  <c:v>2.6561000000000001E-2</c:v>
                </c:pt>
                <c:pt idx="1885">
                  <c:v>2.6644999999999999E-2</c:v>
                </c:pt>
                <c:pt idx="1886">
                  <c:v>2.6742999999999999E-2</c:v>
                </c:pt>
                <c:pt idx="1887">
                  <c:v>2.6840599999999999E-2</c:v>
                </c:pt>
                <c:pt idx="1888">
                  <c:v>2.6922000000000001E-2</c:v>
                </c:pt>
                <c:pt idx="1889">
                  <c:v>2.7008600000000001E-2</c:v>
                </c:pt>
                <c:pt idx="1890">
                  <c:v>2.70876E-2</c:v>
                </c:pt>
                <c:pt idx="1891">
                  <c:v>2.7174E-2</c:v>
                </c:pt>
                <c:pt idx="1892">
                  <c:v>2.725E-2</c:v>
                </c:pt>
                <c:pt idx="1893">
                  <c:v>2.7323E-2</c:v>
                </c:pt>
                <c:pt idx="1894">
                  <c:v>2.7404600000000001E-2</c:v>
                </c:pt>
                <c:pt idx="1895">
                  <c:v>2.7488599999999998E-2</c:v>
                </c:pt>
                <c:pt idx="1896">
                  <c:v>2.7567000000000001E-2</c:v>
                </c:pt>
                <c:pt idx="1897">
                  <c:v>2.7637599999999998E-2</c:v>
                </c:pt>
                <c:pt idx="1898">
                  <c:v>2.7722E-2</c:v>
                </c:pt>
                <c:pt idx="1899">
                  <c:v>2.7806000000000001E-2</c:v>
                </c:pt>
                <c:pt idx="1900">
                  <c:v>2.7886999999999999E-2</c:v>
                </c:pt>
                <c:pt idx="1901">
                  <c:v>2.79686E-2</c:v>
                </c:pt>
                <c:pt idx="1902">
                  <c:v>2.8042000000000001E-2</c:v>
                </c:pt>
                <c:pt idx="1903">
                  <c:v>2.81316E-2</c:v>
                </c:pt>
                <c:pt idx="1904">
                  <c:v>2.8209999999999999E-2</c:v>
                </c:pt>
                <c:pt idx="1905">
                  <c:v>2.8280599999999999E-2</c:v>
                </c:pt>
                <c:pt idx="1906">
                  <c:v>2.8378E-2</c:v>
                </c:pt>
                <c:pt idx="1907">
                  <c:v>2.8462000000000001E-2</c:v>
                </c:pt>
                <c:pt idx="1908">
                  <c:v>2.8554599999999999E-2</c:v>
                </c:pt>
                <c:pt idx="1909">
                  <c:v>2.8632999999999999E-2</c:v>
                </c:pt>
                <c:pt idx="1910">
                  <c:v>2.8708999999999998E-2</c:v>
                </c:pt>
                <c:pt idx="1911">
                  <c:v>2.8801E-2</c:v>
                </c:pt>
                <c:pt idx="1912">
                  <c:v>2.8890599999999999E-2</c:v>
                </c:pt>
                <c:pt idx="1913">
                  <c:v>2.8966599999999999E-2</c:v>
                </c:pt>
                <c:pt idx="1914">
                  <c:v>2.9042599999999998E-2</c:v>
                </c:pt>
                <c:pt idx="1915">
                  <c:v>2.9126599999999999E-2</c:v>
                </c:pt>
                <c:pt idx="1916">
                  <c:v>2.9215999999999999E-2</c:v>
                </c:pt>
                <c:pt idx="1917">
                  <c:v>2.9302999999999999E-2</c:v>
                </c:pt>
                <c:pt idx="1918">
                  <c:v>2.9395000000000001E-2</c:v>
                </c:pt>
                <c:pt idx="1919">
                  <c:v>2.9471000000000001E-2</c:v>
                </c:pt>
                <c:pt idx="1920">
                  <c:v>2.9562999999999999E-2</c:v>
                </c:pt>
                <c:pt idx="1921">
                  <c:v>2.9652600000000001E-2</c:v>
                </c:pt>
                <c:pt idx="1922">
                  <c:v>2.9731E-2</c:v>
                </c:pt>
                <c:pt idx="1923">
                  <c:v>2.9825999999999998E-2</c:v>
                </c:pt>
                <c:pt idx="1924">
                  <c:v>2.9912999999999999E-2</c:v>
                </c:pt>
                <c:pt idx="1925">
                  <c:v>2.99946E-2</c:v>
                </c:pt>
                <c:pt idx="1926">
                  <c:v>3.0086600000000002E-2</c:v>
                </c:pt>
                <c:pt idx="1927">
                  <c:v>3.0168E-2</c:v>
                </c:pt>
                <c:pt idx="1928">
                  <c:v>3.0241000000000001E-2</c:v>
                </c:pt>
                <c:pt idx="1929">
                  <c:v>3.0325000000000001E-2</c:v>
                </c:pt>
                <c:pt idx="1930">
                  <c:v>3.0395599999999998E-2</c:v>
                </c:pt>
                <c:pt idx="1931">
                  <c:v>3.0471600000000001E-2</c:v>
                </c:pt>
                <c:pt idx="1932">
                  <c:v>3.0568999999999999E-2</c:v>
                </c:pt>
                <c:pt idx="1933">
                  <c:v>3.0664E-2</c:v>
                </c:pt>
                <c:pt idx="1934">
                  <c:v>3.0742599999999998E-2</c:v>
                </c:pt>
                <c:pt idx="1935">
                  <c:v>3.0827E-2</c:v>
                </c:pt>
                <c:pt idx="1936">
                  <c:v>3.0905599999999998E-2</c:v>
                </c:pt>
                <c:pt idx="1937">
                  <c:v>3.0970600000000001E-2</c:v>
                </c:pt>
                <c:pt idx="1938">
                  <c:v>3.10356E-2</c:v>
                </c:pt>
                <c:pt idx="1939">
                  <c:v>3.11116E-2</c:v>
                </c:pt>
                <c:pt idx="1940">
                  <c:v>3.1203600000000001E-2</c:v>
                </c:pt>
                <c:pt idx="1941">
                  <c:v>3.1285E-2</c:v>
                </c:pt>
                <c:pt idx="1942">
                  <c:v>3.1352999999999999E-2</c:v>
                </c:pt>
                <c:pt idx="1943">
                  <c:v>3.1450600000000002E-2</c:v>
                </c:pt>
                <c:pt idx="1944">
                  <c:v>3.1534600000000003E-2</c:v>
                </c:pt>
                <c:pt idx="1945">
                  <c:v>3.1605000000000001E-2</c:v>
                </c:pt>
                <c:pt idx="1946">
                  <c:v>3.1694600000000003E-2</c:v>
                </c:pt>
                <c:pt idx="1947">
                  <c:v>3.1770600000000003E-2</c:v>
                </c:pt>
                <c:pt idx="1948">
                  <c:v>3.1851999999999998E-2</c:v>
                </c:pt>
                <c:pt idx="1949">
                  <c:v>3.1941600000000001E-2</c:v>
                </c:pt>
                <c:pt idx="1950">
                  <c:v>3.2011999999999999E-2</c:v>
                </c:pt>
                <c:pt idx="1951">
                  <c:v>3.2098599999999998E-2</c:v>
                </c:pt>
                <c:pt idx="1952">
                  <c:v>3.2174599999999998E-2</c:v>
                </c:pt>
                <c:pt idx="1953">
                  <c:v>3.2264000000000001E-2</c:v>
                </c:pt>
                <c:pt idx="1954">
                  <c:v>3.2323600000000001E-2</c:v>
                </c:pt>
                <c:pt idx="1955">
                  <c:v>3.23916E-2</c:v>
                </c:pt>
                <c:pt idx="1956">
                  <c:v>3.2486599999999997E-2</c:v>
                </c:pt>
                <c:pt idx="1957">
                  <c:v>3.25866E-2</c:v>
                </c:pt>
                <c:pt idx="1958">
                  <c:v>3.26626E-2</c:v>
                </c:pt>
                <c:pt idx="1959">
                  <c:v>3.2746600000000001E-2</c:v>
                </c:pt>
                <c:pt idx="1960">
                  <c:v>3.2830999999999999E-2</c:v>
                </c:pt>
                <c:pt idx="1961">
                  <c:v>3.2909599999999997E-2</c:v>
                </c:pt>
                <c:pt idx="1962">
                  <c:v>3.2988000000000003E-2</c:v>
                </c:pt>
                <c:pt idx="1963">
                  <c:v>3.3050599999999999E-2</c:v>
                </c:pt>
                <c:pt idx="1964">
                  <c:v>3.3120999999999998E-2</c:v>
                </c:pt>
                <c:pt idx="1965">
                  <c:v>3.3216000000000002E-2</c:v>
                </c:pt>
                <c:pt idx="1966">
                  <c:v>3.3288999999999999E-2</c:v>
                </c:pt>
                <c:pt idx="1967">
                  <c:v>3.3378600000000001E-2</c:v>
                </c:pt>
                <c:pt idx="1968">
                  <c:v>3.34466E-2</c:v>
                </c:pt>
                <c:pt idx="1969">
                  <c:v>3.3516999999999998E-2</c:v>
                </c:pt>
                <c:pt idx="1970">
                  <c:v>3.3600999999999999E-2</c:v>
                </c:pt>
                <c:pt idx="1971">
                  <c:v>3.36826E-2</c:v>
                </c:pt>
                <c:pt idx="1972">
                  <c:v>3.3760999999999999E-2</c:v>
                </c:pt>
                <c:pt idx="1973">
                  <c:v>3.3839599999999997E-2</c:v>
                </c:pt>
                <c:pt idx="1974">
                  <c:v>3.3912999999999999E-2</c:v>
                </c:pt>
                <c:pt idx="1975">
                  <c:v>3.3994000000000003E-2</c:v>
                </c:pt>
                <c:pt idx="1976">
                  <c:v>3.4062000000000002E-2</c:v>
                </c:pt>
                <c:pt idx="1977">
                  <c:v>3.4138000000000002E-2</c:v>
                </c:pt>
                <c:pt idx="1978">
                  <c:v>3.42166E-2</c:v>
                </c:pt>
                <c:pt idx="1979">
                  <c:v>3.4306000000000003E-2</c:v>
                </c:pt>
                <c:pt idx="1980">
                  <c:v>3.4368599999999999E-2</c:v>
                </c:pt>
                <c:pt idx="1981">
                  <c:v>3.4444599999999999E-2</c:v>
                </c:pt>
                <c:pt idx="1982">
                  <c:v>3.45286E-2</c:v>
                </c:pt>
                <c:pt idx="1983">
                  <c:v>3.4598999999999998E-2</c:v>
                </c:pt>
                <c:pt idx="1984">
                  <c:v>3.4680000000000002E-2</c:v>
                </c:pt>
                <c:pt idx="1985">
                  <c:v>3.4753600000000003E-2</c:v>
                </c:pt>
                <c:pt idx="1986">
                  <c:v>3.4834999999999998E-2</c:v>
                </c:pt>
                <c:pt idx="1987">
                  <c:v>3.4902599999999999E-2</c:v>
                </c:pt>
                <c:pt idx="1988">
                  <c:v>3.4978599999999999E-2</c:v>
                </c:pt>
                <c:pt idx="1989">
                  <c:v>3.5054599999999998E-2</c:v>
                </c:pt>
                <c:pt idx="1990">
                  <c:v>3.5125000000000003E-2</c:v>
                </c:pt>
                <c:pt idx="1991">
                  <c:v>3.5206599999999998E-2</c:v>
                </c:pt>
                <c:pt idx="1992">
                  <c:v>3.5279600000000001E-2</c:v>
                </c:pt>
                <c:pt idx="1993">
                  <c:v>3.5355600000000001E-2</c:v>
                </c:pt>
                <c:pt idx="1994">
                  <c:v>3.5434E-2</c:v>
                </c:pt>
                <c:pt idx="1995">
                  <c:v>3.551E-2</c:v>
                </c:pt>
                <c:pt idx="1996">
                  <c:v>3.5575000000000002E-2</c:v>
                </c:pt>
                <c:pt idx="1997">
                  <c:v>3.5656599999999997E-2</c:v>
                </c:pt>
                <c:pt idx="1998">
                  <c:v>3.57296E-2</c:v>
                </c:pt>
                <c:pt idx="1999">
                  <c:v>3.5808600000000003E-2</c:v>
                </c:pt>
                <c:pt idx="2000">
                  <c:v>3.5887000000000002E-2</c:v>
                </c:pt>
                <c:pt idx="2001">
                  <c:v>3.5954600000000003E-2</c:v>
                </c:pt>
                <c:pt idx="2002">
                  <c:v>3.6033599999999999E-2</c:v>
                </c:pt>
                <c:pt idx="2003">
                  <c:v>3.6109599999999999E-2</c:v>
                </c:pt>
                <c:pt idx="2004">
                  <c:v>3.6155600000000003E-2</c:v>
                </c:pt>
                <c:pt idx="2005">
                  <c:v>3.6222999999999998E-2</c:v>
                </c:pt>
                <c:pt idx="2006">
                  <c:v>3.6290999999999997E-2</c:v>
                </c:pt>
                <c:pt idx="2007">
                  <c:v>3.6382999999999999E-2</c:v>
                </c:pt>
                <c:pt idx="2008">
                  <c:v>3.64646E-2</c:v>
                </c:pt>
                <c:pt idx="2009">
                  <c:v>3.6542999999999999E-2</c:v>
                </c:pt>
                <c:pt idx="2010">
                  <c:v>3.66246E-2</c:v>
                </c:pt>
                <c:pt idx="2011">
                  <c:v>3.6697599999999997E-2</c:v>
                </c:pt>
                <c:pt idx="2012">
                  <c:v>3.6773599999999997E-2</c:v>
                </c:pt>
                <c:pt idx="2013">
                  <c:v>3.68606E-2</c:v>
                </c:pt>
                <c:pt idx="2014">
                  <c:v>3.6933599999999997E-2</c:v>
                </c:pt>
                <c:pt idx="2015">
                  <c:v>3.7009599999999997E-2</c:v>
                </c:pt>
                <c:pt idx="2016">
                  <c:v>3.7090999999999999E-2</c:v>
                </c:pt>
                <c:pt idx="2017">
                  <c:v>3.7166999999999999E-2</c:v>
                </c:pt>
                <c:pt idx="2018">
                  <c:v>3.7242999999999998E-2</c:v>
                </c:pt>
                <c:pt idx="2019">
                  <c:v>3.7326999999999999E-2</c:v>
                </c:pt>
                <c:pt idx="2020">
                  <c:v>3.7400000000000003E-2</c:v>
                </c:pt>
                <c:pt idx="2021">
                  <c:v>3.7481599999999997E-2</c:v>
                </c:pt>
                <c:pt idx="2022">
                  <c:v>3.7560000000000003E-2</c:v>
                </c:pt>
                <c:pt idx="2023">
                  <c:v>3.7636000000000003E-2</c:v>
                </c:pt>
                <c:pt idx="2024">
                  <c:v>3.7723E-2</c:v>
                </c:pt>
                <c:pt idx="2025">
                  <c:v>3.7798600000000002E-2</c:v>
                </c:pt>
                <c:pt idx="2026">
                  <c:v>3.7874600000000001E-2</c:v>
                </c:pt>
                <c:pt idx="2027">
                  <c:v>3.7950600000000001E-2</c:v>
                </c:pt>
                <c:pt idx="2028">
                  <c:v>3.8004999999999997E-2</c:v>
                </c:pt>
                <c:pt idx="2029">
                  <c:v>3.8078000000000001E-2</c:v>
                </c:pt>
                <c:pt idx="2030">
                  <c:v>3.8170000000000003E-2</c:v>
                </c:pt>
                <c:pt idx="2031">
                  <c:v>3.8248999999999998E-2</c:v>
                </c:pt>
                <c:pt idx="2032">
                  <c:v>3.8332999999999999E-2</c:v>
                </c:pt>
                <c:pt idx="2033">
                  <c:v>3.8408999999999999E-2</c:v>
                </c:pt>
                <c:pt idx="2034">
                  <c:v>3.8487599999999997E-2</c:v>
                </c:pt>
                <c:pt idx="2035">
                  <c:v>3.8571599999999998E-2</c:v>
                </c:pt>
                <c:pt idx="2036">
                  <c:v>3.8647599999999997E-2</c:v>
                </c:pt>
                <c:pt idx="2037">
                  <c:v>3.8731599999999998E-2</c:v>
                </c:pt>
                <c:pt idx="2038">
                  <c:v>3.8813E-2</c:v>
                </c:pt>
                <c:pt idx="2039">
                  <c:v>3.8891599999999998E-2</c:v>
                </c:pt>
                <c:pt idx="2040">
                  <c:v>3.8973000000000001E-2</c:v>
                </c:pt>
                <c:pt idx="2041">
                  <c:v>3.9053999999999998E-2</c:v>
                </c:pt>
                <c:pt idx="2042">
                  <c:v>3.9129999999999998E-2</c:v>
                </c:pt>
                <c:pt idx="2043">
                  <c:v>3.9209000000000001E-2</c:v>
                </c:pt>
                <c:pt idx="2044">
                  <c:v>3.9281999999999997E-2</c:v>
                </c:pt>
                <c:pt idx="2045">
                  <c:v>3.93716E-2</c:v>
                </c:pt>
                <c:pt idx="2046">
                  <c:v>3.9444600000000003E-2</c:v>
                </c:pt>
                <c:pt idx="2047">
                  <c:v>3.9515000000000002E-2</c:v>
                </c:pt>
                <c:pt idx="2048">
                  <c:v>3.9596600000000003E-2</c:v>
                </c:pt>
                <c:pt idx="2049">
                  <c:v>3.9675000000000002E-2</c:v>
                </c:pt>
                <c:pt idx="2050">
                  <c:v>3.9743000000000001E-2</c:v>
                </c:pt>
                <c:pt idx="2051">
                  <c:v>3.9792000000000001E-2</c:v>
                </c:pt>
                <c:pt idx="2052">
                  <c:v>3.9872999999999999E-2</c:v>
                </c:pt>
                <c:pt idx="2053">
                  <c:v>3.9957600000000003E-2</c:v>
                </c:pt>
                <c:pt idx="2054">
                  <c:v>4.0036000000000002E-2</c:v>
                </c:pt>
                <c:pt idx="2055">
                  <c:v>4.0108999999999999E-2</c:v>
                </c:pt>
                <c:pt idx="2056">
                  <c:v>4.0193E-2</c:v>
                </c:pt>
                <c:pt idx="2057">
                  <c:v>4.0260999999999998E-2</c:v>
                </c:pt>
                <c:pt idx="2058">
                  <c:v>4.0348000000000002E-2</c:v>
                </c:pt>
                <c:pt idx="2059">
                  <c:v>4.04266E-2</c:v>
                </c:pt>
                <c:pt idx="2060">
                  <c:v>4.0508000000000002E-2</c:v>
                </c:pt>
                <c:pt idx="2061">
                  <c:v>4.0592000000000003E-2</c:v>
                </c:pt>
                <c:pt idx="2062">
                  <c:v>4.06626E-2</c:v>
                </c:pt>
                <c:pt idx="2063">
                  <c:v>4.0732999999999998E-2</c:v>
                </c:pt>
                <c:pt idx="2064">
                  <c:v>4.0811600000000003E-2</c:v>
                </c:pt>
                <c:pt idx="2065">
                  <c:v>4.0895599999999997E-2</c:v>
                </c:pt>
                <c:pt idx="2066">
                  <c:v>4.0973999999999997E-2</c:v>
                </c:pt>
                <c:pt idx="2067">
                  <c:v>4.1052999999999999E-2</c:v>
                </c:pt>
                <c:pt idx="2068">
                  <c:v>4.1126000000000003E-2</c:v>
                </c:pt>
                <c:pt idx="2069">
                  <c:v>4.1207599999999997E-2</c:v>
                </c:pt>
                <c:pt idx="2070">
                  <c:v>4.1286000000000003E-2</c:v>
                </c:pt>
                <c:pt idx="2071">
                  <c:v>4.1329600000000001E-2</c:v>
                </c:pt>
                <c:pt idx="2072">
                  <c:v>4.1405600000000001E-2</c:v>
                </c:pt>
                <c:pt idx="2073">
                  <c:v>4.1492000000000001E-2</c:v>
                </c:pt>
                <c:pt idx="2074">
                  <c:v>4.156E-2</c:v>
                </c:pt>
                <c:pt idx="2075">
                  <c:v>4.1649600000000002E-2</c:v>
                </c:pt>
                <c:pt idx="2076">
                  <c:v>4.1736000000000002E-2</c:v>
                </c:pt>
                <c:pt idx="2077">
                  <c:v>4.1812000000000002E-2</c:v>
                </c:pt>
                <c:pt idx="2078">
                  <c:v>4.1888000000000002E-2</c:v>
                </c:pt>
                <c:pt idx="2079">
                  <c:v>4.1974999999999998E-2</c:v>
                </c:pt>
                <c:pt idx="2080">
                  <c:v>4.2053599999999997E-2</c:v>
                </c:pt>
                <c:pt idx="2081">
                  <c:v>4.2132000000000003E-2</c:v>
                </c:pt>
                <c:pt idx="2082">
                  <c:v>4.2219E-2</c:v>
                </c:pt>
                <c:pt idx="2083">
                  <c:v>4.2297599999999998E-2</c:v>
                </c:pt>
                <c:pt idx="2084">
                  <c:v>4.2375999999999997E-2</c:v>
                </c:pt>
                <c:pt idx="2085">
                  <c:v>4.2459999999999998E-2</c:v>
                </c:pt>
                <c:pt idx="2086">
                  <c:v>4.2539E-2</c:v>
                </c:pt>
                <c:pt idx="2087">
                  <c:v>4.2623000000000001E-2</c:v>
                </c:pt>
                <c:pt idx="2088">
                  <c:v>4.2707000000000002E-2</c:v>
                </c:pt>
                <c:pt idx="2089">
                  <c:v>4.2777599999999999E-2</c:v>
                </c:pt>
                <c:pt idx="2090">
                  <c:v>4.2864600000000003E-2</c:v>
                </c:pt>
                <c:pt idx="2091">
                  <c:v>4.29456E-2</c:v>
                </c:pt>
                <c:pt idx="2092">
                  <c:v>4.3029600000000001E-2</c:v>
                </c:pt>
                <c:pt idx="2093">
                  <c:v>4.3095000000000001E-2</c:v>
                </c:pt>
                <c:pt idx="2094">
                  <c:v>4.3149E-2</c:v>
                </c:pt>
                <c:pt idx="2095">
                  <c:v>4.3243999999999998E-2</c:v>
                </c:pt>
                <c:pt idx="2096">
                  <c:v>4.3330599999999997E-2</c:v>
                </c:pt>
                <c:pt idx="2097">
                  <c:v>4.3411999999999999E-2</c:v>
                </c:pt>
                <c:pt idx="2098">
                  <c:v>4.3499000000000003E-2</c:v>
                </c:pt>
                <c:pt idx="2099">
                  <c:v>4.3580000000000001E-2</c:v>
                </c:pt>
                <c:pt idx="2100">
                  <c:v>4.3666999999999997E-2</c:v>
                </c:pt>
                <c:pt idx="2101">
                  <c:v>4.3748599999999999E-2</c:v>
                </c:pt>
                <c:pt idx="2102">
                  <c:v>4.3832599999999999E-2</c:v>
                </c:pt>
                <c:pt idx="2103">
                  <c:v>4.3919E-2</c:v>
                </c:pt>
                <c:pt idx="2104">
                  <c:v>4.4000600000000001E-2</c:v>
                </c:pt>
                <c:pt idx="2105">
                  <c:v>4.4076600000000001E-2</c:v>
                </c:pt>
                <c:pt idx="2106">
                  <c:v>4.4160600000000001E-2</c:v>
                </c:pt>
                <c:pt idx="2107">
                  <c:v>4.4249999999999998E-2</c:v>
                </c:pt>
                <c:pt idx="2108">
                  <c:v>4.4333999999999998E-2</c:v>
                </c:pt>
                <c:pt idx="2109">
                  <c:v>4.4423600000000001E-2</c:v>
                </c:pt>
                <c:pt idx="2110">
                  <c:v>4.4512999999999997E-2</c:v>
                </c:pt>
                <c:pt idx="2111">
                  <c:v>4.4581000000000003E-2</c:v>
                </c:pt>
                <c:pt idx="2112">
                  <c:v>4.4667600000000002E-2</c:v>
                </c:pt>
                <c:pt idx="2113">
                  <c:v>4.4748999999999997E-2</c:v>
                </c:pt>
                <c:pt idx="2114">
                  <c:v>4.4838599999999999E-2</c:v>
                </c:pt>
                <c:pt idx="2115">
                  <c:v>4.4928000000000003E-2</c:v>
                </c:pt>
                <c:pt idx="2116">
                  <c:v>4.5000999999999999E-2</c:v>
                </c:pt>
                <c:pt idx="2117">
                  <c:v>4.5058000000000001E-2</c:v>
                </c:pt>
                <c:pt idx="2118">
                  <c:v>4.5134000000000001E-2</c:v>
                </c:pt>
                <c:pt idx="2119">
                  <c:v>4.5231599999999997E-2</c:v>
                </c:pt>
                <c:pt idx="2120">
                  <c:v>4.5312999999999999E-2</c:v>
                </c:pt>
                <c:pt idx="2121">
                  <c:v>4.5400000000000003E-2</c:v>
                </c:pt>
                <c:pt idx="2122">
                  <c:v>4.5481000000000001E-2</c:v>
                </c:pt>
                <c:pt idx="2123">
                  <c:v>4.5567999999999997E-2</c:v>
                </c:pt>
                <c:pt idx="2124">
                  <c:v>4.5649000000000002E-2</c:v>
                </c:pt>
                <c:pt idx="2125">
                  <c:v>4.57416E-2</c:v>
                </c:pt>
                <c:pt idx="2126">
                  <c:v>4.5825600000000001E-2</c:v>
                </c:pt>
                <c:pt idx="2127">
                  <c:v>4.5909600000000002E-2</c:v>
                </c:pt>
                <c:pt idx="2128">
                  <c:v>4.5996599999999999E-2</c:v>
                </c:pt>
                <c:pt idx="2129">
                  <c:v>4.6080599999999999E-2</c:v>
                </c:pt>
                <c:pt idx="2130">
                  <c:v>4.6156599999999999E-2</c:v>
                </c:pt>
                <c:pt idx="2131">
                  <c:v>4.6242999999999999E-2</c:v>
                </c:pt>
                <c:pt idx="2132">
                  <c:v>4.63246E-2</c:v>
                </c:pt>
                <c:pt idx="2133">
                  <c:v>4.6411000000000001E-2</c:v>
                </c:pt>
                <c:pt idx="2134">
                  <c:v>4.6489999999999997E-2</c:v>
                </c:pt>
                <c:pt idx="2135">
                  <c:v>4.6576600000000003E-2</c:v>
                </c:pt>
                <c:pt idx="2136">
                  <c:v>4.6652600000000002E-2</c:v>
                </c:pt>
                <c:pt idx="2137">
                  <c:v>4.6741999999999999E-2</c:v>
                </c:pt>
                <c:pt idx="2138">
                  <c:v>4.6826E-2</c:v>
                </c:pt>
                <c:pt idx="2139">
                  <c:v>4.6907600000000001E-2</c:v>
                </c:pt>
                <c:pt idx="2140">
                  <c:v>4.6953599999999998E-2</c:v>
                </c:pt>
                <c:pt idx="2141">
                  <c:v>4.7040600000000002E-2</c:v>
                </c:pt>
                <c:pt idx="2142">
                  <c:v>4.7127000000000002E-2</c:v>
                </c:pt>
                <c:pt idx="2143">
                  <c:v>4.7222E-2</c:v>
                </c:pt>
                <c:pt idx="2144">
                  <c:v>4.7308999999999997E-2</c:v>
                </c:pt>
                <c:pt idx="2145">
                  <c:v>4.7395600000000003E-2</c:v>
                </c:pt>
                <c:pt idx="2146">
                  <c:v>4.7479599999999997E-2</c:v>
                </c:pt>
                <c:pt idx="2147">
                  <c:v>4.7566600000000001E-2</c:v>
                </c:pt>
                <c:pt idx="2148">
                  <c:v>4.7650600000000001E-2</c:v>
                </c:pt>
                <c:pt idx="2149">
                  <c:v>4.7721E-2</c:v>
                </c:pt>
                <c:pt idx="2150">
                  <c:v>4.7818600000000003E-2</c:v>
                </c:pt>
                <c:pt idx="2151">
                  <c:v>4.7899999999999998E-2</c:v>
                </c:pt>
                <c:pt idx="2152">
                  <c:v>4.7992E-2</c:v>
                </c:pt>
                <c:pt idx="2153">
                  <c:v>4.8076599999999997E-2</c:v>
                </c:pt>
                <c:pt idx="2154">
                  <c:v>4.8157600000000002E-2</c:v>
                </c:pt>
                <c:pt idx="2155">
                  <c:v>4.8233600000000001E-2</c:v>
                </c:pt>
                <c:pt idx="2156">
                  <c:v>4.8320599999999998E-2</c:v>
                </c:pt>
                <c:pt idx="2157">
                  <c:v>4.8404599999999999E-2</c:v>
                </c:pt>
                <c:pt idx="2158">
                  <c:v>4.8496600000000001E-2</c:v>
                </c:pt>
                <c:pt idx="2159">
                  <c:v>4.8578000000000003E-2</c:v>
                </c:pt>
                <c:pt idx="2160">
                  <c:v>4.8661999999999997E-2</c:v>
                </c:pt>
                <c:pt idx="2161">
                  <c:v>4.8740600000000002E-2</c:v>
                </c:pt>
                <c:pt idx="2162">
                  <c:v>4.8833000000000001E-2</c:v>
                </c:pt>
                <c:pt idx="2163">
                  <c:v>4.8913999999999999E-2</c:v>
                </c:pt>
                <c:pt idx="2164">
                  <c:v>4.8998600000000003E-2</c:v>
                </c:pt>
                <c:pt idx="2165">
                  <c:v>4.9038999999999999E-2</c:v>
                </c:pt>
                <c:pt idx="2166">
                  <c:v>4.9133999999999997E-2</c:v>
                </c:pt>
                <c:pt idx="2167">
                  <c:v>4.9220600000000003E-2</c:v>
                </c:pt>
                <c:pt idx="2168">
                  <c:v>4.93076E-2</c:v>
                </c:pt>
                <c:pt idx="2169">
                  <c:v>4.9394E-2</c:v>
                </c:pt>
                <c:pt idx="2170">
                  <c:v>4.9473000000000003E-2</c:v>
                </c:pt>
                <c:pt idx="2171">
                  <c:v>4.9556999999999997E-2</c:v>
                </c:pt>
                <c:pt idx="2172">
                  <c:v>4.9643600000000003E-2</c:v>
                </c:pt>
                <c:pt idx="2173">
                  <c:v>4.9722599999999999E-2</c:v>
                </c:pt>
                <c:pt idx="2174">
                  <c:v>4.9803600000000003E-2</c:v>
                </c:pt>
                <c:pt idx="2175">
                  <c:v>4.98906E-2</c:v>
                </c:pt>
                <c:pt idx="2176">
                  <c:v>4.9977000000000001E-2</c:v>
                </c:pt>
                <c:pt idx="2177">
                  <c:v>5.0053E-2</c:v>
                </c:pt>
                <c:pt idx="2178">
                  <c:v>5.0147999999999998E-2</c:v>
                </c:pt>
                <c:pt idx="2179">
                  <c:v>5.0229599999999999E-2</c:v>
                </c:pt>
                <c:pt idx="2180">
                  <c:v>5.0316E-2</c:v>
                </c:pt>
                <c:pt idx="2181">
                  <c:v>5.0397600000000001E-2</c:v>
                </c:pt>
                <c:pt idx="2182">
                  <c:v>5.0479000000000003E-2</c:v>
                </c:pt>
                <c:pt idx="2183">
                  <c:v>5.0565600000000002E-2</c:v>
                </c:pt>
                <c:pt idx="2184">
                  <c:v>5.0654999999999999E-2</c:v>
                </c:pt>
                <c:pt idx="2185">
                  <c:v>5.0728599999999999E-2</c:v>
                </c:pt>
                <c:pt idx="2186">
                  <c:v>5.0809600000000003E-2</c:v>
                </c:pt>
                <c:pt idx="2187">
                  <c:v>5.08966E-2</c:v>
                </c:pt>
                <c:pt idx="2188">
                  <c:v>5.09726E-2</c:v>
                </c:pt>
                <c:pt idx="2189">
                  <c:v>5.1062000000000003E-2</c:v>
                </c:pt>
                <c:pt idx="2190">
                  <c:v>5.1145999999999997E-2</c:v>
                </c:pt>
                <c:pt idx="2191">
                  <c:v>5.1216600000000001E-2</c:v>
                </c:pt>
                <c:pt idx="2192">
                  <c:v>5.1262599999999998E-2</c:v>
                </c:pt>
                <c:pt idx="2193">
                  <c:v>5.1352000000000002E-2</c:v>
                </c:pt>
                <c:pt idx="2194">
                  <c:v>5.1425600000000002E-2</c:v>
                </c:pt>
                <c:pt idx="2195">
                  <c:v>5.1517599999999997E-2</c:v>
                </c:pt>
                <c:pt idx="2196">
                  <c:v>5.16046E-2</c:v>
                </c:pt>
                <c:pt idx="2197">
                  <c:v>5.1691000000000001E-2</c:v>
                </c:pt>
                <c:pt idx="2198">
                  <c:v>5.1785999999999999E-2</c:v>
                </c:pt>
                <c:pt idx="2199">
                  <c:v>5.1869999999999999E-2</c:v>
                </c:pt>
                <c:pt idx="2200">
                  <c:v>5.1945999999999999E-2</c:v>
                </c:pt>
                <c:pt idx="2201">
                  <c:v>5.20276E-2</c:v>
                </c:pt>
                <c:pt idx="2202">
                  <c:v>5.2116999999999997E-2</c:v>
                </c:pt>
                <c:pt idx="2203">
                  <c:v>5.22146E-2</c:v>
                </c:pt>
                <c:pt idx="2204">
                  <c:v>5.2304000000000003E-2</c:v>
                </c:pt>
                <c:pt idx="2205">
                  <c:v>5.2382600000000001E-2</c:v>
                </c:pt>
                <c:pt idx="2206">
                  <c:v>5.2466600000000002E-2</c:v>
                </c:pt>
                <c:pt idx="2207">
                  <c:v>5.2550600000000003E-2</c:v>
                </c:pt>
                <c:pt idx="2208">
                  <c:v>5.2631999999999998E-2</c:v>
                </c:pt>
                <c:pt idx="2209">
                  <c:v>5.27216E-2</c:v>
                </c:pt>
                <c:pt idx="2210">
                  <c:v>5.2808599999999997E-2</c:v>
                </c:pt>
                <c:pt idx="2211">
                  <c:v>5.2887000000000003E-2</c:v>
                </c:pt>
                <c:pt idx="2212">
                  <c:v>5.2976599999999999E-2</c:v>
                </c:pt>
                <c:pt idx="2213">
                  <c:v>5.3060599999999999E-2</c:v>
                </c:pt>
                <c:pt idx="2214">
                  <c:v>5.3142000000000002E-2</c:v>
                </c:pt>
                <c:pt idx="2215">
                  <c:v>5.3228600000000001E-2</c:v>
                </c:pt>
                <c:pt idx="2216">
                  <c:v>5.3310000000000003E-2</c:v>
                </c:pt>
                <c:pt idx="2217">
                  <c:v>5.3401999999999998E-2</c:v>
                </c:pt>
                <c:pt idx="2218">
                  <c:v>5.3464600000000001E-2</c:v>
                </c:pt>
                <c:pt idx="2219">
                  <c:v>5.3521600000000003E-2</c:v>
                </c:pt>
                <c:pt idx="2220">
                  <c:v>5.3610999999999999E-2</c:v>
                </c:pt>
                <c:pt idx="2221">
                  <c:v>5.3700600000000001E-2</c:v>
                </c:pt>
                <c:pt idx="2222">
                  <c:v>5.3779E-2</c:v>
                </c:pt>
                <c:pt idx="2223">
                  <c:v>5.3873999999999998E-2</c:v>
                </c:pt>
                <c:pt idx="2224">
                  <c:v>5.3955599999999999E-2</c:v>
                </c:pt>
                <c:pt idx="2225">
                  <c:v>5.4045000000000003E-2</c:v>
                </c:pt>
                <c:pt idx="2226">
                  <c:v>5.4123600000000001E-2</c:v>
                </c:pt>
                <c:pt idx="2227">
                  <c:v>5.4218599999999999E-2</c:v>
                </c:pt>
                <c:pt idx="2228">
                  <c:v>5.4296999999999998E-2</c:v>
                </c:pt>
                <c:pt idx="2229">
                  <c:v>5.4380999999999999E-2</c:v>
                </c:pt>
                <c:pt idx="2230">
                  <c:v>5.4470600000000001E-2</c:v>
                </c:pt>
                <c:pt idx="2231">
                  <c:v>5.4559999999999997E-2</c:v>
                </c:pt>
                <c:pt idx="2232">
                  <c:v>5.4641599999999999E-2</c:v>
                </c:pt>
                <c:pt idx="2233">
                  <c:v>5.4723000000000001E-2</c:v>
                </c:pt>
                <c:pt idx="2234">
                  <c:v>5.48096E-2</c:v>
                </c:pt>
                <c:pt idx="2235">
                  <c:v>5.4893600000000001E-2</c:v>
                </c:pt>
                <c:pt idx="2236">
                  <c:v>5.4975000000000003E-2</c:v>
                </c:pt>
                <c:pt idx="2237">
                  <c:v>5.5062E-2</c:v>
                </c:pt>
                <c:pt idx="2238">
                  <c:v>5.5140599999999998E-2</c:v>
                </c:pt>
                <c:pt idx="2239">
                  <c:v>5.5224599999999999E-2</c:v>
                </c:pt>
                <c:pt idx="2240">
                  <c:v>5.5308599999999999E-2</c:v>
                </c:pt>
                <c:pt idx="2241">
                  <c:v>5.5390000000000002E-2</c:v>
                </c:pt>
                <c:pt idx="2242">
                  <c:v>5.5470999999999999E-2</c:v>
                </c:pt>
                <c:pt idx="2243">
                  <c:v>5.5563599999999998E-2</c:v>
                </c:pt>
                <c:pt idx="2244">
                  <c:v>5.5641999999999997E-2</c:v>
                </c:pt>
                <c:pt idx="2245">
                  <c:v>5.5720600000000002E-2</c:v>
                </c:pt>
                <c:pt idx="2246">
                  <c:v>5.57536E-2</c:v>
                </c:pt>
                <c:pt idx="2247">
                  <c:v>5.5845600000000002E-2</c:v>
                </c:pt>
                <c:pt idx="2248">
                  <c:v>5.5926999999999998E-2</c:v>
                </c:pt>
                <c:pt idx="2249">
                  <c:v>5.6005600000000003E-2</c:v>
                </c:pt>
                <c:pt idx="2250">
                  <c:v>5.6089600000000003E-2</c:v>
                </c:pt>
                <c:pt idx="2251">
                  <c:v>5.61766E-2</c:v>
                </c:pt>
                <c:pt idx="2252">
                  <c:v>5.6263000000000001E-2</c:v>
                </c:pt>
                <c:pt idx="2253">
                  <c:v>5.6355599999999999E-2</c:v>
                </c:pt>
                <c:pt idx="2254">
                  <c:v>5.6436600000000003E-2</c:v>
                </c:pt>
                <c:pt idx="2255">
                  <c:v>5.6526E-2</c:v>
                </c:pt>
                <c:pt idx="2256">
                  <c:v>5.6618599999999998E-2</c:v>
                </c:pt>
                <c:pt idx="2257">
                  <c:v>5.6702599999999999E-2</c:v>
                </c:pt>
                <c:pt idx="2258">
                  <c:v>5.6788999999999999E-2</c:v>
                </c:pt>
                <c:pt idx="2259">
                  <c:v>5.68706E-2</c:v>
                </c:pt>
                <c:pt idx="2260">
                  <c:v>5.6952000000000003E-2</c:v>
                </c:pt>
                <c:pt idx="2261">
                  <c:v>5.7033E-2</c:v>
                </c:pt>
                <c:pt idx="2262">
                  <c:v>5.7117599999999998E-2</c:v>
                </c:pt>
                <c:pt idx="2263">
                  <c:v>5.7207000000000001E-2</c:v>
                </c:pt>
                <c:pt idx="2264">
                  <c:v>5.7296E-2</c:v>
                </c:pt>
                <c:pt idx="2265">
                  <c:v>5.7377600000000001E-2</c:v>
                </c:pt>
                <c:pt idx="2266">
                  <c:v>5.7464599999999998E-2</c:v>
                </c:pt>
                <c:pt idx="2267">
                  <c:v>5.7545600000000002E-2</c:v>
                </c:pt>
                <c:pt idx="2268">
                  <c:v>5.7626999999999998E-2</c:v>
                </c:pt>
                <c:pt idx="2269">
                  <c:v>5.7714000000000001E-2</c:v>
                </c:pt>
                <c:pt idx="2270">
                  <c:v>5.77926E-2</c:v>
                </c:pt>
                <c:pt idx="2271">
                  <c:v>5.7870999999999999E-2</c:v>
                </c:pt>
                <c:pt idx="2272">
                  <c:v>5.7960600000000001E-2</c:v>
                </c:pt>
                <c:pt idx="2273">
                  <c:v>5.8042000000000003E-2</c:v>
                </c:pt>
                <c:pt idx="2274">
                  <c:v>5.8098999999999998E-2</c:v>
                </c:pt>
                <c:pt idx="2275">
                  <c:v>5.8158599999999998E-2</c:v>
                </c:pt>
                <c:pt idx="2276">
                  <c:v>5.8250999999999997E-2</c:v>
                </c:pt>
                <c:pt idx="2277">
                  <c:v>5.8337600000000003E-2</c:v>
                </c:pt>
                <c:pt idx="2278">
                  <c:v>5.8421599999999997E-2</c:v>
                </c:pt>
                <c:pt idx="2279">
                  <c:v>5.8508600000000001E-2</c:v>
                </c:pt>
                <c:pt idx="2280">
                  <c:v>5.8592600000000002E-2</c:v>
                </c:pt>
                <c:pt idx="2281">
                  <c:v>5.8679000000000002E-2</c:v>
                </c:pt>
                <c:pt idx="2282">
                  <c:v>5.8757999999999998E-2</c:v>
                </c:pt>
                <c:pt idx="2283">
                  <c:v>5.885E-2</c:v>
                </c:pt>
                <c:pt idx="2284">
                  <c:v>5.8931600000000001E-2</c:v>
                </c:pt>
                <c:pt idx="2285">
                  <c:v>5.9015600000000001E-2</c:v>
                </c:pt>
                <c:pt idx="2286">
                  <c:v>5.9104999999999998E-2</c:v>
                </c:pt>
                <c:pt idx="2287">
                  <c:v>5.9183600000000003E-2</c:v>
                </c:pt>
                <c:pt idx="2288">
                  <c:v>5.9264999999999998E-2</c:v>
                </c:pt>
                <c:pt idx="2289">
                  <c:v>5.9338000000000002E-2</c:v>
                </c:pt>
                <c:pt idx="2290">
                  <c:v>5.94306E-2</c:v>
                </c:pt>
                <c:pt idx="2291">
                  <c:v>5.9508999999999999E-2</c:v>
                </c:pt>
                <c:pt idx="2292">
                  <c:v>5.9598600000000002E-2</c:v>
                </c:pt>
                <c:pt idx="2293">
                  <c:v>5.9679999999999997E-2</c:v>
                </c:pt>
                <c:pt idx="2294">
                  <c:v>5.9758600000000002E-2</c:v>
                </c:pt>
                <c:pt idx="2295">
                  <c:v>5.9839999999999997E-2</c:v>
                </c:pt>
                <c:pt idx="2296">
                  <c:v>5.9923999999999998E-2</c:v>
                </c:pt>
                <c:pt idx="2297">
                  <c:v>6.00136E-2</c:v>
                </c:pt>
                <c:pt idx="2298">
                  <c:v>6.0095000000000003E-2</c:v>
                </c:pt>
                <c:pt idx="2299">
                  <c:v>6.0179000000000003E-2</c:v>
                </c:pt>
                <c:pt idx="2300">
                  <c:v>6.0260000000000001E-2</c:v>
                </c:pt>
                <c:pt idx="2301">
                  <c:v>6.0341600000000002E-2</c:v>
                </c:pt>
                <c:pt idx="2302">
                  <c:v>6.0415000000000003E-2</c:v>
                </c:pt>
                <c:pt idx="2303">
                  <c:v>6.0452600000000002E-2</c:v>
                </c:pt>
                <c:pt idx="2304">
                  <c:v>6.0545000000000002E-2</c:v>
                </c:pt>
                <c:pt idx="2305">
                  <c:v>6.0639999999999999E-2</c:v>
                </c:pt>
                <c:pt idx="2306">
                  <c:v>6.0720999999999997E-2</c:v>
                </c:pt>
                <c:pt idx="2307">
                  <c:v>6.0813600000000002E-2</c:v>
                </c:pt>
                <c:pt idx="2308">
                  <c:v>6.0897600000000003E-2</c:v>
                </c:pt>
                <c:pt idx="2309">
                  <c:v>6.0983999999999997E-2</c:v>
                </c:pt>
                <c:pt idx="2310">
                  <c:v>6.1071E-2</c:v>
                </c:pt>
                <c:pt idx="2311">
                  <c:v>6.1157999999999997E-2</c:v>
                </c:pt>
                <c:pt idx="2312">
                  <c:v>6.1247599999999999E-2</c:v>
                </c:pt>
                <c:pt idx="2313">
                  <c:v>6.1342000000000001E-2</c:v>
                </c:pt>
                <c:pt idx="2314">
                  <c:v>6.1418E-2</c:v>
                </c:pt>
                <c:pt idx="2315">
                  <c:v>6.1507600000000003E-2</c:v>
                </c:pt>
                <c:pt idx="2316">
                  <c:v>6.1583600000000002E-2</c:v>
                </c:pt>
                <c:pt idx="2317">
                  <c:v>6.1672999999999999E-2</c:v>
                </c:pt>
                <c:pt idx="2318">
                  <c:v>6.1762600000000001E-2</c:v>
                </c:pt>
                <c:pt idx="2319">
                  <c:v>6.1846600000000002E-2</c:v>
                </c:pt>
                <c:pt idx="2320">
                  <c:v>6.1925000000000001E-2</c:v>
                </c:pt>
                <c:pt idx="2321">
                  <c:v>6.2014600000000003E-2</c:v>
                </c:pt>
                <c:pt idx="2322">
                  <c:v>6.2103999999999999E-2</c:v>
                </c:pt>
                <c:pt idx="2323">
                  <c:v>6.2183000000000002E-2</c:v>
                </c:pt>
                <c:pt idx="2324">
                  <c:v>6.2269600000000001E-2</c:v>
                </c:pt>
                <c:pt idx="2325">
                  <c:v>6.2350999999999997E-2</c:v>
                </c:pt>
                <c:pt idx="2326">
                  <c:v>6.2432599999999998E-2</c:v>
                </c:pt>
                <c:pt idx="2327">
                  <c:v>6.25246E-2</c:v>
                </c:pt>
                <c:pt idx="2328">
                  <c:v>6.2605999999999995E-2</c:v>
                </c:pt>
                <c:pt idx="2329">
                  <c:v>6.2684599999999993E-2</c:v>
                </c:pt>
                <c:pt idx="2330">
                  <c:v>6.2768599999999994E-2</c:v>
                </c:pt>
                <c:pt idx="2331">
                  <c:v>6.2809599999999993E-2</c:v>
                </c:pt>
                <c:pt idx="2332">
                  <c:v>6.2890600000000005E-2</c:v>
                </c:pt>
                <c:pt idx="2333">
                  <c:v>6.2979999999999994E-2</c:v>
                </c:pt>
                <c:pt idx="2334">
                  <c:v>6.3069600000000003E-2</c:v>
                </c:pt>
                <c:pt idx="2335">
                  <c:v>6.3150999999999999E-2</c:v>
                </c:pt>
                <c:pt idx="2336">
                  <c:v>6.3240599999999994E-2</c:v>
                </c:pt>
                <c:pt idx="2337">
                  <c:v>6.3329999999999997E-2</c:v>
                </c:pt>
                <c:pt idx="2338">
                  <c:v>6.3408599999999996E-2</c:v>
                </c:pt>
                <c:pt idx="2339">
                  <c:v>6.3506000000000007E-2</c:v>
                </c:pt>
                <c:pt idx="2340">
                  <c:v>6.3592999999999997E-2</c:v>
                </c:pt>
                <c:pt idx="2341">
                  <c:v>6.3679600000000003E-2</c:v>
                </c:pt>
                <c:pt idx="2342">
                  <c:v>6.3766600000000007E-2</c:v>
                </c:pt>
                <c:pt idx="2343">
                  <c:v>6.3848000000000002E-2</c:v>
                </c:pt>
                <c:pt idx="2344">
                  <c:v>6.3923999999999995E-2</c:v>
                </c:pt>
                <c:pt idx="2345">
                  <c:v>6.4010600000000001E-2</c:v>
                </c:pt>
                <c:pt idx="2346">
                  <c:v>6.4100000000000004E-2</c:v>
                </c:pt>
                <c:pt idx="2347">
                  <c:v>6.4186999999999994E-2</c:v>
                </c:pt>
                <c:pt idx="2348">
                  <c:v>6.4268000000000006E-2</c:v>
                </c:pt>
                <c:pt idx="2349">
                  <c:v>6.4352000000000006E-2</c:v>
                </c:pt>
                <c:pt idx="2350">
                  <c:v>6.4436599999999997E-2</c:v>
                </c:pt>
                <c:pt idx="2351">
                  <c:v>6.4522999999999997E-2</c:v>
                </c:pt>
                <c:pt idx="2352">
                  <c:v>6.4601599999999995E-2</c:v>
                </c:pt>
                <c:pt idx="2353">
                  <c:v>6.4690999999999999E-2</c:v>
                </c:pt>
                <c:pt idx="2354">
                  <c:v>6.4778000000000002E-2</c:v>
                </c:pt>
                <c:pt idx="2355">
                  <c:v>6.48566E-2</c:v>
                </c:pt>
                <c:pt idx="2356">
                  <c:v>6.4940600000000001E-2</c:v>
                </c:pt>
                <c:pt idx="2357">
                  <c:v>6.5027600000000005E-2</c:v>
                </c:pt>
                <c:pt idx="2358">
                  <c:v>6.5109E-2</c:v>
                </c:pt>
                <c:pt idx="2359">
                  <c:v>6.5176600000000001E-2</c:v>
                </c:pt>
                <c:pt idx="2360">
                  <c:v>6.5217600000000001E-2</c:v>
                </c:pt>
                <c:pt idx="2361">
                  <c:v>6.5311999999999995E-2</c:v>
                </c:pt>
                <c:pt idx="2362">
                  <c:v>6.5391000000000005E-2</c:v>
                </c:pt>
                <c:pt idx="2363">
                  <c:v>6.5475000000000005E-2</c:v>
                </c:pt>
                <c:pt idx="2364">
                  <c:v>6.5567E-2</c:v>
                </c:pt>
                <c:pt idx="2365">
                  <c:v>6.5651000000000001E-2</c:v>
                </c:pt>
                <c:pt idx="2366">
                  <c:v>6.5740599999999996E-2</c:v>
                </c:pt>
                <c:pt idx="2367">
                  <c:v>6.5824599999999997E-2</c:v>
                </c:pt>
                <c:pt idx="2368">
                  <c:v>6.5911600000000001E-2</c:v>
                </c:pt>
                <c:pt idx="2369">
                  <c:v>6.5998600000000004E-2</c:v>
                </c:pt>
                <c:pt idx="2370">
                  <c:v>6.6082600000000005E-2</c:v>
                </c:pt>
                <c:pt idx="2371">
                  <c:v>6.6169000000000006E-2</c:v>
                </c:pt>
                <c:pt idx="2372">
                  <c:v>6.6258600000000001E-2</c:v>
                </c:pt>
                <c:pt idx="2373">
                  <c:v>6.6345600000000005E-2</c:v>
                </c:pt>
                <c:pt idx="2374">
                  <c:v>6.6426600000000002E-2</c:v>
                </c:pt>
                <c:pt idx="2375">
                  <c:v>6.6516000000000006E-2</c:v>
                </c:pt>
                <c:pt idx="2376">
                  <c:v>6.6600599999999996E-2</c:v>
                </c:pt>
                <c:pt idx="2377">
                  <c:v>6.6681599999999994E-2</c:v>
                </c:pt>
                <c:pt idx="2378">
                  <c:v>6.6765599999999994E-2</c:v>
                </c:pt>
                <c:pt idx="2379">
                  <c:v>6.6838999999999996E-2</c:v>
                </c:pt>
                <c:pt idx="2380">
                  <c:v>6.6931000000000004E-2</c:v>
                </c:pt>
                <c:pt idx="2381">
                  <c:v>6.7026000000000002E-2</c:v>
                </c:pt>
                <c:pt idx="2382">
                  <c:v>6.7110000000000003E-2</c:v>
                </c:pt>
                <c:pt idx="2383">
                  <c:v>6.7194000000000004E-2</c:v>
                </c:pt>
                <c:pt idx="2384">
                  <c:v>6.7280999999999994E-2</c:v>
                </c:pt>
                <c:pt idx="2385">
                  <c:v>6.73676E-2</c:v>
                </c:pt>
                <c:pt idx="2386">
                  <c:v>6.7441000000000001E-2</c:v>
                </c:pt>
                <c:pt idx="2387">
                  <c:v>6.7527599999999993E-2</c:v>
                </c:pt>
                <c:pt idx="2388">
                  <c:v>6.7579E-2</c:v>
                </c:pt>
                <c:pt idx="2389">
                  <c:v>6.7657999999999996E-2</c:v>
                </c:pt>
                <c:pt idx="2390">
                  <c:v>6.7738999999999994E-2</c:v>
                </c:pt>
                <c:pt idx="2391">
                  <c:v>6.7836999999999995E-2</c:v>
                </c:pt>
                <c:pt idx="2392">
                  <c:v>6.7926600000000004E-2</c:v>
                </c:pt>
                <c:pt idx="2393">
                  <c:v>6.8007600000000001E-2</c:v>
                </c:pt>
                <c:pt idx="2394">
                  <c:v>6.8102599999999999E-2</c:v>
                </c:pt>
                <c:pt idx="2395">
                  <c:v>6.8183999999999995E-2</c:v>
                </c:pt>
                <c:pt idx="2396">
                  <c:v>6.8270600000000001E-2</c:v>
                </c:pt>
                <c:pt idx="2397">
                  <c:v>6.8354999999999999E-2</c:v>
                </c:pt>
                <c:pt idx="2398">
                  <c:v>6.8444599999999994E-2</c:v>
                </c:pt>
                <c:pt idx="2399">
                  <c:v>6.8525600000000006E-2</c:v>
                </c:pt>
                <c:pt idx="2400">
                  <c:v>6.8612599999999996E-2</c:v>
                </c:pt>
                <c:pt idx="2401">
                  <c:v>6.8701999999999999E-2</c:v>
                </c:pt>
                <c:pt idx="2402">
                  <c:v>6.8786E-2</c:v>
                </c:pt>
                <c:pt idx="2403">
                  <c:v>6.8872600000000006E-2</c:v>
                </c:pt>
                <c:pt idx="2404">
                  <c:v>6.8961999999999996E-2</c:v>
                </c:pt>
                <c:pt idx="2405">
                  <c:v>6.9043599999999997E-2</c:v>
                </c:pt>
                <c:pt idx="2406">
                  <c:v>6.9133E-2</c:v>
                </c:pt>
                <c:pt idx="2407">
                  <c:v>6.9211599999999998E-2</c:v>
                </c:pt>
                <c:pt idx="2408">
                  <c:v>6.9298600000000002E-2</c:v>
                </c:pt>
                <c:pt idx="2409">
                  <c:v>6.9376999999999994E-2</c:v>
                </c:pt>
                <c:pt idx="2410">
                  <c:v>6.9460999999999995E-2</c:v>
                </c:pt>
                <c:pt idx="2411">
                  <c:v>6.9547999999999999E-2</c:v>
                </c:pt>
                <c:pt idx="2412">
                  <c:v>6.9626599999999997E-2</c:v>
                </c:pt>
                <c:pt idx="2413">
                  <c:v>6.9713600000000001E-2</c:v>
                </c:pt>
                <c:pt idx="2414">
                  <c:v>6.9800000000000001E-2</c:v>
                </c:pt>
                <c:pt idx="2415">
                  <c:v>6.9889599999999996E-2</c:v>
                </c:pt>
                <c:pt idx="2416">
                  <c:v>6.9925000000000001E-2</c:v>
                </c:pt>
                <c:pt idx="2417">
                  <c:v>7.0014599999999996E-2</c:v>
                </c:pt>
                <c:pt idx="2418">
                  <c:v>7.0084999999999995E-2</c:v>
                </c:pt>
                <c:pt idx="2419">
                  <c:v>7.0177000000000003E-2</c:v>
                </c:pt>
                <c:pt idx="2420">
                  <c:v>7.0274600000000007E-2</c:v>
                </c:pt>
                <c:pt idx="2421">
                  <c:v>7.0353600000000002E-2</c:v>
                </c:pt>
                <c:pt idx="2422">
                  <c:v>7.0453600000000005E-2</c:v>
                </c:pt>
                <c:pt idx="2423">
                  <c:v>7.0538000000000003E-2</c:v>
                </c:pt>
                <c:pt idx="2424">
                  <c:v>7.0619000000000001E-2</c:v>
                </c:pt>
                <c:pt idx="2425">
                  <c:v>7.0700600000000002E-2</c:v>
                </c:pt>
                <c:pt idx="2426">
                  <c:v>7.0781999999999998E-2</c:v>
                </c:pt>
                <c:pt idx="2427">
                  <c:v>7.0865999999999998E-2</c:v>
                </c:pt>
                <c:pt idx="2428">
                  <c:v>7.0955599999999994E-2</c:v>
                </c:pt>
                <c:pt idx="2429">
                  <c:v>7.1039599999999994E-2</c:v>
                </c:pt>
                <c:pt idx="2430">
                  <c:v>7.1128999999999998E-2</c:v>
                </c:pt>
                <c:pt idx="2431">
                  <c:v>7.1215600000000004E-2</c:v>
                </c:pt>
                <c:pt idx="2432">
                  <c:v>7.1296999999999999E-2</c:v>
                </c:pt>
                <c:pt idx="2433">
                  <c:v>7.1386599999999995E-2</c:v>
                </c:pt>
                <c:pt idx="2434">
                  <c:v>7.1459999999999996E-2</c:v>
                </c:pt>
                <c:pt idx="2435">
                  <c:v>7.1543999999999996E-2</c:v>
                </c:pt>
                <c:pt idx="2436">
                  <c:v>7.1636000000000005E-2</c:v>
                </c:pt>
                <c:pt idx="2437">
                  <c:v>7.1717600000000006E-2</c:v>
                </c:pt>
                <c:pt idx="2438">
                  <c:v>7.1806999999999996E-2</c:v>
                </c:pt>
                <c:pt idx="2439">
                  <c:v>7.1887999999999994E-2</c:v>
                </c:pt>
                <c:pt idx="2440">
                  <c:v>7.1972599999999998E-2</c:v>
                </c:pt>
                <c:pt idx="2441">
                  <c:v>7.2062000000000001E-2</c:v>
                </c:pt>
                <c:pt idx="2442">
                  <c:v>7.2140599999999999E-2</c:v>
                </c:pt>
                <c:pt idx="2443">
                  <c:v>7.2230000000000003E-2</c:v>
                </c:pt>
                <c:pt idx="2444">
                  <c:v>7.2308600000000001E-2</c:v>
                </c:pt>
                <c:pt idx="2445">
                  <c:v>7.2398000000000004E-2</c:v>
                </c:pt>
                <c:pt idx="2446">
                  <c:v>7.2479600000000005E-2</c:v>
                </c:pt>
                <c:pt idx="2447">
                  <c:v>7.2511999999999993E-2</c:v>
                </c:pt>
                <c:pt idx="2448">
                  <c:v>7.2609599999999996E-2</c:v>
                </c:pt>
                <c:pt idx="2449">
                  <c:v>7.2688000000000003E-2</c:v>
                </c:pt>
                <c:pt idx="2450">
                  <c:v>7.2783E-2</c:v>
                </c:pt>
                <c:pt idx="2451">
                  <c:v>7.2875599999999999E-2</c:v>
                </c:pt>
                <c:pt idx="2452">
                  <c:v>7.2954000000000005E-2</c:v>
                </c:pt>
                <c:pt idx="2453">
                  <c:v>7.3035600000000006E-2</c:v>
                </c:pt>
                <c:pt idx="2454">
                  <c:v>7.3122000000000006E-2</c:v>
                </c:pt>
                <c:pt idx="2455">
                  <c:v>7.3214600000000005E-2</c:v>
                </c:pt>
                <c:pt idx="2456">
                  <c:v>7.3295600000000002E-2</c:v>
                </c:pt>
                <c:pt idx="2457">
                  <c:v>7.3382600000000006E-2</c:v>
                </c:pt>
                <c:pt idx="2458">
                  <c:v>7.3471999999999996E-2</c:v>
                </c:pt>
                <c:pt idx="2459">
                  <c:v>7.3558600000000002E-2</c:v>
                </c:pt>
                <c:pt idx="2460">
                  <c:v>7.3648000000000005E-2</c:v>
                </c:pt>
                <c:pt idx="2461">
                  <c:v>7.3727000000000001E-2</c:v>
                </c:pt>
                <c:pt idx="2462">
                  <c:v>7.3813599999999993E-2</c:v>
                </c:pt>
                <c:pt idx="2463">
                  <c:v>7.3900599999999997E-2</c:v>
                </c:pt>
                <c:pt idx="2464">
                  <c:v>7.3984599999999998E-2</c:v>
                </c:pt>
                <c:pt idx="2465">
                  <c:v>7.4066000000000007E-2</c:v>
                </c:pt>
                <c:pt idx="2466">
                  <c:v>7.4149999999999994E-2</c:v>
                </c:pt>
                <c:pt idx="2467">
                  <c:v>7.4239600000000003E-2</c:v>
                </c:pt>
                <c:pt idx="2468">
                  <c:v>7.4323600000000004E-2</c:v>
                </c:pt>
                <c:pt idx="2469">
                  <c:v>7.4407600000000004E-2</c:v>
                </c:pt>
                <c:pt idx="2470">
                  <c:v>7.4489E-2</c:v>
                </c:pt>
                <c:pt idx="2471">
                  <c:v>7.4575600000000006E-2</c:v>
                </c:pt>
                <c:pt idx="2472">
                  <c:v>7.4664999999999995E-2</c:v>
                </c:pt>
                <c:pt idx="2473">
                  <c:v>7.4741000000000002E-2</c:v>
                </c:pt>
                <c:pt idx="2474">
                  <c:v>7.4825000000000003E-2</c:v>
                </c:pt>
                <c:pt idx="2475">
                  <c:v>7.4914599999999998E-2</c:v>
                </c:pt>
                <c:pt idx="2476">
                  <c:v>7.4987999999999999E-2</c:v>
                </c:pt>
                <c:pt idx="2477">
                  <c:v>7.5072E-2</c:v>
                </c:pt>
                <c:pt idx="2478">
                  <c:v>7.5115000000000001E-2</c:v>
                </c:pt>
                <c:pt idx="2479">
                  <c:v>7.5202000000000005E-2</c:v>
                </c:pt>
                <c:pt idx="2480">
                  <c:v>7.5286000000000006E-2</c:v>
                </c:pt>
                <c:pt idx="2481">
                  <c:v>7.5381000000000004E-2</c:v>
                </c:pt>
                <c:pt idx="2482">
                  <c:v>7.5472999999999998E-2</c:v>
                </c:pt>
                <c:pt idx="2483">
                  <c:v>7.55546E-2</c:v>
                </c:pt>
                <c:pt idx="2484">
                  <c:v>7.5641600000000003E-2</c:v>
                </c:pt>
                <c:pt idx="2485">
                  <c:v>7.5731000000000007E-2</c:v>
                </c:pt>
                <c:pt idx="2486">
                  <c:v>7.5814999999999994E-2</c:v>
                </c:pt>
                <c:pt idx="2487">
                  <c:v>7.5896000000000005E-2</c:v>
                </c:pt>
                <c:pt idx="2488">
                  <c:v>7.5969599999999998E-2</c:v>
                </c:pt>
                <c:pt idx="2489">
                  <c:v>7.6059000000000002E-2</c:v>
                </c:pt>
                <c:pt idx="2490">
                  <c:v>7.6145599999999994E-2</c:v>
                </c:pt>
                <c:pt idx="2491">
                  <c:v>7.6243599999999995E-2</c:v>
                </c:pt>
                <c:pt idx="2492">
                  <c:v>7.6322000000000001E-2</c:v>
                </c:pt>
                <c:pt idx="2493">
                  <c:v>7.6408599999999993E-2</c:v>
                </c:pt>
                <c:pt idx="2494">
                  <c:v>7.6495599999999997E-2</c:v>
                </c:pt>
                <c:pt idx="2495">
                  <c:v>7.6577000000000006E-2</c:v>
                </c:pt>
                <c:pt idx="2496">
                  <c:v>7.6661000000000007E-2</c:v>
                </c:pt>
                <c:pt idx="2497">
                  <c:v>7.6739600000000005E-2</c:v>
                </c:pt>
                <c:pt idx="2498">
                  <c:v>7.6813000000000006E-2</c:v>
                </c:pt>
                <c:pt idx="2499">
                  <c:v>7.6907600000000007E-2</c:v>
                </c:pt>
                <c:pt idx="2500">
                  <c:v>7.6999999999999999E-2</c:v>
                </c:pt>
                <c:pt idx="2501">
                  <c:v>7.7078599999999997E-2</c:v>
                </c:pt>
                <c:pt idx="2502">
                  <c:v>7.7168E-2</c:v>
                </c:pt>
                <c:pt idx="2503">
                  <c:v>7.7252000000000001E-2</c:v>
                </c:pt>
                <c:pt idx="2504">
                  <c:v>7.7339000000000005E-2</c:v>
                </c:pt>
                <c:pt idx="2505">
                  <c:v>7.7414999999999998E-2</c:v>
                </c:pt>
                <c:pt idx="2506">
                  <c:v>7.7501600000000004E-2</c:v>
                </c:pt>
                <c:pt idx="2507">
                  <c:v>7.7520599999999995E-2</c:v>
                </c:pt>
                <c:pt idx="2508">
                  <c:v>7.7620999999999996E-2</c:v>
                </c:pt>
                <c:pt idx="2509">
                  <c:v>7.7707600000000002E-2</c:v>
                </c:pt>
                <c:pt idx="2510">
                  <c:v>7.7797000000000005E-2</c:v>
                </c:pt>
                <c:pt idx="2511">
                  <c:v>7.7889600000000003E-2</c:v>
                </c:pt>
                <c:pt idx="2512">
                  <c:v>7.7976000000000004E-2</c:v>
                </c:pt>
                <c:pt idx="2513">
                  <c:v>7.8054999999999999E-2</c:v>
                </c:pt>
                <c:pt idx="2514">
                  <c:v>7.8139E-2</c:v>
                </c:pt>
                <c:pt idx="2515">
                  <c:v>7.8223000000000001E-2</c:v>
                </c:pt>
                <c:pt idx="2516">
                  <c:v>7.8317999999999999E-2</c:v>
                </c:pt>
                <c:pt idx="2517">
                  <c:v>7.8398999999999996E-2</c:v>
                </c:pt>
                <c:pt idx="2518">
                  <c:v>7.8491599999999995E-2</c:v>
                </c:pt>
                <c:pt idx="2519">
                  <c:v>7.8586600000000006E-2</c:v>
                </c:pt>
                <c:pt idx="2520">
                  <c:v>7.8661999999999996E-2</c:v>
                </c:pt>
                <c:pt idx="2521">
                  <c:v>7.87466E-2</c:v>
                </c:pt>
                <c:pt idx="2522">
                  <c:v>7.8830600000000001E-2</c:v>
                </c:pt>
                <c:pt idx="2523">
                  <c:v>7.8914600000000001E-2</c:v>
                </c:pt>
                <c:pt idx="2524">
                  <c:v>7.8998600000000002E-2</c:v>
                </c:pt>
                <c:pt idx="2525">
                  <c:v>7.9085000000000003E-2</c:v>
                </c:pt>
                <c:pt idx="2526">
                  <c:v>7.9177600000000001E-2</c:v>
                </c:pt>
                <c:pt idx="2527">
                  <c:v>7.9261600000000001E-2</c:v>
                </c:pt>
                <c:pt idx="2528">
                  <c:v>7.9348600000000005E-2</c:v>
                </c:pt>
                <c:pt idx="2529">
                  <c:v>7.9429600000000003E-2</c:v>
                </c:pt>
                <c:pt idx="2530">
                  <c:v>7.9510999999999998E-2</c:v>
                </c:pt>
                <c:pt idx="2531">
                  <c:v>7.9592599999999999E-2</c:v>
                </c:pt>
                <c:pt idx="2532">
                  <c:v>7.96766E-2</c:v>
                </c:pt>
                <c:pt idx="2533">
                  <c:v>7.9757599999999998E-2</c:v>
                </c:pt>
                <c:pt idx="2534">
                  <c:v>7.9841999999999996E-2</c:v>
                </c:pt>
                <c:pt idx="2535">
                  <c:v>7.9934000000000005E-2</c:v>
                </c:pt>
                <c:pt idx="2536">
                  <c:v>8.0009999999999998E-2</c:v>
                </c:pt>
                <c:pt idx="2537">
                  <c:v>8.0047999999999994E-2</c:v>
                </c:pt>
                <c:pt idx="2538">
                  <c:v>8.0126600000000006E-2</c:v>
                </c:pt>
                <c:pt idx="2539">
                  <c:v>8.0221600000000004E-2</c:v>
                </c:pt>
                <c:pt idx="2540">
                  <c:v>8.0305600000000005E-2</c:v>
                </c:pt>
                <c:pt idx="2541">
                  <c:v>8.0387E-2</c:v>
                </c:pt>
                <c:pt idx="2542">
                  <c:v>8.0481999999999998E-2</c:v>
                </c:pt>
                <c:pt idx="2543">
                  <c:v>8.0574000000000007E-2</c:v>
                </c:pt>
                <c:pt idx="2544">
                  <c:v>8.0657999999999994E-2</c:v>
                </c:pt>
                <c:pt idx="2545">
                  <c:v>8.0739599999999995E-2</c:v>
                </c:pt>
                <c:pt idx="2546">
                  <c:v>8.0823599999999995E-2</c:v>
                </c:pt>
                <c:pt idx="2547">
                  <c:v>8.0902000000000002E-2</c:v>
                </c:pt>
                <c:pt idx="2548">
                  <c:v>8.0991599999999997E-2</c:v>
                </c:pt>
                <c:pt idx="2549">
                  <c:v>8.1073000000000006E-2</c:v>
                </c:pt>
                <c:pt idx="2550">
                  <c:v>8.1162600000000001E-2</c:v>
                </c:pt>
                <c:pt idx="2551">
                  <c:v>8.1249000000000002E-2</c:v>
                </c:pt>
                <c:pt idx="2552">
                  <c:v>8.1330600000000003E-2</c:v>
                </c:pt>
                <c:pt idx="2553">
                  <c:v>8.1420000000000006E-2</c:v>
                </c:pt>
                <c:pt idx="2554">
                  <c:v>8.1506999999999996E-2</c:v>
                </c:pt>
                <c:pt idx="2555">
                  <c:v>8.1585599999999994E-2</c:v>
                </c:pt>
                <c:pt idx="2556">
                  <c:v>8.1669599999999995E-2</c:v>
                </c:pt>
                <c:pt idx="2557">
                  <c:v>8.1756599999999999E-2</c:v>
                </c:pt>
                <c:pt idx="2558">
                  <c:v>8.1842999999999999E-2</c:v>
                </c:pt>
                <c:pt idx="2559">
                  <c:v>8.1930000000000003E-2</c:v>
                </c:pt>
                <c:pt idx="2560">
                  <c:v>8.2021999999999998E-2</c:v>
                </c:pt>
                <c:pt idx="2561">
                  <c:v>8.2103599999999999E-2</c:v>
                </c:pt>
                <c:pt idx="2562">
                  <c:v>8.2184999999999994E-2</c:v>
                </c:pt>
                <c:pt idx="2563">
                  <c:v>8.2263600000000006E-2</c:v>
                </c:pt>
                <c:pt idx="2564">
                  <c:v>8.2345000000000002E-2</c:v>
                </c:pt>
                <c:pt idx="2565">
                  <c:v>8.2420599999999997E-2</c:v>
                </c:pt>
                <c:pt idx="2566">
                  <c:v>8.2463999999999996E-2</c:v>
                </c:pt>
                <c:pt idx="2567">
                  <c:v>8.2561599999999999E-2</c:v>
                </c:pt>
                <c:pt idx="2568">
                  <c:v>8.2648600000000003E-2</c:v>
                </c:pt>
                <c:pt idx="2569">
                  <c:v>8.2738000000000006E-2</c:v>
                </c:pt>
                <c:pt idx="2570">
                  <c:v>8.2822000000000007E-2</c:v>
                </c:pt>
                <c:pt idx="2571">
                  <c:v>8.2911600000000002E-2</c:v>
                </c:pt>
                <c:pt idx="2572">
                  <c:v>8.2992999999999997E-2</c:v>
                </c:pt>
                <c:pt idx="2573">
                  <c:v>8.3085000000000006E-2</c:v>
                </c:pt>
                <c:pt idx="2574">
                  <c:v>8.3169000000000007E-2</c:v>
                </c:pt>
                <c:pt idx="2575">
                  <c:v>8.3252999999999994E-2</c:v>
                </c:pt>
                <c:pt idx="2576">
                  <c:v>8.3339999999999997E-2</c:v>
                </c:pt>
                <c:pt idx="2577">
                  <c:v>8.3429600000000007E-2</c:v>
                </c:pt>
                <c:pt idx="2578">
                  <c:v>8.3513599999999993E-2</c:v>
                </c:pt>
                <c:pt idx="2579">
                  <c:v>8.3597599999999994E-2</c:v>
                </c:pt>
                <c:pt idx="2580">
                  <c:v>8.3676E-2</c:v>
                </c:pt>
                <c:pt idx="2581">
                  <c:v>8.3765599999999996E-2</c:v>
                </c:pt>
                <c:pt idx="2582">
                  <c:v>8.3847000000000005E-2</c:v>
                </c:pt>
                <c:pt idx="2583">
                  <c:v>8.3922999999999998E-2</c:v>
                </c:pt>
                <c:pt idx="2584">
                  <c:v>8.4012600000000007E-2</c:v>
                </c:pt>
                <c:pt idx="2585">
                  <c:v>8.4101999999999996E-2</c:v>
                </c:pt>
                <c:pt idx="2586">
                  <c:v>8.4191600000000005E-2</c:v>
                </c:pt>
                <c:pt idx="2587">
                  <c:v>8.4275600000000006E-2</c:v>
                </c:pt>
                <c:pt idx="2588">
                  <c:v>8.4364999999999996E-2</c:v>
                </c:pt>
                <c:pt idx="2589">
                  <c:v>8.4437999999999999E-2</c:v>
                </c:pt>
                <c:pt idx="2590">
                  <c:v>8.4511600000000006E-2</c:v>
                </c:pt>
                <c:pt idx="2591">
                  <c:v>8.4598000000000007E-2</c:v>
                </c:pt>
                <c:pt idx="2592">
                  <c:v>8.4684999999999996E-2</c:v>
                </c:pt>
                <c:pt idx="2593">
                  <c:v>8.4774600000000006E-2</c:v>
                </c:pt>
                <c:pt idx="2594">
                  <c:v>8.4861599999999995E-2</c:v>
                </c:pt>
                <c:pt idx="2595">
                  <c:v>8.4945599999999996E-2</c:v>
                </c:pt>
                <c:pt idx="2596">
                  <c:v>8.4974999999999995E-2</c:v>
                </c:pt>
                <c:pt idx="2597">
                  <c:v>8.5056599999999996E-2</c:v>
                </c:pt>
                <c:pt idx="2598">
                  <c:v>8.5138000000000005E-2</c:v>
                </c:pt>
                <c:pt idx="2599">
                  <c:v>8.5224599999999998E-2</c:v>
                </c:pt>
                <c:pt idx="2600">
                  <c:v>8.5322599999999998E-2</c:v>
                </c:pt>
                <c:pt idx="2601">
                  <c:v>8.5414599999999993E-2</c:v>
                </c:pt>
                <c:pt idx="2602">
                  <c:v>8.5503999999999997E-2</c:v>
                </c:pt>
                <c:pt idx="2603">
                  <c:v>8.5593600000000006E-2</c:v>
                </c:pt>
                <c:pt idx="2604">
                  <c:v>8.5680000000000006E-2</c:v>
                </c:pt>
                <c:pt idx="2605">
                  <c:v>8.5748000000000005E-2</c:v>
                </c:pt>
                <c:pt idx="2606">
                  <c:v>8.5834999999999995E-2</c:v>
                </c:pt>
                <c:pt idx="2607">
                  <c:v>8.5929599999999995E-2</c:v>
                </c:pt>
                <c:pt idx="2608">
                  <c:v>8.6008600000000004E-2</c:v>
                </c:pt>
                <c:pt idx="2609">
                  <c:v>8.6103600000000002E-2</c:v>
                </c:pt>
                <c:pt idx="2610">
                  <c:v>8.6187600000000003E-2</c:v>
                </c:pt>
                <c:pt idx="2611">
                  <c:v>8.6274000000000003E-2</c:v>
                </c:pt>
                <c:pt idx="2612">
                  <c:v>8.6355600000000005E-2</c:v>
                </c:pt>
                <c:pt idx="2613">
                  <c:v>8.6433999999999997E-2</c:v>
                </c:pt>
                <c:pt idx="2614">
                  <c:v>8.6515599999999998E-2</c:v>
                </c:pt>
                <c:pt idx="2615">
                  <c:v>8.6607600000000007E-2</c:v>
                </c:pt>
                <c:pt idx="2616">
                  <c:v>8.6689000000000002E-2</c:v>
                </c:pt>
                <c:pt idx="2617">
                  <c:v>8.6776000000000006E-2</c:v>
                </c:pt>
                <c:pt idx="2618">
                  <c:v>8.6860000000000007E-2</c:v>
                </c:pt>
                <c:pt idx="2619">
                  <c:v>8.6943999999999994E-2</c:v>
                </c:pt>
                <c:pt idx="2620">
                  <c:v>8.7022600000000006E-2</c:v>
                </c:pt>
                <c:pt idx="2621">
                  <c:v>8.7111999999999995E-2</c:v>
                </c:pt>
                <c:pt idx="2622">
                  <c:v>8.7188000000000002E-2</c:v>
                </c:pt>
                <c:pt idx="2623">
                  <c:v>8.7277599999999997E-2</c:v>
                </c:pt>
                <c:pt idx="2624">
                  <c:v>8.7367E-2</c:v>
                </c:pt>
                <c:pt idx="2625">
                  <c:v>8.7448600000000001E-2</c:v>
                </c:pt>
                <c:pt idx="2626">
                  <c:v>8.7515999999999997E-2</c:v>
                </c:pt>
                <c:pt idx="2627">
                  <c:v>8.7559600000000001E-2</c:v>
                </c:pt>
                <c:pt idx="2628">
                  <c:v>8.7649000000000005E-2</c:v>
                </c:pt>
                <c:pt idx="2629">
                  <c:v>8.7735599999999997E-2</c:v>
                </c:pt>
                <c:pt idx="2630">
                  <c:v>8.7825E-2</c:v>
                </c:pt>
                <c:pt idx="2631">
                  <c:v>8.7914599999999996E-2</c:v>
                </c:pt>
                <c:pt idx="2632">
                  <c:v>8.7996000000000005E-2</c:v>
                </c:pt>
                <c:pt idx="2633">
                  <c:v>8.8091000000000003E-2</c:v>
                </c:pt>
                <c:pt idx="2634">
                  <c:v>8.8182999999999997E-2</c:v>
                </c:pt>
                <c:pt idx="2635">
                  <c:v>8.8259000000000004E-2</c:v>
                </c:pt>
                <c:pt idx="2636">
                  <c:v>8.8343000000000005E-2</c:v>
                </c:pt>
                <c:pt idx="2637">
                  <c:v>8.8424600000000006E-2</c:v>
                </c:pt>
                <c:pt idx="2638">
                  <c:v>8.8516600000000001E-2</c:v>
                </c:pt>
                <c:pt idx="2639">
                  <c:v>8.8606000000000004E-2</c:v>
                </c:pt>
                <c:pt idx="2640">
                  <c:v>8.8685E-2</c:v>
                </c:pt>
                <c:pt idx="2641">
                  <c:v>8.8774599999999995E-2</c:v>
                </c:pt>
                <c:pt idx="2642">
                  <c:v>8.8863999999999999E-2</c:v>
                </c:pt>
                <c:pt idx="2643">
                  <c:v>8.8942599999999997E-2</c:v>
                </c:pt>
                <c:pt idx="2644">
                  <c:v>8.9026599999999997E-2</c:v>
                </c:pt>
                <c:pt idx="2645">
                  <c:v>8.9108000000000007E-2</c:v>
                </c:pt>
                <c:pt idx="2646">
                  <c:v>8.9194599999999999E-2</c:v>
                </c:pt>
                <c:pt idx="2647">
                  <c:v>8.9270600000000006E-2</c:v>
                </c:pt>
                <c:pt idx="2648">
                  <c:v>8.9357599999999995E-2</c:v>
                </c:pt>
                <c:pt idx="2649">
                  <c:v>8.9446999999999999E-2</c:v>
                </c:pt>
                <c:pt idx="2650">
                  <c:v>8.9530999999999999E-2</c:v>
                </c:pt>
                <c:pt idx="2651">
                  <c:v>8.9617600000000006E-2</c:v>
                </c:pt>
                <c:pt idx="2652">
                  <c:v>8.9706999999999995E-2</c:v>
                </c:pt>
                <c:pt idx="2653">
                  <c:v>8.9788599999999996E-2</c:v>
                </c:pt>
                <c:pt idx="2654">
                  <c:v>8.9861999999999997E-2</c:v>
                </c:pt>
                <c:pt idx="2655">
                  <c:v>8.9935000000000001E-2</c:v>
                </c:pt>
                <c:pt idx="2656">
                  <c:v>9.0026999999999996E-2</c:v>
                </c:pt>
                <c:pt idx="2657">
                  <c:v>9.0114E-2</c:v>
                </c:pt>
                <c:pt idx="2658">
                  <c:v>9.0146599999999993E-2</c:v>
                </c:pt>
                <c:pt idx="2659">
                  <c:v>9.0246999999999994E-2</c:v>
                </c:pt>
                <c:pt idx="2660">
                  <c:v>9.0330999999999995E-2</c:v>
                </c:pt>
                <c:pt idx="2661">
                  <c:v>9.0412000000000006E-2</c:v>
                </c:pt>
                <c:pt idx="2662">
                  <c:v>9.0507000000000004E-2</c:v>
                </c:pt>
                <c:pt idx="2663">
                  <c:v>9.0586E-2</c:v>
                </c:pt>
                <c:pt idx="2664">
                  <c:v>9.0666999999999998E-2</c:v>
                </c:pt>
                <c:pt idx="2665">
                  <c:v>9.0756600000000007E-2</c:v>
                </c:pt>
                <c:pt idx="2666">
                  <c:v>9.0845999999999996E-2</c:v>
                </c:pt>
                <c:pt idx="2667">
                  <c:v>9.0933E-2</c:v>
                </c:pt>
                <c:pt idx="2668">
                  <c:v>9.1013999999999998E-2</c:v>
                </c:pt>
                <c:pt idx="2669">
                  <c:v>9.1103600000000007E-2</c:v>
                </c:pt>
                <c:pt idx="2670">
                  <c:v>9.1188000000000005E-2</c:v>
                </c:pt>
                <c:pt idx="2671">
                  <c:v>9.1274599999999997E-2</c:v>
                </c:pt>
                <c:pt idx="2672">
                  <c:v>9.1356000000000007E-2</c:v>
                </c:pt>
                <c:pt idx="2673">
                  <c:v>9.1448000000000002E-2</c:v>
                </c:pt>
                <c:pt idx="2674">
                  <c:v>9.1532000000000002E-2</c:v>
                </c:pt>
                <c:pt idx="2675">
                  <c:v>9.1619000000000006E-2</c:v>
                </c:pt>
                <c:pt idx="2676">
                  <c:v>9.1703000000000007E-2</c:v>
                </c:pt>
                <c:pt idx="2677">
                  <c:v>9.1781600000000005E-2</c:v>
                </c:pt>
                <c:pt idx="2678">
                  <c:v>9.1870999999999994E-2</c:v>
                </c:pt>
                <c:pt idx="2679">
                  <c:v>9.1952599999999995E-2</c:v>
                </c:pt>
                <c:pt idx="2680">
                  <c:v>9.2041999999999999E-2</c:v>
                </c:pt>
                <c:pt idx="2681">
                  <c:v>9.2120599999999997E-2</c:v>
                </c:pt>
                <c:pt idx="2682">
                  <c:v>9.2204599999999998E-2</c:v>
                </c:pt>
                <c:pt idx="2683">
                  <c:v>9.2294000000000001E-2</c:v>
                </c:pt>
                <c:pt idx="2684">
                  <c:v>9.2378600000000005E-2</c:v>
                </c:pt>
                <c:pt idx="2685">
                  <c:v>9.2459600000000003E-2</c:v>
                </c:pt>
                <c:pt idx="2686">
                  <c:v>9.2546600000000007E-2</c:v>
                </c:pt>
                <c:pt idx="2687">
                  <c:v>9.2630599999999993E-2</c:v>
                </c:pt>
                <c:pt idx="2688">
                  <c:v>9.2712000000000003E-2</c:v>
                </c:pt>
                <c:pt idx="2689">
                  <c:v>9.2733599999999999E-2</c:v>
                </c:pt>
                <c:pt idx="2690">
                  <c:v>9.2836600000000005E-2</c:v>
                </c:pt>
                <c:pt idx="2691">
                  <c:v>9.2914999999999998E-2</c:v>
                </c:pt>
                <c:pt idx="2692">
                  <c:v>9.3002000000000001E-2</c:v>
                </c:pt>
                <c:pt idx="2693">
                  <c:v>9.3093999999999996E-2</c:v>
                </c:pt>
                <c:pt idx="2694">
                  <c:v>9.3183600000000005E-2</c:v>
                </c:pt>
                <c:pt idx="2695">
                  <c:v>9.3265000000000001E-2</c:v>
                </c:pt>
                <c:pt idx="2696">
                  <c:v>9.3343599999999999E-2</c:v>
                </c:pt>
                <c:pt idx="2697">
                  <c:v>9.3424999999999994E-2</c:v>
                </c:pt>
                <c:pt idx="2698">
                  <c:v>9.3511999999999998E-2</c:v>
                </c:pt>
                <c:pt idx="2699">
                  <c:v>9.3606599999999998E-2</c:v>
                </c:pt>
                <c:pt idx="2700">
                  <c:v>9.3701599999999996E-2</c:v>
                </c:pt>
                <c:pt idx="2701">
                  <c:v>9.3780000000000002E-2</c:v>
                </c:pt>
                <c:pt idx="2702">
                  <c:v>9.38726E-2</c:v>
                </c:pt>
                <c:pt idx="2703">
                  <c:v>9.3959000000000001E-2</c:v>
                </c:pt>
                <c:pt idx="2704">
                  <c:v>9.4040600000000002E-2</c:v>
                </c:pt>
                <c:pt idx="2705">
                  <c:v>9.4114000000000003E-2</c:v>
                </c:pt>
                <c:pt idx="2706">
                  <c:v>9.4184599999999993E-2</c:v>
                </c:pt>
                <c:pt idx="2707">
                  <c:v>9.4273999999999997E-2</c:v>
                </c:pt>
                <c:pt idx="2708">
                  <c:v>9.4366000000000005E-2</c:v>
                </c:pt>
                <c:pt idx="2709">
                  <c:v>9.4458E-2</c:v>
                </c:pt>
                <c:pt idx="2710">
                  <c:v>9.4545000000000004E-2</c:v>
                </c:pt>
                <c:pt idx="2711">
                  <c:v>9.4626600000000005E-2</c:v>
                </c:pt>
                <c:pt idx="2712">
                  <c:v>9.4715999999999995E-2</c:v>
                </c:pt>
                <c:pt idx="2713">
                  <c:v>9.4802600000000001E-2</c:v>
                </c:pt>
                <c:pt idx="2714">
                  <c:v>9.4883999999999996E-2</c:v>
                </c:pt>
                <c:pt idx="2715">
                  <c:v>9.4940999999999998E-2</c:v>
                </c:pt>
                <c:pt idx="2716">
                  <c:v>9.5021999999999995E-2</c:v>
                </c:pt>
                <c:pt idx="2717">
                  <c:v>9.5106599999999999E-2</c:v>
                </c:pt>
                <c:pt idx="2718">
                  <c:v>9.5198599999999994E-2</c:v>
                </c:pt>
                <c:pt idx="2719">
                  <c:v>9.5247600000000002E-2</c:v>
                </c:pt>
                <c:pt idx="2720">
                  <c:v>9.5331600000000002E-2</c:v>
                </c:pt>
                <c:pt idx="2721">
                  <c:v>9.5423599999999997E-2</c:v>
                </c:pt>
                <c:pt idx="2722">
                  <c:v>9.5516000000000004E-2</c:v>
                </c:pt>
                <c:pt idx="2723">
                  <c:v>9.5605599999999999E-2</c:v>
                </c:pt>
                <c:pt idx="2724">
                  <c:v>9.56896E-2</c:v>
                </c:pt>
                <c:pt idx="2725">
                  <c:v>9.5783999999999994E-2</c:v>
                </c:pt>
                <c:pt idx="2726">
                  <c:v>9.5836000000000005E-2</c:v>
                </c:pt>
                <c:pt idx="2727">
                  <c:v>9.5922599999999997E-2</c:v>
                </c:pt>
                <c:pt idx="2728">
                  <c:v>9.6004000000000006E-2</c:v>
                </c:pt>
                <c:pt idx="2729">
                  <c:v>9.6099000000000004E-2</c:v>
                </c:pt>
                <c:pt idx="2730">
                  <c:v>9.6188599999999999E-2</c:v>
                </c:pt>
                <c:pt idx="2731">
                  <c:v>9.6278000000000002E-2</c:v>
                </c:pt>
                <c:pt idx="2732">
                  <c:v>9.6364599999999995E-2</c:v>
                </c:pt>
                <c:pt idx="2733">
                  <c:v>9.6459600000000006E-2</c:v>
                </c:pt>
                <c:pt idx="2734">
                  <c:v>9.6537999999999999E-2</c:v>
                </c:pt>
                <c:pt idx="2735">
                  <c:v>9.6632999999999997E-2</c:v>
                </c:pt>
                <c:pt idx="2736">
                  <c:v>9.6716999999999997E-2</c:v>
                </c:pt>
                <c:pt idx="2737">
                  <c:v>9.6811999999999995E-2</c:v>
                </c:pt>
                <c:pt idx="2738">
                  <c:v>9.6884999999999999E-2</c:v>
                </c:pt>
                <c:pt idx="2739">
                  <c:v>9.6934000000000006E-2</c:v>
                </c:pt>
                <c:pt idx="2740">
                  <c:v>9.7009999999999999E-2</c:v>
                </c:pt>
                <c:pt idx="2741">
                  <c:v>9.7110600000000005E-2</c:v>
                </c:pt>
                <c:pt idx="2742">
                  <c:v>9.7197000000000006E-2</c:v>
                </c:pt>
                <c:pt idx="2743">
                  <c:v>9.7289600000000004E-2</c:v>
                </c:pt>
                <c:pt idx="2744">
                  <c:v>9.7378599999999996E-2</c:v>
                </c:pt>
                <c:pt idx="2745">
                  <c:v>9.7462999999999994E-2</c:v>
                </c:pt>
                <c:pt idx="2746">
                  <c:v>9.7552600000000003E-2</c:v>
                </c:pt>
                <c:pt idx="2747">
                  <c:v>9.7636600000000004E-2</c:v>
                </c:pt>
                <c:pt idx="2748">
                  <c:v>9.7690600000000002E-2</c:v>
                </c:pt>
                <c:pt idx="2749">
                  <c:v>9.7764000000000004E-2</c:v>
                </c:pt>
                <c:pt idx="2750">
                  <c:v>9.7853599999999999E-2</c:v>
                </c:pt>
                <c:pt idx="2751">
                  <c:v>9.7939999999999999E-2</c:v>
                </c:pt>
                <c:pt idx="2752">
                  <c:v>9.8034999999999997E-2</c:v>
                </c:pt>
                <c:pt idx="2753">
                  <c:v>9.8124600000000006E-2</c:v>
                </c:pt>
                <c:pt idx="2754">
                  <c:v>9.8149E-2</c:v>
                </c:pt>
                <c:pt idx="2755">
                  <c:v>9.8233000000000001E-2</c:v>
                </c:pt>
                <c:pt idx="2756">
                  <c:v>9.8338599999999998E-2</c:v>
                </c:pt>
                <c:pt idx="2757">
                  <c:v>9.8425600000000002E-2</c:v>
                </c:pt>
                <c:pt idx="2758">
                  <c:v>9.85206E-2</c:v>
                </c:pt>
                <c:pt idx="2759">
                  <c:v>9.8601599999999998E-2</c:v>
                </c:pt>
                <c:pt idx="2760">
                  <c:v>9.8705000000000001E-2</c:v>
                </c:pt>
                <c:pt idx="2761">
                  <c:v>9.8789000000000002E-2</c:v>
                </c:pt>
                <c:pt idx="2762">
                  <c:v>9.8878599999999997E-2</c:v>
                </c:pt>
                <c:pt idx="2763">
                  <c:v>9.8968E-2</c:v>
                </c:pt>
                <c:pt idx="2764">
                  <c:v>9.9043999999999993E-2</c:v>
                </c:pt>
                <c:pt idx="2765">
                  <c:v>9.9133600000000002E-2</c:v>
                </c:pt>
                <c:pt idx="2766">
                  <c:v>9.9206600000000006E-2</c:v>
                </c:pt>
                <c:pt idx="2767">
                  <c:v>9.9277000000000004E-2</c:v>
                </c:pt>
                <c:pt idx="2768">
                  <c:v>9.9352999999999997E-2</c:v>
                </c:pt>
                <c:pt idx="2769">
                  <c:v>9.9431599999999995E-2</c:v>
                </c:pt>
                <c:pt idx="2770">
                  <c:v>9.9501999999999993E-2</c:v>
                </c:pt>
                <c:pt idx="2771">
                  <c:v>9.9583599999999994E-2</c:v>
                </c:pt>
                <c:pt idx="2772">
                  <c:v>9.9667599999999995E-2</c:v>
                </c:pt>
                <c:pt idx="2773">
                  <c:v>9.9705600000000005E-2</c:v>
                </c:pt>
                <c:pt idx="2774">
                  <c:v>9.9753999999999995E-2</c:v>
                </c:pt>
                <c:pt idx="2775">
                  <c:v>9.98386E-2</c:v>
                </c:pt>
                <c:pt idx="2776">
                  <c:v>9.9925E-2</c:v>
                </c:pt>
                <c:pt idx="2777">
                  <c:v>0.100012</c:v>
                </c:pt>
                <c:pt idx="2778">
                  <c:v>0.10005500000000001</c:v>
                </c:pt>
                <c:pt idx="2779">
                  <c:v>0.100134</c:v>
                </c:pt>
                <c:pt idx="2780">
                  <c:v>0.1002236</c:v>
                </c:pt>
                <c:pt idx="2781">
                  <c:v>0.1003076</c:v>
                </c:pt>
                <c:pt idx="2782">
                  <c:v>0.100397</c:v>
                </c:pt>
                <c:pt idx="2783">
                  <c:v>0.100492</c:v>
                </c:pt>
                <c:pt idx="2784">
                  <c:v>0.100573</c:v>
                </c:pt>
                <c:pt idx="2785">
                  <c:v>0.10066559999999999</c:v>
                </c:pt>
                <c:pt idx="2786">
                  <c:v>0.10074959999999999</c:v>
                </c:pt>
                <c:pt idx="2787">
                  <c:v>0.100836</c:v>
                </c:pt>
                <c:pt idx="2788">
                  <c:v>0.1009096</c:v>
                </c:pt>
                <c:pt idx="2789">
                  <c:v>0.101007</c:v>
                </c:pt>
                <c:pt idx="2790">
                  <c:v>0.101094</c:v>
                </c:pt>
                <c:pt idx="2791">
                  <c:v>0.10117</c:v>
                </c:pt>
                <c:pt idx="2792">
                  <c:v>0.10120759999999999</c:v>
                </c:pt>
                <c:pt idx="2793">
                  <c:v>0.10127</c:v>
                </c:pt>
                <c:pt idx="2794">
                  <c:v>0.1013626</c:v>
                </c:pt>
                <c:pt idx="2795">
                  <c:v>0.101449</c:v>
                </c:pt>
                <c:pt idx="2796">
                  <c:v>0.1015466</c:v>
                </c:pt>
                <c:pt idx="2797">
                  <c:v>0.10163899999999999</c:v>
                </c:pt>
                <c:pt idx="2798">
                  <c:v>0.10172059999999999</c:v>
                </c:pt>
                <c:pt idx="2799">
                  <c:v>0.10181800000000001</c:v>
                </c:pt>
                <c:pt idx="2800">
                  <c:v>0.101899</c:v>
                </c:pt>
                <c:pt idx="2801">
                  <c:v>0.1019886</c:v>
                </c:pt>
                <c:pt idx="2802">
                  <c:v>0.102073</c:v>
                </c:pt>
                <c:pt idx="2803">
                  <c:v>0.1021676</c:v>
                </c:pt>
                <c:pt idx="2804">
                  <c:v>0.10224900000000001</c:v>
                </c:pt>
                <c:pt idx="2805">
                  <c:v>0.10233059999999999</c:v>
                </c:pt>
                <c:pt idx="2806">
                  <c:v>0.10242560000000001</c:v>
                </c:pt>
                <c:pt idx="2807">
                  <c:v>0.102504</c:v>
                </c:pt>
                <c:pt idx="2808">
                  <c:v>0.10255</c:v>
                </c:pt>
                <c:pt idx="2809">
                  <c:v>0.102626</c:v>
                </c:pt>
                <c:pt idx="2810">
                  <c:v>0.102713</c:v>
                </c:pt>
                <c:pt idx="2811">
                  <c:v>0.1028076</c:v>
                </c:pt>
                <c:pt idx="2812">
                  <c:v>0.1028916</c:v>
                </c:pt>
                <c:pt idx="2813">
                  <c:v>0.1029296</c:v>
                </c:pt>
                <c:pt idx="2814">
                  <c:v>0.1030056</c:v>
                </c:pt>
                <c:pt idx="2815">
                  <c:v>0.103098</c:v>
                </c:pt>
                <c:pt idx="2816">
                  <c:v>0.1031876</c:v>
                </c:pt>
                <c:pt idx="2817">
                  <c:v>0.10327160000000001</c:v>
                </c:pt>
                <c:pt idx="2818">
                  <c:v>0.103369</c:v>
                </c:pt>
                <c:pt idx="2819">
                  <c:v>0.103464</c:v>
                </c:pt>
                <c:pt idx="2820">
                  <c:v>0.10355060000000001</c:v>
                </c:pt>
                <c:pt idx="2821">
                  <c:v>0.103643</c:v>
                </c:pt>
                <c:pt idx="2822">
                  <c:v>0.103727</c:v>
                </c:pt>
                <c:pt idx="2823">
                  <c:v>0.10381659999999999</c:v>
                </c:pt>
                <c:pt idx="2824">
                  <c:v>0.103906</c:v>
                </c:pt>
                <c:pt idx="2825">
                  <c:v>0.10399</c:v>
                </c:pt>
                <c:pt idx="2826">
                  <c:v>0.104074</c:v>
                </c:pt>
                <c:pt idx="2827">
                  <c:v>0.104158</c:v>
                </c:pt>
                <c:pt idx="2828">
                  <c:v>0.1042476</c:v>
                </c:pt>
                <c:pt idx="2829">
                  <c:v>0.104337</c:v>
                </c:pt>
                <c:pt idx="2830">
                  <c:v>0.10442659999999999</c:v>
                </c:pt>
                <c:pt idx="2831">
                  <c:v>0.104505</c:v>
                </c:pt>
                <c:pt idx="2832">
                  <c:v>0.1045946</c:v>
                </c:pt>
                <c:pt idx="2833">
                  <c:v>0.10467360000000001</c:v>
                </c:pt>
                <c:pt idx="2834">
                  <c:v>0.10475760000000001</c:v>
                </c:pt>
                <c:pt idx="2835">
                  <c:v>0.1048306</c:v>
                </c:pt>
                <c:pt idx="2836">
                  <c:v>0.10480100000000001</c:v>
                </c:pt>
                <c:pt idx="2837">
                  <c:v>0.104904</c:v>
                </c:pt>
                <c:pt idx="2838">
                  <c:v>0.104999</c:v>
                </c:pt>
                <c:pt idx="2839">
                  <c:v>0.1050886</c:v>
                </c:pt>
                <c:pt idx="2840">
                  <c:v>0.105183</c:v>
                </c:pt>
                <c:pt idx="2841">
                  <c:v>0.10527259999999999</c:v>
                </c:pt>
                <c:pt idx="2842">
                  <c:v>0.10537059999999999</c:v>
                </c:pt>
                <c:pt idx="2843">
                  <c:v>0.1054546</c:v>
                </c:pt>
                <c:pt idx="2844">
                  <c:v>0.1055576</c:v>
                </c:pt>
                <c:pt idx="2845">
                  <c:v>0.105644</c:v>
                </c:pt>
                <c:pt idx="2846">
                  <c:v>0.10573100000000001</c:v>
                </c:pt>
                <c:pt idx="2847">
                  <c:v>0.1058176</c:v>
                </c:pt>
                <c:pt idx="2848">
                  <c:v>0.10589899999999999</c:v>
                </c:pt>
                <c:pt idx="2849">
                  <c:v>0.10599160000000001</c:v>
                </c:pt>
                <c:pt idx="2850">
                  <c:v>0.10607560000000001</c:v>
                </c:pt>
                <c:pt idx="2851">
                  <c:v>0.106165</c:v>
                </c:pt>
                <c:pt idx="2852">
                  <c:v>0.1062516</c:v>
                </c:pt>
                <c:pt idx="2853">
                  <c:v>0.1063356</c:v>
                </c:pt>
                <c:pt idx="2854">
                  <c:v>0.1064196</c:v>
                </c:pt>
                <c:pt idx="2855">
                  <c:v>0.10650900000000001</c:v>
                </c:pt>
                <c:pt idx="2856">
                  <c:v>0.10659059999999999</c:v>
                </c:pt>
                <c:pt idx="2857">
                  <c:v>0.1066776</c:v>
                </c:pt>
                <c:pt idx="2858">
                  <c:v>0.106721</c:v>
                </c:pt>
                <c:pt idx="2859">
                  <c:v>0.1067776</c:v>
                </c:pt>
                <c:pt idx="2860">
                  <c:v>0.1068456</c:v>
                </c:pt>
                <c:pt idx="2861">
                  <c:v>0.106916</c:v>
                </c:pt>
                <c:pt idx="2862">
                  <c:v>0.1070136</c:v>
                </c:pt>
                <c:pt idx="2863">
                  <c:v>0.107103</c:v>
                </c:pt>
                <c:pt idx="2864">
                  <c:v>0.1071956</c:v>
                </c:pt>
                <c:pt idx="2865">
                  <c:v>0.1072876</c:v>
                </c:pt>
                <c:pt idx="2866">
                  <c:v>0.10738259999999999</c:v>
                </c:pt>
                <c:pt idx="2867">
                  <c:v>0.107469</c:v>
                </c:pt>
                <c:pt idx="2868">
                  <c:v>0.10756400000000001</c:v>
                </c:pt>
                <c:pt idx="2869">
                  <c:v>0.107651</c:v>
                </c:pt>
                <c:pt idx="2870">
                  <c:v>0.1077376</c:v>
                </c:pt>
                <c:pt idx="2871">
                  <c:v>0.1078216</c:v>
                </c:pt>
                <c:pt idx="2872">
                  <c:v>0.10791100000000001</c:v>
                </c:pt>
                <c:pt idx="2873">
                  <c:v>0.10799</c:v>
                </c:pt>
                <c:pt idx="2874">
                  <c:v>0.108085</c:v>
                </c:pt>
                <c:pt idx="2875">
                  <c:v>0.108169</c:v>
                </c:pt>
                <c:pt idx="2876">
                  <c:v>0.10825559999999999</c:v>
                </c:pt>
                <c:pt idx="2877">
                  <c:v>0.108337</c:v>
                </c:pt>
                <c:pt idx="2878">
                  <c:v>0.1084266</c:v>
                </c:pt>
                <c:pt idx="2879">
                  <c:v>0.108513</c:v>
                </c:pt>
                <c:pt idx="2880">
                  <c:v>0.108546</c:v>
                </c:pt>
                <c:pt idx="2881">
                  <c:v>0.1086</c:v>
                </c:pt>
                <c:pt idx="2882">
                  <c:v>0.1086896</c:v>
                </c:pt>
                <c:pt idx="2883">
                  <c:v>0.108741</c:v>
                </c:pt>
                <c:pt idx="2884">
                  <c:v>0.108844</c:v>
                </c:pt>
                <c:pt idx="2885">
                  <c:v>0.1089446</c:v>
                </c:pt>
                <c:pt idx="2886">
                  <c:v>0.1090366</c:v>
                </c:pt>
                <c:pt idx="2887">
                  <c:v>0.1091236</c:v>
                </c:pt>
                <c:pt idx="2888">
                  <c:v>0.1092156</c:v>
                </c:pt>
                <c:pt idx="2889">
                  <c:v>0.109305</c:v>
                </c:pt>
                <c:pt idx="2890">
                  <c:v>0.109392</c:v>
                </c:pt>
                <c:pt idx="2891">
                  <c:v>0.1094816</c:v>
                </c:pt>
                <c:pt idx="2892">
                  <c:v>0.10957600000000001</c:v>
                </c:pt>
                <c:pt idx="2893">
                  <c:v>0.1096606</c:v>
                </c:pt>
                <c:pt idx="2894">
                  <c:v>0.10974159999999999</c:v>
                </c:pt>
                <c:pt idx="2895">
                  <c:v>0.109831</c:v>
                </c:pt>
                <c:pt idx="2896">
                  <c:v>0.1099236</c:v>
                </c:pt>
                <c:pt idx="2897">
                  <c:v>0.110013</c:v>
                </c:pt>
                <c:pt idx="2898">
                  <c:v>0.1100916</c:v>
                </c:pt>
                <c:pt idx="2899">
                  <c:v>0.110181</c:v>
                </c:pt>
                <c:pt idx="2900">
                  <c:v>0.11026759999999999</c:v>
                </c:pt>
                <c:pt idx="2901">
                  <c:v>0.11036</c:v>
                </c:pt>
                <c:pt idx="2902">
                  <c:v>0.1104386</c:v>
                </c:pt>
                <c:pt idx="2903">
                  <c:v>0.1105256</c:v>
                </c:pt>
                <c:pt idx="2904">
                  <c:v>0.11060399999999999</c:v>
                </c:pt>
                <c:pt idx="2905">
                  <c:v>0.11068799999999999</c:v>
                </c:pt>
                <c:pt idx="2906">
                  <c:v>0.1107696</c:v>
                </c:pt>
                <c:pt idx="2907">
                  <c:v>0.1107316</c:v>
                </c:pt>
                <c:pt idx="2908">
                  <c:v>0.11081299999999999</c:v>
                </c:pt>
                <c:pt idx="2909">
                  <c:v>0.110916</c:v>
                </c:pt>
                <c:pt idx="2910">
                  <c:v>0.11101900000000001</c:v>
                </c:pt>
                <c:pt idx="2911">
                  <c:v>0.111111</c:v>
                </c:pt>
                <c:pt idx="2912">
                  <c:v>0.111195</c:v>
                </c:pt>
                <c:pt idx="2913">
                  <c:v>0.11129559999999999</c:v>
                </c:pt>
                <c:pt idx="2914">
                  <c:v>0.1113796</c:v>
                </c:pt>
                <c:pt idx="2915">
                  <c:v>0.111469</c:v>
                </c:pt>
                <c:pt idx="2916">
                  <c:v>0.111564</c:v>
                </c:pt>
                <c:pt idx="2917">
                  <c:v>0.11165600000000001</c:v>
                </c:pt>
                <c:pt idx="2918">
                  <c:v>0.11174000000000001</c:v>
                </c:pt>
                <c:pt idx="2919">
                  <c:v>0.111827</c:v>
                </c:pt>
                <c:pt idx="2920">
                  <c:v>0.111919</c:v>
                </c:pt>
                <c:pt idx="2921">
                  <c:v>0.11200359999999999</c:v>
                </c:pt>
                <c:pt idx="2922">
                  <c:v>0.1120956</c:v>
                </c:pt>
                <c:pt idx="2923">
                  <c:v>0.112177</c:v>
                </c:pt>
                <c:pt idx="2924">
                  <c:v>0.11226659999999999</c:v>
                </c:pt>
                <c:pt idx="2925">
                  <c:v>0.11235059999999999</c:v>
                </c:pt>
                <c:pt idx="2926">
                  <c:v>0.11244</c:v>
                </c:pt>
                <c:pt idx="2927">
                  <c:v>0.1125186</c:v>
                </c:pt>
                <c:pt idx="2928">
                  <c:v>0.1126026</c:v>
                </c:pt>
                <c:pt idx="2929">
                  <c:v>0.1126896</c:v>
                </c:pt>
                <c:pt idx="2930">
                  <c:v>0.112776</c:v>
                </c:pt>
                <c:pt idx="2931">
                  <c:v>0.1128546</c:v>
                </c:pt>
                <c:pt idx="2932">
                  <c:v>0.1129416</c:v>
                </c:pt>
                <c:pt idx="2933">
                  <c:v>0.11293599999999999</c:v>
                </c:pt>
                <c:pt idx="2934">
                  <c:v>0.11297699999999999</c:v>
                </c:pt>
                <c:pt idx="2935">
                  <c:v>0.113085</c:v>
                </c:pt>
                <c:pt idx="2936">
                  <c:v>0.1131776</c:v>
                </c:pt>
                <c:pt idx="2937">
                  <c:v>0.113275</c:v>
                </c:pt>
                <c:pt idx="2938">
                  <c:v>0.1133676</c:v>
                </c:pt>
                <c:pt idx="2939">
                  <c:v>0.113465</c:v>
                </c:pt>
                <c:pt idx="2940">
                  <c:v>0.11355700000000001</c:v>
                </c:pt>
                <c:pt idx="2941">
                  <c:v>0.113644</c:v>
                </c:pt>
                <c:pt idx="2942">
                  <c:v>0.113728</c:v>
                </c:pt>
                <c:pt idx="2943">
                  <c:v>0.11382</c:v>
                </c:pt>
                <c:pt idx="2944">
                  <c:v>0.1139096</c:v>
                </c:pt>
                <c:pt idx="2945">
                  <c:v>0.11400200000000001</c:v>
                </c:pt>
                <c:pt idx="2946">
                  <c:v>0.114094</c:v>
                </c:pt>
                <c:pt idx="2947">
                  <c:v>0.114178</c:v>
                </c:pt>
                <c:pt idx="2948">
                  <c:v>0.11426500000000001</c:v>
                </c:pt>
                <c:pt idx="2949">
                  <c:v>0.11434900000000001</c:v>
                </c:pt>
                <c:pt idx="2950">
                  <c:v>0.11443300000000001</c:v>
                </c:pt>
                <c:pt idx="2951">
                  <c:v>0.1145226</c:v>
                </c:pt>
                <c:pt idx="2952">
                  <c:v>0.114604</c:v>
                </c:pt>
                <c:pt idx="2953">
                  <c:v>0.114688</c:v>
                </c:pt>
                <c:pt idx="2954">
                  <c:v>0.114772</c:v>
                </c:pt>
                <c:pt idx="2955">
                  <c:v>0.11485860000000001</c:v>
                </c:pt>
                <c:pt idx="2956">
                  <c:v>0.1149456</c:v>
                </c:pt>
                <c:pt idx="2957">
                  <c:v>0.1150296</c:v>
                </c:pt>
                <c:pt idx="2958">
                  <c:v>0.115111</c:v>
                </c:pt>
                <c:pt idx="2959">
                  <c:v>0.1151976</c:v>
                </c:pt>
                <c:pt idx="2960">
                  <c:v>0.115282</c:v>
                </c:pt>
                <c:pt idx="2961">
                  <c:v>0.11530899999999999</c:v>
                </c:pt>
                <c:pt idx="2962">
                  <c:v>0.115317</c:v>
                </c:pt>
                <c:pt idx="2963">
                  <c:v>0.1154066</c:v>
                </c:pt>
                <c:pt idx="2964">
                  <c:v>0.115496</c:v>
                </c:pt>
                <c:pt idx="2965">
                  <c:v>0.1155936</c:v>
                </c:pt>
                <c:pt idx="2966">
                  <c:v>0.11569400000000001</c:v>
                </c:pt>
                <c:pt idx="2967">
                  <c:v>0.1157836</c:v>
                </c:pt>
                <c:pt idx="2968">
                  <c:v>0.1158786</c:v>
                </c:pt>
                <c:pt idx="2969">
                  <c:v>0.11597059999999999</c:v>
                </c:pt>
                <c:pt idx="2970">
                  <c:v>0.116068</c:v>
                </c:pt>
                <c:pt idx="2971">
                  <c:v>0.1161576</c:v>
                </c:pt>
                <c:pt idx="2972">
                  <c:v>0.116247</c:v>
                </c:pt>
                <c:pt idx="2973">
                  <c:v>0.116331</c:v>
                </c:pt>
                <c:pt idx="2974">
                  <c:v>0.1164206</c:v>
                </c:pt>
                <c:pt idx="2975">
                  <c:v>0.116505</c:v>
                </c:pt>
                <c:pt idx="2976">
                  <c:v>0.11659700000000001</c:v>
                </c:pt>
                <c:pt idx="2977">
                  <c:v>0.1166836</c:v>
                </c:pt>
                <c:pt idx="2978">
                  <c:v>0.116773</c:v>
                </c:pt>
                <c:pt idx="2979">
                  <c:v>0.1168546</c:v>
                </c:pt>
                <c:pt idx="2980">
                  <c:v>0.11694400000000001</c:v>
                </c:pt>
                <c:pt idx="2981">
                  <c:v>0.11702799999999999</c:v>
                </c:pt>
                <c:pt idx="2982">
                  <c:v>0.117115</c:v>
                </c:pt>
                <c:pt idx="2983">
                  <c:v>0.117191</c:v>
                </c:pt>
                <c:pt idx="2984">
                  <c:v>0.117286</c:v>
                </c:pt>
                <c:pt idx="2985">
                  <c:v>0.117367</c:v>
                </c:pt>
                <c:pt idx="2986">
                  <c:v>0.11744599999999999</c:v>
                </c:pt>
                <c:pt idx="2987">
                  <c:v>0.1174756</c:v>
                </c:pt>
                <c:pt idx="2988">
                  <c:v>0.1175706</c:v>
                </c:pt>
                <c:pt idx="2989">
                  <c:v>0.11758399999999999</c:v>
                </c:pt>
                <c:pt idx="2990">
                  <c:v>0.117671</c:v>
                </c:pt>
                <c:pt idx="2991">
                  <c:v>0.1177576</c:v>
                </c:pt>
                <c:pt idx="2992">
                  <c:v>0.1178606</c:v>
                </c:pt>
                <c:pt idx="2993">
                  <c:v>0.11795559999999999</c:v>
                </c:pt>
                <c:pt idx="2994">
                  <c:v>0.1180426</c:v>
                </c:pt>
                <c:pt idx="2995">
                  <c:v>0.1181456</c:v>
                </c:pt>
                <c:pt idx="2996">
                  <c:v>0.1182406</c:v>
                </c:pt>
                <c:pt idx="2997">
                  <c:v>0.1183246</c:v>
                </c:pt>
                <c:pt idx="2998">
                  <c:v>0.1184196</c:v>
                </c:pt>
                <c:pt idx="2999">
                  <c:v>0.11849800000000001</c:v>
                </c:pt>
                <c:pt idx="3000">
                  <c:v>0.118593</c:v>
                </c:pt>
                <c:pt idx="3001">
                  <c:v>0.1186826</c:v>
                </c:pt>
                <c:pt idx="3002">
                  <c:v>0.118772</c:v>
                </c:pt>
                <c:pt idx="3003">
                  <c:v>0.118853</c:v>
                </c:pt>
                <c:pt idx="3004">
                  <c:v>0.11894</c:v>
                </c:pt>
                <c:pt idx="3005">
                  <c:v>0.119024</c:v>
                </c:pt>
                <c:pt idx="3006">
                  <c:v>0.1191136</c:v>
                </c:pt>
                <c:pt idx="3007">
                  <c:v>0.119195</c:v>
                </c:pt>
                <c:pt idx="3008">
                  <c:v>0.11927599999999999</c:v>
                </c:pt>
                <c:pt idx="3009">
                  <c:v>0.11936860000000001</c:v>
                </c:pt>
                <c:pt idx="3010">
                  <c:v>0.1194496</c:v>
                </c:pt>
                <c:pt idx="3011">
                  <c:v>0.11953900000000001</c:v>
                </c:pt>
                <c:pt idx="3012">
                  <c:v>0.1196236</c:v>
                </c:pt>
                <c:pt idx="3013">
                  <c:v>0.11970459999999999</c:v>
                </c:pt>
                <c:pt idx="3014">
                  <c:v>0.1197886</c:v>
                </c:pt>
                <c:pt idx="3015">
                  <c:v>0.11987299999999999</c:v>
                </c:pt>
                <c:pt idx="3016">
                  <c:v>0.119938</c:v>
                </c:pt>
                <c:pt idx="3017">
                  <c:v>0.119992</c:v>
                </c:pt>
                <c:pt idx="3018">
                  <c:v>0.1200896</c:v>
                </c:pt>
                <c:pt idx="3019">
                  <c:v>0.12017659999999999</c:v>
                </c:pt>
                <c:pt idx="3020">
                  <c:v>0.120174</c:v>
                </c:pt>
                <c:pt idx="3021">
                  <c:v>0.12027400000000001</c:v>
                </c:pt>
                <c:pt idx="3022">
                  <c:v>0.1203716</c:v>
                </c:pt>
                <c:pt idx="3023">
                  <c:v>0.1204586</c:v>
                </c:pt>
                <c:pt idx="3024">
                  <c:v>0.1205536</c:v>
                </c:pt>
                <c:pt idx="3025">
                  <c:v>0.12064560000000001</c:v>
                </c:pt>
                <c:pt idx="3026">
                  <c:v>0.1207326</c:v>
                </c:pt>
                <c:pt idx="3027">
                  <c:v>0.1208246</c:v>
                </c:pt>
                <c:pt idx="3028">
                  <c:v>0.12091399999999999</c:v>
                </c:pt>
                <c:pt idx="3029">
                  <c:v>0.1210036</c:v>
                </c:pt>
                <c:pt idx="3030">
                  <c:v>0.1210986</c:v>
                </c:pt>
                <c:pt idx="3031">
                  <c:v>0.1211826</c:v>
                </c:pt>
                <c:pt idx="3032">
                  <c:v>0.121264</c:v>
                </c:pt>
                <c:pt idx="3033">
                  <c:v>0.12135360000000001</c:v>
                </c:pt>
                <c:pt idx="3034">
                  <c:v>0.12143760000000001</c:v>
                </c:pt>
                <c:pt idx="3035">
                  <c:v>0.121527</c:v>
                </c:pt>
                <c:pt idx="3036">
                  <c:v>0.12161660000000001</c:v>
                </c:pt>
                <c:pt idx="3037">
                  <c:v>0.12170060000000001</c:v>
                </c:pt>
                <c:pt idx="3038">
                  <c:v>0.12178460000000001</c:v>
                </c:pt>
                <c:pt idx="3039">
                  <c:v>0.121877</c:v>
                </c:pt>
                <c:pt idx="3040">
                  <c:v>0.121958</c:v>
                </c:pt>
                <c:pt idx="3041">
                  <c:v>0.122042</c:v>
                </c:pt>
                <c:pt idx="3042">
                  <c:v>0.12213160000000001</c:v>
                </c:pt>
                <c:pt idx="3043">
                  <c:v>0.1222186</c:v>
                </c:pt>
                <c:pt idx="3044">
                  <c:v>0.122297</c:v>
                </c:pt>
                <c:pt idx="3045">
                  <c:v>0.12238400000000001</c:v>
                </c:pt>
                <c:pt idx="3046">
                  <c:v>0.122422</c:v>
                </c:pt>
                <c:pt idx="3047">
                  <c:v>0.122503</c:v>
                </c:pt>
                <c:pt idx="3048">
                  <c:v>0.1225926</c:v>
                </c:pt>
                <c:pt idx="3049">
                  <c:v>0.122682</c:v>
                </c:pt>
                <c:pt idx="3050">
                  <c:v>0.122769</c:v>
                </c:pt>
                <c:pt idx="3051">
                  <c:v>0.122845</c:v>
                </c:pt>
                <c:pt idx="3052">
                  <c:v>0.122845</c:v>
                </c:pt>
                <c:pt idx="3053">
                  <c:v>0.1229536</c:v>
                </c:pt>
                <c:pt idx="3054">
                  <c:v>0.123043</c:v>
                </c:pt>
                <c:pt idx="3055">
                  <c:v>0.12313499999999999</c:v>
                </c:pt>
                <c:pt idx="3056">
                  <c:v>0.12323000000000001</c:v>
                </c:pt>
                <c:pt idx="3057">
                  <c:v>0.123325</c:v>
                </c:pt>
                <c:pt idx="3058">
                  <c:v>0.123409</c:v>
                </c:pt>
                <c:pt idx="3059">
                  <c:v>0.123504</c:v>
                </c:pt>
                <c:pt idx="3060">
                  <c:v>0.1235936</c:v>
                </c:pt>
                <c:pt idx="3061">
                  <c:v>0.12368</c:v>
                </c:pt>
                <c:pt idx="3062">
                  <c:v>0.1237726</c:v>
                </c:pt>
                <c:pt idx="3063">
                  <c:v>0.123859</c:v>
                </c:pt>
                <c:pt idx="3064">
                  <c:v>0.12394860000000001</c:v>
                </c:pt>
                <c:pt idx="3065">
                  <c:v>0.1240356</c:v>
                </c:pt>
                <c:pt idx="3066">
                  <c:v>0.1241196</c:v>
                </c:pt>
                <c:pt idx="3067">
                  <c:v>0.124206</c:v>
                </c:pt>
                <c:pt idx="3068">
                  <c:v>0.1242986</c:v>
                </c:pt>
                <c:pt idx="3069">
                  <c:v>0.1243746</c:v>
                </c:pt>
                <c:pt idx="3070">
                  <c:v>0.124461</c:v>
                </c:pt>
                <c:pt idx="3071">
                  <c:v>0.1245506</c:v>
                </c:pt>
                <c:pt idx="3072">
                  <c:v>0.124629</c:v>
                </c:pt>
                <c:pt idx="3073">
                  <c:v>0.12471359999999999</c:v>
                </c:pt>
                <c:pt idx="3074">
                  <c:v>0.124762</c:v>
                </c:pt>
                <c:pt idx="3075">
                  <c:v>0.1248546</c:v>
                </c:pt>
                <c:pt idx="3076">
                  <c:v>0.12493559999999999</c:v>
                </c:pt>
                <c:pt idx="3077">
                  <c:v>0.12501699999999999</c:v>
                </c:pt>
                <c:pt idx="3078">
                  <c:v>0.12510660000000001</c:v>
                </c:pt>
                <c:pt idx="3079">
                  <c:v>0.12519859999999999</c:v>
                </c:pt>
                <c:pt idx="3080">
                  <c:v>0.12527460000000001</c:v>
                </c:pt>
                <c:pt idx="3081">
                  <c:v>0.1253696</c:v>
                </c:pt>
                <c:pt idx="3082">
                  <c:v>0.1254566</c:v>
                </c:pt>
                <c:pt idx="3083">
                  <c:v>0.12554599999999999</c:v>
                </c:pt>
                <c:pt idx="3084">
                  <c:v>0.1256246</c:v>
                </c:pt>
                <c:pt idx="3085">
                  <c:v>0.12571399999999999</c:v>
                </c:pt>
                <c:pt idx="3086">
                  <c:v>0.12579560000000001</c:v>
                </c:pt>
                <c:pt idx="3087">
                  <c:v>0.12589</c:v>
                </c:pt>
                <c:pt idx="3088">
                  <c:v>0.12596599999999999</c:v>
                </c:pt>
                <c:pt idx="3089">
                  <c:v>0.12605</c:v>
                </c:pt>
                <c:pt idx="3090">
                  <c:v>0.126026</c:v>
                </c:pt>
                <c:pt idx="3091">
                  <c:v>0.12611</c:v>
                </c:pt>
                <c:pt idx="3092">
                  <c:v>0.1262076</c:v>
                </c:pt>
                <c:pt idx="3093">
                  <c:v>0.12630259999999999</c:v>
                </c:pt>
                <c:pt idx="3094">
                  <c:v>0.126389</c:v>
                </c:pt>
                <c:pt idx="3095">
                  <c:v>0.12648960000000001</c:v>
                </c:pt>
                <c:pt idx="3096">
                  <c:v>0.12658159999999999</c:v>
                </c:pt>
                <c:pt idx="3097">
                  <c:v>0.12667100000000001</c:v>
                </c:pt>
                <c:pt idx="3098">
                  <c:v>0.1267636</c:v>
                </c:pt>
                <c:pt idx="3099">
                  <c:v>0.12685299999999999</c:v>
                </c:pt>
                <c:pt idx="3100">
                  <c:v>0.12693699999999999</c:v>
                </c:pt>
                <c:pt idx="3101">
                  <c:v>0.127029</c:v>
                </c:pt>
                <c:pt idx="3102">
                  <c:v>0.1271186</c:v>
                </c:pt>
                <c:pt idx="3103">
                  <c:v>0.12721099999999999</c:v>
                </c:pt>
                <c:pt idx="3104">
                  <c:v>0.12729499999999999</c:v>
                </c:pt>
                <c:pt idx="3105">
                  <c:v>0.12737899999999999</c:v>
                </c:pt>
                <c:pt idx="3106">
                  <c:v>0.12746560000000001</c:v>
                </c:pt>
                <c:pt idx="3107">
                  <c:v>0.127555</c:v>
                </c:pt>
                <c:pt idx="3108">
                  <c:v>0.12763659999999999</c:v>
                </c:pt>
                <c:pt idx="3109">
                  <c:v>0.127718</c:v>
                </c:pt>
                <c:pt idx="3110">
                  <c:v>0.12780759999999999</c:v>
                </c:pt>
                <c:pt idx="3111">
                  <c:v>0.12789159999999999</c:v>
                </c:pt>
                <c:pt idx="3112">
                  <c:v>0.12797559999999999</c:v>
                </c:pt>
                <c:pt idx="3113">
                  <c:v>0.12806500000000001</c:v>
                </c:pt>
                <c:pt idx="3114">
                  <c:v>0.12810299999999999</c:v>
                </c:pt>
                <c:pt idx="3115">
                  <c:v>0.12818959999999999</c:v>
                </c:pt>
                <c:pt idx="3116">
                  <c:v>0.12827659999999999</c:v>
                </c:pt>
                <c:pt idx="3117">
                  <c:v>0.12836359999999999</c:v>
                </c:pt>
                <c:pt idx="3118">
                  <c:v>0.12845799999999999</c:v>
                </c:pt>
                <c:pt idx="3119">
                  <c:v>0.12854499999999999</c:v>
                </c:pt>
                <c:pt idx="3120">
                  <c:v>0.12862899999999999</c:v>
                </c:pt>
                <c:pt idx="3121">
                  <c:v>0.12871299999999999</c:v>
                </c:pt>
                <c:pt idx="3122">
                  <c:v>0.12880559999999999</c:v>
                </c:pt>
                <c:pt idx="3123">
                  <c:v>0.12888959999999999</c:v>
                </c:pt>
                <c:pt idx="3124">
                  <c:v>0.12897359999999999</c:v>
                </c:pt>
                <c:pt idx="3125">
                  <c:v>0.12906000000000001</c:v>
                </c:pt>
                <c:pt idx="3126">
                  <c:v>0.1291416</c:v>
                </c:pt>
                <c:pt idx="3127">
                  <c:v>0.1292256</c:v>
                </c:pt>
                <c:pt idx="3128">
                  <c:v>0.12921199999999999</c:v>
                </c:pt>
                <c:pt idx="3129">
                  <c:v>0.129277</c:v>
                </c:pt>
                <c:pt idx="3130">
                  <c:v>0.129383</c:v>
                </c:pt>
                <c:pt idx="3131">
                  <c:v>0.129467</c:v>
                </c:pt>
                <c:pt idx="3132">
                  <c:v>0.12956999999999999</c:v>
                </c:pt>
                <c:pt idx="3133">
                  <c:v>0.12965960000000001</c:v>
                </c:pt>
                <c:pt idx="3134">
                  <c:v>0.12975999999999999</c:v>
                </c:pt>
                <c:pt idx="3135">
                  <c:v>0.12984660000000001</c:v>
                </c:pt>
                <c:pt idx="3136">
                  <c:v>0.129936</c:v>
                </c:pt>
                <c:pt idx="3137">
                  <c:v>0.130023</c:v>
                </c:pt>
                <c:pt idx="3138">
                  <c:v>0.13011259999999999</c:v>
                </c:pt>
                <c:pt idx="3139">
                  <c:v>0.1301966</c:v>
                </c:pt>
                <c:pt idx="3140">
                  <c:v>0.13029399999999999</c:v>
                </c:pt>
                <c:pt idx="3141">
                  <c:v>0.130381</c:v>
                </c:pt>
                <c:pt idx="3142">
                  <c:v>0.130465</c:v>
                </c:pt>
                <c:pt idx="3143">
                  <c:v>0.13055159999999999</c:v>
                </c:pt>
                <c:pt idx="3144">
                  <c:v>0.130633</c:v>
                </c:pt>
                <c:pt idx="3145">
                  <c:v>0.13072259999999999</c:v>
                </c:pt>
                <c:pt idx="3146">
                  <c:v>0.13081200000000001</c:v>
                </c:pt>
                <c:pt idx="3147">
                  <c:v>0.1308936</c:v>
                </c:pt>
                <c:pt idx="3148">
                  <c:v>0.1309776</c:v>
                </c:pt>
                <c:pt idx="3149">
                  <c:v>0.13106400000000001</c:v>
                </c:pt>
                <c:pt idx="3150">
                  <c:v>0.13115099999999999</c:v>
                </c:pt>
                <c:pt idx="3151">
                  <c:v>0.13123799999999999</c:v>
                </c:pt>
                <c:pt idx="3152">
                  <c:v>0.131273</c:v>
                </c:pt>
                <c:pt idx="3153">
                  <c:v>0.1313626</c:v>
                </c:pt>
                <c:pt idx="3154">
                  <c:v>0.13145760000000001</c:v>
                </c:pt>
                <c:pt idx="3155">
                  <c:v>0.13154399999999999</c:v>
                </c:pt>
                <c:pt idx="3156">
                  <c:v>0.131631</c:v>
                </c:pt>
                <c:pt idx="3157">
                  <c:v>0.13172059999999999</c:v>
                </c:pt>
                <c:pt idx="3158">
                  <c:v>0.13181000000000001</c:v>
                </c:pt>
                <c:pt idx="3159">
                  <c:v>0.13189960000000001</c:v>
                </c:pt>
                <c:pt idx="3160">
                  <c:v>0.13197800000000001</c:v>
                </c:pt>
                <c:pt idx="3161">
                  <c:v>0.13206200000000001</c:v>
                </c:pt>
                <c:pt idx="3162">
                  <c:v>0.13214899999999999</c:v>
                </c:pt>
                <c:pt idx="3163">
                  <c:v>0.13223860000000001</c:v>
                </c:pt>
                <c:pt idx="3164">
                  <c:v>0.13232260000000001</c:v>
                </c:pt>
                <c:pt idx="3165">
                  <c:v>0.13240660000000001</c:v>
                </c:pt>
                <c:pt idx="3166">
                  <c:v>0.132496</c:v>
                </c:pt>
                <c:pt idx="3167">
                  <c:v>0.13257759999999999</c:v>
                </c:pt>
                <c:pt idx="3168">
                  <c:v>0.132664</c:v>
                </c:pt>
                <c:pt idx="3169">
                  <c:v>0.13274559999999999</c:v>
                </c:pt>
                <c:pt idx="3170">
                  <c:v>0.13282959999999999</c:v>
                </c:pt>
                <c:pt idx="3171">
                  <c:v>0.132911</c:v>
                </c:pt>
                <c:pt idx="3172">
                  <c:v>0.132938</c:v>
                </c:pt>
                <c:pt idx="3173">
                  <c:v>0.13293260000000001</c:v>
                </c:pt>
                <c:pt idx="3174">
                  <c:v>0.13303000000000001</c:v>
                </c:pt>
                <c:pt idx="3175">
                  <c:v>0.13313059999999999</c:v>
                </c:pt>
                <c:pt idx="3176">
                  <c:v>0.13322300000000001</c:v>
                </c:pt>
                <c:pt idx="3177">
                  <c:v>0.13332859999999999</c:v>
                </c:pt>
                <c:pt idx="3178">
                  <c:v>0.1334156</c:v>
                </c:pt>
                <c:pt idx="3179">
                  <c:v>0.1335076</c:v>
                </c:pt>
                <c:pt idx="3180">
                  <c:v>0.13360259999999999</c:v>
                </c:pt>
                <c:pt idx="3181">
                  <c:v>0.13369200000000001</c:v>
                </c:pt>
                <c:pt idx="3182">
                  <c:v>0.13378960000000001</c:v>
                </c:pt>
                <c:pt idx="3183">
                  <c:v>0.13387099999999999</c:v>
                </c:pt>
                <c:pt idx="3184">
                  <c:v>0.133963</c:v>
                </c:pt>
                <c:pt idx="3185">
                  <c:v>0.1340556</c:v>
                </c:pt>
                <c:pt idx="3186">
                  <c:v>0.13414200000000001</c:v>
                </c:pt>
                <c:pt idx="3187">
                  <c:v>0.13422600000000001</c:v>
                </c:pt>
                <c:pt idx="3188">
                  <c:v>0.13431299999999999</c:v>
                </c:pt>
                <c:pt idx="3189">
                  <c:v>0.13440260000000001</c:v>
                </c:pt>
                <c:pt idx="3190">
                  <c:v>0.134489</c:v>
                </c:pt>
                <c:pt idx="3191">
                  <c:v>0.134573</c:v>
                </c:pt>
                <c:pt idx="3192">
                  <c:v>0.13465759999999999</c:v>
                </c:pt>
                <c:pt idx="3193">
                  <c:v>0.13473599999999999</c:v>
                </c:pt>
                <c:pt idx="3194">
                  <c:v>0.134828</c:v>
                </c:pt>
                <c:pt idx="3195">
                  <c:v>0.134912</c:v>
                </c:pt>
                <c:pt idx="3196">
                  <c:v>0.13499359999999999</c:v>
                </c:pt>
                <c:pt idx="3197">
                  <c:v>0.13507759999999999</c:v>
                </c:pt>
                <c:pt idx="3198">
                  <c:v>0.1351646</c:v>
                </c:pt>
                <c:pt idx="3199">
                  <c:v>0.13524059999999999</c:v>
                </c:pt>
                <c:pt idx="3200">
                  <c:v>0.13529759999999999</c:v>
                </c:pt>
                <c:pt idx="3201">
                  <c:v>0.135384</c:v>
                </c:pt>
                <c:pt idx="3202">
                  <c:v>0.13547100000000001</c:v>
                </c:pt>
                <c:pt idx="3203">
                  <c:v>0.13555500000000001</c:v>
                </c:pt>
                <c:pt idx="3204">
                  <c:v>0.13564999999999999</c:v>
                </c:pt>
                <c:pt idx="3205">
                  <c:v>0.13573660000000001</c:v>
                </c:pt>
                <c:pt idx="3206">
                  <c:v>0.135826</c:v>
                </c:pt>
                <c:pt idx="3207">
                  <c:v>0.13590459999999999</c:v>
                </c:pt>
                <c:pt idx="3208">
                  <c:v>0.13599159999999999</c:v>
                </c:pt>
                <c:pt idx="3209">
                  <c:v>0.136078</c:v>
                </c:pt>
                <c:pt idx="3210">
                  <c:v>0.13616500000000001</c:v>
                </c:pt>
                <c:pt idx="3211">
                  <c:v>0.136238</c:v>
                </c:pt>
                <c:pt idx="3212">
                  <c:v>0.1363306</c:v>
                </c:pt>
                <c:pt idx="3213">
                  <c:v>0.13642000000000001</c:v>
                </c:pt>
                <c:pt idx="3214">
                  <c:v>0.13650960000000001</c:v>
                </c:pt>
                <c:pt idx="3215">
                  <c:v>0.1365826</c:v>
                </c:pt>
                <c:pt idx="3216">
                  <c:v>0.13667199999999999</c:v>
                </c:pt>
                <c:pt idx="3217">
                  <c:v>0.1367536</c:v>
                </c:pt>
                <c:pt idx="3218">
                  <c:v>0.13669899999999999</c:v>
                </c:pt>
                <c:pt idx="3219">
                  <c:v>0.13678360000000001</c:v>
                </c:pt>
                <c:pt idx="3220">
                  <c:v>0.136878</c:v>
                </c:pt>
                <c:pt idx="3221">
                  <c:v>0.13696259999999999</c:v>
                </c:pt>
                <c:pt idx="3222">
                  <c:v>0.137076</c:v>
                </c:pt>
                <c:pt idx="3223">
                  <c:v>0.13717099999999999</c:v>
                </c:pt>
                <c:pt idx="3224">
                  <c:v>0.137266</c:v>
                </c:pt>
                <c:pt idx="3225">
                  <c:v>0.13735559999999999</c:v>
                </c:pt>
                <c:pt idx="3226">
                  <c:v>0.13745060000000001</c:v>
                </c:pt>
                <c:pt idx="3227">
                  <c:v>0.137548</c:v>
                </c:pt>
                <c:pt idx="3228">
                  <c:v>0.1376376</c:v>
                </c:pt>
                <c:pt idx="3229">
                  <c:v>0.1377246</c:v>
                </c:pt>
                <c:pt idx="3230">
                  <c:v>0.13781099999999999</c:v>
                </c:pt>
                <c:pt idx="3231">
                  <c:v>0.13789499999999999</c:v>
                </c:pt>
                <c:pt idx="3232">
                  <c:v>0.13798199999999999</c:v>
                </c:pt>
                <c:pt idx="3233">
                  <c:v>0.13807700000000001</c:v>
                </c:pt>
                <c:pt idx="3234">
                  <c:v>0.13815259999999999</c:v>
                </c:pt>
                <c:pt idx="3235">
                  <c:v>0.13823959999999999</c:v>
                </c:pt>
                <c:pt idx="3236">
                  <c:v>0.1383346</c:v>
                </c:pt>
                <c:pt idx="3237">
                  <c:v>0.13841600000000001</c:v>
                </c:pt>
                <c:pt idx="3238">
                  <c:v>0.1385026</c:v>
                </c:pt>
                <c:pt idx="3239">
                  <c:v>0.1385866</c:v>
                </c:pt>
                <c:pt idx="3240">
                  <c:v>0.13867599999999999</c:v>
                </c:pt>
                <c:pt idx="3241">
                  <c:v>0.13875999999999999</c:v>
                </c:pt>
                <c:pt idx="3242">
                  <c:v>0.13883899999999999</c:v>
                </c:pt>
                <c:pt idx="3243">
                  <c:v>0.13892560000000001</c:v>
                </c:pt>
                <c:pt idx="3244">
                  <c:v>0.13901259999999999</c:v>
                </c:pt>
                <c:pt idx="3245">
                  <c:v>0.13909099999999999</c:v>
                </c:pt>
                <c:pt idx="3246">
                  <c:v>0.1391346</c:v>
                </c:pt>
                <c:pt idx="3247">
                  <c:v>0.13923199999999999</c:v>
                </c:pt>
                <c:pt idx="3248">
                  <c:v>0.139324</c:v>
                </c:pt>
                <c:pt idx="3249">
                  <c:v>0.1394136</c:v>
                </c:pt>
                <c:pt idx="3250">
                  <c:v>0.13949500000000001</c:v>
                </c:pt>
                <c:pt idx="3251">
                  <c:v>0.13958200000000001</c:v>
                </c:pt>
                <c:pt idx="3252">
                  <c:v>0.13967160000000001</c:v>
                </c:pt>
                <c:pt idx="3253">
                  <c:v>0.13975799999999999</c:v>
                </c:pt>
                <c:pt idx="3254">
                  <c:v>0.13984199999999999</c:v>
                </c:pt>
                <c:pt idx="3255">
                  <c:v>0.139929</c:v>
                </c:pt>
                <c:pt idx="3256">
                  <c:v>0.14001060000000001</c:v>
                </c:pt>
                <c:pt idx="3257">
                  <c:v>0.1401</c:v>
                </c:pt>
                <c:pt idx="3258">
                  <c:v>0.140184</c:v>
                </c:pt>
                <c:pt idx="3259">
                  <c:v>0.140268</c:v>
                </c:pt>
                <c:pt idx="3260">
                  <c:v>0.14034659999999999</c:v>
                </c:pt>
                <c:pt idx="3261">
                  <c:v>0.14043059999999999</c:v>
                </c:pt>
                <c:pt idx="3262">
                  <c:v>0.14052300000000001</c:v>
                </c:pt>
                <c:pt idx="3263">
                  <c:v>0.14060700000000001</c:v>
                </c:pt>
                <c:pt idx="3264">
                  <c:v>0.14068559999999999</c:v>
                </c:pt>
                <c:pt idx="3265">
                  <c:v>0.1407776</c:v>
                </c:pt>
                <c:pt idx="3266">
                  <c:v>0.1408566</c:v>
                </c:pt>
                <c:pt idx="3267">
                  <c:v>0.14094300000000001</c:v>
                </c:pt>
                <c:pt idx="3268">
                  <c:v>0.14102200000000001</c:v>
                </c:pt>
                <c:pt idx="3269">
                  <c:v>0.140935</c:v>
                </c:pt>
                <c:pt idx="3270">
                  <c:v>0.141041</c:v>
                </c:pt>
                <c:pt idx="3271">
                  <c:v>0.14114660000000001</c:v>
                </c:pt>
                <c:pt idx="3272">
                  <c:v>0.14123060000000001</c:v>
                </c:pt>
                <c:pt idx="3273">
                  <c:v>0.14133100000000001</c:v>
                </c:pt>
                <c:pt idx="3274">
                  <c:v>0.14143159999999999</c:v>
                </c:pt>
                <c:pt idx="3275">
                  <c:v>0.14152899999999999</c:v>
                </c:pt>
                <c:pt idx="3276">
                  <c:v>0.141624</c:v>
                </c:pt>
                <c:pt idx="3277">
                  <c:v>0.1417136</c:v>
                </c:pt>
                <c:pt idx="3278">
                  <c:v>0.14180799999999999</c:v>
                </c:pt>
                <c:pt idx="3279">
                  <c:v>0.14189499999999999</c:v>
                </c:pt>
                <c:pt idx="3280">
                  <c:v>0.14198160000000001</c:v>
                </c:pt>
                <c:pt idx="3281">
                  <c:v>0.1420796</c:v>
                </c:pt>
                <c:pt idx="3282">
                  <c:v>0.14216599999999999</c:v>
                </c:pt>
                <c:pt idx="3283">
                  <c:v>0.14225299999999999</c:v>
                </c:pt>
                <c:pt idx="3284">
                  <c:v>0.14234260000000001</c:v>
                </c:pt>
                <c:pt idx="3285">
                  <c:v>0.142424</c:v>
                </c:pt>
                <c:pt idx="3286">
                  <c:v>0.1425186</c:v>
                </c:pt>
                <c:pt idx="3287">
                  <c:v>0.1426026</c:v>
                </c:pt>
                <c:pt idx="3288">
                  <c:v>0.14268400000000001</c:v>
                </c:pt>
                <c:pt idx="3289">
                  <c:v>0.1427736</c:v>
                </c:pt>
                <c:pt idx="3290">
                  <c:v>0.1428606</c:v>
                </c:pt>
                <c:pt idx="3291">
                  <c:v>0.1429446</c:v>
                </c:pt>
                <c:pt idx="3292">
                  <c:v>0.14302300000000001</c:v>
                </c:pt>
                <c:pt idx="3293">
                  <c:v>0.14311560000000001</c:v>
                </c:pt>
                <c:pt idx="3294">
                  <c:v>0.14319660000000001</c:v>
                </c:pt>
                <c:pt idx="3295">
                  <c:v>0.14328360000000001</c:v>
                </c:pt>
                <c:pt idx="3296">
                  <c:v>0.14336199999999999</c:v>
                </c:pt>
                <c:pt idx="3297">
                  <c:v>0.14344899999999999</c:v>
                </c:pt>
                <c:pt idx="3298">
                  <c:v>0.14349500000000001</c:v>
                </c:pt>
                <c:pt idx="3299">
                  <c:v>0.14358699999999999</c:v>
                </c:pt>
                <c:pt idx="3300">
                  <c:v>0.14367099999999999</c:v>
                </c:pt>
                <c:pt idx="3301">
                  <c:v>0.14376059999999999</c:v>
                </c:pt>
                <c:pt idx="3302">
                  <c:v>0.14383960000000001</c:v>
                </c:pt>
                <c:pt idx="3303">
                  <c:v>0.14392360000000001</c:v>
                </c:pt>
                <c:pt idx="3304">
                  <c:v>0.14402100000000001</c:v>
                </c:pt>
                <c:pt idx="3305">
                  <c:v>0.144094</c:v>
                </c:pt>
                <c:pt idx="3306">
                  <c:v>0.14419199999999999</c:v>
                </c:pt>
                <c:pt idx="3307">
                  <c:v>0.14427300000000001</c:v>
                </c:pt>
                <c:pt idx="3308">
                  <c:v>0.14436260000000001</c:v>
                </c:pt>
                <c:pt idx="3309">
                  <c:v>0.1444416</c:v>
                </c:pt>
                <c:pt idx="3310">
                  <c:v>0.14452799999999999</c:v>
                </c:pt>
                <c:pt idx="3311">
                  <c:v>0.14461199999999999</c:v>
                </c:pt>
                <c:pt idx="3312">
                  <c:v>0.14469899999999999</c:v>
                </c:pt>
                <c:pt idx="3313">
                  <c:v>0.14478559999999999</c:v>
                </c:pt>
                <c:pt idx="3314">
                  <c:v>0.14487</c:v>
                </c:pt>
                <c:pt idx="3315">
                  <c:v>0.144951</c:v>
                </c:pt>
                <c:pt idx="3316">
                  <c:v>0.145035</c:v>
                </c:pt>
                <c:pt idx="3317">
                  <c:v>0.14511660000000001</c:v>
                </c:pt>
                <c:pt idx="3318">
                  <c:v>0.14520060000000001</c:v>
                </c:pt>
                <c:pt idx="3319">
                  <c:v>0.14528199999999999</c:v>
                </c:pt>
                <c:pt idx="3320">
                  <c:v>0.14537159999999999</c:v>
                </c:pt>
                <c:pt idx="3321">
                  <c:v>0.14527100000000001</c:v>
                </c:pt>
                <c:pt idx="3322">
                  <c:v>0.1453826</c:v>
                </c:pt>
                <c:pt idx="3323">
                  <c:v>0.14548259999999999</c:v>
                </c:pt>
                <c:pt idx="3324">
                  <c:v>0.1455776</c:v>
                </c:pt>
                <c:pt idx="3325">
                  <c:v>0.145675</c:v>
                </c:pt>
                <c:pt idx="3326">
                  <c:v>0.145789</c:v>
                </c:pt>
                <c:pt idx="3327">
                  <c:v>0.14587059999999999</c:v>
                </c:pt>
                <c:pt idx="3328">
                  <c:v>0.14597360000000001</c:v>
                </c:pt>
                <c:pt idx="3329">
                  <c:v>0.14605760000000001</c:v>
                </c:pt>
                <c:pt idx="3330">
                  <c:v>0.14615500000000001</c:v>
                </c:pt>
                <c:pt idx="3331">
                  <c:v>0.1462446</c:v>
                </c:pt>
                <c:pt idx="3332">
                  <c:v>0.14633959999999999</c:v>
                </c:pt>
                <c:pt idx="3333">
                  <c:v>0.146429</c:v>
                </c:pt>
                <c:pt idx="3334">
                  <c:v>0.14652100000000001</c:v>
                </c:pt>
                <c:pt idx="3335">
                  <c:v>0.1466056</c:v>
                </c:pt>
                <c:pt idx="3336">
                  <c:v>0.14669199999999999</c:v>
                </c:pt>
                <c:pt idx="3337">
                  <c:v>0.14677899999999999</c:v>
                </c:pt>
                <c:pt idx="3338">
                  <c:v>0.14686859999999999</c:v>
                </c:pt>
                <c:pt idx="3339">
                  <c:v>0.146955</c:v>
                </c:pt>
                <c:pt idx="3340">
                  <c:v>0.1470446</c:v>
                </c:pt>
                <c:pt idx="3341">
                  <c:v>0.1471316</c:v>
                </c:pt>
                <c:pt idx="3342">
                  <c:v>0.1472126</c:v>
                </c:pt>
                <c:pt idx="3343">
                  <c:v>0.14730199999999999</c:v>
                </c:pt>
                <c:pt idx="3344">
                  <c:v>0.1473756</c:v>
                </c:pt>
                <c:pt idx="3345">
                  <c:v>0.1474676</c:v>
                </c:pt>
                <c:pt idx="3346">
                  <c:v>0.14754900000000001</c:v>
                </c:pt>
                <c:pt idx="3347">
                  <c:v>0.14763299999999999</c:v>
                </c:pt>
                <c:pt idx="3348">
                  <c:v>0.14766860000000001</c:v>
                </c:pt>
                <c:pt idx="3349">
                  <c:v>0.147758</c:v>
                </c:pt>
                <c:pt idx="3350">
                  <c:v>0.1478476</c:v>
                </c:pt>
                <c:pt idx="3351">
                  <c:v>0.14793700000000001</c:v>
                </c:pt>
                <c:pt idx="3352">
                  <c:v>0.14802660000000001</c:v>
                </c:pt>
                <c:pt idx="3353">
                  <c:v>0.14810499999999999</c:v>
                </c:pt>
                <c:pt idx="3354">
                  <c:v>0.1482</c:v>
                </c:pt>
                <c:pt idx="3355">
                  <c:v>0.14828659999999999</c:v>
                </c:pt>
                <c:pt idx="3356">
                  <c:v>0.14836260000000001</c:v>
                </c:pt>
                <c:pt idx="3357">
                  <c:v>0.14845459999999999</c:v>
                </c:pt>
                <c:pt idx="3358">
                  <c:v>0.14854400000000001</c:v>
                </c:pt>
                <c:pt idx="3359">
                  <c:v>0.1486286</c:v>
                </c:pt>
                <c:pt idx="3360">
                  <c:v>0.14871500000000001</c:v>
                </c:pt>
                <c:pt idx="3361">
                  <c:v>0.14879899999999999</c:v>
                </c:pt>
                <c:pt idx="3362">
                  <c:v>0.1488776</c:v>
                </c:pt>
                <c:pt idx="3363">
                  <c:v>0.14896699999999999</c:v>
                </c:pt>
                <c:pt idx="3364">
                  <c:v>0.1490486</c:v>
                </c:pt>
                <c:pt idx="3365">
                  <c:v>0.14913000000000001</c:v>
                </c:pt>
                <c:pt idx="3366">
                  <c:v>0.14922199999999999</c:v>
                </c:pt>
                <c:pt idx="3367">
                  <c:v>0.14930599999999999</c:v>
                </c:pt>
                <c:pt idx="3368">
                  <c:v>0.14938199999999999</c:v>
                </c:pt>
                <c:pt idx="3369">
                  <c:v>0.14946899999999999</c:v>
                </c:pt>
                <c:pt idx="3370">
                  <c:v>0.14955060000000001</c:v>
                </c:pt>
                <c:pt idx="3371">
                  <c:v>0.149648</c:v>
                </c:pt>
                <c:pt idx="3372">
                  <c:v>0.14972099999999999</c:v>
                </c:pt>
                <c:pt idx="3373">
                  <c:v>0.14980499999999999</c:v>
                </c:pt>
                <c:pt idx="3374">
                  <c:v>0.14988399999999999</c:v>
                </c:pt>
                <c:pt idx="3375">
                  <c:v>0.14997859999999999</c:v>
                </c:pt>
                <c:pt idx="3376">
                  <c:v>0.149922</c:v>
                </c:pt>
                <c:pt idx="3377">
                  <c:v>0.14998400000000001</c:v>
                </c:pt>
                <c:pt idx="3378">
                  <c:v>0.150087</c:v>
                </c:pt>
                <c:pt idx="3379">
                  <c:v>0.1501796</c:v>
                </c:pt>
                <c:pt idx="3380">
                  <c:v>0.1502906</c:v>
                </c:pt>
                <c:pt idx="3381">
                  <c:v>0.15038799999999999</c:v>
                </c:pt>
                <c:pt idx="3382">
                  <c:v>0.15048059999999999</c:v>
                </c:pt>
                <c:pt idx="3383">
                  <c:v>0.15057799999999999</c:v>
                </c:pt>
                <c:pt idx="3384">
                  <c:v>0.15066499999999999</c:v>
                </c:pt>
                <c:pt idx="3385">
                  <c:v>0.15075959999999999</c:v>
                </c:pt>
                <c:pt idx="3386">
                  <c:v>0.1508466</c:v>
                </c:pt>
                <c:pt idx="3387">
                  <c:v>0.1509306</c:v>
                </c:pt>
                <c:pt idx="3388">
                  <c:v>0.15102260000000001</c:v>
                </c:pt>
                <c:pt idx="3389">
                  <c:v>0.151112</c:v>
                </c:pt>
                <c:pt idx="3390">
                  <c:v>0.151199</c:v>
                </c:pt>
                <c:pt idx="3391">
                  <c:v>0.151286</c:v>
                </c:pt>
                <c:pt idx="3392">
                  <c:v>0.15137800000000001</c:v>
                </c:pt>
                <c:pt idx="3393">
                  <c:v>0.15146499999999999</c:v>
                </c:pt>
                <c:pt idx="3394">
                  <c:v>0.15154599999999999</c:v>
                </c:pt>
                <c:pt idx="3395">
                  <c:v>0.15163560000000001</c:v>
                </c:pt>
                <c:pt idx="3396">
                  <c:v>0.15171960000000001</c:v>
                </c:pt>
                <c:pt idx="3397">
                  <c:v>0.15180099999999999</c:v>
                </c:pt>
                <c:pt idx="3398">
                  <c:v>0.15189059999999999</c:v>
                </c:pt>
                <c:pt idx="3399">
                  <c:v>0.15197759999999999</c:v>
                </c:pt>
                <c:pt idx="3400">
                  <c:v>0.152064</c:v>
                </c:pt>
                <c:pt idx="3401">
                  <c:v>0.15214559999999999</c:v>
                </c:pt>
                <c:pt idx="3402">
                  <c:v>0.15223200000000001</c:v>
                </c:pt>
                <c:pt idx="3403">
                  <c:v>0.152311</c:v>
                </c:pt>
                <c:pt idx="3404">
                  <c:v>0.1524006</c:v>
                </c:pt>
                <c:pt idx="3405">
                  <c:v>0.15248159999999999</c:v>
                </c:pt>
                <c:pt idx="3406">
                  <c:v>0.152528</c:v>
                </c:pt>
                <c:pt idx="3407">
                  <c:v>0.15260899999999999</c:v>
                </c:pt>
                <c:pt idx="3408">
                  <c:v>0.15269060000000001</c:v>
                </c:pt>
                <c:pt idx="3409">
                  <c:v>0.15278800000000001</c:v>
                </c:pt>
                <c:pt idx="3410">
                  <c:v>0.15287500000000001</c:v>
                </c:pt>
                <c:pt idx="3411">
                  <c:v>0.15295900000000001</c:v>
                </c:pt>
                <c:pt idx="3412">
                  <c:v>0.15304300000000001</c:v>
                </c:pt>
                <c:pt idx="3413">
                  <c:v>0.15312999999999999</c:v>
                </c:pt>
                <c:pt idx="3414">
                  <c:v>0.15321399999999999</c:v>
                </c:pt>
                <c:pt idx="3415">
                  <c:v>0.153306</c:v>
                </c:pt>
                <c:pt idx="3416">
                  <c:v>0.15339800000000001</c:v>
                </c:pt>
                <c:pt idx="3417">
                  <c:v>0.15347959999999999</c:v>
                </c:pt>
                <c:pt idx="3418">
                  <c:v>0.1535666</c:v>
                </c:pt>
                <c:pt idx="3419">
                  <c:v>0.1536476</c:v>
                </c:pt>
                <c:pt idx="3420">
                  <c:v>0.15372659999999999</c:v>
                </c:pt>
                <c:pt idx="3421">
                  <c:v>0.1538186</c:v>
                </c:pt>
                <c:pt idx="3422">
                  <c:v>0.15390000000000001</c:v>
                </c:pt>
                <c:pt idx="3423">
                  <c:v>0.15397859999999999</c:v>
                </c:pt>
                <c:pt idx="3424">
                  <c:v>0.15407100000000001</c:v>
                </c:pt>
                <c:pt idx="3425">
                  <c:v>0.15415200000000001</c:v>
                </c:pt>
                <c:pt idx="3426">
                  <c:v>0.15423899999999999</c:v>
                </c:pt>
                <c:pt idx="3427">
                  <c:v>0.15432000000000001</c:v>
                </c:pt>
                <c:pt idx="3428">
                  <c:v>0.1544046</c:v>
                </c:pt>
                <c:pt idx="3429">
                  <c:v>0.15449099999999999</c:v>
                </c:pt>
                <c:pt idx="3430">
                  <c:v>0.1545696</c:v>
                </c:pt>
                <c:pt idx="3431">
                  <c:v>0.15465899999999999</c:v>
                </c:pt>
                <c:pt idx="3432">
                  <c:v>0.15473799999999999</c:v>
                </c:pt>
                <c:pt idx="3433">
                  <c:v>0.1548166</c:v>
                </c:pt>
                <c:pt idx="3434">
                  <c:v>0.15474859999999999</c:v>
                </c:pt>
                <c:pt idx="3435">
                  <c:v>0.15484100000000001</c:v>
                </c:pt>
                <c:pt idx="3436">
                  <c:v>0.154941</c:v>
                </c:pt>
                <c:pt idx="3437">
                  <c:v>0.15504699999999999</c:v>
                </c:pt>
                <c:pt idx="3438">
                  <c:v>0.1551476</c:v>
                </c:pt>
                <c:pt idx="3439">
                  <c:v>0.15523700000000001</c:v>
                </c:pt>
                <c:pt idx="3440">
                  <c:v>0.15533459999999999</c:v>
                </c:pt>
                <c:pt idx="3441">
                  <c:v>0.15542400000000001</c:v>
                </c:pt>
                <c:pt idx="3442">
                  <c:v>0.15552959999999999</c:v>
                </c:pt>
                <c:pt idx="3443">
                  <c:v>0.155611</c:v>
                </c:pt>
                <c:pt idx="3444">
                  <c:v>0.15570059999999999</c:v>
                </c:pt>
                <c:pt idx="3445">
                  <c:v>0.15579000000000001</c:v>
                </c:pt>
                <c:pt idx="3446">
                  <c:v>0.155885</c:v>
                </c:pt>
                <c:pt idx="3447">
                  <c:v>0.15597159999999999</c:v>
                </c:pt>
                <c:pt idx="3448">
                  <c:v>0.15605859999999999</c:v>
                </c:pt>
                <c:pt idx="3449">
                  <c:v>0.15614800000000001</c:v>
                </c:pt>
                <c:pt idx="3450">
                  <c:v>0.1562376</c:v>
                </c:pt>
                <c:pt idx="3451">
                  <c:v>0.15631900000000001</c:v>
                </c:pt>
                <c:pt idx="3452">
                  <c:v>0.15640860000000001</c:v>
                </c:pt>
                <c:pt idx="3453">
                  <c:v>0.15648960000000001</c:v>
                </c:pt>
                <c:pt idx="3454">
                  <c:v>0.156582</c:v>
                </c:pt>
                <c:pt idx="3455">
                  <c:v>0.156663</c:v>
                </c:pt>
                <c:pt idx="3456">
                  <c:v>0.15675</c:v>
                </c:pt>
                <c:pt idx="3457">
                  <c:v>0.156834</c:v>
                </c:pt>
                <c:pt idx="3458">
                  <c:v>0.15690760000000001</c:v>
                </c:pt>
                <c:pt idx="3459">
                  <c:v>0.157002</c:v>
                </c:pt>
                <c:pt idx="3460">
                  <c:v>0.15708359999999999</c:v>
                </c:pt>
                <c:pt idx="3461">
                  <c:v>0.157165</c:v>
                </c:pt>
                <c:pt idx="3462">
                  <c:v>0.15723000000000001</c:v>
                </c:pt>
                <c:pt idx="3463">
                  <c:v>0.15728700000000001</c:v>
                </c:pt>
                <c:pt idx="3464">
                  <c:v>0.15737100000000001</c:v>
                </c:pt>
                <c:pt idx="3465">
                  <c:v>0.15746299999999999</c:v>
                </c:pt>
                <c:pt idx="3466">
                  <c:v>0.157558</c:v>
                </c:pt>
                <c:pt idx="3467">
                  <c:v>0.1576476</c:v>
                </c:pt>
                <c:pt idx="3468">
                  <c:v>0.1577346</c:v>
                </c:pt>
                <c:pt idx="3469">
                  <c:v>0.1578186</c:v>
                </c:pt>
                <c:pt idx="3470">
                  <c:v>0.15790799999999999</c:v>
                </c:pt>
                <c:pt idx="3471">
                  <c:v>0.15798899999999999</c:v>
                </c:pt>
                <c:pt idx="3472">
                  <c:v>0.15807360000000001</c:v>
                </c:pt>
                <c:pt idx="3473">
                  <c:v>0.15815460000000001</c:v>
                </c:pt>
                <c:pt idx="3474">
                  <c:v>0.158244</c:v>
                </c:pt>
                <c:pt idx="3475">
                  <c:v>0.158328</c:v>
                </c:pt>
                <c:pt idx="3476">
                  <c:v>0.15841759999999999</c:v>
                </c:pt>
                <c:pt idx="3477">
                  <c:v>0.15850700000000001</c:v>
                </c:pt>
                <c:pt idx="3478">
                  <c:v>0.1585886</c:v>
                </c:pt>
                <c:pt idx="3479">
                  <c:v>0.1586726</c:v>
                </c:pt>
                <c:pt idx="3480">
                  <c:v>0.15875159999999999</c:v>
                </c:pt>
                <c:pt idx="3481">
                  <c:v>0.1588406</c:v>
                </c:pt>
                <c:pt idx="3482">
                  <c:v>0.15892200000000001</c:v>
                </c:pt>
                <c:pt idx="3483">
                  <c:v>0.15900900000000001</c:v>
                </c:pt>
                <c:pt idx="3484">
                  <c:v>0.15909300000000001</c:v>
                </c:pt>
                <c:pt idx="3485">
                  <c:v>0.1591746</c:v>
                </c:pt>
                <c:pt idx="3486">
                  <c:v>0.15926100000000001</c:v>
                </c:pt>
                <c:pt idx="3487">
                  <c:v>0.1593426</c:v>
                </c:pt>
                <c:pt idx="3488">
                  <c:v>0.15942400000000001</c:v>
                </c:pt>
                <c:pt idx="3489">
                  <c:v>0.15951360000000001</c:v>
                </c:pt>
                <c:pt idx="3490">
                  <c:v>0.15959999999999999</c:v>
                </c:pt>
                <c:pt idx="3491">
                  <c:v>0.159687</c:v>
                </c:pt>
                <c:pt idx="3492">
                  <c:v>0.15976799999999999</c:v>
                </c:pt>
                <c:pt idx="3493">
                  <c:v>0.159806</c:v>
                </c:pt>
                <c:pt idx="3494">
                  <c:v>0.15989</c:v>
                </c:pt>
                <c:pt idx="3495">
                  <c:v>0.15997700000000001</c:v>
                </c:pt>
                <c:pt idx="3496">
                  <c:v>0.1600666</c:v>
                </c:pt>
                <c:pt idx="3497">
                  <c:v>0.1600366</c:v>
                </c:pt>
                <c:pt idx="3498">
                  <c:v>0.1601236</c:v>
                </c:pt>
                <c:pt idx="3499">
                  <c:v>0.16022359999999999</c:v>
                </c:pt>
                <c:pt idx="3500">
                  <c:v>0.16031860000000001</c:v>
                </c:pt>
                <c:pt idx="3501">
                  <c:v>0.16041900000000001</c:v>
                </c:pt>
                <c:pt idx="3502">
                  <c:v>0.16051960000000001</c:v>
                </c:pt>
                <c:pt idx="3503">
                  <c:v>0.160609</c:v>
                </c:pt>
                <c:pt idx="3504">
                  <c:v>0.1606986</c:v>
                </c:pt>
                <c:pt idx="3505">
                  <c:v>0.16079060000000001</c:v>
                </c:pt>
                <c:pt idx="3506">
                  <c:v>0.16088559999999999</c:v>
                </c:pt>
                <c:pt idx="3507">
                  <c:v>0.16097500000000001</c:v>
                </c:pt>
                <c:pt idx="3508">
                  <c:v>0.16105900000000001</c:v>
                </c:pt>
                <c:pt idx="3509">
                  <c:v>0.16115399999999999</c:v>
                </c:pt>
                <c:pt idx="3510">
                  <c:v>0.16124060000000001</c:v>
                </c:pt>
                <c:pt idx="3511">
                  <c:v>0.161333</c:v>
                </c:pt>
                <c:pt idx="3512">
                  <c:v>0.1614196</c:v>
                </c:pt>
                <c:pt idx="3513">
                  <c:v>0.16150100000000001</c:v>
                </c:pt>
                <c:pt idx="3514">
                  <c:v>0.16158800000000001</c:v>
                </c:pt>
                <c:pt idx="3515">
                  <c:v>0.16168260000000001</c:v>
                </c:pt>
                <c:pt idx="3516">
                  <c:v>0.16176160000000001</c:v>
                </c:pt>
                <c:pt idx="3517">
                  <c:v>0.16184799999999999</c:v>
                </c:pt>
                <c:pt idx="3518">
                  <c:v>0.16193199999999999</c:v>
                </c:pt>
                <c:pt idx="3519">
                  <c:v>0.16202159999999999</c:v>
                </c:pt>
                <c:pt idx="3520">
                  <c:v>0.16210559999999999</c:v>
                </c:pt>
                <c:pt idx="3521">
                  <c:v>0.16218460000000001</c:v>
                </c:pt>
                <c:pt idx="3522">
                  <c:v>0.16222259999999999</c:v>
                </c:pt>
                <c:pt idx="3523">
                  <c:v>0.1623146</c:v>
                </c:pt>
                <c:pt idx="3524">
                  <c:v>0.16240160000000001</c:v>
                </c:pt>
                <c:pt idx="3525">
                  <c:v>0.1624826</c:v>
                </c:pt>
                <c:pt idx="3526">
                  <c:v>0.162575</c:v>
                </c:pt>
                <c:pt idx="3527">
                  <c:v>0.16267499999999999</c:v>
                </c:pt>
                <c:pt idx="3528">
                  <c:v>0.16275899999999999</c:v>
                </c:pt>
                <c:pt idx="3529">
                  <c:v>0.1628406</c:v>
                </c:pt>
                <c:pt idx="3530">
                  <c:v>0.16292999999999999</c:v>
                </c:pt>
                <c:pt idx="3531">
                  <c:v>0.16301160000000001</c:v>
                </c:pt>
                <c:pt idx="3532">
                  <c:v>0.163101</c:v>
                </c:pt>
                <c:pt idx="3533">
                  <c:v>0.16317960000000001</c:v>
                </c:pt>
                <c:pt idx="3534">
                  <c:v>0.16326360000000001</c:v>
                </c:pt>
                <c:pt idx="3535">
                  <c:v>0.16334760000000001</c:v>
                </c:pt>
                <c:pt idx="3536">
                  <c:v>0.163437</c:v>
                </c:pt>
                <c:pt idx="3537">
                  <c:v>0.163524</c:v>
                </c:pt>
                <c:pt idx="3538">
                  <c:v>0.1636</c:v>
                </c:pt>
                <c:pt idx="3539">
                  <c:v>0.16369500000000001</c:v>
                </c:pt>
                <c:pt idx="3540">
                  <c:v>0.163776</c:v>
                </c:pt>
                <c:pt idx="3541">
                  <c:v>0.16386300000000001</c:v>
                </c:pt>
                <c:pt idx="3542">
                  <c:v>0.16394159999999999</c:v>
                </c:pt>
                <c:pt idx="3543">
                  <c:v>0.1640286</c:v>
                </c:pt>
                <c:pt idx="3544">
                  <c:v>0.16411500000000001</c:v>
                </c:pt>
                <c:pt idx="3545">
                  <c:v>0.16420760000000001</c:v>
                </c:pt>
                <c:pt idx="3546">
                  <c:v>0.16428300000000001</c:v>
                </c:pt>
                <c:pt idx="3547">
                  <c:v>0.1643676</c:v>
                </c:pt>
                <c:pt idx="3548">
                  <c:v>0.16445960000000001</c:v>
                </c:pt>
                <c:pt idx="3549">
                  <c:v>0.1645356</c:v>
                </c:pt>
                <c:pt idx="3550">
                  <c:v>0.1646196</c:v>
                </c:pt>
                <c:pt idx="3551">
                  <c:v>0.16470899999999999</c:v>
                </c:pt>
                <c:pt idx="3552">
                  <c:v>0.16478499999999999</c:v>
                </c:pt>
                <c:pt idx="3553">
                  <c:v>0.1648666</c:v>
                </c:pt>
                <c:pt idx="3554">
                  <c:v>0.16489599999999999</c:v>
                </c:pt>
                <c:pt idx="3555">
                  <c:v>0.164991</c:v>
                </c:pt>
                <c:pt idx="3556">
                  <c:v>0.16508059999999999</c:v>
                </c:pt>
                <c:pt idx="3557">
                  <c:v>0.16516459999999999</c:v>
                </c:pt>
                <c:pt idx="3558">
                  <c:v>0.165265</c:v>
                </c:pt>
                <c:pt idx="3559">
                  <c:v>0.16535459999999999</c:v>
                </c:pt>
                <c:pt idx="3560">
                  <c:v>0.16542760000000001</c:v>
                </c:pt>
                <c:pt idx="3561">
                  <c:v>0.16552500000000001</c:v>
                </c:pt>
                <c:pt idx="3562">
                  <c:v>0.16560659999999999</c:v>
                </c:pt>
                <c:pt idx="3563">
                  <c:v>0.1656936</c:v>
                </c:pt>
                <c:pt idx="3564">
                  <c:v>0.165772</c:v>
                </c:pt>
                <c:pt idx="3565">
                  <c:v>0.165856</c:v>
                </c:pt>
                <c:pt idx="3566">
                  <c:v>0.1659486</c:v>
                </c:pt>
                <c:pt idx="3567">
                  <c:v>0.16590199999999999</c:v>
                </c:pt>
                <c:pt idx="3568">
                  <c:v>0.16600799999999999</c:v>
                </c:pt>
                <c:pt idx="3569">
                  <c:v>0.16610559999999999</c:v>
                </c:pt>
                <c:pt idx="3570">
                  <c:v>0.16620299999999999</c:v>
                </c:pt>
                <c:pt idx="3571">
                  <c:v>0.16629260000000001</c:v>
                </c:pt>
                <c:pt idx="3572">
                  <c:v>0.1663906</c:v>
                </c:pt>
                <c:pt idx="3573">
                  <c:v>0.16648260000000001</c:v>
                </c:pt>
                <c:pt idx="3574">
                  <c:v>0.16657759999999999</c:v>
                </c:pt>
                <c:pt idx="3575">
                  <c:v>0.16666159999999999</c:v>
                </c:pt>
                <c:pt idx="3576">
                  <c:v>0.1667536</c:v>
                </c:pt>
                <c:pt idx="3577">
                  <c:v>0.16684060000000001</c:v>
                </c:pt>
                <c:pt idx="3578">
                  <c:v>0.16692460000000001</c:v>
                </c:pt>
                <c:pt idx="3579">
                  <c:v>0.16701959999999999</c:v>
                </c:pt>
                <c:pt idx="3580">
                  <c:v>0.167106</c:v>
                </c:pt>
                <c:pt idx="3581">
                  <c:v>0.1671956</c:v>
                </c:pt>
                <c:pt idx="3582">
                  <c:v>0.1672796</c:v>
                </c:pt>
                <c:pt idx="3583">
                  <c:v>0.16736899999999999</c:v>
                </c:pt>
                <c:pt idx="3584">
                  <c:v>0.1674506</c:v>
                </c:pt>
                <c:pt idx="3585">
                  <c:v>0.167486</c:v>
                </c:pt>
                <c:pt idx="3586">
                  <c:v>0.1675806</c:v>
                </c:pt>
                <c:pt idx="3587">
                  <c:v>0.16767560000000001</c:v>
                </c:pt>
                <c:pt idx="3588">
                  <c:v>0.1677546</c:v>
                </c:pt>
                <c:pt idx="3589">
                  <c:v>0.167849</c:v>
                </c:pt>
                <c:pt idx="3590">
                  <c:v>0.16793859999999999</c:v>
                </c:pt>
                <c:pt idx="3591">
                  <c:v>0.16802800000000001</c:v>
                </c:pt>
                <c:pt idx="3592">
                  <c:v>0.16811499999999999</c:v>
                </c:pt>
                <c:pt idx="3593">
                  <c:v>0.16819899999999999</c:v>
                </c:pt>
                <c:pt idx="3594">
                  <c:v>0.16828860000000001</c:v>
                </c:pt>
                <c:pt idx="3595">
                  <c:v>0.168378</c:v>
                </c:pt>
                <c:pt idx="3596">
                  <c:v>0.16845660000000001</c:v>
                </c:pt>
                <c:pt idx="3597">
                  <c:v>0.16854060000000001</c:v>
                </c:pt>
                <c:pt idx="3598">
                  <c:v>0.16862759999999999</c:v>
                </c:pt>
                <c:pt idx="3599">
                  <c:v>0.16871700000000001</c:v>
                </c:pt>
                <c:pt idx="3600">
                  <c:v>0.16879859999999999</c:v>
                </c:pt>
                <c:pt idx="3601">
                  <c:v>0.16888259999999999</c:v>
                </c:pt>
                <c:pt idx="3602">
                  <c:v>0.16896359999999999</c:v>
                </c:pt>
                <c:pt idx="3603">
                  <c:v>0.16905600000000001</c:v>
                </c:pt>
                <c:pt idx="3604">
                  <c:v>0.1691426</c:v>
                </c:pt>
                <c:pt idx="3605">
                  <c:v>0.1692186</c:v>
                </c:pt>
                <c:pt idx="3606">
                  <c:v>0.1693056</c:v>
                </c:pt>
                <c:pt idx="3607">
                  <c:v>0.1693896</c:v>
                </c:pt>
                <c:pt idx="3608">
                  <c:v>0.16947899999999999</c:v>
                </c:pt>
                <c:pt idx="3609">
                  <c:v>0.16955500000000001</c:v>
                </c:pt>
                <c:pt idx="3610">
                  <c:v>0.16964460000000001</c:v>
                </c:pt>
                <c:pt idx="3611">
                  <c:v>0.16973099999999999</c:v>
                </c:pt>
                <c:pt idx="3612">
                  <c:v>0.16980999999999999</c:v>
                </c:pt>
                <c:pt idx="3613">
                  <c:v>0.16989399999999999</c:v>
                </c:pt>
                <c:pt idx="3614">
                  <c:v>0.1699726</c:v>
                </c:pt>
                <c:pt idx="3615">
                  <c:v>0.17005960000000001</c:v>
                </c:pt>
                <c:pt idx="3616">
                  <c:v>0.1701406</c:v>
                </c:pt>
                <c:pt idx="3617">
                  <c:v>0.17017599999999999</c:v>
                </c:pt>
                <c:pt idx="3618">
                  <c:v>0.17026559999999999</c:v>
                </c:pt>
                <c:pt idx="3619">
                  <c:v>0.170352</c:v>
                </c:pt>
                <c:pt idx="3620">
                  <c:v>0.17043900000000001</c:v>
                </c:pt>
                <c:pt idx="3621">
                  <c:v>0.1705256</c:v>
                </c:pt>
                <c:pt idx="3622">
                  <c:v>0.17062359999999999</c:v>
                </c:pt>
                <c:pt idx="3623">
                  <c:v>0.17071</c:v>
                </c:pt>
                <c:pt idx="3624">
                  <c:v>0.1707996</c:v>
                </c:pt>
                <c:pt idx="3625">
                  <c:v>0.170878</c:v>
                </c:pt>
                <c:pt idx="3626">
                  <c:v>0.1709676</c:v>
                </c:pt>
                <c:pt idx="3627">
                  <c:v>0.17105999999999999</c:v>
                </c:pt>
                <c:pt idx="3628">
                  <c:v>0.1711416</c:v>
                </c:pt>
                <c:pt idx="3629">
                  <c:v>0.1712226</c:v>
                </c:pt>
                <c:pt idx="3630">
                  <c:v>0.1713066</c:v>
                </c:pt>
                <c:pt idx="3631">
                  <c:v>0.17138800000000001</c:v>
                </c:pt>
                <c:pt idx="3632">
                  <c:v>0.17147999999999999</c:v>
                </c:pt>
                <c:pt idx="3633">
                  <c:v>0.17156160000000001</c:v>
                </c:pt>
                <c:pt idx="3634">
                  <c:v>0.17164560000000001</c:v>
                </c:pt>
                <c:pt idx="3635">
                  <c:v>0.17172960000000001</c:v>
                </c:pt>
                <c:pt idx="3636">
                  <c:v>0.17181660000000001</c:v>
                </c:pt>
                <c:pt idx="3637">
                  <c:v>0.17190359999999999</c:v>
                </c:pt>
                <c:pt idx="3638">
                  <c:v>0.17198459999999999</c:v>
                </c:pt>
                <c:pt idx="3639">
                  <c:v>0.17206360000000001</c:v>
                </c:pt>
                <c:pt idx="3640">
                  <c:v>0.17214760000000001</c:v>
                </c:pt>
                <c:pt idx="3641">
                  <c:v>0.17223160000000001</c:v>
                </c:pt>
                <c:pt idx="3642">
                  <c:v>0.17231560000000001</c:v>
                </c:pt>
                <c:pt idx="3643">
                  <c:v>0.172402</c:v>
                </c:pt>
                <c:pt idx="3644">
                  <c:v>0.17230200000000001</c:v>
                </c:pt>
                <c:pt idx="3645">
                  <c:v>0.172402</c:v>
                </c:pt>
                <c:pt idx="3646">
                  <c:v>0.17250799999999999</c:v>
                </c:pt>
                <c:pt idx="3647">
                  <c:v>0.1726056</c:v>
                </c:pt>
                <c:pt idx="3648">
                  <c:v>0.172706</c:v>
                </c:pt>
                <c:pt idx="3649">
                  <c:v>0.17281160000000001</c:v>
                </c:pt>
                <c:pt idx="3650">
                  <c:v>0.17291200000000001</c:v>
                </c:pt>
                <c:pt idx="3651">
                  <c:v>0.17300699999999999</c:v>
                </c:pt>
                <c:pt idx="3652">
                  <c:v>0.17310200000000001</c:v>
                </c:pt>
                <c:pt idx="3653">
                  <c:v>0.17319399999999999</c:v>
                </c:pt>
                <c:pt idx="3654">
                  <c:v>0.17328099999999999</c:v>
                </c:pt>
                <c:pt idx="3655">
                  <c:v>0.17338100000000001</c:v>
                </c:pt>
                <c:pt idx="3656">
                  <c:v>0.17346259999999999</c:v>
                </c:pt>
                <c:pt idx="3657">
                  <c:v>0.1735466</c:v>
                </c:pt>
                <c:pt idx="3658">
                  <c:v>0.17363899999999999</c:v>
                </c:pt>
                <c:pt idx="3659">
                  <c:v>0.17373359999999999</c:v>
                </c:pt>
                <c:pt idx="3660">
                  <c:v>0.173815</c:v>
                </c:pt>
                <c:pt idx="3661">
                  <c:v>0.17389660000000001</c:v>
                </c:pt>
                <c:pt idx="3662">
                  <c:v>0.173986</c:v>
                </c:pt>
                <c:pt idx="3663">
                  <c:v>0.17407259999999999</c:v>
                </c:pt>
                <c:pt idx="3664">
                  <c:v>0.17415700000000001</c:v>
                </c:pt>
                <c:pt idx="3665">
                  <c:v>0.17423559999999999</c:v>
                </c:pt>
                <c:pt idx="3666">
                  <c:v>0.174322</c:v>
                </c:pt>
                <c:pt idx="3667">
                  <c:v>0.17440600000000001</c:v>
                </c:pt>
                <c:pt idx="3668">
                  <c:v>0.17450099999999999</c:v>
                </c:pt>
                <c:pt idx="3669">
                  <c:v>0.1745826</c:v>
                </c:pt>
                <c:pt idx="3670">
                  <c:v>0.174626</c:v>
                </c:pt>
                <c:pt idx="3671">
                  <c:v>0.17471</c:v>
                </c:pt>
                <c:pt idx="3672">
                  <c:v>0.1747996</c:v>
                </c:pt>
                <c:pt idx="3673">
                  <c:v>0.17488100000000001</c:v>
                </c:pt>
                <c:pt idx="3674">
                  <c:v>0.1749676</c:v>
                </c:pt>
                <c:pt idx="3675">
                  <c:v>0.17507059999999999</c:v>
                </c:pt>
                <c:pt idx="3676">
                  <c:v>0.17514959999999999</c:v>
                </c:pt>
                <c:pt idx="3677">
                  <c:v>0.175236</c:v>
                </c:pt>
                <c:pt idx="3678">
                  <c:v>0.17532</c:v>
                </c:pt>
                <c:pt idx="3679">
                  <c:v>0.175404</c:v>
                </c:pt>
                <c:pt idx="3680">
                  <c:v>0.1754936</c:v>
                </c:pt>
                <c:pt idx="3681">
                  <c:v>0.1755776</c:v>
                </c:pt>
                <c:pt idx="3682">
                  <c:v>0.17566699999999999</c:v>
                </c:pt>
                <c:pt idx="3683">
                  <c:v>0.17575399999999999</c:v>
                </c:pt>
                <c:pt idx="3684">
                  <c:v>0.17583560000000001</c:v>
                </c:pt>
                <c:pt idx="3685">
                  <c:v>0.17591399999999999</c:v>
                </c:pt>
                <c:pt idx="3686">
                  <c:v>0.176006</c:v>
                </c:pt>
                <c:pt idx="3687">
                  <c:v>0.17609559999999999</c:v>
                </c:pt>
                <c:pt idx="3688">
                  <c:v>0.17617459999999999</c:v>
                </c:pt>
                <c:pt idx="3689">
                  <c:v>0.176261</c:v>
                </c:pt>
                <c:pt idx="3690">
                  <c:v>0.17634259999999999</c:v>
                </c:pt>
                <c:pt idx="3691">
                  <c:v>0.176429</c:v>
                </c:pt>
                <c:pt idx="3692">
                  <c:v>0.176508</c:v>
                </c:pt>
                <c:pt idx="3693">
                  <c:v>0.17659759999999999</c:v>
                </c:pt>
                <c:pt idx="3694">
                  <c:v>0.17668159999999999</c:v>
                </c:pt>
                <c:pt idx="3695">
                  <c:v>0.176763</c:v>
                </c:pt>
                <c:pt idx="3696">
                  <c:v>0.176847</c:v>
                </c:pt>
                <c:pt idx="3697">
                  <c:v>0.1769336</c:v>
                </c:pt>
                <c:pt idx="3698">
                  <c:v>0.177012</c:v>
                </c:pt>
                <c:pt idx="3699">
                  <c:v>0.17709359999999999</c:v>
                </c:pt>
                <c:pt idx="3700">
                  <c:v>0.17717759999999999</c:v>
                </c:pt>
                <c:pt idx="3701">
                  <c:v>0.1772156</c:v>
                </c:pt>
                <c:pt idx="3702">
                  <c:v>0.17730799999999999</c:v>
                </c:pt>
                <c:pt idx="3703">
                  <c:v>0.17740259999999999</c:v>
                </c:pt>
                <c:pt idx="3704">
                  <c:v>0.17748159999999999</c:v>
                </c:pt>
                <c:pt idx="3705">
                  <c:v>0.1775766</c:v>
                </c:pt>
                <c:pt idx="3706">
                  <c:v>0.17765500000000001</c:v>
                </c:pt>
                <c:pt idx="3707">
                  <c:v>0.17775260000000001</c:v>
                </c:pt>
                <c:pt idx="3708">
                  <c:v>0.17783660000000001</c:v>
                </c:pt>
                <c:pt idx="3709">
                  <c:v>0.17792359999999999</c:v>
                </c:pt>
                <c:pt idx="3710">
                  <c:v>0.17800759999999999</c:v>
                </c:pt>
                <c:pt idx="3711">
                  <c:v>0.178094</c:v>
                </c:pt>
                <c:pt idx="3712">
                  <c:v>0.17818100000000001</c:v>
                </c:pt>
                <c:pt idx="3713">
                  <c:v>0.17826259999999999</c:v>
                </c:pt>
                <c:pt idx="3714">
                  <c:v>0.17834900000000001</c:v>
                </c:pt>
                <c:pt idx="3715">
                  <c:v>0.17843059999999999</c:v>
                </c:pt>
                <c:pt idx="3716">
                  <c:v>0.1785146</c:v>
                </c:pt>
                <c:pt idx="3717">
                  <c:v>0.17860400000000001</c:v>
                </c:pt>
                <c:pt idx="3718">
                  <c:v>0.1786856</c:v>
                </c:pt>
                <c:pt idx="3719">
                  <c:v>0.17877199999999999</c:v>
                </c:pt>
                <c:pt idx="3720">
                  <c:v>0.17886160000000001</c:v>
                </c:pt>
                <c:pt idx="3721">
                  <c:v>0.17894860000000001</c:v>
                </c:pt>
                <c:pt idx="3722">
                  <c:v>0.17902460000000001</c:v>
                </c:pt>
                <c:pt idx="3723">
                  <c:v>0.179114</c:v>
                </c:pt>
                <c:pt idx="3724">
                  <c:v>0.17918999999999999</c:v>
                </c:pt>
                <c:pt idx="3725">
                  <c:v>0.17927399999999999</c:v>
                </c:pt>
                <c:pt idx="3726">
                  <c:v>0.17936060000000001</c:v>
                </c:pt>
                <c:pt idx="3727">
                  <c:v>0.17925759999999999</c:v>
                </c:pt>
                <c:pt idx="3728">
                  <c:v>0.17934159999999999</c:v>
                </c:pt>
                <c:pt idx="3729">
                  <c:v>0.1794366</c:v>
                </c:pt>
                <c:pt idx="3730">
                  <c:v>0.17954500000000001</c:v>
                </c:pt>
                <c:pt idx="3731">
                  <c:v>0.17965100000000001</c:v>
                </c:pt>
                <c:pt idx="3732">
                  <c:v>0.179759</c:v>
                </c:pt>
                <c:pt idx="3733">
                  <c:v>0.1798516</c:v>
                </c:pt>
                <c:pt idx="3734">
                  <c:v>0.179949</c:v>
                </c:pt>
                <c:pt idx="3735">
                  <c:v>0.1800416</c:v>
                </c:pt>
                <c:pt idx="3736">
                  <c:v>0.18013899999999999</c:v>
                </c:pt>
                <c:pt idx="3737">
                  <c:v>0.180231</c:v>
                </c:pt>
                <c:pt idx="3738">
                  <c:v>0.18031800000000001</c:v>
                </c:pt>
                <c:pt idx="3739">
                  <c:v>0.1804076</c:v>
                </c:pt>
                <c:pt idx="3740">
                  <c:v>0.180505</c:v>
                </c:pt>
                <c:pt idx="3741">
                  <c:v>0.18059700000000001</c:v>
                </c:pt>
                <c:pt idx="3742">
                  <c:v>0.18067859999999999</c:v>
                </c:pt>
                <c:pt idx="3743">
                  <c:v>0.18076800000000001</c:v>
                </c:pt>
                <c:pt idx="3744">
                  <c:v>0.18085999999999999</c:v>
                </c:pt>
                <c:pt idx="3745">
                  <c:v>0.18094460000000001</c:v>
                </c:pt>
                <c:pt idx="3746">
                  <c:v>0.18102860000000001</c:v>
                </c:pt>
                <c:pt idx="3747">
                  <c:v>0.18111260000000001</c:v>
                </c:pt>
                <c:pt idx="3748">
                  <c:v>0.18119660000000001</c:v>
                </c:pt>
                <c:pt idx="3749">
                  <c:v>0.181286</c:v>
                </c:pt>
                <c:pt idx="3750">
                  <c:v>0.18137259999999999</c:v>
                </c:pt>
                <c:pt idx="3751">
                  <c:v>0.18145159999999999</c:v>
                </c:pt>
                <c:pt idx="3752">
                  <c:v>0.18152460000000001</c:v>
                </c:pt>
                <c:pt idx="3753">
                  <c:v>0.1815736</c:v>
                </c:pt>
                <c:pt idx="3754">
                  <c:v>0.18166860000000001</c:v>
                </c:pt>
                <c:pt idx="3755">
                  <c:v>0.181758</c:v>
                </c:pt>
                <c:pt idx="3756">
                  <c:v>0.1818526</c:v>
                </c:pt>
                <c:pt idx="3757">
                  <c:v>0.18193960000000001</c:v>
                </c:pt>
                <c:pt idx="3758">
                  <c:v>0.18202660000000001</c:v>
                </c:pt>
                <c:pt idx="3759">
                  <c:v>0.182116</c:v>
                </c:pt>
                <c:pt idx="3760">
                  <c:v>0.18220259999999999</c:v>
                </c:pt>
                <c:pt idx="3761">
                  <c:v>0.182284</c:v>
                </c:pt>
                <c:pt idx="3762">
                  <c:v>0.1823736</c:v>
                </c:pt>
                <c:pt idx="3763">
                  <c:v>0.18245459999999999</c:v>
                </c:pt>
                <c:pt idx="3764">
                  <c:v>0.182536</c:v>
                </c:pt>
                <c:pt idx="3765">
                  <c:v>0.1826256</c:v>
                </c:pt>
                <c:pt idx="3766">
                  <c:v>0.18271799999999999</c:v>
                </c:pt>
                <c:pt idx="3767">
                  <c:v>0.18279899999999999</c:v>
                </c:pt>
                <c:pt idx="3768">
                  <c:v>0.1828806</c:v>
                </c:pt>
                <c:pt idx="3769">
                  <c:v>0.18297260000000001</c:v>
                </c:pt>
                <c:pt idx="3770">
                  <c:v>0.18305160000000001</c:v>
                </c:pt>
                <c:pt idx="3771">
                  <c:v>0.18312999999999999</c:v>
                </c:pt>
                <c:pt idx="3772">
                  <c:v>0.18321399999999999</c:v>
                </c:pt>
                <c:pt idx="3773">
                  <c:v>0.1832926</c:v>
                </c:pt>
                <c:pt idx="3774">
                  <c:v>0.18338499999999999</c:v>
                </c:pt>
                <c:pt idx="3775">
                  <c:v>0.18346599999999999</c:v>
                </c:pt>
                <c:pt idx="3776">
                  <c:v>0.18355060000000001</c:v>
                </c:pt>
                <c:pt idx="3777">
                  <c:v>0.18363160000000001</c:v>
                </c:pt>
                <c:pt idx="3778">
                  <c:v>0.183721</c:v>
                </c:pt>
                <c:pt idx="3779">
                  <c:v>0.1837946</c:v>
                </c:pt>
                <c:pt idx="3780">
                  <c:v>0.1838786</c:v>
                </c:pt>
                <c:pt idx="3781">
                  <c:v>0.18391360000000001</c:v>
                </c:pt>
                <c:pt idx="3782">
                  <c:v>0.1840116</c:v>
                </c:pt>
                <c:pt idx="3783">
                  <c:v>0.18409800000000001</c:v>
                </c:pt>
                <c:pt idx="3784">
                  <c:v>0.18418760000000001</c:v>
                </c:pt>
                <c:pt idx="3785">
                  <c:v>0.184277</c:v>
                </c:pt>
                <c:pt idx="3786">
                  <c:v>0.184364</c:v>
                </c:pt>
                <c:pt idx="3787">
                  <c:v>0.1844536</c:v>
                </c:pt>
                <c:pt idx="3788">
                  <c:v>0.1845456</c:v>
                </c:pt>
                <c:pt idx="3789">
                  <c:v>0.18463499999999999</c:v>
                </c:pt>
                <c:pt idx="3790">
                  <c:v>0.18471660000000001</c:v>
                </c:pt>
                <c:pt idx="3791">
                  <c:v>0.184803</c:v>
                </c:pt>
                <c:pt idx="3792">
                  <c:v>0.18488460000000001</c:v>
                </c:pt>
                <c:pt idx="3793">
                  <c:v>0.18497959999999999</c:v>
                </c:pt>
                <c:pt idx="3794">
                  <c:v>0.185058</c:v>
                </c:pt>
                <c:pt idx="3795">
                  <c:v>0.185145</c:v>
                </c:pt>
                <c:pt idx="3796">
                  <c:v>0.185226</c:v>
                </c:pt>
                <c:pt idx="3797">
                  <c:v>0.18531</c:v>
                </c:pt>
                <c:pt idx="3798">
                  <c:v>0.18539459999999999</c:v>
                </c:pt>
                <c:pt idx="3799">
                  <c:v>0.18547859999999999</c:v>
                </c:pt>
                <c:pt idx="3800">
                  <c:v>0.18556259999999999</c:v>
                </c:pt>
                <c:pt idx="3801">
                  <c:v>0.18564900000000001</c:v>
                </c:pt>
                <c:pt idx="3802">
                  <c:v>0.1857306</c:v>
                </c:pt>
                <c:pt idx="3803">
                  <c:v>0.185812</c:v>
                </c:pt>
                <c:pt idx="3804">
                  <c:v>0.1859016</c:v>
                </c:pt>
                <c:pt idx="3805">
                  <c:v>0.1859826</c:v>
                </c:pt>
                <c:pt idx="3806">
                  <c:v>0.18606700000000001</c:v>
                </c:pt>
                <c:pt idx="3807">
                  <c:v>0.1861536</c:v>
                </c:pt>
                <c:pt idx="3808">
                  <c:v>0.1862296</c:v>
                </c:pt>
                <c:pt idx="3809">
                  <c:v>0.18627299999999999</c:v>
                </c:pt>
                <c:pt idx="3810">
                  <c:v>0.18635699999999999</c:v>
                </c:pt>
                <c:pt idx="3811">
                  <c:v>0.1864546</c:v>
                </c:pt>
                <c:pt idx="3812">
                  <c:v>0.1865386</c:v>
                </c:pt>
                <c:pt idx="3813">
                  <c:v>0.18662799999999999</c:v>
                </c:pt>
                <c:pt idx="3814">
                  <c:v>0.18672059999999999</c:v>
                </c:pt>
                <c:pt idx="3815">
                  <c:v>0.18679899999999999</c:v>
                </c:pt>
                <c:pt idx="3816">
                  <c:v>0.18688299999999999</c:v>
                </c:pt>
                <c:pt idx="3817">
                  <c:v>0.18697</c:v>
                </c:pt>
                <c:pt idx="3818">
                  <c:v>0.18705959999999999</c:v>
                </c:pt>
                <c:pt idx="3819">
                  <c:v>0.18714059999999999</c:v>
                </c:pt>
                <c:pt idx="3820">
                  <c:v>0.18723300000000001</c:v>
                </c:pt>
                <c:pt idx="3821">
                  <c:v>0.18731700000000001</c:v>
                </c:pt>
                <c:pt idx="3822">
                  <c:v>0.18728159999999999</c:v>
                </c:pt>
                <c:pt idx="3823">
                  <c:v>0.18730060000000001</c:v>
                </c:pt>
                <c:pt idx="3824">
                  <c:v>0.18741459999999999</c:v>
                </c:pt>
                <c:pt idx="3825">
                  <c:v>0.1875096</c:v>
                </c:pt>
                <c:pt idx="3826">
                  <c:v>0.187615</c:v>
                </c:pt>
                <c:pt idx="3827">
                  <c:v>0.18771860000000001</c:v>
                </c:pt>
                <c:pt idx="3828">
                  <c:v>0.18781300000000001</c:v>
                </c:pt>
                <c:pt idx="3829">
                  <c:v>0.18791099999999999</c:v>
                </c:pt>
                <c:pt idx="3830">
                  <c:v>0.1880086</c:v>
                </c:pt>
                <c:pt idx="3831">
                  <c:v>0.188106</c:v>
                </c:pt>
                <c:pt idx="3832">
                  <c:v>0.18819</c:v>
                </c:pt>
                <c:pt idx="3833">
                  <c:v>0.18828500000000001</c:v>
                </c:pt>
                <c:pt idx="3834">
                  <c:v>0.18837699999999999</c:v>
                </c:pt>
                <c:pt idx="3835">
                  <c:v>0.18846399999999999</c:v>
                </c:pt>
                <c:pt idx="3836">
                  <c:v>0.1885646</c:v>
                </c:pt>
                <c:pt idx="3837">
                  <c:v>0.18865100000000001</c:v>
                </c:pt>
                <c:pt idx="3838">
                  <c:v>0.18873500000000001</c:v>
                </c:pt>
                <c:pt idx="3839">
                  <c:v>0.18882199999999999</c:v>
                </c:pt>
                <c:pt idx="3840">
                  <c:v>0.1889036</c:v>
                </c:pt>
                <c:pt idx="3841">
                  <c:v>0.18898760000000001</c:v>
                </c:pt>
                <c:pt idx="3842">
                  <c:v>0.18907399999999999</c:v>
                </c:pt>
                <c:pt idx="3843">
                  <c:v>0.18915799999999999</c:v>
                </c:pt>
                <c:pt idx="3844">
                  <c:v>0.18924759999999999</c:v>
                </c:pt>
                <c:pt idx="3845">
                  <c:v>0.18932660000000001</c:v>
                </c:pt>
                <c:pt idx="3846">
                  <c:v>0.1893696</c:v>
                </c:pt>
                <c:pt idx="3847">
                  <c:v>0.18946199999999999</c:v>
                </c:pt>
                <c:pt idx="3848">
                  <c:v>0.18955159999999999</c:v>
                </c:pt>
                <c:pt idx="3849">
                  <c:v>0.189641</c:v>
                </c:pt>
                <c:pt idx="3850">
                  <c:v>0.1897306</c:v>
                </c:pt>
                <c:pt idx="3851">
                  <c:v>0.18981700000000001</c:v>
                </c:pt>
                <c:pt idx="3852">
                  <c:v>0.18990960000000001</c:v>
                </c:pt>
                <c:pt idx="3853">
                  <c:v>0.18999360000000001</c:v>
                </c:pt>
                <c:pt idx="3854">
                  <c:v>0.19007499999999999</c:v>
                </c:pt>
                <c:pt idx="3855">
                  <c:v>0.19015899999999999</c:v>
                </c:pt>
                <c:pt idx="3856">
                  <c:v>0.19024559999999999</c:v>
                </c:pt>
                <c:pt idx="3857">
                  <c:v>0.1903406</c:v>
                </c:pt>
                <c:pt idx="3858">
                  <c:v>0.19041659999999999</c:v>
                </c:pt>
                <c:pt idx="3859">
                  <c:v>0.19050600000000001</c:v>
                </c:pt>
                <c:pt idx="3860">
                  <c:v>0.19059000000000001</c:v>
                </c:pt>
                <c:pt idx="3861">
                  <c:v>0.19067400000000001</c:v>
                </c:pt>
                <c:pt idx="3862">
                  <c:v>0.19076100000000001</c:v>
                </c:pt>
                <c:pt idx="3863">
                  <c:v>0.19084200000000001</c:v>
                </c:pt>
                <c:pt idx="3864">
                  <c:v>0.1909236</c:v>
                </c:pt>
                <c:pt idx="3865">
                  <c:v>0.19101299999999999</c:v>
                </c:pt>
                <c:pt idx="3866">
                  <c:v>0.19109699999999999</c:v>
                </c:pt>
                <c:pt idx="3867">
                  <c:v>0.1911786</c:v>
                </c:pt>
                <c:pt idx="3868">
                  <c:v>0.1912626</c:v>
                </c:pt>
                <c:pt idx="3869">
                  <c:v>0.19134100000000001</c:v>
                </c:pt>
                <c:pt idx="3870">
                  <c:v>0.19142500000000001</c:v>
                </c:pt>
                <c:pt idx="3871">
                  <c:v>0.19151760000000001</c:v>
                </c:pt>
                <c:pt idx="3872">
                  <c:v>0.19155</c:v>
                </c:pt>
                <c:pt idx="3873">
                  <c:v>0.19164200000000001</c:v>
                </c:pt>
                <c:pt idx="3874">
                  <c:v>0.1917316</c:v>
                </c:pt>
                <c:pt idx="3875">
                  <c:v>0.19182399999999999</c:v>
                </c:pt>
                <c:pt idx="3876">
                  <c:v>0.19190260000000001</c:v>
                </c:pt>
                <c:pt idx="3877">
                  <c:v>0.192</c:v>
                </c:pt>
                <c:pt idx="3878">
                  <c:v>0.192084</c:v>
                </c:pt>
                <c:pt idx="3879">
                  <c:v>0.19216559999999999</c:v>
                </c:pt>
                <c:pt idx="3880">
                  <c:v>0.19225500000000001</c:v>
                </c:pt>
                <c:pt idx="3881">
                  <c:v>0.19233900000000001</c:v>
                </c:pt>
                <c:pt idx="3882">
                  <c:v>0.19243399999999999</c:v>
                </c:pt>
                <c:pt idx="3883">
                  <c:v>0.19250999999999999</c:v>
                </c:pt>
                <c:pt idx="3884">
                  <c:v>0.19259660000000001</c:v>
                </c:pt>
                <c:pt idx="3885">
                  <c:v>0.192686</c:v>
                </c:pt>
                <c:pt idx="3886">
                  <c:v>0.19276760000000001</c:v>
                </c:pt>
                <c:pt idx="3887">
                  <c:v>0.19284899999999999</c:v>
                </c:pt>
                <c:pt idx="3888">
                  <c:v>0.19293060000000001</c:v>
                </c:pt>
                <c:pt idx="3889">
                  <c:v>0.19301960000000001</c:v>
                </c:pt>
                <c:pt idx="3890">
                  <c:v>0.193104</c:v>
                </c:pt>
                <c:pt idx="3891">
                  <c:v>0.193188</c:v>
                </c:pt>
                <c:pt idx="3892">
                  <c:v>0.193272</c:v>
                </c:pt>
                <c:pt idx="3893">
                  <c:v>0.19335859999999999</c:v>
                </c:pt>
                <c:pt idx="3894">
                  <c:v>0.193443</c:v>
                </c:pt>
                <c:pt idx="3895">
                  <c:v>0.193524</c:v>
                </c:pt>
                <c:pt idx="3896">
                  <c:v>0.19360559999999999</c:v>
                </c:pt>
                <c:pt idx="3897">
                  <c:v>0.19368959999999999</c:v>
                </c:pt>
                <c:pt idx="3898">
                  <c:v>0.19377900000000001</c:v>
                </c:pt>
                <c:pt idx="3899">
                  <c:v>0.193855</c:v>
                </c:pt>
                <c:pt idx="3900">
                  <c:v>0.19388759999999999</c:v>
                </c:pt>
                <c:pt idx="3901">
                  <c:v>0.19398260000000001</c:v>
                </c:pt>
                <c:pt idx="3902">
                  <c:v>0.19407759999999999</c:v>
                </c:pt>
                <c:pt idx="3903">
                  <c:v>0.194164</c:v>
                </c:pt>
                <c:pt idx="3904">
                  <c:v>0.19425100000000001</c:v>
                </c:pt>
                <c:pt idx="3905">
                  <c:v>0.1943406</c:v>
                </c:pt>
                <c:pt idx="3906">
                  <c:v>0.19442699999999999</c:v>
                </c:pt>
                <c:pt idx="3907">
                  <c:v>0.19451959999999999</c:v>
                </c:pt>
                <c:pt idx="3908">
                  <c:v>0.19460359999999999</c:v>
                </c:pt>
                <c:pt idx="3909">
                  <c:v>0.1946956</c:v>
                </c:pt>
                <c:pt idx="3910">
                  <c:v>0.1947796</c:v>
                </c:pt>
                <c:pt idx="3911">
                  <c:v>0.19486100000000001</c:v>
                </c:pt>
                <c:pt idx="3912">
                  <c:v>0.19494800000000001</c:v>
                </c:pt>
                <c:pt idx="3913">
                  <c:v>0.1950346</c:v>
                </c:pt>
                <c:pt idx="3914">
                  <c:v>0.1951186</c:v>
                </c:pt>
                <c:pt idx="3915">
                  <c:v>0.19520000000000001</c:v>
                </c:pt>
                <c:pt idx="3916">
                  <c:v>0.19528699999999999</c:v>
                </c:pt>
                <c:pt idx="3917">
                  <c:v>0.19537099999999999</c:v>
                </c:pt>
                <c:pt idx="3918">
                  <c:v>0.19545760000000001</c:v>
                </c:pt>
                <c:pt idx="3919">
                  <c:v>0.1955336</c:v>
                </c:pt>
                <c:pt idx="3920">
                  <c:v>0.19562299999999999</c:v>
                </c:pt>
                <c:pt idx="3921">
                  <c:v>0.19570460000000001</c:v>
                </c:pt>
                <c:pt idx="3922">
                  <c:v>0.1957856</c:v>
                </c:pt>
                <c:pt idx="3923">
                  <c:v>0.19587260000000001</c:v>
                </c:pt>
                <c:pt idx="3924">
                  <c:v>0.19595399999999999</c:v>
                </c:pt>
                <c:pt idx="3925">
                  <c:v>0.19603799999999999</c:v>
                </c:pt>
                <c:pt idx="3926">
                  <c:v>0.19612460000000001</c:v>
                </c:pt>
                <c:pt idx="3927">
                  <c:v>0.19615460000000001</c:v>
                </c:pt>
                <c:pt idx="3928">
                  <c:v>0.19623860000000001</c:v>
                </c:pt>
                <c:pt idx="3929">
                  <c:v>0.1963336</c:v>
                </c:pt>
                <c:pt idx="3930">
                  <c:v>0.19642299999999999</c:v>
                </c:pt>
                <c:pt idx="3931">
                  <c:v>0.19651260000000001</c:v>
                </c:pt>
                <c:pt idx="3932">
                  <c:v>0.196515</c:v>
                </c:pt>
                <c:pt idx="3933">
                  <c:v>0.1965316</c:v>
                </c:pt>
                <c:pt idx="3934">
                  <c:v>0.19663700000000001</c:v>
                </c:pt>
                <c:pt idx="3935">
                  <c:v>0.19674059999999999</c:v>
                </c:pt>
                <c:pt idx="3936">
                  <c:v>0.19683800000000001</c:v>
                </c:pt>
                <c:pt idx="3937">
                  <c:v>0.19694900000000001</c:v>
                </c:pt>
                <c:pt idx="3938">
                  <c:v>0.19704659999999999</c:v>
                </c:pt>
                <c:pt idx="3939">
                  <c:v>0.19714699999999999</c:v>
                </c:pt>
                <c:pt idx="3940">
                  <c:v>0.197242</c:v>
                </c:pt>
                <c:pt idx="3941">
                  <c:v>0.19733700000000001</c:v>
                </c:pt>
                <c:pt idx="3942">
                  <c:v>0.197432</c:v>
                </c:pt>
                <c:pt idx="3943">
                  <c:v>0.19751859999999999</c:v>
                </c:pt>
                <c:pt idx="3944">
                  <c:v>0.19761600000000001</c:v>
                </c:pt>
                <c:pt idx="3945">
                  <c:v>0.19769999999999999</c:v>
                </c:pt>
                <c:pt idx="3946">
                  <c:v>0.19777900000000001</c:v>
                </c:pt>
                <c:pt idx="3947">
                  <c:v>0.19786860000000001</c:v>
                </c:pt>
                <c:pt idx="3948">
                  <c:v>0.19796059999999999</c:v>
                </c:pt>
                <c:pt idx="3949">
                  <c:v>0.19804759999999999</c:v>
                </c:pt>
                <c:pt idx="3950">
                  <c:v>0.19813159999999999</c:v>
                </c:pt>
                <c:pt idx="3951">
                  <c:v>0.19821800000000001</c:v>
                </c:pt>
                <c:pt idx="3952">
                  <c:v>0.19830500000000001</c:v>
                </c:pt>
                <c:pt idx="3953">
                  <c:v>0.19833500000000001</c:v>
                </c:pt>
                <c:pt idx="3954">
                  <c:v>0.19842960000000001</c:v>
                </c:pt>
                <c:pt idx="3955">
                  <c:v>0.198522</c:v>
                </c:pt>
                <c:pt idx="3956">
                  <c:v>0.1986116</c:v>
                </c:pt>
                <c:pt idx="3957">
                  <c:v>0.1986956</c:v>
                </c:pt>
                <c:pt idx="3958">
                  <c:v>0.19878499999999999</c:v>
                </c:pt>
                <c:pt idx="3959">
                  <c:v>0.198877</c:v>
                </c:pt>
                <c:pt idx="3960">
                  <c:v>0.198961</c:v>
                </c:pt>
                <c:pt idx="3961">
                  <c:v>0.199048</c:v>
                </c:pt>
                <c:pt idx="3962">
                  <c:v>0.19913500000000001</c:v>
                </c:pt>
                <c:pt idx="3963">
                  <c:v>0.19921900000000001</c:v>
                </c:pt>
                <c:pt idx="3964">
                  <c:v>0.1993086</c:v>
                </c:pt>
                <c:pt idx="3965">
                  <c:v>0.1993896</c:v>
                </c:pt>
                <c:pt idx="3966">
                  <c:v>0.1994736</c:v>
                </c:pt>
                <c:pt idx="3967">
                  <c:v>0.19956299999999999</c:v>
                </c:pt>
                <c:pt idx="3968">
                  <c:v>0.19964760000000001</c:v>
                </c:pt>
                <c:pt idx="3969">
                  <c:v>0.19973160000000001</c:v>
                </c:pt>
                <c:pt idx="3970">
                  <c:v>0.199818</c:v>
                </c:pt>
                <c:pt idx="3971">
                  <c:v>0.199905</c:v>
                </c:pt>
                <c:pt idx="3972">
                  <c:v>0.199986</c:v>
                </c:pt>
                <c:pt idx="3973">
                  <c:v>0.20007</c:v>
                </c:pt>
                <c:pt idx="3974">
                  <c:v>0.200152</c:v>
                </c:pt>
                <c:pt idx="3975">
                  <c:v>0.200234</c:v>
                </c:pt>
                <c:pt idx="3976">
                  <c:v>0.20032</c:v>
                </c:pt>
                <c:pt idx="3977">
                  <c:v>0.200406</c:v>
                </c:pt>
                <c:pt idx="3978">
                  <c:v>0.20048199999999999</c:v>
                </c:pt>
                <c:pt idx="3979">
                  <c:v>0.20056599999999999</c:v>
                </c:pt>
                <c:pt idx="3980">
                  <c:v>0.20066000000000001</c:v>
                </c:pt>
                <c:pt idx="3981">
                  <c:v>0.200738</c:v>
                </c:pt>
                <c:pt idx="3982">
                  <c:v>0.20077200000000001</c:v>
                </c:pt>
                <c:pt idx="3983">
                  <c:v>0.20086200000000001</c:v>
                </c:pt>
                <c:pt idx="3984">
                  <c:v>0.20095399999999999</c:v>
                </c:pt>
                <c:pt idx="3985">
                  <c:v>0.201046</c:v>
                </c:pt>
                <c:pt idx="3986">
                  <c:v>0.201128</c:v>
                </c:pt>
                <c:pt idx="3987">
                  <c:v>0.20122399999999999</c:v>
                </c:pt>
                <c:pt idx="3988">
                  <c:v>0.20131199999999999</c:v>
                </c:pt>
                <c:pt idx="3989">
                  <c:v>0.20139399999999999</c:v>
                </c:pt>
                <c:pt idx="3990">
                  <c:v>0.201484</c:v>
                </c:pt>
                <c:pt idx="3991">
                  <c:v>0.20156399999999999</c:v>
                </c:pt>
                <c:pt idx="3992">
                  <c:v>0.20166000000000001</c:v>
                </c:pt>
                <c:pt idx="3993">
                  <c:v>0.20174400000000001</c:v>
                </c:pt>
                <c:pt idx="3994">
                  <c:v>0.20183000000000001</c:v>
                </c:pt>
                <c:pt idx="3995">
                  <c:v>0.20191000000000001</c:v>
                </c:pt>
                <c:pt idx="3996">
                  <c:v>0.20199600000000001</c:v>
                </c:pt>
                <c:pt idx="3997">
                  <c:v>0.202074</c:v>
                </c:pt>
                <c:pt idx="3998">
                  <c:v>0.20216200000000001</c:v>
                </c:pt>
                <c:pt idx="3999">
                  <c:v>0.20224800000000001</c:v>
                </c:pt>
                <c:pt idx="4000">
                  <c:v>0.20233000000000001</c:v>
                </c:pt>
                <c:pt idx="4001">
                  <c:v>0.20241000000000001</c:v>
                </c:pt>
                <c:pt idx="4002">
                  <c:v>0.20249400000000001</c:v>
                </c:pt>
                <c:pt idx="4003">
                  <c:v>0.20258399999999999</c:v>
                </c:pt>
                <c:pt idx="4004">
                  <c:v>0.20266799999999999</c:v>
                </c:pt>
                <c:pt idx="4005">
                  <c:v>0.20275199999999999</c:v>
                </c:pt>
                <c:pt idx="4006">
                  <c:v>0.20283200000000001</c:v>
                </c:pt>
                <c:pt idx="4007">
                  <c:v>0.20291600000000001</c:v>
                </c:pt>
                <c:pt idx="4008">
                  <c:v>0.202954</c:v>
                </c:pt>
                <c:pt idx="4009">
                  <c:v>0.203046</c:v>
                </c:pt>
                <c:pt idx="4010">
                  <c:v>0.20313000000000001</c:v>
                </c:pt>
                <c:pt idx="4011">
                  <c:v>0.20322200000000001</c:v>
                </c:pt>
                <c:pt idx="4012">
                  <c:v>0.20330799999999999</c:v>
                </c:pt>
                <c:pt idx="4013">
                  <c:v>0.203398</c:v>
                </c:pt>
                <c:pt idx="4014">
                  <c:v>0.203488</c:v>
                </c:pt>
                <c:pt idx="4015">
                  <c:v>0.203572</c:v>
                </c:pt>
                <c:pt idx="4016">
                  <c:v>0.20366000000000001</c:v>
                </c:pt>
                <c:pt idx="4017">
                  <c:v>0.20374400000000001</c:v>
                </c:pt>
                <c:pt idx="4018">
                  <c:v>0.20383200000000001</c:v>
                </c:pt>
                <c:pt idx="4019">
                  <c:v>0.20391599999999999</c:v>
                </c:pt>
                <c:pt idx="4020">
                  <c:v>0.20400799999999999</c:v>
                </c:pt>
                <c:pt idx="4021">
                  <c:v>0.20408599999999999</c:v>
                </c:pt>
                <c:pt idx="4022">
                  <c:v>0.20416999999999999</c:v>
                </c:pt>
                <c:pt idx="4023">
                  <c:v>0.20426</c:v>
                </c:pt>
                <c:pt idx="4024">
                  <c:v>0.204342</c:v>
                </c:pt>
                <c:pt idx="4025">
                  <c:v>0.20442199999999999</c:v>
                </c:pt>
                <c:pt idx="4026">
                  <c:v>0.204512</c:v>
                </c:pt>
                <c:pt idx="4027">
                  <c:v>0.204596</c:v>
                </c:pt>
                <c:pt idx="4028">
                  <c:v>0.20468</c:v>
                </c:pt>
                <c:pt idx="4029">
                  <c:v>0.204762</c:v>
                </c:pt>
                <c:pt idx="4030">
                  <c:v>0.204848</c:v>
                </c:pt>
                <c:pt idx="4031">
                  <c:v>0.204932</c:v>
                </c:pt>
                <c:pt idx="4032">
                  <c:v>0.205016</c:v>
                </c:pt>
                <c:pt idx="4033">
                  <c:v>0.20504600000000001</c:v>
                </c:pt>
                <c:pt idx="4034">
                  <c:v>0.20513799999999999</c:v>
                </c:pt>
                <c:pt idx="4035">
                  <c:v>0.205236</c:v>
                </c:pt>
                <c:pt idx="4036">
                  <c:v>0.205318</c:v>
                </c:pt>
                <c:pt idx="4037">
                  <c:v>0.20541000000000001</c:v>
                </c:pt>
                <c:pt idx="4038">
                  <c:v>0.20549999999999999</c:v>
                </c:pt>
                <c:pt idx="4039">
                  <c:v>0.20558000000000001</c:v>
                </c:pt>
                <c:pt idx="4040">
                  <c:v>0.20566400000000001</c:v>
                </c:pt>
                <c:pt idx="4041">
                  <c:v>0.20576</c:v>
                </c:pt>
                <c:pt idx="4042">
                  <c:v>0.205842</c:v>
                </c:pt>
                <c:pt idx="4043">
                  <c:v>0.205926</c:v>
                </c:pt>
                <c:pt idx="4044">
                  <c:v>0.20601</c:v>
                </c:pt>
                <c:pt idx="4045">
                  <c:v>0.20610200000000001</c:v>
                </c:pt>
                <c:pt idx="4046">
                  <c:v>0.20618</c:v>
                </c:pt>
                <c:pt idx="4047">
                  <c:v>0.206264</c:v>
                </c:pt>
                <c:pt idx="4048">
                  <c:v>0.20635600000000001</c:v>
                </c:pt>
                <c:pt idx="4049">
                  <c:v>0.20643</c:v>
                </c:pt>
                <c:pt idx="4050">
                  <c:v>0.20652799999999999</c:v>
                </c:pt>
                <c:pt idx="4051">
                  <c:v>0.20660400000000001</c:v>
                </c:pt>
                <c:pt idx="4052">
                  <c:v>0.20669000000000001</c:v>
                </c:pt>
                <c:pt idx="4053">
                  <c:v>0.20677400000000001</c:v>
                </c:pt>
                <c:pt idx="4054">
                  <c:v>0.20685799999999999</c:v>
                </c:pt>
                <c:pt idx="4055">
                  <c:v>0.20694199999999999</c:v>
                </c:pt>
                <c:pt idx="4056">
                  <c:v>0.20703199999999999</c:v>
                </c:pt>
                <c:pt idx="4057">
                  <c:v>0.20707999999999999</c:v>
                </c:pt>
                <c:pt idx="4058">
                  <c:v>0.20715</c:v>
                </c:pt>
                <c:pt idx="4059">
                  <c:v>0.20723800000000001</c:v>
                </c:pt>
                <c:pt idx="4060">
                  <c:v>0.20732</c:v>
                </c:pt>
                <c:pt idx="4061">
                  <c:v>0.20741599999999999</c:v>
                </c:pt>
                <c:pt idx="4062">
                  <c:v>0.207506</c:v>
                </c:pt>
                <c:pt idx="4063">
                  <c:v>0.207592</c:v>
                </c:pt>
                <c:pt idx="4064">
                  <c:v>0.20768600000000001</c:v>
                </c:pt>
                <c:pt idx="4065">
                  <c:v>0.20758399999999999</c:v>
                </c:pt>
                <c:pt idx="4066">
                  <c:v>0.20768200000000001</c:v>
                </c:pt>
                <c:pt idx="4067">
                  <c:v>0.20779</c:v>
                </c:pt>
                <c:pt idx="4068">
                  <c:v>0.207894</c:v>
                </c:pt>
                <c:pt idx="4069">
                  <c:v>0.208006</c:v>
                </c:pt>
                <c:pt idx="4070">
                  <c:v>0.20810200000000001</c:v>
                </c:pt>
                <c:pt idx="4071">
                  <c:v>0.208206</c:v>
                </c:pt>
                <c:pt idx="4072">
                  <c:v>0.20829800000000001</c:v>
                </c:pt>
                <c:pt idx="4073">
                  <c:v>0.208398</c:v>
                </c:pt>
                <c:pt idx="4074">
                  <c:v>0.20849599999999999</c:v>
                </c:pt>
                <c:pt idx="4075">
                  <c:v>0.20858599999999999</c:v>
                </c:pt>
                <c:pt idx="4076">
                  <c:v>0.208678</c:v>
                </c:pt>
                <c:pt idx="4077">
                  <c:v>0.20877200000000001</c:v>
                </c:pt>
                <c:pt idx="4078">
                  <c:v>0.20885600000000001</c:v>
                </c:pt>
                <c:pt idx="4079">
                  <c:v>0.20893999999999999</c:v>
                </c:pt>
                <c:pt idx="4080">
                  <c:v>0.20902399999999999</c:v>
                </c:pt>
                <c:pt idx="4081">
                  <c:v>0.20908399999999999</c:v>
                </c:pt>
                <c:pt idx="4082">
                  <c:v>0.20916000000000001</c:v>
                </c:pt>
                <c:pt idx="4083">
                  <c:v>0.20924799999999999</c:v>
                </c:pt>
                <c:pt idx="4084">
                  <c:v>0.209342</c:v>
                </c:pt>
                <c:pt idx="4085">
                  <c:v>0.20943200000000001</c:v>
                </c:pt>
                <c:pt idx="4086">
                  <c:v>0.20952399999999999</c:v>
                </c:pt>
                <c:pt idx="4087">
                  <c:v>0.20960999999999999</c:v>
                </c:pt>
                <c:pt idx="4088">
                  <c:v>0.2097</c:v>
                </c:pt>
                <c:pt idx="4089">
                  <c:v>0.209784</c:v>
                </c:pt>
                <c:pt idx="4090">
                  <c:v>0.20987</c:v>
                </c:pt>
                <c:pt idx="4091">
                  <c:v>0.209954</c:v>
                </c:pt>
                <c:pt idx="4092">
                  <c:v>0.21004400000000001</c:v>
                </c:pt>
                <c:pt idx="4093">
                  <c:v>0.21012800000000001</c:v>
                </c:pt>
                <c:pt idx="4094">
                  <c:v>0.21021599999999999</c:v>
                </c:pt>
                <c:pt idx="4095">
                  <c:v>0.21030199999999999</c:v>
                </c:pt>
                <c:pt idx="4096">
                  <c:v>0.21038599999999999</c:v>
                </c:pt>
                <c:pt idx="4097">
                  <c:v>0.21046400000000001</c:v>
                </c:pt>
                <c:pt idx="4098">
                  <c:v>0.21054600000000001</c:v>
                </c:pt>
                <c:pt idx="4099">
                  <c:v>0.21063799999999999</c:v>
                </c:pt>
                <c:pt idx="4100">
                  <c:v>0.210726</c:v>
                </c:pt>
                <c:pt idx="4101">
                  <c:v>0.21081</c:v>
                </c:pt>
                <c:pt idx="4102">
                  <c:v>0.21088999999999999</c:v>
                </c:pt>
                <c:pt idx="4103">
                  <c:v>0.210924</c:v>
                </c:pt>
                <c:pt idx="4104">
                  <c:v>0.21101600000000001</c:v>
                </c:pt>
                <c:pt idx="4105">
                  <c:v>0.21110999999999999</c:v>
                </c:pt>
                <c:pt idx="4106">
                  <c:v>0.21119599999999999</c:v>
                </c:pt>
                <c:pt idx="4107">
                  <c:v>0.21128</c:v>
                </c:pt>
                <c:pt idx="4108">
                  <c:v>0.211368</c:v>
                </c:pt>
                <c:pt idx="4109">
                  <c:v>0.21146200000000001</c:v>
                </c:pt>
                <c:pt idx="4110">
                  <c:v>0.21154999999999999</c:v>
                </c:pt>
                <c:pt idx="4111">
                  <c:v>0.21163799999999999</c:v>
                </c:pt>
                <c:pt idx="4112">
                  <c:v>0.21171799999999999</c:v>
                </c:pt>
                <c:pt idx="4113">
                  <c:v>0.21180399999999999</c:v>
                </c:pt>
                <c:pt idx="4114">
                  <c:v>0.211892</c:v>
                </c:pt>
                <c:pt idx="4115">
                  <c:v>0.211978</c:v>
                </c:pt>
                <c:pt idx="4116">
                  <c:v>0.21206</c:v>
                </c:pt>
                <c:pt idx="4117">
                  <c:v>0.212144</c:v>
                </c:pt>
                <c:pt idx="4118">
                  <c:v>0.212228</c:v>
                </c:pt>
                <c:pt idx="4119">
                  <c:v>0.212308</c:v>
                </c:pt>
                <c:pt idx="4120">
                  <c:v>0.21239</c:v>
                </c:pt>
                <c:pt idx="4121">
                  <c:v>0.212474</c:v>
                </c:pt>
                <c:pt idx="4122">
                  <c:v>0.212558</c:v>
                </c:pt>
                <c:pt idx="4123">
                  <c:v>0.21265000000000001</c:v>
                </c:pt>
                <c:pt idx="4124">
                  <c:v>0.21269199999999999</c:v>
                </c:pt>
                <c:pt idx="4125">
                  <c:v>0.21277599999999999</c:v>
                </c:pt>
                <c:pt idx="4126">
                  <c:v>0.212868</c:v>
                </c:pt>
                <c:pt idx="4127">
                  <c:v>0.212954</c:v>
                </c:pt>
                <c:pt idx="4128">
                  <c:v>0.213036</c:v>
                </c:pt>
                <c:pt idx="4129">
                  <c:v>0.21313799999999999</c:v>
                </c:pt>
                <c:pt idx="4130">
                  <c:v>0.21322199999999999</c:v>
                </c:pt>
                <c:pt idx="4131">
                  <c:v>0.213314</c:v>
                </c:pt>
                <c:pt idx="4132">
                  <c:v>0.213396</c:v>
                </c:pt>
                <c:pt idx="4133">
                  <c:v>0.213478</c:v>
                </c:pt>
                <c:pt idx="4134">
                  <c:v>0.213564</c:v>
                </c:pt>
                <c:pt idx="4135">
                  <c:v>0.21365400000000001</c:v>
                </c:pt>
                <c:pt idx="4136">
                  <c:v>0.21373600000000001</c:v>
                </c:pt>
                <c:pt idx="4137">
                  <c:v>0.21382200000000001</c:v>
                </c:pt>
                <c:pt idx="4138">
                  <c:v>0.21390000000000001</c:v>
                </c:pt>
                <c:pt idx="4139">
                  <c:v>0.21398800000000001</c:v>
                </c:pt>
                <c:pt idx="4140">
                  <c:v>0.21407599999999999</c:v>
                </c:pt>
                <c:pt idx="4141">
                  <c:v>0.21415600000000001</c:v>
                </c:pt>
                <c:pt idx="4142">
                  <c:v>0.21423600000000001</c:v>
                </c:pt>
                <c:pt idx="4143">
                  <c:v>0.21428800000000001</c:v>
                </c:pt>
                <c:pt idx="4144">
                  <c:v>0.21437</c:v>
                </c:pt>
                <c:pt idx="4145">
                  <c:v>0.21446399999999999</c:v>
                </c:pt>
                <c:pt idx="4146">
                  <c:v>0.214556</c:v>
                </c:pt>
                <c:pt idx="4147">
                  <c:v>0.214644</c:v>
                </c:pt>
                <c:pt idx="4148">
                  <c:v>0.21473</c:v>
                </c:pt>
                <c:pt idx="4149">
                  <c:v>0.21482000000000001</c:v>
                </c:pt>
                <c:pt idx="4150">
                  <c:v>0.21490200000000001</c:v>
                </c:pt>
                <c:pt idx="4151">
                  <c:v>0.21498999999999999</c:v>
                </c:pt>
                <c:pt idx="4152">
                  <c:v>0.21507200000000001</c:v>
                </c:pt>
                <c:pt idx="4153">
                  <c:v>0.21515599999999999</c:v>
                </c:pt>
                <c:pt idx="4154">
                  <c:v>0.21524199999999999</c:v>
                </c:pt>
                <c:pt idx="4155">
                  <c:v>0.21532599999999999</c:v>
                </c:pt>
                <c:pt idx="4156">
                  <c:v>0.21540999999999999</c:v>
                </c:pt>
                <c:pt idx="4157">
                  <c:v>0.21549599999999999</c:v>
                </c:pt>
                <c:pt idx="4158">
                  <c:v>0.215584</c:v>
                </c:pt>
                <c:pt idx="4159">
                  <c:v>0.21562799999999999</c:v>
                </c:pt>
                <c:pt idx="4160">
                  <c:v>0.21571399999999999</c:v>
                </c:pt>
                <c:pt idx="4161">
                  <c:v>0.21580199999999999</c:v>
                </c:pt>
                <c:pt idx="4162">
                  <c:v>0.215888</c:v>
                </c:pt>
                <c:pt idx="4163">
                  <c:v>0.215976</c:v>
                </c:pt>
                <c:pt idx="4164">
                  <c:v>0.21606400000000001</c:v>
                </c:pt>
                <c:pt idx="4165">
                  <c:v>0.21615599999999999</c:v>
                </c:pt>
                <c:pt idx="4166">
                  <c:v>0.21623999999999999</c:v>
                </c:pt>
                <c:pt idx="4167">
                  <c:v>0.216332</c:v>
                </c:pt>
                <c:pt idx="4168">
                  <c:v>0.216414</c:v>
                </c:pt>
                <c:pt idx="4169">
                  <c:v>0.216498</c:v>
                </c:pt>
                <c:pt idx="4170">
                  <c:v>0.216588</c:v>
                </c:pt>
                <c:pt idx="4171">
                  <c:v>0.21667400000000001</c:v>
                </c:pt>
                <c:pt idx="4172">
                  <c:v>0.216754</c:v>
                </c:pt>
                <c:pt idx="4173">
                  <c:v>0.21684200000000001</c:v>
                </c:pt>
                <c:pt idx="4174">
                  <c:v>0.21692400000000001</c:v>
                </c:pt>
                <c:pt idx="4175">
                  <c:v>0.21701400000000001</c:v>
                </c:pt>
                <c:pt idx="4176">
                  <c:v>0.217062</c:v>
                </c:pt>
                <c:pt idx="4177">
                  <c:v>0.21715000000000001</c:v>
                </c:pt>
                <c:pt idx="4178">
                  <c:v>0.21724199999999999</c:v>
                </c:pt>
                <c:pt idx="4179">
                  <c:v>0.21732799999999999</c:v>
                </c:pt>
                <c:pt idx="4180">
                  <c:v>0.21742</c:v>
                </c:pt>
                <c:pt idx="4181">
                  <c:v>0.21749599999999999</c:v>
                </c:pt>
                <c:pt idx="4182">
                  <c:v>0.21759200000000001</c:v>
                </c:pt>
                <c:pt idx="4183">
                  <c:v>0.217672</c:v>
                </c:pt>
                <c:pt idx="4184">
                  <c:v>0.21776400000000001</c:v>
                </c:pt>
                <c:pt idx="4185">
                  <c:v>0.21784000000000001</c:v>
                </c:pt>
                <c:pt idx="4186">
                  <c:v>0.21793199999999999</c:v>
                </c:pt>
                <c:pt idx="4187">
                  <c:v>0.21801400000000001</c:v>
                </c:pt>
                <c:pt idx="4188">
                  <c:v>0.21809200000000001</c:v>
                </c:pt>
                <c:pt idx="4189">
                  <c:v>0.21817400000000001</c:v>
                </c:pt>
                <c:pt idx="4190">
                  <c:v>0.21826599999999999</c:v>
                </c:pt>
                <c:pt idx="4191">
                  <c:v>0.21834999999999999</c:v>
                </c:pt>
                <c:pt idx="4192">
                  <c:v>0.21842600000000001</c:v>
                </c:pt>
                <c:pt idx="4193">
                  <c:v>0.21851599999999999</c:v>
                </c:pt>
                <c:pt idx="4194">
                  <c:v>0.21856</c:v>
                </c:pt>
                <c:pt idx="4195">
                  <c:v>0.21865399999999999</c:v>
                </c:pt>
                <c:pt idx="4196">
                  <c:v>0.21874199999999999</c:v>
                </c:pt>
                <c:pt idx="4197">
                  <c:v>0.21882599999999999</c:v>
                </c:pt>
                <c:pt idx="4198">
                  <c:v>0.218918</c:v>
                </c:pt>
                <c:pt idx="4199">
                  <c:v>0.21901000000000001</c:v>
                </c:pt>
                <c:pt idx="4200">
                  <c:v>0.21909600000000001</c:v>
                </c:pt>
                <c:pt idx="4201">
                  <c:v>0.21918399999999999</c:v>
                </c:pt>
                <c:pt idx="4202">
                  <c:v>0.21926799999999999</c:v>
                </c:pt>
                <c:pt idx="4203">
                  <c:v>0.21935399999999999</c:v>
                </c:pt>
                <c:pt idx="4204">
                  <c:v>0.21943799999999999</c:v>
                </c:pt>
                <c:pt idx="4205">
                  <c:v>0.219528</c:v>
                </c:pt>
                <c:pt idx="4206">
                  <c:v>0.21960399999999999</c:v>
                </c:pt>
                <c:pt idx="4207">
                  <c:v>0.219696</c:v>
                </c:pt>
                <c:pt idx="4208">
                  <c:v>0.21978</c:v>
                </c:pt>
                <c:pt idx="4209">
                  <c:v>0.21986</c:v>
                </c:pt>
                <c:pt idx="4210">
                  <c:v>0.21990399999999999</c:v>
                </c:pt>
                <c:pt idx="4211">
                  <c:v>0.21999199999999999</c:v>
                </c:pt>
                <c:pt idx="4212">
                  <c:v>0.220084</c:v>
                </c:pt>
                <c:pt idx="4213">
                  <c:v>0.22017</c:v>
                </c:pt>
                <c:pt idx="4214">
                  <c:v>0.22026799999999999</c:v>
                </c:pt>
                <c:pt idx="4215">
                  <c:v>0.22034599999999999</c:v>
                </c:pt>
                <c:pt idx="4216">
                  <c:v>0.220442</c:v>
                </c:pt>
                <c:pt idx="4217">
                  <c:v>0.22051999999999999</c:v>
                </c:pt>
                <c:pt idx="4218">
                  <c:v>0.22061</c:v>
                </c:pt>
                <c:pt idx="4219">
                  <c:v>0.220696</c:v>
                </c:pt>
                <c:pt idx="4220">
                  <c:v>0.22078200000000001</c:v>
                </c:pt>
                <c:pt idx="4221">
                  <c:v>0.220864</c:v>
                </c:pt>
                <c:pt idx="4222">
                  <c:v>0.220946</c:v>
                </c:pt>
                <c:pt idx="4223">
                  <c:v>0.22103600000000001</c:v>
                </c:pt>
                <c:pt idx="4224">
                  <c:v>0.221114</c:v>
                </c:pt>
                <c:pt idx="4225">
                  <c:v>0.22119800000000001</c:v>
                </c:pt>
                <c:pt idx="4226">
                  <c:v>0.22128200000000001</c:v>
                </c:pt>
                <c:pt idx="4227">
                  <c:v>0.22136800000000001</c:v>
                </c:pt>
                <c:pt idx="4228">
                  <c:v>0.22145200000000001</c:v>
                </c:pt>
                <c:pt idx="4229">
                  <c:v>0.221496</c:v>
                </c:pt>
                <c:pt idx="4230">
                  <c:v>0.22158600000000001</c:v>
                </c:pt>
                <c:pt idx="4231">
                  <c:v>0.22167600000000001</c:v>
                </c:pt>
                <c:pt idx="4232">
                  <c:v>0.22176399999999999</c:v>
                </c:pt>
                <c:pt idx="4233">
                  <c:v>0.22184799999999999</c:v>
                </c:pt>
                <c:pt idx="4234">
                  <c:v>0.221946</c:v>
                </c:pt>
                <c:pt idx="4235">
                  <c:v>0.22203600000000001</c:v>
                </c:pt>
                <c:pt idx="4236">
                  <c:v>0.22212200000000001</c:v>
                </c:pt>
                <c:pt idx="4237">
                  <c:v>0.22221199999999999</c:v>
                </c:pt>
                <c:pt idx="4238">
                  <c:v>0.22228999999999999</c:v>
                </c:pt>
                <c:pt idx="4239">
                  <c:v>0.22237399999999999</c:v>
                </c:pt>
                <c:pt idx="4240">
                  <c:v>0.22246199999999999</c:v>
                </c:pt>
                <c:pt idx="4241">
                  <c:v>0.22254199999999999</c:v>
                </c:pt>
                <c:pt idx="4242">
                  <c:v>0.22262599999999999</c:v>
                </c:pt>
                <c:pt idx="4243">
                  <c:v>0.22270799999999999</c:v>
                </c:pt>
                <c:pt idx="4244">
                  <c:v>0.222776</c:v>
                </c:pt>
                <c:pt idx="4245">
                  <c:v>0.22283800000000001</c:v>
                </c:pt>
                <c:pt idx="4246">
                  <c:v>0.22292799999999999</c:v>
                </c:pt>
                <c:pt idx="4247">
                  <c:v>0.22302</c:v>
                </c:pt>
                <c:pt idx="4248">
                  <c:v>0.223112</c:v>
                </c:pt>
                <c:pt idx="4249">
                  <c:v>0.22319600000000001</c:v>
                </c:pt>
                <c:pt idx="4250">
                  <c:v>0.22328799999999999</c:v>
                </c:pt>
                <c:pt idx="4251">
                  <c:v>0.22320200000000001</c:v>
                </c:pt>
                <c:pt idx="4252">
                  <c:v>0.22325</c:v>
                </c:pt>
                <c:pt idx="4253">
                  <c:v>0.22337599999999999</c:v>
                </c:pt>
                <c:pt idx="4254">
                  <c:v>0.22348999999999999</c:v>
                </c:pt>
                <c:pt idx="4255">
                  <c:v>0.223604</c:v>
                </c:pt>
                <c:pt idx="4256">
                  <c:v>0.223714</c:v>
                </c:pt>
                <c:pt idx="4257">
                  <c:v>0.22381400000000001</c:v>
                </c:pt>
                <c:pt idx="4258">
                  <c:v>0.22391800000000001</c:v>
                </c:pt>
                <c:pt idx="4259">
                  <c:v>0.22401799999999999</c:v>
                </c:pt>
                <c:pt idx="4260">
                  <c:v>0.22411</c:v>
                </c:pt>
                <c:pt idx="4261">
                  <c:v>0.22420200000000001</c:v>
                </c:pt>
                <c:pt idx="4262">
                  <c:v>0.22428600000000001</c:v>
                </c:pt>
                <c:pt idx="4263">
                  <c:v>0.22433800000000001</c:v>
                </c:pt>
                <c:pt idx="4264">
                  <c:v>0.22442799999999999</c:v>
                </c:pt>
                <c:pt idx="4265">
                  <c:v>0.22453600000000001</c:v>
                </c:pt>
                <c:pt idx="4266">
                  <c:v>0.22462599999999999</c:v>
                </c:pt>
                <c:pt idx="4267">
                  <c:v>0.22470999999999999</c:v>
                </c:pt>
                <c:pt idx="4268">
                  <c:v>0.22479399999999999</c:v>
                </c:pt>
                <c:pt idx="4269">
                  <c:v>0.22489200000000001</c:v>
                </c:pt>
                <c:pt idx="4270">
                  <c:v>0.22497800000000001</c:v>
                </c:pt>
                <c:pt idx="4271">
                  <c:v>0.22506000000000001</c:v>
                </c:pt>
                <c:pt idx="4272">
                  <c:v>0.22515199999999999</c:v>
                </c:pt>
                <c:pt idx="4273">
                  <c:v>0.22523199999999999</c:v>
                </c:pt>
                <c:pt idx="4274">
                  <c:v>0.22531399999999999</c:v>
                </c:pt>
                <c:pt idx="4275">
                  <c:v>0.22539600000000001</c:v>
                </c:pt>
                <c:pt idx="4276">
                  <c:v>0.22547800000000001</c:v>
                </c:pt>
                <c:pt idx="4277">
                  <c:v>0.22556399999999999</c:v>
                </c:pt>
                <c:pt idx="4278">
                  <c:v>0.22564600000000001</c:v>
                </c:pt>
                <c:pt idx="4279">
                  <c:v>0.225692</c:v>
                </c:pt>
                <c:pt idx="4280">
                  <c:v>0.22578599999999999</c:v>
                </c:pt>
                <c:pt idx="4281">
                  <c:v>0.22587599999999999</c:v>
                </c:pt>
                <c:pt idx="4282">
                  <c:v>0.225968</c:v>
                </c:pt>
                <c:pt idx="4283">
                  <c:v>0.22606200000000001</c:v>
                </c:pt>
                <c:pt idx="4284">
                  <c:v>0.22614400000000001</c:v>
                </c:pt>
                <c:pt idx="4285">
                  <c:v>0.22622999999999999</c:v>
                </c:pt>
                <c:pt idx="4286">
                  <c:v>0.22631999999999999</c:v>
                </c:pt>
                <c:pt idx="4287">
                  <c:v>0.22640199999999999</c:v>
                </c:pt>
                <c:pt idx="4288">
                  <c:v>0.22648799999999999</c:v>
                </c:pt>
                <c:pt idx="4289">
                  <c:v>0.22656999999999999</c:v>
                </c:pt>
                <c:pt idx="4290">
                  <c:v>0.22665199999999999</c:v>
                </c:pt>
                <c:pt idx="4291">
                  <c:v>0.226738</c:v>
                </c:pt>
                <c:pt idx="4292">
                  <c:v>0.2268</c:v>
                </c:pt>
                <c:pt idx="4293">
                  <c:v>0.226884</c:v>
                </c:pt>
                <c:pt idx="4294">
                  <c:v>0.22696</c:v>
                </c:pt>
                <c:pt idx="4295">
                  <c:v>0.22705</c:v>
                </c:pt>
                <c:pt idx="4296">
                  <c:v>0.22714000000000001</c:v>
                </c:pt>
                <c:pt idx="4297">
                  <c:v>0.22723599999999999</c:v>
                </c:pt>
                <c:pt idx="4298">
                  <c:v>0.227326</c:v>
                </c:pt>
                <c:pt idx="4299">
                  <c:v>0.22741400000000001</c:v>
                </c:pt>
                <c:pt idx="4300">
                  <c:v>0.227494</c:v>
                </c:pt>
                <c:pt idx="4301">
                  <c:v>0.227574</c:v>
                </c:pt>
                <c:pt idx="4302">
                  <c:v>0.227662</c:v>
                </c:pt>
                <c:pt idx="4303">
                  <c:v>0.227744</c:v>
                </c:pt>
                <c:pt idx="4304">
                  <c:v>0.22783</c:v>
                </c:pt>
                <c:pt idx="4305">
                  <c:v>0.22791400000000001</c:v>
                </c:pt>
                <c:pt idx="4306">
                  <c:v>0.227996</c:v>
                </c:pt>
                <c:pt idx="4307">
                  <c:v>0.228046</c:v>
                </c:pt>
                <c:pt idx="4308">
                  <c:v>0.228134</c:v>
                </c:pt>
                <c:pt idx="4309">
                  <c:v>0.22822400000000001</c:v>
                </c:pt>
                <c:pt idx="4310">
                  <c:v>0.22831399999999999</c:v>
                </c:pt>
                <c:pt idx="4311">
                  <c:v>0.228404</c:v>
                </c:pt>
                <c:pt idx="4312">
                  <c:v>0.228492</c:v>
                </c:pt>
                <c:pt idx="4313">
                  <c:v>0.228576</c:v>
                </c:pt>
                <c:pt idx="4314">
                  <c:v>0.22866400000000001</c:v>
                </c:pt>
                <c:pt idx="4315">
                  <c:v>0.228744</c:v>
                </c:pt>
                <c:pt idx="4316">
                  <c:v>0.22883400000000001</c:v>
                </c:pt>
                <c:pt idx="4317">
                  <c:v>0.22891800000000001</c:v>
                </c:pt>
                <c:pt idx="4318">
                  <c:v>0.22900200000000001</c:v>
                </c:pt>
                <c:pt idx="4319">
                  <c:v>0.22908000000000001</c:v>
                </c:pt>
                <c:pt idx="4320">
                  <c:v>0.22913</c:v>
                </c:pt>
                <c:pt idx="4321">
                  <c:v>0.22922400000000001</c:v>
                </c:pt>
                <c:pt idx="4322">
                  <c:v>0.22930800000000001</c:v>
                </c:pt>
                <c:pt idx="4323">
                  <c:v>0.229404</c:v>
                </c:pt>
                <c:pt idx="4324">
                  <c:v>0.229494</c:v>
                </c:pt>
                <c:pt idx="4325">
                  <c:v>0.22958000000000001</c:v>
                </c:pt>
                <c:pt idx="4326">
                  <c:v>0.22966600000000001</c:v>
                </c:pt>
                <c:pt idx="4327">
                  <c:v>0.22975400000000001</c:v>
                </c:pt>
                <c:pt idx="4328">
                  <c:v>0.22983999999999999</c:v>
                </c:pt>
                <c:pt idx="4329">
                  <c:v>0.22992799999999999</c:v>
                </c:pt>
                <c:pt idx="4330">
                  <c:v>0.23000599999999999</c:v>
                </c:pt>
                <c:pt idx="4331">
                  <c:v>0.23009599999999999</c:v>
                </c:pt>
                <c:pt idx="4332">
                  <c:v>0.23017399999999999</c:v>
                </c:pt>
                <c:pt idx="4333">
                  <c:v>0.23025999999999999</c:v>
                </c:pt>
                <c:pt idx="4334">
                  <c:v>0.230352</c:v>
                </c:pt>
                <c:pt idx="4335">
                  <c:v>0.23041600000000001</c:v>
                </c:pt>
                <c:pt idx="4336">
                  <c:v>0.23047999999999999</c:v>
                </c:pt>
                <c:pt idx="4337">
                  <c:v>0.23055800000000001</c:v>
                </c:pt>
                <c:pt idx="4338">
                  <c:v>0.230654</c:v>
                </c:pt>
                <c:pt idx="4339">
                  <c:v>0.23074600000000001</c:v>
                </c:pt>
                <c:pt idx="4340">
                  <c:v>0.23083999999999999</c:v>
                </c:pt>
                <c:pt idx="4341">
                  <c:v>0.23092399999999999</c:v>
                </c:pt>
                <c:pt idx="4342">
                  <c:v>0.231012</c:v>
                </c:pt>
                <c:pt idx="4343">
                  <c:v>0.231096</c:v>
                </c:pt>
                <c:pt idx="4344">
                  <c:v>0.231182</c:v>
                </c:pt>
                <c:pt idx="4345">
                  <c:v>0.231264</c:v>
                </c:pt>
                <c:pt idx="4346">
                  <c:v>0.23135600000000001</c:v>
                </c:pt>
                <c:pt idx="4347">
                  <c:v>0.231434</c:v>
                </c:pt>
                <c:pt idx="4348">
                  <c:v>0.23147799999999999</c:v>
                </c:pt>
                <c:pt idx="4349">
                  <c:v>0.23157</c:v>
                </c:pt>
                <c:pt idx="4350">
                  <c:v>0.23166</c:v>
                </c:pt>
                <c:pt idx="4351">
                  <c:v>0.23174600000000001</c:v>
                </c:pt>
                <c:pt idx="4352">
                  <c:v>0.23183599999999999</c:v>
                </c:pt>
                <c:pt idx="4353">
                  <c:v>0.231928</c:v>
                </c:pt>
                <c:pt idx="4354">
                  <c:v>0.232012</c:v>
                </c:pt>
                <c:pt idx="4355">
                  <c:v>0.232104</c:v>
                </c:pt>
                <c:pt idx="4356">
                  <c:v>0.23218800000000001</c:v>
                </c:pt>
                <c:pt idx="4357">
                  <c:v>0.23227600000000001</c:v>
                </c:pt>
                <c:pt idx="4358">
                  <c:v>0.23235600000000001</c:v>
                </c:pt>
                <c:pt idx="4359">
                  <c:v>0.23244400000000001</c:v>
                </c:pt>
                <c:pt idx="4360">
                  <c:v>0.23253399999999999</c:v>
                </c:pt>
                <c:pt idx="4361">
                  <c:v>0.23261200000000001</c:v>
                </c:pt>
                <c:pt idx="4362">
                  <c:v>0.232656</c:v>
                </c:pt>
                <c:pt idx="4363">
                  <c:v>0.23275199999999999</c:v>
                </c:pt>
                <c:pt idx="4364">
                  <c:v>0.23283999999999999</c:v>
                </c:pt>
                <c:pt idx="4365">
                  <c:v>0.23293800000000001</c:v>
                </c:pt>
                <c:pt idx="4366">
                  <c:v>0.23302200000000001</c:v>
                </c:pt>
                <c:pt idx="4367">
                  <c:v>0.23311000000000001</c:v>
                </c:pt>
                <c:pt idx="4368">
                  <c:v>0.23319400000000001</c:v>
                </c:pt>
                <c:pt idx="4369">
                  <c:v>0.23327400000000001</c:v>
                </c:pt>
                <c:pt idx="4370">
                  <c:v>0.23336200000000001</c:v>
                </c:pt>
                <c:pt idx="4371">
                  <c:v>0.23345199999999999</c:v>
                </c:pt>
                <c:pt idx="4372">
                  <c:v>0.233542</c:v>
                </c:pt>
                <c:pt idx="4373">
                  <c:v>0.233624</c:v>
                </c:pt>
                <c:pt idx="4374">
                  <c:v>0.233708</c:v>
                </c:pt>
                <c:pt idx="4375">
                  <c:v>0.23374800000000001</c:v>
                </c:pt>
                <c:pt idx="4376">
                  <c:v>0.23383799999999999</c:v>
                </c:pt>
                <c:pt idx="4377">
                  <c:v>0.233932</c:v>
                </c:pt>
                <c:pt idx="4378">
                  <c:v>0.234014</c:v>
                </c:pt>
                <c:pt idx="4379">
                  <c:v>0.23410400000000001</c:v>
                </c:pt>
                <c:pt idx="4380">
                  <c:v>0.23419000000000001</c:v>
                </c:pt>
                <c:pt idx="4381">
                  <c:v>0.23428199999999999</c:v>
                </c:pt>
                <c:pt idx="4382">
                  <c:v>0.23436799999999999</c:v>
                </c:pt>
                <c:pt idx="4383">
                  <c:v>0.234456</c:v>
                </c:pt>
                <c:pt idx="4384">
                  <c:v>0.23453399999999999</c:v>
                </c:pt>
                <c:pt idx="4385">
                  <c:v>0.234624</c:v>
                </c:pt>
                <c:pt idx="4386">
                  <c:v>0.23471</c:v>
                </c:pt>
                <c:pt idx="4387">
                  <c:v>0.234792</c:v>
                </c:pt>
                <c:pt idx="4388">
                  <c:v>0.23487</c:v>
                </c:pt>
                <c:pt idx="4389">
                  <c:v>0.23492399999999999</c:v>
                </c:pt>
                <c:pt idx="4390">
                  <c:v>0.235012</c:v>
                </c:pt>
                <c:pt idx="4391">
                  <c:v>0.23510400000000001</c:v>
                </c:pt>
                <c:pt idx="4392">
                  <c:v>0.23519000000000001</c:v>
                </c:pt>
                <c:pt idx="4393">
                  <c:v>0.23528199999999999</c:v>
                </c:pt>
                <c:pt idx="4394">
                  <c:v>0.235372</c:v>
                </c:pt>
                <c:pt idx="4395">
                  <c:v>0.23546</c:v>
                </c:pt>
                <c:pt idx="4396">
                  <c:v>0.23554600000000001</c:v>
                </c:pt>
                <c:pt idx="4397">
                  <c:v>0.23563000000000001</c:v>
                </c:pt>
                <c:pt idx="4398">
                  <c:v>0.23571400000000001</c:v>
                </c:pt>
                <c:pt idx="4399">
                  <c:v>0.23580000000000001</c:v>
                </c:pt>
                <c:pt idx="4400">
                  <c:v>0.23588400000000001</c:v>
                </c:pt>
                <c:pt idx="4401">
                  <c:v>0.235926</c:v>
                </c:pt>
                <c:pt idx="4402">
                  <c:v>0.23602400000000001</c:v>
                </c:pt>
                <c:pt idx="4403">
                  <c:v>0.23610999999999999</c:v>
                </c:pt>
                <c:pt idx="4404">
                  <c:v>0.236202</c:v>
                </c:pt>
                <c:pt idx="4405">
                  <c:v>0.236292</c:v>
                </c:pt>
                <c:pt idx="4406">
                  <c:v>0.23638200000000001</c:v>
                </c:pt>
                <c:pt idx="4407">
                  <c:v>0.23647399999999999</c:v>
                </c:pt>
                <c:pt idx="4408">
                  <c:v>0.23655799999999999</c:v>
                </c:pt>
                <c:pt idx="4409">
                  <c:v>0.23663400000000001</c:v>
                </c:pt>
                <c:pt idx="4410">
                  <c:v>0.23672599999999999</c:v>
                </c:pt>
                <c:pt idx="4411">
                  <c:v>0.23680599999999999</c:v>
                </c:pt>
                <c:pt idx="4412">
                  <c:v>0.23688999999999999</c:v>
                </c:pt>
                <c:pt idx="4413">
                  <c:v>0.23696400000000001</c:v>
                </c:pt>
                <c:pt idx="4414">
                  <c:v>0.23705799999999999</c:v>
                </c:pt>
                <c:pt idx="4415">
                  <c:v>0.23713999999999999</c:v>
                </c:pt>
                <c:pt idx="4416">
                  <c:v>0.23718400000000001</c:v>
                </c:pt>
                <c:pt idx="4417">
                  <c:v>0.23727000000000001</c:v>
                </c:pt>
                <c:pt idx="4418">
                  <c:v>0.23735800000000001</c:v>
                </c:pt>
                <c:pt idx="4419">
                  <c:v>0.237458</c:v>
                </c:pt>
                <c:pt idx="4420">
                  <c:v>0.23754800000000001</c:v>
                </c:pt>
                <c:pt idx="4421">
                  <c:v>0.23763999999999999</c:v>
                </c:pt>
                <c:pt idx="4422">
                  <c:v>0.23772399999999999</c:v>
                </c:pt>
                <c:pt idx="4423">
                  <c:v>0.23780999999999999</c:v>
                </c:pt>
                <c:pt idx="4424">
                  <c:v>0.237902</c:v>
                </c:pt>
                <c:pt idx="4425">
                  <c:v>0.23798</c:v>
                </c:pt>
                <c:pt idx="4426">
                  <c:v>0.23807</c:v>
                </c:pt>
                <c:pt idx="4427">
                  <c:v>0.23815</c:v>
                </c:pt>
                <c:pt idx="4428">
                  <c:v>0.23819000000000001</c:v>
                </c:pt>
                <c:pt idx="4429">
                  <c:v>0.23827999999999999</c:v>
                </c:pt>
                <c:pt idx="4430">
                  <c:v>0.23838000000000001</c:v>
                </c:pt>
                <c:pt idx="4431">
                  <c:v>0.23846600000000001</c:v>
                </c:pt>
                <c:pt idx="4432">
                  <c:v>0.238562</c:v>
                </c:pt>
                <c:pt idx="4433">
                  <c:v>0.23863999999999999</c:v>
                </c:pt>
                <c:pt idx="4434">
                  <c:v>0.23872599999999999</c:v>
                </c:pt>
                <c:pt idx="4435">
                  <c:v>0.23882200000000001</c:v>
                </c:pt>
                <c:pt idx="4436">
                  <c:v>0.238902</c:v>
                </c:pt>
                <c:pt idx="4437">
                  <c:v>0.238984</c:v>
                </c:pt>
                <c:pt idx="4438">
                  <c:v>0.23907200000000001</c:v>
                </c:pt>
                <c:pt idx="4439">
                  <c:v>0.23916000000000001</c:v>
                </c:pt>
                <c:pt idx="4440">
                  <c:v>0.23924000000000001</c:v>
                </c:pt>
                <c:pt idx="4441">
                  <c:v>0.23932400000000001</c:v>
                </c:pt>
                <c:pt idx="4442">
                  <c:v>0.23936399999999999</c:v>
                </c:pt>
                <c:pt idx="4443">
                  <c:v>0.239456</c:v>
                </c:pt>
                <c:pt idx="4444">
                  <c:v>0.23955599999999999</c:v>
                </c:pt>
                <c:pt idx="4445">
                  <c:v>0.239648</c:v>
                </c:pt>
                <c:pt idx="4446">
                  <c:v>0.239736</c:v>
                </c:pt>
                <c:pt idx="4447">
                  <c:v>0.23982400000000001</c:v>
                </c:pt>
                <c:pt idx="4448">
                  <c:v>0.23990400000000001</c:v>
                </c:pt>
                <c:pt idx="4449">
                  <c:v>0.23999400000000001</c:v>
                </c:pt>
                <c:pt idx="4450">
                  <c:v>0.24007800000000001</c:v>
                </c:pt>
                <c:pt idx="4451">
                  <c:v>0.24016399999999999</c:v>
                </c:pt>
                <c:pt idx="4452">
                  <c:v>0.240208</c:v>
                </c:pt>
                <c:pt idx="4453">
                  <c:v>0.24029200000000001</c:v>
                </c:pt>
                <c:pt idx="4454">
                  <c:v>0.24038000000000001</c:v>
                </c:pt>
                <c:pt idx="4455">
                  <c:v>0.240478</c:v>
                </c:pt>
                <c:pt idx="4456">
                  <c:v>0.240562</c:v>
                </c:pt>
                <c:pt idx="4457">
                  <c:v>0.24066599999999999</c:v>
                </c:pt>
                <c:pt idx="4458">
                  <c:v>0.24074200000000001</c:v>
                </c:pt>
                <c:pt idx="4459">
                  <c:v>0.24083399999999999</c:v>
                </c:pt>
                <c:pt idx="4460">
                  <c:v>0.24092</c:v>
                </c:pt>
                <c:pt idx="4461">
                  <c:v>0.241004</c:v>
                </c:pt>
                <c:pt idx="4462">
                  <c:v>0.241092</c:v>
                </c:pt>
                <c:pt idx="4463">
                  <c:v>0.24117</c:v>
                </c:pt>
                <c:pt idx="4464">
                  <c:v>0.241254</c:v>
                </c:pt>
                <c:pt idx="4465">
                  <c:v>0.24133199999999999</c:v>
                </c:pt>
                <c:pt idx="4466">
                  <c:v>0.24138200000000001</c:v>
                </c:pt>
                <c:pt idx="4467">
                  <c:v>0.24147399999999999</c:v>
                </c:pt>
                <c:pt idx="4468">
                  <c:v>0.24157200000000001</c:v>
                </c:pt>
                <c:pt idx="4469">
                  <c:v>0.24166000000000001</c:v>
                </c:pt>
                <c:pt idx="4470">
                  <c:v>0.24175199999999999</c:v>
                </c:pt>
                <c:pt idx="4471">
                  <c:v>0.24184</c:v>
                </c:pt>
                <c:pt idx="4472">
                  <c:v>0.241924</c:v>
                </c:pt>
                <c:pt idx="4473">
                  <c:v>0.24201</c:v>
                </c:pt>
                <c:pt idx="4474">
                  <c:v>0.24210200000000001</c:v>
                </c:pt>
                <c:pt idx="4475">
                  <c:v>0.24218200000000001</c:v>
                </c:pt>
                <c:pt idx="4476">
                  <c:v>0.24222399999999999</c:v>
                </c:pt>
                <c:pt idx="4477">
                  <c:v>0.242314</c:v>
                </c:pt>
                <c:pt idx="4478">
                  <c:v>0.242398</c:v>
                </c:pt>
                <c:pt idx="4479">
                  <c:v>0.24248800000000001</c:v>
                </c:pt>
                <c:pt idx="4480">
                  <c:v>0.242588</c:v>
                </c:pt>
                <c:pt idx="4481">
                  <c:v>0.242678</c:v>
                </c:pt>
                <c:pt idx="4482">
                  <c:v>0.24274999999999999</c:v>
                </c:pt>
                <c:pt idx="4483">
                  <c:v>0.242844</c:v>
                </c:pt>
                <c:pt idx="4484">
                  <c:v>0.24293000000000001</c:v>
                </c:pt>
                <c:pt idx="4485">
                  <c:v>0.24301600000000001</c:v>
                </c:pt>
                <c:pt idx="4486">
                  <c:v>0.24310599999999999</c:v>
                </c:pt>
                <c:pt idx="4487">
                  <c:v>0.24318799999999999</c:v>
                </c:pt>
                <c:pt idx="4488">
                  <c:v>0.24324799999999999</c:v>
                </c:pt>
                <c:pt idx="4489">
                  <c:v>0.24331800000000001</c:v>
                </c:pt>
                <c:pt idx="4490">
                  <c:v>0.24340400000000001</c:v>
                </c:pt>
                <c:pt idx="4491">
                  <c:v>0.243504</c:v>
                </c:pt>
                <c:pt idx="4492">
                  <c:v>0.24359600000000001</c:v>
                </c:pt>
                <c:pt idx="4493">
                  <c:v>0.24368200000000001</c:v>
                </c:pt>
                <c:pt idx="4494">
                  <c:v>0.24376999999999999</c:v>
                </c:pt>
                <c:pt idx="4495">
                  <c:v>0.24385799999999999</c:v>
                </c:pt>
                <c:pt idx="4496">
                  <c:v>0.24394199999999999</c:v>
                </c:pt>
                <c:pt idx="4497">
                  <c:v>0.244006</c:v>
                </c:pt>
                <c:pt idx="4498">
                  <c:v>0.24407599999999999</c:v>
                </c:pt>
                <c:pt idx="4499">
                  <c:v>0.24416199999999999</c:v>
                </c:pt>
                <c:pt idx="4500">
                  <c:v>0.24424999999999999</c:v>
                </c:pt>
                <c:pt idx="4501">
                  <c:v>0.24434</c:v>
                </c:pt>
                <c:pt idx="4502">
                  <c:v>0.24443400000000001</c:v>
                </c:pt>
                <c:pt idx="4503">
                  <c:v>0.24452199999999999</c:v>
                </c:pt>
                <c:pt idx="4504">
                  <c:v>0.244612</c:v>
                </c:pt>
                <c:pt idx="4505">
                  <c:v>0.2447</c:v>
                </c:pt>
                <c:pt idx="4506">
                  <c:v>0.24479200000000001</c:v>
                </c:pt>
                <c:pt idx="4507">
                  <c:v>0.24487200000000001</c:v>
                </c:pt>
                <c:pt idx="4508">
                  <c:v>0.24495600000000001</c:v>
                </c:pt>
                <c:pt idx="4509">
                  <c:v>0.24499599999999999</c:v>
                </c:pt>
                <c:pt idx="4510">
                  <c:v>0.245086</c:v>
                </c:pt>
                <c:pt idx="4511">
                  <c:v>0.24517600000000001</c:v>
                </c:pt>
                <c:pt idx="4512">
                  <c:v>0.24526200000000001</c:v>
                </c:pt>
                <c:pt idx="4513">
                  <c:v>0.24534800000000001</c:v>
                </c:pt>
                <c:pt idx="4514">
                  <c:v>0.24543999999999999</c:v>
                </c:pt>
                <c:pt idx="4515">
                  <c:v>0.245534</c:v>
                </c:pt>
                <c:pt idx="4516">
                  <c:v>0.24562200000000001</c:v>
                </c:pt>
                <c:pt idx="4517">
                  <c:v>0.24570400000000001</c:v>
                </c:pt>
                <c:pt idx="4518">
                  <c:v>0.245778</c:v>
                </c:pt>
                <c:pt idx="4519">
                  <c:v>0.245834</c:v>
                </c:pt>
                <c:pt idx="4520">
                  <c:v>0.245924</c:v>
                </c:pt>
                <c:pt idx="4521">
                  <c:v>0.24601600000000001</c:v>
                </c:pt>
                <c:pt idx="4522">
                  <c:v>0.246114</c:v>
                </c:pt>
                <c:pt idx="4523">
                  <c:v>0.246202</c:v>
                </c:pt>
                <c:pt idx="4524">
                  <c:v>0.246282</c:v>
                </c:pt>
                <c:pt idx="4525">
                  <c:v>0.24637400000000001</c:v>
                </c:pt>
                <c:pt idx="4526">
                  <c:v>0.24645600000000001</c:v>
                </c:pt>
                <c:pt idx="4527">
                  <c:v>0.24654799999999999</c:v>
                </c:pt>
                <c:pt idx="4528">
                  <c:v>0.24662800000000001</c:v>
                </c:pt>
                <c:pt idx="4529">
                  <c:v>0.24671799999999999</c:v>
                </c:pt>
                <c:pt idx="4530">
                  <c:v>0.24675800000000001</c:v>
                </c:pt>
                <c:pt idx="4531">
                  <c:v>0.246834</c:v>
                </c:pt>
                <c:pt idx="4532">
                  <c:v>0.24693599999999999</c:v>
                </c:pt>
                <c:pt idx="4533">
                  <c:v>0.24702399999999999</c:v>
                </c:pt>
                <c:pt idx="4534">
                  <c:v>0.247114</c:v>
                </c:pt>
                <c:pt idx="4535">
                  <c:v>0.24720400000000001</c:v>
                </c:pt>
                <c:pt idx="4536">
                  <c:v>0.24729000000000001</c:v>
                </c:pt>
                <c:pt idx="4537">
                  <c:v>0.24737999999999999</c:v>
                </c:pt>
                <c:pt idx="4538">
                  <c:v>0.24746399999999999</c:v>
                </c:pt>
                <c:pt idx="4539">
                  <c:v>0.24751600000000001</c:v>
                </c:pt>
                <c:pt idx="4540">
                  <c:v>0.24760199999999999</c:v>
                </c:pt>
                <c:pt idx="4541">
                  <c:v>0.247698</c:v>
                </c:pt>
                <c:pt idx="4542">
                  <c:v>0.24779200000000001</c:v>
                </c:pt>
                <c:pt idx="4543">
                  <c:v>0.24787600000000001</c:v>
                </c:pt>
                <c:pt idx="4544">
                  <c:v>0.24796799999999999</c:v>
                </c:pt>
                <c:pt idx="4545">
                  <c:v>0.248058</c:v>
                </c:pt>
                <c:pt idx="4546">
                  <c:v>0.248144</c:v>
                </c:pt>
                <c:pt idx="4547">
                  <c:v>0.248226</c:v>
                </c:pt>
                <c:pt idx="4548">
                  <c:v>0.248304</c:v>
                </c:pt>
                <c:pt idx="4549">
                  <c:v>0.248394</c:v>
                </c:pt>
                <c:pt idx="4550">
                  <c:v>0.24843399999999999</c:v>
                </c:pt>
                <c:pt idx="4551">
                  <c:v>0.24852199999999999</c:v>
                </c:pt>
                <c:pt idx="4552">
                  <c:v>0.248616</c:v>
                </c:pt>
                <c:pt idx="4553">
                  <c:v>0.24870800000000001</c:v>
                </c:pt>
                <c:pt idx="4554">
                  <c:v>0.24879599999999999</c:v>
                </c:pt>
                <c:pt idx="4555">
                  <c:v>0.24888199999999999</c:v>
                </c:pt>
                <c:pt idx="4556">
                  <c:v>0.24896799999999999</c:v>
                </c:pt>
                <c:pt idx="4557">
                  <c:v>0.249058</c:v>
                </c:pt>
                <c:pt idx="4558">
                  <c:v>0.24914800000000001</c:v>
                </c:pt>
                <c:pt idx="4559">
                  <c:v>0.24921599999999999</c:v>
                </c:pt>
                <c:pt idx="4560">
                  <c:v>0.24928</c:v>
                </c:pt>
                <c:pt idx="4561">
                  <c:v>0.249362</c:v>
                </c:pt>
                <c:pt idx="4562">
                  <c:v>0.24945999999999999</c:v>
                </c:pt>
                <c:pt idx="4563">
                  <c:v>0.24954999999999999</c:v>
                </c:pt>
                <c:pt idx="4564">
                  <c:v>0.249638</c:v>
                </c:pt>
                <c:pt idx="4565">
                  <c:v>0.24972800000000001</c:v>
                </c:pt>
                <c:pt idx="4566">
                  <c:v>0.24981600000000001</c:v>
                </c:pt>
                <c:pt idx="4567">
                  <c:v>0.24989600000000001</c:v>
                </c:pt>
                <c:pt idx="4568">
                  <c:v>0.24998000000000001</c:v>
                </c:pt>
                <c:pt idx="4569">
                  <c:v>0.25007000000000001</c:v>
                </c:pt>
                <c:pt idx="4570">
                  <c:v>0.250114</c:v>
                </c:pt>
                <c:pt idx="4571">
                  <c:v>0.25020599999999998</c:v>
                </c:pt>
                <c:pt idx="4572">
                  <c:v>0.25030000000000002</c:v>
                </c:pt>
                <c:pt idx="4573">
                  <c:v>0.250388</c:v>
                </c:pt>
                <c:pt idx="4574">
                  <c:v>0.25047599999999998</c:v>
                </c:pt>
                <c:pt idx="4575">
                  <c:v>0.25056400000000001</c:v>
                </c:pt>
                <c:pt idx="4576">
                  <c:v>0.25064999999999998</c:v>
                </c:pt>
                <c:pt idx="4577">
                  <c:v>0.25073800000000002</c:v>
                </c:pt>
                <c:pt idx="4578">
                  <c:v>0.25082399999999999</c:v>
                </c:pt>
                <c:pt idx="4579">
                  <c:v>0.25087999999999999</c:v>
                </c:pt>
                <c:pt idx="4580">
                  <c:v>0.25096800000000002</c:v>
                </c:pt>
                <c:pt idx="4581">
                  <c:v>0.25104799999999999</c:v>
                </c:pt>
                <c:pt idx="4582">
                  <c:v>0.25114199999999998</c:v>
                </c:pt>
                <c:pt idx="4583">
                  <c:v>0.25123400000000001</c:v>
                </c:pt>
                <c:pt idx="4584">
                  <c:v>0.25131999999999999</c:v>
                </c:pt>
                <c:pt idx="4585">
                  <c:v>0.25140600000000002</c:v>
                </c:pt>
                <c:pt idx="4586">
                  <c:v>0.2515</c:v>
                </c:pt>
                <c:pt idx="4587">
                  <c:v>0.25158399999999997</c:v>
                </c:pt>
                <c:pt idx="4588">
                  <c:v>0.251664</c:v>
                </c:pt>
                <c:pt idx="4589">
                  <c:v>0.25171399999999999</c:v>
                </c:pt>
                <c:pt idx="4590">
                  <c:v>0.25180599999999997</c:v>
                </c:pt>
                <c:pt idx="4591">
                  <c:v>0.25189400000000001</c:v>
                </c:pt>
                <c:pt idx="4592">
                  <c:v>0.25198399999999999</c:v>
                </c:pt>
                <c:pt idx="4593">
                  <c:v>0.25206800000000001</c:v>
                </c:pt>
                <c:pt idx="4594">
                  <c:v>0.25216</c:v>
                </c:pt>
                <c:pt idx="4595">
                  <c:v>0.25224000000000002</c:v>
                </c:pt>
                <c:pt idx="4596">
                  <c:v>0.252332</c:v>
                </c:pt>
                <c:pt idx="4597">
                  <c:v>0.25241599999999997</c:v>
                </c:pt>
                <c:pt idx="4598">
                  <c:v>0.25245400000000001</c:v>
                </c:pt>
                <c:pt idx="4599">
                  <c:v>0.252556</c:v>
                </c:pt>
                <c:pt idx="4600">
                  <c:v>0.25264399999999998</c:v>
                </c:pt>
                <c:pt idx="4601">
                  <c:v>0.25273200000000001</c:v>
                </c:pt>
                <c:pt idx="4602">
                  <c:v>0.25281999999999999</c:v>
                </c:pt>
                <c:pt idx="4603">
                  <c:v>0.25291000000000002</c:v>
                </c:pt>
                <c:pt idx="4604">
                  <c:v>0.252998</c:v>
                </c:pt>
                <c:pt idx="4605">
                  <c:v>0.25308799999999998</c:v>
                </c:pt>
                <c:pt idx="4606">
                  <c:v>0.25315799999999999</c:v>
                </c:pt>
                <c:pt idx="4607">
                  <c:v>0.253222</c:v>
                </c:pt>
                <c:pt idx="4608">
                  <c:v>0.25331399999999998</c:v>
                </c:pt>
                <c:pt idx="4609">
                  <c:v>0.25340000000000001</c:v>
                </c:pt>
                <c:pt idx="4610">
                  <c:v>0.253492</c:v>
                </c:pt>
                <c:pt idx="4611">
                  <c:v>0.25358399999999998</c:v>
                </c:pt>
                <c:pt idx="4612">
                  <c:v>0.253666</c:v>
                </c:pt>
                <c:pt idx="4613">
                  <c:v>0.25375999999999999</c:v>
                </c:pt>
                <c:pt idx="4614">
                  <c:v>0.25384200000000001</c:v>
                </c:pt>
                <c:pt idx="4615">
                  <c:v>0.25392599999999999</c:v>
                </c:pt>
                <c:pt idx="4616">
                  <c:v>0.25397999999999998</c:v>
                </c:pt>
                <c:pt idx="4617">
                  <c:v>0.25406400000000001</c:v>
                </c:pt>
                <c:pt idx="4618">
                  <c:v>0.25415399999999999</c:v>
                </c:pt>
                <c:pt idx="4619">
                  <c:v>0.25425199999999998</c:v>
                </c:pt>
                <c:pt idx="4620">
                  <c:v>0.25433600000000001</c:v>
                </c:pt>
                <c:pt idx="4621">
                  <c:v>0.25442999999999999</c:v>
                </c:pt>
                <c:pt idx="4622">
                  <c:v>0.25451000000000001</c:v>
                </c:pt>
                <c:pt idx="4623">
                  <c:v>0.25459599999999999</c:v>
                </c:pt>
                <c:pt idx="4624">
                  <c:v>0.25467800000000002</c:v>
                </c:pt>
                <c:pt idx="4625">
                  <c:v>0.25472</c:v>
                </c:pt>
                <c:pt idx="4626">
                  <c:v>0.25481199999999998</c:v>
                </c:pt>
                <c:pt idx="4627">
                  <c:v>0.25490000000000002</c:v>
                </c:pt>
                <c:pt idx="4628">
                  <c:v>0.254998</c:v>
                </c:pt>
                <c:pt idx="4629">
                  <c:v>0.25508399999999998</c:v>
                </c:pt>
                <c:pt idx="4630">
                  <c:v>0.25517600000000001</c:v>
                </c:pt>
                <c:pt idx="4631">
                  <c:v>0.25525999999999999</c:v>
                </c:pt>
                <c:pt idx="4632">
                  <c:v>0.25535000000000002</c:v>
                </c:pt>
                <c:pt idx="4633">
                  <c:v>0.25540400000000002</c:v>
                </c:pt>
                <c:pt idx="4634">
                  <c:v>0.25548999999999999</c:v>
                </c:pt>
                <c:pt idx="4635">
                  <c:v>0.25557999999999997</c:v>
                </c:pt>
                <c:pt idx="4636">
                  <c:v>0.25566800000000001</c:v>
                </c:pt>
                <c:pt idx="4637">
                  <c:v>0.25575399999999998</c:v>
                </c:pt>
                <c:pt idx="4638">
                  <c:v>0.25584400000000002</c:v>
                </c:pt>
                <c:pt idx="4639">
                  <c:v>0.25593199999999999</c:v>
                </c:pt>
                <c:pt idx="4640">
                  <c:v>0.25602200000000003</c:v>
                </c:pt>
                <c:pt idx="4641">
                  <c:v>0.256104</c:v>
                </c:pt>
                <c:pt idx="4642">
                  <c:v>0.25614999999999999</c:v>
                </c:pt>
                <c:pt idx="4643">
                  <c:v>0.25624200000000003</c:v>
                </c:pt>
                <c:pt idx="4644">
                  <c:v>0.25633400000000001</c:v>
                </c:pt>
                <c:pt idx="4645">
                  <c:v>0.25641799999999998</c:v>
                </c:pt>
                <c:pt idx="4646">
                  <c:v>0.25650200000000001</c:v>
                </c:pt>
                <c:pt idx="4647">
                  <c:v>0.25659799999999999</c:v>
                </c:pt>
                <c:pt idx="4648">
                  <c:v>0.25668400000000002</c:v>
                </c:pt>
                <c:pt idx="4649">
                  <c:v>0.25676599999999999</c:v>
                </c:pt>
                <c:pt idx="4650">
                  <c:v>0.25686199999999998</c:v>
                </c:pt>
                <c:pt idx="4651">
                  <c:v>0.25691199999999997</c:v>
                </c:pt>
                <c:pt idx="4652">
                  <c:v>0.25700400000000001</c:v>
                </c:pt>
                <c:pt idx="4653">
                  <c:v>0.25709599999999999</c:v>
                </c:pt>
                <c:pt idx="4654">
                  <c:v>0.25717800000000002</c:v>
                </c:pt>
                <c:pt idx="4655">
                  <c:v>0.25726399999999999</c:v>
                </c:pt>
                <c:pt idx="4656">
                  <c:v>0.25735400000000003</c:v>
                </c:pt>
                <c:pt idx="4657">
                  <c:v>0.257438</c:v>
                </c:pt>
                <c:pt idx="4658">
                  <c:v>0.25752799999999998</c:v>
                </c:pt>
                <c:pt idx="4659">
                  <c:v>0.25757400000000003</c:v>
                </c:pt>
                <c:pt idx="4660">
                  <c:v>0.25766600000000001</c:v>
                </c:pt>
                <c:pt idx="4661">
                  <c:v>0.25775199999999998</c:v>
                </c:pt>
                <c:pt idx="4662">
                  <c:v>0.25785000000000002</c:v>
                </c:pt>
                <c:pt idx="4663">
                  <c:v>0.257942</c:v>
                </c:pt>
                <c:pt idx="4664">
                  <c:v>0.25802799999999998</c:v>
                </c:pt>
                <c:pt idx="4665">
                  <c:v>0.25811000000000001</c:v>
                </c:pt>
                <c:pt idx="4666">
                  <c:v>0.25819399999999998</c:v>
                </c:pt>
                <c:pt idx="4667">
                  <c:v>0.25827800000000001</c:v>
                </c:pt>
                <c:pt idx="4668">
                  <c:v>0.258328</c:v>
                </c:pt>
                <c:pt idx="4669">
                  <c:v>0.25841599999999998</c:v>
                </c:pt>
                <c:pt idx="4670">
                  <c:v>0.25850400000000001</c:v>
                </c:pt>
                <c:pt idx="4671">
                  <c:v>0.25859599999999999</c:v>
                </c:pt>
                <c:pt idx="4672">
                  <c:v>0.25868799999999997</c:v>
                </c:pt>
                <c:pt idx="4673">
                  <c:v>0.25877800000000001</c:v>
                </c:pt>
                <c:pt idx="4674">
                  <c:v>0.25886599999999999</c:v>
                </c:pt>
                <c:pt idx="4675">
                  <c:v>0.25895000000000001</c:v>
                </c:pt>
                <c:pt idx="4676">
                  <c:v>0.25903999999999999</c:v>
                </c:pt>
                <c:pt idx="4677">
                  <c:v>0.25907599999999997</c:v>
                </c:pt>
                <c:pt idx="4678">
                  <c:v>0.25917000000000001</c:v>
                </c:pt>
                <c:pt idx="4679">
                  <c:v>0.25925999999999999</c:v>
                </c:pt>
                <c:pt idx="4680">
                  <c:v>0.25935200000000003</c:v>
                </c:pt>
                <c:pt idx="4681">
                  <c:v>0.25944200000000001</c:v>
                </c:pt>
                <c:pt idx="4682">
                  <c:v>0.25952399999999998</c:v>
                </c:pt>
                <c:pt idx="4683">
                  <c:v>0.25961200000000001</c:v>
                </c:pt>
                <c:pt idx="4684">
                  <c:v>0.25971</c:v>
                </c:pt>
                <c:pt idx="4685">
                  <c:v>0.25978800000000002</c:v>
                </c:pt>
                <c:pt idx="4686">
                  <c:v>0.25984400000000002</c:v>
                </c:pt>
                <c:pt idx="4687">
                  <c:v>0.25992399999999999</c:v>
                </c:pt>
                <c:pt idx="4688">
                  <c:v>0.26000800000000002</c:v>
                </c:pt>
                <c:pt idx="4689">
                  <c:v>0.26010800000000001</c:v>
                </c:pt>
                <c:pt idx="4690">
                  <c:v>0.26019799999999998</c:v>
                </c:pt>
                <c:pt idx="4691">
                  <c:v>0.26028800000000002</c:v>
                </c:pt>
                <c:pt idx="4692">
                  <c:v>0.26036599999999999</c:v>
                </c:pt>
                <c:pt idx="4693">
                  <c:v>0.26044800000000001</c:v>
                </c:pt>
                <c:pt idx="4694">
                  <c:v>0.26053199999999999</c:v>
                </c:pt>
                <c:pt idx="4695">
                  <c:v>0.26058799999999999</c:v>
                </c:pt>
                <c:pt idx="4696">
                  <c:v>0.26068200000000002</c:v>
                </c:pt>
                <c:pt idx="4697">
                  <c:v>0.260766</c:v>
                </c:pt>
                <c:pt idx="4698">
                  <c:v>0.26085799999999998</c:v>
                </c:pt>
                <c:pt idx="4699">
                  <c:v>0.26094400000000001</c:v>
                </c:pt>
                <c:pt idx="4700">
                  <c:v>0.26103999999999999</c:v>
                </c:pt>
                <c:pt idx="4701">
                  <c:v>0.26112800000000003</c:v>
                </c:pt>
                <c:pt idx="4702">
                  <c:v>0.26121</c:v>
                </c:pt>
                <c:pt idx="4703">
                  <c:v>0.26128600000000002</c:v>
                </c:pt>
                <c:pt idx="4704">
                  <c:v>0.26134600000000002</c:v>
                </c:pt>
                <c:pt idx="4705">
                  <c:v>0.261432</c:v>
                </c:pt>
                <c:pt idx="4706">
                  <c:v>0.26152799999999998</c:v>
                </c:pt>
                <c:pt idx="4707">
                  <c:v>0.26161200000000001</c:v>
                </c:pt>
                <c:pt idx="4708">
                  <c:v>0.261708</c:v>
                </c:pt>
                <c:pt idx="4709">
                  <c:v>0.26178800000000002</c:v>
                </c:pt>
                <c:pt idx="4710">
                  <c:v>0.26187199999999999</c:v>
                </c:pt>
                <c:pt idx="4711">
                  <c:v>0.26196199999999997</c:v>
                </c:pt>
                <c:pt idx="4712">
                  <c:v>0.26201600000000003</c:v>
                </c:pt>
                <c:pt idx="4713">
                  <c:v>0.26210800000000001</c:v>
                </c:pt>
                <c:pt idx="4714">
                  <c:v>0.26219399999999998</c:v>
                </c:pt>
                <c:pt idx="4715">
                  <c:v>0.26228200000000002</c:v>
                </c:pt>
                <c:pt idx="4716">
                  <c:v>0.26236799999999999</c:v>
                </c:pt>
                <c:pt idx="4717">
                  <c:v>0.26245400000000002</c:v>
                </c:pt>
                <c:pt idx="4718">
                  <c:v>0.262544</c:v>
                </c:pt>
                <c:pt idx="4719">
                  <c:v>0.26262999999999997</c:v>
                </c:pt>
                <c:pt idx="4720">
                  <c:v>0.262712</c:v>
                </c:pt>
                <c:pt idx="4721">
                  <c:v>0.26275999999999999</c:v>
                </c:pt>
                <c:pt idx="4722">
                  <c:v>0.26285799999999998</c:v>
                </c:pt>
                <c:pt idx="4723">
                  <c:v>0.26294600000000001</c:v>
                </c:pt>
                <c:pt idx="4724">
                  <c:v>0.26303799999999999</c:v>
                </c:pt>
                <c:pt idx="4725">
                  <c:v>0.26312799999999997</c:v>
                </c:pt>
                <c:pt idx="4726">
                  <c:v>0.263214</c:v>
                </c:pt>
                <c:pt idx="4727">
                  <c:v>0.26329000000000002</c:v>
                </c:pt>
                <c:pt idx="4728">
                  <c:v>0.26338200000000001</c:v>
                </c:pt>
                <c:pt idx="4729">
                  <c:v>0.26342199999999999</c:v>
                </c:pt>
                <c:pt idx="4730">
                  <c:v>0.26352199999999998</c:v>
                </c:pt>
                <c:pt idx="4731">
                  <c:v>0.26361200000000001</c:v>
                </c:pt>
                <c:pt idx="4732">
                  <c:v>0.26370199999999999</c:v>
                </c:pt>
                <c:pt idx="4733">
                  <c:v>0.26378800000000002</c:v>
                </c:pt>
                <c:pt idx="4734">
                  <c:v>0.26388400000000001</c:v>
                </c:pt>
                <c:pt idx="4735">
                  <c:v>0.26396599999999998</c:v>
                </c:pt>
                <c:pt idx="4736">
                  <c:v>0.26405400000000001</c:v>
                </c:pt>
                <c:pt idx="4737">
                  <c:v>0.26413599999999998</c:v>
                </c:pt>
                <c:pt idx="4738">
                  <c:v>0.264214</c:v>
                </c:pt>
                <c:pt idx="4739">
                  <c:v>0.264268</c:v>
                </c:pt>
                <c:pt idx="4740">
                  <c:v>0.26435799999999998</c:v>
                </c:pt>
                <c:pt idx="4741">
                  <c:v>0.26444800000000002</c:v>
                </c:pt>
                <c:pt idx="4742">
                  <c:v>0.264538</c:v>
                </c:pt>
                <c:pt idx="4743">
                  <c:v>0.26462400000000003</c:v>
                </c:pt>
                <c:pt idx="4744">
                  <c:v>0.26471600000000001</c:v>
                </c:pt>
                <c:pt idx="4745">
                  <c:v>0.26479799999999998</c:v>
                </c:pt>
                <c:pt idx="4746">
                  <c:v>0.26488400000000001</c:v>
                </c:pt>
                <c:pt idx="4747">
                  <c:v>0.26496599999999998</c:v>
                </c:pt>
                <c:pt idx="4748">
                  <c:v>0.26505200000000001</c:v>
                </c:pt>
                <c:pt idx="4749">
                  <c:v>0.26510600000000001</c:v>
                </c:pt>
                <c:pt idx="4750">
                  <c:v>0.26518599999999998</c:v>
                </c:pt>
                <c:pt idx="4751">
                  <c:v>0.26528000000000002</c:v>
                </c:pt>
                <c:pt idx="4752">
                  <c:v>0.26536599999999999</c:v>
                </c:pt>
                <c:pt idx="4753">
                  <c:v>0.26545600000000003</c:v>
                </c:pt>
                <c:pt idx="4754">
                  <c:v>0.26554800000000001</c:v>
                </c:pt>
                <c:pt idx="4755">
                  <c:v>0.26563999999999999</c:v>
                </c:pt>
                <c:pt idx="4756">
                  <c:v>0.26572400000000002</c:v>
                </c:pt>
                <c:pt idx="4757">
                  <c:v>0.26581199999999999</c:v>
                </c:pt>
                <c:pt idx="4758">
                  <c:v>0.26589400000000002</c:v>
                </c:pt>
                <c:pt idx="4759">
                  <c:v>0.26597399999999999</c:v>
                </c:pt>
                <c:pt idx="4760">
                  <c:v>0.26602399999999998</c:v>
                </c:pt>
                <c:pt idx="4761">
                  <c:v>0.26611200000000002</c:v>
                </c:pt>
                <c:pt idx="4762">
                  <c:v>0.266208</c:v>
                </c:pt>
                <c:pt idx="4763">
                  <c:v>0.26629799999999998</c:v>
                </c:pt>
                <c:pt idx="4764">
                  <c:v>0.26639200000000002</c:v>
                </c:pt>
                <c:pt idx="4765">
                  <c:v>0.26646999999999998</c:v>
                </c:pt>
                <c:pt idx="4766">
                  <c:v>0.26655800000000002</c:v>
                </c:pt>
                <c:pt idx="4767">
                  <c:v>0.26663599999999998</c:v>
                </c:pt>
                <c:pt idx="4768">
                  <c:v>0.26673200000000002</c:v>
                </c:pt>
                <c:pt idx="4769">
                  <c:v>0.26680999999999999</c:v>
                </c:pt>
                <c:pt idx="4770">
                  <c:v>0.26689000000000002</c:v>
                </c:pt>
                <c:pt idx="4771">
                  <c:v>0.26694600000000002</c:v>
                </c:pt>
                <c:pt idx="4772">
                  <c:v>0.26702599999999999</c:v>
                </c:pt>
                <c:pt idx="4773">
                  <c:v>0.26711400000000002</c:v>
                </c:pt>
                <c:pt idx="4774">
                  <c:v>0.26721</c:v>
                </c:pt>
                <c:pt idx="4775">
                  <c:v>0.26730399999999999</c:v>
                </c:pt>
                <c:pt idx="4776">
                  <c:v>0.26739000000000002</c:v>
                </c:pt>
                <c:pt idx="4777">
                  <c:v>0.26747599999999999</c:v>
                </c:pt>
                <c:pt idx="4778">
                  <c:v>0.26755800000000002</c:v>
                </c:pt>
                <c:pt idx="4779">
                  <c:v>0.26764199999999999</c:v>
                </c:pt>
                <c:pt idx="4780">
                  <c:v>0.26773200000000003</c:v>
                </c:pt>
                <c:pt idx="4781">
                  <c:v>0.267816</c:v>
                </c:pt>
                <c:pt idx="4782">
                  <c:v>0.26786199999999999</c:v>
                </c:pt>
                <c:pt idx="4783">
                  <c:v>0.26793800000000001</c:v>
                </c:pt>
                <c:pt idx="4784">
                  <c:v>0.268038</c:v>
                </c:pt>
                <c:pt idx="4785">
                  <c:v>0.26812200000000003</c:v>
                </c:pt>
                <c:pt idx="4786">
                  <c:v>0.26821800000000001</c:v>
                </c:pt>
                <c:pt idx="4787">
                  <c:v>0.26829799999999998</c:v>
                </c:pt>
                <c:pt idx="4788">
                  <c:v>0.26838800000000002</c:v>
                </c:pt>
                <c:pt idx="4789">
                  <c:v>0.26848</c:v>
                </c:pt>
                <c:pt idx="4790">
                  <c:v>0.26856600000000003</c:v>
                </c:pt>
                <c:pt idx="4791">
                  <c:v>0.268646</c:v>
                </c:pt>
                <c:pt idx="4792">
                  <c:v>0.26873000000000002</c:v>
                </c:pt>
                <c:pt idx="4793">
                  <c:v>0.26879999999999998</c:v>
                </c:pt>
                <c:pt idx="4794">
                  <c:v>0.26886199999999999</c:v>
                </c:pt>
                <c:pt idx="4795">
                  <c:v>0.26895400000000003</c:v>
                </c:pt>
                <c:pt idx="4796">
                  <c:v>0.269038</c:v>
                </c:pt>
                <c:pt idx="4797">
                  <c:v>0.26912799999999998</c:v>
                </c:pt>
                <c:pt idx="4798">
                  <c:v>0.26922000000000001</c:v>
                </c:pt>
                <c:pt idx="4799">
                  <c:v>0.26930999999999999</c:v>
                </c:pt>
                <c:pt idx="4800">
                  <c:v>0.26939999999999997</c:v>
                </c:pt>
                <c:pt idx="4801">
                  <c:v>0.26948</c:v>
                </c:pt>
                <c:pt idx="4802">
                  <c:v>0.26956999999999998</c:v>
                </c:pt>
                <c:pt idx="4803">
                  <c:v>0.269648</c:v>
                </c:pt>
                <c:pt idx="4804">
                  <c:v>0.26973200000000003</c:v>
                </c:pt>
                <c:pt idx="4805">
                  <c:v>0.269814</c:v>
                </c:pt>
                <c:pt idx="4806">
                  <c:v>0.26986599999999999</c:v>
                </c:pt>
                <c:pt idx="4807">
                  <c:v>0.26995000000000002</c:v>
                </c:pt>
                <c:pt idx="4808">
                  <c:v>0.27004800000000001</c:v>
                </c:pt>
                <c:pt idx="4809">
                  <c:v>0.27013399999999999</c:v>
                </c:pt>
                <c:pt idx="4810">
                  <c:v>0.27021200000000001</c:v>
                </c:pt>
                <c:pt idx="4811">
                  <c:v>0.27030599999999999</c:v>
                </c:pt>
                <c:pt idx="4812">
                  <c:v>0.27040199999999998</c:v>
                </c:pt>
                <c:pt idx="4813">
                  <c:v>0.270486</c:v>
                </c:pt>
                <c:pt idx="4814">
                  <c:v>0.27056799999999998</c:v>
                </c:pt>
                <c:pt idx="4815">
                  <c:v>0.270652</c:v>
                </c:pt>
                <c:pt idx="4816">
                  <c:v>0.27073599999999998</c:v>
                </c:pt>
                <c:pt idx="4817">
                  <c:v>0.270814</c:v>
                </c:pt>
                <c:pt idx="4818">
                  <c:v>0.27086399999999999</c:v>
                </c:pt>
                <c:pt idx="4819">
                  <c:v>0.27095799999999998</c:v>
                </c:pt>
                <c:pt idx="4820">
                  <c:v>0.27105600000000002</c:v>
                </c:pt>
                <c:pt idx="4821">
                  <c:v>0.271144</c:v>
                </c:pt>
                <c:pt idx="4822">
                  <c:v>0.27122400000000002</c:v>
                </c:pt>
                <c:pt idx="4823">
                  <c:v>0.27130799999999999</c:v>
                </c:pt>
                <c:pt idx="4824">
                  <c:v>0.27139600000000003</c:v>
                </c:pt>
                <c:pt idx="4825">
                  <c:v>0.27148800000000001</c:v>
                </c:pt>
                <c:pt idx="4826">
                  <c:v>0.27156799999999998</c:v>
                </c:pt>
                <c:pt idx="4827">
                  <c:v>0.27165</c:v>
                </c:pt>
                <c:pt idx="4828">
                  <c:v>0.27173599999999998</c:v>
                </c:pt>
                <c:pt idx="4829">
                  <c:v>0.27178600000000003</c:v>
                </c:pt>
                <c:pt idx="4830">
                  <c:v>0.27187600000000001</c:v>
                </c:pt>
                <c:pt idx="4831">
                  <c:v>0.27196799999999999</c:v>
                </c:pt>
                <c:pt idx="4832">
                  <c:v>0.27204800000000001</c:v>
                </c:pt>
                <c:pt idx="4833">
                  <c:v>0.272146</c:v>
                </c:pt>
                <c:pt idx="4834">
                  <c:v>0.27222800000000003</c:v>
                </c:pt>
                <c:pt idx="4835">
                  <c:v>0.272314</c:v>
                </c:pt>
                <c:pt idx="4836">
                  <c:v>0.27240999999999999</c:v>
                </c:pt>
                <c:pt idx="4837">
                  <c:v>0.27249600000000002</c:v>
                </c:pt>
                <c:pt idx="4838">
                  <c:v>0.27257399999999998</c:v>
                </c:pt>
                <c:pt idx="4839">
                  <c:v>0.27265</c:v>
                </c:pt>
                <c:pt idx="4840">
                  <c:v>0.27273199999999997</c:v>
                </c:pt>
                <c:pt idx="4841">
                  <c:v>0.27279999999999999</c:v>
                </c:pt>
                <c:pt idx="4842">
                  <c:v>0.27287600000000001</c:v>
                </c:pt>
                <c:pt idx="4843">
                  <c:v>0.27295999999999998</c:v>
                </c:pt>
                <c:pt idx="4844">
                  <c:v>0.27305000000000001</c:v>
                </c:pt>
                <c:pt idx="4845">
                  <c:v>0.27313399999999999</c:v>
                </c:pt>
                <c:pt idx="4846">
                  <c:v>0.27322800000000003</c:v>
                </c:pt>
                <c:pt idx="4847">
                  <c:v>0.27332000000000001</c:v>
                </c:pt>
                <c:pt idx="4848">
                  <c:v>0.27339599999999997</c:v>
                </c:pt>
                <c:pt idx="4849">
                  <c:v>0.27348800000000001</c:v>
                </c:pt>
                <c:pt idx="4850">
                  <c:v>0.27356799999999998</c:v>
                </c:pt>
                <c:pt idx="4851">
                  <c:v>0.27366000000000001</c:v>
                </c:pt>
                <c:pt idx="4852">
                  <c:v>0.27373599999999998</c:v>
                </c:pt>
                <c:pt idx="4853">
                  <c:v>0.273816</c:v>
                </c:pt>
                <c:pt idx="4854">
                  <c:v>0.27389799999999997</c:v>
                </c:pt>
                <c:pt idx="4855">
                  <c:v>0.27395000000000003</c:v>
                </c:pt>
                <c:pt idx="4856">
                  <c:v>0.274034</c:v>
                </c:pt>
                <c:pt idx="4857">
                  <c:v>0.27412799999999998</c:v>
                </c:pt>
                <c:pt idx="4858">
                  <c:v>0.27422000000000002</c:v>
                </c:pt>
                <c:pt idx="4859">
                  <c:v>0.274314</c:v>
                </c:pt>
                <c:pt idx="4860">
                  <c:v>0.27440199999999998</c:v>
                </c:pt>
                <c:pt idx="4861">
                  <c:v>0.274482</c:v>
                </c:pt>
                <c:pt idx="4862">
                  <c:v>0.27457399999999998</c:v>
                </c:pt>
                <c:pt idx="4863">
                  <c:v>0.27465800000000001</c:v>
                </c:pt>
                <c:pt idx="4864">
                  <c:v>0.27474199999999999</c:v>
                </c:pt>
                <c:pt idx="4865">
                  <c:v>0.27483200000000002</c:v>
                </c:pt>
                <c:pt idx="4866">
                  <c:v>0.27491599999999999</c:v>
                </c:pt>
                <c:pt idx="4867">
                  <c:v>0.27499200000000001</c:v>
                </c:pt>
                <c:pt idx="4868">
                  <c:v>0.27507599999999999</c:v>
                </c:pt>
                <c:pt idx="4869">
                  <c:v>0.27515200000000001</c:v>
                </c:pt>
                <c:pt idx="4870">
                  <c:v>0.275202</c:v>
                </c:pt>
                <c:pt idx="4871">
                  <c:v>0.27528200000000003</c:v>
                </c:pt>
                <c:pt idx="4872">
                  <c:v>0.27537400000000001</c:v>
                </c:pt>
                <c:pt idx="4873">
                  <c:v>0.27546999999999999</c:v>
                </c:pt>
                <c:pt idx="4874">
                  <c:v>0.27556000000000003</c:v>
                </c:pt>
                <c:pt idx="4875">
                  <c:v>0.27565800000000001</c:v>
                </c:pt>
                <c:pt idx="4876">
                  <c:v>0.27574199999999999</c:v>
                </c:pt>
                <c:pt idx="4877">
                  <c:v>0.27583200000000002</c:v>
                </c:pt>
                <c:pt idx="4878">
                  <c:v>0.27590999999999999</c:v>
                </c:pt>
                <c:pt idx="4879">
                  <c:v>0.27599400000000002</c:v>
                </c:pt>
                <c:pt idx="4880">
                  <c:v>0.27607799999999999</c:v>
                </c:pt>
                <c:pt idx="4881">
                  <c:v>0.27616600000000002</c:v>
                </c:pt>
                <c:pt idx="4882">
                  <c:v>0.27623799999999998</c:v>
                </c:pt>
                <c:pt idx="4883">
                  <c:v>0.27632600000000002</c:v>
                </c:pt>
                <c:pt idx="4884">
                  <c:v>0.27640399999999998</c:v>
                </c:pt>
                <c:pt idx="4885">
                  <c:v>0.27648600000000001</c:v>
                </c:pt>
                <c:pt idx="4886">
                  <c:v>0.276536</c:v>
                </c:pt>
                <c:pt idx="4887">
                  <c:v>0.27662399999999998</c:v>
                </c:pt>
                <c:pt idx="4888">
                  <c:v>0.27671000000000001</c:v>
                </c:pt>
                <c:pt idx="4889">
                  <c:v>0.27680199999999999</c:v>
                </c:pt>
                <c:pt idx="4890">
                  <c:v>0.27689399999999997</c:v>
                </c:pt>
                <c:pt idx="4891">
                  <c:v>0.27699000000000001</c:v>
                </c:pt>
                <c:pt idx="4892">
                  <c:v>0.27707399999999999</c:v>
                </c:pt>
                <c:pt idx="4893">
                  <c:v>0.27716000000000002</c:v>
                </c:pt>
                <c:pt idx="4894">
                  <c:v>0.27724799999999999</c:v>
                </c:pt>
                <c:pt idx="4895">
                  <c:v>0.27732800000000002</c:v>
                </c:pt>
                <c:pt idx="4896">
                  <c:v>0.277416</c:v>
                </c:pt>
                <c:pt idx="4897">
                  <c:v>0.27749400000000002</c:v>
                </c:pt>
                <c:pt idx="4898">
                  <c:v>0.27757199999999999</c:v>
                </c:pt>
                <c:pt idx="4899">
                  <c:v>0.27765400000000001</c:v>
                </c:pt>
                <c:pt idx="4900">
                  <c:v>0.27773199999999998</c:v>
                </c:pt>
                <c:pt idx="4901">
                  <c:v>0.277812</c:v>
                </c:pt>
                <c:pt idx="4902">
                  <c:v>0.27789999999999998</c:v>
                </c:pt>
                <c:pt idx="4903">
                  <c:v>0.27795199999999998</c:v>
                </c:pt>
                <c:pt idx="4904">
                  <c:v>0.278034</c:v>
                </c:pt>
                <c:pt idx="4905">
                  <c:v>0.27813199999999999</c:v>
                </c:pt>
                <c:pt idx="4906">
                  <c:v>0.27822400000000003</c:v>
                </c:pt>
                <c:pt idx="4907">
                  <c:v>0.278312</c:v>
                </c:pt>
                <c:pt idx="4908">
                  <c:v>0.27840799999999999</c:v>
                </c:pt>
                <c:pt idx="4909">
                  <c:v>0.27849800000000002</c:v>
                </c:pt>
                <c:pt idx="4910">
                  <c:v>0.27857799999999999</c:v>
                </c:pt>
                <c:pt idx="4911">
                  <c:v>0.27866600000000002</c:v>
                </c:pt>
                <c:pt idx="4912">
                  <c:v>0.278754</c:v>
                </c:pt>
                <c:pt idx="4913">
                  <c:v>0.27883000000000002</c:v>
                </c:pt>
                <c:pt idx="4914">
                  <c:v>0.27891199999999999</c:v>
                </c:pt>
                <c:pt idx="4915">
                  <c:v>0.27899000000000002</c:v>
                </c:pt>
                <c:pt idx="4916">
                  <c:v>0.27907199999999999</c:v>
                </c:pt>
                <c:pt idx="4917">
                  <c:v>0.27916200000000002</c:v>
                </c:pt>
                <c:pt idx="4918">
                  <c:v>0.27923799999999999</c:v>
                </c:pt>
                <c:pt idx="4919">
                  <c:v>0.27931800000000001</c:v>
                </c:pt>
                <c:pt idx="4920">
                  <c:v>0.27940799999999999</c:v>
                </c:pt>
                <c:pt idx="4921">
                  <c:v>0.27949200000000002</c:v>
                </c:pt>
                <c:pt idx="4922">
                  <c:v>0.27953600000000001</c:v>
                </c:pt>
                <c:pt idx="4923">
                  <c:v>0.27962199999999998</c:v>
                </c:pt>
                <c:pt idx="4924">
                  <c:v>0.27972399999999997</c:v>
                </c:pt>
                <c:pt idx="4925">
                  <c:v>0.27981</c:v>
                </c:pt>
                <c:pt idx="4926">
                  <c:v>0.27990799999999999</c:v>
                </c:pt>
                <c:pt idx="4927">
                  <c:v>0.27999600000000002</c:v>
                </c:pt>
                <c:pt idx="4928">
                  <c:v>0.28007599999999999</c:v>
                </c:pt>
                <c:pt idx="4929">
                  <c:v>0.28016200000000002</c:v>
                </c:pt>
                <c:pt idx="4930">
                  <c:v>0.28025</c:v>
                </c:pt>
                <c:pt idx="4931">
                  <c:v>0.28033599999999997</c:v>
                </c:pt>
                <c:pt idx="4932">
                  <c:v>0.28042</c:v>
                </c:pt>
                <c:pt idx="4933">
                  <c:v>0.28049600000000002</c:v>
                </c:pt>
                <c:pt idx="4934">
                  <c:v>0.28057799999999999</c:v>
                </c:pt>
                <c:pt idx="4935">
                  <c:v>0.28065800000000002</c:v>
                </c:pt>
                <c:pt idx="4936">
                  <c:v>0.28074199999999999</c:v>
                </c:pt>
                <c:pt idx="4937">
                  <c:v>0.28082400000000002</c:v>
                </c:pt>
                <c:pt idx="4938">
                  <c:v>0.28090599999999999</c:v>
                </c:pt>
                <c:pt idx="4939">
                  <c:v>0.28099000000000002</c:v>
                </c:pt>
                <c:pt idx="4940">
                  <c:v>0.28107399999999999</c:v>
                </c:pt>
                <c:pt idx="4941">
                  <c:v>0.28115400000000002</c:v>
                </c:pt>
                <c:pt idx="4942">
                  <c:v>0.28124399999999999</c:v>
                </c:pt>
                <c:pt idx="4943">
                  <c:v>0.28132600000000002</c:v>
                </c:pt>
                <c:pt idx="4944">
                  <c:v>0.28138800000000003</c:v>
                </c:pt>
                <c:pt idx="4945">
                  <c:v>0.28146399999999999</c:v>
                </c:pt>
                <c:pt idx="4946">
                  <c:v>0.28154200000000001</c:v>
                </c:pt>
                <c:pt idx="4947">
                  <c:v>0.28164</c:v>
                </c:pt>
                <c:pt idx="4948">
                  <c:v>0.28172799999999998</c:v>
                </c:pt>
                <c:pt idx="4949">
                  <c:v>0.28182000000000001</c:v>
                </c:pt>
                <c:pt idx="4950">
                  <c:v>0.281914</c:v>
                </c:pt>
                <c:pt idx="4951">
                  <c:v>0.28199200000000002</c:v>
                </c:pt>
                <c:pt idx="4952">
                  <c:v>0.28208</c:v>
                </c:pt>
                <c:pt idx="4953">
                  <c:v>0.28216599999999997</c:v>
                </c:pt>
                <c:pt idx="4954">
                  <c:v>0.28225600000000001</c:v>
                </c:pt>
                <c:pt idx="4955">
                  <c:v>0.28233799999999998</c:v>
                </c:pt>
                <c:pt idx="4956">
                  <c:v>0.282416</c:v>
                </c:pt>
                <c:pt idx="4957">
                  <c:v>0.28249400000000002</c:v>
                </c:pt>
                <c:pt idx="4958">
                  <c:v>0.282584</c:v>
                </c:pt>
                <c:pt idx="4959">
                  <c:v>0.28266599999999997</c:v>
                </c:pt>
                <c:pt idx="4960">
                  <c:v>0.282744</c:v>
                </c:pt>
                <c:pt idx="4961">
                  <c:v>0.28282200000000002</c:v>
                </c:pt>
                <c:pt idx="4962">
                  <c:v>0.28290599999999999</c:v>
                </c:pt>
                <c:pt idx="4963">
                  <c:v>0.28299600000000003</c:v>
                </c:pt>
                <c:pt idx="4964">
                  <c:v>0.283078</c:v>
                </c:pt>
                <c:pt idx="4965">
                  <c:v>0.28316200000000002</c:v>
                </c:pt>
                <c:pt idx="4966">
                  <c:v>0.28324199999999999</c:v>
                </c:pt>
                <c:pt idx="4967">
                  <c:v>0.28332600000000002</c:v>
                </c:pt>
                <c:pt idx="4968">
                  <c:v>0.28339999999999999</c:v>
                </c:pt>
                <c:pt idx="4969">
                  <c:v>0.28349000000000002</c:v>
                </c:pt>
                <c:pt idx="4970">
                  <c:v>0.28357599999999999</c:v>
                </c:pt>
                <c:pt idx="4971">
                  <c:v>0.28362599999999999</c:v>
                </c:pt>
                <c:pt idx="4972">
                  <c:v>0.28371200000000002</c:v>
                </c:pt>
                <c:pt idx="4973">
                  <c:v>0.283804</c:v>
                </c:pt>
                <c:pt idx="4974">
                  <c:v>0.28389399999999998</c:v>
                </c:pt>
                <c:pt idx="4975">
                  <c:v>0.28398400000000001</c:v>
                </c:pt>
                <c:pt idx="4976">
                  <c:v>0.28408</c:v>
                </c:pt>
                <c:pt idx="4977">
                  <c:v>0.28416799999999998</c:v>
                </c:pt>
                <c:pt idx="4978">
                  <c:v>0.28425400000000001</c:v>
                </c:pt>
                <c:pt idx="4979">
                  <c:v>0.28433599999999998</c:v>
                </c:pt>
                <c:pt idx="4980">
                  <c:v>0.28442200000000001</c:v>
                </c:pt>
                <c:pt idx="4981">
                  <c:v>0.28450199999999998</c:v>
                </c:pt>
                <c:pt idx="4982">
                  <c:v>0.28458800000000001</c:v>
                </c:pt>
                <c:pt idx="4983">
                  <c:v>0.28466599999999997</c:v>
                </c:pt>
                <c:pt idx="4984">
                  <c:v>0.28473999999999999</c:v>
                </c:pt>
                <c:pt idx="4985">
                  <c:v>0.28482600000000002</c:v>
                </c:pt>
                <c:pt idx="4986">
                  <c:v>0.284914</c:v>
                </c:pt>
                <c:pt idx="4987">
                  <c:v>0.28499799999999997</c:v>
                </c:pt>
                <c:pt idx="4988">
                  <c:v>0.285078</c:v>
                </c:pt>
                <c:pt idx="4989">
                  <c:v>0.28516000000000002</c:v>
                </c:pt>
                <c:pt idx="4990">
                  <c:v>0.285242</c:v>
                </c:pt>
                <c:pt idx="4991">
                  <c:v>0.28532200000000002</c:v>
                </c:pt>
                <c:pt idx="4992">
                  <c:v>0.28540599999999999</c:v>
                </c:pt>
                <c:pt idx="4993">
                  <c:v>0.28549999999999998</c:v>
                </c:pt>
                <c:pt idx="4994">
                  <c:v>0.285578</c:v>
                </c:pt>
                <c:pt idx="4995">
                  <c:v>0.28566399999999997</c:v>
                </c:pt>
                <c:pt idx="4996">
                  <c:v>0.28575200000000001</c:v>
                </c:pt>
                <c:pt idx="4997">
                  <c:v>0.28582999999999997</c:v>
                </c:pt>
                <c:pt idx="4998">
                  <c:v>0.285914</c:v>
                </c:pt>
                <c:pt idx="4999">
                  <c:v>0.28599999999999998</c:v>
                </c:pt>
                <c:pt idx="5000">
                  <c:v>0.286084</c:v>
                </c:pt>
                <c:pt idx="5001">
                  <c:v>0.28616399999999997</c:v>
                </c:pt>
                <c:pt idx="5002">
                  <c:v>0.28625</c:v>
                </c:pt>
                <c:pt idx="5003">
                  <c:v>0.28632800000000003</c:v>
                </c:pt>
                <c:pt idx="5004">
                  <c:v>0.28636600000000001</c:v>
                </c:pt>
                <c:pt idx="5005">
                  <c:v>0.28645599999999999</c:v>
                </c:pt>
                <c:pt idx="5006">
                  <c:v>0.28655399999999998</c:v>
                </c:pt>
                <c:pt idx="5007">
                  <c:v>0.28664400000000001</c:v>
                </c:pt>
                <c:pt idx="5008">
                  <c:v>0.28673799999999999</c:v>
                </c:pt>
                <c:pt idx="5009">
                  <c:v>0.28682200000000002</c:v>
                </c:pt>
                <c:pt idx="5010">
                  <c:v>0.28691800000000001</c:v>
                </c:pt>
                <c:pt idx="5011">
                  <c:v>0.28700399999999998</c:v>
                </c:pt>
                <c:pt idx="5012">
                  <c:v>0.28708800000000001</c:v>
                </c:pt>
                <c:pt idx="5013">
                  <c:v>0.28717799999999999</c:v>
                </c:pt>
                <c:pt idx="5014">
                  <c:v>0.28726000000000002</c:v>
                </c:pt>
                <c:pt idx="5015">
                  <c:v>0.28733199999999998</c:v>
                </c:pt>
                <c:pt idx="5016">
                  <c:v>0.287416</c:v>
                </c:pt>
                <c:pt idx="5017">
                  <c:v>0.28749799999999998</c:v>
                </c:pt>
                <c:pt idx="5018">
                  <c:v>0.287582</c:v>
                </c:pt>
                <c:pt idx="5019">
                  <c:v>0.28766000000000003</c:v>
                </c:pt>
                <c:pt idx="5020">
                  <c:v>0.28775000000000001</c:v>
                </c:pt>
                <c:pt idx="5021">
                  <c:v>0.28782600000000003</c:v>
                </c:pt>
                <c:pt idx="5022">
                  <c:v>0.287908</c:v>
                </c:pt>
                <c:pt idx="5023">
                  <c:v>0.28799599999999997</c:v>
                </c:pt>
                <c:pt idx="5024">
                  <c:v>0.28808</c:v>
                </c:pt>
                <c:pt idx="5025">
                  <c:v>0.28816399999999998</c:v>
                </c:pt>
                <c:pt idx="5026">
                  <c:v>0.28825200000000001</c:v>
                </c:pt>
                <c:pt idx="5027">
                  <c:v>0.28833199999999998</c:v>
                </c:pt>
                <c:pt idx="5028">
                  <c:v>0.28841600000000001</c:v>
                </c:pt>
                <c:pt idx="5029">
                  <c:v>0.28849799999999998</c:v>
                </c:pt>
                <c:pt idx="5030">
                  <c:v>0.28858200000000001</c:v>
                </c:pt>
                <c:pt idx="5031">
                  <c:v>0.28867199999999998</c:v>
                </c:pt>
                <c:pt idx="5032">
                  <c:v>0.288746</c:v>
                </c:pt>
                <c:pt idx="5033">
                  <c:v>0.28883399999999998</c:v>
                </c:pt>
                <c:pt idx="5034">
                  <c:v>0.288914</c:v>
                </c:pt>
                <c:pt idx="5035">
                  <c:v>0.28899399999999997</c:v>
                </c:pt>
                <c:pt idx="5036">
                  <c:v>0.289074</c:v>
                </c:pt>
                <c:pt idx="5037">
                  <c:v>0.28915999999999997</c:v>
                </c:pt>
                <c:pt idx="5038">
                  <c:v>0.289242</c:v>
                </c:pt>
                <c:pt idx="5039">
                  <c:v>0.28932999999999998</c:v>
                </c:pt>
                <c:pt idx="5040">
                  <c:v>0.289412</c:v>
                </c:pt>
                <c:pt idx="5041">
                  <c:v>0.28950399999999998</c:v>
                </c:pt>
                <c:pt idx="5042">
                  <c:v>0.28958600000000001</c:v>
                </c:pt>
                <c:pt idx="5043">
                  <c:v>0.28966399999999998</c:v>
                </c:pt>
                <c:pt idx="5044">
                  <c:v>0.28971400000000003</c:v>
                </c:pt>
                <c:pt idx="5045">
                  <c:v>0.289798</c:v>
                </c:pt>
                <c:pt idx="5046">
                  <c:v>0.28988399999999998</c:v>
                </c:pt>
                <c:pt idx="5047">
                  <c:v>0.28998200000000002</c:v>
                </c:pt>
                <c:pt idx="5048">
                  <c:v>0.29006599999999999</c:v>
                </c:pt>
                <c:pt idx="5049">
                  <c:v>0.29016599999999998</c:v>
                </c:pt>
                <c:pt idx="5050">
                  <c:v>0.29025600000000001</c:v>
                </c:pt>
                <c:pt idx="5051">
                  <c:v>0.29033599999999998</c:v>
                </c:pt>
                <c:pt idx="5052">
                  <c:v>0.29042600000000002</c:v>
                </c:pt>
                <c:pt idx="5053">
                  <c:v>0.29050399999999998</c:v>
                </c:pt>
                <c:pt idx="5054">
                  <c:v>0.29059000000000001</c:v>
                </c:pt>
                <c:pt idx="5055">
                  <c:v>0.29067599999999999</c:v>
                </c:pt>
                <c:pt idx="5056">
                  <c:v>0.29075000000000001</c:v>
                </c:pt>
                <c:pt idx="5057">
                  <c:v>0.29083399999999998</c:v>
                </c:pt>
                <c:pt idx="5058">
                  <c:v>0.29092200000000001</c:v>
                </c:pt>
                <c:pt idx="5059">
                  <c:v>0.29099599999999998</c:v>
                </c:pt>
                <c:pt idx="5060">
                  <c:v>0.29108200000000001</c:v>
                </c:pt>
                <c:pt idx="5061">
                  <c:v>0.29116599999999998</c:v>
                </c:pt>
                <c:pt idx="5062">
                  <c:v>0.29124</c:v>
                </c:pt>
                <c:pt idx="5063">
                  <c:v>0.29133399999999998</c:v>
                </c:pt>
                <c:pt idx="5064">
                  <c:v>0.29142200000000001</c:v>
                </c:pt>
                <c:pt idx="5065">
                  <c:v>0.29149999999999998</c:v>
                </c:pt>
                <c:pt idx="5066">
                  <c:v>0.29158600000000001</c:v>
                </c:pt>
                <c:pt idx="5067">
                  <c:v>0.29167199999999999</c:v>
                </c:pt>
                <c:pt idx="5068">
                  <c:v>0.29175200000000001</c:v>
                </c:pt>
                <c:pt idx="5069">
                  <c:v>0.29182799999999998</c:v>
                </c:pt>
                <c:pt idx="5070">
                  <c:v>0.29192000000000001</c:v>
                </c:pt>
                <c:pt idx="5071">
                  <c:v>0.29199999999999998</c:v>
                </c:pt>
                <c:pt idx="5072">
                  <c:v>0.29208400000000001</c:v>
                </c:pt>
                <c:pt idx="5073">
                  <c:v>0.29216399999999998</c:v>
                </c:pt>
                <c:pt idx="5074">
                  <c:v>0.29225400000000001</c:v>
                </c:pt>
                <c:pt idx="5075">
                  <c:v>0.29233599999999998</c:v>
                </c:pt>
                <c:pt idx="5076">
                  <c:v>0.29242000000000001</c:v>
                </c:pt>
                <c:pt idx="5077">
                  <c:v>0.29249999999999998</c:v>
                </c:pt>
                <c:pt idx="5078">
                  <c:v>0.29258200000000001</c:v>
                </c:pt>
                <c:pt idx="5079">
                  <c:v>0.29266799999999998</c:v>
                </c:pt>
                <c:pt idx="5080">
                  <c:v>0.29274800000000001</c:v>
                </c:pt>
                <c:pt idx="5081">
                  <c:v>0.29283199999999998</c:v>
                </c:pt>
                <c:pt idx="5082">
                  <c:v>0.29291600000000001</c:v>
                </c:pt>
                <c:pt idx="5083">
                  <c:v>0.29300599999999999</c:v>
                </c:pt>
                <c:pt idx="5084">
                  <c:v>0.29309000000000002</c:v>
                </c:pt>
                <c:pt idx="5085">
                  <c:v>0.29316799999999998</c:v>
                </c:pt>
                <c:pt idx="5086">
                  <c:v>0.29325800000000002</c:v>
                </c:pt>
                <c:pt idx="5087">
                  <c:v>0.29332999999999998</c:v>
                </c:pt>
                <c:pt idx="5088">
                  <c:v>0.29341400000000001</c:v>
                </c:pt>
                <c:pt idx="5089">
                  <c:v>0.29349799999999998</c:v>
                </c:pt>
                <c:pt idx="5090">
                  <c:v>0.29358600000000001</c:v>
                </c:pt>
                <c:pt idx="5091">
                  <c:v>0.29366399999999998</c:v>
                </c:pt>
                <c:pt idx="5092">
                  <c:v>0.29374800000000001</c:v>
                </c:pt>
                <c:pt idx="5093">
                  <c:v>0.29382999999999998</c:v>
                </c:pt>
                <c:pt idx="5094">
                  <c:v>0.29391400000000001</c:v>
                </c:pt>
                <c:pt idx="5095">
                  <c:v>0.29399999999999998</c:v>
                </c:pt>
                <c:pt idx="5096">
                  <c:v>0.29409000000000002</c:v>
                </c:pt>
                <c:pt idx="5097">
                  <c:v>0.29417199999999999</c:v>
                </c:pt>
                <c:pt idx="5098">
                  <c:v>0.29425600000000002</c:v>
                </c:pt>
                <c:pt idx="5099">
                  <c:v>0.29433599999999999</c:v>
                </c:pt>
                <c:pt idx="5100">
                  <c:v>0.29442400000000002</c:v>
                </c:pt>
                <c:pt idx="5101">
                  <c:v>0.29449999999999998</c:v>
                </c:pt>
                <c:pt idx="5102">
                  <c:v>0.29458800000000002</c:v>
                </c:pt>
                <c:pt idx="5103">
                  <c:v>0.294678</c:v>
                </c:pt>
                <c:pt idx="5104">
                  <c:v>0.29469400000000001</c:v>
                </c:pt>
                <c:pt idx="5105">
                  <c:v>0.294792</c:v>
                </c:pt>
                <c:pt idx="5106">
                  <c:v>0.29488799999999998</c:v>
                </c:pt>
                <c:pt idx="5107">
                  <c:v>0.29497600000000002</c:v>
                </c:pt>
                <c:pt idx="5108">
                  <c:v>0.295072</c:v>
                </c:pt>
                <c:pt idx="5109">
                  <c:v>0.29516199999999998</c:v>
                </c:pt>
                <c:pt idx="5110">
                  <c:v>0.29525600000000002</c:v>
                </c:pt>
                <c:pt idx="5111">
                  <c:v>0.29533799999999999</c:v>
                </c:pt>
                <c:pt idx="5112">
                  <c:v>0.29542600000000002</c:v>
                </c:pt>
                <c:pt idx="5113">
                  <c:v>0.29550799999999999</c:v>
                </c:pt>
                <c:pt idx="5114">
                  <c:v>0.29559000000000002</c:v>
                </c:pt>
                <c:pt idx="5115">
                  <c:v>0.29566999999999999</c:v>
                </c:pt>
                <c:pt idx="5116">
                  <c:v>0.29575200000000001</c:v>
                </c:pt>
                <c:pt idx="5117">
                  <c:v>0.29583999999999999</c:v>
                </c:pt>
                <c:pt idx="5118">
                  <c:v>0.29592000000000002</c:v>
                </c:pt>
                <c:pt idx="5119">
                  <c:v>0.29600799999999999</c:v>
                </c:pt>
                <c:pt idx="5120">
                  <c:v>0.29608400000000001</c:v>
                </c:pt>
                <c:pt idx="5121">
                  <c:v>0.29616399999999998</c:v>
                </c:pt>
                <c:pt idx="5122">
                  <c:v>0.29625200000000002</c:v>
                </c:pt>
                <c:pt idx="5123">
                  <c:v>0.29633599999999999</c:v>
                </c:pt>
                <c:pt idx="5124">
                  <c:v>0.29642200000000002</c:v>
                </c:pt>
                <c:pt idx="5125">
                  <c:v>0.29649999999999999</c:v>
                </c:pt>
                <c:pt idx="5126">
                  <c:v>0.29658400000000001</c:v>
                </c:pt>
                <c:pt idx="5127">
                  <c:v>0.29666599999999999</c:v>
                </c:pt>
                <c:pt idx="5128">
                  <c:v>0.29675200000000002</c:v>
                </c:pt>
                <c:pt idx="5129">
                  <c:v>0.29683599999999999</c:v>
                </c:pt>
                <c:pt idx="5130">
                  <c:v>0.29692400000000002</c:v>
                </c:pt>
                <c:pt idx="5131">
                  <c:v>0.29700599999999999</c:v>
                </c:pt>
                <c:pt idx="5132">
                  <c:v>0.29708600000000002</c:v>
                </c:pt>
                <c:pt idx="5133">
                  <c:v>0.29716799999999999</c:v>
                </c:pt>
                <c:pt idx="5134">
                  <c:v>0.29725200000000002</c:v>
                </c:pt>
                <c:pt idx="5135">
                  <c:v>0.29733799999999999</c:v>
                </c:pt>
                <c:pt idx="5136">
                  <c:v>0.29742000000000002</c:v>
                </c:pt>
                <c:pt idx="5137">
                  <c:v>0.29750599999999999</c:v>
                </c:pt>
                <c:pt idx="5138">
                  <c:v>0.29759000000000002</c:v>
                </c:pt>
                <c:pt idx="5139">
                  <c:v>0.29767199999999999</c:v>
                </c:pt>
                <c:pt idx="5140">
                  <c:v>0.29775000000000001</c:v>
                </c:pt>
                <c:pt idx="5141">
                  <c:v>0.29782999999999998</c:v>
                </c:pt>
                <c:pt idx="5142">
                  <c:v>0.29792400000000002</c:v>
                </c:pt>
                <c:pt idx="5143">
                  <c:v>0.29799999999999999</c:v>
                </c:pt>
                <c:pt idx="5144">
                  <c:v>0.29808400000000002</c:v>
                </c:pt>
                <c:pt idx="5145">
                  <c:v>0.29817199999999999</c:v>
                </c:pt>
                <c:pt idx="5146">
                  <c:v>0.29825000000000002</c:v>
                </c:pt>
                <c:pt idx="5147">
                  <c:v>0.29833599999999999</c:v>
                </c:pt>
                <c:pt idx="5148">
                  <c:v>0.29842000000000002</c:v>
                </c:pt>
                <c:pt idx="5149">
                  <c:v>0.29850399999999999</c:v>
                </c:pt>
                <c:pt idx="5150">
                  <c:v>0.29859200000000002</c:v>
                </c:pt>
                <c:pt idx="5151">
                  <c:v>0.29866999999999999</c:v>
                </c:pt>
                <c:pt idx="5152">
                  <c:v>0.29875400000000002</c:v>
                </c:pt>
                <c:pt idx="5153">
                  <c:v>0.29883799999999999</c:v>
                </c:pt>
                <c:pt idx="5154">
                  <c:v>0.29892200000000002</c:v>
                </c:pt>
                <c:pt idx="5155">
                  <c:v>0.29899999999999999</c:v>
                </c:pt>
                <c:pt idx="5156">
                  <c:v>0.29908800000000002</c:v>
                </c:pt>
                <c:pt idx="5157">
                  <c:v>0.29917199999999999</c:v>
                </c:pt>
                <c:pt idx="5158">
                  <c:v>0.29925400000000002</c:v>
                </c:pt>
                <c:pt idx="5159">
                  <c:v>0.299346</c:v>
                </c:pt>
                <c:pt idx="5160">
                  <c:v>0.29941600000000002</c:v>
                </c:pt>
                <c:pt idx="5161">
                  <c:v>0.299508</c:v>
                </c:pt>
                <c:pt idx="5162">
                  <c:v>0.29958600000000002</c:v>
                </c:pt>
                <c:pt idx="5163">
                  <c:v>0.29966799999999999</c:v>
                </c:pt>
                <c:pt idx="5164">
                  <c:v>0.29975000000000002</c:v>
                </c:pt>
                <c:pt idx="5165">
                  <c:v>0.29983799999999999</c:v>
                </c:pt>
                <c:pt idx="5166">
                  <c:v>0.29992000000000002</c:v>
                </c:pt>
                <c:pt idx="5167">
                  <c:v>0.30000399999999999</c:v>
                </c:pt>
                <c:pt idx="5168">
                  <c:v>0.30009200000000003</c:v>
                </c:pt>
                <c:pt idx="5169">
                  <c:v>0.30016999999999999</c:v>
                </c:pt>
                <c:pt idx="5170">
                  <c:v>0.30026000000000003</c:v>
                </c:pt>
                <c:pt idx="5171">
                  <c:v>0.30034</c:v>
                </c:pt>
                <c:pt idx="5172">
                  <c:v>0.30042000000000002</c:v>
                </c:pt>
                <c:pt idx="5173">
                  <c:v>0.300508</c:v>
                </c:pt>
                <c:pt idx="5174">
                  <c:v>0.30058800000000002</c:v>
                </c:pt>
                <c:pt idx="5175">
                  <c:v>0.30066399999999999</c:v>
                </c:pt>
                <c:pt idx="5176">
                  <c:v>0.30075600000000002</c:v>
                </c:pt>
                <c:pt idx="5177">
                  <c:v>0.30084</c:v>
                </c:pt>
                <c:pt idx="5178">
                  <c:v>0.30092000000000002</c:v>
                </c:pt>
                <c:pt idx="5179">
                  <c:v>0.30100199999999999</c:v>
                </c:pt>
                <c:pt idx="5180">
                  <c:v>0.30108800000000002</c:v>
                </c:pt>
                <c:pt idx="5181">
                  <c:v>0.30116999999999999</c:v>
                </c:pt>
                <c:pt idx="5182">
                  <c:v>0.30125800000000003</c:v>
                </c:pt>
                <c:pt idx="5183">
                  <c:v>0.301342</c:v>
                </c:pt>
                <c:pt idx="5184">
                  <c:v>0.30142600000000003</c:v>
                </c:pt>
                <c:pt idx="5185">
                  <c:v>0.30150199999999999</c:v>
                </c:pt>
                <c:pt idx="5186">
                  <c:v>0.30158600000000002</c:v>
                </c:pt>
                <c:pt idx="5187">
                  <c:v>0.301674</c:v>
                </c:pt>
                <c:pt idx="5188">
                  <c:v>0.30175400000000002</c:v>
                </c:pt>
                <c:pt idx="5189">
                  <c:v>0.30183199999999999</c:v>
                </c:pt>
                <c:pt idx="5190">
                  <c:v>0.30192200000000002</c:v>
                </c:pt>
                <c:pt idx="5191">
                  <c:v>0.30200199999999999</c:v>
                </c:pt>
                <c:pt idx="5192">
                  <c:v>0.30208600000000002</c:v>
                </c:pt>
                <c:pt idx="5193">
                  <c:v>0.302174</c:v>
                </c:pt>
                <c:pt idx="5194">
                  <c:v>0.30226399999999998</c:v>
                </c:pt>
                <c:pt idx="5195">
                  <c:v>0.302342</c:v>
                </c:pt>
                <c:pt idx="5196">
                  <c:v>0.30242000000000002</c:v>
                </c:pt>
                <c:pt idx="5197">
                  <c:v>0.30250199999999999</c:v>
                </c:pt>
                <c:pt idx="5198">
                  <c:v>0.30258600000000002</c:v>
                </c:pt>
                <c:pt idx="5199">
                  <c:v>0.30266999999999999</c:v>
                </c:pt>
                <c:pt idx="5200">
                  <c:v>0.30275400000000002</c:v>
                </c:pt>
                <c:pt idx="5201">
                  <c:v>0.30283599999999999</c:v>
                </c:pt>
                <c:pt idx="5202">
                  <c:v>0.30291600000000002</c:v>
                </c:pt>
                <c:pt idx="5203">
                  <c:v>0.30299999999999999</c:v>
                </c:pt>
                <c:pt idx="5204">
                  <c:v>0.30308400000000002</c:v>
                </c:pt>
                <c:pt idx="5205">
                  <c:v>0.303174</c:v>
                </c:pt>
                <c:pt idx="5206">
                  <c:v>0.30325800000000003</c:v>
                </c:pt>
                <c:pt idx="5207">
                  <c:v>0.30334</c:v>
                </c:pt>
                <c:pt idx="5208">
                  <c:v>0.30341800000000002</c:v>
                </c:pt>
                <c:pt idx="5209">
                  <c:v>0.30350199999999999</c:v>
                </c:pt>
                <c:pt idx="5210">
                  <c:v>0.30359000000000003</c:v>
                </c:pt>
                <c:pt idx="5211">
                  <c:v>0.30367</c:v>
                </c:pt>
                <c:pt idx="5212">
                  <c:v>0.30375799999999997</c:v>
                </c:pt>
                <c:pt idx="5213">
                  <c:v>0.303838</c:v>
                </c:pt>
                <c:pt idx="5214">
                  <c:v>0.30391800000000002</c:v>
                </c:pt>
                <c:pt idx="5215">
                  <c:v>0.30400199999999999</c:v>
                </c:pt>
                <c:pt idx="5216">
                  <c:v>0.30408800000000002</c:v>
                </c:pt>
                <c:pt idx="5217">
                  <c:v>0.304178</c:v>
                </c:pt>
                <c:pt idx="5218">
                  <c:v>0.30426199999999998</c:v>
                </c:pt>
                <c:pt idx="5219">
                  <c:v>0.30434</c:v>
                </c:pt>
                <c:pt idx="5220">
                  <c:v>0.30442200000000003</c:v>
                </c:pt>
                <c:pt idx="5221">
                  <c:v>0.304506</c:v>
                </c:pt>
                <c:pt idx="5222">
                  <c:v>0.30459799999999998</c:v>
                </c:pt>
                <c:pt idx="5223">
                  <c:v>0.304674</c:v>
                </c:pt>
                <c:pt idx="5224">
                  <c:v>0.30475600000000003</c:v>
                </c:pt>
                <c:pt idx="5225">
                  <c:v>0.304842</c:v>
                </c:pt>
                <c:pt idx="5226">
                  <c:v>0.30492399999999997</c:v>
                </c:pt>
                <c:pt idx="5227">
                  <c:v>0.305002</c:v>
                </c:pt>
                <c:pt idx="5228">
                  <c:v>0.30508600000000002</c:v>
                </c:pt>
                <c:pt idx="5229">
                  <c:v>0.30516799999999999</c:v>
                </c:pt>
                <c:pt idx="5230">
                  <c:v>0.30525200000000002</c:v>
                </c:pt>
                <c:pt idx="5231">
                  <c:v>0.30532999999999999</c:v>
                </c:pt>
                <c:pt idx="5232">
                  <c:v>0.30542200000000003</c:v>
                </c:pt>
                <c:pt idx="5233">
                  <c:v>0.30551</c:v>
                </c:pt>
                <c:pt idx="5234">
                  <c:v>0.30558800000000003</c:v>
                </c:pt>
                <c:pt idx="5235">
                  <c:v>0.305674</c:v>
                </c:pt>
                <c:pt idx="5236">
                  <c:v>0.30575600000000003</c:v>
                </c:pt>
                <c:pt idx="5237">
                  <c:v>0.30584</c:v>
                </c:pt>
                <c:pt idx="5238">
                  <c:v>0.30592399999999997</c:v>
                </c:pt>
                <c:pt idx="5239">
                  <c:v>0.306006</c:v>
                </c:pt>
                <c:pt idx="5240">
                  <c:v>0.30608400000000002</c:v>
                </c:pt>
                <c:pt idx="5241">
                  <c:v>0.30616599999999999</c:v>
                </c:pt>
                <c:pt idx="5242">
                  <c:v>0.30624600000000002</c:v>
                </c:pt>
                <c:pt idx="5243">
                  <c:v>0.306336</c:v>
                </c:pt>
                <c:pt idx="5244">
                  <c:v>0.30641800000000002</c:v>
                </c:pt>
                <c:pt idx="5245">
                  <c:v>0.306508</c:v>
                </c:pt>
                <c:pt idx="5246">
                  <c:v>0.30659199999999998</c:v>
                </c:pt>
                <c:pt idx="5247">
                  <c:v>0.306672</c:v>
                </c:pt>
                <c:pt idx="5248">
                  <c:v>0.30675400000000003</c:v>
                </c:pt>
                <c:pt idx="5249">
                  <c:v>0.30684</c:v>
                </c:pt>
                <c:pt idx="5250">
                  <c:v>0.30692399999999997</c:v>
                </c:pt>
                <c:pt idx="5251">
                  <c:v>0.30701200000000001</c:v>
                </c:pt>
                <c:pt idx="5252">
                  <c:v>0.30709799999999998</c:v>
                </c:pt>
                <c:pt idx="5253">
                  <c:v>0.307174</c:v>
                </c:pt>
                <c:pt idx="5254">
                  <c:v>0.30725999999999998</c:v>
                </c:pt>
                <c:pt idx="5255">
                  <c:v>0.307342</c:v>
                </c:pt>
                <c:pt idx="5256">
                  <c:v>0.30742999999999998</c:v>
                </c:pt>
                <c:pt idx="5257">
                  <c:v>0.307508</c:v>
                </c:pt>
                <c:pt idx="5258">
                  <c:v>0.30758600000000003</c:v>
                </c:pt>
                <c:pt idx="5259">
                  <c:v>0.307674</c:v>
                </c:pt>
                <c:pt idx="5260">
                  <c:v>0.30775400000000003</c:v>
                </c:pt>
                <c:pt idx="5261">
                  <c:v>0.307836</c:v>
                </c:pt>
                <c:pt idx="5262">
                  <c:v>0.30792199999999997</c:v>
                </c:pt>
                <c:pt idx="5263">
                  <c:v>0.308004</c:v>
                </c:pt>
                <c:pt idx="5264">
                  <c:v>0.30809399999999998</c:v>
                </c:pt>
                <c:pt idx="5265">
                  <c:v>0.308174</c:v>
                </c:pt>
                <c:pt idx="5266">
                  <c:v>0.30825599999999997</c:v>
                </c:pt>
                <c:pt idx="5267">
                  <c:v>0.308342</c:v>
                </c:pt>
                <c:pt idx="5268">
                  <c:v>0.30842399999999998</c:v>
                </c:pt>
                <c:pt idx="5269">
                  <c:v>0.308506</c:v>
                </c:pt>
                <c:pt idx="5270">
                  <c:v>0.30858999999999998</c:v>
                </c:pt>
                <c:pt idx="5271">
                  <c:v>0.308668</c:v>
                </c:pt>
                <c:pt idx="5272">
                  <c:v>0.30875599999999997</c:v>
                </c:pt>
                <c:pt idx="5273">
                  <c:v>0.30884400000000001</c:v>
                </c:pt>
                <c:pt idx="5274">
                  <c:v>0.30891999999999997</c:v>
                </c:pt>
                <c:pt idx="5275">
                  <c:v>0.309008</c:v>
                </c:pt>
                <c:pt idx="5276">
                  <c:v>0.30908600000000003</c:v>
                </c:pt>
                <c:pt idx="5277">
                  <c:v>0.30918400000000001</c:v>
                </c:pt>
                <c:pt idx="5278">
                  <c:v>0.30925999999999998</c:v>
                </c:pt>
                <c:pt idx="5279">
                  <c:v>0.30934600000000001</c:v>
                </c:pt>
                <c:pt idx="5280">
                  <c:v>0.30942999999999998</c:v>
                </c:pt>
                <c:pt idx="5281">
                  <c:v>0.30951400000000001</c:v>
                </c:pt>
                <c:pt idx="5282">
                  <c:v>0.30958999999999998</c:v>
                </c:pt>
                <c:pt idx="5283">
                  <c:v>0.309674</c:v>
                </c:pt>
                <c:pt idx="5284">
                  <c:v>0.30975599999999998</c:v>
                </c:pt>
                <c:pt idx="5285">
                  <c:v>0.30984</c:v>
                </c:pt>
                <c:pt idx="5286">
                  <c:v>0.30992199999999998</c:v>
                </c:pt>
                <c:pt idx="5287">
                  <c:v>0.31001400000000001</c:v>
                </c:pt>
                <c:pt idx="5288">
                  <c:v>0.31009799999999998</c:v>
                </c:pt>
                <c:pt idx="5289">
                  <c:v>0.31017400000000001</c:v>
                </c:pt>
                <c:pt idx="5290">
                  <c:v>0.31025799999999998</c:v>
                </c:pt>
                <c:pt idx="5291">
                  <c:v>0.310336</c:v>
                </c:pt>
                <c:pt idx="5292">
                  <c:v>0.31041800000000003</c:v>
                </c:pt>
                <c:pt idx="5293">
                  <c:v>0.310502</c:v>
                </c:pt>
                <c:pt idx="5294">
                  <c:v>0.31058200000000002</c:v>
                </c:pt>
                <c:pt idx="5295">
                  <c:v>0.31067</c:v>
                </c:pt>
                <c:pt idx="5296">
                  <c:v>0.31075399999999997</c:v>
                </c:pt>
                <c:pt idx="5297">
                  <c:v>0.310838</c:v>
                </c:pt>
                <c:pt idx="5298">
                  <c:v>0.31092399999999998</c:v>
                </c:pt>
                <c:pt idx="5299">
                  <c:v>0.31100800000000001</c:v>
                </c:pt>
                <c:pt idx="5300">
                  <c:v>0.31108999999999998</c:v>
                </c:pt>
                <c:pt idx="5301">
                  <c:v>0.311168</c:v>
                </c:pt>
                <c:pt idx="5302">
                  <c:v>0.31125999999999998</c:v>
                </c:pt>
                <c:pt idx="5303">
                  <c:v>0.31134000000000001</c:v>
                </c:pt>
                <c:pt idx="5304">
                  <c:v>0.31142599999999998</c:v>
                </c:pt>
                <c:pt idx="5305">
                  <c:v>0.31151000000000001</c:v>
                </c:pt>
                <c:pt idx="5306">
                  <c:v>0.31159399999999998</c:v>
                </c:pt>
                <c:pt idx="5307">
                  <c:v>0.311672</c:v>
                </c:pt>
                <c:pt idx="5308">
                  <c:v>0.31175999999999998</c:v>
                </c:pt>
                <c:pt idx="5309">
                  <c:v>0.31184200000000001</c:v>
                </c:pt>
                <c:pt idx="5310">
                  <c:v>0.31192199999999998</c:v>
                </c:pt>
                <c:pt idx="5311">
                  <c:v>0.31201200000000001</c:v>
                </c:pt>
                <c:pt idx="5312">
                  <c:v>0.31209599999999998</c:v>
                </c:pt>
                <c:pt idx="5313">
                  <c:v>0.31217400000000001</c:v>
                </c:pt>
                <c:pt idx="5314">
                  <c:v>0.31225599999999998</c:v>
                </c:pt>
                <c:pt idx="5315">
                  <c:v>0.31234600000000001</c:v>
                </c:pt>
                <c:pt idx="5316">
                  <c:v>0.31242399999999998</c:v>
                </c:pt>
                <c:pt idx="5317">
                  <c:v>0.312502</c:v>
                </c:pt>
                <c:pt idx="5318">
                  <c:v>0.31258599999999997</c:v>
                </c:pt>
                <c:pt idx="5319">
                  <c:v>0.31267</c:v>
                </c:pt>
                <c:pt idx="5320">
                  <c:v>0.31275999999999998</c:v>
                </c:pt>
                <c:pt idx="5321">
                  <c:v>0.312836</c:v>
                </c:pt>
                <c:pt idx="5322">
                  <c:v>0.31291999999999998</c:v>
                </c:pt>
                <c:pt idx="5323">
                  <c:v>0.31300800000000001</c:v>
                </c:pt>
                <c:pt idx="5324">
                  <c:v>0.31308799999999998</c:v>
                </c:pt>
                <c:pt idx="5325">
                  <c:v>0.313168</c:v>
                </c:pt>
                <c:pt idx="5326">
                  <c:v>0.31325599999999998</c:v>
                </c:pt>
                <c:pt idx="5327">
                  <c:v>0.31334400000000001</c:v>
                </c:pt>
                <c:pt idx="5328">
                  <c:v>0.31342999999999999</c:v>
                </c:pt>
                <c:pt idx="5329">
                  <c:v>0.31352000000000002</c:v>
                </c:pt>
                <c:pt idx="5330">
                  <c:v>0.31359799999999999</c:v>
                </c:pt>
                <c:pt idx="5331">
                  <c:v>0.31368200000000002</c:v>
                </c:pt>
                <c:pt idx="5332">
                  <c:v>0.31375799999999998</c:v>
                </c:pt>
                <c:pt idx="5333">
                  <c:v>0.313836</c:v>
                </c:pt>
                <c:pt idx="5334">
                  <c:v>0.31392199999999998</c:v>
                </c:pt>
                <c:pt idx="5335">
                  <c:v>0.31400600000000001</c:v>
                </c:pt>
                <c:pt idx="5336">
                  <c:v>0.31408399999999997</c:v>
                </c:pt>
                <c:pt idx="5337">
                  <c:v>0.31417</c:v>
                </c:pt>
                <c:pt idx="5338">
                  <c:v>0.31425999999999998</c:v>
                </c:pt>
                <c:pt idx="5339">
                  <c:v>0.31434600000000001</c:v>
                </c:pt>
                <c:pt idx="5340">
                  <c:v>0.31442599999999998</c:v>
                </c:pt>
                <c:pt idx="5341">
                  <c:v>0.314502</c:v>
                </c:pt>
                <c:pt idx="5342">
                  <c:v>0.31459599999999999</c:v>
                </c:pt>
                <c:pt idx="5343">
                  <c:v>0.31467400000000001</c:v>
                </c:pt>
                <c:pt idx="5344">
                  <c:v>0.31475399999999998</c:v>
                </c:pt>
                <c:pt idx="5345">
                  <c:v>0.31484600000000001</c:v>
                </c:pt>
                <c:pt idx="5346">
                  <c:v>0.31492199999999998</c:v>
                </c:pt>
                <c:pt idx="5347">
                  <c:v>0.31500400000000001</c:v>
                </c:pt>
                <c:pt idx="5348">
                  <c:v>0.31509199999999998</c:v>
                </c:pt>
                <c:pt idx="5349">
                  <c:v>0.315168</c:v>
                </c:pt>
                <c:pt idx="5350">
                  <c:v>0.31525599999999998</c:v>
                </c:pt>
                <c:pt idx="5351">
                  <c:v>0.31534000000000001</c:v>
                </c:pt>
                <c:pt idx="5352">
                  <c:v>0.31542799999999999</c:v>
                </c:pt>
                <c:pt idx="5353">
                  <c:v>0.31551200000000001</c:v>
                </c:pt>
                <c:pt idx="5354">
                  <c:v>0.31559399999999999</c:v>
                </c:pt>
                <c:pt idx="5355">
                  <c:v>0.31567200000000001</c:v>
                </c:pt>
                <c:pt idx="5356">
                  <c:v>0.31576199999999999</c:v>
                </c:pt>
                <c:pt idx="5357">
                  <c:v>0.31584400000000001</c:v>
                </c:pt>
                <c:pt idx="5358">
                  <c:v>0.31592199999999998</c:v>
                </c:pt>
                <c:pt idx="5359">
                  <c:v>0.31600600000000001</c:v>
                </c:pt>
                <c:pt idx="5360">
                  <c:v>0.31608999999999998</c:v>
                </c:pt>
                <c:pt idx="5361">
                  <c:v>0.31617200000000001</c:v>
                </c:pt>
                <c:pt idx="5362">
                  <c:v>0.31626399999999999</c:v>
                </c:pt>
                <c:pt idx="5363">
                  <c:v>0.31634600000000002</c:v>
                </c:pt>
                <c:pt idx="5364">
                  <c:v>0.31642999999999999</c:v>
                </c:pt>
                <c:pt idx="5365">
                  <c:v>0.31651000000000001</c:v>
                </c:pt>
                <c:pt idx="5366">
                  <c:v>0.31659399999999999</c:v>
                </c:pt>
                <c:pt idx="5367">
                  <c:v>0.31667800000000002</c:v>
                </c:pt>
                <c:pt idx="5368">
                  <c:v>0.31675999999999999</c:v>
                </c:pt>
                <c:pt idx="5369">
                  <c:v>0.31684400000000001</c:v>
                </c:pt>
                <c:pt idx="5370">
                  <c:v>0.31692599999999999</c:v>
                </c:pt>
                <c:pt idx="5371">
                  <c:v>0.31700600000000001</c:v>
                </c:pt>
                <c:pt idx="5372">
                  <c:v>0.31709399999999999</c:v>
                </c:pt>
                <c:pt idx="5373">
                  <c:v>0.31717200000000001</c:v>
                </c:pt>
                <c:pt idx="5374">
                  <c:v>0.31725999999999999</c:v>
                </c:pt>
                <c:pt idx="5375">
                  <c:v>0.31734600000000002</c:v>
                </c:pt>
                <c:pt idx="5376">
                  <c:v>0.31742999999999999</c:v>
                </c:pt>
                <c:pt idx="5377">
                  <c:v>0.31750800000000001</c:v>
                </c:pt>
                <c:pt idx="5378">
                  <c:v>0.31758999999999998</c:v>
                </c:pt>
                <c:pt idx="5379">
                  <c:v>0.31767600000000001</c:v>
                </c:pt>
                <c:pt idx="5380">
                  <c:v>0.31775599999999998</c:v>
                </c:pt>
                <c:pt idx="5381">
                  <c:v>0.31784800000000002</c:v>
                </c:pt>
                <c:pt idx="5382">
                  <c:v>0.31792599999999999</c:v>
                </c:pt>
                <c:pt idx="5383">
                  <c:v>0.31801400000000002</c:v>
                </c:pt>
                <c:pt idx="5384">
                  <c:v>0.31808799999999998</c:v>
                </c:pt>
                <c:pt idx="5385">
                  <c:v>0.31817600000000001</c:v>
                </c:pt>
                <c:pt idx="5386">
                  <c:v>0.31825799999999999</c:v>
                </c:pt>
                <c:pt idx="5387">
                  <c:v>0.31833800000000001</c:v>
                </c:pt>
                <c:pt idx="5388">
                  <c:v>0.31842599999999999</c:v>
                </c:pt>
                <c:pt idx="5389">
                  <c:v>0.31851000000000002</c:v>
                </c:pt>
                <c:pt idx="5390">
                  <c:v>0.31858999999999998</c:v>
                </c:pt>
                <c:pt idx="5391">
                  <c:v>0.31867200000000001</c:v>
                </c:pt>
                <c:pt idx="5392">
                  <c:v>0.31875799999999999</c:v>
                </c:pt>
                <c:pt idx="5393">
                  <c:v>0.31884600000000002</c:v>
                </c:pt>
                <c:pt idx="5394">
                  <c:v>0.31892999999999999</c:v>
                </c:pt>
                <c:pt idx="5395">
                  <c:v>0.31901400000000002</c:v>
                </c:pt>
                <c:pt idx="5396">
                  <c:v>0.31909199999999999</c:v>
                </c:pt>
                <c:pt idx="5397">
                  <c:v>0.31918200000000002</c:v>
                </c:pt>
                <c:pt idx="5398">
                  <c:v>0.31926399999999999</c:v>
                </c:pt>
                <c:pt idx="5399">
                  <c:v>0.31934800000000002</c:v>
                </c:pt>
                <c:pt idx="5400">
                  <c:v>0.31942599999999999</c:v>
                </c:pt>
                <c:pt idx="5401">
                  <c:v>0.31950800000000001</c:v>
                </c:pt>
                <c:pt idx="5402">
                  <c:v>0.31958599999999998</c:v>
                </c:pt>
                <c:pt idx="5403">
                  <c:v>0.31967000000000001</c:v>
                </c:pt>
                <c:pt idx="5404">
                  <c:v>0.31975599999999998</c:v>
                </c:pt>
                <c:pt idx="5405">
                  <c:v>0.31984800000000002</c:v>
                </c:pt>
                <c:pt idx="5406">
                  <c:v>0.31993199999999999</c:v>
                </c:pt>
                <c:pt idx="5407">
                  <c:v>0.32001200000000002</c:v>
                </c:pt>
                <c:pt idx="5408">
                  <c:v>0.32009199999999999</c:v>
                </c:pt>
                <c:pt idx="5409">
                  <c:v>0.32017800000000002</c:v>
                </c:pt>
                <c:pt idx="5410">
                  <c:v>0.32026199999999999</c:v>
                </c:pt>
                <c:pt idx="5411">
                  <c:v>0.32034600000000002</c:v>
                </c:pt>
                <c:pt idx="5412">
                  <c:v>0.32042599999999999</c:v>
                </c:pt>
                <c:pt idx="5413">
                  <c:v>0.32050600000000001</c:v>
                </c:pt>
                <c:pt idx="5414">
                  <c:v>0.32058999999999999</c:v>
                </c:pt>
                <c:pt idx="5415">
                  <c:v>0.32067400000000001</c:v>
                </c:pt>
                <c:pt idx="5416">
                  <c:v>0.320766</c:v>
                </c:pt>
                <c:pt idx="5417">
                  <c:v>0.32084600000000002</c:v>
                </c:pt>
                <c:pt idx="5418">
                  <c:v>0.32092799999999999</c:v>
                </c:pt>
                <c:pt idx="5419">
                  <c:v>0.32101400000000002</c:v>
                </c:pt>
                <c:pt idx="5420">
                  <c:v>0.3211</c:v>
                </c:pt>
                <c:pt idx="5421">
                  <c:v>0.32118000000000002</c:v>
                </c:pt>
                <c:pt idx="5422">
                  <c:v>0.32125999999999999</c:v>
                </c:pt>
                <c:pt idx="5423">
                  <c:v>0.32134400000000002</c:v>
                </c:pt>
                <c:pt idx="5424">
                  <c:v>0.32142799999999999</c:v>
                </c:pt>
                <c:pt idx="5425">
                  <c:v>0.32151200000000002</c:v>
                </c:pt>
                <c:pt idx="5426">
                  <c:v>0.32159599999999999</c:v>
                </c:pt>
                <c:pt idx="5427">
                  <c:v>0.32167400000000002</c:v>
                </c:pt>
                <c:pt idx="5428">
                  <c:v>0.32175999999999999</c:v>
                </c:pt>
                <c:pt idx="5429">
                  <c:v>0.32184400000000002</c:v>
                </c:pt>
                <c:pt idx="5430">
                  <c:v>0.321932</c:v>
                </c:pt>
                <c:pt idx="5431">
                  <c:v>0.32201800000000003</c:v>
                </c:pt>
                <c:pt idx="5432">
                  <c:v>0.32209399999999999</c:v>
                </c:pt>
                <c:pt idx="5433">
                  <c:v>0.32218400000000003</c:v>
                </c:pt>
                <c:pt idx="5434">
                  <c:v>0.32226199999999999</c:v>
                </c:pt>
                <c:pt idx="5435">
                  <c:v>0.32234400000000002</c:v>
                </c:pt>
                <c:pt idx="5436">
                  <c:v>0.32242999999999999</c:v>
                </c:pt>
                <c:pt idx="5437">
                  <c:v>0.32251200000000002</c:v>
                </c:pt>
                <c:pt idx="5438">
                  <c:v>0.32259399999999999</c:v>
                </c:pt>
                <c:pt idx="5439">
                  <c:v>0.32268200000000002</c:v>
                </c:pt>
                <c:pt idx="5440">
                  <c:v>0.322764</c:v>
                </c:pt>
                <c:pt idx="5441">
                  <c:v>0.32284200000000002</c:v>
                </c:pt>
                <c:pt idx="5442">
                  <c:v>0.32292199999999999</c:v>
                </c:pt>
                <c:pt idx="5443">
                  <c:v>0.32301600000000003</c:v>
                </c:pt>
                <c:pt idx="5444">
                  <c:v>0.32309399999999999</c:v>
                </c:pt>
                <c:pt idx="5445">
                  <c:v>0.32317800000000002</c:v>
                </c:pt>
                <c:pt idx="5446">
                  <c:v>0.323266</c:v>
                </c:pt>
                <c:pt idx="5447">
                  <c:v>0.32334800000000002</c:v>
                </c:pt>
                <c:pt idx="5448">
                  <c:v>0.32342399999999999</c:v>
                </c:pt>
                <c:pt idx="5449">
                  <c:v>0.32351200000000002</c:v>
                </c:pt>
                <c:pt idx="5450">
                  <c:v>0.32359199999999999</c:v>
                </c:pt>
                <c:pt idx="5451">
                  <c:v>0.32367800000000002</c:v>
                </c:pt>
                <c:pt idx="5452">
                  <c:v>0.32375999999999999</c:v>
                </c:pt>
                <c:pt idx="5453">
                  <c:v>0.32384000000000002</c:v>
                </c:pt>
                <c:pt idx="5454">
                  <c:v>0.32392199999999999</c:v>
                </c:pt>
                <c:pt idx="5455">
                  <c:v>0.32401200000000002</c:v>
                </c:pt>
                <c:pt idx="5456">
                  <c:v>0.32409199999999999</c:v>
                </c:pt>
                <c:pt idx="5457">
                  <c:v>0.32418200000000003</c:v>
                </c:pt>
                <c:pt idx="5458">
                  <c:v>0.324266</c:v>
                </c:pt>
                <c:pt idx="5459">
                  <c:v>0.32434800000000003</c:v>
                </c:pt>
                <c:pt idx="5460">
                  <c:v>0.32442399999999999</c:v>
                </c:pt>
                <c:pt idx="5461">
                  <c:v>0.32451000000000002</c:v>
                </c:pt>
                <c:pt idx="5462">
                  <c:v>0.3246</c:v>
                </c:pt>
                <c:pt idx="5463">
                  <c:v>0.32468399999999997</c:v>
                </c:pt>
                <c:pt idx="5464">
                  <c:v>0.324768</c:v>
                </c:pt>
                <c:pt idx="5465">
                  <c:v>0.32484600000000002</c:v>
                </c:pt>
                <c:pt idx="5466">
                  <c:v>0.32492799999999999</c:v>
                </c:pt>
                <c:pt idx="5467">
                  <c:v>0.32501400000000003</c:v>
                </c:pt>
                <c:pt idx="5468">
                  <c:v>0.325098</c:v>
                </c:pt>
                <c:pt idx="5469">
                  <c:v>0.32517400000000002</c:v>
                </c:pt>
                <c:pt idx="5470">
                  <c:v>0.32525799999999999</c:v>
                </c:pt>
                <c:pt idx="5471">
                  <c:v>0.32533400000000001</c:v>
                </c:pt>
                <c:pt idx="5472">
                  <c:v>0.32542399999999999</c:v>
                </c:pt>
                <c:pt idx="5473">
                  <c:v>0.32551400000000003</c:v>
                </c:pt>
                <c:pt idx="5474">
                  <c:v>0.32558999999999999</c:v>
                </c:pt>
                <c:pt idx="5475">
                  <c:v>0.32567200000000002</c:v>
                </c:pt>
                <c:pt idx="5476">
                  <c:v>0.32575999999999999</c:v>
                </c:pt>
                <c:pt idx="5477">
                  <c:v>0.32584800000000003</c:v>
                </c:pt>
                <c:pt idx="5478">
                  <c:v>0.325928</c:v>
                </c:pt>
                <c:pt idx="5479">
                  <c:v>0.32600800000000002</c:v>
                </c:pt>
                <c:pt idx="5480">
                  <c:v>0.326096</c:v>
                </c:pt>
                <c:pt idx="5481">
                  <c:v>0.32618599999999998</c:v>
                </c:pt>
                <c:pt idx="5482">
                  <c:v>0.326264</c:v>
                </c:pt>
                <c:pt idx="5483">
                  <c:v>0.32634600000000002</c:v>
                </c:pt>
                <c:pt idx="5484">
                  <c:v>0.326428</c:v>
                </c:pt>
                <c:pt idx="5485">
                  <c:v>0.32651200000000002</c:v>
                </c:pt>
                <c:pt idx="5486">
                  <c:v>0.326596</c:v>
                </c:pt>
                <c:pt idx="5487">
                  <c:v>0.32668199999999997</c:v>
                </c:pt>
                <c:pt idx="5488">
                  <c:v>0.326762</c:v>
                </c:pt>
                <c:pt idx="5489">
                  <c:v>0.32684200000000002</c:v>
                </c:pt>
                <c:pt idx="5490">
                  <c:v>0.32693</c:v>
                </c:pt>
                <c:pt idx="5491">
                  <c:v>0.32701400000000003</c:v>
                </c:pt>
                <c:pt idx="5492">
                  <c:v>0.32709199999999999</c:v>
                </c:pt>
                <c:pt idx="5493">
                  <c:v>0.32718199999999997</c:v>
                </c:pt>
                <c:pt idx="5494">
                  <c:v>0.327266</c:v>
                </c:pt>
                <c:pt idx="5495">
                  <c:v>0.32734600000000003</c:v>
                </c:pt>
                <c:pt idx="5496">
                  <c:v>0.327434</c:v>
                </c:pt>
                <c:pt idx="5497">
                  <c:v>0.32751200000000003</c:v>
                </c:pt>
                <c:pt idx="5498">
                  <c:v>0.327602</c:v>
                </c:pt>
                <c:pt idx="5499">
                  <c:v>0.32768399999999998</c:v>
                </c:pt>
                <c:pt idx="5500">
                  <c:v>0.32776</c:v>
                </c:pt>
                <c:pt idx="5501">
                  <c:v>0.32784400000000002</c:v>
                </c:pt>
                <c:pt idx="5502">
                  <c:v>0.327928</c:v>
                </c:pt>
                <c:pt idx="5503">
                  <c:v>0.32800800000000002</c:v>
                </c:pt>
                <c:pt idx="5504">
                  <c:v>0.328096</c:v>
                </c:pt>
                <c:pt idx="5505">
                  <c:v>0.32818399999999998</c:v>
                </c:pt>
                <c:pt idx="5506">
                  <c:v>0.328264</c:v>
                </c:pt>
                <c:pt idx="5507">
                  <c:v>0.32834200000000002</c:v>
                </c:pt>
                <c:pt idx="5508">
                  <c:v>0.328434</c:v>
                </c:pt>
                <c:pt idx="5509">
                  <c:v>0.32851599999999997</c:v>
                </c:pt>
                <c:pt idx="5510">
                  <c:v>0.3286</c:v>
                </c:pt>
                <c:pt idx="5511">
                  <c:v>0.32868399999999998</c:v>
                </c:pt>
                <c:pt idx="5512">
                  <c:v>0.328766</c:v>
                </c:pt>
                <c:pt idx="5513">
                  <c:v>0.32884600000000003</c:v>
                </c:pt>
                <c:pt idx="5514">
                  <c:v>0.32894200000000001</c:v>
                </c:pt>
                <c:pt idx="5515">
                  <c:v>0.32901399999999997</c:v>
                </c:pt>
                <c:pt idx="5516">
                  <c:v>0.329098</c:v>
                </c:pt>
                <c:pt idx="5517">
                  <c:v>0.32917800000000003</c:v>
                </c:pt>
                <c:pt idx="5518">
                  <c:v>0.329258</c:v>
                </c:pt>
                <c:pt idx="5519">
                  <c:v>0.32934600000000003</c:v>
                </c:pt>
                <c:pt idx="5520">
                  <c:v>0.32942199999999999</c:v>
                </c:pt>
                <c:pt idx="5521">
                  <c:v>0.32951000000000003</c:v>
                </c:pt>
                <c:pt idx="5522">
                  <c:v>0.3296</c:v>
                </c:pt>
                <c:pt idx="5523">
                  <c:v>0.32968199999999998</c:v>
                </c:pt>
                <c:pt idx="5524">
                  <c:v>0.32977200000000001</c:v>
                </c:pt>
                <c:pt idx="5525">
                  <c:v>0.32984999999999998</c:v>
                </c:pt>
                <c:pt idx="5526">
                  <c:v>0.32993400000000001</c:v>
                </c:pt>
                <c:pt idx="5527">
                  <c:v>0.33001200000000003</c:v>
                </c:pt>
                <c:pt idx="5528">
                  <c:v>0.330096</c:v>
                </c:pt>
                <c:pt idx="5529">
                  <c:v>0.33017999999999997</c:v>
                </c:pt>
                <c:pt idx="5530">
                  <c:v>0.330262</c:v>
                </c:pt>
                <c:pt idx="5531">
                  <c:v>0.33034400000000003</c:v>
                </c:pt>
                <c:pt idx="5532">
                  <c:v>0.330432</c:v>
                </c:pt>
                <c:pt idx="5533">
                  <c:v>0.33051999999999998</c:v>
                </c:pt>
                <c:pt idx="5534">
                  <c:v>0.33060200000000001</c:v>
                </c:pt>
                <c:pt idx="5535">
                  <c:v>0.33067600000000003</c:v>
                </c:pt>
                <c:pt idx="5536">
                  <c:v>0.330762</c:v>
                </c:pt>
                <c:pt idx="5537">
                  <c:v>0.33084999999999998</c:v>
                </c:pt>
                <c:pt idx="5538">
                  <c:v>0.330932</c:v>
                </c:pt>
                <c:pt idx="5539">
                  <c:v>0.33101599999999998</c:v>
                </c:pt>
                <c:pt idx="5540">
                  <c:v>0.33110000000000001</c:v>
                </c:pt>
                <c:pt idx="5541">
                  <c:v>0.33118399999999998</c:v>
                </c:pt>
                <c:pt idx="5542">
                  <c:v>0.33126800000000001</c:v>
                </c:pt>
                <c:pt idx="5543">
                  <c:v>0.33134999999999998</c:v>
                </c:pt>
                <c:pt idx="5544">
                  <c:v>0.331428</c:v>
                </c:pt>
                <c:pt idx="5545">
                  <c:v>0.33151000000000003</c:v>
                </c:pt>
                <c:pt idx="5546">
                  <c:v>0.331596</c:v>
                </c:pt>
                <c:pt idx="5547">
                  <c:v>0.33168599999999998</c:v>
                </c:pt>
                <c:pt idx="5548">
                  <c:v>0.33177200000000001</c:v>
                </c:pt>
                <c:pt idx="5549">
                  <c:v>0.33184799999999998</c:v>
                </c:pt>
                <c:pt idx="5550">
                  <c:v>0.33193600000000001</c:v>
                </c:pt>
                <c:pt idx="5551">
                  <c:v>0.33201999999999998</c:v>
                </c:pt>
                <c:pt idx="5552">
                  <c:v>0.332096</c:v>
                </c:pt>
                <c:pt idx="5553">
                  <c:v>0.33218399999999998</c:v>
                </c:pt>
                <c:pt idx="5554">
                  <c:v>0.332264</c:v>
                </c:pt>
                <c:pt idx="5555">
                  <c:v>0.33234399999999997</c:v>
                </c:pt>
                <c:pt idx="5556">
                  <c:v>0.33243600000000001</c:v>
                </c:pt>
                <c:pt idx="5557">
                  <c:v>0.33250999999999997</c:v>
                </c:pt>
                <c:pt idx="5558">
                  <c:v>0.332596</c:v>
                </c:pt>
                <c:pt idx="5559">
                  <c:v>0.33268399999999998</c:v>
                </c:pt>
                <c:pt idx="5560">
                  <c:v>0.33276600000000001</c:v>
                </c:pt>
                <c:pt idx="5561">
                  <c:v>0.33285199999999998</c:v>
                </c:pt>
                <c:pt idx="5562">
                  <c:v>0.33293400000000001</c:v>
                </c:pt>
                <c:pt idx="5563">
                  <c:v>0.33301399999999998</c:v>
                </c:pt>
                <c:pt idx="5564">
                  <c:v>0.33310200000000001</c:v>
                </c:pt>
                <c:pt idx="5565">
                  <c:v>0.33318599999999998</c:v>
                </c:pt>
                <c:pt idx="5566">
                  <c:v>0.33326600000000001</c:v>
                </c:pt>
                <c:pt idx="5567">
                  <c:v>0.33335599999999999</c:v>
                </c:pt>
                <c:pt idx="5568">
                  <c:v>0.33344000000000001</c:v>
                </c:pt>
                <c:pt idx="5569">
                  <c:v>0.33352399999999999</c:v>
                </c:pt>
                <c:pt idx="5570">
                  <c:v>0.33360000000000001</c:v>
                </c:pt>
                <c:pt idx="5571">
                  <c:v>0.33368399999999998</c:v>
                </c:pt>
                <c:pt idx="5572">
                  <c:v>0.333762</c:v>
                </c:pt>
                <c:pt idx="5573">
                  <c:v>0.33384999999999998</c:v>
                </c:pt>
                <c:pt idx="5574">
                  <c:v>0.333926</c:v>
                </c:pt>
                <c:pt idx="5575">
                  <c:v>0.33400800000000003</c:v>
                </c:pt>
                <c:pt idx="5576">
                  <c:v>0.334096</c:v>
                </c:pt>
                <c:pt idx="5577">
                  <c:v>0.33418399999999998</c:v>
                </c:pt>
                <c:pt idx="5578">
                  <c:v>0.33427200000000001</c:v>
                </c:pt>
                <c:pt idx="5579">
                  <c:v>0.33435599999999999</c:v>
                </c:pt>
                <c:pt idx="5580">
                  <c:v>0.33443200000000001</c:v>
                </c:pt>
                <c:pt idx="5581">
                  <c:v>0.33451999999999998</c:v>
                </c:pt>
                <c:pt idx="5582">
                  <c:v>0.334596</c:v>
                </c:pt>
                <c:pt idx="5583">
                  <c:v>0.33468399999999998</c:v>
                </c:pt>
                <c:pt idx="5584">
                  <c:v>0.33476</c:v>
                </c:pt>
                <c:pt idx="5585">
                  <c:v>0.33484799999999998</c:v>
                </c:pt>
                <c:pt idx="5586">
                  <c:v>0.33493200000000001</c:v>
                </c:pt>
                <c:pt idx="5587">
                  <c:v>0.33501599999999998</c:v>
                </c:pt>
                <c:pt idx="5588">
                  <c:v>0.33510200000000001</c:v>
                </c:pt>
                <c:pt idx="5589">
                  <c:v>0.33518599999999998</c:v>
                </c:pt>
                <c:pt idx="5590">
                  <c:v>0.33526800000000001</c:v>
                </c:pt>
                <c:pt idx="5591">
                  <c:v>0.33535199999999998</c:v>
                </c:pt>
                <c:pt idx="5592">
                  <c:v>0.33543600000000001</c:v>
                </c:pt>
                <c:pt idx="5593">
                  <c:v>0.33551399999999998</c:v>
                </c:pt>
                <c:pt idx="5594">
                  <c:v>0.33560200000000001</c:v>
                </c:pt>
                <c:pt idx="5595">
                  <c:v>0.33568199999999998</c:v>
                </c:pt>
                <c:pt idx="5596">
                  <c:v>0.33576600000000001</c:v>
                </c:pt>
                <c:pt idx="5597">
                  <c:v>0.33585599999999999</c:v>
                </c:pt>
                <c:pt idx="5598">
                  <c:v>0.33593800000000001</c:v>
                </c:pt>
                <c:pt idx="5599">
                  <c:v>0.33601599999999998</c:v>
                </c:pt>
                <c:pt idx="5600">
                  <c:v>0.33609800000000001</c:v>
                </c:pt>
                <c:pt idx="5601">
                  <c:v>0.33617599999999997</c:v>
                </c:pt>
                <c:pt idx="5602">
                  <c:v>0.33626400000000001</c:v>
                </c:pt>
                <c:pt idx="5603">
                  <c:v>0.33634399999999998</c:v>
                </c:pt>
                <c:pt idx="5604">
                  <c:v>0.33643600000000001</c:v>
                </c:pt>
                <c:pt idx="5605">
                  <c:v>0.33652399999999999</c:v>
                </c:pt>
                <c:pt idx="5606">
                  <c:v>0.33659600000000001</c:v>
                </c:pt>
                <c:pt idx="5607">
                  <c:v>0.33668399999999998</c:v>
                </c:pt>
                <c:pt idx="5608">
                  <c:v>0.33676400000000001</c:v>
                </c:pt>
                <c:pt idx="5609">
                  <c:v>0.33685399999999999</c:v>
                </c:pt>
                <c:pt idx="5610">
                  <c:v>0.33694200000000002</c:v>
                </c:pt>
                <c:pt idx="5611">
                  <c:v>0.33702599999999999</c:v>
                </c:pt>
                <c:pt idx="5612">
                  <c:v>0.33710400000000001</c:v>
                </c:pt>
                <c:pt idx="5613">
                  <c:v>0.33718599999999999</c:v>
                </c:pt>
                <c:pt idx="5614">
                  <c:v>0.33727000000000001</c:v>
                </c:pt>
                <c:pt idx="5615">
                  <c:v>0.33735599999999999</c:v>
                </c:pt>
                <c:pt idx="5616">
                  <c:v>0.33743400000000001</c:v>
                </c:pt>
                <c:pt idx="5617">
                  <c:v>0.33751799999999998</c:v>
                </c:pt>
                <c:pt idx="5618">
                  <c:v>0.33760000000000001</c:v>
                </c:pt>
                <c:pt idx="5619">
                  <c:v>0.33767799999999998</c:v>
                </c:pt>
                <c:pt idx="5620">
                  <c:v>0.33776800000000001</c:v>
                </c:pt>
                <c:pt idx="5621">
                  <c:v>0.33784599999999998</c:v>
                </c:pt>
                <c:pt idx="5622">
                  <c:v>0.33793400000000001</c:v>
                </c:pt>
                <c:pt idx="5623">
                  <c:v>0.33802399999999999</c:v>
                </c:pt>
                <c:pt idx="5624">
                  <c:v>0.33810000000000001</c:v>
                </c:pt>
                <c:pt idx="5625">
                  <c:v>0.33818799999999999</c:v>
                </c:pt>
                <c:pt idx="5626">
                  <c:v>0.33826200000000001</c:v>
                </c:pt>
                <c:pt idx="5627">
                  <c:v>0.33835199999999999</c:v>
                </c:pt>
                <c:pt idx="5628">
                  <c:v>0.33843200000000001</c:v>
                </c:pt>
                <c:pt idx="5629">
                  <c:v>0.33852399999999999</c:v>
                </c:pt>
                <c:pt idx="5630">
                  <c:v>0.33860000000000001</c:v>
                </c:pt>
                <c:pt idx="5631">
                  <c:v>0.33868199999999998</c:v>
                </c:pt>
                <c:pt idx="5632">
                  <c:v>0.33876800000000001</c:v>
                </c:pt>
                <c:pt idx="5633">
                  <c:v>0.33885599999999999</c:v>
                </c:pt>
                <c:pt idx="5634">
                  <c:v>0.33892600000000001</c:v>
                </c:pt>
                <c:pt idx="5635">
                  <c:v>0.33902399999999999</c:v>
                </c:pt>
                <c:pt idx="5636">
                  <c:v>0.33909600000000001</c:v>
                </c:pt>
                <c:pt idx="5637">
                  <c:v>0.33918199999999998</c:v>
                </c:pt>
                <c:pt idx="5638">
                  <c:v>0.33926600000000001</c:v>
                </c:pt>
                <c:pt idx="5639">
                  <c:v>0.33934399999999998</c:v>
                </c:pt>
                <c:pt idx="5640">
                  <c:v>0.33943600000000002</c:v>
                </c:pt>
                <c:pt idx="5641">
                  <c:v>0.33951799999999999</c:v>
                </c:pt>
                <c:pt idx="5642">
                  <c:v>0.33961000000000002</c:v>
                </c:pt>
                <c:pt idx="5643">
                  <c:v>0.33968999999999999</c:v>
                </c:pt>
                <c:pt idx="5644">
                  <c:v>0.33977000000000002</c:v>
                </c:pt>
                <c:pt idx="5645">
                  <c:v>0.33985599999999999</c:v>
                </c:pt>
                <c:pt idx="5646">
                  <c:v>0.33994000000000002</c:v>
                </c:pt>
                <c:pt idx="5647">
                  <c:v>0.34002399999999999</c:v>
                </c:pt>
                <c:pt idx="5648">
                  <c:v>0.34011200000000003</c:v>
                </c:pt>
                <c:pt idx="5649">
                  <c:v>0.34018999999999999</c:v>
                </c:pt>
                <c:pt idx="5650">
                  <c:v>0.34026600000000001</c:v>
                </c:pt>
                <c:pt idx="5651">
                  <c:v>0.34035199999999999</c:v>
                </c:pt>
                <c:pt idx="5652">
                  <c:v>0.34044200000000002</c:v>
                </c:pt>
                <c:pt idx="5653">
                  <c:v>0.34051799999999999</c:v>
                </c:pt>
                <c:pt idx="5654">
                  <c:v>0.34060200000000002</c:v>
                </c:pt>
                <c:pt idx="5655">
                  <c:v>0.34068399999999999</c:v>
                </c:pt>
                <c:pt idx="5656">
                  <c:v>0.34076800000000002</c:v>
                </c:pt>
                <c:pt idx="5657">
                  <c:v>0.34085399999999999</c:v>
                </c:pt>
                <c:pt idx="5658">
                  <c:v>0.34093800000000002</c:v>
                </c:pt>
                <c:pt idx="5659">
                  <c:v>0.34102199999999999</c:v>
                </c:pt>
                <c:pt idx="5660">
                  <c:v>0.34110000000000001</c:v>
                </c:pt>
                <c:pt idx="5661">
                  <c:v>0.34118999999999999</c:v>
                </c:pt>
                <c:pt idx="5662">
                  <c:v>0.34127200000000002</c:v>
                </c:pt>
                <c:pt idx="5663">
                  <c:v>0.34134999999999999</c:v>
                </c:pt>
                <c:pt idx="5664">
                  <c:v>0.34143800000000002</c:v>
                </c:pt>
                <c:pt idx="5665">
                  <c:v>0.34151799999999999</c:v>
                </c:pt>
                <c:pt idx="5666">
                  <c:v>0.34160000000000001</c:v>
                </c:pt>
                <c:pt idx="5667">
                  <c:v>0.341692</c:v>
                </c:pt>
                <c:pt idx="5668">
                  <c:v>0.34177000000000002</c:v>
                </c:pt>
                <c:pt idx="5669">
                  <c:v>0.34186</c:v>
                </c:pt>
                <c:pt idx="5670">
                  <c:v>0.34193600000000002</c:v>
                </c:pt>
                <c:pt idx="5671">
                  <c:v>0.34201199999999998</c:v>
                </c:pt>
                <c:pt idx="5672">
                  <c:v>0.34209800000000001</c:v>
                </c:pt>
                <c:pt idx="5673">
                  <c:v>0.34218599999999999</c:v>
                </c:pt>
                <c:pt idx="5674">
                  <c:v>0.34226800000000002</c:v>
                </c:pt>
                <c:pt idx="5675">
                  <c:v>0.34235399999999999</c:v>
                </c:pt>
                <c:pt idx="5676">
                  <c:v>0.34243800000000002</c:v>
                </c:pt>
                <c:pt idx="5677">
                  <c:v>0.342524</c:v>
                </c:pt>
                <c:pt idx="5678">
                  <c:v>0.34261399999999997</c:v>
                </c:pt>
                <c:pt idx="5679">
                  <c:v>0.342692</c:v>
                </c:pt>
                <c:pt idx="5680">
                  <c:v>0.34277200000000002</c:v>
                </c:pt>
                <c:pt idx="5681">
                  <c:v>0.34285199999999999</c:v>
                </c:pt>
                <c:pt idx="5682">
                  <c:v>0.34293600000000002</c:v>
                </c:pt>
                <c:pt idx="5683">
                  <c:v>0.34301999999999999</c:v>
                </c:pt>
                <c:pt idx="5684">
                  <c:v>0.34310400000000002</c:v>
                </c:pt>
                <c:pt idx="5685">
                  <c:v>0.343192</c:v>
                </c:pt>
                <c:pt idx="5686">
                  <c:v>0.34327000000000002</c:v>
                </c:pt>
                <c:pt idx="5687">
                  <c:v>0.343358</c:v>
                </c:pt>
                <c:pt idx="5688">
                  <c:v>0.34343400000000002</c:v>
                </c:pt>
                <c:pt idx="5689">
                  <c:v>0.34351999999999999</c:v>
                </c:pt>
                <c:pt idx="5690">
                  <c:v>0.34360200000000002</c:v>
                </c:pt>
                <c:pt idx="5691">
                  <c:v>0.34368599999999999</c:v>
                </c:pt>
                <c:pt idx="5692">
                  <c:v>0.34377400000000002</c:v>
                </c:pt>
                <c:pt idx="5693">
                  <c:v>0.34385399999999999</c:v>
                </c:pt>
                <c:pt idx="5694">
                  <c:v>0.34393800000000002</c:v>
                </c:pt>
                <c:pt idx="5695">
                  <c:v>0.34403</c:v>
                </c:pt>
                <c:pt idx="5696">
                  <c:v>0.34411399999999998</c:v>
                </c:pt>
                <c:pt idx="5697">
                  <c:v>0.344196</c:v>
                </c:pt>
                <c:pt idx="5698">
                  <c:v>0.34427999999999997</c:v>
                </c:pt>
                <c:pt idx="5699">
                  <c:v>0.34436600000000001</c:v>
                </c:pt>
                <c:pt idx="5700">
                  <c:v>0.34444200000000003</c:v>
                </c:pt>
                <c:pt idx="5701">
                  <c:v>0.34451999999999999</c:v>
                </c:pt>
                <c:pt idx="5702">
                  <c:v>0.34460200000000002</c:v>
                </c:pt>
                <c:pt idx="5703">
                  <c:v>0.34468799999999999</c:v>
                </c:pt>
                <c:pt idx="5704">
                  <c:v>0.34477000000000002</c:v>
                </c:pt>
                <c:pt idx="5705">
                  <c:v>0.34485199999999999</c:v>
                </c:pt>
                <c:pt idx="5706">
                  <c:v>0.34493600000000002</c:v>
                </c:pt>
                <c:pt idx="5707">
                  <c:v>0.345024</c:v>
                </c:pt>
                <c:pt idx="5708">
                  <c:v>0.34510800000000003</c:v>
                </c:pt>
                <c:pt idx="5709">
                  <c:v>0.345194</c:v>
                </c:pt>
                <c:pt idx="5710">
                  <c:v>0.34527799999999997</c:v>
                </c:pt>
                <c:pt idx="5711">
                  <c:v>0.345356</c:v>
                </c:pt>
                <c:pt idx="5712">
                  <c:v>0.34544000000000002</c:v>
                </c:pt>
                <c:pt idx="5713">
                  <c:v>0.34553</c:v>
                </c:pt>
                <c:pt idx="5714">
                  <c:v>0.34560999999999997</c:v>
                </c:pt>
                <c:pt idx="5715">
                  <c:v>0.34569800000000001</c:v>
                </c:pt>
                <c:pt idx="5716">
                  <c:v>0.34577799999999997</c:v>
                </c:pt>
                <c:pt idx="5717">
                  <c:v>0.345858</c:v>
                </c:pt>
                <c:pt idx="5718">
                  <c:v>0.34594200000000003</c:v>
                </c:pt>
                <c:pt idx="5719">
                  <c:v>0.346028</c:v>
                </c:pt>
                <c:pt idx="5720">
                  <c:v>0.34610600000000002</c:v>
                </c:pt>
                <c:pt idx="5721">
                  <c:v>0.346188</c:v>
                </c:pt>
                <c:pt idx="5722">
                  <c:v>0.34627599999999997</c:v>
                </c:pt>
                <c:pt idx="5723">
                  <c:v>0.346356</c:v>
                </c:pt>
                <c:pt idx="5724">
                  <c:v>0.34644399999999997</c:v>
                </c:pt>
                <c:pt idx="5725">
                  <c:v>0.346524</c:v>
                </c:pt>
                <c:pt idx="5726">
                  <c:v>0.34661199999999998</c:v>
                </c:pt>
                <c:pt idx="5727">
                  <c:v>0.34669800000000001</c:v>
                </c:pt>
                <c:pt idx="5728">
                  <c:v>0.34677999999999998</c:v>
                </c:pt>
                <c:pt idx="5729">
                  <c:v>0.34686400000000001</c:v>
                </c:pt>
                <c:pt idx="5730">
                  <c:v>0.34694000000000003</c:v>
                </c:pt>
                <c:pt idx="5731">
                  <c:v>0.347028</c:v>
                </c:pt>
                <c:pt idx="5732">
                  <c:v>0.34711199999999998</c:v>
                </c:pt>
                <c:pt idx="5733">
                  <c:v>0.347194</c:v>
                </c:pt>
                <c:pt idx="5734">
                  <c:v>0.34727799999999998</c:v>
                </c:pt>
                <c:pt idx="5735">
                  <c:v>0.34736600000000001</c:v>
                </c:pt>
                <c:pt idx="5736">
                  <c:v>0.34744399999999998</c:v>
                </c:pt>
                <c:pt idx="5737">
                  <c:v>0.347526</c:v>
                </c:pt>
                <c:pt idx="5738">
                  <c:v>0.34760999999999997</c:v>
                </c:pt>
                <c:pt idx="5739">
                  <c:v>0.347694</c:v>
                </c:pt>
                <c:pt idx="5740">
                  <c:v>0.34778199999999998</c:v>
                </c:pt>
                <c:pt idx="5741">
                  <c:v>0.34787000000000001</c:v>
                </c:pt>
                <c:pt idx="5742">
                  <c:v>0.34796199999999999</c:v>
                </c:pt>
              </c:numCache>
            </c:numRef>
          </c:xVal>
          <c:yVal>
            <c:numRef>
              <c:f>'[Group A-Hot.xls]Hot'!$C$4:$C$38797</c:f>
              <c:numCache>
                <c:formatCode>General</c:formatCode>
                <c:ptCount val="38794"/>
                <c:pt idx="0">
                  <c:v>0</c:v>
                </c:pt>
                <c:pt idx="1">
                  <c:v>0.66484827821343295</c:v>
                </c:pt>
                <c:pt idx="2">
                  <c:v>0.62649164677804303</c:v>
                </c:pt>
                <c:pt idx="3">
                  <c:v>0.73516876917831597</c:v>
                </c:pt>
                <c:pt idx="4">
                  <c:v>0.62649164677804303</c:v>
                </c:pt>
                <c:pt idx="5">
                  <c:v>0.66484827821343295</c:v>
                </c:pt>
                <c:pt idx="6">
                  <c:v>0.66484827821343295</c:v>
                </c:pt>
                <c:pt idx="7">
                  <c:v>0.73516876917831597</c:v>
                </c:pt>
                <c:pt idx="8">
                  <c:v>1.0484145925673369</c:v>
                </c:pt>
                <c:pt idx="9">
                  <c:v>1.2593760654619841</c:v>
                </c:pt>
                <c:pt idx="10">
                  <c:v>1.297732696897375</c:v>
                </c:pt>
                <c:pt idx="11">
                  <c:v>1.4000170473917499</c:v>
                </c:pt>
                <c:pt idx="12">
                  <c:v>1.4000170473917499</c:v>
                </c:pt>
                <c:pt idx="13">
                  <c:v>1.610978520286396</c:v>
                </c:pt>
                <c:pt idx="14">
                  <c:v>1.7132628707807711</c:v>
                </c:pt>
                <c:pt idx="15">
                  <c:v>1.8922604841459261</c:v>
                </c:pt>
                <c:pt idx="16">
                  <c:v>2.0329014660756899</c:v>
                </c:pt>
                <c:pt idx="17">
                  <c:v>2.205506307534947</c:v>
                </c:pt>
                <c:pt idx="18">
                  <c:v>2.4867882713944769</c:v>
                </c:pt>
                <c:pt idx="19">
                  <c:v>2.6593931128537331</c:v>
                </c:pt>
                <c:pt idx="20">
                  <c:v>2.8383907262188881</c:v>
                </c:pt>
                <c:pt idx="21">
                  <c:v>3.0813160586430279</c:v>
                </c:pt>
                <c:pt idx="22">
                  <c:v>3.2922775315376751</c:v>
                </c:pt>
                <c:pt idx="23">
                  <c:v>3.535202863961814</c:v>
                </c:pt>
                <c:pt idx="24">
                  <c:v>3.8868053187862261</c:v>
                </c:pt>
                <c:pt idx="25">
                  <c:v>4.097766791680872</c:v>
                </c:pt>
                <c:pt idx="26">
                  <c:v>4.4493692465052836</c:v>
                </c:pt>
                <c:pt idx="27">
                  <c:v>4.692294578929415</c:v>
                </c:pt>
                <c:pt idx="28">
                  <c:v>5.011933174224346</c:v>
                </c:pt>
                <c:pt idx="29">
                  <c:v>5.3251789976133654</c:v>
                </c:pt>
                <c:pt idx="30">
                  <c:v>5.6767814524377771</c:v>
                </c:pt>
                <c:pt idx="31">
                  <c:v>5.91970678486192</c:v>
                </c:pt>
                <c:pt idx="32">
                  <c:v>6.3032730992158204</c:v>
                </c:pt>
                <c:pt idx="33">
                  <c:v>6.6229116945107354</c:v>
                </c:pt>
                <c:pt idx="34">
                  <c:v>6.9681213774292479</c:v>
                </c:pt>
                <c:pt idx="35">
                  <c:v>7.3197238322536702</c:v>
                </c:pt>
                <c:pt idx="36">
                  <c:v>7.709682918513467</c:v>
                </c:pt>
                <c:pt idx="37">
                  <c:v>8.09324923286737</c:v>
                </c:pt>
                <c:pt idx="38">
                  <c:v>8.4448516876917683</c:v>
                </c:pt>
                <c:pt idx="39">
                  <c:v>8.8284180020456873</c:v>
                </c:pt>
                <c:pt idx="40">
                  <c:v>9.211984316399592</c:v>
                </c:pt>
                <c:pt idx="41">
                  <c:v>9.6658711217183679</c:v>
                </c:pt>
                <c:pt idx="42">
                  <c:v>10.055830207978181</c:v>
                </c:pt>
                <c:pt idx="43">
                  <c:v>10.471360381861579</c:v>
                </c:pt>
                <c:pt idx="44">
                  <c:v>11.00196045005114</c:v>
                </c:pt>
                <c:pt idx="45">
                  <c:v>11.48781111489942</c:v>
                </c:pt>
                <c:pt idx="46">
                  <c:v>11.9800545516536</c:v>
                </c:pt>
                <c:pt idx="47">
                  <c:v>12.50426184793727</c:v>
                </c:pt>
                <c:pt idx="48">
                  <c:v>12.926184793726559</c:v>
                </c:pt>
                <c:pt idx="49">
                  <c:v>13.488748721445621</c:v>
                </c:pt>
                <c:pt idx="50">
                  <c:v>13.9809921581998</c:v>
                </c:pt>
                <c:pt idx="51">
                  <c:v>14.46684282304807</c:v>
                </c:pt>
                <c:pt idx="52">
                  <c:v>15.02940675076713</c:v>
                </c:pt>
                <c:pt idx="53">
                  <c:v>15.52165018752131</c:v>
                </c:pt>
                <c:pt idx="54">
                  <c:v>16.04585748380498</c:v>
                </c:pt>
                <c:pt idx="55">
                  <c:v>16.67874190248892</c:v>
                </c:pt>
                <c:pt idx="56">
                  <c:v>17.09427207637232</c:v>
                </c:pt>
                <c:pt idx="57">
                  <c:v>17.624872144561881</c:v>
                </c:pt>
                <c:pt idx="58">
                  <c:v>18.110722809410159</c:v>
                </c:pt>
                <c:pt idx="59">
                  <c:v>18.602966246164339</c:v>
                </c:pt>
                <c:pt idx="60">
                  <c:v>19.095209682918519</c:v>
                </c:pt>
                <c:pt idx="61">
                  <c:v>19.651380838731679</c:v>
                </c:pt>
                <c:pt idx="62">
                  <c:v>20.18198090692124</c:v>
                </c:pt>
                <c:pt idx="63">
                  <c:v>20.7381520627344</c:v>
                </c:pt>
                <c:pt idx="64">
                  <c:v>21.300715990453462</c:v>
                </c:pt>
                <c:pt idx="65">
                  <c:v>21.792959427207641</c:v>
                </c:pt>
                <c:pt idx="66">
                  <c:v>22.41945107398568</c:v>
                </c:pt>
                <c:pt idx="67">
                  <c:v>23.05233549266962</c:v>
                </c:pt>
                <c:pt idx="68">
                  <c:v>23.614899420388682</c:v>
                </c:pt>
                <c:pt idx="69">
                  <c:v>24.209427207637219</c:v>
                </c:pt>
                <c:pt idx="70">
                  <c:v>24.84231162632117</c:v>
                </c:pt>
                <c:pt idx="71">
                  <c:v>25.436839413569729</c:v>
                </c:pt>
                <c:pt idx="72">
                  <c:v>26.101687691783159</c:v>
                </c:pt>
                <c:pt idx="73">
                  <c:v>26.66425161950222</c:v>
                </c:pt>
                <c:pt idx="74">
                  <c:v>27.361063757245141</c:v>
                </c:pt>
                <c:pt idx="75">
                  <c:v>28.166553017388338</c:v>
                </c:pt>
                <c:pt idx="76">
                  <c:v>28.831401295601779</c:v>
                </c:pt>
                <c:pt idx="77">
                  <c:v>29.464285714285719</c:v>
                </c:pt>
                <c:pt idx="78">
                  <c:v>30.199454483464031</c:v>
                </c:pt>
                <c:pt idx="79">
                  <c:v>30.97297988407772</c:v>
                </c:pt>
                <c:pt idx="80">
                  <c:v>31.70814865325605</c:v>
                </c:pt>
                <c:pt idx="81">
                  <c:v>32.475281281963838</c:v>
                </c:pt>
                <c:pt idx="82">
                  <c:v>33.248806682577573</c:v>
                </c:pt>
                <c:pt idx="83">
                  <c:v>33.983975451755867</c:v>
                </c:pt>
                <c:pt idx="84">
                  <c:v>34.898141834299352</c:v>
                </c:pt>
                <c:pt idx="85">
                  <c:v>35.73559495397204</c:v>
                </c:pt>
                <c:pt idx="86">
                  <c:v>36.509120354585761</c:v>
                </c:pt>
                <c:pt idx="87">
                  <c:v>37.416893965223267</c:v>
                </c:pt>
                <c:pt idx="88">
                  <c:v>38.260739856801898</c:v>
                </c:pt>
                <c:pt idx="89">
                  <c:v>39.20687009887488</c:v>
                </c:pt>
                <c:pt idx="90">
                  <c:v>40.114643709512379</c:v>
                </c:pt>
                <c:pt idx="91">
                  <c:v>41.060773951585411</c:v>
                </c:pt>
                <c:pt idx="92">
                  <c:v>42.045260825093763</c:v>
                </c:pt>
                <c:pt idx="93">
                  <c:v>42.991391067166717</c:v>
                </c:pt>
                <c:pt idx="94">
                  <c:v>44.007841800204517</c:v>
                </c:pt>
                <c:pt idx="95">
                  <c:v>45.017899761336423</c:v>
                </c:pt>
                <c:pt idx="96">
                  <c:v>46.034350494374372</c:v>
                </c:pt>
                <c:pt idx="97">
                  <c:v>47.159478349812467</c:v>
                </c:pt>
                <c:pt idx="98">
                  <c:v>48.207892942379871</c:v>
                </c:pt>
                <c:pt idx="99">
                  <c:v>49.364984657347328</c:v>
                </c:pt>
                <c:pt idx="100">
                  <c:v>50.522076372315041</c:v>
                </c:pt>
                <c:pt idx="101">
                  <c:v>51.749488578247473</c:v>
                </c:pt>
                <c:pt idx="102">
                  <c:v>52.976900784180017</c:v>
                </c:pt>
                <c:pt idx="103">
                  <c:v>54.268240709171501</c:v>
                </c:pt>
                <c:pt idx="104">
                  <c:v>55.4253324241391</c:v>
                </c:pt>
                <c:pt idx="105">
                  <c:v>56.691101261507001</c:v>
                </c:pt>
                <c:pt idx="106">
                  <c:v>58.0911183088988</c:v>
                </c:pt>
                <c:pt idx="107">
                  <c:v>59.318530514831231</c:v>
                </c:pt>
                <c:pt idx="108">
                  <c:v>60.609870439822707</c:v>
                </c:pt>
                <c:pt idx="109">
                  <c:v>61.907603136720077</c:v>
                </c:pt>
                <c:pt idx="110">
                  <c:v>63.275656324582343</c:v>
                </c:pt>
                <c:pt idx="111">
                  <c:v>64.64370951244446</c:v>
                </c:pt>
                <c:pt idx="112">
                  <c:v>65.973406068871469</c:v>
                </c:pt>
                <c:pt idx="113">
                  <c:v>67.341459256733728</c:v>
                </c:pt>
                <c:pt idx="114">
                  <c:v>68.703119672690065</c:v>
                </c:pt>
                <c:pt idx="115">
                  <c:v>70.141493351517227</c:v>
                </c:pt>
                <c:pt idx="116">
                  <c:v>71.509546539379485</c:v>
                </c:pt>
                <c:pt idx="117">
                  <c:v>72.909563586771213</c:v>
                </c:pt>
                <c:pt idx="118">
                  <c:v>74.207296283668597</c:v>
                </c:pt>
                <c:pt idx="119">
                  <c:v>75.747954312990103</c:v>
                </c:pt>
                <c:pt idx="120">
                  <c:v>77.116007500852376</c:v>
                </c:pt>
                <c:pt idx="121">
                  <c:v>78.516024548244104</c:v>
                </c:pt>
                <c:pt idx="122">
                  <c:v>79.743436754176614</c:v>
                </c:pt>
                <c:pt idx="123">
                  <c:v>81.073133310603396</c:v>
                </c:pt>
                <c:pt idx="124">
                  <c:v>82.402829867030334</c:v>
                </c:pt>
                <c:pt idx="125">
                  <c:v>83.841203545857496</c:v>
                </c:pt>
                <c:pt idx="126">
                  <c:v>85.241220593249295</c:v>
                </c:pt>
                <c:pt idx="127">
                  <c:v>86.749914763041303</c:v>
                </c:pt>
                <c:pt idx="128">
                  <c:v>88.258608932833212</c:v>
                </c:pt>
                <c:pt idx="129">
                  <c:v>89.831230821684215</c:v>
                </c:pt>
                <c:pt idx="130">
                  <c:v>91.410671667234894</c:v>
                </c:pt>
                <c:pt idx="131">
                  <c:v>93.091544493692453</c:v>
                </c:pt>
                <c:pt idx="132">
                  <c:v>94.632628707807712</c:v>
                </c:pt>
                <c:pt idx="133">
                  <c:v>96.243607228094106</c:v>
                </c:pt>
                <c:pt idx="134">
                  <c:v>97.924480054551566</c:v>
                </c:pt>
                <c:pt idx="135">
                  <c:v>99.606205250596602</c:v>
                </c:pt>
                <c:pt idx="136">
                  <c:v>101.2555404023185</c:v>
                </c:pt>
                <c:pt idx="137">
                  <c:v>102.96795090351181</c:v>
                </c:pt>
                <c:pt idx="138">
                  <c:v>104.8286737129219</c:v>
                </c:pt>
                <c:pt idx="139">
                  <c:v>106.4780088646437</c:v>
                </c:pt>
                <c:pt idx="140">
                  <c:v>108.2296283668599</c:v>
                </c:pt>
                <c:pt idx="141">
                  <c:v>109.981247869076</c:v>
                </c:pt>
                <c:pt idx="142">
                  <c:v>111.7328673712922</c:v>
                </c:pt>
                <c:pt idx="143">
                  <c:v>113.555233549267</c:v>
                </c:pt>
                <c:pt idx="144">
                  <c:v>115.3383907262189</c:v>
                </c:pt>
                <c:pt idx="145">
                  <c:v>117.1991135356291</c:v>
                </c:pt>
                <c:pt idx="146">
                  <c:v>119.0530173883396</c:v>
                </c:pt>
                <c:pt idx="147">
                  <c:v>120.8429935219911</c:v>
                </c:pt>
                <c:pt idx="148">
                  <c:v>122.69689737470171</c:v>
                </c:pt>
                <c:pt idx="149">
                  <c:v>124.5891578588476</c:v>
                </c:pt>
                <c:pt idx="150">
                  <c:v>126.51295601772929</c:v>
                </c:pt>
                <c:pt idx="151">
                  <c:v>128.37367882713951</c:v>
                </c:pt>
                <c:pt idx="152">
                  <c:v>130.19519263552681</c:v>
                </c:pt>
                <c:pt idx="153">
                  <c:v>132.0490964882373</c:v>
                </c:pt>
                <c:pt idx="154">
                  <c:v>133.90981929764749</c:v>
                </c:pt>
                <c:pt idx="155">
                  <c:v>135.8336174565292</c:v>
                </c:pt>
                <c:pt idx="156">
                  <c:v>137.79662461643369</c:v>
                </c:pt>
                <c:pt idx="157">
                  <c:v>139.7263893624276</c:v>
                </c:pt>
                <c:pt idx="158">
                  <c:v>141.6510398908967</c:v>
                </c:pt>
                <c:pt idx="159">
                  <c:v>143.581657006478</c:v>
                </c:pt>
                <c:pt idx="160">
                  <c:v>145.50630753494721</c:v>
                </c:pt>
                <c:pt idx="161">
                  <c:v>147.46846232526431</c:v>
                </c:pt>
                <c:pt idx="162">
                  <c:v>149.4314694851688</c:v>
                </c:pt>
                <c:pt idx="163">
                  <c:v>151.32372996931471</c:v>
                </c:pt>
                <c:pt idx="164">
                  <c:v>153.28588475963181</c:v>
                </c:pt>
                <c:pt idx="165">
                  <c:v>155.21053528810091</c:v>
                </c:pt>
                <c:pt idx="166">
                  <c:v>157.21104670985341</c:v>
                </c:pt>
                <c:pt idx="167">
                  <c:v>159.2055915444937</c:v>
                </c:pt>
                <c:pt idx="168">
                  <c:v>161.20013637913399</c:v>
                </c:pt>
                <c:pt idx="169">
                  <c:v>163.20150017047399</c:v>
                </c:pt>
                <c:pt idx="170">
                  <c:v>165.12529832935559</c:v>
                </c:pt>
                <c:pt idx="171">
                  <c:v>167.1266621206955</c:v>
                </c:pt>
                <c:pt idx="172">
                  <c:v>169.05046027957721</c:v>
                </c:pt>
                <c:pt idx="173">
                  <c:v>171.0450051142175</c:v>
                </c:pt>
                <c:pt idx="174">
                  <c:v>173.00801227412211</c:v>
                </c:pt>
                <c:pt idx="175">
                  <c:v>174.97016706443921</c:v>
                </c:pt>
                <c:pt idx="176">
                  <c:v>176.97153085577909</c:v>
                </c:pt>
                <c:pt idx="177">
                  <c:v>178.96607569041939</c:v>
                </c:pt>
                <c:pt idx="178">
                  <c:v>180.9282304807364</c:v>
                </c:pt>
                <c:pt idx="179">
                  <c:v>182.92277531537681</c:v>
                </c:pt>
                <c:pt idx="180">
                  <c:v>184.95567678145241</c:v>
                </c:pt>
                <c:pt idx="181">
                  <c:v>186.8479372655984</c:v>
                </c:pt>
                <c:pt idx="182">
                  <c:v>188.8109444255029</c:v>
                </c:pt>
                <c:pt idx="183">
                  <c:v>190.84299352199119</c:v>
                </c:pt>
                <c:pt idx="184">
                  <c:v>192.76764405046029</c:v>
                </c:pt>
                <c:pt idx="185">
                  <c:v>194.8389021479714</c:v>
                </c:pt>
                <c:pt idx="186">
                  <c:v>196.7311626321173</c:v>
                </c:pt>
                <c:pt idx="187">
                  <c:v>198.7257074667576</c:v>
                </c:pt>
                <c:pt idx="188">
                  <c:v>200.68871462666209</c:v>
                </c:pt>
                <c:pt idx="189">
                  <c:v>202.68240709171499</c:v>
                </c:pt>
                <c:pt idx="190">
                  <c:v>204.61387657688371</c:v>
                </c:pt>
                <c:pt idx="191">
                  <c:v>206.60842141152401</c:v>
                </c:pt>
                <c:pt idx="192">
                  <c:v>208.53903852710539</c:v>
                </c:pt>
                <c:pt idx="193">
                  <c:v>210.57193999318099</c:v>
                </c:pt>
                <c:pt idx="194">
                  <c:v>212.5664848278214</c:v>
                </c:pt>
                <c:pt idx="195">
                  <c:v>214.52863961813841</c:v>
                </c:pt>
                <c:pt idx="196">
                  <c:v>216.52318445277871</c:v>
                </c:pt>
                <c:pt idx="197">
                  <c:v>218.4154449369247</c:v>
                </c:pt>
                <c:pt idx="198">
                  <c:v>220.41595635867711</c:v>
                </c:pt>
                <c:pt idx="199">
                  <c:v>222.37896351858171</c:v>
                </c:pt>
                <c:pt idx="200">
                  <c:v>224.30276167746339</c:v>
                </c:pt>
                <c:pt idx="201">
                  <c:v>226.26576883736789</c:v>
                </c:pt>
                <c:pt idx="202">
                  <c:v>228.26031367200821</c:v>
                </c:pt>
                <c:pt idx="203">
                  <c:v>230.26167746334809</c:v>
                </c:pt>
                <c:pt idx="204">
                  <c:v>232.25622229798839</c:v>
                </c:pt>
                <c:pt idx="205">
                  <c:v>234.32748039549949</c:v>
                </c:pt>
                <c:pt idx="206">
                  <c:v>236.46266621206959</c:v>
                </c:pt>
                <c:pt idx="207">
                  <c:v>238.49556767814519</c:v>
                </c:pt>
                <c:pt idx="208">
                  <c:v>240.63075349471529</c:v>
                </c:pt>
                <c:pt idx="209">
                  <c:v>242.73354926696209</c:v>
                </c:pt>
                <c:pt idx="210">
                  <c:v>244.8371974087965</c:v>
                </c:pt>
                <c:pt idx="211">
                  <c:v>246.93999318104329</c:v>
                </c:pt>
                <c:pt idx="212">
                  <c:v>248.96692806000681</c:v>
                </c:pt>
                <c:pt idx="213">
                  <c:v>251.1404705080123</c:v>
                </c:pt>
                <c:pt idx="214">
                  <c:v>253.24326628025909</c:v>
                </c:pt>
                <c:pt idx="215">
                  <c:v>255.27616774633481</c:v>
                </c:pt>
                <c:pt idx="216">
                  <c:v>257.27071258097459</c:v>
                </c:pt>
                <c:pt idx="217">
                  <c:v>259.3743607228094</c:v>
                </c:pt>
                <c:pt idx="218">
                  <c:v>261.37487214456178</c:v>
                </c:pt>
                <c:pt idx="219">
                  <c:v>263.44016365496083</c:v>
                </c:pt>
                <c:pt idx="220">
                  <c:v>265.54295942720762</c:v>
                </c:pt>
                <c:pt idx="221">
                  <c:v>267.57586089328328</c:v>
                </c:pt>
                <c:pt idx="222">
                  <c:v>269.60876235935899</c:v>
                </c:pt>
                <c:pt idx="223">
                  <c:v>271.56495056256398</c:v>
                </c:pt>
                <c:pt idx="224">
                  <c:v>273.59785202863958</c:v>
                </c:pt>
                <c:pt idx="225">
                  <c:v>275.66911012615083</c:v>
                </c:pt>
                <c:pt idx="226">
                  <c:v>277.59376065461993</c:v>
                </c:pt>
                <c:pt idx="227">
                  <c:v>279.62666212069553</c:v>
                </c:pt>
                <c:pt idx="228">
                  <c:v>281.65871121718362</c:v>
                </c:pt>
                <c:pt idx="229">
                  <c:v>283.58336174565301</c:v>
                </c:pt>
                <c:pt idx="230">
                  <c:v>285.65461984316403</c:v>
                </c:pt>
                <c:pt idx="231">
                  <c:v>287.61762700306838</c:v>
                </c:pt>
                <c:pt idx="232">
                  <c:v>289.68206614387998</c:v>
                </c:pt>
                <c:pt idx="233">
                  <c:v>291.53596999659061</c:v>
                </c:pt>
                <c:pt idx="234">
                  <c:v>293.56887146266621</c:v>
                </c:pt>
                <c:pt idx="235">
                  <c:v>295.60177292874198</c:v>
                </c:pt>
                <c:pt idx="236">
                  <c:v>297.56392771905911</c:v>
                </c:pt>
                <c:pt idx="237">
                  <c:v>299.42465052846921</c:v>
                </c:pt>
                <c:pt idx="238">
                  <c:v>301.38765768837368</c:v>
                </c:pt>
                <c:pt idx="239">
                  <c:v>303.3438458915785</c:v>
                </c:pt>
                <c:pt idx="240">
                  <c:v>305.30600068189568</c:v>
                </c:pt>
                <c:pt idx="241">
                  <c:v>307.19826116604162</c:v>
                </c:pt>
                <c:pt idx="242">
                  <c:v>309.05813160586428</c:v>
                </c:pt>
                <c:pt idx="243">
                  <c:v>311.05352881009208</c:v>
                </c:pt>
                <c:pt idx="244">
                  <c:v>313.05404023184451</c:v>
                </c:pt>
                <c:pt idx="245">
                  <c:v>315.04858506648492</c:v>
                </c:pt>
                <c:pt idx="246">
                  <c:v>317.01073985680188</c:v>
                </c:pt>
                <c:pt idx="247">
                  <c:v>318.93539038527058</c:v>
                </c:pt>
                <c:pt idx="248">
                  <c:v>320.8983975451751</c:v>
                </c:pt>
                <c:pt idx="249">
                  <c:v>322.75826798499833</c:v>
                </c:pt>
                <c:pt idx="250">
                  <c:v>324.72042277531551</c:v>
                </c:pt>
                <c:pt idx="251">
                  <c:v>326.68342993521992</c:v>
                </c:pt>
                <c:pt idx="252">
                  <c:v>328.5756904193658</c:v>
                </c:pt>
                <c:pt idx="253">
                  <c:v>330.42959427207592</c:v>
                </c:pt>
                <c:pt idx="254">
                  <c:v>332.35424480054542</c:v>
                </c:pt>
                <c:pt idx="255">
                  <c:v>334.24565291510407</c:v>
                </c:pt>
                <c:pt idx="256">
                  <c:v>336.17627003068532</c:v>
                </c:pt>
                <c:pt idx="257">
                  <c:v>338.0693828844187</c:v>
                </c:pt>
                <c:pt idx="258">
                  <c:v>339.92328673712922</c:v>
                </c:pt>
                <c:pt idx="259">
                  <c:v>341.85390385271052</c:v>
                </c:pt>
                <c:pt idx="260">
                  <c:v>343.7461643368564</c:v>
                </c:pt>
                <c:pt idx="261">
                  <c:v>345.5676781452438</c:v>
                </c:pt>
                <c:pt idx="262">
                  <c:v>347.49147630412551</c:v>
                </c:pt>
                <c:pt idx="263">
                  <c:v>349.35219911353562</c:v>
                </c:pt>
                <c:pt idx="264">
                  <c:v>351.24445959768161</c:v>
                </c:pt>
                <c:pt idx="265">
                  <c:v>353.09836345039162</c:v>
                </c:pt>
                <c:pt idx="266">
                  <c:v>354.95908625980218</c:v>
                </c:pt>
                <c:pt idx="267">
                  <c:v>356.78060006818907</c:v>
                </c:pt>
                <c:pt idx="268">
                  <c:v>358.6345039209001</c:v>
                </c:pt>
                <c:pt idx="269">
                  <c:v>360.52676440504598</c:v>
                </c:pt>
                <c:pt idx="270">
                  <c:v>362.31077395158502</c:v>
                </c:pt>
                <c:pt idx="271">
                  <c:v>364.13228775997283</c:v>
                </c:pt>
                <c:pt idx="272">
                  <c:v>365.95465393794751</c:v>
                </c:pt>
                <c:pt idx="273">
                  <c:v>367.81452437777023</c:v>
                </c:pt>
                <c:pt idx="274">
                  <c:v>369.70678486191622</c:v>
                </c:pt>
                <c:pt idx="275">
                  <c:v>371.52915103989102</c:v>
                </c:pt>
                <c:pt idx="276">
                  <c:v>373.49130583020752</c:v>
                </c:pt>
                <c:pt idx="277">
                  <c:v>375.38356631435403</c:v>
                </c:pt>
                <c:pt idx="278">
                  <c:v>377.27582679849962</c:v>
                </c:pt>
                <c:pt idx="279">
                  <c:v>379.02744630071601</c:v>
                </c:pt>
                <c:pt idx="280">
                  <c:v>380.919706784862</c:v>
                </c:pt>
                <c:pt idx="281">
                  <c:v>382.77361063757252</c:v>
                </c:pt>
                <c:pt idx="282">
                  <c:v>384.56358677122392</c:v>
                </c:pt>
                <c:pt idx="283">
                  <c:v>386.38595294919861</c:v>
                </c:pt>
                <c:pt idx="284">
                  <c:v>388.20746675758608</c:v>
                </c:pt>
                <c:pt idx="285">
                  <c:v>389.99147630412551</c:v>
                </c:pt>
                <c:pt idx="286">
                  <c:v>391.78060006818907</c:v>
                </c:pt>
                <c:pt idx="287">
                  <c:v>393.56460961472902</c:v>
                </c:pt>
                <c:pt idx="288">
                  <c:v>395.31622911694512</c:v>
                </c:pt>
                <c:pt idx="289">
                  <c:v>397.13859529491992</c:v>
                </c:pt>
                <c:pt idx="290">
                  <c:v>398.81946812137738</c:v>
                </c:pt>
                <c:pt idx="291">
                  <c:v>400.5710876235936</c:v>
                </c:pt>
                <c:pt idx="292">
                  <c:v>402.32270712580981</c:v>
                </c:pt>
                <c:pt idx="293">
                  <c:v>404.07432662802597</c:v>
                </c:pt>
                <c:pt idx="294">
                  <c:v>405.79440845550619</c:v>
                </c:pt>
                <c:pt idx="295">
                  <c:v>407.51363791339918</c:v>
                </c:pt>
                <c:pt idx="296">
                  <c:v>409.15700647800878</c:v>
                </c:pt>
                <c:pt idx="297">
                  <c:v>410.90862598022449</c:v>
                </c:pt>
                <c:pt idx="298">
                  <c:v>412.51960450051138</c:v>
                </c:pt>
                <c:pt idx="299">
                  <c:v>414.16808728264579</c:v>
                </c:pt>
                <c:pt idx="300">
                  <c:v>415.77906580293222</c:v>
                </c:pt>
                <c:pt idx="301">
                  <c:v>417.3900443232186</c:v>
                </c:pt>
                <c:pt idx="302">
                  <c:v>418.93112853733362</c:v>
                </c:pt>
                <c:pt idx="303">
                  <c:v>420.58046368905548</c:v>
                </c:pt>
                <c:pt idx="304">
                  <c:v>422.22297988407757</c:v>
                </c:pt>
                <c:pt idx="305">
                  <c:v>423.90470508012282</c:v>
                </c:pt>
                <c:pt idx="306">
                  <c:v>425.45175588135021</c:v>
                </c:pt>
                <c:pt idx="307">
                  <c:v>427.13262870780773</c:v>
                </c:pt>
                <c:pt idx="308">
                  <c:v>428.74360722809388</c:v>
                </c:pt>
                <c:pt idx="309">
                  <c:v>430.21394476645082</c:v>
                </c:pt>
                <c:pt idx="310">
                  <c:v>431.75502898056601</c:v>
                </c:pt>
                <c:pt idx="311">
                  <c:v>433.19382884418678</c:v>
                </c:pt>
                <c:pt idx="312">
                  <c:v>434.49113535628948</c:v>
                </c:pt>
                <c:pt idx="313">
                  <c:v>435.82083191271738</c:v>
                </c:pt>
                <c:pt idx="314">
                  <c:v>437.08063416297313</c:v>
                </c:pt>
                <c:pt idx="315">
                  <c:v>438.30719399931809</c:v>
                </c:pt>
                <c:pt idx="316">
                  <c:v>439.46471189907948</c:v>
                </c:pt>
                <c:pt idx="317">
                  <c:v>440.62222979884081</c:v>
                </c:pt>
                <c:pt idx="318">
                  <c:v>441.56750767132621</c:v>
                </c:pt>
                <c:pt idx="319">
                  <c:v>442.54602795772252</c:v>
                </c:pt>
                <c:pt idx="320">
                  <c:v>443.28077054210661</c:v>
                </c:pt>
                <c:pt idx="321">
                  <c:v>443.91408114558482</c:v>
                </c:pt>
                <c:pt idx="322">
                  <c:v>444.22775315376748</c:v>
                </c:pt>
                <c:pt idx="323">
                  <c:v>444.1570064780089</c:v>
                </c:pt>
                <c:pt idx="324">
                  <c:v>443.91408114558482</c:v>
                </c:pt>
                <c:pt idx="325">
                  <c:v>443.31912717354243</c:v>
                </c:pt>
                <c:pt idx="326">
                  <c:v>442.162461643369</c:v>
                </c:pt>
                <c:pt idx="327">
                  <c:v>440.41084214115239</c:v>
                </c:pt>
                <c:pt idx="328">
                  <c:v>438.4094783498125</c:v>
                </c:pt>
                <c:pt idx="329">
                  <c:v>436.58796454142521</c:v>
                </c:pt>
                <c:pt idx="330">
                  <c:v>434.80480736447322</c:v>
                </c:pt>
                <c:pt idx="331">
                  <c:v>433.22536651892261</c:v>
                </c:pt>
                <c:pt idx="332">
                  <c:v>432.06784861916128</c:v>
                </c:pt>
                <c:pt idx="333">
                  <c:v>431.72349130583018</c:v>
                </c:pt>
                <c:pt idx="334">
                  <c:v>431.79338561200137</c:v>
                </c:pt>
                <c:pt idx="335">
                  <c:v>432.24769860211399</c:v>
                </c:pt>
                <c:pt idx="336">
                  <c:v>432.73951585407377</c:v>
                </c:pt>
                <c:pt idx="337">
                  <c:v>433.26372315035798</c:v>
                </c:pt>
                <c:pt idx="338">
                  <c:v>433.57654278895319</c:v>
                </c:pt>
                <c:pt idx="339">
                  <c:v>433.92857142857088</c:v>
                </c:pt>
                <c:pt idx="340">
                  <c:v>434.35049437436072</c:v>
                </c:pt>
                <c:pt idx="341">
                  <c:v>434.66416638254339</c:v>
                </c:pt>
                <c:pt idx="342">
                  <c:v>435.04688032731002</c:v>
                </c:pt>
                <c:pt idx="343">
                  <c:v>435.36651892260409</c:v>
                </c:pt>
                <c:pt idx="344">
                  <c:v>435.89157858847551</c:v>
                </c:pt>
                <c:pt idx="345">
                  <c:v>436.20439822707118</c:v>
                </c:pt>
                <c:pt idx="346">
                  <c:v>436.69621547903171</c:v>
                </c:pt>
                <c:pt idx="347">
                  <c:v>437.11899079440849</c:v>
                </c:pt>
                <c:pt idx="348">
                  <c:v>437.6048414592567</c:v>
                </c:pt>
                <c:pt idx="349">
                  <c:v>438.20490964882379</c:v>
                </c:pt>
                <c:pt idx="350">
                  <c:v>438.79986362086601</c:v>
                </c:pt>
                <c:pt idx="351">
                  <c:v>439.53545857483812</c:v>
                </c:pt>
                <c:pt idx="352">
                  <c:v>440.34094783498131</c:v>
                </c:pt>
                <c:pt idx="353">
                  <c:v>441.14643709512438</c:v>
                </c:pt>
                <c:pt idx="354">
                  <c:v>441.95192635526757</c:v>
                </c:pt>
                <c:pt idx="355">
                  <c:v>442.30310262529838</c:v>
                </c:pt>
                <c:pt idx="356">
                  <c:v>442.86566655301738</c:v>
                </c:pt>
                <c:pt idx="357">
                  <c:v>443.60126150698949</c:v>
                </c:pt>
                <c:pt idx="358">
                  <c:v>444.43828844186822</c:v>
                </c:pt>
                <c:pt idx="359">
                  <c:v>445.282134333447</c:v>
                </c:pt>
                <c:pt idx="360">
                  <c:v>446.04926696215477</c:v>
                </c:pt>
                <c:pt idx="361">
                  <c:v>446.82321854756191</c:v>
                </c:pt>
                <c:pt idx="362">
                  <c:v>447.55796113194702</c:v>
                </c:pt>
                <c:pt idx="363">
                  <c:v>448.39584043641321</c:v>
                </c:pt>
                <c:pt idx="364">
                  <c:v>448.99676099556763</c:v>
                </c:pt>
                <c:pt idx="365">
                  <c:v>449.73150357995218</c:v>
                </c:pt>
                <c:pt idx="366">
                  <c:v>450.5693828844187</c:v>
                </c:pt>
                <c:pt idx="367">
                  <c:v>451.20184111830901</c:v>
                </c:pt>
                <c:pt idx="368">
                  <c:v>452.03972042277519</c:v>
                </c:pt>
                <c:pt idx="369">
                  <c:v>452.5</c:v>
                </c:pt>
                <c:pt idx="370">
                  <c:v>452.95346062052511</c:v>
                </c:pt>
                <c:pt idx="371">
                  <c:v>453.72741220593252</c:v>
                </c:pt>
                <c:pt idx="372">
                  <c:v>454.39140811455849</c:v>
                </c:pt>
                <c:pt idx="373">
                  <c:v>454.87811114899381</c:v>
                </c:pt>
                <c:pt idx="374">
                  <c:v>455.44067507671321</c:v>
                </c:pt>
                <c:pt idx="375">
                  <c:v>455.82338902147961</c:v>
                </c:pt>
                <c:pt idx="376">
                  <c:v>455.9640300034095</c:v>
                </c:pt>
                <c:pt idx="377">
                  <c:v>455.58131605864241</c:v>
                </c:pt>
                <c:pt idx="378">
                  <c:v>454.98636208660031</c:v>
                </c:pt>
                <c:pt idx="379">
                  <c:v>453.16484827821353</c:v>
                </c:pt>
                <c:pt idx="380">
                  <c:v>449.73150357995218</c:v>
                </c:pt>
                <c:pt idx="381">
                  <c:v>447.38578247528119</c:v>
                </c:pt>
                <c:pt idx="382">
                  <c:v>445.17388339584068</c:v>
                </c:pt>
                <c:pt idx="383">
                  <c:v>443.77344016365498</c:v>
                </c:pt>
                <c:pt idx="384">
                  <c:v>442.61677463348099</c:v>
                </c:pt>
                <c:pt idx="385">
                  <c:v>441.66979202182063</c:v>
                </c:pt>
                <c:pt idx="386">
                  <c:v>440.692124105012</c:v>
                </c:pt>
                <c:pt idx="387">
                  <c:v>439.81588816911011</c:v>
                </c:pt>
                <c:pt idx="388">
                  <c:v>438.62086600750098</c:v>
                </c:pt>
                <c:pt idx="389">
                  <c:v>437.53409478349818</c:v>
                </c:pt>
                <c:pt idx="390">
                  <c:v>436.10211387657688</c:v>
                </c:pt>
                <c:pt idx="391">
                  <c:v>434.70252301397898</c:v>
                </c:pt>
                <c:pt idx="392">
                  <c:v>433.22536651892261</c:v>
                </c:pt>
                <c:pt idx="393">
                  <c:v>432.27923627684959</c:v>
                </c:pt>
                <c:pt idx="394">
                  <c:v>432.17695192635529</c:v>
                </c:pt>
                <c:pt idx="395">
                  <c:v>432.52898056597348</c:v>
                </c:pt>
                <c:pt idx="396">
                  <c:v>433.22536651892261</c:v>
                </c:pt>
                <c:pt idx="397">
                  <c:v>434.17149676099558</c:v>
                </c:pt>
                <c:pt idx="398">
                  <c:v>435.08523695874521</c:v>
                </c:pt>
                <c:pt idx="399">
                  <c:v>436.06375724514152</c:v>
                </c:pt>
                <c:pt idx="400">
                  <c:v>436.86924650528471</c:v>
                </c:pt>
                <c:pt idx="401">
                  <c:v>437.64319809069212</c:v>
                </c:pt>
                <c:pt idx="402">
                  <c:v>438.27565632458243</c:v>
                </c:pt>
                <c:pt idx="403">
                  <c:v>438.76150698943059</c:v>
                </c:pt>
                <c:pt idx="404">
                  <c:v>439.01125127855391</c:v>
                </c:pt>
                <c:pt idx="405">
                  <c:v>438.79986362086601</c:v>
                </c:pt>
                <c:pt idx="406">
                  <c:v>438.69161268325951</c:v>
                </c:pt>
                <c:pt idx="407">
                  <c:v>438.83225366518923</c:v>
                </c:pt>
                <c:pt idx="408">
                  <c:v>439.11353562904878</c:v>
                </c:pt>
                <c:pt idx="409">
                  <c:v>439.15189226048409</c:v>
                </c:pt>
                <c:pt idx="410">
                  <c:v>439.01125127855391</c:v>
                </c:pt>
                <c:pt idx="411">
                  <c:v>438.97289464711912</c:v>
                </c:pt>
                <c:pt idx="412">
                  <c:v>438.83225366518923</c:v>
                </c:pt>
                <c:pt idx="413">
                  <c:v>439.01125127855391</c:v>
                </c:pt>
                <c:pt idx="414">
                  <c:v>439.67609955676778</c:v>
                </c:pt>
                <c:pt idx="415">
                  <c:v>440.41084214115239</c:v>
                </c:pt>
                <c:pt idx="416">
                  <c:v>441.17797476986021</c:v>
                </c:pt>
                <c:pt idx="417">
                  <c:v>442.09256733719752</c:v>
                </c:pt>
                <c:pt idx="418">
                  <c:v>442.8980565973406</c:v>
                </c:pt>
                <c:pt idx="419">
                  <c:v>443.81179679509017</c:v>
                </c:pt>
                <c:pt idx="420">
                  <c:v>444.64882372996931</c:v>
                </c:pt>
                <c:pt idx="421">
                  <c:v>445.52505966587108</c:v>
                </c:pt>
                <c:pt idx="422">
                  <c:v>446.33054892601422</c:v>
                </c:pt>
                <c:pt idx="423">
                  <c:v>447.20678486191611</c:v>
                </c:pt>
                <c:pt idx="424">
                  <c:v>448.04977838390721</c:v>
                </c:pt>
                <c:pt idx="425">
                  <c:v>448.92601431980893</c:v>
                </c:pt>
                <c:pt idx="426">
                  <c:v>449.73150357995218</c:v>
                </c:pt>
                <c:pt idx="427">
                  <c:v>450.42874190248841</c:v>
                </c:pt>
                <c:pt idx="428">
                  <c:v>451.20184111830901</c:v>
                </c:pt>
                <c:pt idx="429">
                  <c:v>451.90504602795772</c:v>
                </c:pt>
                <c:pt idx="430">
                  <c:v>452.00733037845208</c:v>
                </c:pt>
                <c:pt idx="431">
                  <c:v>451.55386975792709</c:v>
                </c:pt>
                <c:pt idx="432">
                  <c:v>450.49863620865949</c:v>
                </c:pt>
                <c:pt idx="433">
                  <c:v>448.53648141834299</c:v>
                </c:pt>
                <c:pt idx="434">
                  <c:v>445.38441868394131</c:v>
                </c:pt>
                <c:pt idx="435">
                  <c:v>442.99948857824762</c:v>
                </c:pt>
                <c:pt idx="436">
                  <c:v>441.95192635526757</c:v>
                </c:pt>
                <c:pt idx="437">
                  <c:v>441.52915103989102</c:v>
                </c:pt>
                <c:pt idx="438">
                  <c:v>441.88117967950888</c:v>
                </c:pt>
                <c:pt idx="439">
                  <c:v>442.75741561541082</c:v>
                </c:pt>
                <c:pt idx="440">
                  <c:v>444.08711217183759</c:v>
                </c:pt>
                <c:pt idx="441">
                  <c:v>445.3528810092057</c:v>
                </c:pt>
                <c:pt idx="442">
                  <c:v>446.68257756563253</c:v>
                </c:pt>
                <c:pt idx="443">
                  <c:v>448.36345039208999</c:v>
                </c:pt>
                <c:pt idx="444">
                  <c:v>449.80225025571099</c:v>
                </c:pt>
                <c:pt idx="445">
                  <c:v>451.23337879304461</c:v>
                </c:pt>
                <c:pt idx="446">
                  <c:v>452.35935901807022</c:v>
                </c:pt>
                <c:pt idx="447">
                  <c:v>452.91510398908918</c:v>
                </c:pt>
                <c:pt idx="448">
                  <c:v>451.37401977497422</c:v>
                </c:pt>
                <c:pt idx="449">
                  <c:v>449.73150357995218</c:v>
                </c:pt>
                <c:pt idx="450">
                  <c:v>446.96385952949203</c:v>
                </c:pt>
                <c:pt idx="451">
                  <c:v>444.61728605523359</c:v>
                </c:pt>
                <c:pt idx="452">
                  <c:v>442.37384930105702</c:v>
                </c:pt>
                <c:pt idx="453">
                  <c:v>440.27020115922272</c:v>
                </c:pt>
                <c:pt idx="454">
                  <c:v>438.69161268325951</c:v>
                </c:pt>
                <c:pt idx="455">
                  <c:v>437.78383907262162</c:v>
                </c:pt>
                <c:pt idx="456">
                  <c:v>437.71309239686332</c:v>
                </c:pt>
                <c:pt idx="457">
                  <c:v>438.20490964882379</c:v>
                </c:pt>
                <c:pt idx="458">
                  <c:v>438.62086600750098</c:v>
                </c:pt>
                <c:pt idx="459">
                  <c:v>439.01125127855391</c:v>
                </c:pt>
                <c:pt idx="460">
                  <c:v>439.42635526764337</c:v>
                </c:pt>
                <c:pt idx="461">
                  <c:v>440.23184452778719</c:v>
                </c:pt>
                <c:pt idx="462">
                  <c:v>441.00579611319472</c:v>
                </c:pt>
                <c:pt idx="463">
                  <c:v>441.45925673371983</c:v>
                </c:pt>
                <c:pt idx="464">
                  <c:v>442.30310262529838</c:v>
                </c:pt>
                <c:pt idx="465">
                  <c:v>443.21087623593598</c:v>
                </c:pt>
                <c:pt idx="466">
                  <c:v>444.05472212751448</c:v>
                </c:pt>
                <c:pt idx="467">
                  <c:v>444.93010569382898</c:v>
                </c:pt>
                <c:pt idx="468">
                  <c:v>445.83873167405397</c:v>
                </c:pt>
                <c:pt idx="469">
                  <c:v>447.24514149335153</c:v>
                </c:pt>
                <c:pt idx="470">
                  <c:v>448.53648141834299</c:v>
                </c:pt>
                <c:pt idx="471">
                  <c:v>448.92601431980893</c:v>
                </c:pt>
                <c:pt idx="472">
                  <c:v>448.04977838390721</c:v>
                </c:pt>
                <c:pt idx="473">
                  <c:v>446.99539720422729</c:v>
                </c:pt>
                <c:pt idx="474">
                  <c:v>447.31503579952272</c:v>
                </c:pt>
                <c:pt idx="475">
                  <c:v>447.1045005114218</c:v>
                </c:pt>
                <c:pt idx="476">
                  <c:v>445.69809069212408</c:v>
                </c:pt>
                <c:pt idx="477">
                  <c:v>444.01636549607861</c:v>
                </c:pt>
                <c:pt idx="478">
                  <c:v>443.35151721786559</c:v>
                </c:pt>
                <c:pt idx="479">
                  <c:v>443.31912717354243</c:v>
                </c:pt>
                <c:pt idx="480">
                  <c:v>442.79577224684618</c:v>
                </c:pt>
                <c:pt idx="481">
                  <c:v>442.12410501193318</c:v>
                </c:pt>
                <c:pt idx="482">
                  <c:v>440.58387316740539</c:v>
                </c:pt>
                <c:pt idx="483">
                  <c:v>440.16791680872831</c:v>
                </c:pt>
                <c:pt idx="484">
                  <c:v>439.98891919536311</c:v>
                </c:pt>
                <c:pt idx="485">
                  <c:v>440.34094783498131</c:v>
                </c:pt>
                <c:pt idx="486">
                  <c:v>440.58387316740539</c:v>
                </c:pt>
                <c:pt idx="487">
                  <c:v>440.62222979884081</c:v>
                </c:pt>
                <c:pt idx="488">
                  <c:v>440.93504943743608</c:v>
                </c:pt>
                <c:pt idx="489">
                  <c:v>441.00579611319472</c:v>
                </c:pt>
                <c:pt idx="490">
                  <c:v>441.56750767132621</c:v>
                </c:pt>
                <c:pt idx="491">
                  <c:v>442.37384930105702</c:v>
                </c:pt>
                <c:pt idx="492">
                  <c:v>443.46062052505971</c:v>
                </c:pt>
                <c:pt idx="493">
                  <c:v>444.40675076713211</c:v>
                </c:pt>
                <c:pt idx="494">
                  <c:v>444.75110808046372</c:v>
                </c:pt>
                <c:pt idx="495">
                  <c:v>445.4551653597</c:v>
                </c:pt>
                <c:pt idx="496">
                  <c:v>446.29815888169048</c:v>
                </c:pt>
                <c:pt idx="497">
                  <c:v>446.64422093419711</c:v>
                </c:pt>
                <c:pt idx="498">
                  <c:v>447.38578247528119</c:v>
                </c:pt>
                <c:pt idx="499">
                  <c:v>448.22280941016032</c:v>
                </c:pt>
                <c:pt idx="500">
                  <c:v>448.64473235594949</c:v>
                </c:pt>
                <c:pt idx="501">
                  <c:v>448.15206273440168</c:v>
                </c:pt>
                <c:pt idx="502">
                  <c:v>448.22280941016032</c:v>
                </c:pt>
                <c:pt idx="503">
                  <c:v>447.51960450051138</c:v>
                </c:pt>
                <c:pt idx="504">
                  <c:v>445.69809069212408</c:v>
                </c:pt>
                <c:pt idx="505">
                  <c:v>444.64882372996931</c:v>
                </c:pt>
                <c:pt idx="506">
                  <c:v>443.67115581316062</c:v>
                </c:pt>
                <c:pt idx="507">
                  <c:v>443.03784520968298</c:v>
                </c:pt>
                <c:pt idx="508">
                  <c:v>442.162461643369</c:v>
                </c:pt>
                <c:pt idx="509">
                  <c:v>441.84964200477327</c:v>
                </c:pt>
                <c:pt idx="510">
                  <c:v>441.56750767132621</c:v>
                </c:pt>
                <c:pt idx="511">
                  <c:v>441.49761336515508</c:v>
                </c:pt>
                <c:pt idx="512">
                  <c:v>442.12410501193318</c:v>
                </c:pt>
                <c:pt idx="513">
                  <c:v>443.17848619161271</c:v>
                </c:pt>
                <c:pt idx="514">
                  <c:v>444.12546880327312</c:v>
                </c:pt>
                <c:pt idx="515">
                  <c:v>444.93010569382898</c:v>
                </c:pt>
                <c:pt idx="516">
                  <c:v>445.49352199113491</c:v>
                </c:pt>
                <c:pt idx="517">
                  <c:v>446.2598022502558</c:v>
                </c:pt>
                <c:pt idx="518">
                  <c:v>447.1045005114218</c:v>
                </c:pt>
                <c:pt idx="519">
                  <c:v>448.33191271735421</c:v>
                </c:pt>
                <c:pt idx="520">
                  <c:v>448.99676099556763</c:v>
                </c:pt>
                <c:pt idx="521">
                  <c:v>449.73150357995218</c:v>
                </c:pt>
                <c:pt idx="522">
                  <c:v>449.55250596658692</c:v>
                </c:pt>
                <c:pt idx="523">
                  <c:v>448.99676099556763</c:v>
                </c:pt>
                <c:pt idx="524">
                  <c:v>447.87078077054213</c:v>
                </c:pt>
                <c:pt idx="525">
                  <c:v>446.4711899079436</c:v>
                </c:pt>
                <c:pt idx="526">
                  <c:v>445.42277531537678</c:v>
                </c:pt>
                <c:pt idx="527">
                  <c:v>445.03324241391073</c:v>
                </c:pt>
                <c:pt idx="528">
                  <c:v>444.05472212751448</c:v>
                </c:pt>
                <c:pt idx="529">
                  <c:v>443.81179679509017</c:v>
                </c:pt>
                <c:pt idx="530">
                  <c:v>443.98482782134329</c:v>
                </c:pt>
                <c:pt idx="531">
                  <c:v>443.84418683941368</c:v>
                </c:pt>
                <c:pt idx="532">
                  <c:v>443.46062052505971</c:v>
                </c:pt>
                <c:pt idx="533">
                  <c:v>443.10859188544151</c:v>
                </c:pt>
                <c:pt idx="534">
                  <c:v>442.40538697579262</c:v>
                </c:pt>
                <c:pt idx="535">
                  <c:v>441.6382543470844</c:v>
                </c:pt>
                <c:pt idx="536">
                  <c:v>441.0756904193658</c:v>
                </c:pt>
                <c:pt idx="537">
                  <c:v>440.65376747357658</c:v>
                </c:pt>
                <c:pt idx="538">
                  <c:v>440.62222979884081</c:v>
                </c:pt>
                <c:pt idx="539">
                  <c:v>440.37248550971702</c:v>
                </c:pt>
                <c:pt idx="540">
                  <c:v>439.74599386293897</c:v>
                </c:pt>
                <c:pt idx="541">
                  <c:v>439.49710194340207</c:v>
                </c:pt>
                <c:pt idx="542">
                  <c:v>439.28571428571422</c:v>
                </c:pt>
                <c:pt idx="543">
                  <c:v>439.18342993521992</c:v>
                </c:pt>
                <c:pt idx="544">
                  <c:v>439.39481759290828</c:v>
                </c:pt>
                <c:pt idx="545">
                  <c:v>439.46471189907948</c:v>
                </c:pt>
                <c:pt idx="546">
                  <c:v>439.28571428571422</c:v>
                </c:pt>
                <c:pt idx="547">
                  <c:v>439.15189226048409</c:v>
                </c:pt>
                <c:pt idx="548">
                  <c:v>439.08114558472562</c:v>
                </c:pt>
                <c:pt idx="549">
                  <c:v>438.20490964882379</c:v>
                </c:pt>
                <c:pt idx="550">
                  <c:v>436.90760313672013</c:v>
                </c:pt>
                <c:pt idx="551">
                  <c:v>436.93914081145579</c:v>
                </c:pt>
                <c:pt idx="552">
                  <c:v>437.15052846914432</c:v>
                </c:pt>
                <c:pt idx="553">
                  <c:v>437.85373337879309</c:v>
                </c:pt>
                <c:pt idx="554">
                  <c:v>438.94050460279578</c:v>
                </c:pt>
                <c:pt idx="555">
                  <c:v>439.56699624957332</c:v>
                </c:pt>
                <c:pt idx="556">
                  <c:v>439.39481759290828</c:v>
                </c:pt>
                <c:pt idx="557">
                  <c:v>437.99437436072282</c:v>
                </c:pt>
                <c:pt idx="558">
                  <c:v>436.93914081145579</c:v>
                </c:pt>
                <c:pt idx="559">
                  <c:v>436.90760313672013</c:v>
                </c:pt>
                <c:pt idx="560">
                  <c:v>435.92311626321123</c:v>
                </c:pt>
                <c:pt idx="561">
                  <c:v>434.66416638254339</c:v>
                </c:pt>
                <c:pt idx="562">
                  <c:v>433.01483123082158</c:v>
                </c:pt>
                <c:pt idx="563">
                  <c:v>430.73900443232202</c:v>
                </c:pt>
                <c:pt idx="564">
                  <c:v>429.58148653256052</c:v>
                </c:pt>
                <c:pt idx="565">
                  <c:v>429.76048414592572</c:v>
                </c:pt>
                <c:pt idx="566">
                  <c:v>429.79287419024899</c:v>
                </c:pt>
                <c:pt idx="567">
                  <c:v>429.83123082168368</c:v>
                </c:pt>
                <c:pt idx="568">
                  <c:v>429.61984316399599</c:v>
                </c:pt>
                <c:pt idx="569">
                  <c:v>429.30702352540061</c:v>
                </c:pt>
                <c:pt idx="570">
                  <c:v>428.67371292192303</c:v>
                </c:pt>
                <c:pt idx="571">
                  <c:v>427.93897033753842</c:v>
                </c:pt>
                <c:pt idx="572">
                  <c:v>427.13262870780773</c:v>
                </c:pt>
                <c:pt idx="573">
                  <c:v>426.28963518581662</c:v>
                </c:pt>
                <c:pt idx="574">
                  <c:v>425.62393453801559</c:v>
                </c:pt>
                <c:pt idx="575">
                  <c:v>424.7170132969656</c:v>
                </c:pt>
                <c:pt idx="576">
                  <c:v>424.11524036822368</c:v>
                </c:pt>
                <c:pt idx="577">
                  <c:v>423.27821343334472</c:v>
                </c:pt>
                <c:pt idx="578">
                  <c:v>422.57500852369589</c:v>
                </c:pt>
                <c:pt idx="579">
                  <c:v>422.15308557790661</c:v>
                </c:pt>
                <c:pt idx="580">
                  <c:v>421.55898397545172</c:v>
                </c:pt>
                <c:pt idx="581">
                  <c:v>420.9640300034095</c:v>
                </c:pt>
                <c:pt idx="582">
                  <c:v>420.43982270712581</c:v>
                </c:pt>
                <c:pt idx="583">
                  <c:v>419.94800545516517</c:v>
                </c:pt>
                <c:pt idx="584">
                  <c:v>419.49369246505262</c:v>
                </c:pt>
                <c:pt idx="585">
                  <c:v>419.03937947494018</c:v>
                </c:pt>
                <c:pt idx="586">
                  <c:v>418.61830889873852</c:v>
                </c:pt>
                <c:pt idx="587">
                  <c:v>418.26628025912038</c:v>
                </c:pt>
                <c:pt idx="588">
                  <c:v>417.95346062052511</c:v>
                </c:pt>
                <c:pt idx="589">
                  <c:v>417.70371633140132</c:v>
                </c:pt>
                <c:pt idx="590">
                  <c:v>417.42840095465391</c:v>
                </c:pt>
                <c:pt idx="591">
                  <c:v>417.17950903511758</c:v>
                </c:pt>
                <c:pt idx="592">
                  <c:v>417.00733037845208</c:v>
                </c:pt>
                <c:pt idx="593">
                  <c:v>416.82833276508637</c:v>
                </c:pt>
                <c:pt idx="594">
                  <c:v>416.7575860893283</c:v>
                </c:pt>
                <c:pt idx="595">
                  <c:v>416.61694510739858</c:v>
                </c:pt>
                <c:pt idx="596">
                  <c:v>416.55301738833958</c:v>
                </c:pt>
                <c:pt idx="597">
                  <c:v>416.61694510739858</c:v>
                </c:pt>
                <c:pt idx="598">
                  <c:v>416.79594272076372</c:v>
                </c:pt>
                <c:pt idx="599">
                  <c:v>416.96897374701621</c:v>
                </c:pt>
                <c:pt idx="600">
                  <c:v>417.03886805318791</c:v>
                </c:pt>
                <c:pt idx="601">
                  <c:v>417.10961472894638</c:v>
                </c:pt>
                <c:pt idx="602">
                  <c:v>417.28861234231158</c:v>
                </c:pt>
                <c:pt idx="603">
                  <c:v>417.67132628707759</c:v>
                </c:pt>
                <c:pt idx="604">
                  <c:v>417.74207296283669</c:v>
                </c:pt>
                <c:pt idx="605">
                  <c:v>417.81196726900782</c:v>
                </c:pt>
                <c:pt idx="606">
                  <c:v>418.16399590862602</c:v>
                </c:pt>
                <c:pt idx="607">
                  <c:v>418.37538356631433</c:v>
                </c:pt>
                <c:pt idx="608">
                  <c:v>418.54756222297988</c:v>
                </c:pt>
                <c:pt idx="609">
                  <c:v>418.89959086259802</c:v>
                </c:pt>
                <c:pt idx="610">
                  <c:v>419.1416638254347</c:v>
                </c:pt>
                <c:pt idx="611">
                  <c:v>419.28230480736448</c:v>
                </c:pt>
                <c:pt idx="612">
                  <c:v>419.49369246505262</c:v>
                </c:pt>
                <c:pt idx="613">
                  <c:v>419.70508012274132</c:v>
                </c:pt>
                <c:pt idx="614">
                  <c:v>419.73661779747653</c:v>
                </c:pt>
                <c:pt idx="615">
                  <c:v>420.01789976133648</c:v>
                </c:pt>
                <c:pt idx="616">
                  <c:v>420.2292874190249</c:v>
                </c:pt>
                <c:pt idx="617">
                  <c:v>420.26082509376067</c:v>
                </c:pt>
                <c:pt idx="618">
                  <c:v>420.29918172519609</c:v>
                </c:pt>
                <c:pt idx="619">
                  <c:v>420.61200136379142</c:v>
                </c:pt>
                <c:pt idx="620">
                  <c:v>420.61200136379142</c:v>
                </c:pt>
                <c:pt idx="621">
                  <c:v>420.61200136379142</c:v>
                </c:pt>
                <c:pt idx="622">
                  <c:v>420.89328332765098</c:v>
                </c:pt>
                <c:pt idx="623">
                  <c:v>420.86174565291509</c:v>
                </c:pt>
                <c:pt idx="624">
                  <c:v>420.68274803955001</c:v>
                </c:pt>
                <c:pt idx="625">
                  <c:v>420.82338902147961</c:v>
                </c:pt>
                <c:pt idx="626">
                  <c:v>420.75264234572097</c:v>
                </c:pt>
                <c:pt idx="627">
                  <c:v>420.65035799522678</c:v>
                </c:pt>
                <c:pt idx="628">
                  <c:v>420.40146607569051</c:v>
                </c:pt>
                <c:pt idx="629">
                  <c:v>420.51056938288423</c:v>
                </c:pt>
                <c:pt idx="630">
                  <c:v>420.58046368905548</c:v>
                </c:pt>
                <c:pt idx="631">
                  <c:v>420.40146607569051</c:v>
                </c:pt>
                <c:pt idx="632">
                  <c:v>420.19689737470162</c:v>
                </c:pt>
                <c:pt idx="633">
                  <c:v>420.01789976133648</c:v>
                </c:pt>
                <c:pt idx="634">
                  <c:v>419.98636208660031</c:v>
                </c:pt>
                <c:pt idx="635">
                  <c:v>420.05625639277201</c:v>
                </c:pt>
                <c:pt idx="636">
                  <c:v>419.84572110467099</c:v>
                </c:pt>
                <c:pt idx="637">
                  <c:v>419.52608250937612</c:v>
                </c:pt>
                <c:pt idx="638">
                  <c:v>419.32066143879979</c:v>
                </c:pt>
                <c:pt idx="639">
                  <c:v>419.07176951926363</c:v>
                </c:pt>
                <c:pt idx="640">
                  <c:v>418.89959086259802</c:v>
                </c:pt>
                <c:pt idx="641">
                  <c:v>418.79048755540413</c:v>
                </c:pt>
                <c:pt idx="642">
                  <c:v>418.68820320490971</c:v>
                </c:pt>
                <c:pt idx="643">
                  <c:v>418.61830889873852</c:v>
                </c:pt>
                <c:pt idx="644">
                  <c:v>418.54756222297988</c:v>
                </c:pt>
                <c:pt idx="645">
                  <c:v>418.40692124105021</c:v>
                </c:pt>
                <c:pt idx="646">
                  <c:v>418.26628025912038</c:v>
                </c:pt>
                <c:pt idx="647">
                  <c:v>418.16399590862602</c:v>
                </c:pt>
                <c:pt idx="648">
                  <c:v>417.98499829526082</c:v>
                </c:pt>
                <c:pt idx="649">
                  <c:v>417.98499829526082</c:v>
                </c:pt>
                <c:pt idx="650">
                  <c:v>418.02335492669567</c:v>
                </c:pt>
                <c:pt idx="651">
                  <c:v>418.23474258438472</c:v>
                </c:pt>
                <c:pt idx="652">
                  <c:v>418.12563927719009</c:v>
                </c:pt>
                <c:pt idx="653">
                  <c:v>418.09410160245488</c:v>
                </c:pt>
                <c:pt idx="654">
                  <c:v>417.95346062052511</c:v>
                </c:pt>
                <c:pt idx="655">
                  <c:v>417.98499829526082</c:v>
                </c:pt>
                <c:pt idx="656">
                  <c:v>418.23474258438472</c:v>
                </c:pt>
                <c:pt idx="657">
                  <c:v>418.30463689055568</c:v>
                </c:pt>
                <c:pt idx="658">
                  <c:v>418.30463689055568</c:v>
                </c:pt>
                <c:pt idx="659">
                  <c:v>418.26628025912038</c:v>
                </c:pt>
                <c:pt idx="660">
                  <c:v>418.26628025912038</c:v>
                </c:pt>
                <c:pt idx="661">
                  <c:v>418.43931128537321</c:v>
                </c:pt>
                <c:pt idx="662">
                  <c:v>418.5799522673031</c:v>
                </c:pt>
                <c:pt idx="663">
                  <c:v>418.61830889873852</c:v>
                </c:pt>
                <c:pt idx="664">
                  <c:v>418.68820320490971</c:v>
                </c:pt>
                <c:pt idx="665">
                  <c:v>418.89959086259802</c:v>
                </c:pt>
                <c:pt idx="666">
                  <c:v>419.00102284350498</c:v>
                </c:pt>
                <c:pt idx="667">
                  <c:v>418.68820320490971</c:v>
                </c:pt>
                <c:pt idx="668">
                  <c:v>418.37538356631433</c:v>
                </c:pt>
                <c:pt idx="669">
                  <c:v>418.09410160245488</c:v>
                </c:pt>
                <c:pt idx="670">
                  <c:v>417.88271394476652</c:v>
                </c:pt>
                <c:pt idx="671">
                  <c:v>417.70371633140132</c:v>
                </c:pt>
                <c:pt idx="672">
                  <c:v>417.60143198090702</c:v>
                </c:pt>
                <c:pt idx="673">
                  <c:v>417.49914763041261</c:v>
                </c:pt>
                <c:pt idx="674">
                  <c:v>417.35850664848232</c:v>
                </c:pt>
                <c:pt idx="675">
                  <c:v>417.03886805318791</c:v>
                </c:pt>
                <c:pt idx="676">
                  <c:v>416.89822707125808</c:v>
                </c:pt>
                <c:pt idx="677">
                  <c:v>416.68769178315722</c:v>
                </c:pt>
                <c:pt idx="678">
                  <c:v>416.55301738833958</c:v>
                </c:pt>
                <c:pt idx="679">
                  <c:v>416.34248210023873</c:v>
                </c:pt>
                <c:pt idx="680">
                  <c:v>416.27173542447957</c:v>
                </c:pt>
                <c:pt idx="681">
                  <c:v>416.1310944425498</c:v>
                </c:pt>
                <c:pt idx="682">
                  <c:v>416.09273781111438</c:v>
                </c:pt>
                <c:pt idx="683">
                  <c:v>416.0219911353563</c:v>
                </c:pt>
                <c:pt idx="684">
                  <c:v>416.20098874872139</c:v>
                </c:pt>
                <c:pt idx="685">
                  <c:v>416.27173542447957</c:v>
                </c:pt>
                <c:pt idx="686">
                  <c:v>416.16263211728608</c:v>
                </c:pt>
                <c:pt idx="687">
                  <c:v>416.1310944425498</c:v>
                </c:pt>
                <c:pt idx="688">
                  <c:v>416.06034776679172</c:v>
                </c:pt>
                <c:pt idx="689">
                  <c:v>415.88135015342658</c:v>
                </c:pt>
                <c:pt idx="690">
                  <c:v>415.77906580293222</c:v>
                </c:pt>
                <c:pt idx="691">
                  <c:v>415.77906580293222</c:v>
                </c:pt>
                <c:pt idx="692">
                  <c:v>415.77906580293222</c:v>
                </c:pt>
                <c:pt idx="693">
                  <c:v>416.0219911353563</c:v>
                </c:pt>
                <c:pt idx="694">
                  <c:v>416.0219911353563</c:v>
                </c:pt>
                <c:pt idx="695">
                  <c:v>415.99045346062002</c:v>
                </c:pt>
                <c:pt idx="696">
                  <c:v>415.99045346062002</c:v>
                </c:pt>
                <c:pt idx="697">
                  <c:v>416.06034776679172</c:v>
                </c:pt>
                <c:pt idx="698">
                  <c:v>416.30412546880319</c:v>
                </c:pt>
                <c:pt idx="699">
                  <c:v>416.48312308216822</c:v>
                </c:pt>
                <c:pt idx="700">
                  <c:v>416.44476645073308</c:v>
                </c:pt>
                <c:pt idx="701">
                  <c:v>416.44476645073308</c:v>
                </c:pt>
                <c:pt idx="702">
                  <c:v>416.44476645073308</c:v>
                </c:pt>
                <c:pt idx="703">
                  <c:v>416.655301738834</c:v>
                </c:pt>
                <c:pt idx="704">
                  <c:v>416.7575860893283</c:v>
                </c:pt>
                <c:pt idx="705">
                  <c:v>416.7575860893283</c:v>
                </c:pt>
                <c:pt idx="706">
                  <c:v>416.79594272076372</c:v>
                </c:pt>
                <c:pt idx="707">
                  <c:v>416.82833276508637</c:v>
                </c:pt>
                <c:pt idx="708">
                  <c:v>417.1479713603818</c:v>
                </c:pt>
                <c:pt idx="709">
                  <c:v>417.17950903511758</c:v>
                </c:pt>
                <c:pt idx="710">
                  <c:v>417.1479713603818</c:v>
                </c:pt>
                <c:pt idx="711">
                  <c:v>417.1479713603818</c:v>
                </c:pt>
                <c:pt idx="712">
                  <c:v>417.1479713603818</c:v>
                </c:pt>
                <c:pt idx="713">
                  <c:v>417.3900443232186</c:v>
                </c:pt>
                <c:pt idx="714">
                  <c:v>417.3900443232186</c:v>
                </c:pt>
                <c:pt idx="715">
                  <c:v>417.25025571087622</c:v>
                </c:pt>
                <c:pt idx="716">
                  <c:v>417.17950903511758</c:v>
                </c:pt>
                <c:pt idx="717">
                  <c:v>417.25025571087622</c:v>
                </c:pt>
                <c:pt idx="718">
                  <c:v>417.3900443232186</c:v>
                </c:pt>
                <c:pt idx="719">
                  <c:v>417.49914763041261</c:v>
                </c:pt>
                <c:pt idx="720">
                  <c:v>417.3900443232186</c:v>
                </c:pt>
                <c:pt idx="721">
                  <c:v>417.25025571087622</c:v>
                </c:pt>
                <c:pt idx="722">
                  <c:v>417.10961472894638</c:v>
                </c:pt>
                <c:pt idx="723">
                  <c:v>417.10961472894638</c:v>
                </c:pt>
                <c:pt idx="724">
                  <c:v>417.25025571087622</c:v>
                </c:pt>
                <c:pt idx="725">
                  <c:v>417.28861234231158</c:v>
                </c:pt>
                <c:pt idx="726">
                  <c:v>417.217865666553</c:v>
                </c:pt>
                <c:pt idx="727">
                  <c:v>417.1479713603818</c:v>
                </c:pt>
                <c:pt idx="728">
                  <c:v>417.00733037845208</c:v>
                </c:pt>
                <c:pt idx="729">
                  <c:v>416.93658370269299</c:v>
                </c:pt>
                <c:pt idx="730">
                  <c:v>417.07722468462322</c:v>
                </c:pt>
                <c:pt idx="731">
                  <c:v>417.25025571087622</c:v>
                </c:pt>
                <c:pt idx="732">
                  <c:v>417.1479713603818</c:v>
                </c:pt>
                <c:pt idx="733">
                  <c:v>417.03886805318791</c:v>
                </c:pt>
                <c:pt idx="734">
                  <c:v>416.93658370269299</c:v>
                </c:pt>
                <c:pt idx="735">
                  <c:v>416.8666893965223</c:v>
                </c:pt>
                <c:pt idx="736">
                  <c:v>416.8666893965223</c:v>
                </c:pt>
                <c:pt idx="737">
                  <c:v>417.03886805318791</c:v>
                </c:pt>
                <c:pt idx="738">
                  <c:v>417.03886805318791</c:v>
                </c:pt>
                <c:pt idx="739">
                  <c:v>416.96897374701621</c:v>
                </c:pt>
                <c:pt idx="740">
                  <c:v>416.96897374701621</c:v>
                </c:pt>
                <c:pt idx="741">
                  <c:v>416.93658370269299</c:v>
                </c:pt>
                <c:pt idx="742">
                  <c:v>417.00733037845208</c:v>
                </c:pt>
                <c:pt idx="743">
                  <c:v>417.32015001704741</c:v>
                </c:pt>
                <c:pt idx="744">
                  <c:v>417.32015001704741</c:v>
                </c:pt>
                <c:pt idx="745">
                  <c:v>417.217865666553</c:v>
                </c:pt>
                <c:pt idx="746">
                  <c:v>417.17950903511758</c:v>
                </c:pt>
                <c:pt idx="747">
                  <c:v>417.17950903511758</c:v>
                </c:pt>
                <c:pt idx="748">
                  <c:v>417.32015001704741</c:v>
                </c:pt>
                <c:pt idx="749">
                  <c:v>417.35850664848232</c:v>
                </c:pt>
                <c:pt idx="750">
                  <c:v>417.28861234231158</c:v>
                </c:pt>
                <c:pt idx="751">
                  <c:v>417.25025571087622</c:v>
                </c:pt>
                <c:pt idx="752">
                  <c:v>417.1479713603818</c:v>
                </c:pt>
                <c:pt idx="753">
                  <c:v>417.1479713603818</c:v>
                </c:pt>
                <c:pt idx="754">
                  <c:v>417.35850664848232</c:v>
                </c:pt>
                <c:pt idx="755">
                  <c:v>417.42840095465391</c:v>
                </c:pt>
                <c:pt idx="756">
                  <c:v>417.3900443232186</c:v>
                </c:pt>
                <c:pt idx="757">
                  <c:v>417.28861234231158</c:v>
                </c:pt>
                <c:pt idx="758">
                  <c:v>417.28861234231158</c:v>
                </c:pt>
                <c:pt idx="759">
                  <c:v>417.28861234231158</c:v>
                </c:pt>
                <c:pt idx="760">
                  <c:v>417.56307534947149</c:v>
                </c:pt>
                <c:pt idx="761">
                  <c:v>417.60143198090702</c:v>
                </c:pt>
                <c:pt idx="762">
                  <c:v>417.53068530514832</c:v>
                </c:pt>
                <c:pt idx="763">
                  <c:v>417.53068530514832</c:v>
                </c:pt>
                <c:pt idx="764">
                  <c:v>417.60143198090702</c:v>
                </c:pt>
                <c:pt idx="765">
                  <c:v>417.84435731333099</c:v>
                </c:pt>
                <c:pt idx="766">
                  <c:v>417.84435731333099</c:v>
                </c:pt>
                <c:pt idx="767">
                  <c:v>417.70371633140132</c:v>
                </c:pt>
                <c:pt idx="768">
                  <c:v>417.60143198090702</c:v>
                </c:pt>
                <c:pt idx="769">
                  <c:v>417.56307534947149</c:v>
                </c:pt>
                <c:pt idx="770">
                  <c:v>417.70371633140132</c:v>
                </c:pt>
                <c:pt idx="771">
                  <c:v>417.84435731333099</c:v>
                </c:pt>
                <c:pt idx="772">
                  <c:v>417.77361063757252</c:v>
                </c:pt>
                <c:pt idx="773">
                  <c:v>417.63296965564268</c:v>
                </c:pt>
                <c:pt idx="774">
                  <c:v>417.60143198090702</c:v>
                </c:pt>
                <c:pt idx="775">
                  <c:v>417.53068530514832</c:v>
                </c:pt>
                <c:pt idx="776">
                  <c:v>417.63296965564268</c:v>
                </c:pt>
                <c:pt idx="777">
                  <c:v>417.81196726900782</c:v>
                </c:pt>
                <c:pt idx="778">
                  <c:v>417.70371633140132</c:v>
                </c:pt>
                <c:pt idx="779">
                  <c:v>417.60143198090702</c:v>
                </c:pt>
                <c:pt idx="780">
                  <c:v>417.63296965564268</c:v>
                </c:pt>
                <c:pt idx="781">
                  <c:v>417.56307534947149</c:v>
                </c:pt>
                <c:pt idx="782">
                  <c:v>417.67132628707759</c:v>
                </c:pt>
                <c:pt idx="783">
                  <c:v>417.81196726900782</c:v>
                </c:pt>
                <c:pt idx="784">
                  <c:v>417.70371633140132</c:v>
                </c:pt>
                <c:pt idx="785">
                  <c:v>417.63296965564268</c:v>
                </c:pt>
                <c:pt idx="786">
                  <c:v>417.56307534947149</c:v>
                </c:pt>
                <c:pt idx="787">
                  <c:v>417.49914763041261</c:v>
                </c:pt>
                <c:pt idx="788">
                  <c:v>417.46079099897668</c:v>
                </c:pt>
                <c:pt idx="789">
                  <c:v>417.60143198090702</c:v>
                </c:pt>
                <c:pt idx="790">
                  <c:v>417.81196726900782</c:v>
                </c:pt>
                <c:pt idx="791">
                  <c:v>417.74207296283669</c:v>
                </c:pt>
                <c:pt idx="792">
                  <c:v>417.67132628707759</c:v>
                </c:pt>
                <c:pt idx="793">
                  <c:v>417.63296965564268</c:v>
                </c:pt>
                <c:pt idx="794">
                  <c:v>417.63296965564268</c:v>
                </c:pt>
                <c:pt idx="795">
                  <c:v>417.88271394476652</c:v>
                </c:pt>
                <c:pt idx="796">
                  <c:v>418.02335492669567</c:v>
                </c:pt>
                <c:pt idx="797">
                  <c:v>417.91510398908918</c:v>
                </c:pt>
                <c:pt idx="798">
                  <c:v>417.81196726900782</c:v>
                </c:pt>
                <c:pt idx="799">
                  <c:v>417.88271394476652</c:v>
                </c:pt>
                <c:pt idx="800">
                  <c:v>418.05574497101952</c:v>
                </c:pt>
                <c:pt idx="801">
                  <c:v>418.26628025912038</c:v>
                </c:pt>
                <c:pt idx="802">
                  <c:v>418.26628025912038</c:v>
                </c:pt>
                <c:pt idx="803">
                  <c:v>418.16399590862602</c:v>
                </c:pt>
                <c:pt idx="804">
                  <c:v>418.16399590862602</c:v>
                </c:pt>
                <c:pt idx="805">
                  <c:v>418.26628025912038</c:v>
                </c:pt>
                <c:pt idx="806">
                  <c:v>418.47766791680868</c:v>
                </c:pt>
                <c:pt idx="807">
                  <c:v>418.47766791680868</c:v>
                </c:pt>
                <c:pt idx="808">
                  <c:v>418.40692124105021</c:v>
                </c:pt>
                <c:pt idx="809">
                  <c:v>418.47766791680868</c:v>
                </c:pt>
                <c:pt idx="810">
                  <c:v>418.72059324923242</c:v>
                </c:pt>
                <c:pt idx="811">
                  <c:v>418.72059324923242</c:v>
                </c:pt>
                <c:pt idx="812">
                  <c:v>418.72059324923242</c:v>
                </c:pt>
                <c:pt idx="813">
                  <c:v>418.5799522673031</c:v>
                </c:pt>
                <c:pt idx="814">
                  <c:v>418.54756222297988</c:v>
                </c:pt>
                <c:pt idx="815">
                  <c:v>418.72059324923242</c:v>
                </c:pt>
                <c:pt idx="816">
                  <c:v>418.82884418683938</c:v>
                </c:pt>
                <c:pt idx="817">
                  <c:v>418.79048755540413</c:v>
                </c:pt>
                <c:pt idx="818">
                  <c:v>418.72059324923242</c:v>
                </c:pt>
                <c:pt idx="819">
                  <c:v>418.61830889873852</c:v>
                </c:pt>
                <c:pt idx="820">
                  <c:v>418.72059324923242</c:v>
                </c:pt>
                <c:pt idx="821">
                  <c:v>418.96948516876921</c:v>
                </c:pt>
                <c:pt idx="822">
                  <c:v>418.96948516876921</c:v>
                </c:pt>
                <c:pt idx="823">
                  <c:v>418.89959086259802</c:v>
                </c:pt>
                <c:pt idx="824">
                  <c:v>418.82884418683938</c:v>
                </c:pt>
                <c:pt idx="825">
                  <c:v>418.75894988066818</c:v>
                </c:pt>
                <c:pt idx="826">
                  <c:v>418.89959086259802</c:v>
                </c:pt>
                <c:pt idx="827">
                  <c:v>419.00102284350498</c:v>
                </c:pt>
                <c:pt idx="828">
                  <c:v>419.00102284350498</c:v>
                </c:pt>
                <c:pt idx="829">
                  <c:v>419.00102284350498</c:v>
                </c:pt>
                <c:pt idx="830">
                  <c:v>418.96948516876921</c:v>
                </c:pt>
                <c:pt idx="831">
                  <c:v>419.03937947494018</c:v>
                </c:pt>
                <c:pt idx="832">
                  <c:v>419.28230480736448</c:v>
                </c:pt>
                <c:pt idx="833">
                  <c:v>419.18002045687012</c:v>
                </c:pt>
                <c:pt idx="834">
                  <c:v>419.07176951926363</c:v>
                </c:pt>
                <c:pt idx="835">
                  <c:v>418.96948516876921</c:v>
                </c:pt>
                <c:pt idx="836">
                  <c:v>418.96948516876921</c:v>
                </c:pt>
                <c:pt idx="837">
                  <c:v>418.96948516876921</c:v>
                </c:pt>
                <c:pt idx="838">
                  <c:v>419.1416638254347</c:v>
                </c:pt>
                <c:pt idx="839">
                  <c:v>419.03937947494018</c:v>
                </c:pt>
                <c:pt idx="840">
                  <c:v>418.93112853733362</c:v>
                </c:pt>
                <c:pt idx="841">
                  <c:v>418.8612342311626</c:v>
                </c:pt>
                <c:pt idx="842">
                  <c:v>418.79048755540413</c:v>
                </c:pt>
                <c:pt idx="843">
                  <c:v>418.82884418683938</c:v>
                </c:pt>
                <c:pt idx="844">
                  <c:v>419.1416638254347</c:v>
                </c:pt>
                <c:pt idx="845">
                  <c:v>419.1416638254347</c:v>
                </c:pt>
                <c:pt idx="846">
                  <c:v>419.03937947494018</c:v>
                </c:pt>
                <c:pt idx="847">
                  <c:v>419.00102284350498</c:v>
                </c:pt>
                <c:pt idx="848">
                  <c:v>418.89959086259802</c:v>
                </c:pt>
                <c:pt idx="849">
                  <c:v>419.03937947494018</c:v>
                </c:pt>
                <c:pt idx="850">
                  <c:v>419.25076713262871</c:v>
                </c:pt>
                <c:pt idx="851">
                  <c:v>419.21241050119318</c:v>
                </c:pt>
                <c:pt idx="852">
                  <c:v>419.21241050119318</c:v>
                </c:pt>
                <c:pt idx="853">
                  <c:v>419.25076713262871</c:v>
                </c:pt>
                <c:pt idx="854">
                  <c:v>419.28230480736448</c:v>
                </c:pt>
                <c:pt idx="855">
                  <c:v>419.56443914081149</c:v>
                </c:pt>
                <c:pt idx="856">
                  <c:v>419.52608250937612</c:v>
                </c:pt>
                <c:pt idx="857">
                  <c:v>419.49369246505262</c:v>
                </c:pt>
                <c:pt idx="858">
                  <c:v>419.38458915785878</c:v>
                </c:pt>
                <c:pt idx="859">
                  <c:v>419.38458915785878</c:v>
                </c:pt>
                <c:pt idx="860">
                  <c:v>419.45533583361748</c:v>
                </c:pt>
                <c:pt idx="861">
                  <c:v>419.56443914081149</c:v>
                </c:pt>
                <c:pt idx="862">
                  <c:v>419.52608250937612</c:v>
                </c:pt>
                <c:pt idx="863">
                  <c:v>419.38458915785878</c:v>
                </c:pt>
                <c:pt idx="864">
                  <c:v>419.32066143879979</c:v>
                </c:pt>
                <c:pt idx="865">
                  <c:v>419.32066143879979</c:v>
                </c:pt>
                <c:pt idx="866">
                  <c:v>419.56443914081149</c:v>
                </c:pt>
                <c:pt idx="867">
                  <c:v>419.56443914081149</c:v>
                </c:pt>
                <c:pt idx="868">
                  <c:v>419.45533583361748</c:v>
                </c:pt>
                <c:pt idx="869">
                  <c:v>419.38458915785878</c:v>
                </c:pt>
                <c:pt idx="870">
                  <c:v>419.32066143879979</c:v>
                </c:pt>
                <c:pt idx="871">
                  <c:v>419.25076713262871</c:v>
                </c:pt>
                <c:pt idx="872">
                  <c:v>419.18002045687012</c:v>
                </c:pt>
                <c:pt idx="873">
                  <c:v>419.1416638254347</c:v>
                </c:pt>
                <c:pt idx="874">
                  <c:v>419.03937947494018</c:v>
                </c:pt>
                <c:pt idx="875">
                  <c:v>418.8612342311626</c:v>
                </c:pt>
                <c:pt idx="876">
                  <c:v>418.75894988066818</c:v>
                </c:pt>
                <c:pt idx="877">
                  <c:v>418.68820320490971</c:v>
                </c:pt>
                <c:pt idx="878">
                  <c:v>418.54756222297988</c:v>
                </c:pt>
                <c:pt idx="879">
                  <c:v>418.47766791680868</c:v>
                </c:pt>
                <c:pt idx="880">
                  <c:v>418.43931128537321</c:v>
                </c:pt>
                <c:pt idx="881">
                  <c:v>418.54756222297988</c:v>
                </c:pt>
                <c:pt idx="882">
                  <c:v>418.72059324923242</c:v>
                </c:pt>
                <c:pt idx="883">
                  <c:v>418.72059324923242</c:v>
                </c:pt>
                <c:pt idx="884">
                  <c:v>418.64984657347418</c:v>
                </c:pt>
                <c:pt idx="885">
                  <c:v>418.61830889873852</c:v>
                </c:pt>
                <c:pt idx="886">
                  <c:v>418.54756222297988</c:v>
                </c:pt>
                <c:pt idx="887">
                  <c:v>418.61830889873852</c:v>
                </c:pt>
                <c:pt idx="888">
                  <c:v>418.96948516876921</c:v>
                </c:pt>
                <c:pt idx="889">
                  <c:v>418.89959086259802</c:v>
                </c:pt>
                <c:pt idx="890">
                  <c:v>418.82884418683938</c:v>
                </c:pt>
                <c:pt idx="891">
                  <c:v>418.93112853733362</c:v>
                </c:pt>
                <c:pt idx="892">
                  <c:v>418.89959086259802</c:v>
                </c:pt>
                <c:pt idx="893">
                  <c:v>419.1416638254347</c:v>
                </c:pt>
                <c:pt idx="894">
                  <c:v>419.28230480736448</c:v>
                </c:pt>
                <c:pt idx="895">
                  <c:v>419.28230480736448</c:v>
                </c:pt>
                <c:pt idx="896">
                  <c:v>419.25076713262871</c:v>
                </c:pt>
                <c:pt idx="897">
                  <c:v>419.28230480736448</c:v>
                </c:pt>
                <c:pt idx="898">
                  <c:v>419.49369246505262</c:v>
                </c:pt>
                <c:pt idx="899">
                  <c:v>419.66672349130602</c:v>
                </c:pt>
                <c:pt idx="900">
                  <c:v>419.70508012274132</c:v>
                </c:pt>
                <c:pt idx="901">
                  <c:v>419.59597681554732</c:v>
                </c:pt>
                <c:pt idx="902">
                  <c:v>419.94800545516517</c:v>
                </c:pt>
                <c:pt idx="903">
                  <c:v>420.12700306853048</c:v>
                </c:pt>
                <c:pt idx="904">
                  <c:v>420.01789976133648</c:v>
                </c:pt>
                <c:pt idx="905">
                  <c:v>419.98636208660031</c:v>
                </c:pt>
                <c:pt idx="906">
                  <c:v>420.19689737470162</c:v>
                </c:pt>
                <c:pt idx="907">
                  <c:v>420.36992840095462</c:v>
                </c:pt>
                <c:pt idx="908">
                  <c:v>420.2292874190249</c:v>
                </c:pt>
                <c:pt idx="909">
                  <c:v>420.12700306853048</c:v>
                </c:pt>
                <c:pt idx="910">
                  <c:v>420.12700306853048</c:v>
                </c:pt>
                <c:pt idx="911">
                  <c:v>420.26082509376067</c:v>
                </c:pt>
                <c:pt idx="912">
                  <c:v>420.47221275144892</c:v>
                </c:pt>
                <c:pt idx="913">
                  <c:v>420.43982270712581</c:v>
                </c:pt>
                <c:pt idx="914">
                  <c:v>420.29918172519609</c:v>
                </c:pt>
                <c:pt idx="915">
                  <c:v>420.29918172519609</c:v>
                </c:pt>
                <c:pt idx="916">
                  <c:v>420.36992840095462</c:v>
                </c:pt>
                <c:pt idx="917">
                  <c:v>420.51056938288423</c:v>
                </c:pt>
                <c:pt idx="918">
                  <c:v>420.43982270712581</c:v>
                </c:pt>
                <c:pt idx="919">
                  <c:v>420.40146607569051</c:v>
                </c:pt>
                <c:pt idx="920">
                  <c:v>420.29918172519609</c:v>
                </c:pt>
                <c:pt idx="921">
                  <c:v>420.40146607569051</c:v>
                </c:pt>
                <c:pt idx="922">
                  <c:v>420.58046368905548</c:v>
                </c:pt>
                <c:pt idx="923">
                  <c:v>420.61200136379142</c:v>
                </c:pt>
                <c:pt idx="924">
                  <c:v>420.51056938288423</c:v>
                </c:pt>
                <c:pt idx="925">
                  <c:v>420.43982270712581</c:v>
                </c:pt>
                <c:pt idx="926">
                  <c:v>420.40146607569051</c:v>
                </c:pt>
                <c:pt idx="927">
                  <c:v>420.68274803955001</c:v>
                </c:pt>
                <c:pt idx="928">
                  <c:v>420.68274803955001</c:v>
                </c:pt>
                <c:pt idx="929">
                  <c:v>420.58046368905548</c:v>
                </c:pt>
                <c:pt idx="930">
                  <c:v>420.51056938288423</c:v>
                </c:pt>
                <c:pt idx="931">
                  <c:v>420.65035799522678</c:v>
                </c:pt>
                <c:pt idx="932">
                  <c:v>420.82338902147961</c:v>
                </c:pt>
                <c:pt idx="933">
                  <c:v>420.82338902147961</c:v>
                </c:pt>
                <c:pt idx="934">
                  <c:v>420.65035799522678</c:v>
                </c:pt>
                <c:pt idx="935">
                  <c:v>420.58046368905548</c:v>
                </c:pt>
                <c:pt idx="936">
                  <c:v>420.65035799522678</c:v>
                </c:pt>
                <c:pt idx="937">
                  <c:v>420.86174565291509</c:v>
                </c:pt>
                <c:pt idx="938">
                  <c:v>420.89328332765098</c:v>
                </c:pt>
                <c:pt idx="939">
                  <c:v>420.79099897715622</c:v>
                </c:pt>
                <c:pt idx="940">
                  <c:v>420.89328332765098</c:v>
                </c:pt>
                <c:pt idx="941">
                  <c:v>421.20695533583358</c:v>
                </c:pt>
                <c:pt idx="942">
                  <c:v>421.17541766109792</c:v>
                </c:pt>
                <c:pt idx="943">
                  <c:v>421.07313331060351</c:v>
                </c:pt>
                <c:pt idx="944">
                  <c:v>421.07313331060351</c:v>
                </c:pt>
                <c:pt idx="945">
                  <c:v>421.20695533583358</c:v>
                </c:pt>
                <c:pt idx="946">
                  <c:v>421.34759631776342</c:v>
                </c:pt>
                <c:pt idx="947">
                  <c:v>421.27770201159223</c:v>
                </c:pt>
                <c:pt idx="948">
                  <c:v>421.20695533583358</c:v>
                </c:pt>
                <c:pt idx="949">
                  <c:v>421.24531196726861</c:v>
                </c:pt>
                <c:pt idx="950">
                  <c:v>421.45669962495742</c:v>
                </c:pt>
                <c:pt idx="951">
                  <c:v>421.52659393112862</c:v>
                </c:pt>
                <c:pt idx="952">
                  <c:v>421.41834299352212</c:v>
                </c:pt>
                <c:pt idx="953">
                  <c:v>421.34759631776342</c:v>
                </c:pt>
                <c:pt idx="954">
                  <c:v>421.45669962495742</c:v>
                </c:pt>
                <c:pt idx="955">
                  <c:v>421.66723491305828</c:v>
                </c:pt>
                <c:pt idx="956">
                  <c:v>421.52659393112862</c:v>
                </c:pt>
                <c:pt idx="957">
                  <c:v>421.45669962495742</c:v>
                </c:pt>
                <c:pt idx="958">
                  <c:v>421.52659393112862</c:v>
                </c:pt>
                <c:pt idx="959">
                  <c:v>421.76951926355258</c:v>
                </c:pt>
                <c:pt idx="960">
                  <c:v>421.73798158881698</c:v>
                </c:pt>
                <c:pt idx="961">
                  <c:v>421.66723491305828</c:v>
                </c:pt>
                <c:pt idx="962">
                  <c:v>421.62887828162292</c:v>
                </c:pt>
                <c:pt idx="963">
                  <c:v>421.84026593931128</c:v>
                </c:pt>
                <c:pt idx="964">
                  <c:v>421.87862257074659</c:v>
                </c:pt>
                <c:pt idx="965">
                  <c:v>421.76951926355258</c:v>
                </c:pt>
                <c:pt idx="966">
                  <c:v>421.73798158881698</c:v>
                </c:pt>
                <c:pt idx="967">
                  <c:v>421.98090692124111</c:v>
                </c:pt>
                <c:pt idx="968">
                  <c:v>422.01926355267642</c:v>
                </c:pt>
                <c:pt idx="969">
                  <c:v>422.01926355267642</c:v>
                </c:pt>
                <c:pt idx="970">
                  <c:v>421.87862257074659</c:v>
                </c:pt>
                <c:pt idx="971">
                  <c:v>421.91016024548202</c:v>
                </c:pt>
                <c:pt idx="972">
                  <c:v>422.05080122741219</c:v>
                </c:pt>
                <c:pt idx="973">
                  <c:v>421.94851687691761</c:v>
                </c:pt>
                <c:pt idx="974">
                  <c:v>421.87862257074659</c:v>
                </c:pt>
                <c:pt idx="975">
                  <c:v>421.87862257074659</c:v>
                </c:pt>
                <c:pt idx="976">
                  <c:v>421.91016024548202</c:v>
                </c:pt>
                <c:pt idx="977">
                  <c:v>422.05080122741219</c:v>
                </c:pt>
                <c:pt idx="978">
                  <c:v>421.94851687691761</c:v>
                </c:pt>
                <c:pt idx="979">
                  <c:v>421.76951926355258</c:v>
                </c:pt>
                <c:pt idx="980">
                  <c:v>421.59734060688709</c:v>
                </c:pt>
                <c:pt idx="981">
                  <c:v>421.59734060688709</c:v>
                </c:pt>
                <c:pt idx="982">
                  <c:v>421.62887828162292</c:v>
                </c:pt>
                <c:pt idx="983">
                  <c:v>421.76951926355258</c:v>
                </c:pt>
                <c:pt idx="984">
                  <c:v>421.73798158881698</c:v>
                </c:pt>
                <c:pt idx="985">
                  <c:v>421.62887828162292</c:v>
                </c:pt>
                <c:pt idx="986">
                  <c:v>421.66723491305828</c:v>
                </c:pt>
                <c:pt idx="987">
                  <c:v>421.94851687691761</c:v>
                </c:pt>
                <c:pt idx="988">
                  <c:v>421.91016024548202</c:v>
                </c:pt>
                <c:pt idx="989">
                  <c:v>421.87862257074659</c:v>
                </c:pt>
                <c:pt idx="990">
                  <c:v>421.76951926355258</c:v>
                </c:pt>
                <c:pt idx="991">
                  <c:v>421.87862257074659</c:v>
                </c:pt>
                <c:pt idx="992">
                  <c:v>422.15308557790661</c:v>
                </c:pt>
                <c:pt idx="993">
                  <c:v>422.05080122741219</c:v>
                </c:pt>
                <c:pt idx="994">
                  <c:v>422.12154790317061</c:v>
                </c:pt>
                <c:pt idx="995">
                  <c:v>422.36362086600752</c:v>
                </c:pt>
                <c:pt idx="996">
                  <c:v>422.47272417320153</c:v>
                </c:pt>
                <c:pt idx="997">
                  <c:v>422.47272417320153</c:v>
                </c:pt>
                <c:pt idx="998">
                  <c:v>422.40197749744237</c:v>
                </c:pt>
                <c:pt idx="999">
                  <c:v>422.57500852369589</c:v>
                </c:pt>
                <c:pt idx="1000">
                  <c:v>422.68411183088989</c:v>
                </c:pt>
                <c:pt idx="1001">
                  <c:v>422.61336515513131</c:v>
                </c:pt>
                <c:pt idx="1002">
                  <c:v>422.61336515513131</c:v>
                </c:pt>
                <c:pt idx="1003">
                  <c:v>422.95857483804963</c:v>
                </c:pt>
                <c:pt idx="1004">
                  <c:v>422.99693146948471</c:v>
                </c:pt>
                <c:pt idx="1005">
                  <c:v>422.92703716331408</c:v>
                </c:pt>
                <c:pt idx="1006">
                  <c:v>422.92703716331408</c:v>
                </c:pt>
                <c:pt idx="1007">
                  <c:v>423.16996249573828</c:v>
                </c:pt>
                <c:pt idx="1008">
                  <c:v>423.16996249573828</c:v>
                </c:pt>
                <c:pt idx="1009">
                  <c:v>423.0676781452438</c:v>
                </c:pt>
                <c:pt idx="1010">
                  <c:v>423.23985680190941</c:v>
                </c:pt>
                <c:pt idx="1011">
                  <c:v>423.41885441527398</c:v>
                </c:pt>
                <c:pt idx="1012">
                  <c:v>423.3489601091033</c:v>
                </c:pt>
                <c:pt idx="1013">
                  <c:v>423.23985680190941</c:v>
                </c:pt>
                <c:pt idx="1014">
                  <c:v>423.38049778383908</c:v>
                </c:pt>
                <c:pt idx="1015">
                  <c:v>423.38049778383908</c:v>
                </c:pt>
                <c:pt idx="1016">
                  <c:v>423.20831912717301</c:v>
                </c:pt>
                <c:pt idx="1017">
                  <c:v>423.09921581997958</c:v>
                </c:pt>
                <c:pt idx="1018">
                  <c:v>423.0676781452438</c:v>
                </c:pt>
                <c:pt idx="1019">
                  <c:v>423.16996249573828</c:v>
                </c:pt>
                <c:pt idx="1020">
                  <c:v>423.02932151380838</c:v>
                </c:pt>
                <c:pt idx="1021">
                  <c:v>422.82475281281972</c:v>
                </c:pt>
                <c:pt idx="1022">
                  <c:v>422.75400613706103</c:v>
                </c:pt>
                <c:pt idx="1023">
                  <c:v>422.64575519945453</c:v>
                </c:pt>
                <c:pt idx="1024">
                  <c:v>422.64575519945453</c:v>
                </c:pt>
                <c:pt idx="1025">
                  <c:v>422.68411183088989</c:v>
                </c:pt>
                <c:pt idx="1026">
                  <c:v>422.61336515513131</c:v>
                </c:pt>
                <c:pt idx="1027">
                  <c:v>422.43436754176611</c:v>
                </c:pt>
                <c:pt idx="1028">
                  <c:v>422.47272417320153</c:v>
                </c:pt>
                <c:pt idx="1029">
                  <c:v>422.47272417320153</c:v>
                </c:pt>
                <c:pt idx="1030">
                  <c:v>422.64575519945453</c:v>
                </c:pt>
                <c:pt idx="1031">
                  <c:v>422.64575519945453</c:v>
                </c:pt>
                <c:pt idx="1032">
                  <c:v>422.50426184793719</c:v>
                </c:pt>
                <c:pt idx="1033">
                  <c:v>422.57500852369589</c:v>
                </c:pt>
                <c:pt idx="1034">
                  <c:v>422.68411183088989</c:v>
                </c:pt>
                <c:pt idx="1035">
                  <c:v>422.8946471189908</c:v>
                </c:pt>
                <c:pt idx="1036">
                  <c:v>422.78639618138379</c:v>
                </c:pt>
                <c:pt idx="1037">
                  <c:v>422.75400613706103</c:v>
                </c:pt>
                <c:pt idx="1038">
                  <c:v>423.02932151380838</c:v>
                </c:pt>
                <c:pt idx="1039">
                  <c:v>423.0676781452438</c:v>
                </c:pt>
                <c:pt idx="1040">
                  <c:v>422.99693146948471</c:v>
                </c:pt>
                <c:pt idx="1041">
                  <c:v>423.02932151380838</c:v>
                </c:pt>
                <c:pt idx="1042">
                  <c:v>423.20831912717301</c:v>
                </c:pt>
                <c:pt idx="1043">
                  <c:v>423.13757245141443</c:v>
                </c:pt>
                <c:pt idx="1044">
                  <c:v>423.27821343334472</c:v>
                </c:pt>
                <c:pt idx="1045">
                  <c:v>423.55949539720427</c:v>
                </c:pt>
                <c:pt idx="1046">
                  <c:v>423.59188544152721</c:v>
                </c:pt>
                <c:pt idx="1047">
                  <c:v>423.55949539720427</c:v>
                </c:pt>
                <c:pt idx="1048">
                  <c:v>423.84077736106377</c:v>
                </c:pt>
                <c:pt idx="1049">
                  <c:v>423.8723150357996</c:v>
                </c:pt>
                <c:pt idx="1050">
                  <c:v>423.77003068530519</c:v>
                </c:pt>
                <c:pt idx="1051">
                  <c:v>423.80242072962841</c:v>
                </c:pt>
                <c:pt idx="1052">
                  <c:v>423.97459938629362</c:v>
                </c:pt>
                <c:pt idx="1053">
                  <c:v>423.84077736106377</c:v>
                </c:pt>
                <c:pt idx="1054">
                  <c:v>423.66177974769812</c:v>
                </c:pt>
                <c:pt idx="1055">
                  <c:v>423.52113876576891</c:v>
                </c:pt>
                <c:pt idx="1056">
                  <c:v>423.55949539720427</c:v>
                </c:pt>
                <c:pt idx="1057">
                  <c:v>423.59188544152721</c:v>
                </c:pt>
                <c:pt idx="1058">
                  <c:v>423.41885441527398</c:v>
                </c:pt>
                <c:pt idx="1059">
                  <c:v>423.3489601091033</c:v>
                </c:pt>
                <c:pt idx="1060">
                  <c:v>423.38049778383908</c:v>
                </c:pt>
                <c:pt idx="1061">
                  <c:v>423.59188544152721</c:v>
                </c:pt>
                <c:pt idx="1062">
                  <c:v>423.45124445959721</c:v>
                </c:pt>
                <c:pt idx="1063">
                  <c:v>423.27821343334472</c:v>
                </c:pt>
                <c:pt idx="1064">
                  <c:v>423.13757245141443</c:v>
                </c:pt>
                <c:pt idx="1065">
                  <c:v>423.31060347766788</c:v>
                </c:pt>
                <c:pt idx="1066">
                  <c:v>423.3489601091033</c:v>
                </c:pt>
                <c:pt idx="1067">
                  <c:v>423.20831912717301</c:v>
                </c:pt>
                <c:pt idx="1068">
                  <c:v>423.16996249573828</c:v>
                </c:pt>
                <c:pt idx="1069">
                  <c:v>423.38049778383908</c:v>
                </c:pt>
                <c:pt idx="1070">
                  <c:v>423.52113876576891</c:v>
                </c:pt>
                <c:pt idx="1071">
                  <c:v>423.41885441527398</c:v>
                </c:pt>
                <c:pt idx="1072">
                  <c:v>423.45124445959721</c:v>
                </c:pt>
                <c:pt idx="1073">
                  <c:v>423.6302420729628</c:v>
                </c:pt>
                <c:pt idx="1074">
                  <c:v>423.73252642345722</c:v>
                </c:pt>
                <c:pt idx="1075">
                  <c:v>423.6302420729628</c:v>
                </c:pt>
                <c:pt idx="1076">
                  <c:v>423.70013637913388</c:v>
                </c:pt>
                <c:pt idx="1077">
                  <c:v>424.01295601772932</c:v>
                </c:pt>
                <c:pt idx="1078">
                  <c:v>423.97459938629362</c:v>
                </c:pt>
                <c:pt idx="1079">
                  <c:v>423.77003068530519</c:v>
                </c:pt>
                <c:pt idx="1080">
                  <c:v>423.8723150357996</c:v>
                </c:pt>
                <c:pt idx="1081">
                  <c:v>424.11524036822368</c:v>
                </c:pt>
                <c:pt idx="1082">
                  <c:v>424.04534606205249</c:v>
                </c:pt>
                <c:pt idx="1083">
                  <c:v>424.04534606205249</c:v>
                </c:pt>
                <c:pt idx="1084">
                  <c:v>424.29509035117621</c:v>
                </c:pt>
                <c:pt idx="1085">
                  <c:v>424.43573133310611</c:v>
                </c:pt>
                <c:pt idx="1086">
                  <c:v>424.32662802591199</c:v>
                </c:pt>
                <c:pt idx="1087">
                  <c:v>424.39737470167017</c:v>
                </c:pt>
                <c:pt idx="1088">
                  <c:v>424.57637231503583</c:v>
                </c:pt>
                <c:pt idx="1089">
                  <c:v>424.46726900784182</c:v>
                </c:pt>
                <c:pt idx="1090">
                  <c:v>424.53801568360052</c:v>
                </c:pt>
                <c:pt idx="1091">
                  <c:v>424.81929764746002</c:v>
                </c:pt>
                <c:pt idx="1092">
                  <c:v>424.78094101602449</c:v>
                </c:pt>
                <c:pt idx="1093">
                  <c:v>424.74855097170138</c:v>
                </c:pt>
                <c:pt idx="1094">
                  <c:v>424.92158199795392</c:v>
                </c:pt>
                <c:pt idx="1095">
                  <c:v>424.92158199795392</c:v>
                </c:pt>
                <c:pt idx="1096">
                  <c:v>424.8891919536311</c:v>
                </c:pt>
                <c:pt idx="1097">
                  <c:v>424.92158199795392</c:v>
                </c:pt>
                <c:pt idx="1098">
                  <c:v>425.13211728605518</c:v>
                </c:pt>
                <c:pt idx="1099">
                  <c:v>424.99147630412551</c:v>
                </c:pt>
                <c:pt idx="1100">
                  <c:v>424.92158199795392</c:v>
                </c:pt>
                <c:pt idx="1101">
                  <c:v>425.10057961131952</c:v>
                </c:pt>
                <c:pt idx="1102">
                  <c:v>425.13211728605518</c:v>
                </c:pt>
                <c:pt idx="1103">
                  <c:v>424.99147630412551</c:v>
                </c:pt>
                <c:pt idx="1104">
                  <c:v>425.17047391749071</c:v>
                </c:pt>
                <c:pt idx="1105">
                  <c:v>425.2727582679845</c:v>
                </c:pt>
                <c:pt idx="1106">
                  <c:v>425.24122059324918</c:v>
                </c:pt>
                <c:pt idx="1107">
                  <c:v>425.17047391749071</c:v>
                </c:pt>
                <c:pt idx="1108">
                  <c:v>425.24122059324918</c:v>
                </c:pt>
                <c:pt idx="1109">
                  <c:v>425.13211728605518</c:v>
                </c:pt>
                <c:pt idx="1110">
                  <c:v>425.02983293556099</c:v>
                </c:pt>
                <c:pt idx="1111">
                  <c:v>425.20286396181382</c:v>
                </c:pt>
                <c:pt idx="1112">
                  <c:v>424.99147630412551</c:v>
                </c:pt>
                <c:pt idx="1113">
                  <c:v>424.92158199795392</c:v>
                </c:pt>
                <c:pt idx="1114">
                  <c:v>424.95993862938968</c:v>
                </c:pt>
                <c:pt idx="1115">
                  <c:v>425.02983293556099</c:v>
                </c:pt>
                <c:pt idx="1116">
                  <c:v>424.8891919536311</c:v>
                </c:pt>
                <c:pt idx="1117">
                  <c:v>424.74855097170138</c:v>
                </c:pt>
                <c:pt idx="1118">
                  <c:v>424.92158199795392</c:v>
                </c:pt>
                <c:pt idx="1119">
                  <c:v>424.92158199795392</c:v>
                </c:pt>
                <c:pt idx="1120">
                  <c:v>424.78094101602449</c:v>
                </c:pt>
                <c:pt idx="1121">
                  <c:v>424.67865666553018</c:v>
                </c:pt>
                <c:pt idx="1122">
                  <c:v>424.7170132969656</c:v>
                </c:pt>
                <c:pt idx="1123">
                  <c:v>424.8891919536311</c:v>
                </c:pt>
                <c:pt idx="1124">
                  <c:v>424.74855097170138</c:v>
                </c:pt>
                <c:pt idx="1125">
                  <c:v>424.74855097170138</c:v>
                </c:pt>
                <c:pt idx="1126">
                  <c:v>424.95993862938968</c:v>
                </c:pt>
                <c:pt idx="1127">
                  <c:v>424.92158199795392</c:v>
                </c:pt>
                <c:pt idx="1128">
                  <c:v>424.74855097170138</c:v>
                </c:pt>
                <c:pt idx="1129">
                  <c:v>424.7170132969656</c:v>
                </c:pt>
                <c:pt idx="1130">
                  <c:v>424.8891919536311</c:v>
                </c:pt>
                <c:pt idx="1131">
                  <c:v>424.81929764746002</c:v>
                </c:pt>
                <c:pt idx="1132">
                  <c:v>424.78094101602449</c:v>
                </c:pt>
                <c:pt idx="1133">
                  <c:v>425.02983293556099</c:v>
                </c:pt>
                <c:pt idx="1134">
                  <c:v>424.99147630412551</c:v>
                </c:pt>
                <c:pt idx="1135">
                  <c:v>424.95993862938968</c:v>
                </c:pt>
                <c:pt idx="1136">
                  <c:v>424.99147630412551</c:v>
                </c:pt>
                <c:pt idx="1137">
                  <c:v>425.17047391749071</c:v>
                </c:pt>
                <c:pt idx="1138">
                  <c:v>424.99147630412551</c:v>
                </c:pt>
                <c:pt idx="1139">
                  <c:v>424.99147630412551</c:v>
                </c:pt>
                <c:pt idx="1140">
                  <c:v>425.2727582679845</c:v>
                </c:pt>
                <c:pt idx="1141">
                  <c:v>425.31111489942037</c:v>
                </c:pt>
                <c:pt idx="1142">
                  <c:v>425.13211728605518</c:v>
                </c:pt>
                <c:pt idx="1143">
                  <c:v>425.31111489942037</c:v>
                </c:pt>
                <c:pt idx="1144">
                  <c:v>425.45175588135021</c:v>
                </c:pt>
                <c:pt idx="1145">
                  <c:v>425.41339924991428</c:v>
                </c:pt>
                <c:pt idx="1146">
                  <c:v>425.48329355608553</c:v>
                </c:pt>
                <c:pt idx="1147">
                  <c:v>425.62393453801559</c:v>
                </c:pt>
                <c:pt idx="1148">
                  <c:v>425.52165018752129</c:v>
                </c:pt>
                <c:pt idx="1149">
                  <c:v>425.52165018752129</c:v>
                </c:pt>
                <c:pt idx="1150">
                  <c:v>425.62393453801559</c:v>
                </c:pt>
                <c:pt idx="1151">
                  <c:v>425.55404023184451</c:v>
                </c:pt>
                <c:pt idx="1152">
                  <c:v>425.45175588135021</c:v>
                </c:pt>
                <c:pt idx="1153">
                  <c:v>425.52165018752129</c:v>
                </c:pt>
                <c:pt idx="1154">
                  <c:v>425.62393453801559</c:v>
                </c:pt>
                <c:pt idx="1155">
                  <c:v>425.55404023184451</c:v>
                </c:pt>
                <c:pt idx="1156">
                  <c:v>425.41339924991428</c:v>
                </c:pt>
                <c:pt idx="1157">
                  <c:v>425.62393453801559</c:v>
                </c:pt>
                <c:pt idx="1158">
                  <c:v>425.66229116945101</c:v>
                </c:pt>
                <c:pt idx="1159">
                  <c:v>425.62393453801559</c:v>
                </c:pt>
                <c:pt idx="1160">
                  <c:v>425.62393453801559</c:v>
                </c:pt>
                <c:pt idx="1161">
                  <c:v>425.76457551994542</c:v>
                </c:pt>
                <c:pt idx="1162">
                  <c:v>425.66229116945101</c:v>
                </c:pt>
                <c:pt idx="1163">
                  <c:v>425.59239686327942</c:v>
                </c:pt>
                <c:pt idx="1164">
                  <c:v>425.86771224002717</c:v>
                </c:pt>
                <c:pt idx="1165">
                  <c:v>425.79696556426859</c:v>
                </c:pt>
                <c:pt idx="1166">
                  <c:v>425.76457551994542</c:v>
                </c:pt>
                <c:pt idx="1167">
                  <c:v>426.04670985339249</c:v>
                </c:pt>
                <c:pt idx="1168">
                  <c:v>426.00835322195712</c:v>
                </c:pt>
                <c:pt idx="1169">
                  <c:v>425.86771224002717</c:v>
                </c:pt>
                <c:pt idx="1170">
                  <c:v>425.93760654619803</c:v>
                </c:pt>
                <c:pt idx="1171">
                  <c:v>426.0782475281282</c:v>
                </c:pt>
                <c:pt idx="1172">
                  <c:v>426.00835322195712</c:v>
                </c:pt>
                <c:pt idx="1173">
                  <c:v>426.0782475281282</c:v>
                </c:pt>
                <c:pt idx="1174">
                  <c:v>426.2572451414934</c:v>
                </c:pt>
                <c:pt idx="1175">
                  <c:v>426.0782475281282</c:v>
                </c:pt>
                <c:pt idx="1176">
                  <c:v>426.04670985339249</c:v>
                </c:pt>
                <c:pt idx="1177">
                  <c:v>426.14899420388679</c:v>
                </c:pt>
                <c:pt idx="1178">
                  <c:v>426.11660415956362</c:v>
                </c:pt>
                <c:pt idx="1179">
                  <c:v>425.93760654619803</c:v>
                </c:pt>
                <c:pt idx="1180">
                  <c:v>425.93760654619803</c:v>
                </c:pt>
                <c:pt idx="1181">
                  <c:v>426.14899420388679</c:v>
                </c:pt>
                <c:pt idx="1182">
                  <c:v>426.00835322195712</c:v>
                </c:pt>
                <c:pt idx="1183">
                  <c:v>425.86771224002717</c:v>
                </c:pt>
                <c:pt idx="1184">
                  <c:v>425.86771224002717</c:v>
                </c:pt>
                <c:pt idx="1185">
                  <c:v>426.00835322195712</c:v>
                </c:pt>
                <c:pt idx="1186">
                  <c:v>425.90606887146271</c:v>
                </c:pt>
                <c:pt idx="1187">
                  <c:v>425.83532219570412</c:v>
                </c:pt>
                <c:pt idx="1188">
                  <c:v>426.04670985339249</c:v>
                </c:pt>
                <c:pt idx="1189">
                  <c:v>426.00835322195712</c:v>
                </c:pt>
                <c:pt idx="1190">
                  <c:v>425.86771224002717</c:v>
                </c:pt>
                <c:pt idx="1191">
                  <c:v>425.86771224002717</c:v>
                </c:pt>
                <c:pt idx="1192">
                  <c:v>426.00835322195712</c:v>
                </c:pt>
                <c:pt idx="1193">
                  <c:v>425.90606887146271</c:v>
                </c:pt>
                <c:pt idx="1194">
                  <c:v>425.83532219570412</c:v>
                </c:pt>
                <c:pt idx="1195">
                  <c:v>426.00835322195712</c:v>
                </c:pt>
                <c:pt idx="1196">
                  <c:v>426.0782475281282</c:v>
                </c:pt>
                <c:pt idx="1197">
                  <c:v>425.90606887146271</c:v>
                </c:pt>
                <c:pt idx="1198">
                  <c:v>425.90606887146271</c:v>
                </c:pt>
                <c:pt idx="1199">
                  <c:v>425.97596317763379</c:v>
                </c:pt>
                <c:pt idx="1200">
                  <c:v>426.04670985339249</c:v>
                </c:pt>
                <c:pt idx="1201">
                  <c:v>425.90606887146271</c:v>
                </c:pt>
                <c:pt idx="1202">
                  <c:v>425.97596317763379</c:v>
                </c:pt>
                <c:pt idx="1203">
                  <c:v>426.2572451414934</c:v>
                </c:pt>
                <c:pt idx="1204">
                  <c:v>426.18735083532221</c:v>
                </c:pt>
                <c:pt idx="1205">
                  <c:v>426.43027616774629</c:v>
                </c:pt>
                <c:pt idx="1206">
                  <c:v>426.6408114558472</c:v>
                </c:pt>
                <c:pt idx="1207">
                  <c:v>426.95363109444258</c:v>
                </c:pt>
                <c:pt idx="1208">
                  <c:v>427.27326968973739</c:v>
                </c:pt>
                <c:pt idx="1209">
                  <c:v>427.51704739174909</c:v>
                </c:pt>
                <c:pt idx="1210">
                  <c:v>427.65768837367881</c:v>
                </c:pt>
                <c:pt idx="1211">
                  <c:v>428.07961131946797</c:v>
                </c:pt>
                <c:pt idx="1212">
                  <c:v>428.1818956699625</c:v>
                </c:pt>
                <c:pt idx="1213">
                  <c:v>428.49471530855732</c:v>
                </c:pt>
                <c:pt idx="1214">
                  <c:v>428.63535629048761</c:v>
                </c:pt>
                <c:pt idx="1215">
                  <c:v>428.884248210024</c:v>
                </c:pt>
                <c:pt idx="1216">
                  <c:v>429.05727923627688</c:v>
                </c:pt>
                <c:pt idx="1217">
                  <c:v>429.12802591203553</c:v>
                </c:pt>
                <c:pt idx="1218">
                  <c:v>429.33856120013638</c:v>
                </c:pt>
                <c:pt idx="1219">
                  <c:v>429.30702352540061</c:v>
                </c:pt>
                <c:pt idx="1220">
                  <c:v>429.33856120013638</c:v>
                </c:pt>
                <c:pt idx="1221">
                  <c:v>429.4408455506308</c:v>
                </c:pt>
                <c:pt idx="1222">
                  <c:v>429.37095124445972</c:v>
                </c:pt>
                <c:pt idx="1223">
                  <c:v>429.40930787589502</c:v>
                </c:pt>
                <c:pt idx="1224">
                  <c:v>429.4408455506308</c:v>
                </c:pt>
                <c:pt idx="1225">
                  <c:v>429.4408455506308</c:v>
                </c:pt>
                <c:pt idx="1226">
                  <c:v>429.40930787589502</c:v>
                </c:pt>
                <c:pt idx="1227">
                  <c:v>429.30702352540061</c:v>
                </c:pt>
                <c:pt idx="1228">
                  <c:v>429.40930787589502</c:v>
                </c:pt>
                <c:pt idx="1229">
                  <c:v>429.23627684964191</c:v>
                </c:pt>
                <c:pt idx="1230">
                  <c:v>429.33856120013638</c:v>
                </c:pt>
                <c:pt idx="1231">
                  <c:v>429.2686668939653</c:v>
                </c:pt>
                <c:pt idx="1232">
                  <c:v>429.33856120013638</c:v>
                </c:pt>
                <c:pt idx="1233">
                  <c:v>429.37095124445972</c:v>
                </c:pt>
                <c:pt idx="1234">
                  <c:v>429.05727923627688</c:v>
                </c:pt>
                <c:pt idx="1235">
                  <c:v>428.884248210024</c:v>
                </c:pt>
                <c:pt idx="1236">
                  <c:v>428.70525059665869</c:v>
                </c:pt>
                <c:pt idx="1237">
                  <c:v>428.32253665189222</c:v>
                </c:pt>
                <c:pt idx="1238">
                  <c:v>428.29014660756911</c:v>
                </c:pt>
                <c:pt idx="1239">
                  <c:v>428.1818956699625</c:v>
                </c:pt>
                <c:pt idx="1240">
                  <c:v>428.77599727241721</c:v>
                </c:pt>
                <c:pt idx="1241">
                  <c:v>428.91663825434688</c:v>
                </c:pt>
                <c:pt idx="1242">
                  <c:v>429.09563586771219</c:v>
                </c:pt>
                <c:pt idx="1243">
                  <c:v>429.4408455506308</c:v>
                </c:pt>
                <c:pt idx="1244">
                  <c:v>429.40930787589502</c:v>
                </c:pt>
                <c:pt idx="1245">
                  <c:v>429.51159222638921</c:v>
                </c:pt>
                <c:pt idx="1246">
                  <c:v>429.58148653256052</c:v>
                </c:pt>
                <c:pt idx="1247">
                  <c:v>429.4792021820661</c:v>
                </c:pt>
                <c:pt idx="1248">
                  <c:v>429.54994885782469</c:v>
                </c:pt>
                <c:pt idx="1249">
                  <c:v>429.30702352540061</c:v>
                </c:pt>
                <c:pt idx="1250">
                  <c:v>429.54994885782469</c:v>
                </c:pt>
                <c:pt idx="1251">
                  <c:v>429.33856120013638</c:v>
                </c:pt>
                <c:pt idx="1252">
                  <c:v>429.33856120013638</c:v>
                </c:pt>
                <c:pt idx="1253">
                  <c:v>429.23627684964191</c:v>
                </c:pt>
                <c:pt idx="1254">
                  <c:v>429.37095124445972</c:v>
                </c:pt>
                <c:pt idx="1255">
                  <c:v>429.23627684964191</c:v>
                </c:pt>
                <c:pt idx="1256">
                  <c:v>429.30702352540061</c:v>
                </c:pt>
                <c:pt idx="1257">
                  <c:v>429.12802591203553</c:v>
                </c:pt>
                <c:pt idx="1258">
                  <c:v>429.23627684964191</c:v>
                </c:pt>
                <c:pt idx="1259">
                  <c:v>429.19792021820672</c:v>
                </c:pt>
                <c:pt idx="1260">
                  <c:v>429.16638254347089</c:v>
                </c:pt>
                <c:pt idx="1261">
                  <c:v>429.23627684964191</c:v>
                </c:pt>
                <c:pt idx="1262">
                  <c:v>429.2686668939653</c:v>
                </c:pt>
                <c:pt idx="1263">
                  <c:v>429.33856120013638</c:v>
                </c:pt>
                <c:pt idx="1264">
                  <c:v>429.30702352540061</c:v>
                </c:pt>
                <c:pt idx="1265">
                  <c:v>429.30702352540061</c:v>
                </c:pt>
                <c:pt idx="1266">
                  <c:v>429.37095124445972</c:v>
                </c:pt>
                <c:pt idx="1267">
                  <c:v>429.4408455506308</c:v>
                </c:pt>
                <c:pt idx="1268">
                  <c:v>429.37095124445972</c:v>
                </c:pt>
                <c:pt idx="1269">
                  <c:v>429.4792021820661</c:v>
                </c:pt>
                <c:pt idx="1270">
                  <c:v>429.4408455506308</c:v>
                </c:pt>
                <c:pt idx="1271">
                  <c:v>429.61984316399599</c:v>
                </c:pt>
                <c:pt idx="1272">
                  <c:v>429.4792021820661</c:v>
                </c:pt>
                <c:pt idx="1273">
                  <c:v>429.6522332083191</c:v>
                </c:pt>
                <c:pt idx="1274">
                  <c:v>429.54994885782469</c:v>
                </c:pt>
                <c:pt idx="1275">
                  <c:v>429.86276849642007</c:v>
                </c:pt>
                <c:pt idx="1276">
                  <c:v>429.54994885782469</c:v>
                </c:pt>
                <c:pt idx="1277">
                  <c:v>429.4408455506308</c:v>
                </c:pt>
                <c:pt idx="1278">
                  <c:v>429.12802591203553</c:v>
                </c:pt>
                <c:pt idx="1279">
                  <c:v>429.12802591203553</c:v>
                </c:pt>
                <c:pt idx="1280">
                  <c:v>428.884248210024</c:v>
                </c:pt>
                <c:pt idx="1281">
                  <c:v>428.60296624616439</c:v>
                </c:pt>
                <c:pt idx="1282">
                  <c:v>428.56460961472902</c:v>
                </c:pt>
                <c:pt idx="1283">
                  <c:v>428.39243095806341</c:v>
                </c:pt>
                <c:pt idx="1284">
                  <c:v>428.29014660756911</c:v>
                </c:pt>
                <c:pt idx="1285">
                  <c:v>428.25178997613358</c:v>
                </c:pt>
                <c:pt idx="1286">
                  <c:v>428.0088646437095</c:v>
                </c:pt>
                <c:pt idx="1287">
                  <c:v>427.58694169792022</c:v>
                </c:pt>
                <c:pt idx="1288">
                  <c:v>427.54858506648492</c:v>
                </c:pt>
                <c:pt idx="1289">
                  <c:v>427.48465734742592</c:v>
                </c:pt>
                <c:pt idx="1290">
                  <c:v>427.27326968973739</c:v>
                </c:pt>
                <c:pt idx="1291">
                  <c:v>427.20337538356642</c:v>
                </c:pt>
                <c:pt idx="1292">
                  <c:v>427.37555404023192</c:v>
                </c:pt>
                <c:pt idx="1293">
                  <c:v>427.20337538356642</c:v>
                </c:pt>
                <c:pt idx="1294">
                  <c:v>427.20337538356642</c:v>
                </c:pt>
                <c:pt idx="1295">
                  <c:v>427.30565973406073</c:v>
                </c:pt>
                <c:pt idx="1296">
                  <c:v>427.23491305830191</c:v>
                </c:pt>
                <c:pt idx="1297">
                  <c:v>427.44630071599022</c:v>
                </c:pt>
                <c:pt idx="1298">
                  <c:v>427.37555404023192</c:v>
                </c:pt>
                <c:pt idx="1299">
                  <c:v>427.37555404023192</c:v>
                </c:pt>
                <c:pt idx="1300">
                  <c:v>427.51704739174909</c:v>
                </c:pt>
                <c:pt idx="1301">
                  <c:v>427.54858506648492</c:v>
                </c:pt>
                <c:pt idx="1302">
                  <c:v>427.75997272417322</c:v>
                </c:pt>
                <c:pt idx="1303">
                  <c:v>427.68922604841458</c:v>
                </c:pt>
                <c:pt idx="1304">
                  <c:v>427.61933174224322</c:v>
                </c:pt>
                <c:pt idx="1305">
                  <c:v>427.72758267985</c:v>
                </c:pt>
                <c:pt idx="1306">
                  <c:v>427.72758267985</c:v>
                </c:pt>
                <c:pt idx="1307">
                  <c:v>427.8298670303443</c:v>
                </c:pt>
                <c:pt idx="1308">
                  <c:v>427.72758267985</c:v>
                </c:pt>
                <c:pt idx="1309">
                  <c:v>427.75997272417322</c:v>
                </c:pt>
                <c:pt idx="1310">
                  <c:v>427.61933174224322</c:v>
                </c:pt>
                <c:pt idx="1311">
                  <c:v>427.44630071599022</c:v>
                </c:pt>
                <c:pt idx="1312">
                  <c:v>427.34401636549609</c:v>
                </c:pt>
                <c:pt idx="1313">
                  <c:v>426.99198772587749</c:v>
                </c:pt>
                <c:pt idx="1314">
                  <c:v>426.85219911353562</c:v>
                </c:pt>
                <c:pt idx="1315">
                  <c:v>426.67320150017048</c:v>
                </c:pt>
                <c:pt idx="1316">
                  <c:v>426.35952949198781</c:v>
                </c:pt>
                <c:pt idx="1317">
                  <c:v>426.28963518581662</c:v>
                </c:pt>
                <c:pt idx="1318">
                  <c:v>426.11660415956362</c:v>
                </c:pt>
                <c:pt idx="1319">
                  <c:v>425.83532219570412</c:v>
                </c:pt>
                <c:pt idx="1320">
                  <c:v>425.55404023184451</c:v>
                </c:pt>
                <c:pt idx="1321">
                  <c:v>425.52165018752129</c:v>
                </c:pt>
                <c:pt idx="1322">
                  <c:v>425.52165018752129</c:v>
                </c:pt>
                <c:pt idx="1323">
                  <c:v>425.31111489942037</c:v>
                </c:pt>
                <c:pt idx="1324">
                  <c:v>425.3435049437436</c:v>
                </c:pt>
                <c:pt idx="1325">
                  <c:v>425.52165018752129</c:v>
                </c:pt>
                <c:pt idx="1326">
                  <c:v>425.31111489942037</c:v>
                </c:pt>
                <c:pt idx="1327">
                  <c:v>425.2727582679845</c:v>
                </c:pt>
                <c:pt idx="1328">
                  <c:v>425.52165018752129</c:v>
                </c:pt>
                <c:pt idx="1329">
                  <c:v>425.31111489942037</c:v>
                </c:pt>
                <c:pt idx="1330">
                  <c:v>425.45175588135021</c:v>
                </c:pt>
                <c:pt idx="1331">
                  <c:v>425.59239686327942</c:v>
                </c:pt>
                <c:pt idx="1332">
                  <c:v>425.52165018752129</c:v>
                </c:pt>
                <c:pt idx="1333">
                  <c:v>425.69468121377429</c:v>
                </c:pt>
                <c:pt idx="1334">
                  <c:v>425.76457551994542</c:v>
                </c:pt>
                <c:pt idx="1335">
                  <c:v>425.62393453801559</c:v>
                </c:pt>
                <c:pt idx="1336">
                  <c:v>425.83532219570412</c:v>
                </c:pt>
                <c:pt idx="1337">
                  <c:v>425.76457551994542</c:v>
                </c:pt>
                <c:pt idx="1338">
                  <c:v>425.76457551994542</c:v>
                </c:pt>
                <c:pt idx="1339">
                  <c:v>425.72621888850949</c:v>
                </c:pt>
                <c:pt idx="1340">
                  <c:v>425.45175588135021</c:v>
                </c:pt>
                <c:pt idx="1341">
                  <c:v>425.45175588135021</c:v>
                </c:pt>
                <c:pt idx="1342">
                  <c:v>425.45175588135021</c:v>
                </c:pt>
                <c:pt idx="1343">
                  <c:v>425.17047391749071</c:v>
                </c:pt>
                <c:pt idx="1344">
                  <c:v>424.99147630412551</c:v>
                </c:pt>
                <c:pt idx="1345">
                  <c:v>425.06222297988398</c:v>
                </c:pt>
                <c:pt idx="1346">
                  <c:v>424.8891919536311</c:v>
                </c:pt>
                <c:pt idx="1347">
                  <c:v>424.67865666553018</c:v>
                </c:pt>
                <c:pt idx="1348">
                  <c:v>424.57637231503583</c:v>
                </c:pt>
                <c:pt idx="1349">
                  <c:v>424.57637231503583</c:v>
                </c:pt>
                <c:pt idx="1350">
                  <c:v>424.36498465734741</c:v>
                </c:pt>
                <c:pt idx="1351">
                  <c:v>424.15359699965899</c:v>
                </c:pt>
                <c:pt idx="1352">
                  <c:v>423.97459938629362</c:v>
                </c:pt>
                <c:pt idx="1353">
                  <c:v>424.04534606205249</c:v>
                </c:pt>
                <c:pt idx="1354">
                  <c:v>424.22434367541769</c:v>
                </c:pt>
                <c:pt idx="1355">
                  <c:v>424.04534606205249</c:v>
                </c:pt>
                <c:pt idx="1356">
                  <c:v>424.08370269348802</c:v>
                </c:pt>
                <c:pt idx="1357">
                  <c:v>424.32662802591199</c:v>
                </c:pt>
                <c:pt idx="1358">
                  <c:v>424.36498465734741</c:v>
                </c:pt>
                <c:pt idx="1359">
                  <c:v>424.32662802591199</c:v>
                </c:pt>
                <c:pt idx="1360">
                  <c:v>424.67865666553018</c:v>
                </c:pt>
                <c:pt idx="1361">
                  <c:v>424.78094101602449</c:v>
                </c:pt>
                <c:pt idx="1362">
                  <c:v>424.8891919536311</c:v>
                </c:pt>
                <c:pt idx="1363">
                  <c:v>425.20286396181382</c:v>
                </c:pt>
                <c:pt idx="1364">
                  <c:v>425.13211728605518</c:v>
                </c:pt>
                <c:pt idx="1365">
                  <c:v>425.3435049437436</c:v>
                </c:pt>
                <c:pt idx="1366">
                  <c:v>425.2727582679845</c:v>
                </c:pt>
                <c:pt idx="1367">
                  <c:v>425.45175588135021</c:v>
                </c:pt>
                <c:pt idx="1368">
                  <c:v>425.55404023184451</c:v>
                </c:pt>
                <c:pt idx="1369">
                  <c:v>425.45175588135021</c:v>
                </c:pt>
                <c:pt idx="1370">
                  <c:v>425.62393453801559</c:v>
                </c:pt>
                <c:pt idx="1371">
                  <c:v>425.55404023184451</c:v>
                </c:pt>
                <c:pt idx="1372">
                  <c:v>425.45175588135021</c:v>
                </c:pt>
                <c:pt idx="1373">
                  <c:v>425.66229116945101</c:v>
                </c:pt>
                <c:pt idx="1374">
                  <c:v>425.41339924991428</c:v>
                </c:pt>
                <c:pt idx="1375">
                  <c:v>425.13211728605518</c:v>
                </c:pt>
                <c:pt idx="1376">
                  <c:v>425.31111489942037</c:v>
                </c:pt>
                <c:pt idx="1377">
                  <c:v>425.10057961131952</c:v>
                </c:pt>
                <c:pt idx="1378">
                  <c:v>424.85083532219568</c:v>
                </c:pt>
                <c:pt idx="1379">
                  <c:v>424.95993862938968</c:v>
                </c:pt>
                <c:pt idx="1380">
                  <c:v>424.7170132969656</c:v>
                </c:pt>
                <c:pt idx="1381">
                  <c:v>424.50562563927718</c:v>
                </c:pt>
                <c:pt idx="1382">
                  <c:v>424.6079099897716</c:v>
                </c:pt>
                <c:pt idx="1383">
                  <c:v>424.57637231503583</c:v>
                </c:pt>
                <c:pt idx="1384">
                  <c:v>424.50562563927718</c:v>
                </c:pt>
                <c:pt idx="1385">
                  <c:v>424.78094101602449</c:v>
                </c:pt>
                <c:pt idx="1386">
                  <c:v>424.64626662120702</c:v>
                </c:pt>
                <c:pt idx="1387">
                  <c:v>424.46726900784182</c:v>
                </c:pt>
                <c:pt idx="1388">
                  <c:v>424.64626662120702</c:v>
                </c:pt>
                <c:pt idx="1389">
                  <c:v>424.64626662120702</c:v>
                </c:pt>
                <c:pt idx="1390">
                  <c:v>424.53801568360052</c:v>
                </c:pt>
                <c:pt idx="1391">
                  <c:v>424.7170132969656</c:v>
                </c:pt>
                <c:pt idx="1392">
                  <c:v>424.74855097170138</c:v>
                </c:pt>
                <c:pt idx="1393">
                  <c:v>424.64626662120702</c:v>
                </c:pt>
                <c:pt idx="1394">
                  <c:v>424.95993862938968</c:v>
                </c:pt>
                <c:pt idx="1395">
                  <c:v>424.85083532219568</c:v>
                </c:pt>
                <c:pt idx="1396">
                  <c:v>425.17047391749071</c:v>
                </c:pt>
                <c:pt idx="1397">
                  <c:v>425.2727582679845</c:v>
                </c:pt>
                <c:pt idx="1398">
                  <c:v>425.2727582679845</c:v>
                </c:pt>
                <c:pt idx="1399">
                  <c:v>425.45175588135021</c:v>
                </c:pt>
                <c:pt idx="1400">
                  <c:v>425.45175588135021</c:v>
                </c:pt>
                <c:pt idx="1401">
                  <c:v>425.66229116945101</c:v>
                </c:pt>
                <c:pt idx="1402">
                  <c:v>425.55404023184451</c:v>
                </c:pt>
                <c:pt idx="1403">
                  <c:v>425.72621888850949</c:v>
                </c:pt>
                <c:pt idx="1404">
                  <c:v>425.83532219570412</c:v>
                </c:pt>
                <c:pt idx="1405">
                  <c:v>425.83532219570412</c:v>
                </c:pt>
                <c:pt idx="1406">
                  <c:v>426.00835322195712</c:v>
                </c:pt>
                <c:pt idx="1407">
                  <c:v>425.90606887146271</c:v>
                </c:pt>
                <c:pt idx="1408">
                  <c:v>425.93760654619803</c:v>
                </c:pt>
                <c:pt idx="1409">
                  <c:v>426.11660415956362</c:v>
                </c:pt>
                <c:pt idx="1410">
                  <c:v>426.0782475281282</c:v>
                </c:pt>
                <c:pt idx="1411">
                  <c:v>426.28963518581662</c:v>
                </c:pt>
                <c:pt idx="1412">
                  <c:v>426.14899420388679</c:v>
                </c:pt>
                <c:pt idx="1413">
                  <c:v>426.2572451414934</c:v>
                </c:pt>
                <c:pt idx="1414">
                  <c:v>426.28963518581662</c:v>
                </c:pt>
                <c:pt idx="1415">
                  <c:v>426.2572451414934</c:v>
                </c:pt>
                <c:pt idx="1416">
                  <c:v>426.39788612342301</c:v>
                </c:pt>
                <c:pt idx="1417">
                  <c:v>426.35952949198781</c:v>
                </c:pt>
                <c:pt idx="1418">
                  <c:v>426.50017047391748</c:v>
                </c:pt>
                <c:pt idx="1419">
                  <c:v>426.46863279918159</c:v>
                </c:pt>
                <c:pt idx="1420">
                  <c:v>426.43027616774629</c:v>
                </c:pt>
                <c:pt idx="1421">
                  <c:v>426.5385271053529</c:v>
                </c:pt>
                <c:pt idx="1422">
                  <c:v>426.39788612342301</c:v>
                </c:pt>
                <c:pt idx="1423">
                  <c:v>426.43027616774629</c:v>
                </c:pt>
                <c:pt idx="1424">
                  <c:v>426.43027616774629</c:v>
                </c:pt>
                <c:pt idx="1425">
                  <c:v>426.39788612342301</c:v>
                </c:pt>
                <c:pt idx="1426">
                  <c:v>426.60245482441178</c:v>
                </c:pt>
                <c:pt idx="1427">
                  <c:v>426.50017047391748</c:v>
                </c:pt>
                <c:pt idx="1428">
                  <c:v>426.60245482441178</c:v>
                </c:pt>
                <c:pt idx="1429">
                  <c:v>426.50017047391748</c:v>
                </c:pt>
                <c:pt idx="1430">
                  <c:v>426.39788612342301</c:v>
                </c:pt>
                <c:pt idx="1431">
                  <c:v>426.67320150017048</c:v>
                </c:pt>
                <c:pt idx="1432">
                  <c:v>426.46863279918159</c:v>
                </c:pt>
                <c:pt idx="1433">
                  <c:v>426.6408114558472</c:v>
                </c:pt>
                <c:pt idx="1434">
                  <c:v>426.60245482441178</c:v>
                </c:pt>
                <c:pt idx="1435">
                  <c:v>426.67320150017048</c:v>
                </c:pt>
                <c:pt idx="1436">
                  <c:v>426.74309580634161</c:v>
                </c:pt>
                <c:pt idx="1437">
                  <c:v>426.6408114558472</c:v>
                </c:pt>
                <c:pt idx="1438">
                  <c:v>426.74309580634161</c:v>
                </c:pt>
                <c:pt idx="1439">
                  <c:v>426.71155813160561</c:v>
                </c:pt>
                <c:pt idx="1440">
                  <c:v>426.6408114558472</c:v>
                </c:pt>
                <c:pt idx="1441">
                  <c:v>426.8138424821002</c:v>
                </c:pt>
                <c:pt idx="1442">
                  <c:v>426.60245482441178</c:v>
                </c:pt>
                <c:pt idx="1443">
                  <c:v>426.67320150017048</c:v>
                </c:pt>
                <c:pt idx="1444">
                  <c:v>426.71155813160561</c:v>
                </c:pt>
                <c:pt idx="1445">
                  <c:v>426.88373678827088</c:v>
                </c:pt>
                <c:pt idx="1446">
                  <c:v>426.99198772587749</c:v>
                </c:pt>
                <c:pt idx="1447">
                  <c:v>426.95363109444258</c:v>
                </c:pt>
                <c:pt idx="1448">
                  <c:v>427.09427207637219</c:v>
                </c:pt>
                <c:pt idx="1449">
                  <c:v>426.99198772587749</c:v>
                </c:pt>
                <c:pt idx="1450">
                  <c:v>427.27326968973739</c:v>
                </c:pt>
                <c:pt idx="1451">
                  <c:v>427.06273440163659</c:v>
                </c:pt>
                <c:pt idx="1452">
                  <c:v>427.13262870780773</c:v>
                </c:pt>
                <c:pt idx="1453">
                  <c:v>427.13262870780773</c:v>
                </c:pt>
                <c:pt idx="1454">
                  <c:v>426.95363109444258</c:v>
                </c:pt>
                <c:pt idx="1455">
                  <c:v>427.06273440163659</c:v>
                </c:pt>
                <c:pt idx="1456">
                  <c:v>426.78145243777692</c:v>
                </c:pt>
                <c:pt idx="1457">
                  <c:v>426.5385271053529</c:v>
                </c:pt>
                <c:pt idx="1458">
                  <c:v>426.6408114558472</c:v>
                </c:pt>
                <c:pt idx="1459">
                  <c:v>426.39788612342301</c:v>
                </c:pt>
                <c:pt idx="1460">
                  <c:v>426.2572451414934</c:v>
                </c:pt>
                <c:pt idx="1461">
                  <c:v>426.28963518581662</c:v>
                </c:pt>
                <c:pt idx="1462">
                  <c:v>426.28963518581662</c:v>
                </c:pt>
                <c:pt idx="1463">
                  <c:v>426.0782475281282</c:v>
                </c:pt>
                <c:pt idx="1464">
                  <c:v>426.04670985339249</c:v>
                </c:pt>
                <c:pt idx="1465">
                  <c:v>426.14899420388679</c:v>
                </c:pt>
                <c:pt idx="1466">
                  <c:v>426.04670985339249</c:v>
                </c:pt>
                <c:pt idx="1467">
                  <c:v>426.00835322195712</c:v>
                </c:pt>
                <c:pt idx="1468">
                  <c:v>426.2572451414934</c:v>
                </c:pt>
                <c:pt idx="1469">
                  <c:v>426.18735083532221</c:v>
                </c:pt>
                <c:pt idx="1470">
                  <c:v>426.28963518581662</c:v>
                </c:pt>
                <c:pt idx="1471">
                  <c:v>426.46863279918159</c:v>
                </c:pt>
                <c:pt idx="1472">
                  <c:v>426.46863279918159</c:v>
                </c:pt>
                <c:pt idx="1473">
                  <c:v>426.78145243777692</c:v>
                </c:pt>
                <c:pt idx="1474">
                  <c:v>426.71155813160561</c:v>
                </c:pt>
                <c:pt idx="1475">
                  <c:v>426.85219911353562</c:v>
                </c:pt>
                <c:pt idx="1476">
                  <c:v>426.92209341970681</c:v>
                </c:pt>
                <c:pt idx="1477">
                  <c:v>426.99198772587749</c:v>
                </c:pt>
                <c:pt idx="1478">
                  <c:v>427.20337538356642</c:v>
                </c:pt>
                <c:pt idx="1479">
                  <c:v>427.09427207637219</c:v>
                </c:pt>
                <c:pt idx="1480">
                  <c:v>427.20337538356642</c:v>
                </c:pt>
                <c:pt idx="1481">
                  <c:v>427.06273440163659</c:v>
                </c:pt>
                <c:pt idx="1482">
                  <c:v>426.99198772587749</c:v>
                </c:pt>
                <c:pt idx="1483">
                  <c:v>427.02437777020123</c:v>
                </c:pt>
                <c:pt idx="1484">
                  <c:v>426.8138424821002</c:v>
                </c:pt>
                <c:pt idx="1485">
                  <c:v>426.67320150017048</c:v>
                </c:pt>
                <c:pt idx="1486">
                  <c:v>426.85219911353562</c:v>
                </c:pt>
                <c:pt idx="1487">
                  <c:v>426.6408114558472</c:v>
                </c:pt>
                <c:pt idx="1488">
                  <c:v>426.57091714967612</c:v>
                </c:pt>
                <c:pt idx="1489">
                  <c:v>426.67320150017048</c:v>
                </c:pt>
                <c:pt idx="1490">
                  <c:v>426.46863279918159</c:v>
                </c:pt>
                <c:pt idx="1491">
                  <c:v>426.35952949198781</c:v>
                </c:pt>
                <c:pt idx="1492">
                  <c:v>426.43027616774629</c:v>
                </c:pt>
                <c:pt idx="1493">
                  <c:v>426.2572451414934</c:v>
                </c:pt>
                <c:pt idx="1494">
                  <c:v>426.35952949198781</c:v>
                </c:pt>
                <c:pt idx="1495">
                  <c:v>426.32799181725198</c:v>
                </c:pt>
                <c:pt idx="1496">
                  <c:v>426.14899420388679</c:v>
                </c:pt>
                <c:pt idx="1497">
                  <c:v>426.28963518581662</c:v>
                </c:pt>
                <c:pt idx="1498">
                  <c:v>426.2572451414934</c:v>
                </c:pt>
                <c:pt idx="1499">
                  <c:v>426.0782475281282</c:v>
                </c:pt>
                <c:pt idx="1500">
                  <c:v>426.18735083532221</c:v>
                </c:pt>
                <c:pt idx="1501">
                  <c:v>426.32799181725198</c:v>
                </c:pt>
                <c:pt idx="1502">
                  <c:v>426.11660415956362</c:v>
                </c:pt>
                <c:pt idx="1503">
                  <c:v>426.2572451414934</c:v>
                </c:pt>
                <c:pt idx="1504">
                  <c:v>426.2572451414934</c:v>
                </c:pt>
                <c:pt idx="1505">
                  <c:v>426.32799181725198</c:v>
                </c:pt>
                <c:pt idx="1506">
                  <c:v>426.57091714967612</c:v>
                </c:pt>
                <c:pt idx="1507">
                  <c:v>426.46863279918159</c:v>
                </c:pt>
                <c:pt idx="1508">
                  <c:v>426.60245482441178</c:v>
                </c:pt>
                <c:pt idx="1509">
                  <c:v>426.6408114558472</c:v>
                </c:pt>
                <c:pt idx="1510">
                  <c:v>426.74309580634161</c:v>
                </c:pt>
                <c:pt idx="1511">
                  <c:v>426.88373678827088</c:v>
                </c:pt>
                <c:pt idx="1512">
                  <c:v>426.88373678827088</c:v>
                </c:pt>
                <c:pt idx="1513">
                  <c:v>426.99198772587749</c:v>
                </c:pt>
                <c:pt idx="1514">
                  <c:v>426.99198772587749</c:v>
                </c:pt>
                <c:pt idx="1515">
                  <c:v>427.16501875213038</c:v>
                </c:pt>
                <c:pt idx="1516">
                  <c:v>427.02437777020123</c:v>
                </c:pt>
                <c:pt idx="1517">
                  <c:v>427.09427207637219</c:v>
                </c:pt>
                <c:pt idx="1518">
                  <c:v>427.13262870780773</c:v>
                </c:pt>
                <c:pt idx="1519">
                  <c:v>427.06273440163659</c:v>
                </c:pt>
                <c:pt idx="1520">
                  <c:v>427.20337538356642</c:v>
                </c:pt>
                <c:pt idx="1521">
                  <c:v>426.95363109444258</c:v>
                </c:pt>
                <c:pt idx="1522">
                  <c:v>426.85219911353562</c:v>
                </c:pt>
                <c:pt idx="1523">
                  <c:v>426.60245482441178</c:v>
                </c:pt>
                <c:pt idx="1524">
                  <c:v>426.28963518581662</c:v>
                </c:pt>
                <c:pt idx="1525">
                  <c:v>426.11660415956362</c:v>
                </c:pt>
                <c:pt idx="1526">
                  <c:v>425.97596317763379</c:v>
                </c:pt>
                <c:pt idx="1527">
                  <c:v>425.52165018752129</c:v>
                </c:pt>
                <c:pt idx="1528">
                  <c:v>425.10057961131952</c:v>
                </c:pt>
                <c:pt idx="1529">
                  <c:v>424.78094101602449</c:v>
                </c:pt>
                <c:pt idx="1530">
                  <c:v>424.53801568360052</c:v>
                </c:pt>
                <c:pt idx="1531">
                  <c:v>424.43573133310611</c:v>
                </c:pt>
                <c:pt idx="1532">
                  <c:v>424.29509035117621</c:v>
                </c:pt>
                <c:pt idx="1533">
                  <c:v>424.01295601772932</c:v>
                </c:pt>
                <c:pt idx="1534">
                  <c:v>423.8723150357996</c:v>
                </c:pt>
                <c:pt idx="1535">
                  <c:v>423.84077736106377</c:v>
                </c:pt>
                <c:pt idx="1536">
                  <c:v>424.01295601772932</c:v>
                </c:pt>
                <c:pt idx="1537">
                  <c:v>423.8723150357996</c:v>
                </c:pt>
                <c:pt idx="1538">
                  <c:v>423.84077736106377</c:v>
                </c:pt>
                <c:pt idx="1539">
                  <c:v>424.08370269348802</c:v>
                </c:pt>
                <c:pt idx="1540">
                  <c:v>424.08370269348802</c:v>
                </c:pt>
                <c:pt idx="1541">
                  <c:v>424.22434367541769</c:v>
                </c:pt>
                <c:pt idx="1542">
                  <c:v>424.50562563927718</c:v>
                </c:pt>
                <c:pt idx="1543">
                  <c:v>424.43573133310611</c:v>
                </c:pt>
                <c:pt idx="1544">
                  <c:v>424.67865666553018</c:v>
                </c:pt>
                <c:pt idx="1545">
                  <c:v>424.64626662120702</c:v>
                </c:pt>
                <c:pt idx="1546">
                  <c:v>425.02983293556099</c:v>
                </c:pt>
                <c:pt idx="1547">
                  <c:v>425.02983293556099</c:v>
                </c:pt>
                <c:pt idx="1548">
                  <c:v>425.20286396181382</c:v>
                </c:pt>
                <c:pt idx="1549">
                  <c:v>425.31111489942037</c:v>
                </c:pt>
                <c:pt idx="1550">
                  <c:v>425.24122059324918</c:v>
                </c:pt>
                <c:pt idx="1551">
                  <c:v>425.45175588135021</c:v>
                </c:pt>
                <c:pt idx="1552">
                  <c:v>425.31111489942037</c:v>
                </c:pt>
                <c:pt idx="1553">
                  <c:v>425.38100920559162</c:v>
                </c:pt>
                <c:pt idx="1554">
                  <c:v>425.31111489942037</c:v>
                </c:pt>
                <c:pt idx="1555">
                  <c:v>425.38100920559162</c:v>
                </c:pt>
                <c:pt idx="1556">
                  <c:v>425.38100920559162</c:v>
                </c:pt>
                <c:pt idx="1557">
                  <c:v>425.17047391749071</c:v>
                </c:pt>
                <c:pt idx="1558">
                  <c:v>425.2727582679845</c:v>
                </c:pt>
                <c:pt idx="1559">
                  <c:v>425.02983293556099</c:v>
                </c:pt>
                <c:pt idx="1560">
                  <c:v>424.99147630412551</c:v>
                </c:pt>
                <c:pt idx="1561">
                  <c:v>425.02983293556099</c:v>
                </c:pt>
                <c:pt idx="1562">
                  <c:v>424.74855097170138</c:v>
                </c:pt>
                <c:pt idx="1563">
                  <c:v>424.74855097170138</c:v>
                </c:pt>
                <c:pt idx="1564">
                  <c:v>424.67865666553018</c:v>
                </c:pt>
                <c:pt idx="1565">
                  <c:v>424.46726900784182</c:v>
                </c:pt>
                <c:pt idx="1566">
                  <c:v>424.57637231503583</c:v>
                </c:pt>
                <c:pt idx="1567">
                  <c:v>424.53801568360052</c:v>
                </c:pt>
                <c:pt idx="1568">
                  <c:v>424.18598704398232</c:v>
                </c:pt>
                <c:pt idx="1569">
                  <c:v>424.39737470167017</c:v>
                </c:pt>
                <c:pt idx="1570">
                  <c:v>424.29509035117621</c:v>
                </c:pt>
                <c:pt idx="1571">
                  <c:v>424.18598704398232</c:v>
                </c:pt>
                <c:pt idx="1572">
                  <c:v>424.43573133310611</c:v>
                </c:pt>
                <c:pt idx="1573">
                  <c:v>424.29509035117621</c:v>
                </c:pt>
                <c:pt idx="1574">
                  <c:v>424.29509035117621</c:v>
                </c:pt>
                <c:pt idx="1575">
                  <c:v>424.46726900784182</c:v>
                </c:pt>
                <c:pt idx="1576">
                  <c:v>424.39737470167017</c:v>
                </c:pt>
                <c:pt idx="1577">
                  <c:v>424.6079099897716</c:v>
                </c:pt>
                <c:pt idx="1578">
                  <c:v>424.50562563927718</c:v>
                </c:pt>
                <c:pt idx="1579">
                  <c:v>424.6079099897716</c:v>
                </c:pt>
                <c:pt idx="1580">
                  <c:v>424.64626662120702</c:v>
                </c:pt>
                <c:pt idx="1581">
                  <c:v>424.64626662120702</c:v>
                </c:pt>
                <c:pt idx="1582">
                  <c:v>424.78094101602449</c:v>
                </c:pt>
                <c:pt idx="1583">
                  <c:v>424.53801568360052</c:v>
                </c:pt>
                <c:pt idx="1584">
                  <c:v>424.74855097170138</c:v>
                </c:pt>
                <c:pt idx="1585">
                  <c:v>424.64626662120702</c:v>
                </c:pt>
                <c:pt idx="1586">
                  <c:v>424.78094101602449</c:v>
                </c:pt>
                <c:pt idx="1587">
                  <c:v>424.67865666553018</c:v>
                </c:pt>
                <c:pt idx="1588">
                  <c:v>424.53801568360052</c:v>
                </c:pt>
                <c:pt idx="1589">
                  <c:v>424.6079099897716</c:v>
                </c:pt>
                <c:pt idx="1590">
                  <c:v>424.46726900784182</c:v>
                </c:pt>
                <c:pt idx="1591">
                  <c:v>424.53801568360052</c:v>
                </c:pt>
                <c:pt idx="1592">
                  <c:v>424.39737470167017</c:v>
                </c:pt>
                <c:pt idx="1593">
                  <c:v>424.36498465734741</c:v>
                </c:pt>
                <c:pt idx="1594">
                  <c:v>424.43573133310611</c:v>
                </c:pt>
                <c:pt idx="1595">
                  <c:v>424.25673371974102</c:v>
                </c:pt>
                <c:pt idx="1596">
                  <c:v>424.29509035117621</c:v>
                </c:pt>
                <c:pt idx="1597">
                  <c:v>424.39737470167017</c:v>
                </c:pt>
                <c:pt idx="1598">
                  <c:v>424.22434367541769</c:v>
                </c:pt>
                <c:pt idx="1599">
                  <c:v>424.46726900784182</c:v>
                </c:pt>
                <c:pt idx="1600">
                  <c:v>424.39737470167017</c:v>
                </c:pt>
                <c:pt idx="1601">
                  <c:v>424.50562563927718</c:v>
                </c:pt>
                <c:pt idx="1602">
                  <c:v>424.57637231503583</c:v>
                </c:pt>
                <c:pt idx="1603">
                  <c:v>424.46726900784182</c:v>
                </c:pt>
                <c:pt idx="1604">
                  <c:v>424.74855097170138</c:v>
                </c:pt>
                <c:pt idx="1605">
                  <c:v>424.6079099897716</c:v>
                </c:pt>
                <c:pt idx="1606">
                  <c:v>424.74855097170138</c:v>
                </c:pt>
                <c:pt idx="1607">
                  <c:v>424.81929764746002</c:v>
                </c:pt>
                <c:pt idx="1608">
                  <c:v>424.78094101602449</c:v>
                </c:pt>
                <c:pt idx="1609">
                  <c:v>424.85083532219568</c:v>
                </c:pt>
                <c:pt idx="1610">
                  <c:v>424.92158199795392</c:v>
                </c:pt>
                <c:pt idx="1611">
                  <c:v>425.06222297988398</c:v>
                </c:pt>
                <c:pt idx="1612">
                  <c:v>424.8891919536311</c:v>
                </c:pt>
                <c:pt idx="1613">
                  <c:v>425.13211728605518</c:v>
                </c:pt>
                <c:pt idx="1614">
                  <c:v>424.99147630412551</c:v>
                </c:pt>
                <c:pt idx="1615">
                  <c:v>425.20286396181382</c:v>
                </c:pt>
                <c:pt idx="1616">
                  <c:v>424.95993862938968</c:v>
                </c:pt>
                <c:pt idx="1617">
                  <c:v>424.92158199795392</c:v>
                </c:pt>
                <c:pt idx="1618">
                  <c:v>424.67865666553018</c:v>
                </c:pt>
                <c:pt idx="1619">
                  <c:v>424.39737470167017</c:v>
                </c:pt>
                <c:pt idx="1620">
                  <c:v>424.39737470167017</c:v>
                </c:pt>
                <c:pt idx="1621">
                  <c:v>424.11524036822368</c:v>
                </c:pt>
                <c:pt idx="1622">
                  <c:v>423.8723150357996</c:v>
                </c:pt>
                <c:pt idx="1623">
                  <c:v>423.90470508012282</c:v>
                </c:pt>
                <c:pt idx="1624">
                  <c:v>423.70013637913388</c:v>
                </c:pt>
                <c:pt idx="1625">
                  <c:v>423.48960109103308</c:v>
                </c:pt>
                <c:pt idx="1626">
                  <c:v>423.52113876576891</c:v>
                </c:pt>
                <c:pt idx="1627">
                  <c:v>423.45124445959721</c:v>
                </c:pt>
                <c:pt idx="1628">
                  <c:v>423.31060347766788</c:v>
                </c:pt>
                <c:pt idx="1629">
                  <c:v>423.31060347766788</c:v>
                </c:pt>
                <c:pt idx="1630">
                  <c:v>423.41885441527398</c:v>
                </c:pt>
                <c:pt idx="1631">
                  <c:v>423.31060347766788</c:v>
                </c:pt>
                <c:pt idx="1632">
                  <c:v>423.55949539720427</c:v>
                </c:pt>
                <c:pt idx="1633">
                  <c:v>423.59188544152721</c:v>
                </c:pt>
                <c:pt idx="1634">
                  <c:v>423.59188544152721</c:v>
                </c:pt>
                <c:pt idx="1635">
                  <c:v>423.73252642345722</c:v>
                </c:pt>
                <c:pt idx="1636">
                  <c:v>423.80242072962841</c:v>
                </c:pt>
                <c:pt idx="1637">
                  <c:v>424.01295601772932</c:v>
                </c:pt>
                <c:pt idx="1638">
                  <c:v>423.97459938629362</c:v>
                </c:pt>
                <c:pt idx="1639">
                  <c:v>424.15359699965899</c:v>
                </c:pt>
                <c:pt idx="1640">
                  <c:v>424.11524036822368</c:v>
                </c:pt>
                <c:pt idx="1641">
                  <c:v>424.22434367541769</c:v>
                </c:pt>
                <c:pt idx="1642">
                  <c:v>424.32662802591199</c:v>
                </c:pt>
                <c:pt idx="1643">
                  <c:v>424.29509035117621</c:v>
                </c:pt>
                <c:pt idx="1644">
                  <c:v>424.43573133310611</c:v>
                </c:pt>
                <c:pt idx="1645">
                  <c:v>424.46726900784182</c:v>
                </c:pt>
                <c:pt idx="1646">
                  <c:v>424.7170132969656</c:v>
                </c:pt>
                <c:pt idx="1647">
                  <c:v>424.53801568360052</c:v>
                </c:pt>
                <c:pt idx="1648">
                  <c:v>424.74855097170138</c:v>
                </c:pt>
                <c:pt idx="1649">
                  <c:v>424.67865666553018</c:v>
                </c:pt>
                <c:pt idx="1650">
                  <c:v>424.8891919536311</c:v>
                </c:pt>
                <c:pt idx="1651">
                  <c:v>424.81929764746002</c:v>
                </c:pt>
                <c:pt idx="1652">
                  <c:v>424.92158199795392</c:v>
                </c:pt>
                <c:pt idx="1653">
                  <c:v>424.92158199795392</c:v>
                </c:pt>
                <c:pt idx="1654">
                  <c:v>425.02983293556099</c:v>
                </c:pt>
                <c:pt idx="1655">
                  <c:v>425.13211728605518</c:v>
                </c:pt>
                <c:pt idx="1656">
                  <c:v>424.95993862938968</c:v>
                </c:pt>
                <c:pt idx="1657">
                  <c:v>425.13211728605518</c:v>
                </c:pt>
                <c:pt idx="1658">
                  <c:v>424.99147630412551</c:v>
                </c:pt>
                <c:pt idx="1659">
                  <c:v>425.24122059324918</c:v>
                </c:pt>
                <c:pt idx="1660">
                  <c:v>425.13211728605518</c:v>
                </c:pt>
                <c:pt idx="1661">
                  <c:v>425.3435049437436</c:v>
                </c:pt>
                <c:pt idx="1662">
                  <c:v>425.31111489942037</c:v>
                </c:pt>
                <c:pt idx="1663">
                  <c:v>425.59239686327942</c:v>
                </c:pt>
                <c:pt idx="1664">
                  <c:v>425.41339924991428</c:v>
                </c:pt>
                <c:pt idx="1665">
                  <c:v>425.66229116945101</c:v>
                </c:pt>
                <c:pt idx="1666">
                  <c:v>425.55404023184451</c:v>
                </c:pt>
                <c:pt idx="1667">
                  <c:v>425.76457551994542</c:v>
                </c:pt>
                <c:pt idx="1668">
                  <c:v>425.69468121377429</c:v>
                </c:pt>
                <c:pt idx="1669">
                  <c:v>425.83532219570412</c:v>
                </c:pt>
                <c:pt idx="1670">
                  <c:v>425.79696556426859</c:v>
                </c:pt>
                <c:pt idx="1671">
                  <c:v>425.93760654619803</c:v>
                </c:pt>
                <c:pt idx="1672">
                  <c:v>425.86771224002717</c:v>
                </c:pt>
                <c:pt idx="1673">
                  <c:v>426.00835322195712</c:v>
                </c:pt>
                <c:pt idx="1674">
                  <c:v>425.86771224002717</c:v>
                </c:pt>
                <c:pt idx="1675">
                  <c:v>426.11660415956362</c:v>
                </c:pt>
                <c:pt idx="1676">
                  <c:v>426.0782475281282</c:v>
                </c:pt>
                <c:pt idx="1677">
                  <c:v>426.21888851005798</c:v>
                </c:pt>
                <c:pt idx="1678">
                  <c:v>426.04670985339249</c:v>
                </c:pt>
                <c:pt idx="1679">
                  <c:v>426.32799181725198</c:v>
                </c:pt>
                <c:pt idx="1680">
                  <c:v>426.21888851005798</c:v>
                </c:pt>
                <c:pt idx="1681">
                  <c:v>426.46863279918159</c:v>
                </c:pt>
                <c:pt idx="1682">
                  <c:v>426.50017047391748</c:v>
                </c:pt>
                <c:pt idx="1683">
                  <c:v>426.74309580634161</c:v>
                </c:pt>
                <c:pt idx="1684">
                  <c:v>426.74309580634161</c:v>
                </c:pt>
                <c:pt idx="1685">
                  <c:v>426.8138424821002</c:v>
                </c:pt>
                <c:pt idx="1686">
                  <c:v>427.13262870780773</c:v>
                </c:pt>
                <c:pt idx="1687">
                  <c:v>427.09427207637219</c:v>
                </c:pt>
                <c:pt idx="1688">
                  <c:v>427.20337538356642</c:v>
                </c:pt>
                <c:pt idx="1689">
                  <c:v>427.27326968973739</c:v>
                </c:pt>
                <c:pt idx="1690">
                  <c:v>427.27326968973739</c:v>
                </c:pt>
                <c:pt idx="1691">
                  <c:v>427.41476304125462</c:v>
                </c:pt>
                <c:pt idx="1692">
                  <c:v>427.41476304125462</c:v>
                </c:pt>
                <c:pt idx="1693">
                  <c:v>427.51704739174909</c:v>
                </c:pt>
                <c:pt idx="1694">
                  <c:v>427.65768837367881</c:v>
                </c:pt>
                <c:pt idx="1695">
                  <c:v>427.58694169792022</c:v>
                </c:pt>
                <c:pt idx="1696">
                  <c:v>427.79832935560808</c:v>
                </c:pt>
                <c:pt idx="1697">
                  <c:v>427.79832935560808</c:v>
                </c:pt>
                <c:pt idx="1698">
                  <c:v>427.79832935560808</c:v>
                </c:pt>
                <c:pt idx="1699">
                  <c:v>427.93897033753842</c:v>
                </c:pt>
                <c:pt idx="1700">
                  <c:v>428.04125468803272</c:v>
                </c:pt>
                <c:pt idx="1701">
                  <c:v>427.97050801227363</c:v>
                </c:pt>
                <c:pt idx="1702">
                  <c:v>428.25178997613358</c:v>
                </c:pt>
                <c:pt idx="1703">
                  <c:v>428.22025230139792</c:v>
                </c:pt>
                <c:pt idx="1704">
                  <c:v>428.22025230139792</c:v>
                </c:pt>
                <c:pt idx="1705">
                  <c:v>428.42482100238658</c:v>
                </c:pt>
                <c:pt idx="1706">
                  <c:v>428.463177633822</c:v>
                </c:pt>
                <c:pt idx="1707">
                  <c:v>428.463177633822</c:v>
                </c:pt>
                <c:pt idx="1708">
                  <c:v>428.63535629048761</c:v>
                </c:pt>
                <c:pt idx="1709">
                  <c:v>428.63535629048761</c:v>
                </c:pt>
                <c:pt idx="1710">
                  <c:v>428.67371292192303</c:v>
                </c:pt>
                <c:pt idx="1711">
                  <c:v>428.74360722809388</c:v>
                </c:pt>
                <c:pt idx="1712">
                  <c:v>428.81435390385269</c:v>
                </c:pt>
                <c:pt idx="1713">
                  <c:v>428.884248210024</c:v>
                </c:pt>
                <c:pt idx="1714">
                  <c:v>428.884248210024</c:v>
                </c:pt>
                <c:pt idx="1715">
                  <c:v>428.84589157858852</c:v>
                </c:pt>
                <c:pt idx="1716">
                  <c:v>428.81435390385269</c:v>
                </c:pt>
                <c:pt idx="1717">
                  <c:v>428.70525059665869</c:v>
                </c:pt>
                <c:pt idx="1718">
                  <c:v>428.81435390385269</c:v>
                </c:pt>
                <c:pt idx="1719">
                  <c:v>428.884248210024</c:v>
                </c:pt>
                <c:pt idx="1720">
                  <c:v>429.02574156154111</c:v>
                </c:pt>
                <c:pt idx="1721">
                  <c:v>429.23627684964191</c:v>
                </c:pt>
                <c:pt idx="1722">
                  <c:v>429.2686668939653</c:v>
                </c:pt>
                <c:pt idx="1723">
                  <c:v>429.40930787589502</c:v>
                </c:pt>
                <c:pt idx="1724">
                  <c:v>429.33856120013638</c:v>
                </c:pt>
                <c:pt idx="1725">
                  <c:v>429.51159222638921</c:v>
                </c:pt>
                <c:pt idx="1726">
                  <c:v>429.58148653256052</c:v>
                </c:pt>
                <c:pt idx="1727">
                  <c:v>429.6522332083191</c:v>
                </c:pt>
                <c:pt idx="1728">
                  <c:v>429.6522332083191</c:v>
                </c:pt>
                <c:pt idx="1729">
                  <c:v>429.54994885782469</c:v>
                </c:pt>
                <c:pt idx="1730">
                  <c:v>429.4792021820661</c:v>
                </c:pt>
                <c:pt idx="1731">
                  <c:v>429.4792021820661</c:v>
                </c:pt>
                <c:pt idx="1732">
                  <c:v>429.51159222638921</c:v>
                </c:pt>
                <c:pt idx="1733">
                  <c:v>429.4792021820661</c:v>
                </c:pt>
                <c:pt idx="1734">
                  <c:v>429.51159222638921</c:v>
                </c:pt>
                <c:pt idx="1735">
                  <c:v>429.51159222638921</c:v>
                </c:pt>
                <c:pt idx="1736">
                  <c:v>429.51159222638921</c:v>
                </c:pt>
                <c:pt idx="1737">
                  <c:v>429.4408455506308</c:v>
                </c:pt>
                <c:pt idx="1738">
                  <c:v>429.37095124445972</c:v>
                </c:pt>
                <c:pt idx="1739">
                  <c:v>429.51159222638921</c:v>
                </c:pt>
                <c:pt idx="1740">
                  <c:v>429.40930787589502</c:v>
                </c:pt>
                <c:pt idx="1741">
                  <c:v>429.4792021820661</c:v>
                </c:pt>
                <c:pt idx="1742">
                  <c:v>429.4792021820661</c:v>
                </c:pt>
                <c:pt idx="1743">
                  <c:v>429.4408455506308</c:v>
                </c:pt>
                <c:pt idx="1744">
                  <c:v>429.58148653256052</c:v>
                </c:pt>
                <c:pt idx="1745">
                  <c:v>429.6522332083191</c:v>
                </c:pt>
                <c:pt idx="1746">
                  <c:v>429.72212751449018</c:v>
                </c:pt>
                <c:pt idx="1747">
                  <c:v>429.76048414592572</c:v>
                </c:pt>
                <c:pt idx="1748">
                  <c:v>429.86276849642007</c:v>
                </c:pt>
                <c:pt idx="1749">
                  <c:v>429.90112512785538</c:v>
                </c:pt>
                <c:pt idx="1750">
                  <c:v>429.83123082168368</c:v>
                </c:pt>
                <c:pt idx="1751">
                  <c:v>429.93351517217798</c:v>
                </c:pt>
                <c:pt idx="1752">
                  <c:v>429.90112512785538</c:v>
                </c:pt>
                <c:pt idx="1753">
                  <c:v>429.90112512785538</c:v>
                </c:pt>
                <c:pt idx="1754">
                  <c:v>429.79287419024899</c:v>
                </c:pt>
                <c:pt idx="1755">
                  <c:v>429.6522332083191</c:v>
                </c:pt>
                <c:pt idx="1756">
                  <c:v>429.69058983975452</c:v>
                </c:pt>
                <c:pt idx="1757">
                  <c:v>429.61984316399599</c:v>
                </c:pt>
                <c:pt idx="1758">
                  <c:v>429.6522332083191</c:v>
                </c:pt>
                <c:pt idx="1759">
                  <c:v>429.4408455506308</c:v>
                </c:pt>
                <c:pt idx="1760">
                  <c:v>429.33856120013638</c:v>
                </c:pt>
                <c:pt idx="1761">
                  <c:v>429.12802591203553</c:v>
                </c:pt>
                <c:pt idx="1762">
                  <c:v>429.02574156154111</c:v>
                </c:pt>
                <c:pt idx="1763">
                  <c:v>429.05727923627688</c:v>
                </c:pt>
                <c:pt idx="1764">
                  <c:v>428.91663825434688</c:v>
                </c:pt>
                <c:pt idx="1765">
                  <c:v>428.91663825434688</c:v>
                </c:pt>
                <c:pt idx="1766">
                  <c:v>428.84589157858852</c:v>
                </c:pt>
                <c:pt idx="1767">
                  <c:v>428.74360722809388</c:v>
                </c:pt>
                <c:pt idx="1768">
                  <c:v>428.77599727241721</c:v>
                </c:pt>
                <c:pt idx="1769">
                  <c:v>428.81435390385269</c:v>
                </c:pt>
                <c:pt idx="1770">
                  <c:v>428.84589157858852</c:v>
                </c:pt>
                <c:pt idx="1771">
                  <c:v>428.884248210024</c:v>
                </c:pt>
                <c:pt idx="1772">
                  <c:v>428.81435390385269</c:v>
                </c:pt>
                <c:pt idx="1773">
                  <c:v>428.67371292192303</c:v>
                </c:pt>
                <c:pt idx="1774">
                  <c:v>428.53307193999319</c:v>
                </c:pt>
                <c:pt idx="1775">
                  <c:v>428.49471530855732</c:v>
                </c:pt>
                <c:pt idx="1776">
                  <c:v>428.42482100238658</c:v>
                </c:pt>
                <c:pt idx="1777">
                  <c:v>428.42482100238658</c:v>
                </c:pt>
                <c:pt idx="1778">
                  <c:v>428.49471530855732</c:v>
                </c:pt>
                <c:pt idx="1779">
                  <c:v>428.42482100238658</c:v>
                </c:pt>
                <c:pt idx="1780">
                  <c:v>428.32253665189222</c:v>
                </c:pt>
                <c:pt idx="1781">
                  <c:v>428.25178997613358</c:v>
                </c:pt>
                <c:pt idx="1782">
                  <c:v>428.04125468803272</c:v>
                </c:pt>
                <c:pt idx="1783">
                  <c:v>427.90061370610249</c:v>
                </c:pt>
                <c:pt idx="1784">
                  <c:v>427.68922604841458</c:v>
                </c:pt>
                <c:pt idx="1785">
                  <c:v>427.61933174224322</c:v>
                </c:pt>
                <c:pt idx="1786">
                  <c:v>427.37555404023192</c:v>
                </c:pt>
                <c:pt idx="1787">
                  <c:v>427.13262870780773</c:v>
                </c:pt>
                <c:pt idx="1788">
                  <c:v>427.06273440163659</c:v>
                </c:pt>
                <c:pt idx="1789">
                  <c:v>427.20337538356642</c:v>
                </c:pt>
                <c:pt idx="1790">
                  <c:v>427.02437777020123</c:v>
                </c:pt>
                <c:pt idx="1791">
                  <c:v>427.02437777020123</c:v>
                </c:pt>
                <c:pt idx="1792">
                  <c:v>426.88373678827088</c:v>
                </c:pt>
                <c:pt idx="1793">
                  <c:v>426.88373678827088</c:v>
                </c:pt>
                <c:pt idx="1794">
                  <c:v>426.67320150017048</c:v>
                </c:pt>
                <c:pt idx="1795">
                  <c:v>426.2572451414934</c:v>
                </c:pt>
                <c:pt idx="1796">
                  <c:v>426.18735083532221</c:v>
                </c:pt>
                <c:pt idx="1797">
                  <c:v>426.14899420388679</c:v>
                </c:pt>
                <c:pt idx="1798">
                  <c:v>425.79696556426859</c:v>
                </c:pt>
                <c:pt idx="1799">
                  <c:v>425.59239686327942</c:v>
                </c:pt>
                <c:pt idx="1800">
                  <c:v>425.48329355608553</c:v>
                </c:pt>
                <c:pt idx="1801">
                  <c:v>425.2727582679845</c:v>
                </c:pt>
                <c:pt idx="1802">
                  <c:v>425.24122059324918</c:v>
                </c:pt>
                <c:pt idx="1803">
                  <c:v>425.06222297988398</c:v>
                </c:pt>
                <c:pt idx="1804">
                  <c:v>425.45175588135021</c:v>
                </c:pt>
                <c:pt idx="1805">
                  <c:v>426.35952949198781</c:v>
                </c:pt>
                <c:pt idx="1806">
                  <c:v>427.41476304125462</c:v>
                </c:pt>
                <c:pt idx="1807">
                  <c:v>428.63535629048761</c:v>
                </c:pt>
                <c:pt idx="1808">
                  <c:v>429.76048414592572</c:v>
                </c:pt>
                <c:pt idx="1809">
                  <c:v>430.59751108080462</c:v>
                </c:pt>
                <c:pt idx="1810">
                  <c:v>431.02028639618152</c:v>
                </c:pt>
                <c:pt idx="1811">
                  <c:v>430.94953972042282</c:v>
                </c:pt>
                <c:pt idx="1812">
                  <c:v>430.73900443232202</c:v>
                </c:pt>
                <c:pt idx="1813">
                  <c:v>430.56597340606902</c:v>
                </c:pt>
                <c:pt idx="1814">
                  <c:v>430.35458574838049</c:v>
                </c:pt>
                <c:pt idx="1815">
                  <c:v>430.2846914422089</c:v>
                </c:pt>
                <c:pt idx="1816">
                  <c:v>430.31622911694512</c:v>
                </c:pt>
                <c:pt idx="1817">
                  <c:v>430.42533242413862</c:v>
                </c:pt>
                <c:pt idx="1818">
                  <c:v>430.59751108080462</c:v>
                </c:pt>
                <c:pt idx="1819">
                  <c:v>430.70661438799863</c:v>
                </c:pt>
                <c:pt idx="1820">
                  <c:v>430.87964541425163</c:v>
                </c:pt>
                <c:pt idx="1821">
                  <c:v>431.02028639618152</c:v>
                </c:pt>
                <c:pt idx="1822">
                  <c:v>431.19246505284701</c:v>
                </c:pt>
                <c:pt idx="1823">
                  <c:v>431.30156836004102</c:v>
                </c:pt>
                <c:pt idx="1824">
                  <c:v>431.05864302761682</c:v>
                </c:pt>
                <c:pt idx="1825">
                  <c:v>430.8472553699284</c:v>
                </c:pt>
                <c:pt idx="1826">
                  <c:v>430.66825775656332</c:v>
                </c:pt>
                <c:pt idx="1827">
                  <c:v>430.45687009887462</c:v>
                </c:pt>
                <c:pt idx="1828">
                  <c:v>430.14405046027957</c:v>
                </c:pt>
                <c:pt idx="1829">
                  <c:v>430.07415615410838</c:v>
                </c:pt>
                <c:pt idx="1830">
                  <c:v>429.93351517217798</c:v>
                </c:pt>
                <c:pt idx="1831">
                  <c:v>429.97187180361402</c:v>
                </c:pt>
                <c:pt idx="1832">
                  <c:v>429.90112512785538</c:v>
                </c:pt>
                <c:pt idx="1833">
                  <c:v>430.1125127855438</c:v>
                </c:pt>
                <c:pt idx="1834">
                  <c:v>430.07415615410838</c:v>
                </c:pt>
                <c:pt idx="1835">
                  <c:v>430.07415615410838</c:v>
                </c:pt>
                <c:pt idx="1836">
                  <c:v>430.18240709171499</c:v>
                </c:pt>
                <c:pt idx="1837">
                  <c:v>430.18240709171499</c:v>
                </c:pt>
                <c:pt idx="1838">
                  <c:v>430.31622911694512</c:v>
                </c:pt>
                <c:pt idx="1839">
                  <c:v>430.31622911694512</c:v>
                </c:pt>
                <c:pt idx="1840">
                  <c:v>430.45687009887462</c:v>
                </c:pt>
                <c:pt idx="1841">
                  <c:v>430.59751108080462</c:v>
                </c:pt>
                <c:pt idx="1842">
                  <c:v>430.70661438799863</c:v>
                </c:pt>
                <c:pt idx="1843">
                  <c:v>430.8472553699284</c:v>
                </c:pt>
                <c:pt idx="1844">
                  <c:v>431.05864302761682</c:v>
                </c:pt>
                <c:pt idx="1845">
                  <c:v>431.23082168428232</c:v>
                </c:pt>
                <c:pt idx="1846">
                  <c:v>431.33310603477668</c:v>
                </c:pt>
                <c:pt idx="1847">
                  <c:v>431.44220934197062</c:v>
                </c:pt>
                <c:pt idx="1848">
                  <c:v>431.5828503239004</c:v>
                </c:pt>
                <c:pt idx="1849">
                  <c:v>431.79338561200137</c:v>
                </c:pt>
                <c:pt idx="1850">
                  <c:v>431.79338561200137</c:v>
                </c:pt>
                <c:pt idx="1851">
                  <c:v>431.89566996249562</c:v>
                </c:pt>
                <c:pt idx="1852">
                  <c:v>432.036310944425</c:v>
                </c:pt>
                <c:pt idx="1853">
                  <c:v>432.10620525059659</c:v>
                </c:pt>
                <c:pt idx="1854">
                  <c:v>432.24769860211399</c:v>
                </c:pt>
                <c:pt idx="1855">
                  <c:v>432.45823389021461</c:v>
                </c:pt>
                <c:pt idx="1856">
                  <c:v>432.59887487214462</c:v>
                </c:pt>
                <c:pt idx="1857">
                  <c:v>432.81026252983298</c:v>
                </c:pt>
                <c:pt idx="1858">
                  <c:v>432.98244118649848</c:v>
                </c:pt>
                <c:pt idx="1859">
                  <c:v>433.01483123082158</c:v>
                </c:pt>
                <c:pt idx="1860">
                  <c:v>433.15547221275142</c:v>
                </c:pt>
                <c:pt idx="1861">
                  <c:v>433.05318786225712</c:v>
                </c:pt>
                <c:pt idx="1862">
                  <c:v>433.08472553699289</c:v>
                </c:pt>
                <c:pt idx="1863">
                  <c:v>433.1230821684282</c:v>
                </c:pt>
                <c:pt idx="1864">
                  <c:v>433.1230821684282</c:v>
                </c:pt>
                <c:pt idx="1865">
                  <c:v>433.26372315035798</c:v>
                </c:pt>
                <c:pt idx="1866">
                  <c:v>433.26372315035798</c:v>
                </c:pt>
                <c:pt idx="1867">
                  <c:v>433.50664848278223</c:v>
                </c:pt>
                <c:pt idx="1868">
                  <c:v>433.61489942038861</c:v>
                </c:pt>
                <c:pt idx="1869">
                  <c:v>433.68564609614731</c:v>
                </c:pt>
                <c:pt idx="1870">
                  <c:v>433.78793044664161</c:v>
                </c:pt>
                <c:pt idx="1871">
                  <c:v>433.85867712240031</c:v>
                </c:pt>
                <c:pt idx="1872">
                  <c:v>434.06921241050122</c:v>
                </c:pt>
                <c:pt idx="1873">
                  <c:v>434.17149676099558</c:v>
                </c:pt>
                <c:pt idx="1874">
                  <c:v>434.28060006818907</c:v>
                </c:pt>
                <c:pt idx="1875">
                  <c:v>434.42124105011891</c:v>
                </c:pt>
                <c:pt idx="1876">
                  <c:v>434.42124105011891</c:v>
                </c:pt>
                <c:pt idx="1877">
                  <c:v>434.45277872485508</c:v>
                </c:pt>
                <c:pt idx="1878">
                  <c:v>434.52352540061361</c:v>
                </c:pt>
                <c:pt idx="1879">
                  <c:v>434.49113535628948</c:v>
                </c:pt>
                <c:pt idx="1880">
                  <c:v>434.35049437436072</c:v>
                </c:pt>
                <c:pt idx="1881">
                  <c:v>434.24224343675422</c:v>
                </c:pt>
                <c:pt idx="1882">
                  <c:v>434.0308557790658</c:v>
                </c:pt>
                <c:pt idx="1883">
                  <c:v>433.85867712240031</c:v>
                </c:pt>
                <c:pt idx="1884">
                  <c:v>433.54500511421747</c:v>
                </c:pt>
                <c:pt idx="1885">
                  <c:v>433.01483123082158</c:v>
                </c:pt>
                <c:pt idx="1886">
                  <c:v>432.45823389021461</c:v>
                </c:pt>
                <c:pt idx="1887">
                  <c:v>431.96556426866692</c:v>
                </c:pt>
                <c:pt idx="1888">
                  <c:v>431.5828503239004</c:v>
                </c:pt>
                <c:pt idx="1889">
                  <c:v>431.30156836004102</c:v>
                </c:pt>
                <c:pt idx="1890">
                  <c:v>430.94953972042282</c:v>
                </c:pt>
                <c:pt idx="1891">
                  <c:v>430.80889873849299</c:v>
                </c:pt>
                <c:pt idx="1892">
                  <c:v>430.70661438799863</c:v>
                </c:pt>
                <c:pt idx="1893">
                  <c:v>430.66825775656332</c:v>
                </c:pt>
                <c:pt idx="1894">
                  <c:v>430.70661438799863</c:v>
                </c:pt>
                <c:pt idx="1895">
                  <c:v>430.80889873849299</c:v>
                </c:pt>
                <c:pt idx="1896">
                  <c:v>430.91800204568648</c:v>
                </c:pt>
                <c:pt idx="1897">
                  <c:v>431.12257074667531</c:v>
                </c:pt>
                <c:pt idx="1898">
                  <c:v>431.26321172860497</c:v>
                </c:pt>
                <c:pt idx="1899">
                  <c:v>431.47374701670651</c:v>
                </c:pt>
                <c:pt idx="1900">
                  <c:v>431.68513467439482</c:v>
                </c:pt>
                <c:pt idx="1901">
                  <c:v>431.79338561200137</c:v>
                </c:pt>
                <c:pt idx="1902">
                  <c:v>431.8249232867372</c:v>
                </c:pt>
                <c:pt idx="1903">
                  <c:v>432.00392090010217</c:v>
                </c:pt>
                <c:pt idx="1904">
                  <c:v>432.13859529491992</c:v>
                </c:pt>
                <c:pt idx="1905">
                  <c:v>432.31759290828461</c:v>
                </c:pt>
                <c:pt idx="1906">
                  <c:v>432.49062393453812</c:v>
                </c:pt>
                <c:pt idx="1907">
                  <c:v>432.63126491646779</c:v>
                </c:pt>
                <c:pt idx="1908">
                  <c:v>432.77190589839722</c:v>
                </c:pt>
                <c:pt idx="1909">
                  <c:v>432.81026252983298</c:v>
                </c:pt>
                <c:pt idx="1910">
                  <c:v>432.94408455506311</c:v>
                </c:pt>
                <c:pt idx="1911">
                  <c:v>433.08472553699289</c:v>
                </c:pt>
                <c:pt idx="1912">
                  <c:v>433.22536651892261</c:v>
                </c:pt>
                <c:pt idx="1913">
                  <c:v>433.22536651892261</c:v>
                </c:pt>
                <c:pt idx="1914">
                  <c:v>433.33446982611662</c:v>
                </c:pt>
                <c:pt idx="1915">
                  <c:v>433.43590180702358</c:v>
                </c:pt>
                <c:pt idx="1916">
                  <c:v>433.50664848278223</c:v>
                </c:pt>
                <c:pt idx="1917">
                  <c:v>433.50664848278223</c:v>
                </c:pt>
                <c:pt idx="1918">
                  <c:v>433.47425843845889</c:v>
                </c:pt>
                <c:pt idx="1919">
                  <c:v>433.36600750085239</c:v>
                </c:pt>
                <c:pt idx="1920">
                  <c:v>433.22536651892261</c:v>
                </c:pt>
                <c:pt idx="1921">
                  <c:v>433.08472553699289</c:v>
                </c:pt>
                <c:pt idx="1922">
                  <c:v>433.01483123082158</c:v>
                </c:pt>
                <c:pt idx="1923">
                  <c:v>432.6696215479032</c:v>
                </c:pt>
                <c:pt idx="1924">
                  <c:v>431.75502898056601</c:v>
                </c:pt>
                <c:pt idx="1925">
                  <c:v>431.30156836004102</c:v>
                </c:pt>
                <c:pt idx="1926">
                  <c:v>431.02028639618152</c:v>
                </c:pt>
                <c:pt idx="1927">
                  <c:v>431.05864302761682</c:v>
                </c:pt>
                <c:pt idx="1928">
                  <c:v>431.12257074667531</c:v>
                </c:pt>
                <c:pt idx="1929">
                  <c:v>431.16092737811113</c:v>
                </c:pt>
                <c:pt idx="1930">
                  <c:v>431.40385271053532</c:v>
                </c:pt>
                <c:pt idx="1931">
                  <c:v>431.68513467439482</c:v>
                </c:pt>
                <c:pt idx="1932">
                  <c:v>431.51210364814187</c:v>
                </c:pt>
                <c:pt idx="1933">
                  <c:v>431.23082168428232</c:v>
                </c:pt>
                <c:pt idx="1934">
                  <c:v>431.05864302761682</c:v>
                </c:pt>
                <c:pt idx="1935">
                  <c:v>431.19246505284701</c:v>
                </c:pt>
                <c:pt idx="1936">
                  <c:v>431.44220934197062</c:v>
                </c:pt>
                <c:pt idx="1937">
                  <c:v>431.65274463007171</c:v>
                </c:pt>
                <c:pt idx="1938">
                  <c:v>432.036310944425</c:v>
                </c:pt>
                <c:pt idx="1939">
                  <c:v>432.41987725877891</c:v>
                </c:pt>
                <c:pt idx="1940">
                  <c:v>432.81026252983298</c:v>
                </c:pt>
                <c:pt idx="1941">
                  <c:v>433.22536651892261</c:v>
                </c:pt>
                <c:pt idx="1942">
                  <c:v>433.68564609614731</c:v>
                </c:pt>
                <c:pt idx="1943">
                  <c:v>434.17149676099558</c:v>
                </c:pt>
                <c:pt idx="1944">
                  <c:v>434.63177633822022</c:v>
                </c:pt>
                <c:pt idx="1945">
                  <c:v>434.97698602113883</c:v>
                </c:pt>
                <c:pt idx="1946">
                  <c:v>435.39890896692759</c:v>
                </c:pt>
                <c:pt idx="1947">
                  <c:v>435.89157858847551</c:v>
                </c:pt>
                <c:pt idx="1948">
                  <c:v>436.34503920900107</c:v>
                </c:pt>
                <c:pt idx="1949">
                  <c:v>436.90760313672013</c:v>
                </c:pt>
                <c:pt idx="1950">
                  <c:v>437.29116945107319</c:v>
                </c:pt>
                <c:pt idx="1951">
                  <c:v>437.74548244118648</c:v>
                </c:pt>
                <c:pt idx="1952">
                  <c:v>438.23729969314701</c:v>
                </c:pt>
                <c:pt idx="1953">
                  <c:v>438.62086600750098</c:v>
                </c:pt>
                <c:pt idx="1954">
                  <c:v>439.01125127855391</c:v>
                </c:pt>
                <c:pt idx="1955">
                  <c:v>439.53545857483812</c:v>
                </c:pt>
                <c:pt idx="1956">
                  <c:v>440.02727582679847</c:v>
                </c:pt>
                <c:pt idx="1957">
                  <c:v>440.41084214115239</c:v>
                </c:pt>
                <c:pt idx="1958">
                  <c:v>440.76287078077053</c:v>
                </c:pt>
                <c:pt idx="1959">
                  <c:v>441.0756904193658</c:v>
                </c:pt>
                <c:pt idx="1960">
                  <c:v>441.38851005796118</c:v>
                </c:pt>
                <c:pt idx="1961">
                  <c:v>441.77889532901469</c:v>
                </c:pt>
                <c:pt idx="1962">
                  <c:v>442.162461643369</c:v>
                </c:pt>
                <c:pt idx="1963">
                  <c:v>442.51449028298669</c:v>
                </c:pt>
                <c:pt idx="1964">
                  <c:v>443.03784520968298</c:v>
                </c:pt>
                <c:pt idx="1965">
                  <c:v>443.42226389362429</c:v>
                </c:pt>
                <c:pt idx="1966">
                  <c:v>443.74190248891921</c:v>
                </c:pt>
                <c:pt idx="1967">
                  <c:v>444.01636549607861</c:v>
                </c:pt>
                <c:pt idx="1968">
                  <c:v>444.33600409137392</c:v>
                </c:pt>
                <c:pt idx="1969">
                  <c:v>444.78946471189909</c:v>
                </c:pt>
                <c:pt idx="1970">
                  <c:v>445.14149335151723</c:v>
                </c:pt>
                <c:pt idx="1971">
                  <c:v>445.4551653597</c:v>
                </c:pt>
                <c:pt idx="1972">
                  <c:v>445.76798499829522</c:v>
                </c:pt>
                <c:pt idx="1973">
                  <c:v>446.15751789976127</c:v>
                </c:pt>
                <c:pt idx="1974">
                  <c:v>446.43879986362037</c:v>
                </c:pt>
                <c:pt idx="1975">
                  <c:v>446.75247187180361</c:v>
                </c:pt>
                <c:pt idx="1976">
                  <c:v>447.06614387998638</c:v>
                </c:pt>
                <c:pt idx="1977">
                  <c:v>447.41732015001708</c:v>
                </c:pt>
                <c:pt idx="1978">
                  <c:v>447.66024548244121</c:v>
                </c:pt>
                <c:pt idx="1979">
                  <c:v>447.94152744630031</c:v>
                </c:pt>
                <c:pt idx="1980">
                  <c:v>448.19127173542461</c:v>
                </c:pt>
                <c:pt idx="1981">
                  <c:v>448.50409137401982</c:v>
                </c:pt>
                <c:pt idx="1982">
                  <c:v>448.81776338220249</c:v>
                </c:pt>
                <c:pt idx="1983">
                  <c:v>449.02829867030351</c:v>
                </c:pt>
                <c:pt idx="1984">
                  <c:v>449.30958063416301</c:v>
                </c:pt>
                <c:pt idx="1985">
                  <c:v>449.59086259802251</c:v>
                </c:pt>
                <c:pt idx="1986">
                  <c:v>449.83378793044659</c:v>
                </c:pt>
                <c:pt idx="1987">
                  <c:v>450.08353221956992</c:v>
                </c:pt>
                <c:pt idx="1988">
                  <c:v>450.35799522673028</c:v>
                </c:pt>
                <c:pt idx="1989">
                  <c:v>450.5693828844187</c:v>
                </c:pt>
                <c:pt idx="1990">
                  <c:v>450.88902147971362</c:v>
                </c:pt>
                <c:pt idx="1991">
                  <c:v>451.1310944425498</c:v>
                </c:pt>
                <c:pt idx="1992">
                  <c:v>451.37401977497422</c:v>
                </c:pt>
                <c:pt idx="1993">
                  <c:v>451.55386975792709</c:v>
                </c:pt>
                <c:pt idx="1994">
                  <c:v>451.86668939652242</c:v>
                </c:pt>
                <c:pt idx="1995">
                  <c:v>452.07807705421061</c:v>
                </c:pt>
                <c:pt idx="1996">
                  <c:v>452.25025571087627</c:v>
                </c:pt>
                <c:pt idx="1997">
                  <c:v>452.46164336856458</c:v>
                </c:pt>
                <c:pt idx="1998">
                  <c:v>452.74207296283669</c:v>
                </c:pt>
                <c:pt idx="1999">
                  <c:v>452.91510398908918</c:v>
                </c:pt>
                <c:pt idx="2000">
                  <c:v>453.12649164677811</c:v>
                </c:pt>
                <c:pt idx="2001">
                  <c:v>453.33702693487902</c:v>
                </c:pt>
                <c:pt idx="2002">
                  <c:v>453.54841459256733</c:v>
                </c:pt>
                <c:pt idx="2003">
                  <c:v>453.7589498806683</c:v>
                </c:pt>
                <c:pt idx="2004">
                  <c:v>454.00187521309238</c:v>
                </c:pt>
                <c:pt idx="2005">
                  <c:v>454.49369246505262</c:v>
                </c:pt>
                <c:pt idx="2006">
                  <c:v>454.77582679849962</c:v>
                </c:pt>
                <c:pt idx="2007">
                  <c:v>454.91646778042963</c:v>
                </c:pt>
                <c:pt idx="2008">
                  <c:v>455.15939311285371</c:v>
                </c:pt>
                <c:pt idx="2009">
                  <c:v>455.33839072621862</c:v>
                </c:pt>
                <c:pt idx="2010">
                  <c:v>455.47903170814863</c:v>
                </c:pt>
                <c:pt idx="2011">
                  <c:v>455.72195704057208</c:v>
                </c:pt>
                <c:pt idx="2012">
                  <c:v>455.89413569723843</c:v>
                </c:pt>
                <c:pt idx="2013">
                  <c:v>456.07313331060351</c:v>
                </c:pt>
                <c:pt idx="2014">
                  <c:v>456.28452096829142</c:v>
                </c:pt>
                <c:pt idx="2015">
                  <c:v>456.55898397545178</c:v>
                </c:pt>
                <c:pt idx="2016">
                  <c:v>456.73798158881698</c:v>
                </c:pt>
                <c:pt idx="2017">
                  <c:v>456.94936924650523</c:v>
                </c:pt>
                <c:pt idx="2018">
                  <c:v>457.12154790317061</c:v>
                </c:pt>
                <c:pt idx="2019">
                  <c:v>457.3329355608592</c:v>
                </c:pt>
                <c:pt idx="2020">
                  <c:v>457.54347084896011</c:v>
                </c:pt>
                <c:pt idx="2021">
                  <c:v>457.68411183088989</c:v>
                </c:pt>
                <c:pt idx="2022">
                  <c:v>457.8954994885778</c:v>
                </c:pt>
                <c:pt idx="2023">
                  <c:v>458.13842482100239</c:v>
                </c:pt>
                <c:pt idx="2024">
                  <c:v>458.38135015342652</c:v>
                </c:pt>
                <c:pt idx="2025">
                  <c:v>458.5219911353563</c:v>
                </c:pt>
                <c:pt idx="2026">
                  <c:v>458.66263211728602</c:v>
                </c:pt>
                <c:pt idx="2027">
                  <c:v>458.91152403682241</c:v>
                </c:pt>
                <c:pt idx="2028">
                  <c:v>459.19280600068203</c:v>
                </c:pt>
                <c:pt idx="2029">
                  <c:v>459.50647800886458</c:v>
                </c:pt>
                <c:pt idx="2030">
                  <c:v>459.74940334128883</c:v>
                </c:pt>
                <c:pt idx="2031">
                  <c:v>459.85765427889538</c:v>
                </c:pt>
                <c:pt idx="2032">
                  <c:v>459.95993862938968</c:v>
                </c:pt>
                <c:pt idx="2033">
                  <c:v>460.13296965564268</c:v>
                </c:pt>
                <c:pt idx="2034">
                  <c:v>460.31196726900782</c:v>
                </c:pt>
                <c:pt idx="2035">
                  <c:v>460.52250255710862</c:v>
                </c:pt>
                <c:pt idx="2036">
                  <c:v>460.62478690760321</c:v>
                </c:pt>
                <c:pt idx="2037">
                  <c:v>460.80378452096818</c:v>
                </c:pt>
                <c:pt idx="2038">
                  <c:v>461.01517217865671</c:v>
                </c:pt>
                <c:pt idx="2039">
                  <c:v>461.18735083532221</c:v>
                </c:pt>
                <c:pt idx="2040">
                  <c:v>461.28963518581662</c:v>
                </c:pt>
                <c:pt idx="2041">
                  <c:v>461.46863279918182</c:v>
                </c:pt>
                <c:pt idx="2042">
                  <c:v>461.71155813160561</c:v>
                </c:pt>
                <c:pt idx="2043">
                  <c:v>461.82066143879979</c:v>
                </c:pt>
                <c:pt idx="2044">
                  <c:v>461.9928400954654</c:v>
                </c:pt>
                <c:pt idx="2045">
                  <c:v>462.13348107739517</c:v>
                </c:pt>
                <c:pt idx="2046">
                  <c:v>462.37640640981931</c:v>
                </c:pt>
                <c:pt idx="2047">
                  <c:v>462.51704739174909</c:v>
                </c:pt>
                <c:pt idx="2048">
                  <c:v>462.62615069894309</c:v>
                </c:pt>
                <c:pt idx="2049">
                  <c:v>462.83668598704389</c:v>
                </c:pt>
                <c:pt idx="2050">
                  <c:v>462.97136038186159</c:v>
                </c:pt>
                <c:pt idx="2051">
                  <c:v>463.29099897715622</c:v>
                </c:pt>
                <c:pt idx="2052">
                  <c:v>463.572280941016</c:v>
                </c:pt>
                <c:pt idx="2053">
                  <c:v>463.71292192294578</c:v>
                </c:pt>
                <c:pt idx="2054">
                  <c:v>463.91663825434688</c:v>
                </c:pt>
                <c:pt idx="2055">
                  <c:v>463.98738493010558</c:v>
                </c:pt>
                <c:pt idx="2056">
                  <c:v>464.23712921922902</c:v>
                </c:pt>
                <c:pt idx="2057">
                  <c:v>464.37777020115931</c:v>
                </c:pt>
                <c:pt idx="2058">
                  <c:v>464.5499488578248</c:v>
                </c:pt>
                <c:pt idx="2059">
                  <c:v>464.72297988407757</c:v>
                </c:pt>
                <c:pt idx="2060">
                  <c:v>464.86362086600752</c:v>
                </c:pt>
                <c:pt idx="2061">
                  <c:v>464.93351517217798</c:v>
                </c:pt>
                <c:pt idx="2062">
                  <c:v>465.25315376747312</c:v>
                </c:pt>
                <c:pt idx="2063">
                  <c:v>465.32390044323222</c:v>
                </c:pt>
                <c:pt idx="2064">
                  <c:v>465.56597340606879</c:v>
                </c:pt>
                <c:pt idx="2065">
                  <c:v>465.73900443232202</c:v>
                </c:pt>
                <c:pt idx="2066">
                  <c:v>465.87964541425163</c:v>
                </c:pt>
                <c:pt idx="2067">
                  <c:v>466.0202863961814</c:v>
                </c:pt>
                <c:pt idx="2068">
                  <c:v>466.16092737811118</c:v>
                </c:pt>
                <c:pt idx="2069">
                  <c:v>466.33992499147632</c:v>
                </c:pt>
                <c:pt idx="2070">
                  <c:v>466.51295601772932</c:v>
                </c:pt>
                <c:pt idx="2071">
                  <c:v>466.72349130583018</c:v>
                </c:pt>
                <c:pt idx="2072">
                  <c:v>466.96641663825392</c:v>
                </c:pt>
                <c:pt idx="2073">
                  <c:v>467.14541425161951</c:v>
                </c:pt>
                <c:pt idx="2074">
                  <c:v>467.28605523354918</c:v>
                </c:pt>
                <c:pt idx="2075">
                  <c:v>467.52898056597343</c:v>
                </c:pt>
                <c:pt idx="2076">
                  <c:v>467.70201159222643</c:v>
                </c:pt>
                <c:pt idx="2077">
                  <c:v>467.84265257415632</c:v>
                </c:pt>
                <c:pt idx="2078">
                  <c:v>467.98329355608541</c:v>
                </c:pt>
                <c:pt idx="2079">
                  <c:v>468.12393453801559</c:v>
                </c:pt>
                <c:pt idx="2080">
                  <c:v>468.2961131946808</c:v>
                </c:pt>
                <c:pt idx="2081">
                  <c:v>468.43675417661052</c:v>
                </c:pt>
                <c:pt idx="2082">
                  <c:v>468.61575178997617</c:v>
                </c:pt>
                <c:pt idx="2083">
                  <c:v>468.78793044664161</c:v>
                </c:pt>
                <c:pt idx="2084">
                  <c:v>468.96778042959431</c:v>
                </c:pt>
                <c:pt idx="2085">
                  <c:v>469.17831571769472</c:v>
                </c:pt>
                <c:pt idx="2086">
                  <c:v>469.31299011251298</c:v>
                </c:pt>
                <c:pt idx="2087">
                  <c:v>469.52352540061361</c:v>
                </c:pt>
                <c:pt idx="2088">
                  <c:v>469.6641663825435</c:v>
                </c:pt>
                <c:pt idx="2089">
                  <c:v>469.84316399590858</c:v>
                </c:pt>
                <c:pt idx="2090">
                  <c:v>469.98380497783842</c:v>
                </c:pt>
                <c:pt idx="2091">
                  <c:v>470.15598363450403</c:v>
                </c:pt>
                <c:pt idx="2092">
                  <c:v>470.36737129219222</c:v>
                </c:pt>
                <c:pt idx="2093">
                  <c:v>470.46965564268658</c:v>
                </c:pt>
                <c:pt idx="2094">
                  <c:v>470.82168428230489</c:v>
                </c:pt>
                <c:pt idx="2095">
                  <c:v>471.00068189567003</c:v>
                </c:pt>
                <c:pt idx="2096">
                  <c:v>471.20525059665869</c:v>
                </c:pt>
                <c:pt idx="2097">
                  <c:v>471.24360722809388</c:v>
                </c:pt>
                <c:pt idx="2098">
                  <c:v>471.45414251619508</c:v>
                </c:pt>
                <c:pt idx="2099">
                  <c:v>471.62717354244802</c:v>
                </c:pt>
                <c:pt idx="2100">
                  <c:v>471.76696215479041</c:v>
                </c:pt>
                <c:pt idx="2101">
                  <c:v>471.93999318104329</c:v>
                </c:pt>
                <c:pt idx="2102">
                  <c:v>472.08063416297313</c:v>
                </c:pt>
                <c:pt idx="2103">
                  <c:v>472.18973747016707</c:v>
                </c:pt>
                <c:pt idx="2104">
                  <c:v>472.40027275826748</c:v>
                </c:pt>
                <c:pt idx="2105">
                  <c:v>472.57330378452099</c:v>
                </c:pt>
                <c:pt idx="2106">
                  <c:v>472.75230139788607</c:v>
                </c:pt>
                <c:pt idx="2107">
                  <c:v>472.85458574838049</c:v>
                </c:pt>
                <c:pt idx="2108">
                  <c:v>473.02676440504598</c:v>
                </c:pt>
                <c:pt idx="2109">
                  <c:v>473.16740538697582</c:v>
                </c:pt>
                <c:pt idx="2110">
                  <c:v>473.34640300034101</c:v>
                </c:pt>
                <c:pt idx="2111">
                  <c:v>473.51858165700651</c:v>
                </c:pt>
                <c:pt idx="2112">
                  <c:v>473.72996931469493</c:v>
                </c:pt>
                <c:pt idx="2113">
                  <c:v>473.80071599045351</c:v>
                </c:pt>
                <c:pt idx="2114">
                  <c:v>473.94135697238278</c:v>
                </c:pt>
                <c:pt idx="2115">
                  <c:v>474.11353562904878</c:v>
                </c:pt>
                <c:pt idx="2116">
                  <c:v>474.25417661097862</c:v>
                </c:pt>
                <c:pt idx="2117">
                  <c:v>474.57381520627303</c:v>
                </c:pt>
                <c:pt idx="2118">
                  <c:v>474.77838390726191</c:v>
                </c:pt>
                <c:pt idx="2119">
                  <c:v>474.84913058302078</c:v>
                </c:pt>
                <c:pt idx="2120">
                  <c:v>474.98891919536322</c:v>
                </c:pt>
                <c:pt idx="2121">
                  <c:v>475.12956017729289</c:v>
                </c:pt>
                <c:pt idx="2122">
                  <c:v>475.41169451073989</c:v>
                </c:pt>
                <c:pt idx="2123">
                  <c:v>475.4500511421748</c:v>
                </c:pt>
                <c:pt idx="2124">
                  <c:v>475.62222979884081</c:v>
                </c:pt>
                <c:pt idx="2125">
                  <c:v>475.76287078077058</c:v>
                </c:pt>
                <c:pt idx="2126">
                  <c:v>475.86515513126488</c:v>
                </c:pt>
                <c:pt idx="2127">
                  <c:v>476.00579611319472</c:v>
                </c:pt>
                <c:pt idx="2128">
                  <c:v>476.18479372655997</c:v>
                </c:pt>
                <c:pt idx="2129">
                  <c:v>476.11489942038861</c:v>
                </c:pt>
                <c:pt idx="2130">
                  <c:v>476.21718377088303</c:v>
                </c:pt>
                <c:pt idx="2131">
                  <c:v>476.49846573474258</c:v>
                </c:pt>
                <c:pt idx="2132">
                  <c:v>476.70900102284349</c:v>
                </c:pt>
                <c:pt idx="2133">
                  <c:v>476.91953631094441</c:v>
                </c:pt>
                <c:pt idx="2134">
                  <c:v>477.02267303102627</c:v>
                </c:pt>
                <c:pt idx="2135">
                  <c:v>477.20167064439153</c:v>
                </c:pt>
                <c:pt idx="2136">
                  <c:v>477.37384930105702</c:v>
                </c:pt>
                <c:pt idx="2137">
                  <c:v>477.54688032731002</c:v>
                </c:pt>
                <c:pt idx="2138">
                  <c:v>477.75741561541099</c:v>
                </c:pt>
                <c:pt idx="2139">
                  <c:v>477.86651892260409</c:v>
                </c:pt>
                <c:pt idx="2140">
                  <c:v>477.96880327309918</c:v>
                </c:pt>
                <c:pt idx="2141">
                  <c:v>478.24923286737129</c:v>
                </c:pt>
                <c:pt idx="2142">
                  <c:v>478.49215819979543</c:v>
                </c:pt>
                <c:pt idx="2143">
                  <c:v>478.56290487555412</c:v>
                </c:pt>
                <c:pt idx="2144">
                  <c:v>478.67200818274802</c:v>
                </c:pt>
                <c:pt idx="2145">
                  <c:v>478.84418683941368</c:v>
                </c:pt>
                <c:pt idx="2146">
                  <c:v>478.95329014660763</c:v>
                </c:pt>
                <c:pt idx="2147">
                  <c:v>479.09393112853718</c:v>
                </c:pt>
                <c:pt idx="2148">
                  <c:v>479.16382543470849</c:v>
                </c:pt>
                <c:pt idx="2149">
                  <c:v>479.33685646096149</c:v>
                </c:pt>
                <c:pt idx="2150">
                  <c:v>479.47749744289069</c:v>
                </c:pt>
                <c:pt idx="2151">
                  <c:v>479.61813842482098</c:v>
                </c:pt>
                <c:pt idx="2152">
                  <c:v>479.75792703716343</c:v>
                </c:pt>
                <c:pt idx="2153">
                  <c:v>479.82867371292201</c:v>
                </c:pt>
                <c:pt idx="2154">
                  <c:v>479.96931469485168</c:v>
                </c:pt>
                <c:pt idx="2155">
                  <c:v>480.17388339584068</c:v>
                </c:pt>
                <c:pt idx="2156">
                  <c:v>480.31452437777023</c:v>
                </c:pt>
                <c:pt idx="2157">
                  <c:v>480.49352199113491</c:v>
                </c:pt>
                <c:pt idx="2158">
                  <c:v>480.56426866689401</c:v>
                </c:pt>
                <c:pt idx="2159">
                  <c:v>480.7364473235595</c:v>
                </c:pt>
                <c:pt idx="2160">
                  <c:v>480.84555063075368</c:v>
                </c:pt>
                <c:pt idx="2161">
                  <c:v>481.05011933174222</c:v>
                </c:pt>
                <c:pt idx="2162">
                  <c:v>481.15837026934878</c:v>
                </c:pt>
                <c:pt idx="2163">
                  <c:v>481.2990112512781</c:v>
                </c:pt>
                <c:pt idx="2164">
                  <c:v>481.50954653937953</c:v>
                </c:pt>
                <c:pt idx="2165">
                  <c:v>481.68257756563253</c:v>
                </c:pt>
                <c:pt idx="2166">
                  <c:v>481.86157517899761</c:v>
                </c:pt>
                <c:pt idx="2167">
                  <c:v>481.96385952949203</c:v>
                </c:pt>
                <c:pt idx="2168">
                  <c:v>481.99624957381519</c:v>
                </c:pt>
                <c:pt idx="2169">
                  <c:v>482.13689055574503</c:v>
                </c:pt>
                <c:pt idx="2170">
                  <c:v>482.31588816911011</c:v>
                </c:pt>
                <c:pt idx="2171">
                  <c:v>482.38578247528119</c:v>
                </c:pt>
                <c:pt idx="2172">
                  <c:v>482.48806682577572</c:v>
                </c:pt>
                <c:pt idx="2173">
                  <c:v>482.59717013296972</c:v>
                </c:pt>
                <c:pt idx="2174">
                  <c:v>482.80173883395838</c:v>
                </c:pt>
                <c:pt idx="2175">
                  <c:v>482.94152744630031</c:v>
                </c:pt>
                <c:pt idx="2176">
                  <c:v>483.05063075349472</c:v>
                </c:pt>
                <c:pt idx="2177">
                  <c:v>483.22280941016032</c:v>
                </c:pt>
                <c:pt idx="2178">
                  <c:v>483.36430276167721</c:v>
                </c:pt>
                <c:pt idx="2179">
                  <c:v>483.40265939311303</c:v>
                </c:pt>
                <c:pt idx="2180">
                  <c:v>483.64558472553699</c:v>
                </c:pt>
                <c:pt idx="2181">
                  <c:v>483.71547903170818</c:v>
                </c:pt>
                <c:pt idx="2182">
                  <c:v>483.85612001363802</c:v>
                </c:pt>
                <c:pt idx="2183">
                  <c:v>484.02915103989102</c:v>
                </c:pt>
                <c:pt idx="2184">
                  <c:v>484.06750767132621</c:v>
                </c:pt>
                <c:pt idx="2185">
                  <c:v>484.06750767132621</c:v>
                </c:pt>
                <c:pt idx="2186">
                  <c:v>484.16979202182063</c:v>
                </c:pt>
                <c:pt idx="2187">
                  <c:v>484.41868394135702</c:v>
                </c:pt>
                <c:pt idx="2188">
                  <c:v>484.6616092737811</c:v>
                </c:pt>
                <c:pt idx="2189">
                  <c:v>484.73150357995218</c:v>
                </c:pt>
                <c:pt idx="2190">
                  <c:v>484.87214456188201</c:v>
                </c:pt>
                <c:pt idx="2191">
                  <c:v>485.01363791339918</c:v>
                </c:pt>
                <c:pt idx="2192">
                  <c:v>485.25656324582337</c:v>
                </c:pt>
                <c:pt idx="2193">
                  <c:v>485.46709853392429</c:v>
                </c:pt>
                <c:pt idx="2194">
                  <c:v>485.67848619161259</c:v>
                </c:pt>
                <c:pt idx="2195">
                  <c:v>485.71002386634848</c:v>
                </c:pt>
                <c:pt idx="2196">
                  <c:v>485.74838049778378</c:v>
                </c:pt>
                <c:pt idx="2197">
                  <c:v>485.99130583020752</c:v>
                </c:pt>
                <c:pt idx="2198">
                  <c:v>486.10040913740198</c:v>
                </c:pt>
                <c:pt idx="2199">
                  <c:v>486.17030344357318</c:v>
                </c:pt>
                <c:pt idx="2200">
                  <c:v>486.27258779406748</c:v>
                </c:pt>
                <c:pt idx="2201">
                  <c:v>486.44476645073303</c:v>
                </c:pt>
                <c:pt idx="2202">
                  <c:v>486.55386975792709</c:v>
                </c:pt>
                <c:pt idx="2203">
                  <c:v>486.72690078417958</c:v>
                </c:pt>
                <c:pt idx="2204">
                  <c:v>486.83515172178659</c:v>
                </c:pt>
                <c:pt idx="2205">
                  <c:v>486.86754176610992</c:v>
                </c:pt>
                <c:pt idx="2206">
                  <c:v>487.07807705421061</c:v>
                </c:pt>
                <c:pt idx="2207">
                  <c:v>487.18718036140473</c:v>
                </c:pt>
                <c:pt idx="2208">
                  <c:v>487.28946471189909</c:v>
                </c:pt>
                <c:pt idx="2209">
                  <c:v>487.39174906239322</c:v>
                </c:pt>
                <c:pt idx="2210">
                  <c:v>487.5</c:v>
                </c:pt>
                <c:pt idx="2211">
                  <c:v>487.64064098192978</c:v>
                </c:pt>
                <c:pt idx="2212">
                  <c:v>487.74292533242419</c:v>
                </c:pt>
                <c:pt idx="2213">
                  <c:v>487.88356631435403</c:v>
                </c:pt>
                <c:pt idx="2214">
                  <c:v>487.99181725196001</c:v>
                </c:pt>
                <c:pt idx="2215">
                  <c:v>488.16484827821353</c:v>
                </c:pt>
                <c:pt idx="2216">
                  <c:v>488.20320490964878</c:v>
                </c:pt>
                <c:pt idx="2217">
                  <c:v>488.37623593590178</c:v>
                </c:pt>
                <c:pt idx="2218">
                  <c:v>488.47852028639619</c:v>
                </c:pt>
                <c:pt idx="2219">
                  <c:v>488.75980225025569</c:v>
                </c:pt>
                <c:pt idx="2220">
                  <c:v>488.90044323218552</c:v>
                </c:pt>
                <c:pt idx="2221">
                  <c:v>489.07944084555061</c:v>
                </c:pt>
                <c:pt idx="2222">
                  <c:v>489.11097852028638</c:v>
                </c:pt>
                <c:pt idx="2223">
                  <c:v>489.18172519604502</c:v>
                </c:pt>
                <c:pt idx="2224">
                  <c:v>489.28400954653921</c:v>
                </c:pt>
                <c:pt idx="2225">
                  <c:v>489.4237981588812</c:v>
                </c:pt>
                <c:pt idx="2226">
                  <c:v>489.5329014660752</c:v>
                </c:pt>
                <c:pt idx="2227">
                  <c:v>489.60279577224679</c:v>
                </c:pt>
                <c:pt idx="2228">
                  <c:v>489.77582679849962</c:v>
                </c:pt>
                <c:pt idx="2229">
                  <c:v>489.88493010569402</c:v>
                </c:pt>
                <c:pt idx="2230">
                  <c:v>490.02557108762358</c:v>
                </c:pt>
                <c:pt idx="2231">
                  <c:v>490.05710876235918</c:v>
                </c:pt>
                <c:pt idx="2232">
                  <c:v>490.23013978861172</c:v>
                </c:pt>
                <c:pt idx="2233">
                  <c:v>490.33839072621862</c:v>
                </c:pt>
                <c:pt idx="2234">
                  <c:v>490.37078077054213</c:v>
                </c:pt>
                <c:pt idx="2235">
                  <c:v>490.58131605864241</c:v>
                </c:pt>
                <c:pt idx="2236">
                  <c:v>490.6196726900784</c:v>
                </c:pt>
                <c:pt idx="2237">
                  <c:v>490.72195704057208</c:v>
                </c:pt>
                <c:pt idx="2238">
                  <c:v>490.83106034776682</c:v>
                </c:pt>
                <c:pt idx="2239">
                  <c:v>490.96488237299701</c:v>
                </c:pt>
                <c:pt idx="2240">
                  <c:v>491.10552335492667</c:v>
                </c:pt>
                <c:pt idx="2241">
                  <c:v>491.17541766109792</c:v>
                </c:pt>
                <c:pt idx="2242">
                  <c:v>491.28452096829142</c:v>
                </c:pt>
                <c:pt idx="2243">
                  <c:v>491.42516195022108</c:v>
                </c:pt>
                <c:pt idx="2244">
                  <c:v>491.52744630071601</c:v>
                </c:pt>
                <c:pt idx="2245">
                  <c:v>491.66808728264579</c:v>
                </c:pt>
                <c:pt idx="2246">
                  <c:v>491.77719058983979</c:v>
                </c:pt>
                <c:pt idx="2247">
                  <c:v>492.16075690419359</c:v>
                </c:pt>
                <c:pt idx="2248">
                  <c:v>492.16075690419359</c:v>
                </c:pt>
                <c:pt idx="2249">
                  <c:v>492.26304125468761</c:v>
                </c:pt>
                <c:pt idx="2250">
                  <c:v>492.40368223661778</c:v>
                </c:pt>
                <c:pt idx="2251">
                  <c:v>492.54347084896023</c:v>
                </c:pt>
                <c:pt idx="2252">
                  <c:v>492.65257415615412</c:v>
                </c:pt>
                <c:pt idx="2253">
                  <c:v>492.75485850664847</c:v>
                </c:pt>
                <c:pt idx="2254">
                  <c:v>492.78639618138368</c:v>
                </c:pt>
                <c:pt idx="2255">
                  <c:v>492.96624616433701</c:v>
                </c:pt>
                <c:pt idx="2256">
                  <c:v>492.96624616433701</c:v>
                </c:pt>
                <c:pt idx="2257">
                  <c:v>493.03614047050752</c:v>
                </c:pt>
                <c:pt idx="2258">
                  <c:v>493.24752812819639</c:v>
                </c:pt>
                <c:pt idx="2259">
                  <c:v>493.31742243436747</c:v>
                </c:pt>
                <c:pt idx="2260">
                  <c:v>493.419706784862</c:v>
                </c:pt>
                <c:pt idx="2261">
                  <c:v>493.45806341629691</c:v>
                </c:pt>
                <c:pt idx="2262">
                  <c:v>493.56034776679172</c:v>
                </c:pt>
                <c:pt idx="2263">
                  <c:v>493.77173542447952</c:v>
                </c:pt>
                <c:pt idx="2264">
                  <c:v>493.84162973065122</c:v>
                </c:pt>
                <c:pt idx="2265">
                  <c:v>493.91237640640929</c:v>
                </c:pt>
                <c:pt idx="2266">
                  <c:v>494.01466075690422</c:v>
                </c:pt>
                <c:pt idx="2267">
                  <c:v>494.12291169451078</c:v>
                </c:pt>
                <c:pt idx="2268">
                  <c:v>494.19280600068203</c:v>
                </c:pt>
                <c:pt idx="2269">
                  <c:v>494.29509035117621</c:v>
                </c:pt>
                <c:pt idx="2270">
                  <c:v>494.33344698261158</c:v>
                </c:pt>
                <c:pt idx="2271">
                  <c:v>494.50647800886458</c:v>
                </c:pt>
                <c:pt idx="2272">
                  <c:v>494.60876235935899</c:v>
                </c:pt>
                <c:pt idx="2273">
                  <c:v>494.67950903511769</c:v>
                </c:pt>
                <c:pt idx="2274">
                  <c:v>494.78775997272368</c:v>
                </c:pt>
                <c:pt idx="2275">
                  <c:v>495.06904193658369</c:v>
                </c:pt>
                <c:pt idx="2276">
                  <c:v>495.24207296283669</c:v>
                </c:pt>
                <c:pt idx="2277">
                  <c:v>495.31196726900788</c:v>
                </c:pt>
                <c:pt idx="2278">
                  <c:v>495.42107057620132</c:v>
                </c:pt>
                <c:pt idx="2279">
                  <c:v>495.42107057620132</c:v>
                </c:pt>
                <c:pt idx="2280">
                  <c:v>495.62563927719009</c:v>
                </c:pt>
                <c:pt idx="2281">
                  <c:v>495.69553358336179</c:v>
                </c:pt>
                <c:pt idx="2282">
                  <c:v>495.73389021479721</c:v>
                </c:pt>
                <c:pt idx="2283">
                  <c:v>495.87453119672699</c:v>
                </c:pt>
                <c:pt idx="2284">
                  <c:v>495.94442550289813</c:v>
                </c:pt>
                <c:pt idx="2285">
                  <c:v>496.11745652915101</c:v>
                </c:pt>
                <c:pt idx="2286">
                  <c:v>496.15581316058638</c:v>
                </c:pt>
                <c:pt idx="2287">
                  <c:v>496.29645414251621</c:v>
                </c:pt>
                <c:pt idx="2288">
                  <c:v>496.11745652915101</c:v>
                </c:pt>
                <c:pt idx="2289">
                  <c:v>496.22655983634507</c:v>
                </c:pt>
                <c:pt idx="2290">
                  <c:v>496.50102284350498</c:v>
                </c:pt>
                <c:pt idx="2291">
                  <c:v>496.61012615069887</c:v>
                </c:pt>
                <c:pt idx="2292">
                  <c:v>496.75076713262871</c:v>
                </c:pt>
                <c:pt idx="2293">
                  <c:v>496.89140811455849</c:v>
                </c:pt>
                <c:pt idx="2294">
                  <c:v>496.99369246505262</c:v>
                </c:pt>
                <c:pt idx="2295">
                  <c:v>497.10194340265917</c:v>
                </c:pt>
                <c:pt idx="2296">
                  <c:v>497.20422775315382</c:v>
                </c:pt>
                <c:pt idx="2297">
                  <c:v>497.30651210364817</c:v>
                </c:pt>
                <c:pt idx="2298">
                  <c:v>497.41476304125462</c:v>
                </c:pt>
                <c:pt idx="2299">
                  <c:v>497.4855097170128</c:v>
                </c:pt>
                <c:pt idx="2300">
                  <c:v>497.65768837367881</c:v>
                </c:pt>
                <c:pt idx="2301">
                  <c:v>497.69604500511417</c:v>
                </c:pt>
                <c:pt idx="2302">
                  <c:v>497.79918172519609</c:v>
                </c:pt>
                <c:pt idx="2303">
                  <c:v>497.97817933856118</c:v>
                </c:pt>
                <c:pt idx="2304">
                  <c:v>498.22110467098491</c:v>
                </c:pt>
                <c:pt idx="2305">
                  <c:v>498.29099897715622</c:v>
                </c:pt>
                <c:pt idx="2306">
                  <c:v>498.43163995908583</c:v>
                </c:pt>
                <c:pt idx="2307">
                  <c:v>498.39328332765098</c:v>
                </c:pt>
                <c:pt idx="2308">
                  <c:v>498.57228094101612</c:v>
                </c:pt>
                <c:pt idx="2309">
                  <c:v>498.57228094101612</c:v>
                </c:pt>
                <c:pt idx="2310">
                  <c:v>498.78366859870442</c:v>
                </c:pt>
                <c:pt idx="2311">
                  <c:v>498.8152062734402</c:v>
                </c:pt>
                <c:pt idx="2312">
                  <c:v>498.88595294919861</c:v>
                </c:pt>
                <c:pt idx="2313">
                  <c:v>498.95584725536997</c:v>
                </c:pt>
                <c:pt idx="2314">
                  <c:v>499.02574156154111</c:v>
                </c:pt>
                <c:pt idx="2315">
                  <c:v>499.09648823729918</c:v>
                </c:pt>
                <c:pt idx="2316">
                  <c:v>499.2686668939653</c:v>
                </c:pt>
                <c:pt idx="2317">
                  <c:v>499.339413569724</c:v>
                </c:pt>
                <c:pt idx="2318">
                  <c:v>499.41016024548202</c:v>
                </c:pt>
                <c:pt idx="2319">
                  <c:v>499.55080122741219</c:v>
                </c:pt>
                <c:pt idx="2320">
                  <c:v>499.62069553358339</c:v>
                </c:pt>
                <c:pt idx="2321">
                  <c:v>499.76133651551322</c:v>
                </c:pt>
                <c:pt idx="2322">
                  <c:v>499.83208319127181</c:v>
                </c:pt>
                <c:pt idx="2323">
                  <c:v>499.87043982270711</c:v>
                </c:pt>
                <c:pt idx="2324">
                  <c:v>499.97272417320153</c:v>
                </c:pt>
                <c:pt idx="2325">
                  <c:v>500.11336515513119</c:v>
                </c:pt>
                <c:pt idx="2326">
                  <c:v>500.18325946130221</c:v>
                </c:pt>
                <c:pt idx="2327">
                  <c:v>500.32390044323222</c:v>
                </c:pt>
                <c:pt idx="2328">
                  <c:v>500.3946471189908</c:v>
                </c:pt>
                <c:pt idx="2329">
                  <c:v>500.49693146948471</c:v>
                </c:pt>
                <c:pt idx="2330">
                  <c:v>500.56682577565641</c:v>
                </c:pt>
                <c:pt idx="2331">
                  <c:v>500.77736106375721</c:v>
                </c:pt>
                <c:pt idx="2332">
                  <c:v>500.95039209001033</c:v>
                </c:pt>
                <c:pt idx="2333">
                  <c:v>501.09103307193948</c:v>
                </c:pt>
                <c:pt idx="2334">
                  <c:v>501.12938970337541</c:v>
                </c:pt>
                <c:pt idx="2335">
                  <c:v>501.20013637913411</c:v>
                </c:pt>
                <c:pt idx="2336">
                  <c:v>501.23167405386982</c:v>
                </c:pt>
                <c:pt idx="2337">
                  <c:v>501.41067166723502</c:v>
                </c:pt>
                <c:pt idx="2338">
                  <c:v>501.51295601772932</c:v>
                </c:pt>
                <c:pt idx="2339">
                  <c:v>501.55131264916457</c:v>
                </c:pt>
                <c:pt idx="2340">
                  <c:v>501.69195363109452</c:v>
                </c:pt>
                <c:pt idx="2341">
                  <c:v>501.6535969996591</c:v>
                </c:pt>
                <c:pt idx="2342">
                  <c:v>501.76270030685299</c:v>
                </c:pt>
                <c:pt idx="2343">
                  <c:v>501.89652233208318</c:v>
                </c:pt>
                <c:pt idx="2344">
                  <c:v>501.9348789635186</c:v>
                </c:pt>
                <c:pt idx="2345">
                  <c:v>502.03716331401301</c:v>
                </c:pt>
                <c:pt idx="2346">
                  <c:v>502.1079099897716</c:v>
                </c:pt>
                <c:pt idx="2347">
                  <c:v>502.24769860211399</c:v>
                </c:pt>
                <c:pt idx="2348">
                  <c:v>502.24769860211399</c:v>
                </c:pt>
                <c:pt idx="2349">
                  <c:v>502.38833958404359</c:v>
                </c:pt>
                <c:pt idx="2350">
                  <c:v>502.45908625980229</c:v>
                </c:pt>
                <c:pt idx="2351">
                  <c:v>502.42669621547861</c:v>
                </c:pt>
                <c:pt idx="2352">
                  <c:v>502.59972724173213</c:v>
                </c:pt>
                <c:pt idx="2353">
                  <c:v>502.67047391749071</c:v>
                </c:pt>
                <c:pt idx="2354">
                  <c:v>502.70883054892607</c:v>
                </c:pt>
                <c:pt idx="2355">
                  <c:v>502.81111489942037</c:v>
                </c:pt>
                <c:pt idx="2356">
                  <c:v>502.84265257415632</c:v>
                </c:pt>
                <c:pt idx="2357">
                  <c:v>502.91339924991428</c:v>
                </c:pt>
                <c:pt idx="2358">
                  <c:v>503.05404023184451</c:v>
                </c:pt>
                <c:pt idx="2359">
                  <c:v>503.09239686327942</c:v>
                </c:pt>
                <c:pt idx="2360">
                  <c:v>503.26457551994548</c:v>
                </c:pt>
                <c:pt idx="2361">
                  <c:v>503.54585748380498</c:v>
                </c:pt>
                <c:pt idx="2362">
                  <c:v>503.71803614047008</c:v>
                </c:pt>
                <c:pt idx="2363">
                  <c:v>503.75639277190601</c:v>
                </c:pt>
                <c:pt idx="2364">
                  <c:v>503.75639277190601</c:v>
                </c:pt>
                <c:pt idx="2365">
                  <c:v>503.89703375383567</c:v>
                </c:pt>
                <c:pt idx="2366">
                  <c:v>503.99931810432997</c:v>
                </c:pt>
                <c:pt idx="2367">
                  <c:v>504.07006478008873</c:v>
                </c:pt>
                <c:pt idx="2368">
                  <c:v>504.17916808728262</c:v>
                </c:pt>
                <c:pt idx="2369">
                  <c:v>504.21070576201822</c:v>
                </c:pt>
                <c:pt idx="2370">
                  <c:v>504.28145243777692</c:v>
                </c:pt>
                <c:pt idx="2371">
                  <c:v>504.35134674394823</c:v>
                </c:pt>
                <c:pt idx="2372">
                  <c:v>504.42209341970681</c:v>
                </c:pt>
                <c:pt idx="2373">
                  <c:v>504.59427207637242</c:v>
                </c:pt>
                <c:pt idx="2374">
                  <c:v>504.63262870780773</c:v>
                </c:pt>
                <c:pt idx="2375">
                  <c:v>504.70337538356631</c:v>
                </c:pt>
                <c:pt idx="2376">
                  <c:v>504.7732696897375</c:v>
                </c:pt>
                <c:pt idx="2377">
                  <c:v>504.84401636549609</c:v>
                </c:pt>
                <c:pt idx="2378">
                  <c:v>504.98465734742581</c:v>
                </c:pt>
                <c:pt idx="2379">
                  <c:v>505.054551653597</c:v>
                </c:pt>
                <c:pt idx="2380">
                  <c:v>505.19519263552678</c:v>
                </c:pt>
                <c:pt idx="2381">
                  <c:v>505.22758267985</c:v>
                </c:pt>
                <c:pt idx="2382">
                  <c:v>505.29747698602119</c:v>
                </c:pt>
                <c:pt idx="2383">
                  <c:v>505.36737129219222</c:v>
                </c:pt>
                <c:pt idx="2384">
                  <c:v>505.40572792362758</c:v>
                </c:pt>
                <c:pt idx="2385">
                  <c:v>505.46965564268658</c:v>
                </c:pt>
                <c:pt idx="2386">
                  <c:v>505.61029662461641</c:v>
                </c:pt>
                <c:pt idx="2387">
                  <c:v>505.79014660756911</c:v>
                </c:pt>
                <c:pt idx="2388">
                  <c:v>505.79014660756911</c:v>
                </c:pt>
                <c:pt idx="2389">
                  <c:v>506.00068189567003</c:v>
                </c:pt>
                <c:pt idx="2390">
                  <c:v>506.17371292192303</c:v>
                </c:pt>
                <c:pt idx="2391">
                  <c:v>506.24360722809388</c:v>
                </c:pt>
                <c:pt idx="2392">
                  <c:v>506.28196385952953</c:v>
                </c:pt>
                <c:pt idx="2393">
                  <c:v>506.31435390385269</c:v>
                </c:pt>
                <c:pt idx="2394">
                  <c:v>506.35271053528811</c:v>
                </c:pt>
                <c:pt idx="2395">
                  <c:v>506.384248210024</c:v>
                </c:pt>
                <c:pt idx="2396">
                  <c:v>506.52488919195372</c:v>
                </c:pt>
                <c:pt idx="2397">
                  <c:v>506.62717354244802</c:v>
                </c:pt>
                <c:pt idx="2398">
                  <c:v>506.6979202182066</c:v>
                </c:pt>
                <c:pt idx="2399">
                  <c:v>506.6979202182066</c:v>
                </c:pt>
                <c:pt idx="2400">
                  <c:v>506.80617115581322</c:v>
                </c:pt>
                <c:pt idx="2401">
                  <c:v>506.90845550630758</c:v>
                </c:pt>
                <c:pt idx="2402">
                  <c:v>506.946812137743</c:v>
                </c:pt>
                <c:pt idx="2403">
                  <c:v>507.04909648823741</c:v>
                </c:pt>
                <c:pt idx="2404">
                  <c:v>507.11899079440838</c:v>
                </c:pt>
                <c:pt idx="2405">
                  <c:v>507.18973747016707</c:v>
                </c:pt>
                <c:pt idx="2406">
                  <c:v>507.29202182066149</c:v>
                </c:pt>
                <c:pt idx="2407">
                  <c:v>507.3303784520964</c:v>
                </c:pt>
                <c:pt idx="2408">
                  <c:v>507.40112512785549</c:v>
                </c:pt>
                <c:pt idx="2409">
                  <c:v>507.47101943402657</c:v>
                </c:pt>
                <c:pt idx="2410">
                  <c:v>507.64405046027957</c:v>
                </c:pt>
                <c:pt idx="2411">
                  <c:v>507.71394476645082</c:v>
                </c:pt>
                <c:pt idx="2412">
                  <c:v>507.7846914422089</c:v>
                </c:pt>
                <c:pt idx="2413">
                  <c:v>507.82304807364483</c:v>
                </c:pt>
                <c:pt idx="2414">
                  <c:v>507.89294237981602</c:v>
                </c:pt>
                <c:pt idx="2415">
                  <c:v>507.99522673031032</c:v>
                </c:pt>
                <c:pt idx="2416">
                  <c:v>508.17422434367552</c:v>
                </c:pt>
                <c:pt idx="2417">
                  <c:v>508.3472553699284</c:v>
                </c:pt>
                <c:pt idx="2418">
                  <c:v>508.44953972042282</c:v>
                </c:pt>
                <c:pt idx="2419">
                  <c:v>508.48789635185818</c:v>
                </c:pt>
                <c:pt idx="2420">
                  <c:v>508.58932833276509</c:v>
                </c:pt>
                <c:pt idx="2421">
                  <c:v>508.62768496420051</c:v>
                </c:pt>
                <c:pt idx="2422">
                  <c:v>508.66007500852368</c:v>
                </c:pt>
                <c:pt idx="2423">
                  <c:v>508.66007500852368</c:v>
                </c:pt>
                <c:pt idx="2424">
                  <c:v>508.76832594612972</c:v>
                </c:pt>
                <c:pt idx="2425">
                  <c:v>508.80071599045351</c:v>
                </c:pt>
                <c:pt idx="2426">
                  <c:v>508.9797136038186</c:v>
                </c:pt>
                <c:pt idx="2427">
                  <c:v>509.05046027957729</c:v>
                </c:pt>
                <c:pt idx="2428">
                  <c:v>509.08199795431301</c:v>
                </c:pt>
                <c:pt idx="2429">
                  <c:v>509.18428230480731</c:v>
                </c:pt>
                <c:pt idx="2430">
                  <c:v>509.15274463007171</c:v>
                </c:pt>
                <c:pt idx="2431">
                  <c:v>509.22263893624262</c:v>
                </c:pt>
                <c:pt idx="2432">
                  <c:v>509.32492328673709</c:v>
                </c:pt>
                <c:pt idx="2433">
                  <c:v>509.46556426866692</c:v>
                </c:pt>
                <c:pt idx="2434">
                  <c:v>509.46556426866692</c:v>
                </c:pt>
                <c:pt idx="2435">
                  <c:v>509.64456188203201</c:v>
                </c:pt>
                <c:pt idx="2436">
                  <c:v>509.64456188203201</c:v>
                </c:pt>
                <c:pt idx="2437">
                  <c:v>509.78520286396179</c:v>
                </c:pt>
                <c:pt idx="2438">
                  <c:v>509.88748721445631</c:v>
                </c:pt>
                <c:pt idx="2439">
                  <c:v>509.88748721445631</c:v>
                </c:pt>
                <c:pt idx="2440">
                  <c:v>509.95823389021461</c:v>
                </c:pt>
                <c:pt idx="2441">
                  <c:v>510.06051824070892</c:v>
                </c:pt>
                <c:pt idx="2442">
                  <c:v>510.09887487214462</c:v>
                </c:pt>
                <c:pt idx="2443">
                  <c:v>510.13041254688022</c:v>
                </c:pt>
                <c:pt idx="2444">
                  <c:v>510.27105352881011</c:v>
                </c:pt>
                <c:pt idx="2445">
                  <c:v>510.30941016024548</c:v>
                </c:pt>
                <c:pt idx="2446">
                  <c:v>510.34094783498131</c:v>
                </c:pt>
                <c:pt idx="2447">
                  <c:v>510.59069212410498</c:v>
                </c:pt>
                <c:pt idx="2448">
                  <c:v>510.7313331060343</c:v>
                </c:pt>
                <c:pt idx="2449">
                  <c:v>510.83361745652871</c:v>
                </c:pt>
                <c:pt idx="2450">
                  <c:v>510.83361745652871</c:v>
                </c:pt>
                <c:pt idx="2451">
                  <c:v>510.90436413228781</c:v>
                </c:pt>
                <c:pt idx="2452">
                  <c:v>510.93590180702358</c:v>
                </c:pt>
                <c:pt idx="2453">
                  <c:v>511.00664848278223</c:v>
                </c:pt>
                <c:pt idx="2454">
                  <c:v>511.18564609614731</c:v>
                </c:pt>
                <c:pt idx="2455">
                  <c:v>511.18564609614731</c:v>
                </c:pt>
                <c:pt idx="2456">
                  <c:v>511.21718377088308</c:v>
                </c:pt>
                <c:pt idx="2457">
                  <c:v>511.28793044664161</c:v>
                </c:pt>
                <c:pt idx="2458">
                  <c:v>511.35782475281297</c:v>
                </c:pt>
                <c:pt idx="2459">
                  <c:v>511.39618138424822</c:v>
                </c:pt>
                <c:pt idx="2460">
                  <c:v>511.39618138424822</c:v>
                </c:pt>
                <c:pt idx="2461">
                  <c:v>511.49846573474258</c:v>
                </c:pt>
                <c:pt idx="2462">
                  <c:v>511.67746334810778</c:v>
                </c:pt>
                <c:pt idx="2463">
                  <c:v>511.70900102284349</c:v>
                </c:pt>
                <c:pt idx="2464">
                  <c:v>511.77974769860208</c:v>
                </c:pt>
                <c:pt idx="2465">
                  <c:v>511.74735765427891</c:v>
                </c:pt>
                <c:pt idx="2466">
                  <c:v>511.81128537333802</c:v>
                </c:pt>
                <c:pt idx="2467">
                  <c:v>511.88203204909649</c:v>
                </c:pt>
                <c:pt idx="2468">
                  <c:v>512.06102966246135</c:v>
                </c:pt>
                <c:pt idx="2469">
                  <c:v>512.06102966246135</c:v>
                </c:pt>
                <c:pt idx="2470">
                  <c:v>512.09256733719747</c:v>
                </c:pt>
                <c:pt idx="2471">
                  <c:v>512.23406068871441</c:v>
                </c:pt>
                <c:pt idx="2472">
                  <c:v>512.27241732015</c:v>
                </c:pt>
                <c:pt idx="2473">
                  <c:v>512.37470167064498</c:v>
                </c:pt>
                <c:pt idx="2474">
                  <c:v>512.48295260825103</c:v>
                </c:pt>
                <c:pt idx="2475">
                  <c:v>512.55369928400899</c:v>
                </c:pt>
                <c:pt idx="2476">
                  <c:v>512.55369928400899</c:v>
                </c:pt>
                <c:pt idx="2477">
                  <c:v>512.69434026593945</c:v>
                </c:pt>
                <c:pt idx="2478">
                  <c:v>512.8665189226042</c:v>
                </c:pt>
                <c:pt idx="2479">
                  <c:v>512.93726559836284</c:v>
                </c:pt>
                <c:pt idx="2480">
                  <c:v>513.00715990453398</c:v>
                </c:pt>
                <c:pt idx="2481">
                  <c:v>513.03954994885805</c:v>
                </c:pt>
                <c:pt idx="2482">
                  <c:v>513.10944425502896</c:v>
                </c:pt>
                <c:pt idx="2483">
                  <c:v>513.14780088646387</c:v>
                </c:pt>
                <c:pt idx="2484">
                  <c:v>513.21854756222297</c:v>
                </c:pt>
                <c:pt idx="2485">
                  <c:v>513.35833617456535</c:v>
                </c:pt>
                <c:pt idx="2486">
                  <c:v>513.31997954312999</c:v>
                </c:pt>
                <c:pt idx="2487">
                  <c:v>513.39072621888852</c:v>
                </c:pt>
                <c:pt idx="2488">
                  <c:v>513.42908285032388</c:v>
                </c:pt>
                <c:pt idx="2489">
                  <c:v>513.56972383225298</c:v>
                </c:pt>
                <c:pt idx="2490">
                  <c:v>513.56972383225298</c:v>
                </c:pt>
                <c:pt idx="2491">
                  <c:v>513.63365155131305</c:v>
                </c:pt>
                <c:pt idx="2492">
                  <c:v>513.63365155131305</c:v>
                </c:pt>
                <c:pt idx="2493">
                  <c:v>513.74275485850671</c:v>
                </c:pt>
                <c:pt idx="2494">
                  <c:v>513.77429253324306</c:v>
                </c:pt>
                <c:pt idx="2495">
                  <c:v>513.81264916467785</c:v>
                </c:pt>
                <c:pt idx="2496">
                  <c:v>513.84503920900113</c:v>
                </c:pt>
                <c:pt idx="2497">
                  <c:v>513.95329014660763</c:v>
                </c:pt>
                <c:pt idx="2498">
                  <c:v>514.05557449710204</c:v>
                </c:pt>
                <c:pt idx="2499">
                  <c:v>514.19621547903171</c:v>
                </c:pt>
                <c:pt idx="2500">
                  <c:v>514.26696215478978</c:v>
                </c:pt>
                <c:pt idx="2501">
                  <c:v>514.30531878622537</c:v>
                </c:pt>
                <c:pt idx="2502">
                  <c:v>514.30531878622537</c:v>
                </c:pt>
                <c:pt idx="2503">
                  <c:v>514.37521309239639</c:v>
                </c:pt>
                <c:pt idx="2504">
                  <c:v>514.44595976815538</c:v>
                </c:pt>
                <c:pt idx="2505">
                  <c:v>514.47749744289115</c:v>
                </c:pt>
                <c:pt idx="2506">
                  <c:v>514.54824411864979</c:v>
                </c:pt>
                <c:pt idx="2507">
                  <c:v>514.68888510057945</c:v>
                </c:pt>
                <c:pt idx="2508">
                  <c:v>514.96931469485139</c:v>
                </c:pt>
                <c:pt idx="2509">
                  <c:v>515.00170473917478</c:v>
                </c:pt>
                <c:pt idx="2510">
                  <c:v>515.07159904534603</c:v>
                </c:pt>
                <c:pt idx="2511">
                  <c:v>515.04006137061026</c:v>
                </c:pt>
                <c:pt idx="2512">
                  <c:v>515.10995567678196</c:v>
                </c:pt>
                <c:pt idx="2513">
                  <c:v>515.21224002727581</c:v>
                </c:pt>
                <c:pt idx="2514">
                  <c:v>515.25059665871106</c:v>
                </c:pt>
                <c:pt idx="2515">
                  <c:v>515.25059665871106</c:v>
                </c:pt>
                <c:pt idx="2516">
                  <c:v>515.35373337879298</c:v>
                </c:pt>
                <c:pt idx="2517">
                  <c:v>515.35373337879298</c:v>
                </c:pt>
                <c:pt idx="2518">
                  <c:v>515.42362768496298</c:v>
                </c:pt>
                <c:pt idx="2519">
                  <c:v>515.49437436072299</c:v>
                </c:pt>
                <c:pt idx="2520">
                  <c:v>515.4560177292874</c:v>
                </c:pt>
                <c:pt idx="2521">
                  <c:v>515.52591203545796</c:v>
                </c:pt>
                <c:pt idx="2522">
                  <c:v>515.63501534265265</c:v>
                </c:pt>
                <c:pt idx="2523">
                  <c:v>515.73729969314695</c:v>
                </c:pt>
                <c:pt idx="2524">
                  <c:v>515.80719399931786</c:v>
                </c:pt>
                <c:pt idx="2525">
                  <c:v>515.845550630753</c:v>
                </c:pt>
                <c:pt idx="2526">
                  <c:v>515.91629730651209</c:v>
                </c:pt>
                <c:pt idx="2527">
                  <c:v>515.87794067507673</c:v>
                </c:pt>
                <c:pt idx="2528">
                  <c:v>515.94783498124787</c:v>
                </c:pt>
                <c:pt idx="2529">
                  <c:v>515.94783498124787</c:v>
                </c:pt>
                <c:pt idx="2530">
                  <c:v>516.01858165700696</c:v>
                </c:pt>
                <c:pt idx="2531">
                  <c:v>516.15922263893628</c:v>
                </c:pt>
                <c:pt idx="2532">
                  <c:v>516.26747357654301</c:v>
                </c:pt>
                <c:pt idx="2533">
                  <c:v>516.29986362086595</c:v>
                </c:pt>
                <c:pt idx="2534">
                  <c:v>516.36975792703709</c:v>
                </c:pt>
                <c:pt idx="2535">
                  <c:v>516.36975792703709</c:v>
                </c:pt>
                <c:pt idx="2536">
                  <c:v>516.47204227753195</c:v>
                </c:pt>
                <c:pt idx="2537">
                  <c:v>516.58029321513811</c:v>
                </c:pt>
                <c:pt idx="2538">
                  <c:v>516.79168087282653</c:v>
                </c:pt>
                <c:pt idx="2539">
                  <c:v>516.86157517899767</c:v>
                </c:pt>
                <c:pt idx="2540">
                  <c:v>517.00306853051484</c:v>
                </c:pt>
                <c:pt idx="2541">
                  <c:v>517.03460620525038</c:v>
                </c:pt>
                <c:pt idx="2542">
                  <c:v>517.00306853051484</c:v>
                </c:pt>
                <c:pt idx="2543">
                  <c:v>517.07296283668597</c:v>
                </c:pt>
                <c:pt idx="2544">
                  <c:v>517.07296283668597</c:v>
                </c:pt>
                <c:pt idx="2545">
                  <c:v>517.14370951244462</c:v>
                </c:pt>
                <c:pt idx="2546">
                  <c:v>517.17524718718028</c:v>
                </c:pt>
                <c:pt idx="2547">
                  <c:v>517.27753153767503</c:v>
                </c:pt>
                <c:pt idx="2548">
                  <c:v>517.31588816911005</c:v>
                </c:pt>
                <c:pt idx="2549">
                  <c:v>517.34827821343288</c:v>
                </c:pt>
                <c:pt idx="2550">
                  <c:v>517.38663484486835</c:v>
                </c:pt>
                <c:pt idx="2551">
                  <c:v>517.45652915103892</c:v>
                </c:pt>
                <c:pt idx="2552">
                  <c:v>517.48891919536288</c:v>
                </c:pt>
                <c:pt idx="2553">
                  <c:v>517.55881350153425</c:v>
                </c:pt>
                <c:pt idx="2554">
                  <c:v>517.66791680872757</c:v>
                </c:pt>
                <c:pt idx="2555">
                  <c:v>517.62956017729277</c:v>
                </c:pt>
                <c:pt idx="2556">
                  <c:v>517.73781111489939</c:v>
                </c:pt>
                <c:pt idx="2557">
                  <c:v>517.87845209682905</c:v>
                </c:pt>
                <c:pt idx="2558">
                  <c:v>517.87845209682905</c:v>
                </c:pt>
                <c:pt idx="2559">
                  <c:v>517.87845209682905</c:v>
                </c:pt>
                <c:pt idx="2560">
                  <c:v>517.98073644732347</c:v>
                </c:pt>
                <c:pt idx="2561">
                  <c:v>517.98073644732347</c:v>
                </c:pt>
                <c:pt idx="2562">
                  <c:v>517.98073644732347</c:v>
                </c:pt>
                <c:pt idx="2563">
                  <c:v>518.08983975451747</c:v>
                </c:pt>
                <c:pt idx="2564">
                  <c:v>518.19127173542438</c:v>
                </c:pt>
                <c:pt idx="2565">
                  <c:v>518.26201841118302</c:v>
                </c:pt>
                <c:pt idx="2566">
                  <c:v>518.47255369928348</c:v>
                </c:pt>
                <c:pt idx="2567">
                  <c:v>518.57569041936586</c:v>
                </c:pt>
                <c:pt idx="2568">
                  <c:v>518.50494374360756</c:v>
                </c:pt>
                <c:pt idx="2569">
                  <c:v>518.61404705080145</c:v>
                </c:pt>
                <c:pt idx="2570">
                  <c:v>518.61404705080145</c:v>
                </c:pt>
                <c:pt idx="2571">
                  <c:v>518.61404705080145</c:v>
                </c:pt>
                <c:pt idx="2572">
                  <c:v>518.754688032731</c:v>
                </c:pt>
                <c:pt idx="2573">
                  <c:v>518.78622570746677</c:v>
                </c:pt>
                <c:pt idx="2574">
                  <c:v>518.82458233890213</c:v>
                </c:pt>
                <c:pt idx="2575">
                  <c:v>518.78622570746677</c:v>
                </c:pt>
                <c:pt idx="2576">
                  <c:v>518.89532901466077</c:v>
                </c:pt>
                <c:pt idx="2577">
                  <c:v>518.92686668939643</c:v>
                </c:pt>
                <c:pt idx="2578">
                  <c:v>518.96522332083134</c:v>
                </c:pt>
                <c:pt idx="2579">
                  <c:v>518.96522332083134</c:v>
                </c:pt>
                <c:pt idx="2580">
                  <c:v>519.03596999659055</c:v>
                </c:pt>
                <c:pt idx="2581">
                  <c:v>519.09989771564938</c:v>
                </c:pt>
                <c:pt idx="2582">
                  <c:v>519.13825434708485</c:v>
                </c:pt>
                <c:pt idx="2583">
                  <c:v>519.3104330037504</c:v>
                </c:pt>
                <c:pt idx="2584">
                  <c:v>519.34878963518577</c:v>
                </c:pt>
                <c:pt idx="2585">
                  <c:v>519.38117967950905</c:v>
                </c:pt>
                <c:pt idx="2586">
                  <c:v>519.41953631094441</c:v>
                </c:pt>
                <c:pt idx="2587">
                  <c:v>519.489430617116</c:v>
                </c:pt>
                <c:pt idx="2588">
                  <c:v>519.489430617116</c:v>
                </c:pt>
                <c:pt idx="2589">
                  <c:v>519.52182066143837</c:v>
                </c:pt>
                <c:pt idx="2590">
                  <c:v>519.63007159904555</c:v>
                </c:pt>
                <c:pt idx="2591">
                  <c:v>519.69996590521657</c:v>
                </c:pt>
                <c:pt idx="2592">
                  <c:v>519.73235594953974</c:v>
                </c:pt>
                <c:pt idx="2593">
                  <c:v>519.80225025571019</c:v>
                </c:pt>
                <c:pt idx="2594">
                  <c:v>519.84060688714567</c:v>
                </c:pt>
                <c:pt idx="2595">
                  <c:v>519.84060688714567</c:v>
                </c:pt>
                <c:pt idx="2596">
                  <c:v>519.91135356290488</c:v>
                </c:pt>
                <c:pt idx="2597">
                  <c:v>520.18666893965246</c:v>
                </c:pt>
                <c:pt idx="2598">
                  <c:v>520.25656324582337</c:v>
                </c:pt>
                <c:pt idx="2599">
                  <c:v>520.39720422775304</c:v>
                </c:pt>
                <c:pt idx="2600">
                  <c:v>520.39720422775304</c:v>
                </c:pt>
                <c:pt idx="2601">
                  <c:v>520.36566655301738</c:v>
                </c:pt>
                <c:pt idx="2602">
                  <c:v>520.36566655301738</c:v>
                </c:pt>
                <c:pt idx="2603">
                  <c:v>520.39720422775304</c:v>
                </c:pt>
                <c:pt idx="2604">
                  <c:v>520.46795090351122</c:v>
                </c:pt>
                <c:pt idx="2605">
                  <c:v>520.50630753494715</c:v>
                </c:pt>
                <c:pt idx="2606">
                  <c:v>520.53784520968304</c:v>
                </c:pt>
                <c:pt idx="2607">
                  <c:v>520.64694851687705</c:v>
                </c:pt>
                <c:pt idx="2608">
                  <c:v>520.67848619161305</c:v>
                </c:pt>
                <c:pt idx="2609">
                  <c:v>520.64694851687705</c:v>
                </c:pt>
                <c:pt idx="2610">
                  <c:v>520.74923286737146</c:v>
                </c:pt>
                <c:pt idx="2611">
                  <c:v>520.81912717354237</c:v>
                </c:pt>
                <c:pt idx="2612">
                  <c:v>520.78758949880671</c:v>
                </c:pt>
                <c:pt idx="2613">
                  <c:v>520.9214115240369</c:v>
                </c:pt>
                <c:pt idx="2614">
                  <c:v>520.9214115240369</c:v>
                </c:pt>
                <c:pt idx="2615">
                  <c:v>521.03051483123022</c:v>
                </c:pt>
                <c:pt idx="2616">
                  <c:v>521.03051483123022</c:v>
                </c:pt>
                <c:pt idx="2617">
                  <c:v>521.10040913740204</c:v>
                </c:pt>
                <c:pt idx="2618">
                  <c:v>521.13279918172452</c:v>
                </c:pt>
                <c:pt idx="2619">
                  <c:v>521.13279918172452</c:v>
                </c:pt>
                <c:pt idx="2620">
                  <c:v>521.17115581316057</c:v>
                </c:pt>
                <c:pt idx="2621">
                  <c:v>521.31094442550238</c:v>
                </c:pt>
                <c:pt idx="2622">
                  <c:v>521.31094442550238</c:v>
                </c:pt>
                <c:pt idx="2623">
                  <c:v>521.343334469826</c:v>
                </c:pt>
                <c:pt idx="2624">
                  <c:v>521.52233208319115</c:v>
                </c:pt>
                <c:pt idx="2625">
                  <c:v>521.38169110126137</c:v>
                </c:pt>
                <c:pt idx="2626">
                  <c:v>521.48397545175578</c:v>
                </c:pt>
                <c:pt idx="2627">
                  <c:v>521.73371974087956</c:v>
                </c:pt>
                <c:pt idx="2628">
                  <c:v>521.86754176610987</c:v>
                </c:pt>
                <c:pt idx="2629">
                  <c:v>521.90589839754523</c:v>
                </c:pt>
                <c:pt idx="2630">
                  <c:v>521.90589839754523</c:v>
                </c:pt>
                <c:pt idx="2631">
                  <c:v>521.97664507330387</c:v>
                </c:pt>
                <c:pt idx="2632">
                  <c:v>522.00818274803953</c:v>
                </c:pt>
                <c:pt idx="2633">
                  <c:v>522.00818274803953</c:v>
                </c:pt>
                <c:pt idx="2634">
                  <c:v>522.00818274803953</c:v>
                </c:pt>
                <c:pt idx="2635">
                  <c:v>522.07892942379817</c:v>
                </c:pt>
                <c:pt idx="2636">
                  <c:v>522.11728605523297</c:v>
                </c:pt>
                <c:pt idx="2637">
                  <c:v>522.18718036140478</c:v>
                </c:pt>
                <c:pt idx="2638">
                  <c:v>522.21957040572795</c:v>
                </c:pt>
                <c:pt idx="2639">
                  <c:v>522.18718036140478</c:v>
                </c:pt>
                <c:pt idx="2640">
                  <c:v>522.25792703716331</c:v>
                </c:pt>
                <c:pt idx="2641">
                  <c:v>522.32782134333388</c:v>
                </c:pt>
                <c:pt idx="2642">
                  <c:v>522.32782134333388</c:v>
                </c:pt>
                <c:pt idx="2643">
                  <c:v>522.39856801909309</c:v>
                </c:pt>
                <c:pt idx="2644">
                  <c:v>522.46846232526366</c:v>
                </c:pt>
                <c:pt idx="2645">
                  <c:v>522.53920900102287</c:v>
                </c:pt>
                <c:pt idx="2646">
                  <c:v>522.53920900102287</c:v>
                </c:pt>
                <c:pt idx="2647">
                  <c:v>522.67984998295265</c:v>
                </c:pt>
                <c:pt idx="2648">
                  <c:v>522.67984998295265</c:v>
                </c:pt>
                <c:pt idx="2649">
                  <c:v>522.71138765768899</c:v>
                </c:pt>
                <c:pt idx="2650">
                  <c:v>522.71138765768899</c:v>
                </c:pt>
                <c:pt idx="2651">
                  <c:v>522.81367200818295</c:v>
                </c:pt>
                <c:pt idx="2652">
                  <c:v>522.81367200818295</c:v>
                </c:pt>
                <c:pt idx="2653">
                  <c:v>522.81367200818295</c:v>
                </c:pt>
                <c:pt idx="2654">
                  <c:v>522.95431299011238</c:v>
                </c:pt>
                <c:pt idx="2655">
                  <c:v>522.95431299011238</c:v>
                </c:pt>
                <c:pt idx="2656">
                  <c:v>523.09495397204284</c:v>
                </c:pt>
                <c:pt idx="2657">
                  <c:v>523.06256392771854</c:v>
                </c:pt>
                <c:pt idx="2658">
                  <c:v>523.16484827821353</c:v>
                </c:pt>
                <c:pt idx="2659">
                  <c:v>523.34469826116595</c:v>
                </c:pt>
                <c:pt idx="2660">
                  <c:v>523.37623593590138</c:v>
                </c:pt>
                <c:pt idx="2661">
                  <c:v>523.44698261166036</c:v>
                </c:pt>
                <c:pt idx="2662">
                  <c:v>523.48533924309595</c:v>
                </c:pt>
                <c:pt idx="2663">
                  <c:v>523.41459256733697</c:v>
                </c:pt>
                <c:pt idx="2664">
                  <c:v>523.51687691783195</c:v>
                </c:pt>
                <c:pt idx="2665">
                  <c:v>523.58762359359025</c:v>
                </c:pt>
                <c:pt idx="2666">
                  <c:v>523.55523354926697</c:v>
                </c:pt>
                <c:pt idx="2667">
                  <c:v>523.58762359359025</c:v>
                </c:pt>
                <c:pt idx="2668">
                  <c:v>523.61916126832602</c:v>
                </c:pt>
                <c:pt idx="2669">
                  <c:v>523.65751789976059</c:v>
                </c:pt>
                <c:pt idx="2670">
                  <c:v>523.72826457552003</c:v>
                </c:pt>
                <c:pt idx="2671">
                  <c:v>523.79815888169105</c:v>
                </c:pt>
                <c:pt idx="2672">
                  <c:v>523.79815888169105</c:v>
                </c:pt>
                <c:pt idx="2673">
                  <c:v>523.83054892601433</c:v>
                </c:pt>
                <c:pt idx="2674">
                  <c:v>523.83054892601433</c:v>
                </c:pt>
                <c:pt idx="2675">
                  <c:v>523.86890555744969</c:v>
                </c:pt>
                <c:pt idx="2676">
                  <c:v>523.97118990794411</c:v>
                </c:pt>
                <c:pt idx="2677">
                  <c:v>523.93879986362106</c:v>
                </c:pt>
                <c:pt idx="2678">
                  <c:v>523.97118990794411</c:v>
                </c:pt>
                <c:pt idx="2679">
                  <c:v>523.97118990794411</c:v>
                </c:pt>
                <c:pt idx="2680">
                  <c:v>524.04108421411524</c:v>
                </c:pt>
                <c:pt idx="2681">
                  <c:v>524.11183088987389</c:v>
                </c:pt>
                <c:pt idx="2682">
                  <c:v>524.22008182748027</c:v>
                </c:pt>
                <c:pt idx="2683">
                  <c:v>524.25247187180366</c:v>
                </c:pt>
                <c:pt idx="2684">
                  <c:v>524.25247187180366</c:v>
                </c:pt>
                <c:pt idx="2685">
                  <c:v>524.32236617797423</c:v>
                </c:pt>
                <c:pt idx="2686">
                  <c:v>524.36072280940925</c:v>
                </c:pt>
                <c:pt idx="2687">
                  <c:v>524.46300715990435</c:v>
                </c:pt>
                <c:pt idx="2688">
                  <c:v>524.46300715990435</c:v>
                </c:pt>
                <c:pt idx="2689">
                  <c:v>524.63518581657002</c:v>
                </c:pt>
                <c:pt idx="2690">
                  <c:v>524.70593249232866</c:v>
                </c:pt>
                <c:pt idx="2691">
                  <c:v>524.77582679849979</c:v>
                </c:pt>
                <c:pt idx="2692">
                  <c:v>524.84657347425787</c:v>
                </c:pt>
                <c:pt idx="2693">
                  <c:v>524.81418342993527</c:v>
                </c:pt>
                <c:pt idx="2694">
                  <c:v>524.88493010569402</c:v>
                </c:pt>
                <c:pt idx="2695">
                  <c:v>524.91732015001708</c:v>
                </c:pt>
                <c:pt idx="2696">
                  <c:v>524.88493010569402</c:v>
                </c:pt>
                <c:pt idx="2697">
                  <c:v>524.98721445618821</c:v>
                </c:pt>
                <c:pt idx="2698">
                  <c:v>525.05796113194606</c:v>
                </c:pt>
                <c:pt idx="2699">
                  <c:v>525.02557108762358</c:v>
                </c:pt>
                <c:pt idx="2700">
                  <c:v>525.02557108762358</c:v>
                </c:pt>
                <c:pt idx="2701">
                  <c:v>525.02557108762358</c:v>
                </c:pt>
                <c:pt idx="2702">
                  <c:v>525.09631776338244</c:v>
                </c:pt>
                <c:pt idx="2703">
                  <c:v>525.12785543811799</c:v>
                </c:pt>
                <c:pt idx="2704">
                  <c:v>525.16621206955335</c:v>
                </c:pt>
                <c:pt idx="2705">
                  <c:v>525.23695874531199</c:v>
                </c:pt>
                <c:pt idx="2706">
                  <c:v>525.30685305148302</c:v>
                </c:pt>
                <c:pt idx="2707">
                  <c:v>525.37759972724177</c:v>
                </c:pt>
                <c:pt idx="2708">
                  <c:v>525.44152744630037</c:v>
                </c:pt>
                <c:pt idx="2709">
                  <c:v>525.44152744630037</c:v>
                </c:pt>
                <c:pt idx="2710">
                  <c:v>525.37759972724177</c:v>
                </c:pt>
                <c:pt idx="2711">
                  <c:v>525.40913740197743</c:v>
                </c:pt>
                <c:pt idx="2712">
                  <c:v>525.51142175247139</c:v>
                </c:pt>
                <c:pt idx="2713">
                  <c:v>525.47988407773596</c:v>
                </c:pt>
                <c:pt idx="2714">
                  <c:v>525.51142175247139</c:v>
                </c:pt>
                <c:pt idx="2715">
                  <c:v>525.51142175247139</c:v>
                </c:pt>
                <c:pt idx="2716">
                  <c:v>525.69041936583699</c:v>
                </c:pt>
                <c:pt idx="2717">
                  <c:v>525.83106034776677</c:v>
                </c:pt>
                <c:pt idx="2718">
                  <c:v>525.79270371633197</c:v>
                </c:pt>
                <c:pt idx="2719">
                  <c:v>525.83106034776677</c:v>
                </c:pt>
                <c:pt idx="2720">
                  <c:v>526.14387998636198</c:v>
                </c:pt>
                <c:pt idx="2721">
                  <c:v>526.11234231162655</c:v>
                </c:pt>
                <c:pt idx="2722">
                  <c:v>526.14387998636198</c:v>
                </c:pt>
                <c:pt idx="2723">
                  <c:v>526.14387998636198</c:v>
                </c:pt>
                <c:pt idx="2724">
                  <c:v>526.11234231162655</c:v>
                </c:pt>
                <c:pt idx="2725">
                  <c:v>526.14387998636198</c:v>
                </c:pt>
                <c:pt idx="2726">
                  <c:v>526.11234231162655</c:v>
                </c:pt>
                <c:pt idx="2727">
                  <c:v>526.35526764404972</c:v>
                </c:pt>
                <c:pt idx="2728">
                  <c:v>526.35526764404972</c:v>
                </c:pt>
                <c:pt idx="2729">
                  <c:v>526.42516195022142</c:v>
                </c:pt>
                <c:pt idx="2730">
                  <c:v>526.38680531878617</c:v>
                </c:pt>
                <c:pt idx="2731">
                  <c:v>526.35526764404972</c:v>
                </c:pt>
                <c:pt idx="2732">
                  <c:v>526.38680531878617</c:v>
                </c:pt>
                <c:pt idx="2733">
                  <c:v>526.45755199454379</c:v>
                </c:pt>
                <c:pt idx="2734">
                  <c:v>526.45755199454379</c:v>
                </c:pt>
                <c:pt idx="2735">
                  <c:v>526.49590862598029</c:v>
                </c:pt>
                <c:pt idx="2736">
                  <c:v>526.52829867030346</c:v>
                </c:pt>
                <c:pt idx="2737">
                  <c:v>526.52829867030346</c:v>
                </c:pt>
                <c:pt idx="2738">
                  <c:v>526.49590862598029</c:v>
                </c:pt>
                <c:pt idx="2739">
                  <c:v>526.52829867030346</c:v>
                </c:pt>
                <c:pt idx="2740">
                  <c:v>526.84793726559838</c:v>
                </c:pt>
                <c:pt idx="2741">
                  <c:v>526.84793726559838</c:v>
                </c:pt>
                <c:pt idx="2742">
                  <c:v>526.84793726559838</c:v>
                </c:pt>
                <c:pt idx="2743">
                  <c:v>526.84793726559838</c:v>
                </c:pt>
                <c:pt idx="2744">
                  <c:v>526.87947494033403</c:v>
                </c:pt>
                <c:pt idx="2745">
                  <c:v>526.80958063416301</c:v>
                </c:pt>
                <c:pt idx="2746">
                  <c:v>526.91783157176951</c:v>
                </c:pt>
                <c:pt idx="2747">
                  <c:v>526.87947494033403</c:v>
                </c:pt>
                <c:pt idx="2748">
                  <c:v>526.91783157176951</c:v>
                </c:pt>
                <c:pt idx="2749">
                  <c:v>527.12921922945804</c:v>
                </c:pt>
                <c:pt idx="2750">
                  <c:v>527.1607569041937</c:v>
                </c:pt>
                <c:pt idx="2751">
                  <c:v>527.23150357995246</c:v>
                </c:pt>
                <c:pt idx="2752">
                  <c:v>527.19911353562895</c:v>
                </c:pt>
                <c:pt idx="2753">
                  <c:v>527.23150357995246</c:v>
                </c:pt>
                <c:pt idx="2754">
                  <c:v>527.30139788612337</c:v>
                </c:pt>
                <c:pt idx="2755">
                  <c:v>527.47442891237654</c:v>
                </c:pt>
                <c:pt idx="2756">
                  <c:v>527.58267984998304</c:v>
                </c:pt>
                <c:pt idx="2757">
                  <c:v>527.61506989430552</c:v>
                </c:pt>
                <c:pt idx="2758">
                  <c:v>527.54432321854745</c:v>
                </c:pt>
                <c:pt idx="2759">
                  <c:v>527.51278554381167</c:v>
                </c:pt>
                <c:pt idx="2760">
                  <c:v>527.54432321854745</c:v>
                </c:pt>
                <c:pt idx="2761">
                  <c:v>527.54432321854745</c:v>
                </c:pt>
                <c:pt idx="2762">
                  <c:v>527.54432321854745</c:v>
                </c:pt>
                <c:pt idx="2763">
                  <c:v>527.44203886805326</c:v>
                </c:pt>
                <c:pt idx="2764">
                  <c:v>526.98857824752804</c:v>
                </c:pt>
                <c:pt idx="2765">
                  <c:v>526.73883395840448</c:v>
                </c:pt>
                <c:pt idx="2766">
                  <c:v>526.80958063416301</c:v>
                </c:pt>
                <c:pt idx="2767">
                  <c:v>526.87947494033403</c:v>
                </c:pt>
                <c:pt idx="2768">
                  <c:v>527.02011592226336</c:v>
                </c:pt>
                <c:pt idx="2769">
                  <c:v>527.1607569041937</c:v>
                </c:pt>
                <c:pt idx="2770">
                  <c:v>527.26304125468801</c:v>
                </c:pt>
                <c:pt idx="2771">
                  <c:v>527.37214456188201</c:v>
                </c:pt>
                <c:pt idx="2772">
                  <c:v>527.40368223661801</c:v>
                </c:pt>
                <c:pt idx="2773">
                  <c:v>527.47442891237654</c:v>
                </c:pt>
                <c:pt idx="2774">
                  <c:v>527.79321513808384</c:v>
                </c:pt>
                <c:pt idx="2775">
                  <c:v>527.96624616433633</c:v>
                </c:pt>
                <c:pt idx="2776">
                  <c:v>527.96624616433633</c:v>
                </c:pt>
                <c:pt idx="2777">
                  <c:v>528.03614047050803</c:v>
                </c:pt>
                <c:pt idx="2778">
                  <c:v>528.00460279577226</c:v>
                </c:pt>
                <c:pt idx="2779">
                  <c:v>528.20917149676097</c:v>
                </c:pt>
                <c:pt idx="2780">
                  <c:v>528.31827480395441</c:v>
                </c:pt>
                <c:pt idx="2781">
                  <c:v>528.31827480395441</c:v>
                </c:pt>
                <c:pt idx="2782">
                  <c:v>528.31827480395441</c:v>
                </c:pt>
                <c:pt idx="2783">
                  <c:v>528.24752812819645</c:v>
                </c:pt>
                <c:pt idx="2784">
                  <c:v>528.24752812819645</c:v>
                </c:pt>
                <c:pt idx="2785">
                  <c:v>528.27991817251961</c:v>
                </c:pt>
                <c:pt idx="2786">
                  <c:v>528.34981247869075</c:v>
                </c:pt>
                <c:pt idx="2787">
                  <c:v>528.34981247869075</c:v>
                </c:pt>
                <c:pt idx="2788">
                  <c:v>528.42055915444871</c:v>
                </c:pt>
                <c:pt idx="2789">
                  <c:v>528.38816911012623</c:v>
                </c:pt>
                <c:pt idx="2790">
                  <c:v>528.42055915444871</c:v>
                </c:pt>
                <c:pt idx="2791">
                  <c:v>528.38816911012623</c:v>
                </c:pt>
                <c:pt idx="2792">
                  <c:v>528.49045346062053</c:v>
                </c:pt>
                <c:pt idx="2793">
                  <c:v>528.77173542447997</c:v>
                </c:pt>
                <c:pt idx="2794">
                  <c:v>528.88083873167398</c:v>
                </c:pt>
                <c:pt idx="2795">
                  <c:v>528.81009205591488</c:v>
                </c:pt>
                <c:pt idx="2796">
                  <c:v>528.88083873167398</c:v>
                </c:pt>
                <c:pt idx="2797">
                  <c:v>528.84248210023782</c:v>
                </c:pt>
                <c:pt idx="2798">
                  <c:v>528.84248210023782</c:v>
                </c:pt>
                <c:pt idx="2799">
                  <c:v>528.81009205591488</c:v>
                </c:pt>
                <c:pt idx="2800">
                  <c:v>528.84248210023782</c:v>
                </c:pt>
                <c:pt idx="2801">
                  <c:v>528.88083873167398</c:v>
                </c:pt>
                <c:pt idx="2802">
                  <c:v>528.84248210023782</c:v>
                </c:pt>
                <c:pt idx="2803">
                  <c:v>528.88083873167398</c:v>
                </c:pt>
                <c:pt idx="2804">
                  <c:v>528.91237640640986</c:v>
                </c:pt>
                <c:pt idx="2805">
                  <c:v>528.91237640640986</c:v>
                </c:pt>
                <c:pt idx="2806">
                  <c:v>528.95073303784545</c:v>
                </c:pt>
                <c:pt idx="2807">
                  <c:v>528.98312308216839</c:v>
                </c:pt>
                <c:pt idx="2808">
                  <c:v>529.05301738833941</c:v>
                </c:pt>
                <c:pt idx="2809">
                  <c:v>529.22604841459258</c:v>
                </c:pt>
                <c:pt idx="2810">
                  <c:v>529.29594272076372</c:v>
                </c:pt>
                <c:pt idx="2811">
                  <c:v>529.3342993521992</c:v>
                </c:pt>
                <c:pt idx="2812">
                  <c:v>529.26440504602795</c:v>
                </c:pt>
                <c:pt idx="2813">
                  <c:v>529.3342993521992</c:v>
                </c:pt>
                <c:pt idx="2814">
                  <c:v>529.64711899079384</c:v>
                </c:pt>
                <c:pt idx="2815">
                  <c:v>529.64711899079384</c:v>
                </c:pt>
                <c:pt idx="2816">
                  <c:v>529.61558131605864</c:v>
                </c:pt>
                <c:pt idx="2817">
                  <c:v>529.61558131605864</c:v>
                </c:pt>
                <c:pt idx="2818">
                  <c:v>529.57722468462259</c:v>
                </c:pt>
                <c:pt idx="2819">
                  <c:v>529.57722468462259</c:v>
                </c:pt>
                <c:pt idx="2820">
                  <c:v>529.57722468462259</c:v>
                </c:pt>
                <c:pt idx="2821">
                  <c:v>529.57722468462259</c:v>
                </c:pt>
                <c:pt idx="2822">
                  <c:v>529.61558131605864</c:v>
                </c:pt>
                <c:pt idx="2823">
                  <c:v>529.61558131605864</c:v>
                </c:pt>
                <c:pt idx="2824">
                  <c:v>529.57722468462259</c:v>
                </c:pt>
                <c:pt idx="2825">
                  <c:v>529.64711899079384</c:v>
                </c:pt>
                <c:pt idx="2826">
                  <c:v>529.64711899079384</c:v>
                </c:pt>
                <c:pt idx="2827">
                  <c:v>529.68547562222966</c:v>
                </c:pt>
                <c:pt idx="2828">
                  <c:v>529.68547562222966</c:v>
                </c:pt>
                <c:pt idx="2829">
                  <c:v>529.71786566655305</c:v>
                </c:pt>
                <c:pt idx="2830">
                  <c:v>529.75622229798785</c:v>
                </c:pt>
                <c:pt idx="2831">
                  <c:v>529.75622229798785</c:v>
                </c:pt>
                <c:pt idx="2832">
                  <c:v>529.85850664848283</c:v>
                </c:pt>
                <c:pt idx="2833">
                  <c:v>529.78861234231158</c:v>
                </c:pt>
                <c:pt idx="2834">
                  <c:v>529.82696897374706</c:v>
                </c:pt>
                <c:pt idx="2835">
                  <c:v>529.89686327991819</c:v>
                </c:pt>
                <c:pt idx="2836">
                  <c:v>530.21053528810103</c:v>
                </c:pt>
                <c:pt idx="2837">
                  <c:v>530.52335492669602</c:v>
                </c:pt>
                <c:pt idx="2838">
                  <c:v>530.59410160245477</c:v>
                </c:pt>
                <c:pt idx="2839">
                  <c:v>530.56171155813195</c:v>
                </c:pt>
                <c:pt idx="2840">
                  <c:v>530.42107057620206</c:v>
                </c:pt>
                <c:pt idx="2841">
                  <c:v>530.45346062052511</c:v>
                </c:pt>
                <c:pt idx="2842">
                  <c:v>530.45346062052511</c:v>
                </c:pt>
                <c:pt idx="2843">
                  <c:v>530.42107057620206</c:v>
                </c:pt>
                <c:pt idx="2844">
                  <c:v>530.35117627003069</c:v>
                </c:pt>
                <c:pt idx="2845">
                  <c:v>530.35117627003069</c:v>
                </c:pt>
                <c:pt idx="2846">
                  <c:v>530.35117627003069</c:v>
                </c:pt>
                <c:pt idx="2847">
                  <c:v>530.38271394476635</c:v>
                </c:pt>
                <c:pt idx="2848">
                  <c:v>530.38271394476635</c:v>
                </c:pt>
                <c:pt idx="2849">
                  <c:v>530.45346062052511</c:v>
                </c:pt>
                <c:pt idx="2850">
                  <c:v>530.45346062052511</c:v>
                </c:pt>
                <c:pt idx="2851">
                  <c:v>530.42107057620206</c:v>
                </c:pt>
                <c:pt idx="2852">
                  <c:v>530.45346062052511</c:v>
                </c:pt>
                <c:pt idx="2853">
                  <c:v>530.56171155813195</c:v>
                </c:pt>
                <c:pt idx="2854">
                  <c:v>530.52335492669602</c:v>
                </c:pt>
                <c:pt idx="2855">
                  <c:v>530.49181725196036</c:v>
                </c:pt>
                <c:pt idx="2856">
                  <c:v>530.59410160245477</c:v>
                </c:pt>
                <c:pt idx="2857">
                  <c:v>530.59410160245477</c:v>
                </c:pt>
                <c:pt idx="2858">
                  <c:v>530.52335492669602</c:v>
                </c:pt>
                <c:pt idx="2859">
                  <c:v>530.87538356631501</c:v>
                </c:pt>
                <c:pt idx="2860">
                  <c:v>531.0475622229792</c:v>
                </c:pt>
                <c:pt idx="2861">
                  <c:v>531.15581316058638</c:v>
                </c:pt>
                <c:pt idx="2862">
                  <c:v>531.22655983634502</c:v>
                </c:pt>
                <c:pt idx="2863">
                  <c:v>531.15581316058638</c:v>
                </c:pt>
                <c:pt idx="2864">
                  <c:v>531.15581316058638</c:v>
                </c:pt>
                <c:pt idx="2865">
                  <c:v>531.11745652915101</c:v>
                </c:pt>
                <c:pt idx="2866">
                  <c:v>531.08591885441535</c:v>
                </c:pt>
                <c:pt idx="2867">
                  <c:v>531.15581316058638</c:v>
                </c:pt>
                <c:pt idx="2868">
                  <c:v>531.0475622229792</c:v>
                </c:pt>
                <c:pt idx="2869">
                  <c:v>531.08591885441535</c:v>
                </c:pt>
                <c:pt idx="2870">
                  <c:v>531.0475622229792</c:v>
                </c:pt>
                <c:pt idx="2871">
                  <c:v>531.11745652915101</c:v>
                </c:pt>
                <c:pt idx="2872">
                  <c:v>531.08591885441535</c:v>
                </c:pt>
                <c:pt idx="2873">
                  <c:v>531.15581316058638</c:v>
                </c:pt>
                <c:pt idx="2874">
                  <c:v>531.08591885441535</c:v>
                </c:pt>
                <c:pt idx="2875">
                  <c:v>531.15581316058638</c:v>
                </c:pt>
                <c:pt idx="2876">
                  <c:v>531.22655983634502</c:v>
                </c:pt>
                <c:pt idx="2877">
                  <c:v>531.22655983634502</c:v>
                </c:pt>
                <c:pt idx="2878">
                  <c:v>531.25809751108068</c:v>
                </c:pt>
                <c:pt idx="2879">
                  <c:v>531.29730651210355</c:v>
                </c:pt>
                <c:pt idx="2880">
                  <c:v>531.29730651210355</c:v>
                </c:pt>
                <c:pt idx="2881">
                  <c:v>531.61012615069899</c:v>
                </c:pt>
                <c:pt idx="2882">
                  <c:v>531.78315717695205</c:v>
                </c:pt>
                <c:pt idx="2883">
                  <c:v>531.75076713262877</c:v>
                </c:pt>
                <c:pt idx="2884">
                  <c:v>531.89140811455786</c:v>
                </c:pt>
                <c:pt idx="2885">
                  <c:v>531.82151380838741</c:v>
                </c:pt>
                <c:pt idx="2886">
                  <c:v>531.82151380838741</c:v>
                </c:pt>
                <c:pt idx="2887">
                  <c:v>531.75076713262877</c:v>
                </c:pt>
                <c:pt idx="2888">
                  <c:v>531.78315717695205</c:v>
                </c:pt>
                <c:pt idx="2889">
                  <c:v>531.75076713262877</c:v>
                </c:pt>
                <c:pt idx="2890">
                  <c:v>531.75076713262877</c:v>
                </c:pt>
                <c:pt idx="2891">
                  <c:v>531.68087282645797</c:v>
                </c:pt>
                <c:pt idx="2892">
                  <c:v>531.71922945789299</c:v>
                </c:pt>
                <c:pt idx="2893">
                  <c:v>531.78315717695205</c:v>
                </c:pt>
                <c:pt idx="2894">
                  <c:v>531.75076713262877</c:v>
                </c:pt>
                <c:pt idx="2895">
                  <c:v>531.78315717695205</c:v>
                </c:pt>
                <c:pt idx="2896">
                  <c:v>531.75076713262877</c:v>
                </c:pt>
                <c:pt idx="2897">
                  <c:v>531.78315717695205</c:v>
                </c:pt>
                <c:pt idx="2898">
                  <c:v>531.8530514831225</c:v>
                </c:pt>
                <c:pt idx="2899">
                  <c:v>531.82151380838741</c:v>
                </c:pt>
                <c:pt idx="2900">
                  <c:v>531.8530514831225</c:v>
                </c:pt>
                <c:pt idx="2901">
                  <c:v>531.8530514831225</c:v>
                </c:pt>
                <c:pt idx="2902">
                  <c:v>531.89140811455786</c:v>
                </c:pt>
                <c:pt idx="2903">
                  <c:v>531.96215479031628</c:v>
                </c:pt>
                <c:pt idx="2904">
                  <c:v>531.99369246505285</c:v>
                </c:pt>
                <c:pt idx="2905">
                  <c:v>532.03204909648787</c:v>
                </c:pt>
                <c:pt idx="2906">
                  <c:v>532.03204909648787</c:v>
                </c:pt>
                <c:pt idx="2907">
                  <c:v>532.34572110467036</c:v>
                </c:pt>
                <c:pt idx="2908">
                  <c:v>532.65854074326614</c:v>
                </c:pt>
                <c:pt idx="2909">
                  <c:v>532.72843504943796</c:v>
                </c:pt>
                <c:pt idx="2910">
                  <c:v>532.62615069894287</c:v>
                </c:pt>
                <c:pt idx="2911">
                  <c:v>532.62615069894287</c:v>
                </c:pt>
                <c:pt idx="2912">
                  <c:v>532.52386634844879</c:v>
                </c:pt>
                <c:pt idx="2913">
                  <c:v>532.52386634844879</c:v>
                </c:pt>
                <c:pt idx="2914">
                  <c:v>532.48636208660082</c:v>
                </c:pt>
                <c:pt idx="2915">
                  <c:v>532.48636208660082</c:v>
                </c:pt>
                <c:pt idx="2916">
                  <c:v>532.52386634844879</c:v>
                </c:pt>
                <c:pt idx="2917">
                  <c:v>532.45397204227754</c:v>
                </c:pt>
                <c:pt idx="2918">
                  <c:v>532.52386634844879</c:v>
                </c:pt>
                <c:pt idx="2919">
                  <c:v>532.52386634844879</c:v>
                </c:pt>
                <c:pt idx="2920">
                  <c:v>532.45397204227754</c:v>
                </c:pt>
                <c:pt idx="2921">
                  <c:v>532.48636208660082</c:v>
                </c:pt>
                <c:pt idx="2922">
                  <c:v>532.48636208660082</c:v>
                </c:pt>
                <c:pt idx="2923">
                  <c:v>532.52386634844879</c:v>
                </c:pt>
                <c:pt idx="2924">
                  <c:v>532.55625639277116</c:v>
                </c:pt>
                <c:pt idx="2925">
                  <c:v>532.59461302420732</c:v>
                </c:pt>
                <c:pt idx="2926">
                  <c:v>532.55625639277116</c:v>
                </c:pt>
                <c:pt idx="2927">
                  <c:v>532.65854074326614</c:v>
                </c:pt>
                <c:pt idx="2928">
                  <c:v>532.59461302420732</c:v>
                </c:pt>
                <c:pt idx="2929">
                  <c:v>532.65854074326614</c:v>
                </c:pt>
                <c:pt idx="2930">
                  <c:v>532.69689737470173</c:v>
                </c:pt>
                <c:pt idx="2931">
                  <c:v>532.69689737470173</c:v>
                </c:pt>
                <c:pt idx="2932">
                  <c:v>532.69689737470173</c:v>
                </c:pt>
                <c:pt idx="2933">
                  <c:v>532.72843504943796</c:v>
                </c:pt>
                <c:pt idx="2934">
                  <c:v>533.29185134674401</c:v>
                </c:pt>
                <c:pt idx="2935">
                  <c:v>533.4001022843504</c:v>
                </c:pt>
                <c:pt idx="2936">
                  <c:v>533.4001022843504</c:v>
                </c:pt>
                <c:pt idx="2937">
                  <c:v>533.29185134674401</c:v>
                </c:pt>
                <c:pt idx="2938">
                  <c:v>533.29185134674401</c:v>
                </c:pt>
                <c:pt idx="2939">
                  <c:v>533.25946130242039</c:v>
                </c:pt>
                <c:pt idx="2940">
                  <c:v>533.25946130242039</c:v>
                </c:pt>
                <c:pt idx="2941">
                  <c:v>533.22110467098526</c:v>
                </c:pt>
                <c:pt idx="2942">
                  <c:v>533.11882032049095</c:v>
                </c:pt>
                <c:pt idx="2943">
                  <c:v>533.15121036481366</c:v>
                </c:pt>
                <c:pt idx="2944">
                  <c:v>533.1895669962496</c:v>
                </c:pt>
                <c:pt idx="2945">
                  <c:v>533.15121036481366</c:v>
                </c:pt>
                <c:pt idx="2946">
                  <c:v>533.15121036481366</c:v>
                </c:pt>
                <c:pt idx="2947">
                  <c:v>533.15121036481366</c:v>
                </c:pt>
                <c:pt idx="2948">
                  <c:v>533.1895669962496</c:v>
                </c:pt>
                <c:pt idx="2949">
                  <c:v>533.1895669962496</c:v>
                </c:pt>
                <c:pt idx="2950">
                  <c:v>533.15121036481366</c:v>
                </c:pt>
                <c:pt idx="2951">
                  <c:v>533.15121036481366</c:v>
                </c:pt>
                <c:pt idx="2952">
                  <c:v>533.22110467098526</c:v>
                </c:pt>
                <c:pt idx="2953">
                  <c:v>533.25946130242039</c:v>
                </c:pt>
                <c:pt idx="2954">
                  <c:v>533.25946130242039</c:v>
                </c:pt>
                <c:pt idx="2955">
                  <c:v>533.29185134674401</c:v>
                </c:pt>
                <c:pt idx="2956">
                  <c:v>533.4001022843504</c:v>
                </c:pt>
                <c:pt idx="2957">
                  <c:v>533.33020797817926</c:v>
                </c:pt>
                <c:pt idx="2958">
                  <c:v>533.43249232867367</c:v>
                </c:pt>
                <c:pt idx="2959">
                  <c:v>533.4001022843504</c:v>
                </c:pt>
                <c:pt idx="2960">
                  <c:v>533.47084896010904</c:v>
                </c:pt>
                <c:pt idx="2961">
                  <c:v>533.47084896010904</c:v>
                </c:pt>
                <c:pt idx="2962">
                  <c:v>533.78366859870437</c:v>
                </c:pt>
                <c:pt idx="2963">
                  <c:v>534.13484486873506</c:v>
                </c:pt>
                <c:pt idx="2964">
                  <c:v>534.13484486873506</c:v>
                </c:pt>
                <c:pt idx="2965">
                  <c:v>534.13484486873506</c:v>
                </c:pt>
                <c:pt idx="2966">
                  <c:v>534.06495056256404</c:v>
                </c:pt>
                <c:pt idx="2967">
                  <c:v>533.99505625639301</c:v>
                </c:pt>
                <c:pt idx="2968">
                  <c:v>533.92430958063414</c:v>
                </c:pt>
                <c:pt idx="2969">
                  <c:v>533.99505625639301</c:v>
                </c:pt>
                <c:pt idx="2970">
                  <c:v>533.92430958063414</c:v>
                </c:pt>
                <c:pt idx="2971">
                  <c:v>533.85441527446289</c:v>
                </c:pt>
                <c:pt idx="2972">
                  <c:v>533.88595294919867</c:v>
                </c:pt>
                <c:pt idx="2973">
                  <c:v>533.85441527446289</c:v>
                </c:pt>
                <c:pt idx="2974">
                  <c:v>533.81605864302742</c:v>
                </c:pt>
                <c:pt idx="2975">
                  <c:v>533.88595294919867</c:v>
                </c:pt>
                <c:pt idx="2976">
                  <c:v>533.81605864302742</c:v>
                </c:pt>
                <c:pt idx="2977">
                  <c:v>533.88595294919867</c:v>
                </c:pt>
                <c:pt idx="2978">
                  <c:v>533.88595294919867</c:v>
                </c:pt>
                <c:pt idx="2979">
                  <c:v>533.85441527446289</c:v>
                </c:pt>
                <c:pt idx="2980">
                  <c:v>533.92430958063414</c:v>
                </c:pt>
                <c:pt idx="2981">
                  <c:v>533.92430958063414</c:v>
                </c:pt>
                <c:pt idx="2982">
                  <c:v>533.88595294919867</c:v>
                </c:pt>
                <c:pt idx="2983">
                  <c:v>533.99505625639301</c:v>
                </c:pt>
                <c:pt idx="2984">
                  <c:v>533.95669962495685</c:v>
                </c:pt>
                <c:pt idx="2985">
                  <c:v>534.02659393112856</c:v>
                </c:pt>
                <c:pt idx="2986">
                  <c:v>533.99505625639301</c:v>
                </c:pt>
                <c:pt idx="2987">
                  <c:v>534.13484486873506</c:v>
                </c:pt>
                <c:pt idx="2988">
                  <c:v>534.34623252642336</c:v>
                </c:pt>
                <c:pt idx="2989">
                  <c:v>534.37777020115948</c:v>
                </c:pt>
                <c:pt idx="2990">
                  <c:v>534.69144220934197</c:v>
                </c:pt>
                <c:pt idx="2991">
                  <c:v>534.76218888509982</c:v>
                </c:pt>
                <c:pt idx="2992">
                  <c:v>534.69144220934197</c:v>
                </c:pt>
                <c:pt idx="2993">
                  <c:v>534.65990453460654</c:v>
                </c:pt>
                <c:pt idx="2994">
                  <c:v>534.58915785884756</c:v>
                </c:pt>
                <c:pt idx="2995">
                  <c:v>534.51926355267653</c:v>
                </c:pt>
                <c:pt idx="2996">
                  <c:v>534.48005455165355</c:v>
                </c:pt>
                <c:pt idx="2997">
                  <c:v>534.48005455165355</c:v>
                </c:pt>
                <c:pt idx="2998">
                  <c:v>534.51926355267653</c:v>
                </c:pt>
                <c:pt idx="2999">
                  <c:v>534.44851687691789</c:v>
                </c:pt>
                <c:pt idx="3000">
                  <c:v>534.41612683259382</c:v>
                </c:pt>
                <c:pt idx="3001">
                  <c:v>534.51926355267653</c:v>
                </c:pt>
                <c:pt idx="3002">
                  <c:v>534.48005455165355</c:v>
                </c:pt>
                <c:pt idx="3003">
                  <c:v>534.44851687691789</c:v>
                </c:pt>
                <c:pt idx="3004">
                  <c:v>534.44851687691789</c:v>
                </c:pt>
                <c:pt idx="3005">
                  <c:v>534.44851687691789</c:v>
                </c:pt>
                <c:pt idx="3006">
                  <c:v>534.51926355267653</c:v>
                </c:pt>
                <c:pt idx="3007">
                  <c:v>534.58915785884756</c:v>
                </c:pt>
                <c:pt idx="3008">
                  <c:v>534.58915785884756</c:v>
                </c:pt>
                <c:pt idx="3009">
                  <c:v>534.58915785884756</c:v>
                </c:pt>
                <c:pt idx="3010">
                  <c:v>534.62154790317084</c:v>
                </c:pt>
                <c:pt idx="3011">
                  <c:v>534.62154790317084</c:v>
                </c:pt>
                <c:pt idx="3012">
                  <c:v>534.62154790317084</c:v>
                </c:pt>
                <c:pt idx="3013">
                  <c:v>534.69144220934197</c:v>
                </c:pt>
                <c:pt idx="3014">
                  <c:v>534.65990453460654</c:v>
                </c:pt>
                <c:pt idx="3015">
                  <c:v>534.72979884077745</c:v>
                </c:pt>
                <c:pt idx="3016">
                  <c:v>534.69144220934197</c:v>
                </c:pt>
                <c:pt idx="3017">
                  <c:v>534.90282986703039</c:v>
                </c:pt>
                <c:pt idx="3018">
                  <c:v>534.94118649846507</c:v>
                </c:pt>
                <c:pt idx="3019">
                  <c:v>534.94118649846507</c:v>
                </c:pt>
                <c:pt idx="3020">
                  <c:v>535.18411183088983</c:v>
                </c:pt>
                <c:pt idx="3021">
                  <c:v>535.42703716331346</c:v>
                </c:pt>
                <c:pt idx="3022">
                  <c:v>535.36310944425418</c:v>
                </c:pt>
                <c:pt idx="3023">
                  <c:v>535.29236276849645</c:v>
                </c:pt>
                <c:pt idx="3024">
                  <c:v>535.36310944425418</c:v>
                </c:pt>
                <c:pt idx="3025">
                  <c:v>535.22246846232531</c:v>
                </c:pt>
                <c:pt idx="3026">
                  <c:v>535.18411183088983</c:v>
                </c:pt>
                <c:pt idx="3027">
                  <c:v>535.18411183088983</c:v>
                </c:pt>
                <c:pt idx="3028">
                  <c:v>535.22246846232531</c:v>
                </c:pt>
                <c:pt idx="3029">
                  <c:v>535.11336515513153</c:v>
                </c:pt>
                <c:pt idx="3030">
                  <c:v>535.18411183088983</c:v>
                </c:pt>
                <c:pt idx="3031">
                  <c:v>535.15172178656667</c:v>
                </c:pt>
                <c:pt idx="3032">
                  <c:v>535.15172178656667</c:v>
                </c:pt>
                <c:pt idx="3033">
                  <c:v>535.18411183088983</c:v>
                </c:pt>
                <c:pt idx="3034">
                  <c:v>535.11336515513153</c:v>
                </c:pt>
                <c:pt idx="3035">
                  <c:v>535.15172178656667</c:v>
                </c:pt>
                <c:pt idx="3036">
                  <c:v>535.15172178656667</c:v>
                </c:pt>
                <c:pt idx="3037">
                  <c:v>535.22246846232531</c:v>
                </c:pt>
                <c:pt idx="3038">
                  <c:v>535.22246846232531</c:v>
                </c:pt>
                <c:pt idx="3039">
                  <c:v>535.18411183088983</c:v>
                </c:pt>
                <c:pt idx="3040">
                  <c:v>535.18411183088983</c:v>
                </c:pt>
                <c:pt idx="3041">
                  <c:v>535.22246846232531</c:v>
                </c:pt>
                <c:pt idx="3042">
                  <c:v>535.25400613706097</c:v>
                </c:pt>
                <c:pt idx="3043">
                  <c:v>535.22246846232531</c:v>
                </c:pt>
                <c:pt idx="3044">
                  <c:v>535.32475281281938</c:v>
                </c:pt>
                <c:pt idx="3045">
                  <c:v>535.29236276849645</c:v>
                </c:pt>
                <c:pt idx="3046">
                  <c:v>535.36310944425418</c:v>
                </c:pt>
                <c:pt idx="3047">
                  <c:v>535.60603477667905</c:v>
                </c:pt>
                <c:pt idx="3048">
                  <c:v>535.60603477667905</c:v>
                </c:pt>
                <c:pt idx="3049">
                  <c:v>535.63757245141437</c:v>
                </c:pt>
                <c:pt idx="3050">
                  <c:v>535.63757245141437</c:v>
                </c:pt>
                <c:pt idx="3051">
                  <c:v>535.56767814524278</c:v>
                </c:pt>
                <c:pt idx="3052">
                  <c:v>535.74582338902155</c:v>
                </c:pt>
                <c:pt idx="3053">
                  <c:v>536.02710535288099</c:v>
                </c:pt>
                <c:pt idx="3054">
                  <c:v>535.95721104670906</c:v>
                </c:pt>
                <c:pt idx="3055">
                  <c:v>535.88646437095122</c:v>
                </c:pt>
                <c:pt idx="3056">
                  <c:v>535.95721104670906</c:v>
                </c:pt>
                <c:pt idx="3057">
                  <c:v>535.84810773951585</c:v>
                </c:pt>
                <c:pt idx="3058">
                  <c:v>535.84810773951585</c:v>
                </c:pt>
                <c:pt idx="3059">
                  <c:v>535.81657006478008</c:v>
                </c:pt>
                <c:pt idx="3060">
                  <c:v>535.70746675758608</c:v>
                </c:pt>
                <c:pt idx="3061">
                  <c:v>535.70746675758608</c:v>
                </c:pt>
                <c:pt idx="3062">
                  <c:v>535.6759290828503</c:v>
                </c:pt>
                <c:pt idx="3063">
                  <c:v>535.74582338902155</c:v>
                </c:pt>
                <c:pt idx="3064">
                  <c:v>535.74582338902155</c:v>
                </c:pt>
                <c:pt idx="3065">
                  <c:v>535.74582338902155</c:v>
                </c:pt>
                <c:pt idx="3066">
                  <c:v>535.77821343334472</c:v>
                </c:pt>
                <c:pt idx="3067">
                  <c:v>535.77821343334472</c:v>
                </c:pt>
                <c:pt idx="3068">
                  <c:v>535.74582338902155</c:v>
                </c:pt>
                <c:pt idx="3069">
                  <c:v>535.74582338902155</c:v>
                </c:pt>
                <c:pt idx="3070">
                  <c:v>535.84810773951585</c:v>
                </c:pt>
                <c:pt idx="3071">
                  <c:v>535.77821343334472</c:v>
                </c:pt>
                <c:pt idx="3072">
                  <c:v>535.81657006478008</c:v>
                </c:pt>
                <c:pt idx="3073">
                  <c:v>535.88646437095122</c:v>
                </c:pt>
                <c:pt idx="3074">
                  <c:v>535.88646437095122</c:v>
                </c:pt>
                <c:pt idx="3075">
                  <c:v>536.05949539720427</c:v>
                </c:pt>
                <c:pt idx="3076">
                  <c:v>536.09785202863964</c:v>
                </c:pt>
                <c:pt idx="3077">
                  <c:v>536.16859870439828</c:v>
                </c:pt>
                <c:pt idx="3078">
                  <c:v>536.16859870439828</c:v>
                </c:pt>
                <c:pt idx="3079">
                  <c:v>536.13024207296303</c:v>
                </c:pt>
                <c:pt idx="3080">
                  <c:v>536.09785202863964</c:v>
                </c:pt>
                <c:pt idx="3081">
                  <c:v>536.13024207296303</c:v>
                </c:pt>
                <c:pt idx="3082">
                  <c:v>536.13024207296303</c:v>
                </c:pt>
                <c:pt idx="3083">
                  <c:v>536.05949539720427</c:v>
                </c:pt>
                <c:pt idx="3084">
                  <c:v>536.09785202863964</c:v>
                </c:pt>
                <c:pt idx="3085">
                  <c:v>536.09785202863964</c:v>
                </c:pt>
                <c:pt idx="3086">
                  <c:v>536.09785202863964</c:v>
                </c:pt>
                <c:pt idx="3087">
                  <c:v>536.13024207296303</c:v>
                </c:pt>
                <c:pt idx="3088">
                  <c:v>536.13024207296303</c:v>
                </c:pt>
                <c:pt idx="3089">
                  <c:v>536.20013637913405</c:v>
                </c:pt>
                <c:pt idx="3090">
                  <c:v>536.37316740538699</c:v>
                </c:pt>
                <c:pt idx="3091">
                  <c:v>536.76270030685305</c:v>
                </c:pt>
                <c:pt idx="3092">
                  <c:v>536.83344698261169</c:v>
                </c:pt>
                <c:pt idx="3093">
                  <c:v>536.72434367541757</c:v>
                </c:pt>
                <c:pt idx="3094">
                  <c:v>536.65444936924655</c:v>
                </c:pt>
                <c:pt idx="3095">
                  <c:v>536.62205932492259</c:v>
                </c:pt>
                <c:pt idx="3096">
                  <c:v>536.58370269348802</c:v>
                </c:pt>
                <c:pt idx="3097">
                  <c:v>536.51380838731666</c:v>
                </c:pt>
                <c:pt idx="3098">
                  <c:v>536.48141834299338</c:v>
                </c:pt>
                <c:pt idx="3099">
                  <c:v>536.48141834299338</c:v>
                </c:pt>
                <c:pt idx="3100">
                  <c:v>536.48141834299338</c:v>
                </c:pt>
                <c:pt idx="3101">
                  <c:v>536.44306171155802</c:v>
                </c:pt>
                <c:pt idx="3102">
                  <c:v>536.41152403682236</c:v>
                </c:pt>
                <c:pt idx="3103">
                  <c:v>536.44306171155802</c:v>
                </c:pt>
                <c:pt idx="3104">
                  <c:v>536.41152403682236</c:v>
                </c:pt>
                <c:pt idx="3105">
                  <c:v>536.44306171155802</c:v>
                </c:pt>
                <c:pt idx="3106">
                  <c:v>536.48141834299338</c:v>
                </c:pt>
                <c:pt idx="3107">
                  <c:v>536.58370269348802</c:v>
                </c:pt>
                <c:pt idx="3108">
                  <c:v>536.48141834299338</c:v>
                </c:pt>
                <c:pt idx="3109">
                  <c:v>536.48141834299338</c:v>
                </c:pt>
                <c:pt idx="3110">
                  <c:v>536.51380838731666</c:v>
                </c:pt>
                <c:pt idx="3111">
                  <c:v>536.58370269348802</c:v>
                </c:pt>
                <c:pt idx="3112">
                  <c:v>536.51380838731666</c:v>
                </c:pt>
                <c:pt idx="3113">
                  <c:v>536.55216501875157</c:v>
                </c:pt>
                <c:pt idx="3114">
                  <c:v>536.55216501875157</c:v>
                </c:pt>
                <c:pt idx="3115">
                  <c:v>536.79509035117599</c:v>
                </c:pt>
                <c:pt idx="3116">
                  <c:v>536.83344698261169</c:v>
                </c:pt>
                <c:pt idx="3117">
                  <c:v>536.83344698261169</c:v>
                </c:pt>
                <c:pt idx="3118">
                  <c:v>536.90334128878305</c:v>
                </c:pt>
                <c:pt idx="3119">
                  <c:v>536.86498465734746</c:v>
                </c:pt>
                <c:pt idx="3120">
                  <c:v>536.79509035117599</c:v>
                </c:pt>
                <c:pt idx="3121">
                  <c:v>536.76270030685305</c:v>
                </c:pt>
                <c:pt idx="3122">
                  <c:v>536.76270030685305</c:v>
                </c:pt>
                <c:pt idx="3123">
                  <c:v>536.76270030685305</c:v>
                </c:pt>
                <c:pt idx="3124">
                  <c:v>536.79509035117599</c:v>
                </c:pt>
                <c:pt idx="3125">
                  <c:v>536.79509035117599</c:v>
                </c:pt>
                <c:pt idx="3126">
                  <c:v>536.79509035117599</c:v>
                </c:pt>
                <c:pt idx="3127">
                  <c:v>536.79509035117599</c:v>
                </c:pt>
                <c:pt idx="3128">
                  <c:v>536.79509035117599</c:v>
                </c:pt>
                <c:pt idx="3129">
                  <c:v>537.24855097170155</c:v>
                </c:pt>
                <c:pt idx="3130">
                  <c:v>537.52983293556076</c:v>
                </c:pt>
                <c:pt idx="3131">
                  <c:v>537.42754858506589</c:v>
                </c:pt>
                <c:pt idx="3132">
                  <c:v>537.38919195363098</c:v>
                </c:pt>
                <c:pt idx="3133">
                  <c:v>537.24855097170155</c:v>
                </c:pt>
                <c:pt idx="3134">
                  <c:v>537.18462325264295</c:v>
                </c:pt>
                <c:pt idx="3135">
                  <c:v>537.18462325264295</c:v>
                </c:pt>
                <c:pt idx="3136">
                  <c:v>537.14626662120645</c:v>
                </c:pt>
                <c:pt idx="3137">
                  <c:v>537.11472894647102</c:v>
                </c:pt>
                <c:pt idx="3138">
                  <c:v>537.04398227071295</c:v>
                </c:pt>
                <c:pt idx="3139">
                  <c:v>537.07637231503566</c:v>
                </c:pt>
                <c:pt idx="3140">
                  <c:v>537.07637231503566</c:v>
                </c:pt>
                <c:pt idx="3141">
                  <c:v>537.07637231503566</c:v>
                </c:pt>
                <c:pt idx="3142">
                  <c:v>537.07637231503566</c:v>
                </c:pt>
                <c:pt idx="3143">
                  <c:v>537.11472894647102</c:v>
                </c:pt>
                <c:pt idx="3144">
                  <c:v>537.14626662120645</c:v>
                </c:pt>
                <c:pt idx="3145">
                  <c:v>537.11472894647102</c:v>
                </c:pt>
                <c:pt idx="3146">
                  <c:v>537.11472894647102</c:v>
                </c:pt>
                <c:pt idx="3147">
                  <c:v>537.04398227071295</c:v>
                </c:pt>
                <c:pt idx="3148">
                  <c:v>537.18462325264295</c:v>
                </c:pt>
                <c:pt idx="3149">
                  <c:v>537.07637231503566</c:v>
                </c:pt>
                <c:pt idx="3150">
                  <c:v>537.14626662120645</c:v>
                </c:pt>
                <c:pt idx="3151">
                  <c:v>537.14626662120645</c:v>
                </c:pt>
                <c:pt idx="3152">
                  <c:v>537.18462325264295</c:v>
                </c:pt>
                <c:pt idx="3153">
                  <c:v>537.38919195363098</c:v>
                </c:pt>
                <c:pt idx="3154">
                  <c:v>537.42754858506589</c:v>
                </c:pt>
                <c:pt idx="3155">
                  <c:v>537.38919195363098</c:v>
                </c:pt>
                <c:pt idx="3156">
                  <c:v>537.38919195363098</c:v>
                </c:pt>
                <c:pt idx="3157">
                  <c:v>537.35680190930805</c:v>
                </c:pt>
                <c:pt idx="3158">
                  <c:v>537.35680190930805</c:v>
                </c:pt>
                <c:pt idx="3159">
                  <c:v>537.35680190930805</c:v>
                </c:pt>
                <c:pt idx="3160">
                  <c:v>537.42754858506589</c:v>
                </c:pt>
                <c:pt idx="3161">
                  <c:v>537.31844527787302</c:v>
                </c:pt>
                <c:pt idx="3162">
                  <c:v>537.35680190930805</c:v>
                </c:pt>
                <c:pt idx="3163">
                  <c:v>537.38919195363098</c:v>
                </c:pt>
                <c:pt idx="3164">
                  <c:v>537.38919195363098</c:v>
                </c:pt>
                <c:pt idx="3165">
                  <c:v>537.35680190930805</c:v>
                </c:pt>
                <c:pt idx="3166">
                  <c:v>537.31844527787302</c:v>
                </c:pt>
                <c:pt idx="3167">
                  <c:v>537.38919195363098</c:v>
                </c:pt>
                <c:pt idx="3168">
                  <c:v>537.38919195363098</c:v>
                </c:pt>
                <c:pt idx="3169">
                  <c:v>537.38919195363098</c:v>
                </c:pt>
                <c:pt idx="3170">
                  <c:v>537.38919195363098</c:v>
                </c:pt>
                <c:pt idx="3171">
                  <c:v>537.45908625980246</c:v>
                </c:pt>
                <c:pt idx="3172">
                  <c:v>537.45908625980246</c:v>
                </c:pt>
                <c:pt idx="3173">
                  <c:v>537.95175588134964</c:v>
                </c:pt>
                <c:pt idx="3174">
                  <c:v>538.37367882713954</c:v>
                </c:pt>
                <c:pt idx="3175">
                  <c:v>538.23303784520976</c:v>
                </c:pt>
                <c:pt idx="3176">
                  <c:v>538.09239686327999</c:v>
                </c:pt>
                <c:pt idx="3177">
                  <c:v>538.02250255710885</c:v>
                </c:pt>
                <c:pt idx="3178">
                  <c:v>537.95175588134964</c:v>
                </c:pt>
                <c:pt idx="3179">
                  <c:v>537.92021820661444</c:v>
                </c:pt>
                <c:pt idx="3180">
                  <c:v>537.81111489941918</c:v>
                </c:pt>
                <c:pt idx="3181">
                  <c:v>537.81111489941918</c:v>
                </c:pt>
                <c:pt idx="3182">
                  <c:v>537.779577224685</c:v>
                </c:pt>
                <c:pt idx="3183">
                  <c:v>537.74122059324861</c:v>
                </c:pt>
                <c:pt idx="3184">
                  <c:v>537.70883054892602</c:v>
                </c:pt>
                <c:pt idx="3185">
                  <c:v>537.779577224685</c:v>
                </c:pt>
                <c:pt idx="3186">
                  <c:v>537.779577224685</c:v>
                </c:pt>
                <c:pt idx="3187">
                  <c:v>537.67047391749099</c:v>
                </c:pt>
                <c:pt idx="3188">
                  <c:v>537.74122059324861</c:v>
                </c:pt>
                <c:pt idx="3189">
                  <c:v>537.74122059324861</c:v>
                </c:pt>
                <c:pt idx="3190">
                  <c:v>537.70883054892602</c:v>
                </c:pt>
                <c:pt idx="3191">
                  <c:v>537.67047391749099</c:v>
                </c:pt>
                <c:pt idx="3192">
                  <c:v>537.67047391749099</c:v>
                </c:pt>
                <c:pt idx="3193">
                  <c:v>537.779577224685</c:v>
                </c:pt>
                <c:pt idx="3194">
                  <c:v>537.779577224685</c:v>
                </c:pt>
                <c:pt idx="3195">
                  <c:v>537.779577224685</c:v>
                </c:pt>
                <c:pt idx="3196">
                  <c:v>537.81111489941918</c:v>
                </c:pt>
                <c:pt idx="3197">
                  <c:v>537.81111489941918</c:v>
                </c:pt>
                <c:pt idx="3198">
                  <c:v>537.84947153085568</c:v>
                </c:pt>
                <c:pt idx="3199">
                  <c:v>537.779577224685</c:v>
                </c:pt>
                <c:pt idx="3200">
                  <c:v>537.92021820661444</c:v>
                </c:pt>
                <c:pt idx="3201">
                  <c:v>538.09239686327999</c:v>
                </c:pt>
                <c:pt idx="3202">
                  <c:v>538.09239686327999</c:v>
                </c:pt>
                <c:pt idx="3203">
                  <c:v>537.99011251278557</c:v>
                </c:pt>
                <c:pt idx="3204">
                  <c:v>538.02250255710885</c:v>
                </c:pt>
                <c:pt idx="3205">
                  <c:v>537.95175588134964</c:v>
                </c:pt>
                <c:pt idx="3206">
                  <c:v>537.99011251278557</c:v>
                </c:pt>
                <c:pt idx="3207">
                  <c:v>537.99011251278557</c:v>
                </c:pt>
                <c:pt idx="3208">
                  <c:v>537.95175588134964</c:v>
                </c:pt>
                <c:pt idx="3209">
                  <c:v>537.92021820661444</c:v>
                </c:pt>
                <c:pt idx="3210">
                  <c:v>538.02250255710885</c:v>
                </c:pt>
                <c:pt idx="3211">
                  <c:v>537.99011251278557</c:v>
                </c:pt>
                <c:pt idx="3212">
                  <c:v>538.02250255710885</c:v>
                </c:pt>
                <c:pt idx="3213">
                  <c:v>538.02250255710885</c:v>
                </c:pt>
                <c:pt idx="3214">
                  <c:v>538.02250255710885</c:v>
                </c:pt>
                <c:pt idx="3215">
                  <c:v>537.99011251278557</c:v>
                </c:pt>
                <c:pt idx="3216">
                  <c:v>538.06085918854365</c:v>
                </c:pt>
                <c:pt idx="3217">
                  <c:v>538.09239686327999</c:v>
                </c:pt>
                <c:pt idx="3218">
                  <c:v>538.19468121377417</c:v>
                </c:pt>
                <c:pt idx="3219">
                  <c:v>538.75724514149283</c:v>
                </c:pt>
                <c:pt idx="3220">
                  <c:v>538.89788612342261</c:v>
                </c:pt>
                <c:pt idx="3221">
                  <c:v>538.82799181725136</c:v>
                </c:pt>
                <c:pt idx="3222">
                  <c:v>538.72570746675797</c:v>
                </c:pt>
                <c:pt idx="3223">
                  <c:v>538.54670985339226</c:v>
                </c:pt>
                <c:pt idx="3224">
                  <c:v>538.51431980906921</c:v>
                </c:pt>
                <c:pt idx="3225">
                  <c:v>538.51431980906921</c:v>
                </c:pt>
                <c:pt idx="3226">
                  <c:v>538.37367882713954</c:v>
                </c:pt>
                <c:pt idx="3227">
                  <c:v>538.3353221957027</c:v>
                </c:pt>
                <c:pt idx="3228">
                  <c:v>538.3353221957027</c:v>
                </c:pt>
                <c:pt idx="3229">
                  <c:v>538.26542788953236</c:v>
                </c:pt>
                <c:pt idx="3230">
                  <c:v>538.30378452096818</c:v>
                </c:pt>
                <c:pt idx="3231">
                  <c:v>538.30378452096818</c:v>
                </c:pt>
                <c:pt idx="3232">
                  <c:v>538.26542788953236</c:v>
                </c:pt>
                <c:pt idx="3233">
                  <c:v>538.26542788953236</c:v>
                </c:pt>
                <c:pt idx="3234">
                  <c:v>538.30378452096818</c:v>
                </c:pt>
                <c:pt idx="3235">
                  <c:v>538.30378452096818</c:v>
                </c:pt>
                <c:pt idx="3236">
                  <c:v>538.30378452096818</c:v>
                </c:pt>
                <c:pt idx="3237">
                  <c:v>538.26542788953236</c:v>
                </c:pt>
                <c:pt idx="3238">
                  <c:v>538.26542788953236</c:v>
                </c:pt>
                <c:pt idx="3239">
                  <c:v>538.3353221957027</c:v>
                </c:pt>
                <c:pt idx="3240">
                  <c:v>538.26542788953236</c:v>
                </c:pt>
                <c:pt idx="3241">
                  <c:v>538.30378452096818</c:v>
                </c:pt>
                <c:pt idx="3242">
                  <c:v>538.3353221957027</c:v>
                </c:pt>
                <c:pt idx="3243">
                  <c:v>538.3353221957027</c:v>
                </c:pt>
                <c:pt idx="3244">
                  <c:v>538.37367882713954</c:v>
                </c:pt>
                <c:pt idx="3245">
                  <c:v>538.44442550289807</c:v>
                </c:pt>
                <c:pt idx="3246">
                  <c:v>538.47596317763384</c:v>
                </c:pt>
                <c:pt idx="3247">
                  <c:v>538.58506648482739</c:v>
                </c:pt>
                <c:pt idx="3248">
                  <c:v>538.58506648482739</c:v>
                </c:pt>
                <c:pt idx="3249">
                  <c:v>538.58506648482739</c:v>
                </c:pt>
                <c:pt idx="3250">
                  <c:v>538.61660415956339</c:v>
                </c:pt>
                <c:pt idx="3251">
                  <c:v>538.51431980906921</c:v>
                </c:pt>
                <c:pt idx="3252">
                  <c:v>538.51431980906921</c:v>
                </c:pt>
                <c:pt idx="3253">
                  <c:v>538.54670985339226</c:v>
                </c:pt>
                <c:pt idx="3254">
                  <c:v>538.51431980906921</c:v>
                </c:pt>
                <c:pt idx="3255">
                  <c:v>538.51431980906921</c:v>
                </c:pt>
                <c:pt idx="3256">
                  <c:v>538.54670985339226</c:v>
                </c:pt>
                <c:pt idx="3257">
                  <c:v>538.58506648482739</c:v>
                </c:pt>
                <c:pt idx="3258">
                  <c:v>538.54670985339226</c:v>
                </c:pt>
                <c:pt idx="3259">
                  <c:v>538.58506648482739</c:v>
                </c:pt>
                <c:pt idx="3260">
                  <c:v>538.58506648482739</c:v>
                </c:pt>
                <c:pt idx="3261">
                  <c:v>538.58506648482739</c:v>
                </c:pt>
                <c:pt idx="3262">
                  <c:v>538.61660415956339</c:v>
                </c:pt>
                <c:pt idx="3263">
                  <c:v>538.61660415956339</c:v>
                </c:pt>
                <c:pt idx="3264">
                  <c:v>538.58506648482739</c:v>
                </c:pt>
                <c:pt idx="3265">
                  <c:v>538.6549607909983</c:v>
                </c:pt>
                <c:pt idx="3266">
                  <c:v>538.68735083532215</c:v>
                </c:pt>
                <c:pt idx="3267">
                  <c:v>538.61660415956339</c:v>
                </c:pt>
                <c:pt idx="3268">
                  <c:v>538.61660415956339</c:v>
                </c:pt>
                <c:pt idx="3269">
                  <c:v>538.79560177292876</c:v>
                </c:pt>
                <c:pt idx="3270">
                  <c:v>539.49284009546489</c:v>
                </c:pt>
                <c:pt idx="3271">
                  <c:v>539.46045005114206</c:v>
                </c:pt>
                <c:pt idx="3272">
                  <c:v>539.35219911353454</c:v>
                </c:pt>
                <c:pt idx="3273">
                  <c:v>539.35219911353454</c:v>
                </c:pt>
                <c:pt idx="3274">
                  <c:v>539.28145243777703</c:v>
                </c:pt>
                <c:pt idx="3275">
                  <c:v>539.07006478008839</c:v>
                </c:pt>
                <c:pt idx="3276">
                  <c:v>539.03852710535239</c:v>
                </c:pt>
                <c:pt idx="3277">
                  <c:v>539.03852710535239</c:v>
                </c:pt>
                <c:pt idx="3278">
                  <c:v>538.93624275485786</c:v>
                </c:pt>
                <c:pt idx="3279">
                  <c:v>538.89788612342261</c:v>
                </c:pt>
                <c:pt idx="3280">
                  <c:v>538.89788612342261</c:v>
                </c:pt>
                <c:pt idx="3281">
                  <c:v>538.89788612342261</c:v>
                </c:pt>
                <c:pt idx="3282">
                  <c:v>538.86634844868752</c:v>
                </c:pt>
                <c:pt idx="3283">
                  <c:v>538.86634844868752</c:v>
                </c:pt>
                <c:pt idx="3284">
                  <c:v>538.82799181725136</c:v>
                </c:pt>
                <c:pt idx="3285">
                  <c:v>538.86634844868752</c:v>
                </c:pt>
                <c:pt idx="3286">
                  <c:v>538.86634844868752</c:v>
                </c:pt>
                <c:pt idx="3287">
                  <c:v>538.79560177292876</c:v>
                </c:pt>
                <c:pt idx="3288">
                  <c:v>538.79560177292876</c:v>
                </c:pt>
                <c:pt idx="3289">
                  <c:v>538.86634844868752</c:v>
                </c:pt>
                <c:pt idx="3290">
                  <c:v>538.86634844868752</c:v>
                </c:pt>
                <c:pt idx="3291">
                  <c:v>538.82799181725136</c:v>
                </c:pt>
                <c:pt idx="3292">
                  <c:v>538.89788612342261</c:v>
                </c:pt>
                <c:pt idx="3293">
                  <c:v>538.89788612342261</c:v>
                </c:pt>
                <c:pt idx="3294">
                  <c:v>538.82799181725136</c:v>
                </c:pt>
                <c:pt idx="3295">
                  <c:v>538.89788612342261</c:v>
                </c:pt>
                <c:pt idx="3296">
                  <c:v>538.93624275485786</c:v>
                </c:pt>
                <c:pt idx="3297">
                  <c:v>538.96778042959431</c:v>
                </c:pt>
                <c:pt idx="3298">
                  <c:v>539.03852710535239</c:v>
                </c:pt>
                <c:pt idx="3299">
                  <c:v>539.14081145584726</c:v>
                </c:pt>
                <c:pt idx="3300">
                  <c:v>539.17916808728273</c:v>
                </c:pt>
                <c:pt idx="3301">
                  <c:v>539.14081145584726</c:v>
                </c:pt>
                <c:pt idx="3302">
                  <c:v>539.17916808728273</c:v>
                </c:pt>
                <c:pt idx="3303">
                  <c:v>539.14081145584726</c:v>
                </c:pt>
                <c:pt idx="3304">
                  <c:v>539.07006478008839</c:v>
                </c:pt>
                <c:pt idx="3305">
                  <c:v>539.10842141152409</c:v>
                </c:pt>
                <c:pt idx="3306">
                  <c:v>539.10842141152409</c:v>
                </c:pt>
                <c:pt idx="3307">
                  <c:v>539.07006478008839</c:v>
                </c:pt>
                <c:pt idx="3308">
                  <c:v>539.07006478008839</c:v>
                </c:pt>
                <c:pt idx="3309">
                  <c:v>539.10842141152409</c:v>
                </c:pt>
                <c:pt idx="3310">
                  <c:v>539.03852710535239</c:v>
                </c:pt>
                <c:pt idx="3311">
                  <c:v>539.10842141152409</c:v>
                </c:pt>
                <c:pt idx="3312">
                  <c:v>539.03852710535239</c:v>
                </c:pt>
                <c:pt idx="3313">
                  <c:v>539.07006478008839</c:v>
                </c:pt>
                <c:pt idx="3314">
                  <c:v>539.10842141152409</c:v>
                </c:pt>
                <c:pt idx="3315">
                  <c:v>539.10842141152409</c:v>
                </c:pt>
                <c:pt idx="3316">
                  <c:v>539.07006478008839</c:v>
                </c:pt>
                <c:pt idx="3317">
                  <c:v>539.14081145584726</c:v>
                </c:pt>
                <c:pt idx="3318">
                  <c:v>539.17916808728273</c:v>
                </c:pt>
                <c:pt idx="3319">
                  <c:v>539.17916808728273</c:v>
                </c:pt>
                <c:pt idx="3320">
                  <c:v>539.14081145584726</c:v>
                </c:pt>
                <c:pt idx="3321">
                  <c:v>539.35219911353454</c:v>
                </c:pt>
                <c:pt idx="3322">
                  <c:v>539.88237299693151</c:v>
                </c:pt>
                <c:pt idx="3323">
                  <c:v>539.94630071598988</c:v>
                </c:pt>
                <c:pt idx="3324">
                  <c:v>539.94630071598988</c:v>
                </c:pt>
                <c:pt idx="3325">
                  <c:v>539.81247869076037</c:v>
                </c:pt>
                <c:pt idx="3326">
                  <c:v>539.67183770883048</c:v>
                </c:pt>
                <c:pt idx="3327">
                  <c:v>539.633481077395</c:v>
                </c:pt>
                <c:pt idx="3328">
                  <c:v>539.53119672690036</c:v>
                </c:pt>
                <c:pt idx="3329">
                  <c:v>539.42209341970636</c:v>
                </c:pt>
                <c:pt idx="3330">
                  <c:v>539.39055574497047</c:v>
                </c:pt>
                <c:pt idx="3331">
                  <c:v>539.42209341970636</c:v>
                </c:pt>
                <c:pt idx="3332">
                  <c:v>539.35219911353454</c:v>
                </c:pt>
                <c:pt idx="3333">
                  <c:v>539.31980906921228</c:v>
                </c:pt>
                <c:pt idx="3334">
                  <c:v>539.28145243777703</c:v>
                </c:pt>
                <c:pt idx="3335">
                  <c:v>539.28145243777703</c:v>
                </c:pt>
                <c:pt idx="3336">
                  <c:v>539.31980906921228</c:v>
                </c:pt>
                <c:pt idx="3337">
                  <c:v>539.31980906921228</c:v>
                </c:pt>
                <c:pt idx="3338">
                  <c:v>539.24906239345307</c:v>
                </c:pt>
                <c:pt idx="3339">
                  <c:v>539.24906239345307</c:v>
                </c:pt>
                <c:pt idx="3340">
                  <c:v>539.24906239345307</c:v>
                </c:pt>
                <c:pt idx="3341">
                  <c:v>539.28145243777703</c:v>
                </c:pt>
                <c:pt idx="3342">
                  <c:v>539.28145243777703</c:v>
                </c:pt>
                <c:pt idx="3343">
                  <c:v>539.24906239345307</c:v>
                </c:pt>
                <c:pt idx="3344">
                  <c:v>539.28145243777703</c:v>
                </c:pt>
                <c:pt idx="3345">
                  <c:v>539.28145243777703</c:v>
                </c:pt>
                <c:pt idx="3346">
                  <c:v>539.24906239345307</c:v>
                </c:pt>
                <c:pt idx="3347">
                  <c:v>539.24906239345307</c:v>
                </c:pt>
                <c:pt idx="3348">
                  <c:v>539.35219911353454</c:v>
                </c:pt>
                <c:pt idx="3349">
                  <c:v>539.53119672690036</c:v>
                </c:pt>
                <c:pt idx="3350">
                  <c:v>539.56273440163659</c:v>
                </c:pt>
                <c:pt idx="3351">
                  <c:v>539.53119672690036</c:v>
                </c:pt>
                <c:pt idx="3352">
                  <c:v>539.56273440163659</c:v>
                </c:pt>
                <c:pt idx="3353">
                  <c:v>539.53119672690036</c:v>
                </c:pt>
                <c:pt idx="3354">
                  <c:v>539.46045005114206</c:v>
                </c:pt>
                <c:pt idx="3355">
                  <c:v>539.46045005114206</c:v>
                </c:pt>
                <c:pt idx="3356">
                  <c:v>539.49284009546489</c:v>
                </c:pt>
                <c:pt idx="3357">
                  <c:v>539.49284009546489</c:v>
                </c:pt>
                <c:pt idx="3358">
                  <c:v>539.46045005114206</c:v>
                </c:pt>
                <c:pt idx="3359">
                  <c:v>539.46045005114206</c:v>
                </c:pt>
                <c:pt idx="3360">
                  <c:v>539.49284009546489</c:v>
                </c:pt>
                <c:pt idx="3361">
                  <c:v>539.49284009546489</c:v>
                </c:pt>
                <c:pt idx="3362">
                  <c:v>539.46045005114206</c:v>
                </c:pt>
                <c:pt idx="3363">
                  <c:v>539.49284009546489</c:v>
                </c:pt>
                <c:pt idx="3364">
                  <c:v>539.53119672690036</c:v>
                </c:pt>
                <c:pt idx="3365">
                  <c:v>539.53119672690036</c:v>
                </c:pt>
                <c:pt idx="3366">
                  <c:v>539.46045005114206</c:v>
                </c:pt>
                <c:pt idx="3367">
                  <c:v>539.53119672690036</c:v>
                </c:pt>
                <c:pt idx="3368">
                  <c:v>539.46045005114206</c:v>
                </c:pt>
                <c:pt idx="3369">
                  <c:v>539.56273440163659</c:v>
                </c:pt>
                <c:pt idx="3370">
                  <c:v>539.46045005114206</c:v>
                </c:pt>
                <c:pt idx="3371">
                  <c:v>539.49284009546489</c:v>
                </c:pt>
                <c:pt idx="3372">
                  <c:v>539.56273440163659</c:v>
                </c:pt>
                <c:pt idx="3373">
                  <c:v>539.53119672690036</c:v>
                </c:pt>
                <c:pt idx="3374">
                  <c:v>539.56273440163659</c:v>
                </c:pt>
                <c:pt idx="3375">
                  <c:v>539.56273440163659</c:v>
                </c:pt>
                <c:pt idx="3376">
                  <c:v>539.60109103307195</c:v>
                </c:pt>
                <c:pt idx="3377">
                  <c:v>540.26593931128525</c:v>
                </c:pt>
                <c:pt idx="3378">
                  <c:v>540.36822366177921</c:v>
                </c:pt>
                <c:pt idx="3379">
                  <c:v>540.29832935560853</c:v>
                </c:pt>
                <c:pt idx="3380">
                  <c:v>540.26593931128525</c:v>
                </c:pt>
                <c:pt idx="3381">
                  <c:v>540.08694169792022</c:v>
                </c:pt>
                <c:pt idx="3382">
                  <c:v>539.98465734742604</c:v>
                </c:pt>
                <c:pt idx="3383">
                  <c:v>539.91476304125467</c:v>
                </c:pt>
                <c:pt idx="3384">
                  <c:v>539.91476304125467</c:v>
                </c:pt>
                <c:pt idx="3385">
                  <c:v>539.88237299693151</c:v>
                </c:pt>
                <c:pt idx="3386">
                  <c:v>539.81247869076037</c:v>
                </c:pt>
                <c:pt idx="3387">
                  <c:v>539.77412205932501</c:v>
                </c:pt>
                <c:pt idx="3388">
                  <c:v>539.84401636549558</c:v>
                </c:pt>
                <c:pt idx="3389">
                  <c:v>539.74173201500173</c:v>
                </c:pt>
                <c:pt idx="3390">
                  <c:v>539.67183770883048</c:v>
                </c:pt>
                <c:pt idx="3391">
                  <c:v>539.633481077395</c:v>
                </c:pt>
                <c:pt idx="3392">
                  <c:v>539.633481077395</c:v>
                </c:pt>
                <c:pt idx="3393">
                  <c:v>539.67183770883048</c:v>
                </c:pt>
                <c:pt idx="3394">
                  <c:v>539.67183770883048</c:v>
                </c:pt>
                <c:pt idx="3395">
                  <c:v>539.67183770883048</c:v>
                </c:pt>
                <c:pt idx="3396">
                  <c:v>539.67183770883048</c:v>
                </c:pt>
                <c:pt idx="3397">
                  <c:v>539.67183770883048</c:v>
                </c:pt>
                <c:pt idx="3398">
                  <c:v>539.74173201500173</c:v>
                </c:pt>
                <c:pt idx="3399">
                  <c:v>539.70337538356648</c:v>
                </c:pt>
                <c:pt idx="3400">
                  <c:v>539.70337538356648</c:v>
                </c:pt>
                <c:pt idx="3401">
                  <c:v>539.74173201500173</c:v>
                </c:pt>
                <c:pt idx="3402">
                  <c:v>539.77412205932501</c:v>
                </c:pt>
                <c:pt idx="3403">
                  <c:v>539.74173201500173</c:v>
                </c:pt>
                <c:pt idx="3404">
                  <c:v>539.77412205932501</c:v>
                </c:pt>
                <c:pt idx="3405">
                  <c:v>539.74173201500173</c:v>
                </c:pt>
                <c:pt idx="3406">
                  <c:v>539.77412205932501</c:v>
                </c:pt>
                <c:pt idx="3407">
                  <c:v>539.98465734742604</c:v>
                </c:pt>
                <c:pt idx="3408">
                  <c:v>539.98465734742604</c:v>
                </c:pt>
                <c:pt idx="3409">
                  <c:v>539.98465734742604</c:v>
                </c:pt>
                <c:pt idx="3410">
                  <c:v>539.98465734742604</c:v>
                </c:pt>
                <c:pt idx="3411">
                  <c:v>539.91476304125467</c:v>
                </c:pt>
                <c:pt idx="3412">
                  <c:v>539.91476304125467</c:v>
                </c:pt>
                <c:pt idx="3413">
                  <c:v>539.94630071598988</c:v>
                </c:pt>
                <c:pt idx="3414">
                  <c:v>539.84401636549558</c:v>
                </c:pt>
                <c:pt idx="3415">
                  <c:v>539.88237299693151</c:v>
                </c:pt>
                <c:pt idx="3416">
                  <c:v>539.91476304125467</c:v>
                </c:pt>
                <c:pt idx="3417">
                  <c:v>539.91476304125467</c:v>
                </c:pt>
                <c:pt idx="3418">
                  <c:v>539.81247869076037</c:v>
                </c:pt>
                <c:pt idx="3419">
                  <c:v>539.84401636549558</c:v>
                </c:pt>
                <c:pt idx="3420">
                  <c:v>539.88237299693151</c:v>
                </c:pt>
                <c:pt idx="3421">
                  <c:v>539.88237299693151</c:v>
                </c:pt>
                <c:pt idx="3422">
                  <c:v>539.88237299693151</c:v>
                </c:pt>
                <c:pt idx="3423">
                  <c:v>539.88237299693151</c:v>
                </c:pt>
                <c:pt idx="3424">
                  <c:v>539.91476304125467</c:v>
                </c:pt>
                <c:pt idx="3425">
                  <c:v>539.91476304125467</c:v>
                </c:pt>
                <c:pt idx="3426">
                  <c:v>539.91476304125467</c:v>
                </c:pt>
                <c:pt idx="3427">
                  <c:v>539.91476304125467</c:v>
                </c:pt>
                <c:pt idx="3428">
                  <c:v>539.91476304125467</c:v>
                </c:pt>
                <c:pt idx="3429">
                  <c:v>539.91476304125467</c:v>
                </c:pt>
                <c:pt idx="3430">
                  <c:v>539.91476304125467</c:v>
                </c:pt>
                <c:pt idx="3431">
                  <c:v>539.91476304125467</c:v>
                </c:pt>
                <c:pt idx="3432">
                  <c:v>539.98465734742604</c:v>
                </c:pt>
                <c:pt idx="3433">
                  <c:v>539.94630071598988</c:v>
                </c:pt>
                <c:pt idx="3434">
                  <c:v>540.26593931128525</c:v>
                </c:pt>
                <c:pt idx="3435">
                  <c:v>540.75775656324583</c:v>
                </c:pt>
                <c:pt idx="3436">
                  <c:v>540.75775656324583</c:v>
                </c:pt>
                <c:pt idx="3437">
                  <c:v>540.68786225707458</c:v>
                </c:pt>
                <c:pt idx="3438">
                  <c:v>540.57875894988103</c:v>
                </c:pt>
                <c:pt idx="3439">
                  <c:v>540.40658029321457</c:v>
                </c:pt>
                <c:pt idx="3440">
                  <c:v>540.40658029321457</c:v>
                </c:pt>
                <c:pt idx="3441">
                  <c:v>540.26593931128525</c:v>
                </c:pt>
                <c:pt idx="3442">
                  <c:v>540.22758267985</c:v>
                </c:pt>
                <c:pt idx="3443">
                  <c:v>540.12529832935559</c:v>
                </c:pt>
                <c:pt idx="3444">
                  <c:v>540.12529832935559</c:v>
                </c:pt>
                <c:pt idx="3445">
                  <c:v>540.05540402318445</c:v>
                </c:pt>
                <c:pt idx="3446">
                  <c:v>540.12529832935559</c:v>
                </c:pt>
                <c:pt idx="3447">
                  <c:v>539.98465734742604</c:v>
                </c:pt>
                <c:pt idx="3448">
                  <c:v>540.01704739174829</c:v>
                </c:pt>
                <c:pt idx="3449">
                  <c:v>540.01704739174829</c:v>
                </c:pt>
                <c:pt idx="3450">
                  <c:v>539.98465734742604</c:v>
                </c:pt>
                <c:pt idx="3451">
                  <c:v>540.01704739174829</c:v>
                </c:pt>
                <c:pt idx="3452">
                  <c:v>540.01704739174829</c:v>
                </c:pt>
                <c:pt idx="3453">
                  <c:v>539.98465734742604</c:v>
                </c:pt>
                <c:pt idx="3454">
                  <c:v>539.98465734742604</c:v>
                </c:pt>
                <c:pt idx="3455">
                  <c:v>539.91476304125467</c:v>
                </c:pt>
                <c:pt idx="3456">
                  <c:v>540.05540402318445</c:v>
                </c:pt>
                <c:pt idx="3457">
                  <c:v>539.94630071598988</c:v>
                </c:pt>
                <c:pt idx="3458">
                  <c:v>540.01704739174829</c:v>
                </c:pt>
                <c:pt idx="3459">
                  <c:v>540.05540402318445</c:v>
                </c:pt>
                <c:pt idx="3460">
                  <c:v>540.05540402318445</c:v>
                </c:pt>
                <c:pt idx="3461">
                  <c:v>540.08694169792022</c:v>
                </c:pt>
                <c:pt idx="3462">
                  <c:v>540.05540402318445</c:v>
                </c:pt>
                <c:pt idx="3463">
                  <c:v>540.22758267985</c:v>
                </c:pt>
                <c:pt idx="3464">
                  <c:v>540.29832935560853</c:v>
                </c:pt>
                <c:pt idx="3465">
                  <c:v>540.33668598704344</c:v>
                </c:pt>
                <c:pt idx="3466">
                  <c:v>540.22758267985</c:v>
                </c:pt>
                <c:pt idx="3467">
                  <c:v>540.26593931128525</c:v>
                </c:pt>
                <c:pt idx="3468">
                  <c:v>540.12529832935559</c:v>
                </c:pt>
                <c:pt idx="3469">
                  <c:v>540.22758267985</c:v>
                </c:pt>
                <c:pt idx="3470">
                  <c:v>540.22758267985</c:v>
                </c:pt>
                <c:pt idx="3471">
                  <c:v>540.08694169792022</c:v>
                </c:pt>
                <c:pt idx="3472">
                  <c:v>540.15768837367887</c:v>
                </c:pt>
                <c:pt idx="3473">
                  <c:v>540.22758267985</c:v>
                </c:pt>
                <c:pt idx="3474">
                  <c:v>540.19604500511423</c:v>
                </c:pt>
                <c:pt idx="3475">
                  <c:v>540.08694169792022</c:v>
                </c:pt>
                <c:pt idx="3476">
                  <c:v>540.15768837367887</c:v>
                </c:pt>
                <c:pt idx="3477">
                  <c:v>540.15768837367887</c:v>
                </c:pt>
                <c:pt idx="3478">
                  <c:v>540.15768837367887</c:v>
                </c:pt>
                <c:pt idx="3479">
                  <c:v>540.19604500511423</c:v>
                </c:pt>
                <c:pt idx="3480">
                  <c:v>540.12529832935559</c:v>
                </c:pt>
                <c:pt idx="3481">
                  <c:v>540.12529832935559</c:v>
                </c:pt>
                <c:pt idx="3482">
                  <c:v>540.12529832935559</c:v>
                </c:pt>
                <c:pt idx="3483">
                  <c:v>540.15768837367887</c:v>
                </c:pt>
                <c:pt idx="3484">
                  <c:v>540.12529832935559</c:v>
                </c:pt>
                <c:pt idx="3485">
                  <c:v>540.19604500511423</c:v>
                </c:pt>
                <c:pt idx="3486">
                  <c:v>540.15768837367887</c:v>
                </c:pt>
                <c:pt idx="3487">
                  <c:v>540.15768837367887</c:v>
                </c:pt>
                <c:pt idx="3488">
                  <c:v>540.19604500511423</c:v>
                </c:pt>
                <c:pt idx="3489">
                  <c:v>540.15768837367887</c:v>
                </c:pt>
                <c:pt idx="3490">
                  <c:v>540.15768837367887</c:v>
                </c:pt>
                <c:pt idx="3491">
                  <c:v>540.08694169792022</c:v>
                </c:pt>
                <c:pt idx="3492">
                  <c:v>540.12529832935559</c:v>
                </c:pt>
                <c:pt idx="3493">
                  <c:v>540.19604500511423</c:v>
                </c:pt>
                <c:pt idx="3494">
                  <c:v>540.36822366177921</c:v>
                </c:pt>
                <c:pt idx="3495">
                  <c:v>540.40658029321457</c:v>
                </c:pt>
                <c:pt idx="3496">
                  <c:v>540.43897033753854</c:v>
                </c:pt>
                <c:pt idx="3497">
                  <c:v>540.47732696897378</c:v>
                </c:pt>
                <c:pt idx="3498">
                  <c:v>540.86004091373968</c:v>
                </c:pt>
                <c:pt idx="3499">
                  <c:v>540.96317763382206</c:v>
                </c:pt>
                <c:pt idx="3500">
                  <c:v>540.93078758949889</c:v>
                </c:pt>
                <c:pt idx="3501">
                  <c:v>540.790146607569</c:v>
                </c:pt>
                <c:pt idx="3502">
                  <c:v>540.68786225707458</c:v>
                </c:pt>
                <c:pt idx="3503">
                  <c:v>540.57875894988103</c:v>
                </c:pt>
                <c:pt idx="3504">
                  <c:v>540.47732696897378</c:v>
                </c:pt>
                <c:pt idx="3505">
                  <c:v>540.47732696897378</c:v>
                </c:pt>
                <c:pt idx="3506">
                  <c:v>540.47732696897378</c:v>
                </c:pt>
                <c:pt idx="3507">
                  <c:v>540.36822366177921</c:v>
                </c:pt>
                <c:pt idx="3508">
                  <c:v>540.40658029321457</c:v>
                </c:pt>
                <c:pt idx="3509">
                  <c:v>540.33668598704344</c:v>
                </c:pt>
                <c:pt idx="3510">
                  <c:v>540.33668598704344</c:v>
                </c:pt>
                <c:pt idx="3511">
                  <c:v>540.29832935560853</c:v>
                </c:pt>
                <c:pt idx="3512">
                  <c:v>540.22758267985</c:v>
                </c:pt>
                <c:pt idx="3513">
                  <c:v>540.22758267985</c:v>
                </c:pt>
                <c:pt idx="3514">
                  <c:v>540.22758267985</c:v>
                </c:pt>
                <c:pt idx="3515">
                  <c:v>540.19604500511423</c:v>
                </c:pt>
                <c:pt idx="3516">
                  <c:v>540.19604500511423</c:v>
                </c:pt>
                <c:pt idx="3517">
                  <c:v>540.22758267985</c:v>
                </c:pt>
                <c:pt idx="3518">
                  <c:v>540.22758267985</c:v>
                </c:pt>
                <c:pt idx="3519">
                  <c:v>540.26593931128525</c:v>
                </c:pt>
                <c:pt idx="3520">
                  <c:v>540.22758267985</c:v>
                </c:pt>
                <c:pt idx="3521">
                  <c:v>540.22758267985</c:v>
                </c:pt>
                <c:pt idx="3522">
                  <c:v>540.29832935560853</c:v>
                </c:pt>
                <c:pt idx="3523">
                  <c:v>540.50886464370956</c:v>
                </c:pt>
                <c:pt idx="3524">
                  <c:v>540.50886464370956</c:v>
                </c:pt>
                <c:pt idx="3525">
                  <c:v>540.50886464370956</c:v>
                </c:pt>
                <c:pt idx="3526">
                  <c:v>540.47732696897378</c:v>
                </c:pt>
                <c:pt idx="3527">
                  <c:v>540.43897033753854</c:v>
                </c:pt>
                <c:pt idx="3528">
                  <c:v>540.40658029321457</c:v>
                </c:pt>
                <c:pt idx="3529">
                  <c:v>540.40658029321457</c:v>
                </c:pt>
                <c:pt idx="3530">
                  <c:v>540.29832935560853</c:v>
                </c:pt>
                <c:pt idx="3531">
                  <c:v>540.29832935560853</c:v>
                </c:pt>
                <c:pt idx="3532">
                  <c:v>540.40658029321457</c:v>
                </c:pt>
                <c:pt idx="3533">
                  <c:v>540.36822366177921</c:v>
                </c:pt>
                <c:pt idx="3534">
                  <c:v>540.36822366177921</c:v>
                </c:pt>
                <c:pt idx="3535">
                  <c:v>540.33668598704344</c:v>
                </c:pt>
                <c:pt idx="3536">
                  <c:v>540.33668598704344</c:v>
                </c:pt>
                <c:pt idx="3537">
                  <c:v>540.29832935560853</c:v>
                </c:pt>
                <c:pt idx="3538">
                  <c:v>540.26593931128525</c:v>
                </c:pt>
                <c:pt idx="3539">
                  <c:v>540.26593931128525</c:v>
                </c:pt>
                <c:pt idx="3540">
                  <c:v>540.33668598704344</c:v>
                </c:pt>
                <c:pt idx="3541">
                  <c:v>540.33668598704344</c:v>
                </c:pt>
                <c:pt idx="3542">
                  <c:v>540.33668598704344</c:v>
                </c:pt>
                <c:pt idx="3543">
                  <c:v>540.36822366177921</c:v>
                </c:pt>
                <c:pt idx="3544">
                  <c:v>540.33668598704344</c:v>
                </c:pt>
                <c:pt idx="3545">
                  <c:v>540.36822366177921</c:v>
                </c:pt>
                <c:pt idx="3546">
                  <c:v>540.33668598704344</c:v>
                </c:pt>
                <c:pt idx="3547">
                  <c:v>540.33668598704344</c:v>
                </c:pt>
                <c:pt idx="3548">
                  <c:v>540.33668598704344</c:v>
                </c:pt>
                <c:pt idx="3549">
                  <c:v>540.33668598704344</c:v>
                </c:pt>
                <c:pt idx="3550">
                  <c:v>540.33668598704344</c:v>
                </c:pt>
                <c:pt idx="3551">
                  <c:v>540.36822366177921</c:v>
                </c:pt>
                <c:pt idx="3552">
                  <c:v>540.40658029321457</c:v>
                </c:pt>
                <c:pt idx="3553">
                  <c:v>540.36822366177921</c:v>
                </c:pt>
                <c:pt idx="3554">
                  <c:v>540.47732696897378</c:v>
                </c:pt>
                <c:pt idx="3555">
                  <c:v>540.64950562563934</c:v>
                </c:pt>
                <c:pt idx="3556">
                  <c:v>540.61711558131606</c:v>
                </c:pt>
                <c:pt idx="3557">
                  <c:v>540.61711558131606</c:v>
                </c:pt>
                <c:pt idx="3558">
                  <c:v>540.54722127514435</c:v>
                </c:pt>
                <c:pt idx="3559">
                  <c:v>540.50886464370956</c:v>
                </c:pt>
                <c:pt idx="3560">
                  <c:v>540.43897033753854</c:v>
                </c:pt>
                <c:pt idx="3561">
                  <c:v>540.47732696897378</c:v>
                </c:pt>
                <c:pt idx="3562">
                  <c:v>540.47732696897378</c:v>
                </c:pt>
                <c:pt idx="3563">
                  <c:v>540.47732696897378</c:v>
                </c:pt>
                <c:pt idx="3564">
                  <c:v>540.43897033753854</c:v>
                </c:pt>
                <c:pt idx="3565">
                  <c:v>540.33668598704344</c:v>
                </c:pt>
                <c:pt idx="3566">
                  <c:v>540.40658029321457</c:v>
                </c:pt>
                <c:pt idx="3567">
                  <c:v>540.61711558131606</c:v>
                </c:pt>
                <c:pt idx="3568">
                  <c:v>541.03307193999308</c:v>
                </c:pt>
                <c:pt idx="3569">
                  <c:v>541.03307193999308</c:v>
                </c:pt>
                <c:pt idx="3570">
                  <c:v>540.96317763382206</c:v>
                </c:pt>
                <c:pt idx="3571">
                  <c:v>540.89243095806353</c:v>
                </c:pt>
                <c:pt idx="3572">
                  <c:v>540.82168428230409</c:v>
                </c:pt>
                <c:pt idx="3573">
                  <c:v>540.68786225707458</c:v>
                </c:pt>
                <c:pt idx="3574">
                  <c:v>540.68786225707458</c:v>
                </c:pt>
                <c:pt idx="3575">
                  <c:v>540.68786225707458</c:v>
                </c:pt>
                <c:pt idx="3576">
                  <c:v>540.61711558131606</c:v>
                </c:pt>
                <c:pt idx="3577">
                  <c:v>540.54722127514435</c:v>
                </c:pt>
                <c:pt idx="3578">
                  <c:v>540.50886464370956</c:v>
                </c:pt>
                <c:pt idx="3579">
                  <c:v>540.50886464370956</c:v>
                </c:pt>
                <c:pt idx="3580">
                  <c:v>540.43897033753854</c:v>
                </c:pt>
                <c:pt idx="3581">
                  <c:v>540.36822366177921</c:v>
                </c:pt>
                <c:pt idx="3582">
                  <c:v>540.40658029321457</c:v>
                </c:pt>
                <c:pt idx="3583">
                  <c:v>540.43897033753854</c:v>
                </c:pt>
                <c:pt idx="3584">
                  <c:v>540.47732696897378</c:v>
                </c:pt>
                <c:pt idx="3585">
                  <c:v>540.50886464370956</c:v>
                </c:pt>
                <c:pt idx="3586">
                  <c:v>540.61711558131606</c:v>
                </c:pt>
                <c:pt idx="3587">
                  <c:v>540.64950562563934</c:v>
                </c:pt>
                <c:pt idx="3588">
                  <c:v>540.68786225707458</c:v>
                </c:pt>
                <c:pt idx="3589">
                  <c:v>540.64950562563934</c:v>
                </c:pt>
                <c:pt idx="3590">
                  <c:v>540.57875894988103</c:v>
                </c:pt>
                <c:pt idx="3591">
                  <c:v>540.50886464370956</c:v>
                </c:pt>
                <c:pt idx="3592">
                  <c:v>540.50886464370956</c:v>
                </c:pt>
                <c:pt idx="3593">
                  <c:v>540.43897033753854</c:v>
                </c:pt>
                <c:pt idx="3594">
                  <c:v>540.50886464370956</c:v>
                </c:pt>
                <c:pt idx="3595">
                  <c:v>540.47732696897378</c:v>
                </c:pt>
                <c:pt idx="3596">
                  <c:v>540.40658029321457</c:v>
                </c:pt>
                <c:pt idx="3597">
                  <c:v>540.43897033753854</c:v>
                </c:pt>
                <c:pt idx="3598">
                  <c:v>540.40658029321457</c:v>
                </c:pt>
                <c:pt idx="3599">
                  <c:v>540.43897033753854</c:v>
                </c:pt>
                <c:pt idx="3600">
                  <c:v>540.40658029321457</c:v>
                </c:pt>
                <c:pt idx="3601">
                  <c:v>540.43897033753854</c:v>
                </c:pt>
                <c:pt idx="3602">
                  <c:v>540.40658029321457</c:v>
                </c:pt>
                <c:pt idx="3603">
                  <c:v>540.43897033753854</c:v>
                </c:pt>
                <c:pt idx="3604">
                  <c:v>540.43897033753854</c:v>
                </c:pt>
                <c:pt idx="3605">
                  <c:v>540.43897033753854</c:v>
                </c:pt>
                <c:pt idx="3606">
                  <c:v>540.47732696897378</c:v>
                </c:pt>
                <c:pt idx="3607">
                  <c:v>540.43897033753854</c:v>
                </c:pt>
                <c:pt idx="3608">
                  <c:v>540.40658029321457</c:v>
                </c:pt>
                <c:pt idx="3609">
                  <c:v>540.43897033753854</c:v>
                </c:pt>
                <c:pt idx="3610">
                  <c:v>540.43897033753854</c:v>
                </c:pt>
                <c:pt idx="3611">
                  <c:v>540.40658029321457</c:v>
                </c:pt>
                <c:pt idx="3612">
                  <c:v>540.40658029321457</c:v>
                </c:pt>
                <c:pt idx="3613">
                  <c:v>540.40658029321457</c:v>
                </c:pt>
                <c:pt idx="3614">
                  <c:v>540.43897033753854</c:v>
                </c:pt>
                <c:pt idx="3615">
                  <c:v>540.47732696897378</c:v>
                </c:pt>
                <c:pt idx="3616">
                  <c:v>540.43897033753854</c:v>
                </c:pt>
                <c:pt idx="3617">
                  <c:v>540.40658029321457</c:v>
                </c:pt>
                <c:pt idx="3618">
                  <c:v>540.61711558131606</c:v>
                </c:pt>
                <c:pt idx="3619">
                  <c:v>540.71939993181047</c:v>
                </c:pt>
                <c:pt idx="3620">
                  <c:v>540.75775656324583</c:v>
                </c:pt>
                <c:pt idx="3621">
                  <c:v>540.71939993181047</c:v>
                </c:pt>
                <c:pt idx="3622">
                  <c:v>540.64950562563934</c:v>
                </c:pt>
                <c:pt idx="3623">
                  <c:v>540.64950562563934</c:v>
                </c:pt>
                <c:pt idx="3624">
                  <c:v>540.57875894988103</c:v>
                </c:pt>
                <c:pt idx="3625">
                  <c:v>540.50886464370956</c:v>
                </c:pt>
                <c:pt idx="3626">
                  <c:v>540.50886464370956</c:v>
                </c:pt>
                <c:pt idx="3627">
                  <c:v>540.50886464370956</c:v>
                </c:pt>
                <c:pt idx="3628">
                  <c:v>540.50886464370956</c:v>
                </c:pt>
                <c:pt idx="3629">
                  <c:v>540.47732696897378</c:v>
                </c:pt>
                <c:pt idx="3630">
                  <c:v>540.43897033753854</c:v>
                </c:pt>
                <c:pt idx="3631">
                  <c:v>540.47732696897378</c:v>
                </c:pt>
                <c:pt idx="3632">
                  <c:v>540.47732696897378</c:v>
                </c:pt>
                <c:pt idx="3633">
                  <c:v>540.43897033753854</c:v>
                </c:pt>
                <c:pt idx="3634">
                  <c:v>540.50886464370956</c:v>
                </c:pt>
                <c:pt idx="3635">
                  <c:v>540.43897033753854</c:v>
                </c:pt>
                <c:pt idx="3636">
                  <c:v>540.50886464370956</c:v>
                </c:pt>
                <c:pt idx="3637">
                  <c:v>540.50886464370956</c:v>
                </c:pt>
                <c:pt idx="3638">
                  <c:v>540.50886464370956</c:v>
                </c:pt>
                <c:pt idx="3639">
                  <c:v>540.47732696897378</c:v>
                </c:pt>
                <c:pt idx="3640">
                  <c:v>540.50886464370956</c:v>
                </c:pt>
                <c:pt idx="3641">
                  <c:v>540.50886464370956</c:v>
                </c:pt>
                <c:pt idx="3642">
                  <c:v>540.47732696897378</c:v>
                </c:pt>
                <c:pt idx="3643">
                  <c:v>540.50886464370956</c:v>
                </c:pt>
                <c:pt idx="3644">
                  <c:v>540.61711558131606</c:v>
                </c:pt>
                <c:pt idx="3645">
                  <c:v>541.35271053528788</c:v>
                </c:pt>
                <c:pt idx="3646">
                  <c:v>541.45499488578184</c:v>
                </c:pt>
                <c:pt idx="3647">
                  <c:v>541.42345721104675</c:v>
                </c:pt>
                <c:pt idx="3648">
                  <c:v>541.17371292192297</c:v>
                </c:pt>
                <c:pt idx="3649">
                  <c:v>541.07142857142856</c:v>
                </c:pt>
                <c:pt idx="3650">
                  <c:v>540.93078758949889</c:v>
                </c:pt>
                <c:pt idx="3651">
                  <c:v>540.86004091373968</c:v>
                </c:pt>
                <c:pt idx="3652">
                  <c:v>540.71939993181047</c:v>
                </c:pt>
                <c:pt idx="3653">
                  <c:v>540.64950562563934</c:v>
                </c:pt>
                <c:pt idx="3654">
                  <c:v>540.61711558131606</c:v>
                </c:pt>
                <c:pt idx="3655">
                  <c:v>540.54722127514435</c:v>
                </c:pt>
                <c:pt idx="3656">
                  <c:v>540.50886464370956</c:v>
                </c:pt>
                <c:pt idx="3657">
                  <c:v>540.43897033753854</c:v>
                </c:pt>
                <c:pt idx="3658">
                  <c:v>540.50886464370956</c:v>
                </c:pt>
                <c:pt idx="3659">
                  <c:v>540.47732696897378</c:v>
                </c:pt>
                <c:pt idx="3660">
                  <c:v>540.43897033753854</c:v>
                </c:pt>
                <c:pt idx="3661">
                  <c:v>540.40658029321457</c:v>
                </c:pt>
                <c:pt idx="3662">
                  <c:v>540.43897033753854</c:v>
                </c:pt>
                <c:pt idx="3663">
                  <c:v>540.40658029321457</c:v>
                </c:pt>
                <c:pt idx="3664">
                  <c:v>540.36822366177921</c:v>
                </c:pt>
                <c:pt idx="3665">
                  <c:v>540.40658029321457</c:v>
                </c:pt>
                <c:pt idx="3666">
                  <c:v>540.40658029321457</c:v>
                </c:pt>
                <c:pt idx="3667">
                  <c:v>540.47732696897378</c:v>
                </c:pt>
                <c:pt idx="3668">
                  <c:v>540.47732696897378</c:v>
                </c:pt>
                <c:pt idx="3669">
                  <c:v>540.47732696897378</c:v>
                </c:pt>
                <c:pt idx="3670">
                  <c:v>540.40658029321457</c:v>
                </c:pt>
                <c:pt idx="3671">
                  <c:v>540.57875894988103</c:v>
                </c:pt>
                <c:pt idx="3672">
                  <c:v>540.68786225707458</c:v>
                </c:pt>
                <c:pt idx="3673">
                  <c:v>540.71939993181047</c:v>
                </c:pt>
                <c:pt idx="3674">
                  <c:v>540.64950562563934</c:v>
                </c:pt>
                <c:pt idx="3675">
                  <c:v>540.61711558131606</c:v>
                </c:pt>
                <c:pt idx="3676">
                  <c:v>540.57875894988103</c:v>
                </c:pt>
                <c:pt idx="3677">
                  <c:v>540.50886464370956</c:v>
                </c:pt>
                <c:pt idx="3678">
                  <c:v>540.50886464370956</c:v>
                </c:pt>
                <c:pt idx="3679">
                  <c:v>540.47732696897378</c:v>
                </c:pt>
                <c:pt idx="3680">
                  <c:v>540.50886464370956</c:v>
                </c:pt>
                <c:pt idx="3681">
                  <c:v>540.47732696897378</c:v>
                </c:pt>
                <c:pt idx="3682">
                  <c:v>540.47732696897378</c:v>
                </c:pt>
                <c:pt idx="3683">
                  <c:v>540.43897033753854</c:v>
                </c:pt>
                <c:pt idx="3684">
                  <c:v>540.50886464370956</c:v>
                </c:pt>
                <c:pt idx="3685">
                  <c:v>540.43897033753854</c:v>
                </c:pt>
                <c:pt idx="3686">
                  <c:v>540.36822366177921</c:v>
                </c:pt>
                <c:pt idx="3687">
                  <c:v>540.43897033753854</c:v>
                </c:pt>
                <c:pt idx="3688">
                  <c:v>540.47732696897378</c:v>
                </c:pt>
                <c:pt idx="3689">
                  <c:v>540.47732696897378</c:v>
                </c:pt>
                <c:pt idx="3690">
                  <c:v>540.43897033753854</c:v>
                </c:pt>
                <c:pt idx="3691">
                  <c:v>540.47732696897378</c:v>
                </c:pt>
                <c:pt idx="3692">
                  <c:v>540.43897033753854</c:v>
                </c:pt>
                <c:pt idx="3693">
                  <c:v>540.40658029321457</c:v>
                </c:pt>
                <c:pt idx="3694">
                  <c:v>540.43897033753854</c:v>
                </c:pt>
                <c:pt idx="3695">
                  <c:v>540.43897033753854</c:v>
                </c:pt>
                <c:pt idx="3696">
                  <c:v>540.43897033753854</c:v>
                </c:pt>
                <c:pt idx="3697">
                  <c:v>540.40658029321457</c:v>
                </c:pt>
                <c:pt idx="3698">
                  <c:v>540.43897033753854</c:v>
                </c:pt>
                <c:pt idx="3699">
                  <c:v>540.47732696897378</c:v>
                </c:pt>
                <c:pt idx="3700">
                  <c:v>540.43897033753854</c:v>
                </c:pt>
                <c:pt idx="3701">
                  <c:v>540.61711558131606</c:v>
                </c:pt>
                <c:pt idx="3702">
                  <c:v>540.75775656324583</c:v>
                </c:pt>
                <c:pt idx="3703">
                  <c:v>540.71939993181047</c:v>
                </c:pt>
                <c:pt idx="3704">
                  <c:v>540.68786225707458</c:v>
                </c:pt>
                <c:pt idx="3705">
                  <c:v>540.68786225707458</c:v>
                </c:pt>
                <c:pt idx="3706">
                  <c:v>540.61711558131606</c:v>
                </c:pt>
                <c:pt idx="3707">
                  <c:v>540.57875894988103</c:v>
                </c:pt>
                <c:pt idx="3708">
                  <c:v>540.47732696897378</c:v>
                </c:pt>
                <c:pt idx="3709">
                  <c:v>540.47732696897378</c:v>
                </c:pt>
                <c:pt idx="3710">
                  <c:v>540.43897033753854</c:v>
                </c:pt>
                <c:pt idx="3711">
                  <c:v>540.47732696897378</c:v>
                </c:pt>
                <c:pt idx="3712">
                  <c:v>540.40658029321457</c:v>
                </c:pt>
                <c:pt idx="3713">
                  <c:v>540.43897033753854</c:v>
                </c:pt>
                <c:pt idx="3714">
                  <c:v>540.36822366177921</c:v>
                </c:pt>
                <c:pt idx="3715">
                  <c:v>540.43897033753854</c:v>
                </c:pt>
                <c:pt idx="3716">
                  <c:v>540.40658029321457</c:v>
                </c:pt>
                <c:pt idx="3717">
                  <c:v>540.43897033753854</c:v>
                </c:pt>
                <c:pt idx="3718">
                  <c:v>540.40658029321457</c:v>
                </c:pt>
                <c:pt idx="3719">
                  <c:v>540.43897033753854</c:v>
                </c:pt>
                <c:pt idx="3720">
                  <c:v>540.40658029321457</c:v>
                </c:pt>
                <c:pt idx="3721">
                  <c:v>540.43897033753854</c:v>
                </c:pt>
                <c:pt idx="3722">
                  <c:v>540.40658029321457</c:v>
                </c:pt>
                <c:pt idx="3723">
                  <c:v>540.40658029321457</c:v>
                </c:pt>
                <c:pt idx="3724">
                  <c:v>540.43897033753854</c:v>
                </c:pt>
                <c:pt idx="3725">
                  <c:v>540.40658029321457</c:v>
                </c:pt>
                <c:pt idx="3726">
                  <c:v>540.43897033753854</c:v>
                </c:pt>
                <c:pt idx="3727">
                  <c:v>540.43897033753854</c:v>
                </c:pt>
                <c:pt idx="3728">
                  <c:v>541.21206955335833</c:v>
                </c:pt>
                <c:pt idx="3729">
                  <c:v>541.59563586771253</c:v>
                </c:pt>
                <c:pt idx="3730">
                  <c:v>541.42345721104675</c:v>
                </c:pt>
                <c:pt idx="3731">
                  <c:v>541.28281622911697</c:v>
                </c:pt>
                <c:pt idx="3732">
                  <c:v>541.17371292192297</c:v>
                </c:pt>
                <c:pt idx="3733">
                  <c:v>540.93078758949889</c:v>
                </c:pt>
                <c:pt idx="3734">
                  <c:v>540.86004091373968</c:v>
                </c:pt>
                <c:pt idx="3735">
                  <c:v>540.790146607569</c:v>
                </c:pt>
                <c:pt idx="3736">
                  <c:v>540.64950562563934</c:v>
                </c:pt>
                <c:pt idx="3737">
                  <c:v>540.64950562563934</c:v>
                </c:pt>
                <c:pt idx="3738">
                  <c:v>540.57875894988103</c:v>
                </c:pt>
                <c:pt idx="3739">
                  <c:v>540.50886464370956</c:v>
                </c:pt>
                <c:pt idx="3740">
                  <c:v>540.47732696897378</c:v>
                </c:pt>
                <c:pt idx="3741">
                  <c:v>540.40658029321457</c:v>
                </c:pt>
                <c:pt idx="3742">
                  <c:v>540.36822366177921</c:v>
                </c:pt>
                <c:pt idx="3743">
                  <c:v>540.40658029321457</c:v>
                </c:pt>
                <c:pt idx="3744">
                  <c:v>540.26593931128525</c:v>
                </c:pt>
                <c:pt idx="3745">
                  <c:v>540.29832935560853</c:v>
                </c:pt>
                <c:pt idx="3746">
                  <c:v>540.26593931128525</c:v>
                </c:pt>
                <c:pt idx="3747">
                  <c:v>540.26593931128525</c:v>
                </c:pt>
                <c:pt idx="3748">
                  <c:v>540.29832935560853</c:v>
                </c:pt>
                <c:pt idx="3749">
                  <c:v>540.29832935560853</c:v>
                </c:pt>
                <c:pt idx="3750">
                  <c:v>540.29832935560853</c:v>
                </c:pt>
                <c:pt idx="3751">
                  <c:v>540.29832935560853</c:v>
                </c:pt>
                <c:pt idx="3752">
                  <c:v>540.29832935560853</c:v>
                </c:pt>
                <c:pt idx="3753">
                  <c:v>540.47732696897378</c:v>
                </c:pt>
                <c:pt idx="3754">
                  <c:v>540.54722127514435</c:v>
                </c:pt>
                <c:pt idx="3755">
                  <c:v>540.54722127514435</c:v>
                </c:pt>
                <c:pt idx="3756">
                  <c:v>540.50886464370956</c:v>
                </c:pt>
                <c:pt idx="3757">
                  <c:v>540.47732696897378</c:v>
                </c:pt>
                <c:pt idx="3758">
                  <c:v>540.54722127514435</c:v>
                </c:pt>
                <c:pt idx="3759">
                  <c:v>540.40658029321457</c:v>
                </c:pt>
                <c:pt idx="3760">
                  <c:v>540.33668598704344</c:v>
                </c:pt>
                <c:pt idx="3761">
                  <c:v>540.33668598704344</c:v>
                </c:pt>
                <c:pt idx="3762">
                  <c:v>540.29832935560853</c:v>
                </c:pt>
                <c:pt idx="3763">
                  <c:v>540.29832935560853</c:v>
                </c:pt>
                <c:pt idx="3764">
                  <c:v>540.29832935560853</c:v>
                </c:pt>
                <c:pt idx="3765">
                  <c:v>540.29832935560853</c:v>
                </c:pt>
                <c:pt idx="3766">
                  <c:v>540.29832935560853</c:v>
                </c:pt>
                <c:pt idx="3767">
                  <c:v>540.26593931128525</c:v>
                </c:pt>
                <c:pt idx="3768">
                  <c:v>540.22758267985</c:v>
                </c:pt>
                <c:pt idx="3769">
                  <c:v>540.22758267985</c:v>
                </c:pt>
                <c:pt idx="3770">
                  <c:v>540.26593931128525</c:v>
                </c:pt>
                <c:pt idx="3771">
                  <c:v>540.33668598704344</c:v>
                </c:pt>
                <c:pt idx="3772">
                  <c:v>540.29832935560853</c:v>
                </c:pt>
                <c:pt idx="3773">
                  <c:v>540.29832935560853</c:v>
                </c:pt>
                <c:pt idx="3774">
                  <c:v>540.33668598704344</c:v>
                </c:pt>
                <c:pt idx="3775">
                  <c:v>540.26593931128525</c:v>
                </c:pt>
                <c:pt idx="3776">
                  <c:v>540.33668598704344</c:v>
                </c:pt>
                <c:pt idx="3777">
                  <c:v>540.33668598704344</c:v>
                </c:pt>
                <c:pt idx="3778">
                  <c:v>540.29832935560853</c:v>
                </c:pt>
                <c:pt idx="3779">
                  <c:v>540.33668598704344</c:v>
                </c:pt>
                <c:pt idx="3780">
                  <c:v>540.33668598704344</c:v>
                </c:pt>
                <c:pt idx="3781">
                  <c:v>540.36822366177921</c:v>
                </c:pt>
                <c:pt idx="3782">
                  <c:v>540.57875894988103</c:v>
                </c:pt>
                <c:pt idx="3783">
                  <c:v>540.54722127514435</c:v>
                </c:pt>
                <c:pt idx="3784">
                  <c:v>540.57875894988103</c:v>
                </c:pt>
                <c:pt idx="3785">
                  <c:v>540.50886464370956</c:v>
                </c:pt>
                <c:pt idx="3786">
                  <c:v>540.50886464370956</c:v>
                </c:pt>
                <c:pt idx="3787">
                  <c:v>540.50886464370956</c:v>
                </c:pt>
                <c:pt idx="3788">
                  <c:v>540.40658029321457</c:v>
                </c:pt>
                <c:pt idx="3789">
                  <c:v>540.36822366177921</c:v>
                </c:pt>
                <c:pt idx="3790">
                  <c:v>540.36822366177921</c:v>
                </c:pt>
                <c:pt idx="3791">
                  <c:v>540.33668598704344</c:v>
                </c:pt>
                <c:pt idx="3792">
                  <c:v>540.29832935560853</c:v>
                </c:pt>
                <c:pt idx="3793">
                  <c:v>540.29832935560853</c:v>
                </c:pt>
                <c:pt idx="3794">
                  <c:v>540.26593931128525</c:v>
                </c:pt>
                <c:pt idx="3795">
                  <c:v>540.29832935560853</c:v>
                </c:pt>
                <c:pt idx="3796">
                  <c:v>540.22758267985</c:v>
                </c:pt>
                <c:pt idx="3797">
                  <c:v>540.26593931128525</c:v>
                </c:pt>
                <c:pt idx="3798">
                  <c:v>540.22758267985</c:v>
                </c:pt>
                <c:pt idx="3799">
                  <c:v>540.22758267985</c:v>
                </c:pt>
                <c:pt idx="3800">
                  <c:v>540.22758267985</c:v>
                </c:pt>
                <c:pt idx="3801">
                  <c:v>540.22758267985</c:v>
                </c:pt>
                <c:pt idx="3802">
                  <c:v>540.26593931128525</c:v>
                </c:pt>
                <c:pt idx="3803">
                  <c:v>540.26593931128525</c:v>
                </c:pt>
                <c:pt idx="3804">
                  <c:v>540.19604500511423</c:v>
                </c:pt>
                <c:pt idx="3805">
                  <c:v>540.22758267985</c:v>
                </c:pt>
                <c:pt idx="3806">
                  <c:v>540.22758267985</c:v>
                </c:pt>
                <c:pt idx="3807">
                  <c:v>540.22758267985</c:v>
                </c:pt>
                <c:pt idx="3808">
                  <c:v>540.19604500511423</c:v>
                </c:pt>
                <c:pt idx="3809">
                  <c:v>540.40658029321457</c:v>
                </c:pt>
                <c:pt idx="3810">
                  <c:v>540.50886464370956</c:v>
                </c:pt>
                <c:pt idx="3811">
                  <c:v>540.54722127514435</c:v>
                </c:pt>
                <c:pt idx="3812">
                  <c:v>540.47732696897378</c:v>
                </c:pt>
                <c:pt idx="3813">
                  <c:v>540.40658029321457</c:v>
                </c:pt>
                <c:pt idx="3814">
                  <c:v>540.40658029321457</c:v>
                </c:pt>
                <c:pt idx="3815">
                  <c:v>540.36822366177921</c:v>
                </c:pt>
                <c:pt idx="3816">
                  <c:v>540.33668598704344</c:v>
                </c:pt>
                <c:pt idx="3817">
                  <c:v>540.33668598704344</c:v>
                </c:pt>
                <c:pt idx="3818">
                  <c:v>540.33668598704344</c:v>
                </c:pt>
                <c:pt idx="3819">
                  <c:v>540.29832935560853</c:v>
                </c:pt>
                <c:pt idx="3820">
                  <c:v>540.22758267985</c:v>
                </c:pt>
                <c:pt idx="3821">
                  <c:v>540.26593931128525</c:v>
                </c:pt>
                <c:pt idx="3822">
                  <c:v>540.26593931128525</c:v>
                </c:pt>
                <c:pt idx="3823">
                  <c:v>540.93078758949889</c:v>
                </c:pt>
                <c:pt idx="3824">
                  <c:v>541.31435390385275</c:v>
                </c:pt>
                <c:pt idx="3825">
                  <c:v>541.28281622911697</c:v>
                </c:pt>
                <c:pt idx="3826">
                  <c:v>541.14217524718697</c:v>
                </c:pt>
                <c:pt idx="3827">
                  <c:v>541.00153426525753</c:v>
                </c:pt>
                <c:pt idx="3828">
                  <c:v>540.75775656324583</c:v>
                </c:pt>
                <c:pt idx="3829">
                  <c:v>540.61711558131606</c:v>
                </c:pt>
                <c:pt idx="3830">
                  <c:v>540.54722127514435</c:v>
                </c:pt>
                <c:pt idx="3831">
                  <c:v>540.47732696897378</c:v>
                </c:pt>
                <c:pt idx="3832">
                  <c:v>540.33668598704344</c:v>
                </c:pt>
                <c:pt idx="3833">
                  <c:v>540.29832935560853</c:v>
                </c:pt>
                <c:pt idx="3834">
                  <c:v>540.29832935560853</c:v>
                </c:pt>
                <c:pt idx="3835">
                  <c:v>540.22758267985</c:v>
                </c:pt>
                <c:pt idx="3836">
                  <c:v>540.22758267985</c:v>
                </c:pt>
                <c:pt idx="3837">
                  <c:v>540.05540402318445</c:v>
                </c:pt>
                <c:pt idx="3838">
                  <c:v>540.05540402318445</c:v>
                </c:pt>
                <c:pt idx="3839">
                  <c:v>540.08694169792022</c:v>
                </c:pt>
                <c:pt idx="3840">
                  <c:v>540.08694169792022</c:v>
                </c:pt>
                <c:pt idx="3841">
                  <c:v>540.08694169792022</c:v>
                </c:pt>
                <c:pt idx="3842">
                  <c:v>540.08694169792022</c:v>
                </c:pt>
                <c:pt idx="3843">
                  <c:v>540.05540402318445</c:v>
                </c:pt>
                <c:pt idx="3844">
                  <c:v>540.12529832935559</c:v>
                </c:pt>
                <c:pt idx="3845">
                  <c:v>540.12529832935559</c:v>
                </c:pt>
                <c:pt idx="3846">
                  <c:v>540.22758267985</c:v>
                </c:pt>
                <c:pt idx="3847">
                  <c:v>540.36822366177921</c:v>
                </c:pt>
                <c:pt idx="3848">
                  <c:v>540.29832935560853</c:v>
                </c:pt>
                <c:pt idx="3849">
                  <c:v>540.33668598704344</c:v>
                </c:pt>
                <c:pt idx="3850">
                  <c:v>540.26593931128525</c:v>
                </c:pt>
                <c:pt idx="3851">
                  <c:v>540.22758267985</c:v>
                </c:pt>
                <c:pt idx="3852">
                  <c:v>540.15768837367887</c:v>
                </c:pt>
                <c:pt idx="3853">
                  <c:v>540.05540402318445</c:v>
                </c:pt>
                <c:pt idx="3854">
                  <c:v>540.15768837367887</c:v>
                </c:pt>
                <c:pt idx="3855">
                  <c:v>540.12529832935559</c:v>
                </c:pt>
                <c:pt idx="3856">
                  <c:v>540.08694169792022</c:v>
                </c:pt>
                <c:pt idx="3857">
                  <c:v>540.12529832935559</c:v>
                </c:pt>
                <c:pt idx="3858">
                  <c:v>540.05540402318445</c:v>
                </c:pt>
                <c:pt idx="3859">
                  <c:v>540.01704739174829</c:v>
                </c:pt>
                <c:pt idx="3860">
                  <c:v>540.08694169792022</c:v>
                </c:pt>
                <c:pt idx="3861">
                  <c:v>540.08694169792022</c:v>
                </c:pt>
                <c:pt idx="3862">
                  <c:v>539.98465734742604</c:v>
                </c:pt>
                <c:pt idx="3863">
                  <c:v>539.94630071598988</c:v>
                </c:pt>
                <c:pt idx="3864">
                  <c:v>540.05540402318445</c:v>
                </c:pt>
                <c:pt idx="3865">
                  <c:v>540.05540402318445</c:v>
                </c:pt>
                <c:pt idx="3866">
                  <c:v>540.08694169792022</c:v>
                </c:pt>
                <c:pt idx="3867">
                  <c:v>539.98465734742604</c:v>
                </c:pt>
                <c:pt idx="3868">
                  <c:v>540.08694169792022</c:v>
                </c:pt>
                <c:pt idx="3869">
                  <c:v>540.08694169792022</c:v>
                </c:pt>
                <c:pt idx="3870">
                  <c:v>540.01704739174829</c:v>
                </c:pt>
                <c:pt idx="3871">
                  <c:v>540.08694169792022</c:v>
                </c:pt>
                <c:pt idx="3872">
                  <c:v>540.08694169792022</c:v>
                </c:pt>
                <c:pt idx="3873">
                  <c:v>540.29832935560853</c:v>
                </c:pt>
                <c:pt idx="3874">
                  <c:v>540.36822366177921</c:v>
                </c:pt>
                <c:pt idx="3875">
                  <c:v>540.33668598704344</c:v>
                </c:pt>
                <c:pt idx="3876">
                  <c:v>540.22758267985</c:v>
                </c:pt>
                <c:pt idx="3877">
                  <c:v>540.15768837367887</c:v>
                </c:pt>
                <c:pt idx="3878">
                  <c:v>540.08694169792022</c:v>
                </c:pt>
                <c:pt idx="3879">
                  <c:v>540.08694169792022</c:v>
                </c:pt>
                <c:pt idx="3880">
                  <c:v>540.12529832935559</c:v>
                </c:pt>
                <c:pt idx="3881">
                  <c:v>540.05540402318445</c:v>
                </c:pt>
                <c:pt idx="3882">
                  <c:v>540.01704739174829</c:v>
                </c:pt>
                <c:pt idx="3883">
                  <c:v>539.94630071598988</c:v>
                </c:pt>
                <c:pt idx="3884">
                  <c:v>540.01704739174829</c:v>
                </c:pt>
                <c:pt idx="3885">
                  <c:v>539.91476304125467</c:v>
                </c:pt>
                <c:pt idx="3886">
                  <c:v>539.94630071598988</c:v>
                </c:pt>
                <c:pt idx="3887">
                  <c:v>539.94630071598988</c:v>
                </c:pt>
                <c:pt idx="3888">
                  <c:v>539.98465734742604</c:v>
                </c:pt>
                <c:pt idx="3889">
                  <c:v>539.98465734742604</c:v>
                </c:pt>
                <c:pt idx="3890">
                  <c:v>539.94630071598988</c:v>
                </c:pt>
                <c:pt idx="3891">
                  <c:v>539.94630071598988</c:v>
                </c:pt>
                <c:pt idx="3892">
                  <c:v>539.94630071598988</c:v>
                </c:pt>
                <c:pt idx="3893">
                  <c:v>539.94630071598988</c:v>
                </c:pt>
                <c:pt idx="3894">
                  <c:v>539.88237299693151</c:v>
                </c:pt>
                <c:pt idx="3895">
                  <c:v>539.91476304125467</c:v>
                </c:pt>
                <c:pt idx="3896">
                  <c:v>539.91476304125467</c:v>
                </c:pt>
                <c:pt idx="3897">
                  <c:v>539.91476304125467</c:v>
                </c:pt>
                <c:pt idx="3898">
                  <c:v>539.91476304125467</c:v>
                </c:pt>
                <c:pt idx="3899">
                  <c:v>539.91476304125467</c:v>
                </c:pt>
                <c:pt idx="3900">
                  <c:v>540.05540402318445</c:v>
                </c:pt>
                <c:pt idx="3901">
                  <c:v>540.22758267985</c:v>
                </c:pt>
                <c:pt idx="3902">
                  <c:v>540.22758267985</c:v>
                </c:pt>
                <c:pt idx="3903">
                  <c:v>540.19604500511423</c:v>
                </c:pt>
                <c:pt idx="3904">
                  <c:v>540.08694169792022</c:v>
                </c:pt>
                <c:pt idx="3905">
                  <c:v>540.05540402318445</c:v>
                </c:pt>
                <c:pt idx="3906">
                  <c:v>540.01704739174829</c:v>
                </c:pt>
                <c:pt idx="3907">
                  <c:v>539.98465734742604</c:v>
                </c:pt>
                <c:pt idx="3908">
                  <c:v>539.91476304125467</c:v>
                </c:pt>
                <c:pt idx="3909">
                  <c:v>539.94630071598988</c:v>
                </c:pt>
                <c:pt idx="3910">
                  <c:v>539.91476304125467</c:v>
                </c:pt>
                <c:pt idx="3911">
                  <c:v>539.91476304125467</c:v>
                </c:pt>
                <c:pt idx="3912">
                  <c:v>539.81247869076037</c:v>
                </c:pt>
                <c:pt idx="3913">
                  <c:v>539.81247869076037</c:v>
                </c:pt>
                <c:pt idx="3914">
                  <c:v>539.84401636549558</c:v>
                </c:pt>
                <c:pt idx="3915">
                  <c:v>539.84401636549558</c:v>
                </c:pt>
                <c:pt idx="3916">
                  <c:v>539.84401636549558</c:v>
                </c:pt>
                <c:pt idx="3917">
                  <c:v>539.88237299693151</c:v>
                </c:pt>
                <c:pt idx="3918">
                  <c:v>539.84401636549558</c:v>
                </c:pt>
                <c:pt idx="3919">
                  <c:v>539.84401636549558</c:v>
                </c:pt>
                <c:pt idx="3920">
                  <c:v>539.88237299693151</c:v>
                </c:pt>
                <c:pt idx="3921">
                  <c:v>539.84401636549558</c:v>
                </c:pt>
                <c:pt idx="3922">
                  <c:v>539.88237299693151</c:v>
                </c:pt>
                <c:pt idx="3923">
                  <c:v>539.81247869076037</c:v>
                </c:pt>
                <c:pt idx="3924">
                  <c:v>539.77412205932501</c:v>
                </c:pt>
                <c:pt idx="3925">
                  <c:v>539.77412205932501</c:v>
                </c:pt>
                <c:pt idx="3926">
                  <c:v>539.84401636549558</c:v>
                </c:pt>
                <c:pt idx="3927">
                  <c:v>539.84401636549558</c:v>
                </c:pt>
                <c:pt idx="3928">
                  <c:v>540.05540402318445</c:v>
                </c:pt>
                <c:pt idx="3929">
                  <c:v>540.05540402318445</c:v>
                </c:pt>
                <c:pt idx="3930">
                  <c:v>540.12529832935559</c:v>
                </c:pt>
                <c:pt idx="3931">
                  <c:v>540.01704739174829</c:v>
                </c:pt>
                <c:pt idx="3932">
                  <c:v>539.98465734742604</c:v>
                </c:pt>
                <c:pt idx="3933">
                  <c:v>540.57875894988103</c:v>
                </c:pt>
                <c:pt idx="3934">
                  <c:v>540.89243095806353</c:v>
                </c:pt>
                <c:pt idx="3935">
                  <c:v>540.790146607569</c:v>
                </c:pt>
                <c:pt idx="3936">
                  <c:v>540.71939993181047</c:v>
                </c:pt>
                <c:pt idx="3937">
                  <c:v>540.47732696897378</c:v>
                </c:pt>
                <c:pt idx="3938">
                  <c:v>540.29832935560853</c:v>
                </c:pt>
                <c:pt idx="3939">
                  <c:v>540.15768837367887</c:v>
                </c:pt>
                <c:pt idx="3940">
                  <c:v>540.08694169792022</c:v>
                </c:pt>
                <c:pt idx="3941">
                  <c:v>540.01704739174829</c:v>
                </c:pt>
                <c:pt idx="3942">
                  <c:v>539.91476304125467</c:v>
                </c:pt>
                <c:pt idx="3943">
                  <c:v>539.81247869076037</c:v>
                </c:pt>
                <c:pt idx="3944">
                  <c:v>539.81247869076037</c:v>
                </c:pt>
                <c:pt idx="3945">
                  <c:v>539.74173201500173</c:v>
                </c:pt>
                <c:pt idx="3946">
                  <c:v>539.67183770883048</c:v>
                </c:pt>
                <c:pt idx="3947">
                  <c:v>539.60109103307195</c:v>
                </c:pt>
                <c:pt idx="3948">
                  <c:v>539.60109103307195</c:v>
                </c:pt>
                <c:pt idx="3949">
                  <c:v>539.633481077395</c:v>
                </c:pt>
                <c:pt idx="3950">
                  <c:v>539.60109103307195</c:v>
                </c:pt>
                <c:pt idx="3951">
                  <c:v>539.53119672690036</c:v>
                </c:pt>
                <c:pt idx="3952">
                  <c:v>539.53119672690036</c:v>
                </c:pt>
                <c:pt idx="3953">
                  <c:v>539.60109103307195</c:v>
                </c:pt>
                <c:pt idx="3954">
                  <c:v>539.74173201500173</c:v>
                </c:pt>
                <c:pt idx="3955">
                  <c:v>539.88237299693151</c:v>
                </c:pt>
                <c:pt idx="3956">
                  <c:v>539.88237299693151</c:v>
                </c:pt>
                <c:pt idx="3957">
                  <c:v>539.84401636549558</c:v>
                </c:pt>
                <c:pt idx="3958">
                  <c:v>539.77412205932501</c:v>
                </c:pt>
                <c:pt idx="3959">
                  <c:v>539.70337538356648</c:v>
                </c:pt>
                <c:pt idx="3960">
                  <c:v>539.67183770883048</c:v>
                </c:pt>
                <c:pt idx="3961">
                  <c:v>539.60109103307195</c:v>
                </c:pt>
                <c:pt idx="3962">
                  <c:v>539.60109103307195</c:v>
                </c:pt>
                <c:pt idx="3963">
                  <c:v>539.53119672690036</c:v>
                </c:pt>
                <c:pt idx="3964">
                  <c:v>539.56273440163659</c:v>
                </c:pt>
                <c:pt idx="3965">
                  <c:v>539.53119672690036</c:v>
                </c:pt>
                <c:pt idx="3966">
                  <c:v>539.60109103307195</c:v>
                </c:pt>
                <c:pt idx="3967">
                  <c:v>539.49284009546489</c:v>
                </c:pt>
                <c:pt idx="3968">
                  <c:v>539.46045005114206</c:v>
                </c:pt>
                <c:pt idx="3969">
                  <c:v>539.53119672690036</c:v>
                </c:pt>
                <c:pt idx="3970">
                  <c:v>539.49284009546489</c:v>
                </c:pt>
                <c:pt idx="3971">
                  <c:v>539.53119672690036</c:v>
                </c:pt>
                <c:pt idx="3972">
                  <c:v>539.49284009546489</c:v>
                </c:pt>
                <c:pt idx="3973">
                  <c:v>539.49284009546489</c:v>
                </c:pt>
                <c:pt idx="3974">
                  <c:v>539.46045005114206</c:v>
                </c:pt>
                <c:pt idx="3975">
                  <c:v>539.53119672690036</c:v>
                </c:pt>
                <c:pt idx="3976">
                  <c:v>539.53119672690036</c:v>
                </c:pt>
                <c:pt idx="3977">
                  <c:v>539.49284009546489</c:v>
                </c:pt>
                <c:pt idx="3978">
                  <c:v>539.53119672690036</c:v>
                </c:pt>
                <c:pt idx="3979">
                  <c:v>539.49284009546489</c:v>
                </c:pt>
                <c:pt idx="3980">
                  <c:v>539.53119672690036</c:v>
                </c:pt>
                <c:pt idx="3981">
                  <c:v>539.49284009546489</c:v>
                </c:pt>
                <c:pt idx="3982">
                  <c:v>539.60109103307195</c:v>
                </c:pt>
                <c:pt idx="3983">
                  <c:v>539.81247869076037</c:v>
                </c:pt>
                <c:pt idx="3984">
                  <c:v>539.84401636549558</c:v>
                </c:pt>
                <c:pt idx="3985">
                  <c:v>539.77412205932501</c:v>
                </c:pt>
                <c:pt idx="3986">
                  <c:v>539.74173201500173</c:v>
                </c:pt>
                <c:pt idx="3987">
                  <c:v>539.633481077395</c:v>
                </c:pt>
                <c:pt idx="3988">
                  <c:v>539.633481077395</c:v>
                </c:pt>
                <c:pt idx="3989">
                  <c:v>539.60109103307195</c:v>
                </c:pt>
                <c:pt idx="3990">
                  <c:v>539.49284009546489</c:v>
                </c:pt>
                <c:pt idx="3991">
                  <c:v>539.46045005114206</c:v>
                </c:pt>
                <c:pt idx="3992">
                  <c:v>539.49284009546489</c:v>
                </c:pt>
                <c:pt idx="3993">
                  <c:v>539.42209341970636</c:v>
                </c:pt>
                <c:pt idx="3994">
                  <c:v>539.42209341970636</c:v>
                </c:pt>
                <c:pt idx="3995">
                  <c:v>539.42209341970636</c:v>
                </c:pt>
                <c:pt idx="3996">
                  <c:v>539.39055574497047</c:v>
                </c:pt>
                <c:pt idx="3997">
                  <c:v>539.39055574497047</c:v>
                </c:pt>
                <c:pt idx="3998">
                  <c:v>539.46045005114206</c:v>
                </c:pt>
                <c:pt idx="3999">
                  <c:v>539.39055574497047</c:v>
                </c:pt>
                <c:pt idx="4000">
                  <c:v>539.39055574497047</c:v>
                </c:pt>
                <c:pt idx="4001">
                  <c:v>539.39055574497047</c:v>
                </c:pt>
                <c:pt idx="4002">
                  <c:v>539.35219911353454</c:v>
                </c:pt>
                <c:pt idx="4003">
                  <c:v>539.39055574497047</c:v>
                </c:pt>
                <c:pt idx="4004">
                  <c:v>539.39055574497047</c:v>
                </c:pt>
                <c:pt idx="4005">
                  <c:v>539.35219911353454</c:v>
                </c:pt>
                <c:pt idx="4006">
                  <c:v>539.39055574497047</c:v>
                </c:pt>
                <c:pt idx="4007">
                  <c:v>539.46045005114206</c:v>
                </c:pt>
                <c:pt idx="4008">
                  <c:v>539.39055574497047</c:v>
                </c:pt>
                <c:pt idx="4009">
                  <c:v>539.53119672690036</c:v>
                </c:pt>
                <c:pt idx="4010">
                  <c:v>539.60109103307195</c:v>
                </c:pt>
                <c:pt idx="4011">
                  <c:v>539.633481077395</c:v>
                </c:pt>
                <c:pt idx="4012">
                  <c:v>539.67183770883048</c:v>
                </c:pt>
                <c:pt idx="4013">
                  <c:v>539.56273440163659</c:v>
                </c:pt>
                <c:pt idx="4014">
                  <c:v>539.46045005114206</c:v>
                </c:pt>
                <c:pt idx="4015">
                  <c:v>539.49284009546489</c:v>
                </c:pt>
                <c:pt idx="4016">
                  <c:v>539.46045005114206</c:v>
                </c:pt>
                <c:pt idx="4017">
                  <c:v>539.39055574497047</c:v>
                </c:pt>
                <c:pt idx="4018">
                  <c:v>539.31980906921228</c:v>
                </c:pt>
                <c:pt idx="4019">
                  <c:v>539.31980906921228</c:v>
                </c:pt>
                <c:pt idx="4020">
                  <c:v>539.28145243777703</c:v>
                </c:pt>
                <c:pt idx="4021">
                  <c:v>539.28145243777703</c:v>
                </c:pt>
                <c:pt idx="4022">
                  <c:v>539.28145243777703</c:v>
                </c:pt>
                <c:pt idx="4023">
                  <c:v>539.24906239345307</c:v>
                </c:pt>
                <c:pt idx="4024">
                  <c:v>539.17916808728273</c:v>
                </c:pt>
                <c:pt idx="4025">
                  <c:v>539.24906239345307</c:v>
                </c:pt>
                <c:pt idx="4026">
                  <c:v>539.21070576201828</c:v>
                </c:pt>
                <c:pt idx="4027">
                  <c:v>539.24906239345307</c:v>
                </c:pt>
                <c:pt idx="4028">
                  <c:v>539.21070576201828</c:v>
                </c:pt>
                <c:pt idx="4029">
                  <c:v>539.17916808728273</c:v>
                </c:pt>
                <c:pt idx="4030">
                  <c:v>539.17916808728273</c:v>
                </c:pt>
                <c:pt idx="4031">
                  <c:v>539.17916808728273</c:v>
                </c:pt>
                <c:pt idx="4032">
                  <c:v>539.17916808728273</c:v>
                </c:pt>
                <c:pt idx="4033">
                  <c:v>539.21070576201828</c:v>
                </c:pt>
                <c:pt idx="4034">
                  <c:v>539.42209341970636</c:v>
                </c:pt>
                <c:pt idx="4035">
                  <c:v>539.53119672690036</c:v>
                </c:pt>
                <c:pt idx="4036">
                  <c:v>539.46045005114206</c:v>
                </c:pt>
                <c:pt idx="4037">
                  <c:v>539.39055574497047</c:v>
                </c:pt>
                <c:pt idx="4038">
                  <c:v>539.35219911353454</c:v>
                </c:pt>
                <c:pt idx="4039">
                  <c:v>539.35219911353454</c:v>
                </c:pt>
                <c:pt idx="4040">
                  <c:v>539.28145243777703</c:v>
                </c:pt>
                <c:pt idx="4041">
                  <c:v>539.31980906921228</c:v>
                </c:pt>
                <c:pt idx="4042">
                  <c:v>539.17916808728273</c:v>
                </c:pt>
                <c:pt idx="4043">
                  <c:v>539.17916808728273</c:v>
                </c:pt>
                <c:pt idx="4044">
                  <c:v>539.14081145584726</c:v>
                </c:pt>
                <c:pt idx="4045">
                  <c:v>539.17916808728273</c:v>
                </c:pt>
                <c:pt idx="4046">
                  <c:v>539.14081145584726</c:v>
                </c:pt>
                <c:pt idx="4047">
                  <c:v>539.17916808728273</c:v>
                </c:pt>
                <c:pt idx="4048">
                  <c:v>539.10842141152409</c:v>
                </c:pt>
                <c:pt idx="4049">
                  <c:v>539.03852710535239</c:v>
                </c:pt>
                <c:pt idx="4050">
                  <c:v>539.14081145584726</c:v>
                </c:pt>
                <c:pt idx="4051">
                  <c:v>539.10842141152409</c:v>
                </c:pt>
                <c:pt idx="4052">
                  <c:v>539.03852710535239</c:v>
                </c:pt>
                <c:pt idx="4053">
                  <c:v>539.10842141152409</c:v>
                </c:pt>
                <c:pt idx="4054">
                  <c:v>539.10842141152409</c:v>
                </c:pt>
                <c:pt idx="4055">
                  <c:v>539.03852710535239</c:v>
                </c:pt>
                <c:pt idx="4056">
                  <c:v>539.03852710535239</c:v>
                </c:pt>
                <c:pt idx="4057">
                  <c:v>539.03852710535239</c:v>
                </c:pt>
                <c:pt idx="4058">
                  <c:v>539.24906239345307</c:v>
                </c:pt>
                <c:pt idx="4059">
                  <c:v>539.35219911353454</c:v>
                </c:pt>
                <c:pt idx="4060">
                  <c:v>539.28145243777703</c:v>
                </c:pt>
                <c:pt idx="4061">
                  <c:v>539.28145243777703</c:v>
                </c:pt>
                <c:pt idx="4062">
                  <c:v>539.28145243777703</c:v>
                </c:pt>
                <c:pt idx="4063">
                  <c:v>539.17916808728273</c:v>
                </c:pt>
                <c:pt idx="4064">
                  <c:v>539.14081145584726</c:v>
                </c:pt>
                <c:pt idx="4065">
                  <c:v>539.17916808728273</c:v>
                </c:pt>
                <c:pt idx="4066">
                  <c:v>539.98465734742604</c:v>
                </c:pt>
                <c:pt idx="4067">
                  <c:v>540.22758267985</c:v>
                </c:pt>
                <c:pt idx="4068">
                  <c:v>540.12529832935559</c:v>
                </c:pt>
                <c:pt idx="4069">
                  <c:v>539.98465734742604</c:v>
                </c:pt>
                <c:pt idx="4070">
                  <c:v>539.74173201500173</c:v>
                </c:pt>
                <c:pt idx="4071">
                  <c:v>539.53119672690036</c:v>
                </c:pt>
                <c:pt idx="4072">
                  <c:v>539.39055574497047</c:v>
                </c:pt>
                <c:pt idx="4073">
                  <c:v>539.31980906921228</c:v>
                </c:pt>
                <c:pt idx="4074">
                  <c:v>539.07006478008839</c:v>
                </c:pt>
                <c:pt idx="4075">
                  <c:v>539.07006478008839</c:v>
                </c:pt>
                <c:pt idx="4076">
                  <c:v>539.00613706102968</c:v>
                </c:pt>
                <c:pt idx="4077">
                  <c:v>538.86634844868752</c:v>
                </c:pt>
                <c:pt idx="4078">
                  <c:v>538.79560177292876</c:v>
                </c:pt>
                <c:pt idx="4079">
                  <c:v>538.75724514149283</c:v>
                </c:pt>
                <c:pt idx="4080">
                  <c:v>538.82799181725136</c:v>
                </c:pt>
                <c:pt idx="4081">
                  <c:v>538.75724514149283</c:v>
                </c:pt>
                <c:pt idx="4082">
                  <c:v>538.93624275485786</c:v>
                </c:pt>
                <c:pt idx="4083">
                  <c:v>539.03852710535239</c:v>
                </c:pt>
                <c:pt idx="4084">
                  <c:v>539.03852710535239</c:v>
                </c:pt>
                <c:pt idx="4085">
                  <c:v>538.89788612342261</c:v>
                </c:pt>
                <c:pt idx="4086">
                  <c:v>538.93624275485786</c:v>
                </c:pt>
                <c:pt idx="4087">
                  <c:v>538.89788612342261</c:v>
                </c:pt>
                <c:pt idx="4088">
                  <c:v>538.89788612342261</c:v>
                </c:pt>
                <c:pt idx="4089">
                  <c:v>538.79560177292876</c:v>
                </c:pt>
                <c:pt idx="4090">
                  <c:v>538.72570746675797</c:v>
                </c:pt>
                <c:pt idx="4091">
                  <c:v>538.68735083532215</c:v>
                </c:pt>
                <c:pt idx="4092">
                  <c:v>538.79560177292876</c:v>
                </c:pt>
                <c:pt idx="4093">
                  <c:v>538.72570746675797</c:v>
                </c:pt>
                <c:pt idx="4094">
                  <c:v>538.68735083532215</c:v>
                </c:pt>
                <c:pt idx="4095">
                  <c:v>538.6549607909983</c:v>
                </c:pt>
                <c:pt idx="4096">
                  <c:v>538.61660415956339</c:v>
                </c:pt>
                <c:pt idx="4097">
                  <c:v>538.6549607909983</c:v>
                </c:pt>
                <c:pt idx="4098">
                  <c:v>538.6549607909983</c:v>
                </c:pt>
                <c:pt idx="4099">
                  <c:v>538.6549607909983</c:v>
                </c:pt>
                <c:pt idx="4100">
                  <c:v>538.61660415956339</c:v>
                </c:pt>
                <c:pt idx="4101">
                  <c:v>538.58506648482739</c:v>
                </c:pt>
                <c:pt idx="4102">
                  <c:v>538.58506648482739</c:v>
                </c:pt>
                <c:pt idx="4103">
                  <c:v>538.75724514149283</c:v>
                </c:pt>
                <c:pt idx="4104">
                  <c:v>538.89788612342261</c:v>
                </c:pt>
                <c:pt idx="4105">
                  <c:v>538.96778042959431</c:v>
                </c:pt>
                <c:pt idx="4106">
                  <c:v>538.96778042959431</c:v>
                </c:pt>
                <c:pt idx="4107">
                  <c:v>538.86634844868752</c:v>
                </c:pt>
                <c:pt idx="4108">
                  <c:v>538.82799181725136</c:v>
                </c:pt>
                <c:pt idx="4109">
                  <c:v>538.79560177292876</c:v>
                </c:pt>
                <c:pt idx="4110">
                  <c:v>538.68735083532215</c:v>
                </c:pt>
                <c:pt idx="4111">
                  <c:v>538.6549607909983</c:v>
                </c:pt>
                <c:pt idx="4112">
                  <c:v>538.61660415956339</c:v>
                </c:pt>
                <c:pt idx="4113">
                  <c:v>538.58506648482739</c:v>
                </c:pt>
                <c:pt idx="4114">
                  <c:v>538.61660415956339</c:v>
                </c:pt>
                <c:pt idx="4115">
                  <c:v>538.6549607909983</c:v>
                </c:pt>
                <c:pt idx="4116">
                  <c:v>538.58506648482739</c:v>
                </c:pt>
                <c:pt idx="4117">
                  <c:v>538.58506648482739</c:v>
                </c:pt>
                <c:pt idx="4118">
                  <c:v>538.58506648482739</c:v>
                </c:pt>
                <c:pt idx="4119">
                  <c:v>538.51431980906921</c:v>
                </c:pt>
                <c:pt idx="4120">
                  <c:v>538.54670985339226</c:v>
                </c:pt>
                <c:pt idx="4121">
                  <c:v>538.51431980906921</c:v>
                </c:pt>
                <c:pt idx="4122">
                  <c:v>538.54670985339226</c:v>
                </c:pt>
                <c:pt idx="4123">
                  <c:v>538.54670985339226</c:v>
                </c:pt>
                <c:pt idx="4124">
                  <c:v>538.54670985339226</c:v>
                </c:pt>
                <c:pt idx="4125">
                  <c:v>538.6549607909983</c:v>
                </c:pt>
                <c:pt idx="4126">
                  <c:v>538.82799181725136</c:v>
                </c:pt>
                <c:pt idx="4127">
                  <c:v>538.79560177292876</c:v>
                </c:pt>
                <c:pt idx="4128">
                  <c:v>538.79560177292876</c:v>
                </c:pt>
                <c:pt idx="4129">
                  <c:v>538.6549607909983</c:v>
                </c:pt>
                <c:pt idx="4130">
                  <c:v>538.61660415956339</c:v>
                </c:pt>
                <c:pt idx="4131">
                  <c:v>538.6549607909983</c:v>
                </c:pt>
                <c:pt idx="4132">
                  <c:v>538.58506648482739</c:v>
                </c:pt>
                <c:pt idx="4133">
                  <c:v>538.47596317763384</c:v>
                </c:pt>
                <c:pt idx="4134">
                  <c:v>538.47596317763384</c:v>
                </c:pt>
                <c:pt idx="4135">
                  <c:v>538.40606887146237</c:v>
                </c:pt>
                <c:pt idx="4136">
                  <c:v>538.44442550289807</c:v>
                </c:pt>
                <c:pt idx="4137">
                  <c:v>538.44442550289807</c:v>
                </c:pt>
                <c:pt idx="4138">
                  <c:v>538.40606887146237</c:v>
                </c:pt>
                <c:pt idx="4139">
                  <c:v>538.37367882713954</c:v>
                </c:pt>
                <c:pt idx="4140">
                  <c:v>538.44442550289807</c:v>
                </c:pt>
                <c:pt idx="4141">
                  <c:v>538.40606887146237</c:v>
                </c:pt>
                <c:pt idx="4142">
                  <c:v>538.44442550289807</c:v>
                </c:pt>
                <c:pt idx="4143">
                  <c:v>538.40606887146237</c:v>
                </c:pt>
                <c:pt idx="4144">
                  <c:v>538.51431980906921</c:v>
                </c:pt>
                <c:pt idx="4145">
                  <c:v>538.61660415956339</c:v>
                </c:pt>
                <c:pt idx="4146">
                  <c:v>538.61660415956339</c:v>
                </c:pt>
                <c:pt idx="4147">
                  <c:v>538.61660415956339</c:v>
                </c:pt>
                <c:pt idx="4148">
                  <c:v>538.47596317763384</c:v>
                </c:pt>
                <c:pt idx="4149">
                  <c:v>538.47596317763384</c:v>
                </c:pt>
                <c:pt idx="4150">
                  <c:v>538.44442550289807</c:v>
                </c:pt>
                <c:pt idx="4151">
                  <c:v>538.44442550289807</c:v>
                </c:pt>
                <c:pt idx="4152">
                  <c:v>538.3353221957027</c:v>
                </c:pt>
                <c:pt idx="4153">
                  <c:v>538.26542788953236</c:v>
                </c:pt>
                <c:pt idx="4154">
                  <c:v>538.30378452096818</c:v>
                </c:pt>
                <c:pt idx="4155">
                  <c:v>538.30378452096818</c:v>
                </c:pt>
                <c:pt idx="4156">
                  <c:v>538.30378452096818</c:v>
                </c:pt>
                <c:pt idx="4157">
                  <c:v>538.3353221957027</c:v>
                </c:pt>
                <c:pt idx="4158">
                  <c:v>538.26542788953236</c:v>
                </c:pt>
                <c:pt idx="4159">
                  <c:v>538.30378452096818</c:v>
                </c:pt>
                <c:pt idx="4160">
                  <c:v>538.44442550289807</c:v>
                </c:pt>
                <c:pt idx="4161">
                  <c:v>538.51431980906921</c:v>
                </c:pt>
                <c:pt idx="4162">
                  <c:v>538.47596317763384</c:v>
                </c:pt>
                <c:pt idx="4163">
                  <c:v>538.44442550289807</c:v>
                </c:pt>
                <c:pt idx="4164">
                  <c:v>538.37367882713954</c:v>
                </c:pt>
                <c:pt idx="4165">
                  <c:v>538.40606887146237</c:v>
                </c:pt>
                <c:pt idx="4166">
                  <c:v>538.26542788953236</c:v>
                </c:pt>
                <c:pt idx="4167">
                  <c:v>538.23303784520976</c:v>
                </c:pt>
                <c:pt idx="4168">
                  <c:v>538.23303784520976</c:v>
                </c:pt>
                <c:pt idx="4169">
                  <c:v>538.19468121377417</c:v>
                </c:pt>
                <c:pt idx="4170">
                  <c:v>538.16314353903863</c:v>
                </c:pt>
                <c:pt idx="4171">
                  <c:v>538.19468121377417</c:v>
                </c:pt>
                <c:pt idx="4172">
                  <c:v>538.16314353903863</c:v>
                </c:pt>
                <c:pt idx="4173">
                  <c:v>538.09239686327999</c:v>
                </c:pt>
                <c:pt idx="4174">
                  <c:v>538.09239686327999</c:v>
                </c:pt>
                <c:pt idx="4175">
                  <c:v>538.09239686327999</c:v>
                </c:pt>
                <c:pt idx="4176">
                  <c:v>538.02250255710885</c:v>
                </c:pt>
                <c:pt idx="4177">
                  <c:v>538.23303784520976</c:v>
                </c:pt>
                <c:pt idx="4178">
                  <c:v>538.30378452096818</c:v>
                </c:pt>
                <c:pt idx="4179">
                  <c:v>538.30378452096818</c:v>
                </c:pt>
                <c:pt idx="4180">
                  <c:v>538.26542788953236</c:v>
                </c:pt>
                <c:pt idx="4181">
                  <c:v>538.19468121377417</c:v>
                </c:pt>
                <c:pt idx="4182">
                  <c:v>538.16314353903863</c:v>
                </c:pt>
                <c:pt idx="4183">
                  <c:v>538.09239686327999</c:v>
                </c:pt>
                <c:pt idx="4184">
                  <c:v>538.06085918854365</c:v>
                </c:pt>
                <c:pt idx="4185">
                  <c:v>538.06085918854365</c:v>
                </c:pt>
                <c:pt idx="4186">
                  <c:v>538.06085918854365</c:v>
                </c:pt>
                <c:pt idx="4187">
                  <c:v>537.95175588134964</c:v>
                </c:pt>
                <c:pt idx="4188">
                  <c:v>538.02250255710885</c:v>
                </c:pt>
                <c:pt idx="4189">
                  <c:v>537.99011251278557</c:v>
                </c:pt>
                <c:pt idx="4190">
                  <c:v>537.99011251278557</c:v>
                </c:pt>
                <c:pt idx="4191">
                  <c:v>537.95175588134964</c:v>
                </c:pt>
                <c:pt idx="4192">
                  <c:v>537.92021820661444</c:v>
                </c:pt>
                <c:pt idx="4193">
                  <c:v>537.92021820661444</c:v>
                </c:pt>
                <c:pt idx="4194">
                  <c:v>538.02250255710885</c:v>
                </c:pt>
                <c:pt idx="4195">
                  <c:v>538.12478690760304</c:v>
                </c:pt>
                <c:pt idx="4196">
                  <c:v>538.19468121377417</c:v>
                </c:pt>
                <c:pt idx="4197">
                  <c:v>538.19468121377417</c:v>
                </c:pt>
                <c:pt idx="4198">
                  <c:v>538.12478690760304</c:v>
                </c:pt>
                <c:pt idx="4199">
                  <c:v>538.09239686327999</c:v>
                </c:pt>
                <c:pt idx="4200">
                  <c:v>538.02250255710885</c:v>
                </c:pt>
                <c:pt idx="4201">
                  <c:v>537.92021820661444</c:v>
                </c:pt>
                <c:pt idx="4202">
                  <c:v>537.88186157517896</c:v>
                </c:pt>
                <c:pt idx="4203">
                  <c:v>537.88186157517896</c:v>
                </c:pt>
                <c:pt idx="4204">
                  <c:v>537.88186157517896</c:v>
                </c:pt>
                <c:pt idx="4205">
                  <c:v>537.81111489941918</c:v>
                </c:pt>
                <c:pt idx="4206">
                  <c:v>537.779577224685</c:v>
                </c:pt>
                <c:pt idx="4207">
                  <c:v>537.81111489941918</c:v>
                </c:pt>
                <c:pt idx="4208">
                  <c:v>537.70883054892602</c:v>
                </c:pt>
                <c:pt idx="4209">
                  <c:v>537.779577224685</c:v>
                </c:pt>
                <c:pt idx="4210">
                  <c:v>537.84947153085568</c:v>
                </c:pt>
                <c:pt idx="4211">
                  <c:v>538.06085918854365</c:v>
                </c:pt>
                <c:pt idx="4212">
                  <c:v>538.09239686327999</c:v>
                </c:pt>
                <c:pt idx="4213">
                  <c:v>538.06085918854365</c:v>
                </c:pt>
                <c:pt idx="4214">
                  <c:v>537.99011251278557</c:v>
                </c:pt>
                <c:pt idx="4215">
                  <c:v>537.88186157517896</c:v>
                </c:pt>
                <c:pt idx="4216">
                  <c:v>537.84947153085568</c:v>
                </c:pt>
                <c:pt idx="4217">
                  <c:v>537.779577224685</c:v>
                </c:pt>
                <c:pt idx="4218">
                  <c:v>537.81111489941918</c:v>
                </c:pt>
                <c:pt idx="4219">
                  <c:v>537.70883054892602</c:v>
                </c:pt>
                <c:pt idx="4220">
                  <c:v>537.67047391749099</c:v>
                </c:pt>
                <c:pt idx="4221">
                  <c:v>537.70883054892602</c:v>
                </c:pt>
                <c:pt idx="4222">
                  <c:v>537.63808387316794</c:v>
                </c:pt>
                <c:pt idx="4223">
                  <c:v>537.63808387316794</c:v>
                </c:pt>
                <c:pt idx="4224">
                  <c:v>537.67047391749099</c:v>
                </c:pt>
                <c:pt idx="4225">
                  <c:v>537.59972724173201</c:v>
                </c:pt>
                <c:pt idx="4226">
                  <c:v>537.67047391749099</c:v>
                </c:pt>
                <c:pt idx="4227">
                  <c:v>537.67047391749099</c:v>
                </c:pt>
                <c:pt idx="4228">
                  <c:v>537.59972724173201</c:v>
                </c:pt>
                <c:pt idx="4229">
                  <c:v>537.63808387316794</c:v>
                </c:pt>
                <c:pt idx="4230">
                  <c:v>537.88186157517896</c:v>
                </c:pt>
                <c:pt idx="4231">
                  <c:v>537.88186157517896</c:v>
                </c:pt>
                <c:pt idx="4232">
                  <c:v>537.84947153085568</c:v>
                </c:pt>
                <c:pt idx="4233">
                  <c:v>537.779577224685</c:v>
                </c:pt>
                <c:pt idx="4234">
                  <c:v>537.67047391749099</c:v>
                </c:pt>
                <c:pt idx="4235">
                  <c:v>537.56818956699647</c:v>
                </c:pt>
                <c:pt idx="4236">
                  <c:v>537.52983293556076</c:v>
                </c:pt>
                <c:pt idx="4237">
                  <c:v>537.49744289123737</c:v>
                </c:pt>
                <c:pt idx="4238">
                  <c:v>537.52983293556076</c:v>
                </c:pt>
                <c:pt idx="4239">
                  <c:v>537.49744289123737</c:v>
                </c:pt>
                <c:pt idx="4240">
                  <c:v>537.42754858506589</c:v>
                </c:pt>
                <c:pt idx="4241">
                  <c:v>537.45908625980246</c:v>
                </c:pt>
                <c:pt idx="4242">
                  <c:v>537.38919195363098</c:v>
                </c:pt>
                <c:pt idx="4243">
                  <c:v>537.45908625980246</c:v>
                </c:pt>
                <c:pt idx="4244">
                  <c:v>537.42754858506589</c:v>
                </c:pt>
                <c:pt idx="4245">
                  <c:v>537.56818956699647</c:v>
                </c:pt>
                <c:pt idx="4246">
                  <c:v>537.67047391749099</c:v>
                </c:pt>
                <c:pt idx="4247">
                  <c:v>537.59972724173201</c:v>
                </c:pt>
                <c:pt idx="4248">
                  <c:v>537.70883054892602</c:v>
                </c:pt>
                <c:pt idx="4249">
                  <c:v>537.63808387316794</c:v>
                </c:pt>
                <c:pt idx="4250">
                  <c:v>537.49744289123737</c:v>
                </c:pt>
                <c:pt idx="4251">
                  <c:v>537.42754858506589</c:v>
                </c:pt>
                <c:pt idx="4252">
                  <c:v>538.3353221957027</c:v>
                </c:pt>
                <c:pt idx="4253">
                  <c:v>538.86634844868752</c:v>
                </c:pt>
                <c:pt idx="4254">
                  <c:v>538.72570746675797</c:v>
                </c:pt>
                <c:pt idx="4255">
                  <c:v>538.51431980906921</c:v>
                </c:pt>
                <c:pt idx="4256">
                  <c:v>538.23303784520976</c:v>
                </c:pt>
                <c:pt idx="4257">
                  <c:v>538.02250255710885</c:v>
                </c:pt>
                <c:pt idx="4258">
                  <c:v>537.74122059324861</c:v>
                </c:pt>
                <c:pt idx="4259">
                  <c:v>537.56818956699647</c:v>
                </c:pt>
                <c:pt idx="4260">
                  <c:v>537.38919195363098</c:v>
                </c:pt>
                <c:pt idx="4261">
                  <c:v>537.21701329696543</c:v>
                </c:pt>
                <c:pt idx="4262">
                  <c:v>537.18462325264295</c:v>
                </c:pt>
                <c:pt idx="4263">
                  <c:v>537.14626662120645</c:v>
                </c:pt>
                <c:pt idx="4264">
                  <c:v>537.24855097170155</c:v>
                </c:pt>
                <c:pt idx="4265">
                  <c:v>537.31844527787302</c:v>
                </c:pt>
                <c:pt idx="4266">
                  <c:v>537.31844527787302</c:v>
                </c:pt>
                <c:pt idx="4267">
                  <c:v>537.24855097170155</c:v>
                </c:pt>
                <c:pt idx="4268">
                  <c:v>537.14626662120645</c:v>
                </c:pt>
                <c:pt idx="4269">
                  <c:v>537.07637231503566</c:v>
                </c:pt>
                <c:pt idx="4270">
                  <c:v>537.04398227071295</c:v>
                </c:pt>
                <c:pt idx="4271">
                  <c:v>536.97408796454147</c:v>
                </c:pt>
                <c:pt idx="4272">
                  <c:v>536.93573133310599</c:v>
                </c:pt>
                <c:pt idx="4273">
                  <c:v>536.97408796454147</c:v>
                </c:pt>
                <c:pt idx="4274">
                  <c:v>536.90334128878305</c:v>
                </c:pt>
                <c:pt idx="4275">
                  <c:v>536.93573133310599</c:v>
                </c:pt>
                <c:pt idx="4276">
                  <c:v>536.90334128878305</c:v>
                </c:pt>
                <c:pt idx="4277">
                  <c:v>536.97408796454147</c:v>
                </c:pt>
                <c:pt idx="4278">
                  <c:v>537.00562563927724</c:v>
                </c:pt>
                <c:pt idx="4279">
                  <c:v>537.14626662120645</c:v>
                </c:pt>
                <c:pt idx="4280">
                  <c:v>537.14626662120645</c:v>
                </c:pt>
                <c:pt idx="4281">
                  <c:v>537.24855097170155</c:v>
                </c:pt>
                <c:pt idx="4282">
                  <c:v>537.11472894647102</c:v>
                </c:pt>
                <c:pt idx="4283">
                  <c:v>537.14626662120645</c:v>
                </c:pt>
                <c:pt idx="4284">
                  <c:v>537.00562563927724</c:v>
                </c:pt>
                <c:pt idx="4285">
                  <c:v>537.04398227071295</c:v>
                </c:pt>
                <c:pt idx="4286">
                  <c:v>536.90334128878305</c:v>
                </c:pt>
                <c:pt idx="4287">
                  <c:v>536.97408796454147</c:v>
                </c:pt>
                <c:pt idx="4288">
                  <c:v>536.93573133310599</c:v>
                </c:pt>
                <c:pt idx="4289">
                  <c:v>536.86498465734746</c:v>
                </c:pt>
                <c:pt idx="4290">
                  <c:v>536.86498465734746</c:v>
                </c:pt>
                <c:pt idx="4291">
                  <c:v>536.79509035117599</c:v>
                </c:pt>
                <c:pt idx="4292">
                  <c:v>536.86498465734746</c:v>
                </c:pt>
                <c:pt idx="4293">
                  <c:v>537.00562563927724</c:v>
                </c:pt>
                <c:pt idx="4294">
                  <c:v>537.11472894647102</c:v>
                </c:pt>
                <c:pt idx="4295">
                  <c:v>537.07637231503566</c:v>
                </c:pt>
                <c:pt idx="4296">
                  <c:v>536.97408796454147</c:v>
                </c:pt>
                <c:pt idx="4297">
                  <c:v>536.97408796454147</c:v>
                </c:pt>
                <c:pt idx="4298">
                  <c:v>536.86498465734746</c:v>
                </c:pt>
                <c:pt idx="4299">
                  <c:v>536.79509035117599</c:v>
                </c:pt>
                <c:pt idx="4300">
                  <c:v>536.76270030685305</c:v>
                </c:pt>
                <c:pt idx="4301">
                  <c:v>536.76270030685305</c:v>
                </c:pt>
                <c:pt idx="4302">
                  <c:v>536.76270030685305</c:v>
                </c:pt>
                <c:pt idx="4303">
                  <c:v>536.72434367541757</c:v>
                </c:pt>
                <c:pt idx="4304">
                  <c:v>536.62205932492259</c:v>
                </c:pt>
                <c:pt idx="4305">
                  <c:v>536.65444936924655</c:v>
                </c:pt>
                <c:pt idx="4306">
                  <c:v>536.62205932492259</c:v>
                </c:pt>
                <c:pt idx="4307">
                  <c:v>536.72434367541757</c:v>
                </c:pt>
                <c:pt idx="4308">
                  <c:v>536.83344698261169</c:v>
                </c:pt>
                <c:pt idx="4309">
                  <c:v>536.86498465734746</c:v>
                </c:pt>
                <c:pt idx="4310">
                  <c:v>536.86498465734746</c:v>
                </c:pt>
                <c:pt idx="4311">
                  <c:v>536.79509035117599</c:v>
                </c:pt>
                <c:pt idx="4312">
                  <c:v>536.72434367541757</c:v>
                </c:pt>
                <c:pt idx="4313">
                  <c:v>536.65444936924655</c:v>
                </c:pt>
                <c:pt idx="4314">
                  <c:v>536.69280600068203</c:v>
                </c:pt>
                <c:pt idx="4315">
                  <c:v>536.55216501875157</c:v>
                </c:pt>
                <c:pt idx="4316">
                  <c:v>536.55216501875157</c:v>
                </c:pt>
                <c:pt idx="4317">
                  <c:v>536.51380838731666</c:v>
                </c:pt>
                <c:pt idx="4318">
                  <c:v>536.58370269348802</c:v>
                </c:pt>
                <c:pt idx="4319">
                  <c:v>536.48141834299338</c:v>
                </c:pt>
                <c:pt idx="4320">
                  <c:v>536.58370269348802</c:v>
                </c:pt>
                <c:pt idx="4321">
                  <c:v>536.65444936924655</c:v>
                </c:pt>
                <c:pt idx="4322">
                  <c:v>536.72434367541757</c:v>
                </c:pt>
                <c:pt idx="4323">
                  <c:v>536.72434367541757</c:v>
                </c:pt>
                <c:pt idx="4324">
                  <c:v>536.62205932492259</c:v>
                </c:pt>
                <c:pt idx="4325">
                  <c:v>536.65444936924655</c:v>
                </c:pt>
                <c:pt idx="4326">
                  <c:v>536.55216501875157</c:v>
                </c:pt>
                <c:pt idx="4327">
                  <c:v>536.48141834299338</c:v>
                </c:pt>
                <c:pt idx="4328">
                  <c:v>536.34077736106383</c:v>
                </c:pt>
                <c:pt idx="4329">
                  <c:v>536.34077736106383</c:v>
                </c:pt>
                <c:pt idx="4330">
                  <c:v>536.34077736106383</c:v>
                </c:pt>
                <c:pt idx="4331">
                  <c:v>536.34077736106383</c:v>
                </c:pt>
                <c:pt idx="4332">
                  <c:v>536.27088305489303</c:v>
                </c:pt>
                <c:pt idx="4333">
                  <c:v>536.27088305489303</c:v>
                </c:pt>
                <c:pt idx="4334">
                  <c:v>536.20013637913405</c:v>
                </c:pt>
                <c:pt idx="4335">
                  <c:v>536.20013637913405</c:v>
                </c:pt>
                <c:pt idx="4336">
                  <c:v>536.37316740538699</c:v>
                </c:pt>
                <c:pt idx="4337">
                  <c:v>536.44306171155802</c:v>
                </c:pt>
                <c:pt idx="4338">
                  <c:v>536.55216501875157</c:v>
                </c:pt>
                <c:pt idx="4339">
                  <c:v>536.48141834299338</c:v>
                </c:pt>
                <c:pt idx="4340">
                  <c:v>536.44306171155802</c:v>
                </c:pt>
                <c:pt idx="4341">
                  <c:v>536.34077736106383</c:v>
                </c:pt>
                <c:pt idx="4342">
                  <c:v>536.37316740538699</c:v>
                </c:pt>
                <c:pt idx="4343">
                  <c:v>536.27088305489303</c:v>
                </c:pt>
                <c:pt idx="4344">
                  <c:v>536.20013637913405</c:v>
                </c:pt>
                <c:pt idx="4345">
                  <c:v>536.13024207296303</c:v>
                </c:pt>
                <c:pt idx="4346">
                  <c:v>536.13024207296303</c:v>
                </c:pt>
                <c:pt idx="4347">
                  <c:v>536.09785202863964</c:v>
                </c:pt>
                <c:pt idx="4348">
                  <c:v>536.09785202863964</c:v>
                </c:pt>
                <c:pt idx="4349">
                  <c:v>536.30242072962835</c:v>
                </c:pt>
                <c:pt idx="4350">
                  <c:v>536.37316740538699</c:v>
                </c:pt>
                <c:pt idx="4351">
                  <c:v>536.30242072962835</c:v>
                </c:pt>
                <c:pt idx="4352">
                  <c:v>536.30242072962835</c:v>
                </c:pt>
                <c:pt idx="4353">
                  <c:v>536.20013637913405</c:v>
                </c:pt>
                <c:pt idx="4354">
                  <c:v>536.16859870439828</c:v>
                </c:pt>
                <c:pt idx="4355">
                  <c:v>536.05949539720427</c:v>
                </c:pt>
                <c:pt idx="4356">
                  <c:v>536.09785202863964</c:v>
                </c:pt>
                <c:pt idx="4357">
                  <c:v>535.91885441527438</c:v>
                </c:pt>
                <c:pt idx="4358">
                  <c:v>535.91885441527438</c:v>
                </c:pt>
                <c:pt idx="4359">
                  <c:v>535.91885441527438</c:v>
                </c:pt>
                <c:pt idx="4360">
                  <c:v>535.88646437095122</c:v>
                </c:pt>
                <c:pt idx="4361">
                  <c:v>535.88646437095122</c:v>
                </c:pt>
                <c:pt idx="4362">
                  <c:v>535.95721104670906</c:v>
                </c:pt>
                <c:pt idx="4363">
                  <c:v>536.09785202863964</c:v>
                </c:pt>
                <c:pt idx="4364">
                  <c:v>536.13024207296303</c:v>
                </c:pt>
                <c:pt idx="4365">
                  <c:v>536.05949539720427</c:v>
                </c:pt>
                <c:pt idx="4366">
                  <c:v>535.98874872144563</c:v>
                </c:pt>
                <c:pt idx="4367">
                  <c:v>535.88646437095122</c:v>
                </c:pt>
                <c:pt idx="4368">
                  <c:v>535.81657006478008</c:v>
                </c:pt>
                <c:pt idx="4369">
                  <c:v>535.77821343334472</c:v>
                </c:pt>
                <c:pt idx="4370">
                  <c:v>535.74582338902155</c:v>
                </c:pt>
                <c:pt idx="4371">
                  <c:v>535.77821343334472</c:v>
                </c:pt>
                <c:pt idx="4372">
                  <c:v>535.6759290828503</c:v>
                </c:pt>
                <c:pt idx="4373">
                  <c:v>535.6759290828503</c:v>
                </c:pt>
                <c:pt idx="4374">
                  <c:v>535.63757245141437</c:v>
                </c:pt>
                <c:pt idx="4375">
                  <c:v>535.6759290828503</c:v>
                </c:pt>
                <c:pt idx="4376">
                  <c:v>535.81657006478008</c:v>
                </c:pt>
                <c:pt idx="4377">
                  <c:v>535.95721104670906</c:v>
                </c:pt>
                <c:pt idx="4378">
                  <c:v>535.88646437095122</c:v>
                </c:pt>
                <c:pt idx="4379">
                  <c:v>535.81657006478008</c:v>
                </c:pt>
                <c:pt idx="4380">
                  <c:v>535.81657006478008</c:v>
                </c:pt>
                <c:pt idx="4381">
                  <c:v>535.70746675758608</c:v>
                </c:pt>
                <c:pt idx="4382">
                  <c:v>535.63757245141437</c:v>
                </c:pt>
                <c:pt idx="4383">
                  <c:v>535.53528810091996</c:v>
                </c:pt>
                <c:pt idx="4384">
                  <c:v>535.49693146948505</c:v>
                </c:pt>
                <c:pt idx="4385">
                  <c:v>535.46539379474859</c:v>
                </c:pt>
                <c:pt idx="4386">
                  <c:v>535.42703716331346</c:v>
                </c:pt>
                <c:pt idx="4387">
                  <c:v>535.39464711899086</c:v>
                </c:pt>
                <c:pt idx="4388">
                  <c:v>535.46539379474859</c:v>
                </c:pt>
                <c:pt idx="4389">
                  <c:v>535.46539379474859</c:v>
                </c:pt>
                <c:pt idx="4390">
                  <c:v>535.63757245141437</c:v>
                </c:pt>
                <c:pt idx="4391">
                  <c:v>535.70746675758608</c:v>
                </c:pt>
                <c:pt idx="4392">
                  <c:v>535.63757245141437</c:v>
                </c:pt>
                <c:pt idx="4393">
                  <c:v>535.60603477667905</c:v>
                </c:pt>
                <c:pt idx="4394">
                  <c:v>535.49693146948505</c:v>
                </c:pt>
                <c:pt idx="4395">
                  <c:v>535.46539379474859</c:v>
                </c:pt>
                <c:pt idx="4396">
                  <c:v>535.39464711899086</c:v>
                </c:pt>
                <c:pt idx="4397">
                  <c:v>535.25400613706097</c:v>
                </c:pt>
                <c:pt idx="4398">
                  <c:v>535.22246846232531</c:v>
                </c:pt>
                <c:pt idx="4399">
                  <c:v>535.29236276849645</c:v>
                </c:pt>
                <c:pt idx="4400">
                  <c:v>535.25400613706097</c:v>
                </c:pt>
                <c:pt idx="4401">
                  <c:v>535.29236276849645</c:v>
                </c:pt>
                <c:pt idx="4402">
                  <c:v>535.49693146948505</c:v>
                </c:pt>
                <c:pt idx="4403">
                  <c:v>535.42703716331346</c:v>
                </c:pt>
                <c:pt idx="4404">
                  <c:v>535.46539379474859</c:v>
                </c:pt>
                <c:pt idx="4405">
                  <c:v>535.42703716331346</c:v>
                </c:pt>
                <c:pt idx="4406">
                  <c:v>535.32475281281938</c:v>
                </c:pt>
                <c:pt idx="4407">
                  <c:v>535.22246846232531</c:v>
                </c:pt>
                <c:pt idx="4408">
                  <c:v>535.11336515513153</c:v>
                </c:pt>
                <c:pt idx="4409">
                  <c:v>535.08182748039542</c:v>
                </c:pt>
                <c:pt idx="4410">
                  <c:v>534.97272417320141</c:v>
                </c:pt>
                <c:pt idx="4411">
                  <c:v>534.94118649846507</c:v>
                </c:pt>
                <c:pt idx="4412">
                  <c:v>534.90282986703039</c:v>
                </c:pt>
                <c:pt idx="4413">
                  <c:v>534.90282986703039</c:v>
                </c:pt>
                <c:pt idx="4414">
                  <c:v>534.97272417320141</c:v>
                </c:pt>
                <c:pt idx="4415">
                  <c:v>534.97272417320141</c:v>
                </c:pt>
                <c:pt idx="4416">
                  <c:v>534.97272417320141</c:v>
                </c:pt>
                <c:pt idx="4417">
                  <c:v>535.18411183088983</c:v>
                </c:pt>
                <c:pt idx="4418">
                  <c:v>535.22246846232531</c:v>
                </c:pt>
                <c:pt idx="4419">
                  <c:v>535.22246846232531</c:v>
                </c:pt>
                <c:pt idx="4420">
                  <c:v>535.11336515513153</c:v>
                </c:pt>
                <c:pt idx="4421">
                  <c:v>535.04347084896006</c:v>
                </c:pt>
                <c:pt idx="4422">
                  <c:v>534.97272417320141</c:v>
                </c:pt>
                <c:pt idx="4423">
                  <c:v>534.83208319127095</c:v>
                </c:pt>
                <c:pt idx="4424">
                  <c:v>534.76218888509982</c:v>
                </c:pt>
                <c:pt idx="4425">
                  <c:v>534.69144220934197</c:v>
                </c:pt>
                <c:pt idx="4426">
                  <c:v>534.69144220934197</c:v>
                </c:pt>
                <c:pt idx="4427">
                  <c:v>534.65990453460654</c:v>
                </c:pt>
                <c:pt idx="4428">
                  <c:v>534.76218888509982</c:v>
                </c:pt>
                <c:pt idx="4429">
                  <c:v>535.01108080463689</c:v>
                </c:pt>
                <c:pt idx="4430">
                  <c:v>534.97272417320141</c:v>
                </c:pt>
                <c:pt idx="4431">
                  <c:v>535.01108080463689</c:v>
                </c:pt>
                <c:pt idx="4432">
                  <c:v>534.87043982270711</c:v>
                </c:pt>
                <c:pt idx="4433">
                  <c:v>534.76218888509982</c:v>
                </c:pt>
                <c:pt idx="4434">
                  <c:v>534.72979884077745</c:v>
                </c:pt>
                <c:pt idx="4435">
                  <c:v>534.62154790317084</c:v>
                </c:pt>
                <c:pt idx="4436">
                  <c:v>534.55080122741208</c:v>
                </c:pt>
                <c:pt idx="4437">
                  <c:v>534.51926355267653</c:v>
                </c:pt>
                <c:pt idx="4438">
                  <c:v>534.44851687691789</c:v>
                </c:pt>
                <c:pt idx="4439">
                  <c:v>534.41612683259382</c:v>
                </c:pt>
                <c:pt idx="4440">
                  <c:v>534.37777020115948</c:v>
                </c:pt>
                <c:pt idx="4441">
                  <c:v>534.37777020115948</c:v>
                </c:pt>
                <c:pt idx="4442">
                  <c:v>534.51926355267653</c:v>
                </c:pt>
                <c:pt idx="4443">
                  <c:v>534.69144220934197</c:v>
                </c:pt>
                <c:pt idx="4444">
                  <c:v>534.69144220934197</c:v>
                </c:pt>
                <c:pt idx="4445">
                  <c:v>534.58915785884756</c:v>
                </c:pt>
                <c:pt idx="4446">
                  <c:v>534.48005455165355</c:v>
                </c:pt>
                <c:pt idx="4447">
                  <c:v>534.44851687691789</c:v>
                </c:pt>
                <c:pt idx="4448">
                  <c:v>534.30787589498732</c:v>
                </c:pt>
                <c:pt idx="4449">
                  <c:v>534.30787589498732</c:v>
                </c:pt>
                <c:pt idx="4450">
                  <c:v>534.27548585066495</c:v>
                </c:pt>
                <c:pt idx="4451">
                  <c:v>534.23712921922936</c:v>
                </c:pt>
                <c:pt idx="4452">
                  <c:v>534.23712921922936</c:v>
                </c:pt>
                <c:pt idx="4453">
                  <c:v>534.34623252642336</c:v>
                </c:pt>
                <c:pt idx="4454">
                  <c:v>534.44851687691789</c:v>
                </c:pt>
                <c:pt idx="4455">
                  <c:v>534.37777020115948</c:v>
                </c:pt>
                <c:pt idx="4456">
                  <c:v>534.44851687691789</c:v>
                </c:pt>
                <c:pt idx="4457">
                  <c:v>534.37777020115948</c:v>
                </c:pt>
                <c:pt idx="4458">
                  <c:v>534.23712921922936</c:v>
                </c:pt>
                <c:pt idx="4459">
                  <c:v>534.16723491305788</c:v>
                </c:pt>
                <c:pt idx="4460">
                  <c:v>534.06495056256404</c:v>
                </c:pt>
                <c:pt idx="4461">
                  <c:v>533.95669962495685</c:v>
                </c:pt>
                <c:pt idx="4462">
                  <c:v>533.92430958063414</c:v>
                </c:pt>
                <c:pt idx="4463">
                  <c:v>533.88595294919867</c:v>
                </c:pt>
                <c:pt idx="4464">
                  <c:v>533.78366859870437</c:v>
                </c:pt>
                <c:pt idx="4465">
                  <c:v>533.81605864302742</c:v>
                </c:pt>
                <c:pt idx="4466">
                  <c:v>533.95669962495685</c:v>
                </c:pt>
                <c:pt idx="4467">
                  <c:v>534.16723491305788</c:v>
                </c:pt>
                <c:pt idx="4468">
                  <c:v>534.16723491305788</c:v>
                </c:pt>
                <c:pt idx="4469">
                  <c:v>534.02659393112856</c:v>
                </c:pt>
                <c:pt idx="4470">
                  <c:v>533.95669962495685</c:v>
                </c:pt>
                <c:pt idx="4471">
                  <c:v>533.85441527446289</c:v>
                </c:pt>
                <c:pt idx="4472">
                  <c:v>533.81605864302742</c:v>
                </c:pt>
                <c:pt idx="4473">
                  <c:v>533.71377429253346</c:v>
                </c:pt>
                <c:pt idx="4474">
                  <c:v>533.67541766109798</c:v>
                </c:pt>
                <c:pt idx="4475">
                  <c:v>533.60467098533923</c:v>
                </c:pt>
                <c:pt idx="4476">
                  <c:v>533.57313331060345</c:v>
                </c:pt>
                <c:pt idx="4477">
                  <c:v>533.78366859870437</c:v>
                </c:pt>
                <c:pt idx="4478">
                  <c:v>533.85441527446289</c:v>
                </c:pt>
                <c:pt idx="4479">
                  <c:v>533.81605864302742</c:v>
                </c:pt>
                <c:pt idx="4480">
                  <c:v>533.78366859870437</c:v>
                </c:pt>
                <c:pt idx="4481">
                  <c:v>533.67541766109798</c:v>
                </c:pt>
                <c:pt idx="4482">
                  <c:v>533.60467098533923</c:v>
                </c:pt>
                <c:pt idx="4483">
                  <c:v>533.50238663484504</c:v>
                </c:pt>
                <c:pt idx="4484">
                  <c:v>533.43249232867367</c:v>
                </c:pt>
                <c:pt idx="4485">
                  <c:v>533.4001022843504</c:v>
                </c:pt>
                <c:pt idx="4486">
                  <c:v>533.29185134674401</c:v>
                </c:pt>
                <c:pt idx="4487">
                  <c:v>533.29185134674401</c:v>
                </c:pt>
                <c:pt idx="4488">
                  <c:v>533.33020797817926</c:v>
                </c:pt>
                <c:pt idx="4489">
                  <c:v>533.43249232867367</c:v>
                </c:pt>
                <c:pt idx="4490">
                  <c:v>533.43249232867367</c:v>
                </c:pt>
                <c:pt idx="4491">
                  <c:v>533.50238663484504</c:v>
                </c:pt>
                <c:pt idx="4492">
                  <c:v>533.4001022843504</c:v>
                </c:pt>
                <c:pt idx="4493">
                  <c:v>533.33020797817926</c:v>
                </c:pt>
                <c:pt idx="4494">
                  <c:v>533.25946130242039</c:v>
                </c:pt>
                <c:pt idx="4495">
                  <c:v>533.22110467098526</c:v>
                </c:pt>
                <c:pt idx="4496">
                  <c:v>533.15121036481366</c:v>
                </c:pt>
                <c:pt idx="4497">
                  <c:v>533.08046368905559</c:v>
                </c:pt>
                <c:pt idx="4498">
                  <c:v>533.1895669962496</c:v>
                </c:pt>
                <c:pt idx="4499">
                  <c:v>533.33020797817926</c:v>
                </c:pt>
                <c:pt idx="4500">
                  <c:v>533.29185134674401</c:v>
                </c:pt>
                <c:pt idx="4501">
                  <c:v>533.1895669962496</c:v>
                </c:pt>
                <c:pt idx="4502">
                  <c:v>533.1895669962496</c:v>
                </c:pt>
                <c:pt idx="4503">
                  <c:v>533.11882032049095</c:v>
                </c:pt>
                <c:pt idx="4504">
                  <c:v>533.04892601431936</c:v>
                </c:pt>
                <c:pt idx="4505">
                  <c:v>532.93982270712581</c:v>
                </c:pt>
                <c:pt idx="4506">
                  <c:v>532.79918172519604</c:v>
                </c:pt>
                <c:pt idx="4507">
                  <c:v>532.76679168087276</c:v>
                </c:pt>
                <c:pt idx="4508">
                  <c:v>532.65854074326614</c:v>
                </c:pt>
                <c:pt idx="4509">
                  <c:v>532.65854074326614</c:v>
                </c:pt>
                <c:pt idx="4510">
                  <c:v>532.86907603136706</c:v>
                </c:pt>
                <c:pt idx="4511">
                  <c:v>532.97817933856095</c:v>
                </c:pt>
                <c:pt idx="4512">
                  <c:v>532.97817933856095</c:v>
                </c:pt>
                <c:pt idx="4513">
                  <c:v>532.90828503239015</c:v>
                </c:pt>
                <c:pt idx="4514">
                  <c:v>532.86907603136706</c:v>
                </c:pt>
                <c:pt idx="4515">
                  <c:v>532.72843504943796</c:v>
                </c:pt>
                <c:pt idx="4516">
                  <c:v>532.59461302420732</c:v>
                </c:pt>
                <c:pt idx="4517">
                  <c:v>532.52386634844879</c:v>
                </c:pt>
                <c:pt idx="4518">
                  <c:v>532.41561541084218</c:v>
                </c:pt>
                <c:pt idx="4519">
                  <c:v>532.59461302420732</c:v>
                </c:pt>
                <c:pt idx="4520">
                  <c:v>532.72843504943796</c:v>
                </c:pt>
                <c:pt idx="4521">
                  <c:v>532.69689737470173</c:v>
                </c:pt>
                <c:pt idx="4522">
                  <c:v>532.65854074326614</c:v>
                </c:pt>
                <c:pt idx="4523">
                  <c:v>532.52386634844879</c:v>
                </c:pt>
                <c:pt idx="4524">
                  <c:v>532.41561541084218</c:v>
                </c:pt>
                <c:pt idx="4525">
                  <c:v>532.38407773610697</c:v>
                </c:pt>
                <c:pt idx="4526">
                  <c:v>532.34572110467036</c:v>
                </c:pt>
                <c:pt idx="4527">
                  <c:v>532.24343675417697</c:v>
                </c:pt>
                <c:pt idx="4528">
                  <c:v>532.17269007841799</c:v>
                </c:pt>
                <c:pt idx="4529">
                  <c:v>532.13433344698296</c:v>
                </c:pt>
                <c:pt idx="4530">
                  <c:v>532.06443914081137</c:v>
                </c:pt>
                <c:pt idx="4531">
                  <c:v>532.27497442891297</c:v>
                </c:pt>
                <c:pt idx="4532">
                  <c:v>532.41561541084218</c:v>
                </c:pt>
                <c:pt idx="4533">
                  <c:v>532.34572110467036</c:v>
                </c:pt>
                <c:pt idx="4534">
                  <c:v>532.34572110467036</c:v>
                </c:pt>
                <c:pt idx="4535">
                  <c:v>532.31333106034799</c:v>
                </c:pt>
                <c:pt idx="4536">
                  <c:v>532.20508012274115</c:v>
                </c:pt>
                <c:pt idx="4537">
                  <c:v>532.10279577224685</c:v>
                </c:pt>
                <c:pt idx="4538">
                  <c:v>531.99369246505285</c:v>
                </c:pt>
                <c:pt idx="4539">
                  <c:v>531.8530514831225</c:v>
                </c:pt>
                <c:pt idx="4540">
                  <c:v>531.99369246505285</c:v>
                </c:pt>
                <c:pt idx="4541">
                  <c:v>532.06443914081137</c:v>
                </c:pt>
                <c:pt idx="4542">
                  <c:v>532.03204909648787</c:v>
                </c:pt>
                <c:pt idx="4543">
                  <c:v>531.99369246505285</c:v>
                </c:pt>
                <c:pt idx="4544">
                  <c:v>531.8530514831225</c:v>
                </c:pt>
                <c:pt idx="4545">
                  <c:v>531.78315717695205</c:v>
                </c:pt>
                <c:pt idx="4546">
                  <c:v>531.68087282645797</c:v>
                </c:pt>
                <c:pt idx="4547">
                  <c:v>531.61012615069899</c:v>
                </c:pt>
                <c:pt idx="4548">
                  <c:v>531.54023184452785</c:v>
                </c:pt>
                <c:pt idx="4549">
                  <c:v>531.57858847596322</c:v>
                </c:pt>
                <c:pt idx="4550">
                  <c:v>531.43794749403241</c:v>
                </c:pt>
                <c:pt idx="4551">
                  <c:v>531.64848278213435</c:v>
                </c:pt>
                <c:pt idx="4552">
                  <c:v>531.75076713262877</c:v>
                </c:pt>
                <c:pt idx="4553">
                  <c:v>531.71922945789299</c:v>
                </c:pt>
                <c:pt idx="4554">
                  <c:v>531.64848278213435</c:v>
                </c:pt>
                <c:pt idx="4555">
                  <c:v>531.57858847596322</c:v>
                </c:pt>
                <c:pt idx="4556">
                  <c:v>531.50784180020401</c:v>
                </c:pt>
                <c:pt idx="4557">
                  <c:v>531.36720081827366</c:v>
                </c:pt>
                <c:pt idx="4558">
                  <c:v>531.32884418683943</c:v>
                </c:pt>
                <c:pt idx="4559">
                  <c:v>531.22655983634502</c:v>
                </c:pt>
                <c:pt idx="4560">
                  <c:v>531.32884418683943</c:v>
                </c:pt>
                <c:pt idx="4561">
                  <c:v>531.36720081827366</c:v>
                </c:pt>
                <c:pt idx="4562">
                  <c:v>531.36720081827366</c:v>
                </c:pt>
                <c:pt idx="4563">
                  <c:v>531.29730651210355</c:v>
                </c:pt>
                <c:pt idx="4564">
                  <c:v>531.18820320490966</c:v>
                </c:pt>
                <c:pt idx="4565">
                  <c:v>531.15581316058638</c:v>
                </c:pt>
                <c:pt idx="4566">
                  <c:v>531.08591885441535</c:v>
                </c:pt>
                <c:pt idx="4567">
                  <c:v>531.0475622229792</c:v>
                </c:pt>
                <c:pt idx="4568">
                  <c:v>530.94527787248501</c:v>
                </c:pt>
                <c:pt idx="4569">
                  <c:v>530.87538356631501</c:v>
                </c:pt>
                <c:pt idx="4570">
                  <c:v>530.87538356631501</c:v>
                </c:pt>
                <c:pt idx="4571">
                  <c:v>530.97681554722146</c:v>
                </c:pt>
                <c:pt idx="4572">
                  <c:v>531.0475622229792</c:v>
                </c:pt>
                <c:pt idx="4573">
                  <c:v>530.97681554722146</c:v>
                </c:pt>
                <c:pt idx="4574">
                  <c:v>530.94527787248501</c:v>
                </c:pt>
                <c:pt idx="4575">
                  <c:v>530.87538356631501</c:v>
                </c:pt>
                <c:pt idx="4576">
                  <c:v>530.84299352199116</c:v>
                </c:pt>
                <c:pt idx="4577">
                  <c:v>530.70235254006195</c:v>
                </c:pt>
                <c:pt idx="4578">
                  <c:v>530.56171155813195</c:v>
                </c:pt>
                <c:pt idx="4579">
                  <c:v>530.56171155813195</c:v>
                </c:pt>
                <c:pt idx="4580">
                  <c:v>530.70235254006195</c:v>
                </c:pt>
                <c:pt idx="4581">
                  <c:v>530.73474258438455</c:v>
                </c:pt>
                <c:pt idx="4582">
                  <c:v>530.66399590862602</c:v>
                </c:pt>
                <c:pt idx="4583">
                  <c:v>530.63245823389025</c:v>
                </c:pt>
                <c:pt idx="4584">
                  <c:v>530.49181725196036</c:v>
                </c:pt>
                <c:pt idx="4585">
                  <c:v>530.35117627003069</c:v>
                </c:pt>
                <c:pt idx="4586">
                  <c:v>530.31281963859533</c:v>
                </c:pt>
                <c:pt idx="4587">
                  <c:v>530.21053528810103</c:v>
                </c:pt>
                <c:pt idx="4588">
                  <c:v>530.28042959427205</c:v>
                </c:pt>
                <c:pt idx="4589">
                  <c:v>530.17217865666601</c:v>
                </c:pt>
                <c:pt idx="4590">
                  <c:v>530.31281963859533</c:v>
                </c:pt>
                <c:pt idx="4591">
                  <c:v>530.35117627003069</c:v>
                </c:pt>
                <c:pt idx="4592">
                  <c:v>530.24207296283657</c:v>
                </c:pt>
                <c:pt idx="4593">
                  <c:v>530.21053528810103</c:v>
                </c:pt>
                <c:pt idx="4594">
                  <c:v>530.06989430617148</c:v>
                </c:pt>
                <c:pt idx="4595">
                  <c:v>530.03153767473577</c:v>
                </c:pt>
                <c:pt idx="4596">
                  <c:v>529.92925332424136</c:v>
                </c:pt>
                <c:pt idx="4597">
                  <c:v>529.92925332424136</c:v>
                </c:pt>
                <c:pt idx="4598">
                  <c:v>529.96079099897713</c:v>
                </c:pt>
                <c:pt idx="4599">
                  <c:v>530.10143198090702</c:v>
                </c:pt>
                <c:pt idx="4600">
                  <c:v>530.17217865666601</c:v>
                </c:pt>
                <c:pt idx="4601">
                  <c:v>530.10143198090702</c:v>
                </c:pt>
                <c:pt idx="4602">
                  <c:v>530.03153767473577</c:v>
                </c:pt>
                <c:pt idx="4603">
                  <c:v>529.89686327991819</c:v>
                </c:pt>
                <c:pt idx="4604">
                  <c:v>529.75622229798785</c:v>
                </c:pt>
                <c:pt idx="4605">
                  <c:v>529.68547562222966</c:v>
                </c:pt>
                <c:pt idx="4606">
                  <c:v>529.5448346403</c:v>
                </c:pt>
                <c:pt idx="4607">
                  <c:v>529.57722468462259</c:v>
                </c:pt>
                <c:pt idx="4608">
                  <c:v>529.75622229798785</c:v>
                </c:pt>
                <c:pt idx="4609">
                  <c:v>529.71786566655305</c:v>
                </c:pt>
                <c:pt idx="4610">
                  <c:v>529.64711899079384</c:v>
                </c:pt>
                <c:pt idx="4611">
                  <c:v>529.61558131605864</c:v>
                </c:pt>
                <c:pt idx="4612">
                  <c:v>529.50647800886463</c:v>
                </c:pt>
                <c:pt idx="4613">
                  <c:v>529.40419365837045</c:v>
                </c:pt>
                <c:pt idx="4614">
                  <c:v>529.26440504602795</c:v>
                </c:pt>
                <c:pt idx="4615">
                  <c:v>529.22604841459258</c:v>
                </c:pt>
                <c:pt idx="4616">
                  <c:v>529.15530173883405</c:v>
                </c:pt>
                <c:pt idx="4617">
                  <c:v>529.3342993521992</c:v>
                </c:pt>
                <c:pt idx="4618">
                  <c:v>529.29594272076372</c:v>
                </c:pt>
                <c:pt idx="4619">
                  <c:v>529.3342993521992</c:v>
                </c:pt>
                <c:pt idx="4620">
                  <c:v>529.26440504602795</c:v>
                </c:pt>
                <c:pt idx="4621">
                  <c:v>529.12376406409805</c:v>
                </c:pt>
                <c:pt idx="4622">
                  <c:v>529.02147971360387</c:v>
                </c:pt>
                <c:pt idx="4623">
                  <c:v>528.91237640640986</c:v>
                </c:pt>
                <c:pt idx="4624">
                  <c:v>528.91237640640986</c:v>
                </c:pt>
                <c:pt idx="4625">
                  <c:v>528.84248210023782</c:v>
                </c:pt>
                <c:pt idx="4626">
                  <c:v>529.02147971360387</c:v>
                </c:pt>
                <c:pt idx="4627">
                  <c:v>529.05301738833941</c:v>
                </c:pt>
                <c:pt idx="4628">
                  <c:v>528.98312308216839</c:v>
                </c:pt>
                <c:pt idx="4629">
                  <c:v>528.95073303784545</c:v>
                </c:pt>
                <c:pt idx="4630">
                  <c:v>528.91237640640986</c:v>
                </c:pt>
                <c:pt idx="4631">
                  <c:v>528.70184111830895</c:v>
                </c:pt>
                <c:pt idx="4632">
                  <c:v>528.63109444255031</c:v>
                </c:pt>
                <c:pt idx="4633">
                  <c:v>528.52881009205589</c:v>
                </c:pt>
                <c:pt idx="4634">
                  <c:v>528.63109444255031</c:v>
                </c:pt>
                <c:pt idx="4635">
                  <c:v>528.70184111830895</c:v>
                </c:pt>
                <c:pt idx="4636">
                  <c:v>528.63109444255031</c:v>
                </c:pt>
                <c:pt idx="4637">
                  <c:v>528.59955676781453</c:v>
                </c:pt>
                <c:pt idx="4638">
                  <c:v>528.42055915444871</c:v>
                </c:pt>
                <c:pt idx="4639">
                  <c:v>528.34981247869075</c:v>
                </c:pt>
                <c:pt idx="4640">
                  <c:v>528.24752812819645</c:v>
                </c:pt>
                <c:pt idx="4641">
                  <c:v>528.17763382202531</c:v>
                </c:pt>
                <c:pt idx="4642">
                  <c:v>528.13927719058995</c:v>
                </c:pt>
                <c:pt idx="4643">
                  <c:v>528.24752812819645</c:v>
                </c:pt>
                <c:pt idx="4644">
                  <c:v>528.27991817251961</c:v>
                </c:pt>
                <c:pt idx="4645">
                  <c:v>528.24752812819645</c:v>
                </c:pt>
                <c:pt idx="4646">
                  <c:v>528.17763382202531</c:v>
                </c:pt>
                <c:pt idx="4647">
                  <c:v>528.17763382202531</c:v>
                </c:pt>
                <c:pt idx="4648">
                  <c:v>528.10688714626656</c:v>
                </c:pt>
                <c:pt idx="4649">
                  <c:v>527.96624616433633</c:v>
                </c:pt>
                <c:pt idx="4650">
                  <c:v>527.86396181384237</c:v>
                </c:pt>
                <c:pt idx="4651">
                  <c:v>527.79321513808384</c:v>
                </c:pt>
                <c:pt idx="4652">
                  <c:v>527.89549948857825</c:v>
                </c:pt>
                <c:pt idx="4653">
                  <c:v>527.82560518240598</c:v>
                </c:pt>
                <c:pt idx="4654">
                  <c:v>527.79321513808384</c:v>
                </c:pt>
                <c:pt idx="4655">
                  <c:v>527.75485850664847</c:v>
                </c:pt>
                <c:pt idx="4656">
                  <c:v>527.68496420047745</c:v>
                </c:pt>
                <c:pt idx="4657">
                  <c:v>527.65342652574157</c:v>
                </c:pt>
                <c:pt idx="4658">
                  <c:v>527.58267984998304</c:v>
                </c:pt>
                <c:pt idx="4659">
                  <c:v>527.51278554381167</c:v>
                </c:pt>
                <c:pt idx="4660">
                  <c:v>527.61506989430552</c:v>
                </c:pt>
                <c:pt idx="4661">
                  <c:v>527.65342652574157</c:v>
                </c:pt>
                <c:pt idx="4662">
                  <c:v>527.61506989430552</c:v>
                </c:pt>
                <c:pt idx="4663">
                  <c:v>527.47442891237654</c:v>
                </c:pt>
                <c:pt idx="4664">
                  <c:v>527.37214456188201</c:v>
                </c:pt>
                <c:pt idx="4665">
                  <c:v>527.30139788612337</c:v>
                </c:pt>
                <c:pt idx="4666">
                  <c:v>527.12921922945804</c:v>
                </c:pt>
                <c:pt idx="4667">
                  <c:v>527.02011592226336</c:v>
                </c:pt>
                <c:pt idx="4668">
                  <c:v>527.02011592226336</c:v>
                </c:pt>
                <c:pt idx="4669">
                  <c:v>527.19911353562895</c:v>
                </c:pt>
                <c:pt idx="4670">
                  <c:v>527.26304125468801</c:v>
                </c:pt>
                <c:pt idx="4671">
                  <c:v>527.19911353562895</c:v>
                </c:pt>
                <c:pt idx="4672">
                  <c:v>527.05847255369997</c:v>
                </c:pt>
                <c:pt idx="4673">
                  <c:v>527.02011592226336</c:v>
                </c:pt>
                <c:pt idx="4674">
                  <c:v>526.84793726559838</c:v>
                </c:pt>
                <c:pt idx="4675">
                  <c:v>526.77719058983973</c:v>
                </c:pt>
                <c:pt idx="4676">
                  <c:v>526.70729628366837</c:v>
                </c:pt>
                <c:pt idx="4677">
                  <c:v>526.56665530173791</c:v>
                </c:pt>
                <c:pt idx="4678">
                  <c:v>526.73883395840448</c:v>
                </c:pt>
                <c:pt idx="4679">
                  <c:v>526.73883395840448</c:v>
                </c:pt>
                <c:pt idx="4680">
                  <c:v>526.77719058983973</c:v>
                </c:pt>
                <c:pt idx="4681">
                  <c:v>526.70729628366837</c:v>
                </c:pt>
                <c:pt idx="4682">
                  <c:v>526.63654960791007</c:v>
                </c:pt>
                <c:pt idx="4683">
                  <c:v>526.52829867030346</c:v>
                </c:pt>
                <c:pt idx="4684">
                  <c:v>526.42516195022142</c:v>
                </c:pt>
                <c:pt idx="4685">
                  <c:v>526.28452096829199</c:v>
                </c:pt>
                <c:pt idx="4686">
                  <c:v>526.2529832935561</c:v>
                </c:pt>
                <c:pt idx="4687">
                  <c:v>526.31691101261515</c:v>
                </c:pt>
                <c:pt idx="4688">
                  <c:v>526.31691101261515</c:v>
                </c:pt>
                <c:pt idx="4689">
                  <c:v>526.38680531878617</c:v>
                </c:pt>
                <c:pt idx="4690">
                  <c:v>526.28452096829199</c:v>
                </c:pt>
                <c:pt idx="4691">
                  <c:v>526.18223661779746</c:v>
                </c:pt>
                <c:pt idx="4692">
                  <c:v>526.07398568019096</c:v>
                </c:pt>
                <c:pt idx="4693">
                  <c:v>525.971701329697</c:v>
                </c:pt>
                <c:pt idx="4694">
                  <c:v>525.971701329697</c:v>
                </c:pt>
                <c:pt idx="4695">
                  <c:v>525.86345039208948</c:v>
                </c:pt>
                <c:pt idx="4696">
                  <c:v>526.04244800545439</c:v>
                </c:pt>
                <c:pt idx="4697">
                  <c:v>526.07398568019096</c:v>
                </c:pt>
                <c:pt idx="4698">
                  <c:v>526.07398568019096</c:v>
                </c:pt>
                <c:pt idx="4699">
                  <c:v>525.93334469826107</c:v>
                </c:pt>
                <c:pt idx="4700">
                  <c:v>525.79270371633197</c:v>
                </c:pt>
                <c:pt idx="4701">
                  <c:v>525.69041936583699</c:v>
                </c:pt>
                <c:pt idx="4702">
                  <c:v>525.51142175247139</c:v>
                </c:pt>
                <c:pt idx="4703">
                  <c:v>525.51142175247139</c:v>
                </c:pt>
                <c:pt idx="4704">
                  <c:v>525.58216842823037</c:v>
                </c:pt>
                <c:pt idx="4705">
                  <c:v>525.62052505966585</c:v>
                </c:pt>
                <c:pt idx="4706">
                  <c:v>525.58216842823037</c:v>
                </c:pt>
                <c:pt idx="4707">
                  <c:v>525.54977838390732</c:v>
                </c:pt>
                <c:pt idx="4708">
                  <c:v>525.47988407773596</c:v>
                </c:pt>
                <c:pt idx="4709">
                  <c:v>525.37759972724177</c:v>
                </c:pt>
                <c:pt idx="4710">
                  <c:v>525.23695874531199</c:v>
                </c:pt>
                <c:pt idx="4711">
                  <c:v>525.16621206955335</c:v>
                </c:pt>
                <c:pt idx="4712">
                  <c:v>525.16621206955335</c:v>
                </c:pt>
                <c:pt idx="4713">
                  <c:v>525.19860211387663</c:v>
                </c:pt>
                <c:pt idx="4714">
                  <c:v>525.23695874531199</c:v>
                </c:pt>
                <c:pt idx="4715">
                  <c:v>525.16621206955335</c:v>
                </c:pt>
                <c:pt idx="4716">
                  <c:v>525.09631776338244</c:v>
                </c:pt>
                <c:pt idx="4717">
                  <c:v>525.05796113194606</c:v>
                </c:pt>
                <c:pt idx="4718">
                  <c:v>524.88493010569402</c:v>
                </c:pt>
                <c:pt idx="4719">
                  <c:v>524.77582679849979</c:v>
                </c:pt>
                <c:pt idx="4720">
                  <c:v>524.67354244800595</c:v>
                </c:pt>
                <c:pt idx="4721">
                  <c:v>524.67354244800595</c:v>
                </c:pt>
                <c:pt idx="4722">
                  <c:v>524.77582679849979</c:v>
                </c:pt>
                <c:pt idx="4723">
                  <c:v>524.77582679849979</c:v>
                </c:pt>
                <c:pt idx="4724">
                  <c:v>524.74428912376356</c:v>
                </c:pt>
                <c:pt idx="4725">
                  <c:v>524.67354244800595</c:v>
                </c:pt>
                <c:pt idx="4726">
                  <c:v>524.50136379133937</c:v>
                </c:pt>
                <c:pt idx="4727">
                  <c:v>524.39311285373287</c:v>
                </c:pt>
                <c:pt idx="4728">
                  <c:v>524.36072280940925</c:v>
                </c:pt>
                <c:pt idx="4729">
                  <c:v>524.25247187180366</c:v>
                </c:pt>
                <c:pt idx="4730">
                  <c:v>524.39311285373287</c:v>
                </c:pt>
                <c:pt idx="4731">
                  <c:v>524.46300715990435</c:v>
                </c:pt>
                <c:pt idx="4732">
                  <c:v>524.43146948516778</c:v>
                </c:pt>
                <c:pt idx="4733">
                  <c:v>524.29082850323903</c:v>
                </c:pt>
                <c:pt idx="4734">
                  <c:v>524.18172519604502</c:v>
                </c:pt>
                <c:pt idx="4735">
                  <c:v>524.04108421411524</c:v>
                </c:pt>
                <c:pt idx="4736">
                  <c:v>523.97118990794411</c:v>
                </c:pt>
                <c:pt idx="4737">
                  <c:v>523.86890555744969</c:v>
                </c:pt>
                <c:pt idx="4738">
                  <c:v>523.79815888169105</c:v>
                </c:pt>
                <c:pt idx="4739">
                  <c:v>523.83054892601433</c:v>
                </c:pt>
                <c:pt idx="4740">
                  <c:v>523.93879986362106</c:v>
                </c:pt>
                <c:pt idx="4741">
                  <c:v>523.97118990794411</c:v>
                </c:pt>
                <c:pt idx="4742">
                  <c:v>523.90044323218547</c:v>
                </c:pt>
                <c:pt idx="4743">
                  <c:v>523.79815888169105</c:v>
                </c:pt>
                <c:pt idx="4744">
                  <c:v>523.72826457552003</c:v>
                </c:pt>
                <c:pt idx="4745">
                  <c:v>523.58762359359025</c:v>
                </c:pt>
                <c:pt idx="4746">
                  <c:v>523.51687691783195</c:v>
                </c:pt>
                <c:pt idx="4747">
                  <c:v>523.44698261166036</c:v>
                </c:pt>
                <c:pt idx="4748">
                  <c:v>523.34469826116595</c:v>
                </c:pt>
                <c:pt idx="4749">
                  <c:v>523.27395158540753</c:v>
                </c:pt>
                <c:pt idx="4750">
                  <c:v>523.48533924309595</c:v>
                </c:pt>
                <c:pt idx="4751">
                  <c:v>523.55523354926697</c:v>
                </c:pt>
                <c:pt idx="4752">
                  <c:v>523.41459256733697</c:v>
                </c:pt>
                <c:pt idx="4753">
                  <c:v>523.41459256733697</c:v>
                </c:pt>
                <c:pt idx="4754">
                  <c:v>523.34469826116595</c:v>
                </c:pt>
                <c:pt idx="4755">
                  <c:v>523.09495397204284</c:v>
                </c:pt>
                <c:pt idx="4756">
                  <c:v>523.06256392771854</c:v>
                </c:pt>
                <c:pt idx="4757">
                  <c:v>522.85202863961786</c:v>
                </c:pt>
                <c:pt idx="4758">
                  <c:v>522.78213433344695</c:v>
                </c:pt>
                <c:pt idx="4759">
                  <c:v>522.71138765768899</c:v>
                </c:pt>
                <c:pt idx="4760">
                  <c:v>522.78213433344695</c:v>
                </c:pt>
                <c:pt idx="4761">
                  <c:v>522.92192294578876</c:v>
                </c:pt>
                <c:pt idx="4762">
                  <c:v>522.95431299011238</c:v>
                </c:pt>
                <c:pt idx="4763">
                  <c:v>522.81367200818295</c:v>
                </c:pt>
                <c:pt idx="4764">
                  <c:v>522.78213433344695</c:v>
                </c:pt>
                <c:pt idx="4765">
                  <c:v>522.64149335151706</c:v>
                </c:pt>
                <c:pt idx="4766">
                  <c:v>522.53920900102287</c:v>
                </c:pt>
                <c:pt idx="4767">
                  <c:v>522.46846232526366</c:v>
                </c:pt>
                <c:pt idx="4768">
                  <c:v>522.32782134333388</c:v>
                </c:pt>
                <c:pt idx="4769">
                  <c:v>522.25792703716331</c:v>
                </c:pt>
                <c:pt idx="4770">
                  <c:v>522.18718036140478</c:v>
                </c:pt>
                <c:pt idx="4771">
                  <c:v>522.21957040572795</c:v>
                </c:pt>
                <c:pt idx="4772">
                  <c:v>522.32782134333388</c:v>
                </c:pt>
                <c:pt idx="4773">
                  <c:v>522.39856801909309</c:v>
                </c:pt>
                <c:pt idx="4774">
                  <c:v>522.36021138765739</c:v>
                </c:pt>
                <c:pt idx="4775">
                  <c:v>522.28946471189897</c:v>
                </c:pt>
                <c:pt idx="4776">
                  <c:v>522.18718036140478</c:v>
                </c:pt>
                <c:pt idx="4777">
                  <c:v>522.00818274803953</c:v>
                </c:pt>
                <c:pt idx="4778">
                  <c:v>521.83600409137341</c:v>
                </c:pt>
                <c:pt idx="4779">
                  <c:v>521.76525741561488</c:v>
                </c:pt>
                <c:pt idx="4780">
                  <c:v>521.66297306512104</c:v>
                </c:pt>
                <c:pt idx="4781">
                  <c:v>521.66297306512104</c:v>
                </c:pt>
                <c:pt idx="4782">
                  <c:v>521.59222638936239</c:v>
                </c:pt>
                <c:pt idx="4783">
                  <c:v>521.73371974087956</c:v>
                </c:pt>
                <c:pt idx="4784">
                  <c:v>521.79764745993839</c:v>
                </c:pt>
                <c:pt idx="4785">
                  <c:v>521.76525741561488</c:v>
                </c:pt>
                <c:pt idx="4786">
                  <c:v>521.62461643368567</c:v>
                </c:pt>
                <c:pt idx="4787">
                  <c:v>521.62461643368567</c:v>
                </c:pt>
                <c:pt idx="4788">
                  <c:v>521.48397545175578</c:v>
                </c:pt>
                <c:pt idx="4789">
                  <c:v>521.41322877599725</c:v>
                </c:pt>
                <c:pt idx="4790">
                  <c:v>521.20269348789634</c:v>
                </c:pt>
                <c:pt idx="4791">
                  <c:v>521.06205250596599</c:v>
                </c:pt>
                <c:pt idx="4792">
                  <c:v>520.99215819979486</c:v>
                </c:pt>
                <c:pt idx="4793">
                  <c:v>520.95976815547226</c:v>
                </c:pt>
                <c:pt idx="4794">
                  <c:v>521.06205250596599</c:v>
                </c:pt>
                <c:pt idx="4795">
                  <c:v>521.17115581316057</c:v>
                </c:pt>
                <c:pt idx="4796">
                  <c:v>521.13279918172452</c:v>
                </c:pt>
                <c:pt idx="4797">
                  <c:v>521.13279918172452</c:v>
                </c:pt>
                <c:pt idx="4798">
                  <c:v>521.10040913740204</c:v>
                </c:pt>
                <c:pt idx="4799">
                  <c:v>520.9214115240369</c:v>
                </c:pt>
                <c:pt idx="4800">
                  <c:v>520.81912717354237</c:v>
                </c:pt>
                <c:pt idx="4801">
                  <c:v>520.64694851687705</c:v>
                </c:pt>
                <c:pt idx="4802">
                  <c:v>520.53784520968304</c:v>
                </c:pt>
                <c:pt idx="4803">
                  <c:v>520.50630753494715</c:v>
                </c:pt>
                <c:pt idx="4804">
                  <c:v>520.4355608591884</c:v>
                </c:pt>
                <c:pt idx="4805">
                  <c:v>520.4355608591884</c:v>
                </c:pt>
                <c:pt idx="4806">
                  <c:v>520.36566655301738</c:v>
                </c:pt>
                <c:pt idx="4807">
                  <c:v>520.53784520968304</c:v>
                </c:pt>
                <c:pt idx="4808">
                  <c:v>520.57620184111829</c:v>
                </c:pt>
                <c:pt idx="4809">
                  <c:v>520.57620184111829</c:v>
                </c:pt>
                <c:pt idx="4810">
                  <c:v>520.46795090351122</c:v>
                </c:pt>
                <c:pt idx="4811">
                  <c:v>520.36566655301738</c:v>
                </c:pt>
                <c:pt idx="4812">
                  <c:v>520.11592226389371</c:v>
                </c:pt>
                <c:pt idx="4813">
                  <c:v>520.04517558813495</c:v>
                </c:pt>
                <c:pt idx="4814">
                  <c:v>519.91135356290488</c:v>
                </c:pt>
                <c:pt idx="4815">
                  <c:v>519.84060688714567</c:v>
                </c:pt>
                <c:pt idx="4816">
                  <c:v>519.73235594953974</c:v>
                </c:pt>
                <c:pt idx="4817">
                  <c:v>519.73235594953974</c:v>
                </c:pt>
                <c:pt idx="4818">
                  <c:v>519.80225025571019</c:v>
                </c:pt>
                <c:pt idx="4819">
                  <c:v>519.91135356290488</c:v>
                </c:pt>
                <c:pt idx="4820">
                  <c:v>519.94289123764065</c:v>
                </c:pt>
                <c:pt idx="4821">
                  <c:v>519.80225025571019</c:v>
                </c:pt>
                <c:pt idx="4822">
                  <c:v>519.66246164336837</c:v>
                </c:pt>
                <c:pt idx="4823">
                  <c:v>519.52182066143837</c:v>
                </c:pt>
                <c:pt idx="4824">
                  <c:v>519.45107398568018</c:v>
                </c:pt>
                <c:pt idx="4825">
                  <c:v>519.38117967950905</c:v>
                </c:pt>
                <c:pt idx="4826">
                  <c:v>519.20814865325599</c:v>
                </c:pt>
                <c:pt idx="4827">
                  <c:v>519.16979202182074</c:v>
                </c:pt>
                <c:pt idx="4828">
                  <c:v>519.09989771564938</c:v>
                </c:pt>
                <c:pt idx="4829">
                  <c:v>519.03596999659055</c:v>
                </c:pt>
                <c:pt idx="4830">
                  <c:v>519.16979202182074</c:v>
                </c:pt>
                <c:pt idx="4831">
                  <c:v>519.24053869757915</c:v>
                </c:pt>
                <c:pt idx="4832">
                  <c:v>519.24053869757915</c:v>
                </c:pt>
                <c:pt idx="4833">
                  <c:v>519.16979202182074</c:v>
                </c:pt>
                <c:pt idx="4834">
                  <c:v>519.03596999659055</c:v>
                </c:pt>
                <c:pt idx="4835">
                  <c:v>518.92686668939643</c:v>
                </c:pt>
                <c:pt idx="4836">
                  <c:v>518.78622570746677</c:v>
                </c:pt>
                <c:pt idx="4837">
                  <c:v>518.64558472553699</c:v>
                </c:pt>
                <c:pt idx="4838">
                  <c:v>518.50494374360756</c:v>
                </c:pt>
                <c:pt idx="4839">
                  <c:v>518.43419706784857</c:v>
                </c:pt>
                <c:pt idx="4840">
                  <c:v>518.43419706784857</c:v>
                </c:pt>
                <c:pt idx="4841">
                  <c:v>518.36430276167755</c:v>
                </c:pt>
                <c:pt idx="4842">
                  <c:v>518.50494374360756</c:v>
                </c:pt>
                <c:pt idx="4843">
                  <c:v>518.61404705080145</c:v>
                </c:pt>
                <c:pt idx="4844">
                  <c:v>518.54330037504258</c:v>
                </c:pt>
                <c:pt idx="4845">
                  <c:v>518.50494374360756</c:v>
                </c:pt>
                <c:pt idx="4846">
                  <c:v>518.40265939311234</c:v>
                </c:pt>
                <c:pt idx="4847">
                  <c:v>518.29355608591834</c:v>
                </c:pt>
                <c:pt idx="4848">
                  <c:v>518.08983975451747</c:v>
                </c:pt>
                <c:pt idx="4849">
                  <c:v>518.01909307875906</c:v>
                </c:pt>
                <c:pt idx="4850">
                  <c:v>517.91084214115244</c:v>
                </c:pt>
                <c:pt idx="4851">
                  <c:v>517.87845209682905</c:v>
                </c:pt>
                <c:pt idx="4852">
                  <c:v>517.73781111489939</c:v>
                </c:pt>
                <c:pt idx="4853">
                  <c:v>517.69945448346346</c:v>
                </c:pt>
                <c:pt idx="4854">
                  <c:v>517.62956017729277</c:v>
                </c:pt>
                <c:pt idx="4855">
                  <c:v>517.69945448346346</c:v>
                </c:pt>
                <c:pt idx="4856">
                  <c:v>517.84009546539323</c:v>
                </c:pt>
                <c:pt idx="4857">
                  <c:v>517.87845209682905</c:v>
                </c:pt>
                <c:pt idx="4858">
                  <c:v>517.84009546539323</c:v>
                </c:pt>
                <c:pt idx="4859">
                  <c:v>517.73781111489939</c:v>
                </c:pt>
                <c:pt idx="4860">
                  <c:v>517.59717013296938</c:v>
                </c:pt>
                <c:pt idx="4861">
                  <c:v>517.45652915103892</c:v>
                </c:pt>
                <c:pt idx="4862">
                  <c:v>517.27753153767503</c:v>
                </c:pt>
                <c:pt idx="4863">
                  <c:v>517.14370951244462</c:v>
                </c:pt>
                <c:pt idx="4864">
                  <c:v>517.07296283668597</c:v>
                </c:pt>
                <c:pt idx="4865">
                  <c:v>516.93232185475551</c:v>
                </c:pt>
                <c:pt idx="4866">
                  <c:v>516.93232185475551</c:v>
                </c:pt>
                <c:pt idx="4867">
                  <c:v>516.79168087282653</c:v>
                </c:pt>
                <c:pt idx="4868">
                  <c:v>516.75332424139106</c:v>
                </c:pt>
                <c:pt idx="4869">
                  <c:v>516.68257756563298</c:v>
                </c:pt>
                <c:pt idx="4870">
                  <c:v>516.75332424139106</c:v>
                </c:pt>
                <c:pt idx="4871">
                  <c:v>516.93232185475551</c:v>
                </c:pt>
                <c:pt idx="4872">
                  <c:v>517.03460620525038</c:v>
                </c:pt>
                <c:pt idx="4873">
                  <c:v>516.96471189907936</c:v>
                </c:pt>
                <c:pt idx="4874">
                  <c:v>516.86157517899767</c:v>
                </c:pt>
                <c:pt idx="4875">
                  <c:v>516.72093419706778</c:v>
                </c:pt>
                <c:pt idx="4876">
                  <c:v>516.58029321513811</c:v>
                </c:pt>
                <c:pt idx="4877">
                  <c:v>516.40214797136025</c:v>
                </c:pt>
                <c:pt idx="4878">
                  <c:v>516.29986362086595</c:v>
                </c:pt>
                <c:pt idx="4879">
                  <c:v>516.12683259461301</c:v>
                </c:pt>
                <c:pt idx="4880">
                  <c:v>516.05693828844187</c:v>
                </c:pt>
                <c:pt idx="4881">
                  <c:v>515.94783498124787</c:v>
                </c:pt>
                <c:pt idx="4882">
                  <c:v>515.80719399931786</c:v>
                </c:pt>
                <c:pt idx="4883">
                  <c:v>515.91629730651209</c:v>
                </c:pt>
                <c:pt idx="4884">
                  <c:v>515.845550630753</c:v>
                </c:pt>
                <c:pt idx="4885">
                  <c:v>515.73729969314695</c:v>
                </c:pt>
                <c:pt idx="4886">
                  <c:v>515.94783498124787</c:v>
                </c:pt>
                <c:pt idx="4887">
                  <c:v>516.05693828844187</c:v>
                </c:pt>
                <c:pt idx="4888">
                  <c:v>516.12683259461301</c:v>
                </c:pt>
                <c:pt idx="4889">
                  <c:v>516.08847596317798</c:v>
                </c:pt>
                <c:pt idx="4890">
                  <c:v>515.91629730651209</c:v>
                </c:pt>
                <c:pt idx="4891">
                  <c:v>515.77565632458254</c:v>
                </c:pt>
                <c:pt idx="4892">
                  <c:v>515.52591203545796</c:v>
                </c:pt>
                <c:pt idx="4893">
                  <c:v>515.4560177292874</c:v>
                </c:pt>
                <c:pt idx="4894">
                  <c:v>515.25059665871106</c:v>
                </c:pt>
                <c:pt idx="4895">
                  <c:v>515.21224002727581</c:v>
                </c:pt>
                <c:pt idx="4896">
                  <c:v>515.07159904534603</c:v>
                </c:pt>
                <c:pt idx="4897">
                  <c:v>515.00170473917478</c:v>
                </c:pt>
                <c:pt idx="4898">
                  <c:v>514.8994203886806</c:v>
                </c:pt>
                <c:pt idx="4899">
                  <c:v>514.8994203886806</c:v>
                </c:pt>
                <c:pt idx="4900">
                  <c:v>514.93095806341637</c:v>
                </c:pt>
                <c:pt idx="4901">
                  <c:v>514.8994203886806</c:v>
                </c:pt>
                <c:pt idx="4902">
                  <c:v>514.93095806341637</c:v>
                </c:pt>
                <c:pt idx="4903">
                  <c:v>515.00170473917478</c:v>
                </c:pt>
                <c:pt idx="4904">
                  <c:v>515.10995567678196</c:v>
                </c:pt>
                <c:pt idx="4905">
                  <c:v>515.21224002727581</c:v>
                </c:pt>
                <c:pt idx="4906">
                  <c:v>515.10995567678196</c:v>
                </c:pt>
                <c:pt idx="4907">
                  <c:v>514.8994203886806</c:v>
                </c:pt>
                <c:pt idx="4908">
                  <c:v>514.68888510057945</c:v>
                </c:pt>
                <c:pt idx="4909">
                  <c:v>514.54824411864979</c:v>
                </c:pt>
                <c:pt idx="4910">
                  <c:v>514.30531878622537</c:v>
                </c:pt>
                <c:pt idx="4911">
                  <c:v>514.16467780429548</c:v>
                </c:pt>
                <c:pt idx="4912">
                  <c:v>514.02403682236616</c:v>
                </c:pt>
                <c:pt idx="4913">
                  <c:v>514.02403682236616</c:v>
                </c:pt>
                <c:pt idx="4914">
                  <c:v>513.91493351517283</c:v>
                </c:pt>
                <c:pt idx="4915">
                  <c:v>513.81264916467785</c:v>
                </c:pt>
                <c:pt idx="4916">
                  <c:v>513.81264916467785</c:v>
                </c:pt>
                <c:pt idx="4917">
                  <c:v>513.84503920900113</c:v>
                </c:pt>
                <c:pt idx="4918">
                  <c:v>513.84503920900113</c:v>
                </c:pt>
                <c:pt idx="4919">
                  <c:v>513.81264916467785</c:v>
                </c:pt>
                <c:pt idx="4920">
                  <c:v>513.81264916467785</c:v>
                </c:pt>
                <c:pt idx="4921">
                  <c:v>513.74275485850671</c:v>
                </c:pt>
                <c:pt idx="4922">
                  <c:v>513.63365155131305</c:v>
                </c:pt>
                <c:pt idx="4923">
                  <c:v>513.81264916467785</c:v>
                </c:pt>
                <c:pt idx="4924">
                  <c:v>513.95329014660763</c:v>
                </c:pt>
                <c:pt idx="4925">
                  <c:v>513.84503920900113</c:v>
                </c:pt>
                <c:pt idx="4926">
                  <c:v>513.6720081827475</c:v>
                </c:pt>
                <c:pt idx="4927">
                  <c:v>513.49897715649502</c:v>
                </c:pt>
                <c:pt idx="4928">
                  <c:v>513.31997954312999</c:v>
                </c:pt>
                <c:pt idx="4929">
                  <c:v>513.14780088646387</c:v>
                </c:pt>
                <c:pt idx="4930">
                  <c:v>512.96880327309918</c:v>
                </c:pt>
                <c:pt idx="4931">
                  <c:v>512.89890896692805</c:v>
                </c:pt>
                <c:pt idx="4932">
                  <c:v>512.82816229116941</c:v>
                </c:pt>
                <c:pt idx="4933">
                  <c:v>512.82816229116941</c:v>
                </c:pt>
                <c:pt idx="4934">
                  <c:v>512.75826798499759</c:v>
                </c:pt>
                <c:pt idx="4935">
                  <c:v>512.69434026593945</c:v>
                </c:pt>
                <c:pt idx="4936">
                  <c:v>512.69434026593945</c:v>
                </c:pt>
                <c:pt idx="4937">
                  <c:v>512.65598363450397</c:v>
                </c:pt>
                <c:pt idx="4938">
                  <c:v>512.58523695874555</c:v>
                </c:pt>
                <c:pt idx="4939">
                  <c:v>512.51534265257408</c:v>
                </c:pt>
                <c:pt idx="4940">
                  <c:v>512.51534265257408</c:v>
                </c:pt>
                <c:pt idx="4941">
                  <c:v>512.44459597681555</c:v>
                </c:pt>
                <c:pt idx="4942">
                  <c:v>512.48295260825103</c:v>
                </c:pt>
                <c:pt idx="4943">
                  <c:v>512.34231162632125</c:v>
                </c:pt>
                <c:pt idx="4944">
                  <c:v>512.27241732015</c:v>
                </c:pt>
                <c:pt idx="4945">
                  <c:v>512.34231162632125</c:v>
                </c:pt>
                <c:pt idx="4946">
                  <c:v>512.41305830207989</c:v>
                </c:pt>
                <c:pt idx="4947">
                  <c:v>512.41305830207989</c:v>
                </c:pt>
                <c:pt idx="4948">
                  <c:v>512.27241732015</c:v>
                </c:pt>
                <c:pt idx="4949">
                  <c:v>512.20167064439147</c:v>
                </c:pt>
                <c:pt idx="4950">
                  <c:v>511.99028298670311</c:v>
                </c:pt>
                <c:pt idx="4951">
                  <c:v>511.88203204909649</c:v>
                </c:pt>
                <c:pt idx="4952">
                  <c:v>511.67746334810778</c:v>
                </c:pt>
                <c:pt idx="4953">
                  <c:v>511.49846573474258</c:v>
                </c:pt>
                <c:pt idx="4954">
                  <c:v>511.46692806000681</c:v>
                </c:pt>
                <c:pt idx="4955">
                  <c:v>511.32628707807692</c:v>
                </c:pt>
                <c:pt idx="4956">
                  <c:v>511.28793044664161</c:v>
                </c:pt>
                <c:pt idx="4957">
                  <c:v>511.18564609614731</c:v>
                </c:pt>
                <c:pt idx="4958">
                  <c:v>511.18564609614731</c:v>
                </c:pt>
                <c:pt idx="4959">
                  <c:v>511.11489942038872</c:v>
                </c:pt>
                <c:pt idx="4960">
                  <c:v>511.11489942038872</c:v>
                </c:pt>
                <c:pt idx="4961">
                  <c:v>511.07654278895319</c:v>
                </c:pt>
                <c:pt idx="4962">
                  <c:v>511.04500511421759</c:v>
                </c:pt>
                <c:pt idx="4963">
                  <c:v>510.93590180702358</c:v>
                </c:pt>
                <c:pt idx="4964">
                  <c:v>510.90436413228781</c:v>
                </c:pt>
                <c:pt idx="4965">
                  <c:v>510.83361745652871</c:v>
                </c:pt>
                <c:pt idx="4966">
                  <c:v>510.80207978179351</c:v>
                </c:pt>
                <c:pt idx="4967">
                  <c:v>510.80207978179351</c:v>
                </c:pt>
                <c:pt idx="4968">
                  <c:v>510.69297647459922</c:v>
                </c:pt>
                <c:pt idx="4969">
                  <c:v>510.66143879986362</c:v>
                </c:pt>
                <c:pt idx="4970">
                  <c:v>510.59069212410498</c:v>
                </c:pt>
                <c:pt idx="4971">
                  <c:v>510.5207978179339</c:v>
                </c:pt>
                <c:pt idx="4972">
                  <c:v>510.7313331060343</c:v>
                </c:pt>
                <c:pt idx="4973">
                  <c:v>510.7313331060343</c:v>
                </c:pt>
                <c:pt idx="4974">
                  <c:v>510.66143879986362</c:v>
                </c:pt>
                <c:pt idx="4975">
                  <c:v>510.48158881691103</c:v>
                </c:pt>
                <c:pt idx="4976">
                  <c:v>510.27105352881011</c:v>
                </c:pt>
                <c:pt idx="4977">
                  <c:v>510.09887487214462</c:v>
                </c:pt>
                <c:pt idx="4978">
                  <c:v>509.92584384589162</c:v>
                </c:pt>
                <c:pt idx="4979">
                  <c:v>509.71530855779008</c:v>
                </c:pt>
                <c:pt idx="4980">
                  <c:v>509.67695192635529</c:v>
                </c:pt>
                <c:pt idx="4981">
                  <c:v>509.57466757586081</c:v>
                </c:pt>
                <c:pt idx="4982">
                  <c:v>509.57466757586081</c:v>
                </c:pt>
                <c:pt idx="4983">
                  <c:v>509.46556426866692</c:v>
                </c:pt>
                <c:pt idx="4984">
                  <c:v>509.46556426866692</c:v>
                </c:pt>
                <c:pt idx="4985">
                  <c:v>509.43402659393121</c:v>
                </c:pt>
                <c:pt idx="4986">
                  <c:v>509.36327991817211</c:v>
                </c:pt>
                <c:pt idx="4987">
                  <c:v>509.32492328673709</c:v>
                </c:pt>
                <c:pt idx="4988">
                  <c:v>509.18428230480731</c:v>
                </c:pt>
                <c:pt idx="4989">
                  <c:v>509.18428230480731</c:v>
                </c:pt>
                <c:pt idx="4990">
                  <c:v>509.15274463007171</c:v>
                </c:pt>
                <c:pt idx="4991">
                  <c:v>509.11438799863629</c:v>
                </c:pt>
                <c:pt idx="4992">
                  <c:v>509.05046027957729</c:v>
                </c:pt>
                <c:pt idx="4993">
                  <c:v>509.05046027957729</c:v>
                </c:pt>
                <c:pt idx="4994">
                  <c:v>508.87061029662459</c:v>
                </c:pt>
                <c:pt idx="4995">
                  <c:v>508.80071599045351</c:v>
                </c:pt>
                <c:pt idx="4996">
                  <c:v>508.72996931469493</c:v>
                </c:pt>
                <c:pt idx="4997">
                  <c:v>508.66007500852368</c:v>
                </c:pt>
                <c:pt idx="4998">
                  <c:v>508.58932833276509</c:v>
                </c:pt>
                <c:pt idx="4999">
                  <c:v>508.55779065802938</c:v>
                </c:pt>
                <c:pt idx="5000">
                  <c:v>508.44953972042282</c:v>
                </c:pt>
                <c:pt idx="5001">
                  <c:v>508.30889873849299</c:v>
                </c:pt>
                <c:pt idx="5002">
                  <c:v>508.238152062734</c:v>
                </c:pt>
                <c:pt idx="5003">
                  <c:v>508.20661438799863</c:v>
                </c:pt>
                <c:pt idx="5004">
                  <c:v>508.27650869416982</c:v>
                </c:pt>
                <c:pt idx="5005">
                  <c:v>508.37879304466418</c:v>
                </c:pt>
                <c:pt idx="5006">
                  <c:v>508.44953972042282</c:v>
                </c:pt>
                <c:pt idx="5007">
                  <c:v>508.3472553699284</c:v>
                </c:pt>
                <c:pt idx="5008">
                  <c:v>508.238152062734</c:v>
                </c:pt>
                <c:pt idx="5009">
                  <c:v>508.10433003750433</c:v>
                </c:pt>
                <c:pt idx="5010">
                  <c:v>507.85458574838049</c:v>
                </c:pt>
                <c:pt idx="5011">
                  <c:v>507.64405046027957</c:v>
                </c:pt>
                <c:pt idx="5012">
                  <c:v>507.47101943402657</c:v>
                </c:pt>
                <c:pt idx="5013">
                  <c:v>507.36276849642007</c:v>
                </c:pt>
                <c:pt idx="5014">
                  <c:v>507.25963177633821</c:v>
                </c:pt>
                <c:pt idx="5015">
                  <c:v>507.22809410160221</c:v>
                </c:pt>
                <c:pt idx="5016">
                  <c:v>507.1573474258438</c:v>
                </c:pt>
                <c:pt idx="5017">
                  <c:v>507.08745311967272</c:v>
                </c:pt>
                <c:pt idx="5018">
                  <c:v>507.08745311967272</c:v>
                </c:pt>
                <c:pt idx="5019">
                  <c:v>507.08745311967272</c:v>
                </c:pt>
                <c:pt idx="5020">
                  <c:v>507.01670644391362</c:v>
                </c:pt>
                <c:pt idx="5021">
                  <c:v>506.946812137743</c:v>
                </c:pt>
                <c:pt idx="5022">
                  <c:v>506.97834981247831</c:v>
                </c:pt>
                <c:pt idx="5023">
                  <c:v>506.90845550630758</c:v>
                </c:pt>
                <c:pt idx="5024">
                  <c:v>506.80617115581322</c:v>
                </c:pt>
                <c:pt idx="5025">
                  <c:v>506.80617115581322</c:v>
                </c:pt>
                <c:pt idx="5026">
                  <c:v>506.66553017388338</c:v>
                </c:pt>
                <c:pt idx="5027">
                  <c:v>506.59563586771219</c:v>
                </c:pt>
                <c:pt idx="5028">
                  <c:v>506.45499488578253</c:v>
                </c:pt>
                <c:pt idx="5029">
                  <c:v>506.384248210024</c:v>
                </c:pt>
                <c:pt idx="5030">
                  <c:v>506.31435390385269</c:v>
                </c:pt>
                <c:pt idx="5031">
                  <c:v>506.21206955335839</c:v>
                </c:pt>
                <c:pt idx="5032">
                  <c:v>506.14132287759958</c:v>
                </c:pt>
                <c:pt idx="5033">
                  <c:v>506.07142857142861</c:v>
                </c:pt>
                <c:pt idx="5034">
                  <c:v>506.00068189567003</c:v>
                </c:pt>
                <c:pt idx="5035">
                  <c:v>505.86004091374031</c:v>
                </c:pt>
                <c:pt idx="5036">
                  <c:v>505.82168428230477</c:v>
                </c:pt>
                <c:pt idx="5037">
                  <c:v>505.86004091374031</c:v>
                </c:pt>
                <c:pt idx="5038">
                  <c:v>505.71939993181053</c:v>
                </c:pt>
                <c:pt idx="5039">
                  <c:v>505.68104330037511</c:v>
                </c:pt>
                <c:pt idx="5040">
                  <c:v>505.57875894988018</c:v>
                </c:pt>
                <c:pt idx="5041">
                  <c:v>505.50801227412211</c:v>
                </c:pt>
                <c:pt idx="5042">
                  <c:v>505.36737129219222</c:v>
                </c:pt>
                <c:pt idx="5043">
                  <c:v>505.36737129219222</c:v>
                </c:pt>
                <c:pt idx="5044">
                  <c:v>505.3358336174565</c:v>
                </c:pt>
                <c:pt idx="5045">
                  <c:v>505.50801227412211</c:v>
                </c:pt>
                <c:pt idx="5046">
                  <c:v>505.54040231844527</c:v>
                </c:pt>
                <c:pt idx="5047">
                  <c:v>505.40572792362758</c:v>
                </c:pt>
                <c:pt idx="5048">
                  <c:v>505.29747698602119</c:v>
                </c:pt>
                <c:pt idx="5049">
                  <c:v>505.08694169792022</c:v>
                </c:pt>
                <c:pt idx="5050">
                  <c:v>504.91391067166722</c:v>
                </c:pt>
                <c:pt idx="5051">
                  <c:v>504.66501875213038</c:v>
                </c:pt>
                <c:pt idx="5052">
                  <c:v>504.49198772587738</c:v>
                </c:pt>
                <c:pt idx="5053">
                  <c:v>504.38970337538359</c:v>
                </c:pt>
                <c:pt idx="5054">
                  <c:v>504.24906239345398</c:v>
                </c:pt>
                <c:pt idx="5055">
                  <c:v>504.24906239345398</c:v>
                </c:pt>
                <c:pt idx="5056">
                  <c:v>504.17916808728262</c:v>
                </c:pt>
                <c:pt idx="5057">
                  <c:v>504.17916808728262</c:v>
                </c:pt>
                <c:pt idx="5058">
                  <c:v>504.10842141152409</c:v>
                </c:pt>
                <c:pt idx="5059">
                  <c:v>504.10842141152409</c:v>
                </c:pt>
                <c:pt idx="5060">
                  <c:v>504.10842141152409</c:v>
                </c:pt>
                <c:pt idx="5061">
                  <c:v>503.92942379815889</c:v>
                </c:pt>
                <c:pt idx="5062">
                  <c:v>503.8586771224002</c:v>
                </c:pt>
                <c:pt idx="5063">
                  <c:v>503.82713944766391</c:v>
                </c:pt>
                <c:pt idx="5064">
                  <c:v>503.75639277190601</c:v>
                </c:pt>
                <c:pt idx="5065">
                  <c:v>503.68649846573481</c:v>
                </c:pt>
                <c:pt idx="5066">
                  <c:v>503.5842141152404</c:v>
                </c:pt>
                <c:pt idx="5067">
                  <c:v>503.54585748380498</c:v>
                </c:pt>
                <c:pt idx="5068">
                  <c:v>503.4052165018748</c:v>
                </c:pt>
                <c:pt idx="5069">
                  <c:v>503.33532219570412</c:v>
                </c:pt>
                <c:pt idx="5070">
                  <c:v>503.26457551994548</c:v>
                </c:pt>
                <c:pt idx="5071">
                  <c:v>503.26457551994548</c:v>
                </c:pt>
                <c:pt idx="5072">
                  <c:v>503.05404023184451</c:v>
                </c:pt>
                <c:pt idx="5073">
                  <c:v>503.02165018752129</c:v>
                </c:pt>
                <c:pt idx="5074">
                  <c:v>502.95175588135021</c:v>
                </c:pt>
                <c:pt idx="5075">
                  <c:v>502.91339924991428</c:v>
                </c:pt>
                <c:pt idx="5076">
                  <c:v>502.81111489942037</c:v>
                </c:pt>
                <c:pt idx="5077">
                  <c:v>502.70883054892607</c:v>
                </c:pt>
                <c:pt idx="5078">
                  <c:v>502.59972724173213</c:v>
                </c:pt>
                <c:pt idx="5079">
                  <c:v>502.56818956699618</c:v>
                </c:pt>
                <c:pt idx="5080">
                  <c:v>502.49744289123771</c:v>
                </c:pt>
                <c:pt idx="5081">
                  <c:v>502.42669621547861</c:v>
                </c:pt>
                <c:pt idx="5082">
                  <c:v>502.31844527787251</c:v>
                </c:pt>
                <c:pt idx="5083">
                  <c:v>502.31844527787251</c:v>
                </c:pt>
                <c:pt idx="5084">
                  <c:v>502.21616092737821</c:v>
                </c:pt>
                <c:pt idx="5085">
                  <c:v>502.14541425161963</c:v>
                </c:pt>
                <c:pt idx="5086">
                  <c:v>502.00562563927718</c:v>
                </c:pt>
                <c:pt idx="5087">
                  <c:v>501.89652233208318</c:v>
                </c:pt>
                <c:pt idx="5088">
                  <c:v>501.86498465734741</c:v>
                </c:pt>
                <c:pt idx="5089">
                  <c:v>501.79423798158831</c:v>
                </c:pt>
                <c:pt idx="5090">
                  <c:v>501.72434367541757</c:v>
                </c:pt>
                <c:pt idx="5091">
                  <c:v>501.69195363109452</c:v>
                </c:pt>
                <c:pt idx="5092">
                  <c:v>501.6535969996591</c:v>
                </c:pt>
                <c:pt idx="5093">
                  <c:v>501.55131264916457</c:v>
                </c:pt>
                <c:pt idx="5094">
                  <c:v>501.44306171155819</c:v>
                </c:pt>
                <c:pt idx="5095">
                  <c:v>501.37231503579949</c:v>
                </c:pt>
                <c:pt idx="5096">
                  <c:v>501.34077736106377</c:v>
                </c:pt>
                <c:pt idx="5097">
                  <c:v>501.20013637913411</c:v>
                </c:pt>
                <c:pt idx="5098">
                  <c:v>501.05949539720427</c:v>
                </c:pt>
                <c:pt idx="5099">
                  <c:v>500.98874872144557</c:v>
                </c:pt>
                <c:pt idx="5100">
                  <c:v>500.91800204568648</c:v>
                </c:pt>
                <c:pt idx="5101">
                  <c:v>500.84810773951602</c:v>
                </c:pt>
                <c:pt idx="5102">
                  <c:v>500.74582338902138</c:v>
                </c:pt>
                <c:pt idx="5103">
                  <c:v>500.67507671326302</c:v>
                </c:pt>
                <c:pt idx="5104">
                  <c:v>500.56682577565641</c:v>
                </c:pt>
                <c:pt idx="5105">
                  <c:v>500.77736106375721</c:v>
                </c:pt>
                <c:pt idx="5106">
                  <c:v>500.88646437095122</c:v>
                </c:pt>
                <c:pt idx="5107">
                  <c:v>500.81571769519257</c:v>
                </c:pt>
                <c:pt idx="5108">
                  <c:v>500.63672008182749</c:v>
                </c:pt>
                <c:pt idx="5109">
                  <c:v>500.49693146948471</c:v>
                </c:pt>
                <c:pt idx="5110">
                  <c:v>500.21564950562561</c:v>
                </c:pt>
                <c:pt idx="5111">
                  <c:v>499.94033412887819</c:v>
                </c:pt>
                <c:pt idx="5112">
                  <c:v>499.79969314694853</c:v>
                </c:pt>
                <c:pt idx="5113">
                  <c:v>499.69144220934197</c:v>
                </c:pt>
                <c:pt idx="5114">
                  <c:v>499.58915785884761</c:v>
                </c:pt>
                <c:pt idx="5115">
                  <c:v>499.51841118308897</c:v>
                </c:pt>
                <c:pt idx="5116">
                  <c:v>499.44851687691761</c:v>
                </c:pt>
                <c:pt idx="5117">
                  <c:v>499.48005455165361</c:v>
                </c:pt>
                <c:pt idx="5118">
                  <c:v>499.37777020115931</c:v>
                </c:pt>
                <c:pt idx="5119">
                  <c:v>499.2686668939653</c:v>
                </c:pt>
                <c:pt idx="5120">
                  <c:v>499.19877258779411</c:v>
                </c:pt>
                <c:pt idx="5121">
                  <c:v>499.23712921922902</c:v>
                </c:pt>
                <c:pt idx="5122">
                  <c:v>499.12802591203553</c:v>
                </c:pt>
                <c:pt idx="5123">
                  <c:v>499.02574156154111</c:v>
                </c:pt>
                <c:pt idx="5124">
                  <c:v>498.95584725536997</c:v>
                </c:pt>
                <c:pt idx="5125">
                  <c:v>498.85356290487562</c:v>
                </c:pt>
                <c:pt idx="5126">
                  <c:v>498.74531196726849</c:v>
                </c:pt>
                <c:pt idx="5127">
                  <c:v>498.60467098533923</c:v>
                </c:pt>
                <c:pt idx="5128">
                  <c:v>498.57228094101612</c:v>
                </c:pt>
                <c:pt idx="5129">
                  <c:v>498.43163995908583</c:v>
                </c:pt>
                <c:pt idx="5130">
                  <c:v>498.39328332765098</c:v>
                </c:pt>
                <c:pt idx="5131">
                  <c:v>498.29099897715622</c:v>
                </c:pt>
                <c:pt idx="5132">
                  <c:v>498.25264234572109</c:v>
                </c:pt>
                <c:pt idx="5133">
                  <c:v>498.18871462666209</c:v>
                </c:pt>
                <c:pt idx="5134">
                  <c:v>498.11882032049101</c:v>
                </c:pt>
                <c:pt idx="5135">
                  <c:v>498.04807364473243</c:v>
                </c:pt>
                <c:pt idx="5136">
                  <c:v>497.93982270712593</c:v>
                </c:pt>
                <c:pt idx="5137">
                  <c:v>497.76679168087293</c:v>
                </c:pt>
                <c:pt idx="5138">
                  <c:v>497.72843504943751</c:v>
                </c:pt>
                <c:pt idx="5139">
                  <c:v>497.65768837367881</c:v>
                </c:pt>
                <c:pt idx="5140">
                  <c:v>497.51704739174909</c:v>
                </c:pt>
                <c:pt idx="5141">
                  <c:v>497.44715308557801</c:v>
                </c:pt>
                <c:pt idx="5142">
                  <c:v>497.37640640981942</c:v>
                </c:pt>
                <c:pt idx="5143">
                  <c:v>497.30651210364817</c:v>
                </c:pt>
                <c:pt idx="5144">
                  <c:v>497.24258438458918</c:v>
                </c:pt>
                <c:pt idx="5145">
                  <c:v>497.20422775315382</c:v>
                </c:pt>
                <c:pt idx="5146">
                  <c:v>497.06358677122392</c:v>
                </c:pt>
                <c:pt idx="5147">
                  <c:v>497.03204909648821</c:v>
                </c:pt>
                <c:pt idx="5148">
                  <c:v>496.96130242072962</c:v>
                </c:pt>
                <c:pt idx="5149">
                  <c:v>496.85305148312312</c:v>
                </c:pt>
                <c:pt idx="5150">
                  <c:v>496.71241050119318</c:v>
                </c:pt>
                <c:pt idx="5151">
                  <c:v>496.68002045687012</c:v>
                </c:pt>
                <c:pt idx="5152">
                  <c:v>496.50102284350498</c:v>
                </c:pt>
                <c:pt idx="5153">
                  <c:v>496.50102284350498</c:v>
                </c:pt>
                <c:pt idx="5154">
                  <c:v>496.39873849301063</c:v>
                </c:pt>
                <c:pt idx="5155">
                  <c:v>496.29645414251621</c:v>
                </c:pt>
                <c:pt idx="5156">
                  <c:v>496.22655983634507</c:v>
                </c:pt>
                <c:pt idx="5157">
                  <c:v>496.22655983634507</c:v>
                </c:pt>
                <c:pt idx="5158">
                  <c:v>496.08506648482779</c:v>
                </c:pt>
                <c:pt idx="5159">
                  <c:v>495.94442550289813</c:v>
                </c:pt>
                <c:pt idx="5160">
                  <c:v>495.836174565291</c:v>
                </c:pt>
                <c:pt idx="5161">
                  <c:v>495.76542788953299</c:v>
                </c:pt>
                <c:pt idx="5162">
                  <c:v>495.66399590862602</c:v>
                </c:pt>
                <c:pt idx="5163">
                  <c:v>495.62563927719009</c:v>
                </c:pt>
                <c:pt idx="5164">
                  <c:v>495.52335492669567</c:v>
                </c:pt>
                <c:pt idx="5165">
                  <c:v>495.38271394476652</c:v>
                </c:pt>
                <c:pt idx="5166">
                  <c:v>495.35032390044319</c:v>
                </c:pt>
                <c:pt idx="5167">
                  <c:v>495.24207296283669</c:v>
                </c:pt>
                <c:pt idx="5168">
                  <c:v>495.13978861234227</c:v>
                </c:pt>
                <c:pt idx="5169">
                  <c:v>494.99914763041261</c:v>
                </c:pt>
                <c:pt idx="5170">
                  <c:v>494.8900443232186</c:v>
                </c:pt>
                <c:pt idx="5171">
                  <c:v>494.85850664848232</c:v>
                </c:pt>
                <c:pt idx="5172">
                  <c:v>494.717865666553</c:v>
                </c:pt>
                <c:pt idx="5173">
                  <c:v>494.74940334128883</c:v>
                </c:pt>
                <c:pt idx="5174">
                  <c:v>494.60876235935899</c:v>
                </c:pt>
                <c:pt idx="5175">
                  <c:v>494.57722468462327</c:v>
                </c:pt>
                <c:pt idx="5176">
                  <c:v>494.5448346403</c:v>
                </c:pt>
                <c:pt idx="5177">
                  <c:v>494.33344698261158</c:v>
                </c:pt>
                <c:pt idx="5178">
                  <c:v>494.22519604500462</c:v>
                </c:pt>
                <c:pt idx="5179">
                  <c:v>494.15444936924672</c:v>
                </c:pt>
                <c:pt idx="5180">
                  <c:v>494.05301738833958</c:v>
                </c:pt>
                <c:pt idx="5181">
                  <c:v>494.01466075690422</c:v>
                </c:pt>
                <c:pt idx="5182">
                  <c:v>493.87401977497422</c:v>
                </c:pt>
                <c:pt idx="5183">
                  <c:v>493.80327309921603</c:v>
                </c:pt>
                <c:pt idx="5184">
                  <c:v>493.7009887487215</c:v>
                </c:pt>
                <c:pt idx="5185">
                  <c:v>493.66945107398561</c:v>
                </c:pt>
                <c:pt idx="5186">
                  <c:v>493.56034776679172</c:v>
                </c:pt>
                <c:pt idx="5187">
                  <c:v>493.45806341629691</c:v>
                </c:pt>
                <c:pt idx="5188">
                  <c:v>493.34981247869081</c:v>
                </c:pt>
                <c:pt idx="5189">
                  <c:v>493.24752812819639</c:v>
                </c:pt>
                <c:pt idx="5190">
                  <c:v>493.17678145243781</c:v>
                </c:pt>
                <c:pt idx="5191">
                  <c:v>493.03614047050752</c:v>
                </c:pt>
                <c:pt idx="5192">
                  <c:v>492.99778383907272</c:v>
                </c:pt>
                <c:pt idx="5193">
                  <c:v>492.92703716331403</c:v>
                </c:pt>
                <c:pt idx="5194">
                  <c:v>492.75485850664847</c:v>
                </c:pt>
                <c:pt idx="5195">
                  <c:v>492.68411183088989</c:v>
                </c:pt>
                <c:pt idx="5196">
                  <c:v>492.6142175247187</c:v>
                </c:pt>
                <c:pt idx="5197">
                  <c:v>492.58182748039559</c:v>
                </c:pt>
                <c:pt idx="5198">
                  <c:v>492.51193317422423</c:v>
                </c:pt>
                <c:pt idx="5199">
                  <c:v>492.37129219229462</c:v>
                </c:pt>
                <c:pt idx="5200">
                  <c:v>492.26304125468761</c:v>
                </c:pt>
                <c:pt idx="5201">
                  <c:v>492.19229457892948</c:v>
                </c:pt>
                <c:pt idx="5202">
                  <c:v>492.09001022843512</c:v>
                </c:pt>
                <c:pt idx="5203">
                  <c:v>492.02011592226341</c:v>
                </c:pt>
                <c:pt idx="5204">
                  <c:v>491.84708489601098</c:v>
                </c:pt>
                <c:pt idx="5205">
                  <c:v>491.7388339584038</c:v>
                </c:pt>
                <c:pt idx="5206">
                  <c:v>491.7388339584038</c:v>
                </c:pt>
                <c:pt idx="5207">
                  <c:v>491.52744630071601</c:v>
                </c:pt>
                <c:pt idx="5208">
                  <c:v>491.52744630071601</c:v>
                </c:pt>
                <c:pt idx="5209">
                  <c:v>491.45755199454487</c:v>
                </c:pt>
                <c:pt idx="5210">
                  <c:v>491.35526764405051</c:v>
                </c:pt>
                <c:pt idx="5211">
                  <c:v>491.21377429253317</c:v>
                </c:pt>
                <c:pt idx="5212">
                  <c:v>491.14387998636209</c:v>
                </c:pt>
                <c:pt idx="5213">
                  <c:v>491.03477667916809</c:v>
                </c:pt>
                <c:pt idx="5214">
                  <c:v>490.8625980225026</c:v>
                </c:pt>
                <c:pt idx="5215">
                  <c:v>490.8625980225026</c:v>
                </c:pt>
                <c:pt idx="5216">
                  <c:v>490.7927037163314</c:v>
                </c:pt>
                <c:pt idx="5217">
                  <c:v>490.69041936583699</c:v>
                </c:pt>
                <c:pt idx="5218">
                  <c:v>490.54977838390721</c:v>
                </c:pt>
                <c:pt idx="5219">
                  <c:v>490.47903170814863</c:v>
                </c:pt>
                <c:pt idx="5220">
                  <c:v>490.37078077054213</c:v>
                </c:pt>
                <c:pt idx="5221">
                  <c:v>490.19774974428861</c:v>
                </c:pt>
                <c:pt idx="5222">
                  <c:v>490.08949880668263</c:v>
                </c:pt>
                <c:pt idx="5223">
                  <c:v>489.98721445618781</c:v>
                </c:pt>
                <c:pt idx="5224">
                  <c:v>489.95482441186499</c:v>
                </c:pt>
                <c:pt idx="5225">
                  <c:v>489.81418342993521</c:v>
                </c:pt>
                <c:pt idx="5226">
                  <c:v>489.77582679849962</c:v>
                </c:pt>
                <c:pt idx="5227">
                  <c:v>489.63518581657007</c:v>
                </c:pt>
                <c:pt idx="5228">
                  <c:v>489.60279577224679</c:v>
                </c:pt>
                <c:pt idx="5229">
                  <c:v>489.46215479031707</c:v>
                </c:pt>
                <c:pt idx="5230">
                  <c:v>489.4237981588812</c:v>
                </c:pt>
                <c:pt idx="5231">
                  <c:v>489.28400954653921</c:v>
                </c:pt>
                <c:pt idx="5232">
                  <c:v>489.2132628707808</c:v>
                </c:pt>
                <c:pt idx="5233">
                  <c:v>489.1433685646096</c:v>
                </c:pt>
                <c:pt idx="5234">
                  <c:v>488.97033753835672</c:v>
                </c:pt>
                <c:pt idx="5235">
                  <c:v>488.97033753835672</c:v>
                </c:pt>
                <c:pt idx="5236">
                  <c:v>488.829696556427</c:v>
                </c:pt>
                <c:pt idx="5237">
                  <c:v>488.72741220593252</c:v>
                </c:pt>
                <c:pt idx="5238">
                  <c:v>488.54841459256738</c:v>
                </c:pt>
                <c:pt idx="5239">
                  <c:v>488.47852028639619</c:v>
                </c:pt>
                <c:pt idx="5240">
                  <c:v>488.40777361063761</c:v>
                </c:pt>
                <c:pt idx="5241">
                  <c:v>488.2355949539716</c:v>
                </c:pt>
                <c:pt idx="5242">
                  <c:v>488.2355949539716</c:v>
                </c:pt>
                <c:pt idx="5243">
                  <c:v>488.16484827821353</c:v>
                </c:pt>
                <c:pt idx="5244">
                  <c:v>488.06256392771911</c:v>
                </c:pt>
                <c:pt idx="5245">
                  <c:v>487.99181725196001</c:v>
                </c:pt>
                <c:pt idx="5246">
                  <c:v>487.88356631435403</c:v>
                </c:pt>
                <c:pt idx="5247">
                  <c:v>487.74292533242419</c:v>
                </c:pt>
                <c:pt idx="5248">
                  <c:v>487.60228435049441</c:v>
                </c:pt>
                <c:pt idx="5249">
                  <c:v>487.57074667575853</c:v>
                </c:pt>
                <c:pt idx="5250">
                  <c:v>487.43010569382881</c:v>
                </c:pt>
                <c:pt idx="5251">
                  <c:v>487.32782134333439</c:v>
                </c:pt>
                <c:pt idx="5252">
                  <c:v>487.21871803614022</c:v>
                </c:pt>
                <c:pt idx="5253">
                  <c:v>487.07807705421061</c:v>
                </c:pt>
                <c:pt idx="5254">
                  <c:v>486.93743607228032</c:v>
                </c:pt>
                <c:pt idx="5255">
                  <c:v>486.90589839754517</c:v>
                </c:pt>
                <c:pt idx="5256">
                  <c:v>486.76525741561551</c:v>
                </c:pt>
                <c:pt idx="5257">
                  <c:v>486.65615410842139</c:v>
                </c:pt>
                <c:pt idx="5258">
                  <c:v>486.55386975792709</c:v>
                </c:pt>
                <c:pt idx="5259">
                  <c:v>486.48312308216822</c:v>
                </c:pt>
                <c:pt idx="5260">
                  <c:v>486.44476645073303</c:v>
                </c:pt>
                <c:pt idx="5261">
                  <c:v>486.34248210023873</c:v>
                </c:pt>
                <c:pt idx="5262">
                  <c:v>486.27258779406748</c:v>
                </c:pt>
                <c:pt idx="5263">
                  <c:v>486.13194681213781</c:v>
                </c:pt>
                <c:pt idx="5264">
                  <c:v>486.06205250596651</c:v>
                </c:pt>
                <c:pt idx="5265">
                  <c:v>485.85066484827831</c:v>
                </c:pt>
                <c:pt idx="5266">
                  <c:v>485.78077054210661</c:v>
                </c:pt>
                <c:pt idx="5267">
                  <c:v>485.67848619161259</c:v>
                </c:pt>
                <c:pt idx="5268">
                  <c:v>485.5693828844187</c:v>
                </c:pt>
                <c:pt idx="5269">
                  <c:v>485.43556085918863</c:v>
                </c:pt>
                <c:pt idx="5270">
                  <c:v>485.36481418342998</c:v>
                </c:pt>
                <c:pt idx="5271">
                  <c:v>485.25656324582337</c:v>
                </c:pt>
                <c:pt idx="5272">
                  <c:v>485.15427889532901</c:v>
                </c:pt>
                <c:pt idx="5273">
                  <c:v>485.08353221956992</c:v>
                </c:pt>
                <c:pt idx="5274">
                  <c:v>485.04517558813512</c:v>
                </c:pt>
                <c:pt idx="5275">
                  <c:v>484.94289123764059</c:v>
                </c:pt>
                <c:pt idx="5276">
                  <c:v>484.80225025571099</c:v>
                </c:pt>
                <c:pt idx="5277">
                  <c:v>484.73150357995218</c:v>
                </c:pt>
                <c:pt idx="5278">
                  <c:v>484.55932492328668</c:v>
                </c:pt>
                <c:pt idx="5279">
                  <c:v>484.41868394135702</c:v>
                </c:pt>
                <c:pt idx="5280">
                  <c:v>484.34878963518582</c:v>
                </c:pt>
                <c:pt idx="5281">
                  <c:v>484.16979202182063</c:v>
                </c:pt>
                <c:pt idx="5282">
                  <c:v>484.06750767132621</c:v>
                </c:pt>
                <c:pt idx="5283">
                  <c:v>483.95840436413232</c:v>
                </c:pt>
                <c:pt idx="5284">
                  <c:v>483.92686668939649</c:v>
                </c:pt>
                <c:pt idx="5285">
                  <c:v>483.78622570746683</c:v>
                </c:pt>
                <c:pt idx="5286">
                  <c:v>483.68394135697241</c:v>
                </c:pt>
                <c:pt idx="5287">
                  <c:v>483.61319468121383</c:v>
                </c:pt>
                <c:pt idx="5288">
                  <c:v>483.54330037504269</c:v>
                </c:pt>
                <c:pt idx="5289">
                  <c:v>483.33191271735421</c:v>
                </c:pt>
                <c:pt idx="5290">
                  <c:v>483.29355608591891</c:v>
                </c:pt>
                <c:pt idx="5291">
                  <c:v>483.12052505966602</c:v>
                </c:pt>
                <c:pt idx="5292">
                  <c:v>483.01227412205941</c:v>
                </c:pt>
                <c:pt idx="5293">
                  <c:v>483.05063075349472</c:v>
                </c:pt>
                <c:pt idx="5294">
                  <c:v>482.87163314012957</c:v>
                </c:pt>
                <c:pt idx="5295">
                  <c:v>482.76934878963522</c:v>
                </c:pt>
                <c:pt idx="5296">
                  <c:v>482.76934878963522</c:v>
                </c:pt>
                <c:pt idx="5297">
                  <c:v>482.52642345721063</c:v>
                </c:pt>
                <c:pt idx="5298">
                  <c:v>482.48806682577572</c:v>
                </c:pt>
                <c:pt idx="5299">
                  <c:v>482.38578247528119</c:v>
                </c:pt>
                <c:pt idx="5300">
                  <c:v>482.27753153767429</c:v>
                </c:pt>
                <c:pt idx="5301">
                  <c:v>482.13689055574503</c:v>
                </c:pt>
                <c:pt idx="5302">
                  <c:v>481.99624957381519</c:v>
                </c:pt>
                <c:pt idx="5303">
                  <c:v>481.86157517899761</c:v>
                </c:pt>
                <c:pt idx="5304">
                  <c:v>481.79168087282648</c:v>
                </c:pt>
                <c:pt idx="5305">
                  <c:v>481.68257756563253</c:v>
                </c:pt>
                <c:pt idx="5306">
                  <c:v>481.54193658370269</c:v>
                </c:pt>
                <c:pt idx="5307">
                  <c:v>481.33054892601422</c:v>
                </c:pt>
                <c:pt idx="5308">
                  <c:v>481.2990112512781</c:v>
                </c:pt>
                <c:pt idx="5309">
                  <c:v>481.15837026934878</c:v>
                </c:pt>
                <c:pt idx="5310">
                  <c:v>481.08847596317707</c:v>
                </c:pt>
                <c:pt idx="5311">
                  <c:v>480.94783498124792</c:v>
                </c:pt>
                <c:pt idx="5312">
                  <c:v>480.84555063075368</c:v>
                </c:pt>
                <c:pt idx="5313">
                  <c:v>480.80719399931809</c:v>
                </c:pt>
                <c:pt idx="5314">
                  <c:v>480.63416297306509</c:v>
                </c:pt>
                <c:pt idx="5315">
                  <c:v>480.49352199113491</c:v>
                </c:pt>
                <c:pt idx="5316">
                  <c:v>480.42362768496417</c:v>
                </c:pt>
                <c:pt idx="5317">
                  <c:v>480.28298670303451</c:v>
                </c:pt>
                <c:pt idx="5318">
                  <c:v>480.24463007159909</c:v>
                </c:pt>
                <c:pt idx="5319">
                  <c:v>480.14149335151723</c:v>
                </c:pt>
                <c:pt idx="5320">
                  <c:v>480.03920900102293</c:v>
                </c:pt>
                <c:pt idx="5321">
                  <c:v>479.89856801909309</c:v>
                </c:pt>
                <c:pt idx="5322">
                  <c:v>479.86021138765773</c:v>
                </c:pt>
                <c:pt idx="5323">
                  <c:v>479.72042277531551</c:v>
                </c:pt>
                <c:pt idx="5324">
                  <c:v>479.61813842482098</c:v>
                </c:pt>
                <c:pt idx="5325">
                  <c:v>479.40675076713222</c:v>
                </c:pt>
                <c:pt idx="5326">
                  <c:v>479.36839413569732</c:v>
                </c:pt>
                <c:pt idx="5327">
                  <c:v>479.19621547903171</c:v>
                </c:pt>
                <c:pt idx="5328">
                  <c:v>479.05557449710187</c:v>
                </c:pt>
                <c:pt idx="5329">
                  <c:v>478.95329014660763</c:v>
                </c:pt>
                <c:pt idx="5330">
                  <c:v>478.81264916467802</c:v>
                </c:pt>
                <c:pt idx="5331">
                  <c:v>478.70354585748362</c:v>
                </c:pt>
                <c:pt idx="5332">
                  <c:v>478.53051483123062</c:v>
                </c:pt>
                <c:pt idx="5333">
                  <c:v>478.49215819979543</c:v>
                </c:pt>
                <c:pt idx="5334">
                  <c:v>478.38987384930101</c:v>
                </c:pt>
                <c:pt idx="5335">
                  <c:v>478.24923286737129</c:v>
                </c:pt>
                <c:pt idx="5336">
                  <c:v>478.281622911694</c:v>
                </c:pt>
                <c:pt idx="5337">
                  <c:v>478.0770542107058</c:v>
                </c:pt>
                <c:pt idx="5338">
                  <c:v>478.00715990453409</c:v>
                </c:pt>
                <c:pt idx="5339">
                  <c:v>477.89805659734071</c:v>
                </c:pt>
                <c:pt idx="5340">
                  <c:v>477.68752130923968</c:v>
                </c:pt>
                <c:pt idx="5341">
                  <c:v>477.58523695874521</c:v>
                </c:pt>
                <c:pt idx="5342">
                  <c:v>477.47613365155121</c:v>
                </c:pt>
                <c:pt idx="5343">
                  <c:v>477.37384930105702</c:v>
                </c:pt>
                <c:pt idx="5344">
                  <c:v>477.27156495056221</c:v>
                </c:pt>
                <c:pt idx="5345">
                  <c:v>477.16331401295611</c:v>
                </c:pt>
                <c:pt idx="5346">
                  <c:v>476.99028298670311</c:v>
                </c:pt>
                <c:pt idx="5347">
                  <c:v>476.95192635526757</c:v>
                </c:pt>
                <c:pt idx="5348">
                  <c:v>476.88117967950888</c:v>
                </c:pt>
                <c:pt idx="5349">
                  <c:v>476.6382543470844</c:v>
                </c:pt>
                <c:pt idx="5350">
                  <c:v>476.53000340947841</c:v>
                </c:pt>
                <c:pt idx="5351">
                  <c:v>476.39618138424822</c:v>
                </c:pt>
                <c:pt idx="5352">
                  <c:v>476.3578247528128</c:v>
                </c:pt>
                <c:pt idx="5353">
                  <c:v>476.18479372655997</c:v>
                </c:pt>
                <c:pt idx="5354">
                  <c:v>476.04415274463008</c:v>
                </c:pt>
                <c:pt idx="5355">
                  <c:v>475.97425843845889</c:v>
                </c:pt>
                <c:pt idx="5356">
                  <c:v>475.79526082509381</c:v>
                </c:pt>
                <c:pt idx="5357">
                  <c:v>475.69297647459922</c:v>
                </c:pt>
                <c:pt idx="5358">
                  <c:v>475.62222979884081</c:v>
                </c:pt>
                <c:pt idx="5359">
                  <c:v>475.51994544834639</c:v>
                </c:pt>
                <c:pt idx="5360">
                  <c:v>475.37930446641673</c:v>
                </c:pt>
                <c:pt idx="5361">
                  <c:v>475.30855779065803</c:v>
                </c:pt>
                <c:pt idx="5362">
                  <c:v>475.16791680872819</c:v>
                </c:pt>
                <c:pt idx="5363">
                  <c:v>475.02727582679859</c:v>
                </c:pt>
                <c:pt idx="5364">
                  <c:v>474.91902488919197</c:v>
                </c:pt>
                <c:pt idx="5365">
                  <c:v>474.74684623252642</c:v>
                </c:pt>
                <c:pt idx="5366">
                  <c:v>474.57381520627303</c:v>
                </c:pt>
                <c:pt idx="5367">
                  <c:v>474.39481759290828</c:v>
                </c:pt>
                <c:pt idx="5368">
                  <c:v>474.32492328673709</c:v>
                </c:pt>
                <c:pt idx="5369">
                  <c:v>474.22263893624262</c:v>
                </c:pt>
                <c:pt idx="5370">
                  <c:v>474.11353562904878</c:v>
                </c:pt>
                <c:pt idx="5371">
                  <c:v>474.04364132287759</c:v>
                </c:pt>
                <c:pt idx="5372">
                  <c:v>473.87061029662459</c:v>
                </c:pt>
                <c:pt idx="5373">
                  <c:v>473.83225366518923</c:v>
                </c:pt>
                <c:pt idx="5374">
                  <c:v>473.72996931469493</c:v>
                </c:pt>
                <c:pt idx="5375">
                  <c:v>473.55693828844193</c:v>
                </c:pt>
                <c:pt idx="5376">
                  <c:v>473.37794067507679</c:v>
                </c:pt>
                <c:pt idx="5377">
                  <c:v>473.34640300034101</c:v>
                </c:pt>
                <c:pt idx="5378">
                  <c:v>473.20576201841118</c:v>
                </c:pt>
                <c:pt idx="5379">
                  <c:v>473.06512103648151</c:v>
                </c:pt>
                <c:pt idx="5380">
                  <c:v>472.88612342311632</c:v>
                </c:pt>
                <c:pt idx="5381">
                  <c:v>472.85458574838049</c:v>
                </c:pt>
                <c:pt idx="5382">
                  <c:v>472.64319809069212</c:v>
                </c:pt>
                <c:pt idx="5383">
                  <c:v>472.54091374019731</c:v>
                </c:pt>
                <c:pt idx="5384">
                  <c:v>472.40027275826748</c:v>
                </c:pt>
                <c:pt idx="5385">
                  <c:v>472.29202182066149</c:v>
                </c:pt>
                <c:pt idx="5386">
                  <c:v>472.15052846914421</c:v>
                </c:pt>
                <c:pt idx="5387">
                  <c:v>472.08063416297313</c:v>
                </c:pt>
                <c:pt idx="5388">
                  <c:v>471.93999318104329</c:v>
                </c:pt>
                <c:pt idx="5389">
                  <c:v>471.83770883054899</c:v>
                </c:pt>
                <c:pt idx="5390">
                  <c:v>471.62717354244802</c:v>
                </c:pt>
                <c:pt idx="5391">
                  <c:v>471.59478349812463</c:v>
                </c:pt>
                <c:pt idx="5392">
                  <c:v>471.4157858847596</c:v>
                </c:pt>
                <c:pt idx="5393">
                  <c:v>471.34589157858852</c:v>
                </c:pt>
                <c:pt idx="5394">
                  <c:v>471.24360722809388</c:v>
                </c:pt>
                <c:pt idx="5395">
                  <c:v>470.96232526423461</c:v>
                </c:pt>
                <c:pt idx="5396">
                  <c:v>470.92993521991139</c:v>
                </c:pt>
                <c:pt idx="5397">
                  <c:v>470.82168428230489</c:v>
                </c:pt>
                <c:pt idx="5398">
                  <c:v>470.64865325605177</c:v>
                </c:pt>
                <c:pt idx="5399">
                  <c:v>470.50801227412211</c:v>
                </c:pt>
                <c:pt idx="5400">
                  <c:v>470.43726559836352</c:v>
                </c:pt>
                <c:pt idx="5401">
                  <c:v>470.29662461643369</c:v>
                </c:pt>
                <c:pt idx="5402">
                  <c:v>470.18837367882719</c:v>
                </c:pt>
                <c:pt idx="5403">
                  <c:v>470.118479372656</c:v>
                </c:pt>
                <c:pt idx="5404">
                  <c:v>470.01619502216158</c:v>
                </c:pt>
                <c:pt idx="5405">
                  <c:v>469.80480736447322</c:v>
                </c:pt>
                <c:pt idx="5406">
                  <c:v>469.70252301397898</c:v>
                </c:pt>
                <c:pt idx="5407">
                  <c:v>469.56188203204908</c:v>
                </c:pt>
                <c:pt idx="5408">
                  <c:v>469.38288441868389</c:v>
                </c:pt>
                <c:pt idx="5409">
                  <c:v>469.31299011251298</c:v>
                </c:pt>
                <c:pt idx="5410">
                  <c:v>469.21070576201822</c:v>
                </c:pt>
                <c:pt idx="5411">
                  <c:v>469.10842141152409</c:v>
                </c:pt>
                <c:pt idx="5412">
                  <c:v>468.82628707807692</c:v>
                </c:pt>
                <c:pt idx="5413">
                  <c:v>468.78793044664161</c:v>
                </c:pt>
                <c:pt idx="5414">
                  <c:v>468.68564609614731</c:v>
                </c:pt>
                <c:pt idx="5415">
                  <c:v>468.57739515854081</c:v>
                </c:pt>
                <c:pt idx="5416">
                  <c:v>468.43675417661052</c:v>
                </c:pt>
                <c:pt idx="5417">
                  <c:v>468.26457551994542</c:v>
                </c:pt>
                <c:pt idx="5418">
                  <c:v>468.16229116945101</c:v>
                </c:pt>
                <c:pt idx="5419">
                  <c:v>467.84265257415632</c:v>
                </c:pt>
                <c:pt idx="5420">
                  <c:v>467.77190589839762</c:v>
                </c:pt>
                <c:pt idx="5421">
                  <c:v>467.59972724173213</c:v>
                </c:pt>
                <c:pt idx="5422">
                  <c:v>467.52898056597343</c:v>
                </c:pt>
                <c:pt idx="5423">
                  <c:v>467.42072962836698</c:v>
                </c:pt>
                <c:pt idx="5424">
                  <c:v>467.24769860211399</c:v>
                </c:pt>
                <c:pt idx="5425">
                  <c:v>467.17695192635529</c:v>
                </c:pt>
                <c:pt idx="5426">
                  <c:v>467.10705762018421</c:v>
                </c:pt>
                <c:pt idx="5427">
                  <c:v>466.96641663825392</c:v>
                </c:pt>
                <c:pt idx="5428">
                  <c:v>466.82577565632459</c:v>
                </c:pt>
                <c:pt idx="5429">
                  <c:v>466.72349130583018</c:v>
                </c:pt>
                <c:pt idx="5430">
                  <c:v>466.51295601772932</c:v>
                </c:pt>
                <c:pt idx="5431">
                  <c:v>466.33992499147632</c:v>
                </c:pt>
                <c:pt idx="5432">
                  <c:v>466.19928400954672</c:v>
                </c:pt>
                <c:pt idx="5433">
                  <c:v>466.05864302761682</c:v>
                </c:pt>
                <c:pt idx="5434">
                  <c:v>465.95039209001033</c:v>
                </c:pt>
                <c:pt idx="5435">
                  <c:v>465.84810773951602</c:v>
                </c:pt>
                <c:pt idx="5436">
                  <c:v>465.73900443232202</c:v>
                </c:pt>
                <c:pt idx="5437">
                  <c:v>465.53443573133308</c:v>
                </c:pt>
                <c:pt idx="5438">
                  <c:v>465.42533242413867</c:v>
                </c:pt>
                <c:pt idx="5439">
                  <c:v>465.25315376747312</c:v>
                </c:pt>
                <c:pt idx="5440">
                  <c:v>465.18325946130221</c:v>
                </c:pt>
                <c:pt idx="5441">
                  <c:v>465.04261847937272</c:v>
                </c:pt>
                <c:pt idx="5442">
                  <c:v>464.93351517217798</c:v>
                </c:pt>
                <c:pt idx="5443">
                  <c:v>464.83123082168379</c:v>
                </c:pt>
                <c:pt idx="5444">
                  <c:v>464.65905216501881</c:v>
                </c:pt>
                <c:pt idx="5445">
                  <c:v>464.5499488578248</c:v>
                </c:pt>
                <c:pt idx="5446">
                  <c:v>464.37777020115931</c:v>
                </c:pt>
                <c:pt idx="5447">
                  <c:v>464.19877258779411</c:v>
                </c:pt>
                <c:pt idx="5448">
                  <c:v>464.09563586771219</c:v>
                </c:pt>
                <c:pt idx="5449">
                  <c:v>463.91663825434688</c:v>
                </c:pt>
                <c:pt idx="5450">
                  <c:v>463.84674394817552</c:v>
                </c:pt>
                <c:pt idx="5451">
                  <c:v>463.71292192294578</c:v>
                </c:pt>
                <c:pt idx="5452">
                  <c:v>463.46317763382211</c:v>
                </c:pt>
                <c:pt idx="5453">
                  <c:v>463.43163995908571</c:v>
                </c:pt>
                <c:pt idx="5454">
                  <c:v>463.25264234572097</c:v>
                </c:pt>
                <c:pt idx="5455">
                  <c:v>463.11200136379131</c:v>
                </c:pt>
                <c:pt idx="5456">
                  <c:v>462.93897033753842</c:v>
                </c:pt>
                <c:pt idx="5457">
                  <c:v>462.86907603136717</c:v>
                </c:pt>
                <c:pt idx="5458">
                  <c:v>462.69604500511417</c:v>
                </c:pt>
                <c:pt idx="5459">
                  <c:v>462.51704739174909</c:v>
                </c:pt>
                <c:pt idx="5460">
                  <c:v>462.41476304125462</c:v>
                </c:pt>
                <c:pt idx="5461">
                  <c:v>462.27412205932501</c:v>
                </c:pt>
                <c:pt idx="5462">
                  <c:v>462.13348107739517</c:v>
                </c:pt>
                <c:pt idx="5463">
                  <c:v>461.92294578929392</c:v>
                </c:pt>
                <c:pt idx="5464">
                  <c:v>461.82066143879979</c:v>
                </c:pt>
                <c:pt idx="5465">
                  <c:v>461.60927378111148</c:v>
                </c:pt>
                <c:pt idx="5466">
                  <c:v>461.53937947494018</c:v>
                </c:pt>
                <c:pt idx="5467">
                  <c:v>461.36038186157521</c:v>
                </c:pt>
                <c:pt idx="5468">
                  <c:v>461.21974087964549</c:v>
                </c:pt>
                <c:pt idx="5469">
                  <c:v>461.11745652915101</c:v>
                </c:pt>
                <c:pt idx="5470">
                  <c:v>461.01517217865671</c:v>
                </c:pt>
                <c:pt idx="5471">
                  <c:v>460.80378452096818</c:v>
                </c:pt>
                <c:pt idx="5472">
                  <c:v>460.69468121377417</c:v>
                </c:pt>
                <c:pt idx="5473">
                  <c:v>460.62478690760321</c:v>
                </c:pt>
                <c:pt idx="5474">
                  <c:v>460.48414592567292</c:v>
                </c:pt>
                <c:pt idx="5475">
                  <c:v>460.31196726900782</c:v>
                </c:pt>
                <c:pt idx="5476">
                  <c:v>460.17132628707748</c:v>
                </c:pt>
                <c:pt idx="5477">
                  <c:v>460.03068530514832</c:v>
                </c:pt>
                <c:pt idx="5478">
                  <c:v>459.85765427889538</c:v>
                </c:pt>
                <c:pt idx="5479">
                  <c:v>459.64711899079452</c:v>
                </c:pt>
                <c:pt idx="5480">
                  <c:v>459.60876235935899</c:v>
                </c:pt>
                <c:pt idx="5481">
                  <c:v>459.36498465734741</c:v>
                </c:pt>
                <c:pt idx="5482">
                  <c:v>459.22434367541769</c:v>
                </c:pt>
                <c:pt idx="5483">
                  <c:v>459.12205932492321</c:v>
                </c:pt>
                <c:pt idx="5484">
                  <c:v>458.94306171155819</c:v>
                </c:pt>
                <c:pt idx="5485">
                  <c:v>458.77088305489258</c:v>
                </c:pt>
                <c:pt idx="5486">
                  <c:v>458.66263211728602</c:v>
                </c:pt>
                <c:pt idx="5487">
                  <c:v>458.48960109103308</c:v>
                </c:pt>
                <c:pt idx="5488">
                  <c:v>458.3489601091033</c:v>
                </c:pt>
                <c:pt idx="5489">
                  <c:v>458.20831912717313</c:v>
                </c:pt>
                <c:pt idx="5490">
                  <c:v>458.0676781452438</c:v>
                </c:pt>
                <c:pt idx="5491">
                  <c:v>457.96539379474939</c:v>
                </c:pt>
                <c:pt idx="5492">
                  <c:v>457.82475281281972</c:v>
                </c:pt>
                <c:pt idx="5493">
                  <c:v>457.68411183088989</c:v>
                </c:pt>
                <c:pt idx="5494">
                  <c:v>457.50511421752418</c:v>
                </c:pt>
                <c:pt idx="5495">
                  <c:v>457.37043982270723</c:v>
                </c:pt>
                <c:pt idx="5496">
                  <c:v>457.15990453460631</c:v>
                </c:pt>
                <c:pt idx="5497">
                  <c:v>457.01926355267648</c:v>
                </c:pt>
                <c:pt idx="5498">
                  <c:v>456.84026593931128</c:v>
                </c:pt>
                <c:pt idx="5499">
                  <c:v>456.73798158881698</c:v>
                </c:pt>
                <c:pt idx="5500">
                  <c:v>456.52744630071601</c:v>
                </c:pt>
                <c:pt idx="5501">
                  <c:v>456.42516195022108</c:v>
                </c:pt>
                <c:pt idx="5502">
                  <c:v>456.28452096829142</c:v>
                </c:pt>
                <c:pt idx="5503">
                  <c:v>456.21377429253317</c:v>
                </c:pt>
                <c:pt idx="5504">
                  <c:v>456.00238663484481</c:v>
                </c:pt>
                <c:pt idx="5505">
                  <c:v>455.82338902147961</c:v>
                </c:pt>
                <c:pt idx="5506">
                  <c:v>455.6836004091374</c:v>
                </c:pt>
                <c:pt idx="5507">
                  <c:v>455.51056938288451</c:v>
                </c:pt>
                <c:pt idx="5508">
                  <c:v>455.4082850323901</c:v>
                </c:pt>
                <c:pt idx="5509">
                  <c:v>455.2292874190249</c:v>
                </c:pt>
                <c:pt idx="5510">
                  <c:v>455.05710876235918</c:v>
                </c:pt>
                <c:pt idx="5511">
                  <c:v>454.94800545516517</c:v>
                </c:pt>
                <c:pt idx="5512">
                  <c:v>454.77582679849962</c:v>
                </c:pt>
                <c:pt idx="5513">
                  <c:v>454.63518581657007</c:v>
                </c:pt>
                <c:pt idx="5514">
                  <c:v>454.46215479031707</c:v>
                </c:pt>
                <c:pt idx="5515">
                  <c:v>454.21241050119318</c:v>
                </c:pt>
                <c:pt idx="5516">
                  <c:v>454.07262188885102</c:v>
                </c:pt>
                <c:pt idx="5517">
                  <c:v>453.9703375383566</c:v>
                </c:pt>
                <c:pt idx="5518">
                  <c:v>453.79133992499101</c:v>
                </c:pt>
                <c:pt idx="5519">
                  <c:v>453.6890555744971</c:v>
                </c:pt>
                <c:pt idx="5520">
                  <c:v>453.58677122400258</c:v>
                </c:pt>
                <c:pt idx="5521">
                  <c:v>453.40777361063761</c:v>
                </c:pt>
                <c:pt idx="5522">
                  <c:v>453.19638595294867</c:v>
                </c:pt>
                <c:pt idx="5523">
                  <c:v>453.12649164677811</c:v>
                </c:pt>
                <c:pt idx="5524">
                  <c:v>452.85117627003058</c:v>
                </c:pt>
                <c:pt idx="5525">
                  <c:v>452.63978861234239</c:v>
                </c:pt>
                <c:pt idx="5526">
                  <c:v>452.56989430617119</c:v>
                </c:pt>
                <c:pt idx="5527">
                  <c:v>452.35935901807022</c:v>
                </c:pt>
                <c:pt idx="5528">
                  <c:v>452.25025571087627</c:v>
                </c:pt>
                <c:pt idx="5529">
                  <c:v>452.1479713603818</c:v>
                </c:pt>
                <c:pt idx="5530">
                  <c:v>451.93743607228032</c:v>
                </c:pt>
                <c:pt idx="5531">
                  <c:v>451.83515172178659</c:v>
                </c:pt>
                <c:pt idx="5532">
                  <c:v>451.69451073985681</c:v>
                </c:pt>
                <c:pt idx="5533">
                  <c:v>451.41322877599691</c:v>
                </c:pt>
                <c:pt idx="5534">
                  <c:v>451.30412546880319</c:v>
                </c:pt>
                <c:pt idx="5535">
                  <c:v>451.1310944425498</c:v>
                </c:pt>
                <c:pt idx="5536">
                  <c:v>450.99045346062007</c:v>
                </c:pt>
                <c:pt idx="5537">
                  <c:v>450.88902147971362</c:v>
                </c:pt>
                <c:pt idx="5538">
                  <c:v>450.6776338220252</c:v>
                </c:pt>
                <c:pt idx="5539">
                  <c:v>450.49863620865949</c:v>
                </c:pt>
                <c:pt idx="5540">
                  <c:v>450.326457551994</c:v>
                </c:pt>
                <c:pt idx="5541">
                  <c:v>450.18581657006479</c:v>
                </c:pt>
                <c:pt idx="5542">
                  <c:v>450.01278554381179</c:v>
                </c:pt>
                <c:pt idx="5543">
                  <c:v>449.90453460620517</c:v>
                </c:pt>
                <c:pt idx="5544">
                  <c:v>449.69314694851641</c:v>
                </c:pt>
                <c:pt idx="5545">
                  <c:v>449.55250596658692</c:v>
                </c:pt>
                <c:pt idx="5546">
                  <c:v>449.41186498465743</c:v>
                </c:pt>
                <c:pt idx="5547">
                  <c:v>449.27122400272759</c:v>
                </c:pt>
                <c:pt idx="5548">
                  <c:v>449.06665530173899</c:v>
                </c:pt>
                <c:pt idx="5549">
                  <c:v>448.88765768837368</c:v>
                </c:pt>
                <c:pt idx="5550">
                  <c:v>448.67712240027231</c:v>
                </c:pt>
                <c:pt idx="5551">
                  <c:v>448.50409137401982</c:v>
                </c:pt>
                <c:pt idx="5552">
                  <c:v>448.26116604159517</c:v>
                </c:pt>
                <c:pt idx="5553">
                  <c:v>448.19127173542461</c:v>
                </c:pt>
                <c:pt idx="5554">
                  <c:v>448.01142175247162</c:v>
                </c:pt>
                <c:pt idx="5555">
                  <c:v>447.90913740197692</c:v>
                </c:pt>
                <c:pt idx="5556">
                  <c:v>447.73099215819929</c:v>
                </c:pt>
                <c:pt idx="5557">
                  <c:v>447.55796113194702</c:v>
                </c:pt>
                <c:pt idx="5558">
                  <c:v>447.41732015001708</c:v>
                </c:pt>
                <c:pt idx="5559">
                  <c:v>447.27667916808679</c:v>
                </c:pt>
                <c:pt idx="5560">
                  <c:v>447.1045005114218</c:v>
                </c:pt>
                <c:pt idx="5561">
                  <c:v>446.92550289805672</c:v>
                </c:pt>
                <c:pt idx="5562">
                  <c:v>446.71411524036819</c:v>
                </c:pt>
                <c:pt idx="5563">
                  <c:v>446.611830889874</c:v>
                </c:pt>
                <c:pt idx="5564">
                  <c:v>446.4711899079436</c:v>
                </c:pt>
                <c:pt idx="5565">
                  <c:v>446.2598022502558</c:v>
                </c:pt>
                <c:pt idx="5566">
                  <c:v>446.08762359359019</c:v>
                </c:pt>
                <c:pt idx="5567">
                  <c:v>445.83873167405397</c:v>
                </c:pt>
                <c:pt idx="5568">
                  <c:v>445.66570064780097</c:v>
                </c:pt>
                <c:pt idx="5569">
                  <c:v>445.4551653597</c:v>
                </c:pt>
                <c:pt idx="5570">
                  <c:v>445.31452437777023</c:v>
                </c:pt>
                <c:pt idx="5571">
                  <c:v>445.10313672008192</c:v>
                </c:pt>
                <c:pt idx="5572">
                  <c:v>445.03324241391073</c:v>
                </c:pt>
                <c:pt idx="5573">
                  <c:v>444.82185475622191</c:v>
                </c:pt>
                <c:pt idx="5574">
                  <c:v>444.71957040572789</c:v>
                </c:pt>
                <c:pt idx="5575">
                  <c:v>444.61728605523359</c:v>
                </c:pt>
                <c:pt idx="5576">
                  <c:v>444.43828844186822</c:v>
                </c:pt>
                <c:pt idx="5577">
                  <c:v>444.22775315376748</c:v>
                </c:pt>
                <c:pt idx="5578">
                  <c:v>444.05472212751448</c:v>
                </c:pt>
                <c:pt idx="5579">
                  <c:v>443.77344016365498</c:v>
                </c:pt>
                <c:pt idx="5580">
                  <c:v>443.53051483123062</c:v>
                </c:pt>
                <c:pt idx="5581">
                  <c:v>443.38987384930101</c:v>
                </c:pt>
                <c:pt idx="5582">
                  <c:v>443.24923286737129</c:v>
                </c:pt>
                <c:pt idx="5583">
                  <c:v>443.03784520968298</c:v>
                </c:pt>
                <c:pt idx="5584">
                  <c:v>442.92959427207592</c:v>
                </c:pt>
                <c:pt idx="5585">
                  <c:v>442.7250255710872</c:v>
                </c:pt>
                <c:pt idx="5586">
                  <c:v>442.54602795772252</c:v>
                </c:pt>
                <c:pt idx="5587">
                  <c:v>442.40538697579262</c:v>
                </c:pt>
                <c:pt idx="5588">
                  <c:v>442.12410501193318</c:v>
                </c:pt>
                <c:pt idx="5589">
                  <c:v>441.99028298670311</c:v>
                </c:pt>
                <c:pt idx="5590">
                  <c:v>441.88117967950888</c:v>
                </c:pt>
                <c:pt idx="5591">
                  <c:v>441.66979202182063</c:v>
                </c:pt>
                <c:pt idx="5592">
                  <c:v>441.52915103989102</c:v>
                </c:pt>
                <c:pt idx="5593">
                  <c:v>441.38851005796118</c:v>
                </c:pt>
                <c:pt idx="5594">
                  <c:v>441.10808046368902</c:v>
                </c:pt>
                <c:pt idx="5595">
                  <c:v>441.00579611319472</c:v>
                </c:pt>
                <c:pt idx="5596">
                  <c:v>440.79440845550641</c:v>
                </c:pt>
                <c:pt idx="5597">
                  <c:v>440.55148312308222</c:v>
                </c:pt>
                <c:pt idx="5598">
                  <c:v>440.34094783498131</c:v>
                </c:pt>
                <c:pt idx="5599">
                  <c:v>440.20030685305147</c:v>
                </c:pt>
                <c:pt idx="5600">
                  <c:v>440.02727582679847</c:v>
                </c:pt>
                <c:pt idx="5601">
                  <c:v>439.81588816911011</c:v>
                </c:pt>
                <c:pt idx="5602">
                  <c:v>439.70763723150361</c:v>
                </c:pt>
                <c:pt idx="5603">
                  <c:v>439.49710194340207</c:v>
                </c:pt>
                <c:pt idx="5604">
                  <c:v>439.39481759290828</c:v>
                </c:pt>
                <c:pt idx="5605">
                  <c:v>439.15189226048409</c:v>
                </c:pt>
                <c:pt idx="5606">
                  <c:v>438.94050460279578</c:v>
                </c:pt>
                <c:pt idx="5607">
                  <c:v>438.72996931469493</c:v>
                </c:pt>
                <c:pt idx="5608">
                  <c:v>438.62086600750098</c:v>
                </c:pt>
                <c:pt idx="5609">
                  <c:v>438.4094783498125</c:v>
                </c:pt>
                <c:pt idx="5610">
                  <c:v>438.20490964882379</c:v>
                </c:pt>
                <c:pt idx="5611">
                  <c:v>438.0651210364814</c:v>
                </c:pt>
                <c:pt idx="5612">
                  <c:v>437.85373337879309</c:v>
                </c:pt>
                <c:pt idx="5613">
                  <c:v>437.6747357654279</c:v>
                </c:pt>
                <c:pt idx="5614">
                  <c:v>437.5025571087624</c:v>
                </c:pt>
                <c:pt idx="5615">
                  <c:v>437.29116945107319</c:v>
                </c:pt>
                <c:pt idx="5616">
                  <c:v>437.11899079440849</c:v>
                </c:pt>
                <c:pt idx="5617">
                  <c:v>436.93914081145579</c:v>
                </c:pt>
                <c:pt idx="5618">
                  <c:v>436.76696215479029</c:v>
                </c:pt>
                <c:pt idx="5619">
                  <c:v>436.55557449710187</c:v>
                </c:pt>
                <c:pt idx="5620">
                  <c:v>436.38339584043638</c:v>
                </c:pt>
                <c:pt idx="5621">
                  <c:v>436.24275485850671</c:v>
                </c:pt>
                <c:pt idx="5622">
                  <c:v>435.99386293897021</c:v>
                </c:pt>
                <c:pt idx="5623">
                  <c:v>435.8532219570406</c:v>
                </c:pt>
                <c:pt idx="5624">
                  <c:v>435.648653256052</c:v>
                </c:pt>
                <c:pt idx="5625">
                  <c:v>435.43726559836352</c:v>
                </c:pt>
                <c:pt idx="5626">
                  <c:v>435.22587794067448</c:v>
                </c:pt>
                <c:pt idx="5627">
                  <c:v>435.08523695874521</c:v>
                </c:pt>
                <c:pt idx="5628">
                  <c:v>434.83634503920888</c:v>
                </c:pt>
                <c:pt idx="5629">
                  <c:v>434.70252301397898</c:v>
                </c:pt>
                <c:pt idx="5630">
                  <c:v>434.49113535628948</c:v>
                </c:pt>
                <c:pt idx="5631">
                  <c:v>434.24224343675422</c:v>
                </c:pt>
                <c:pt idx="5632">
                  <c:v>434.0308557790658</c:v>
                </c:pt>
                <c:pt idx="5633">
                  <c:v>433.82628707807692</c:v>
                </c:pt>
                <c:pt idx="5634">
                  <c:v>433.647289464712</c:v>
                </c:pt>
                <c:pt idx="5635">
                  <c:v>433.47425843845889</c:v>
                </c:pt>
                <c:pt idx="5636">
                  <c:v>433.29611319468069</c:v>
                </c:pt>
                <c:pt idx="5637">
                  <c:v>433.08472553699289</c:v>
                </c:pt>
                <c:pt idx="5638">
                  <c:v>432.94408455506311</c:v>
                </c:pt>
                <c:pt idx="5639">
                  <c:v>432.77190589839722</c:v>
                </c:pt>
                <c:pt idx="5640">
                  <c:v>432.56051824070892</c:v>
                </c:pt>
                <c:pt idx="5641">
                  <c:v>432.34998295260829</c:v>
                </c:pt>
                <c:pt idx="5642">
                  <c:v>432.036310944425</c:v>
                </c:pt>
                <c:pt idx="5643">
                  <c:v>431.8249232867372</c:v>
                </c:pt>
                <c:pt idx="5644">
                  <c:v>431.65274463007171</c:v>
                </c:pt>
                <c:pt idx="5645">
                  <c:v>431.51210364814187</c:v>
                </c:pt>
                <c:pt idx="5646">
                  <c:v>431.30156836004102</c:v>
                </c:pt>
                <c:pt idx="5647">
                  <c:v>431.02028639618152</c:v>
                </c:pt>
                <c:pt idx="5648">
                  <c:v>430.8472553699284</c:v>
                </c:pt>
                <c:pt idx="5649">
                  <c:v>430.66825775656332</c:v>
                </c:pt>
                <c:pt idx="5650">
                  <c:v>430.45687009887462</c:v>
                </c:pt>
                <c:pt idx="5651">
                  <c:v>430.31622911694512</c:v>
                </c:pt>
                <c:pt idx="5652">
                  <c:v>430.14405046027957</c:v>
                </c:pt>
                <c:pt idx="5653">
                  <c:v>429.83123082168368</c:v>
                </c:pt>
                <c:pt idx="5654">
                  <c:v>429.72212751449018</c:v>
                </c:pt>
                <c:pt idx="5655">
                  <c:v>429.4792021820661</c:v>
                </c:pt>
                <c:pt idx="5656">
                  <c:v>429.2686668939653</c:v>
                </c:pt>
                <c:pt idx="5657">
                  <c:v>429.09563586771219</c:v>
                </c:pt>
                <c:pt idx="5658">
                  <c:v>428.91663825434688</c:v>
                </c:pt>
                <c:pt idx="5659">
                  <c:v>428.67371292192303</c:v>
                </c:pt>
                <c:pt idx="5660">
                  <c:v>428.39243095806341</c:v>
                </c:pt>
                <c:pt idx="5661">
                  <c:v>428.22025230139792</c:v>
                </c:pt>
                <c:pt idx="5662">
                  <c:v>427.97050801227363</c:v>
                </c:pt>
                <c:pt idx="5663">
                  <c:v>427.79832935560808</c:v>
                </c:pt>
                <c:pt idx="5664">
                  <c:v>427.65768837367881</c:v>
                </c:pt>
                <c:pt idx="5665">
                  <c:v>427.34401636549609</c:v>
                </c:pt>
                <c:pt idx="5666">
                  <c:v>427.13262870780773</c:v>
                </c:pt>
                <c:pt idx="5667">
                  <c:v>427.02437777020123</c:v>
                </c:pt>
                <c:pt idx="5668">
                  <c:v>426.78145243777692</c:v>
                </c:pt>
                <c:pt idx="5669">
                  <c:v>426.5385271053529</c:v>
                </c:pt>
                <c:pt idx="5670">
                  <c:v>426.32799181725198</c:v>
                </c:pt>
                <c:pt idx="5671">
                  <c:v>426.0782475281282</c:v>
                </c:pt>
                <c:pt idx="5672">
                  <c:v>425.90606887146271</c:v>
                </c:pt>
                <c:pt idx="5673">
                  <c:v>425.69468121377429</c:v>
                </c:pt>
                <c:pt idx="5674">
                  <c:v>425.52165018752129</c:v>
                </c:pt>
                <c:pt idx="5675">
                  <c:v>425.31111489942037</c:v>
                </c:pt>
                <c:pt idx="5676">
                  <c:v>425.06222297988398</c:v>
                </c:pt>
                <c:pt idx="5677">
                  <c:v>424.8891919536311</c:v>
                </c:pt>
                <c:pt idx="5678">
                  <c:v>424.64626662120702</c:v>
                </c:pt>
                <c:pt idx="5679">
                  <c:v>424.43573133310611</c:v>
                </c:pt>
                <c:pt idx="5680">
                  <c:v>424.11524036822368</c:v>
                </c:pt>
                <c:pt idx="5681">
                  <c:v>423.94306171155807</c:v>
                </c:pt>
                <c:pt idx="5682">
                  <c:v>423.77003068530519</c:v>
                </c:pt>
                <c:pt idx="5683">
                  <c:v>423.59188544152721</c:v>
                </c:pt>
                <c:pt idx="5684">
                  <c:v>423.3489601091033</c:v>
                </c:pt>
                <c:pt idx="5685">
                  <c:v>423.09921581997958</c:v>
                </c:pt>
                <c:pt idx="5686">
                  <c:v>422.85629048755538</c:v>
                </c:pt>
                <c:pt idx="5687">
                  <c:v>422.64575519945453</c:v>
                </c:pt>
                <c:pt idx="5688">
                  <c:v>422.43436754176611</c:v>
                </c:pt>
                <c:pt idx="5689">
                  <c:v>422.19144220934197</c:v>
                </c:pt>
                <c:pt idx="5690">
                  <c:v>422.01926355267642</c:v>
                </c:pt>
                <c:pt idx="5691">
                  <c:v>421.76951926355258</c:v>
                </c:pt>
                <c:pt idx="5692">
                  <c:v>421.55898397545172</c:v>
                </c:pt>
                <c:pt idx="5693">
                  <c:v>421.38595294919861</c:v>
                </c:pt>
                <c:pt idx="5694">
                  <c:v>421.14302761677459</c:v>
                </c:pt>
                <c:pt idx="5695">
                  <c:v>421.00238663484481</c:v>
                </c:pt>
                <c:pt idx="5696">
                  <c:v>420.72110467098491</c:v>
                </c:pt>
                <c:pt idx="5697">
                  <c:v>420.43982270712581</c:v>
                </c:pt>
                <c:pt idx="5698">
                  <c:v>420.19689737470162</c:v>
                </c:pt>
                <c:pt idx="5699">
                  <c:v>419.98636208660031</c:v>
                </c:pt>
                <c:pt idx="5700">
                  <c:v>419.73661779747653</c:v>
                </c:pt>
                <c:pt idx="5701">
                  <c:v>419.56443914081149</c:v>
                </c:pt>
                <c:pt idx="5702">
                  <c:v>419.28230480736448</c:v>
                </c:pt>
                <c:pt idx="5703">
                  <c:v>419.07176951926363</c:v>
                </c:pt>
                <c:pt idx="5704">
                  <c:v>418.82884418683938</c:v>
                </c:pt>
                <c:pt idx="5705">
                  <c:v>418.61830889873852</c:v>
                </c:pt>
                <c:pt idx="5706">
                  <c:v>418.37538356631433</c:v>
                </c:pt>
                <c:pt idx="5707">
                  <c:v>418.19638595294867</c:v>
                </c:pt>
                <c:pt idx="5708">
                  <c:v>417.91510398908918</c:v>
                </c:pt>
                <c:pt idx="5709">
                  <c:v>417.70371633140132</c:v>
                </c:pt>
                <c:pt idx="5710">
                  <c:v>417.53068530514832</c:v>
                </c:pt>
                <c:pt idx="5711">
                  <c:v>417.1479713603818</c:v>
                </c:pt>
                <c:pt idx="5712">
                  <c:v>417.00733037845208</c:v>
                </c:pt>
                <c:pt idx="5713">
                  <c:v>416.72604841459213</c:v>
                </c:pt>
                <c:pt idx="5714">
                  <c:v>416.51466075690422</c:v>
                </c:pt>
                <c:pt idx="5715">
                  <c:v>416.23337879304461</c:v>
                </c:pt>
                <c:pt idx="5716">
                  <c:v>415.95209682918522</c:v>
                </c:pt>
                <c:pt idx="5717">
                  <c:v>415.70917149676097</c:v>
                </c:pt>
                <c:pt idx="5718">
                  <c:v>415.49863620865949</c:v>
                </c:pt>
                <c:pt idx="5719">
                  <c:v>415.25571087623592</c:v>
                </c:pt>
                <c:pt idx="5720">
                  <c:v>415.04432321854762</c:v>
                </c:pt>
                <c:pt idx="5721">
                  <c:v>414.8337879304467</c:v>
                </c:pt>
                <c:pt idx="5722">
                  <c:v>414.55165359699959</c:v>
                </c:pt>
                <c:pt idx="5723">
                  <c:v>414.30872826457522</c:v>
                </c:pt>
                <c:pt idx="5724">
                  <c:v>414.09819297647402</c:v>
                </c:pt>
                <c:pt idx="5725">
                  <c:v>413.78537333787921</c:v>
                </c:pt>
                <c:pt idx="5726">
                  <c:v>413.60637572451412</c:v>
                </c:pt>
                <c:pt idx="5727">
                  <c:v>413.32509376065462</c:v>
                </c:pt>
                <c:pt idx="5728">
                  <c:v>413.04381179679513</c:v>
                </c:pt>
                <c:pt idx="5729">
                  <c:v>412.83839072621862</c:v>
                </c:pt>
                <c:pt idx="5730">
                  <c:v>412.51960450051138</c:v>
                </c:pt>
                <c:pt idx="5731">
                  <c:v>412.27667916808667</c:v>
                </c:pt>
                <c:pt idx="5732">
                  <c:v>412.03375383566311</c:v>
                </c:pt>
                <c:pt idx="5733">
                  <c:v>411.71411524036819</c:v>
                </c:pt>
                <c:pt idx="5734">
                  <c:v>411.50272758267943</c:v>
                </c:pt>
                <c:pt idx="5735">
                  <c:v>411.29133992499101</c:v>
                </c:pt>
                <c:pt idx="5736">
                  <c:v>410.97852028639619</c:v>
                </c:pt>
                <c:pt idx="5737">
                  <c:v>410.7355949539716</c:v>
                </c:pt>
                <c:pt idx="5738">
                  <c:v>410.55659734060691</c:v>
                </c:pt>
                <c:pt idx="5739">
                  <c:v>410.21138765768791</c:v>
                </c:pt>
                <c:pt idx="5740">
                  <c:v>409.89174906239322</c:v>
                </c:pt>
                <c:pt idx="5741">
                  <c:v>409.43743607228038</c:v>
                </c:pt>
                <c:pt idx="5742">
                  <c:v>408.87572451414928</c:v>
                </c:pt>
              </c:numCache>
            </c:numRef>
          </c:yVal>
          <c:smooth val="0"/>
        </c:ser>
        <c:ser>
          <c:idx val="1"/>
          <c:order val="1"/>
          <c:tx>
            <c:v>Tensile Strength</c:v>
          </c:tx>
          <c:spPr>
            <a:ln w="9525" cap="rnd">
              <a:solidFill>
                <a:schemeClr val="accent4"/>
              </a:solidFill>
              <a:round/>
            </a:ln>
            <a:effectLst>
              <a:outerShdw blurRad="57150" dist="19050" dir="5400000" algn="ctr" rotWithShape="0">
                <a:srgbClr val="000000">
                  <a:alpha val="63000"/>
                </a:srgbClr>
              </a:outerShdw>
            </a:effectLst>
          </c:spPr>
          <c:marker>
            <c:symbol val="none"/>
          </c:marker>
          <c:xVal>
            <c:numLit>
              <c:formatCode>General</c:formatCode>
              <c:ptCount val="2"/>
              <c:pt idx="0">
                <c:v>0</c:v>
              </c:pt>
              <c:pt idx="1">
                <c:v>0.4</c:v>
              </c:pt>
            </c:numLit>
          </c:xVal>
          <c:yVal>
            <c:numLit>
              <c:formatCode>General</c:formatCode>
              <c:ptCount val="2"/>
              <c:pt idx="0">
                <c:v>541.45498999999995</c:v>
              </c:pt>
              <c:pt idx="1">
                <c:v>541.45498999999995</c:v>
              </c:pt>
            </c:numLit>
          </c:yVal>
          <c:smooth val="0"/>
        </c:ser>
        <c:ser>
          <c:idx val="2"/>
          <c:order val="2"/>
          <c:tx>
            <c:v>Rupture Stress</c:v>
          </c:tx>
          <c:spPr>
            <a:ln w="9525" cap="rnd">
              <a:solidFill>
                <a:schemeClr val="accent6"/>
              </a:solidFill>
              <a:round/>
            </a:ln>
            <a:effectLst>
              <a:outerShdw blurRad="57150" dist="19050" dir="5400000" algn="ctr" rotWithShape="0">
                <a:srgbClr val="000000">
                  <a:alpha val="63000"/>
                </a:srgbClr>
              </a:outerShdw>
            </a:effectLst>
          </c:spPr>
          <c:marker>
            <c:symbol val="none"/>
          </c:marker>
          <c:xVal>
            <c:numLit>
              <c:formatCode>General</c:formatCode>
              <c:ptCount val="2"/>
              <c:pt idx="0">
                <c:v>0</c:v>
              </c:pt>
              <c:pt idx="1">
                <c:v>0.4</c:v>
              </c:pt>
            </c:numLit>
          </c:xVal>
          <c:yVal>
            <c:numLit>
              <c:formatCode>General</c:formatCode>
              <c:ptCount val="2"/>
              <c:pt idx="0">
                <c:v>408.87572449999999</c:v>
              </c:pt>
              <c:pt idx="1">
                <c:v>408.87572449999999</c:v>
              </c:pt>
            </c:numLit>
          </c:yVal>
          <c:smooth val="0"/>
        </c:ser>
        <c:dLbls>
          <c:showLegendKey val="0"/>
          <c:showVal val="0"/>
          <c:showCatName val="0"/>
          <c:showSerName val="0"/>
          <c:showPercent val="0"/>
          <c:showBubbleSize val="0"/>
        </c:dLbls>
        <c:axId val="278207120"/>
        <c:axId val="278207680"/>
      </c:scatterChart>
      <c:valAx>
        <c:axId val="27820712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ε</a:t>
                </a:r>
                <a:r>
                  <a:rPr lang="en-CA"/>
                  <a:t> -strain</a:t>
                </a:r>
                <a:endParaRPr lang="en-US"/>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78207680"/>
        <c:crosses val="autoZero"/>
        <c:crossBetween val="midCat"/>
      </c:valAx>
      <c:valAx>
        <c:axId val="27820768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0" spcFirstLastPara="1" vertOverflow="ellipsis" wrap="square" anchor="ctr" anchorCtr="1"/>
              <a:lstStyle/>
              <a:p>
                <a:pPr>
                  <a:defRPr sz="900" b="1" i="0" u="none" strike="noStrike" kern="1200" cap="all" baseline="0">
                    <a:solidFill>
                      <a:schemeClr val="lt1">
                        <a:lumMod val="75000"/>
                      </a:schemeClr>
                    </a:solidFill>
                    <a:latin typeface="+mn-lt"/>
                    <a:ea typeface="+mn-ea"/>
                    <a:cs typeface="+mn-cs"/>
                  </a:defRPr>
                </a:pPr>
                <a:r>
                  <a:rPr lang="en-US"/>
                  <a:t>σ</a:t>
                </a:r>
                <a:r>
                  <a:rPr lang="en-CA"/>
                  <a:t> -stress N/mm^2</a:t>
                </a:r>
                <a:endParaRPr lang="en-US"/>
              </a:p>
            </c:rich>
          </c:tx>
          <c:layout/>
          <c:overlay val="0"/>
          <c:spPr>
            <a:noFill/>
            <a:ln>
              <a:noFill/>
            </a:ln>
            <a:effectLst/>
          </c:spPr>
          <c:txPr>
            <a:bodyPr rot="0" spcFirstLastPara="1" vertOverflow="ellipsis"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7820712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400">
                <a:solidFill>
                  <a:sysClr val="windowText" lastClr="000000"/>
                </a:solidFill>
              </a:rPr>
              <a:t>Stress</a:t>
            </a:r>
            <a:r>
              <a:rPr lang="en-US" sz="1400" baseline="0">
                <a:solidFill>
                  <a:sysClr val="windowText" lastClr="000000"/>
                </a:solidFill>
              </a:rPr>
              <a:t> vs. </a:t>
            </a:r>
            <a:r>
              <a:rPr lang="en-US" sz="1400">
                <a:solidFill>
                  <a:sysClr val="windowText" lastClr="000000"/>
                </a:solidFill>
              </a:rPr>
              <a:t>Strain [Cold-rolled Steel]</a:t>
            </a:r>
          </a:p>
        </c:rich>
      </c:tx>
      <c:layout>
        <c:manualLayout>
          <c:xMode val="edge"/>
          <c:yMode val="edge"/>
          <c:x val="0.25440719103660397"/>
          <c:y val="3.1695654340675797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v>Stress-Strain</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Cold!$D$4:$D$5780</c:f>
              <c:numCache>
                <c:formatCode>General</c:formatCode>
                <c:ptCount val="5777"/>
                <c:pt idx="0">
                  <c:v>0</c:v>
                </c:pt>
                <c:pt idx="1">
                  <c:v>5.4999999999999999E-6</c:v>
                </c:pt>
                <c:pt idx="2">
                  <c:v>1.3499999999999999E-5</c:v>
                </c:pt>
                <c:pt idx="3">
                  <c:v>-3.0000000000000001E-6</c:v>
                </c:pt>
                <c:pt idx="4">
                  <c:v>1.5999999999999999E-5</c:v>
                </c:pt>
                <c:pt idx="5">
                  <c:v>1.3499999999999999E-5</c:v>
                </c:pt>
                <c:pt idx="6">
                  <c:v>2.1500000000000001E-5</c:v>
                </c:pt>
                <c:pt idx="7">
                  <c:v>2.5000000000000002E-6</c:v>
                </c:pt>
                <c:pt idx="8">
                  <c:v>2.1500000000000001E-5</c:v>
                </c:pt>
                <c:pt idx="9">
                  <c:v>7.9999999999999996E-6</c:v>
                </c:pt>
                <c:pt idx="10">
                  <c:v>1.5999999999999999E-5</c:v>
                </c:pt>
                <c:pt idx="11">
                  <c:v>1.3499999999999999E-5</c:v>
                </c:pt>
                <c:pt idx="12">
                  <c:v>1.5999999999999999E-5</c:v>
                </c:pt>
                <c:pt idx="13">
                  <c:v>5.4999999999999999E-6</c:v>
                </c:pt>
                <c:pt idx="14">
                  <c:v>1.9000000000000001E-5</c:v>
                </c:pt>
                <c:pt idx="15">
                  <c:v>1.5999999999999999E-5</c:v>
                </c:pt>
                <c:pt idx="16">
                  <c:v>2.4499999999999999E-5</c:v>
                </c:pt>
                <c:pt idx="17">
                  <c:v>1.9000000000000001E-5</c:v>
                </c:pt>
                <c:pt idx="18">
                  <c:v>3.2499999999999997E-5</c:v>
                </c:pt>
                <c:pt idx="19">
                  <c:v>1.9000000000000001E-5</c:v>
                </c:pt>
                <c:pt idx="20">
                  <c:v>4.0500000000000002E-5</c:v>
                </c:pt>
                <c:pt idx="21">
                  <c:v>2.9499999999999999E-5</c:v>
                </c:pt>
                <c:pt idx="22">
                  <c:v>4.85E-5</c:v>
                </c:pt>
                <c:pt idx="23">
                  <c:v>3.8000000000000002E-5</c:v>
                </c:pt>
                <c:pt idx="24">
                  <c:v>5.7000000000000003E-5</c:v>
                </c:pt>
                <c:pt idx="25">
                  <c:v>4.85E-5</c:v>
                </c:pt>
                <c:pt idx="26">
                  <c:v>5.7000000000000003E-5</c:v>
                </c:pt>
                <c:pt idx="27">
                  <c:v>5.1499999999999998E-5</c:v>
                </c:pt>
                <c:pt idx="28">
                  <c:v>6.2000000000000003E-5</c:v>
                </c:pt>
                <c:pt idx="29">
                  <c:v>5.1499999999999998E-5</c:v>
                </c:pt>
                <c:pt idx="30">
                  <c:v>6.2000000000000003E-5</c:v>
                </c:pt>
                <c:pt idx="31">
                  <c:v>5.9500000000000003E-5</c:v>
                </c:pt>
                <c:pt idx="32">
                  <c:v>6.4999999999999994E-5</c:v>
                </c:pt>
                <c:pt idx="33">
                  <c:v>6.2000000000000003E-5</c:v>
                </c:pt>
                <c:pt idx="34">
                  <c:v>7.0500000000000006E-5</c:v>
                </c:pt>
                <c:pt idx="35">
                  <c:v>7.2999999999999999E-5</c:v>
                </c:pt>
                <c:pt idx="36">
                  <c:v>7.2999999999999999E-5</c:v>
                </c:pt>
                <c:pt idx="37">
                  <c:v>7.2999999999999999E-5</c:v>
                </c:pt>
                <c:pt idx="38">
                  <c:v>8.3999999999999995E-5</c:v>
                </c:pt>
                <c:pt idx="39">
                  <c:v>8.6500000000000002E-5</c:v>
                </c:pt>
                <c:pt idx="40">
                  <c:v>8.3999999999999995E-5</c:v>
                </c:pt>
                <c:pt idx="41">
                  <c:v>8.9499999999999994E-5</c:v>
                </c:pt>
                <c:pt idx="42">
                  <c:v>9.7499999999999998E-5</c:v>
                </c:pt>
                <c:pt idx="43">
                  <c:v>1E-4</c:v>
                </c:pt>
                <c:pt idx="44">
                  <c:v>9.5000000000000005E-5</c:v>
                </c:pt>
                <c:pt idx="45">
                  <c:v>9.7499999999999998E-5</c:v>
                </c:pt>
                <c:pt idx="46">
                  <c:v>9.2E-5</c:v>
                </c:pt>
                <c:pt idx="47">
                  <c:v>1E-4</c:v>
                </c:pt>
                <c:pt idx="48">
                  <c:v>9.2E-5</c:v>
                </c:pt>
                <c:pt idx="49">
                  <c:v>1.055E-4</c:v>
                </c:pt>
                <c:pt idx="50">
                  <c:v>9.7499999999999998E-5</c:v>
                </c:pt>
                <c:pt idx="51">
                  <c:v>1.0849999999999999E-4</c:v>
                </c:pt>
                <c:pt idx="52">
                  <c:v>1E-4</c:v>
                </c:pt>
                <c:pt idx="53">
                  <c:v>1.165E-4</c:v>
                </c:pt>
                <c:pt idx="54">
                  <c:v>1.0849999999999999E-4</c:v>
                </c:pt>
                <c:pt idx="55">
                  <c:v>1.2449999999999999E-4</c:v>
                </c:pt>
                <c:pt idx="56">
                  <c:v>1.165E-4</c:v>
                </c:pt>
                <c:pt idx="57">
                  <c:v>1.2999999999999999E-4</c:v>
                </c:pt>
                <c:pt idx="58">
                  <c:v>1.165E-4</c:v>
                </c:pt>
                <c:pt idx="59">
                  <c:v>1.3549999999999999E-4</c:v>
                </c:pt>
                <c:pt idx="60">
                  <c:v>1.2449999999999999E-4</c:v>
                </c:pt>
                <c:pt idx="61">
                  <c:v>1.3549999999999999E-4</c:v>
                </c:pt>
                <c:pt idx="62">
                  <c:v>1.325E-4</c:v>
                </c:pt>
                <c:pt idx="63">
                  <c:v>1.4100000000000001E-4</c:v>
                </c:pt>
                <c:pt idx="64">
                  <c:v>1.325E-4</c:v>
                </c:pt>
                <c:pt idx="65">
                  <c:v>1.4100000000000001E-4</c:v>
                </c:pt>
                <c:pt idx="66">
                  <c:v>1.3799999999999999E-4</c:v>
                </c:pt>
                <c:pt idx="67">
                  <c:v>1.4899999999999999E-4</c:v>
                </c:pt>
                <c:pt idx="68">
                  <c:v>1.3799999999999999E-4</c:v>
                </c:pt>
                <c:pt idx="69">
                  <c:v>1.4899999999999999E-4</c:v>
                </c:pt>
                <c:pt idx="70">
                  <c:v>1.5449999999999999E-4</c:v>
                </c:pt>
                <c:pt idx="71">
                  <c:v>1.5449999999999999E-4</c:v>
                </c:pt>
                <c:pt idx="72">
                  <c:v>1.6550000000000001E-4</c:v>
                </c:pt>
                <c:pt idx="73">
                  <c:v>1.6249999999999999E-4</c:v>
                </c:pt>
                <c:pt idx="74">
                  <c:v>1.705E-4</c:v>
                </c:pt>
                <c:pt idx="75">
                  <c:v>1.76E-4</c:v>
                </c:pt>
                <c:pt idx="76">
                  <c:v>1.7899999999999999E-4</c:v>
                </c:pt>
                <c:pt idx="77">
                  <c:v>1.76E-4</c:v>
                </c:pt>
                <c:pt idx="78">
                  <c:v>1.7899999999999999E-4</c:v>
                </c:pt>
                <c:pt idx="79">
                  <c:v>1.895E-4</c:v>
                </c:pt>
                <c:pt idx="80">
                  <c:v>1.8450000000000001E-4</c:v>
                </c:pt>
                <c:pt idx="81">
                  <c:v>1.95E-4</c:v>
                </c:pt>
                <c:pt idx="82">
                  <c:v>1.95E-4</c:v>
                </c:pt>
                <c:pt idx="83">
                  <c:v>1.95E-4</c:v>
                </c:pt>
                <c:pt idx="84">
                  <c:v>2.0599999999999999E-4</c:v>
                </c:pt>
                <c:pt idx="85">
                  <c:v>2.0049999999999999E-4</c:v>
                </c:pt>
                <c:pt idx="86">
                  <c:v>2.085E-4</c:v>
                </c:pt>
                <c:pt idx="87">
                  <c:v>2.085E-4</c:v>
                </c:pt>
                <c:pt idx="88">
                  <c:v>2.14E-4</c:v>
                </c:pt>
                <c:pt idx="89">
                  <c:v>2.2499999999999999E-4</c:v>
                </c:pt>
                <c:pt idx="90">
                  <c:v>2.2499999999999999E-4</c:v>
                </c:pt>
                <c:pt idx="91">
                  <c:v>2.3049999999999999E-4</c:v>
                </c:pt>
                <c:pt idx="92">
                  <c:v>2.3599999999999999E-4</c:v>
                </c:pt>
                <c:pt idx="93">
                  <c:v>2.385E-4</c:v>
                </c:pt>
                <c:pt idx="94">
                  <c:v>2.4649999999999997E-4</c:v>
                </c:pt>
                <c:pt idx="95">
                  <c:v>2.4399999999999999E-4</c:v>
                </c:pt>
                <c:pt idx="96">
                  <c:v>2.52E-4</c:v>
                </c:pt>
                <c:pt idx="97">
                  <c:v>2.52E-4</c:v>
                </c:pt>
                <c:pt idx="98">
                  <c:v>2.5999999999999998E-4</c:v>
                </c:pt>
                <c:pt idx="99">
                  <c:v>2.5750000000000002E-4</c:v>
                </c:pt>
                <c:pt idx="100">
                  <c:v>2.63E-4</c:v>
                </c:pt>
                <c:pt idx="101">
                  <c:v>2.5750000000000002E-4</c:v>
                </c:pt>
                <c:pt idx="102">
                  <c:v>2.7099999999999997E-4</c:v>
                </c:pt>
                <c:pt idx="103">
                  <c:v>2.655E-4</c:v>
                </c:pt>
                <c:pt idx="104">
                  <c:v>2.765E-4</c:v>
                </c:pt>
                <c:pt idx="105">
                  <c:v>2.7900000000000001E-4</c:v>
                </c:pt>
                <c:pt idx="106">
                  <c:v>2.9E-4</c:v>
                </c:pt>
                <c:pt idx="107">
                  <c:v>2.9550000000000003E-4</c:v>
                </c:pt>
                <c:pt idx="108">
                  <c:v>3.01E-4</c:v>
                </c:pt>
                <c:pt idx="109">
                  <c:v>3.01E-4</c:v>
                </c:pt>
                <c:pt idx="110">
                  <c:v>3.145E-4</c:v>
                </c:pt>
                <c:pt idx="111">
                  <c:v>3.1149999999999998E-4</c:v>
                </c:pt>
                <c:pt idx="112">
                  <c:v>3.2249999999999998E-4</c:v>
                </c:pt>
                <c:pt idx="113">
                  <c:v>3.255E-4</c:v>
                </c:pt>
                <c:pt idx="114">
                  <c:v>3.255E-4</c:v>
                </c:pt>
                <c:pt idx="115">
                  <c:v>3.28E-4</c:v>
                </c:pt>
                <c:pt idx="116">
                  <c:v>3.3599999999999998E-4</c:v>
                </c:pt>
                <c:pt idx="117">
                  <c:v>3.3599999999999998E-4</c:v>
                </c:pt>
                <c:pt idx="118">
                  <c:v>3.4150000000000001E-4</c:v>
                </c:pt>
                <c:pt idx="119">
                  <c:v>3.4699999999999998E-4</c:v>
                </c:pt>
                <c:pt idx="120">
                  <c:v>3.525E-4</c:v>
                </c:pt>
                <c:pt idx="121">
                  <c:v>3.6049999999999998E-4</c:v>
                </c:pt>
                <c:pt idx="122">
                  <c:v>3.6299999999999999E-4</c:v>
                </c:pt>
                <c:pt idx="123">
                  <c:v>3.7149999999999998E-4</c:v>
                </c:pt>
                <c:pt idx="124">
                  <c:v>3.8200000000000002E-4</c:v>
                </c:pt>
                <c:pt idx="125">
                  <c:v>3.8200000000000002E-4</c:v>
                </c:pt>
                <c:pt idx="126">
                  <c:v>3.8200000000000002E-4</c:v>
                </c:pt>
                <c:pt idx="127">
                  <c:v>4.0400000000000001E-4</c:v>
                </c:pt>
                <c:pt idx="128">
                  <c:v>3.9050000000000001E-4</c:v>
                </c:pt>
                <c:pt idx="129">
                  <c:v>4.2000000000000002E-4</c:v>
                </c:pt>
                <c:pt idx="130">
                  <c:v>4.15E-4</c:v>
                </c:pt>
                <c:pt idx="131">
                  <c:v>4.2299999999999998E-4</c:v>
                </c:pt>
                <c:pt idx="132">
                  <c:v>4.3399999999999998E-4</c:v>
                </c:pt>
                <c:pt idx="133">
                  <c:v>4.3399999999999998E-4</c:v>
                </c:pt>
                <c:pt idx="134">
                  <c:v>4.3649999999999998E-4</c:v>
                </c:pt>
                <c:pt idx="135">
                  <c:v>4.3649999999999998E-4</c:v>
                </c:pt>
                <c:pt idx="136">
                  <c:v>4.5550000000000001E-4</c:v>
                </c:pt>
                <c:pt idx="137">
                  <c:v>4.4450000000000002E-4</c:v>
                </c:pt>
                <c:pt idx="138">
                  <c:v>4.6900000000000002E-4</c:v>
                </c:pt>
                <c:pt idx="139">
                  <c:v>4.5800000000000002E-4</c:v>
                </c:pt>
                <c:pt idx="140">
                  <c:v>4.7150000000000002E-4</c:v>
                </c:pt>
                <c:pt idx="141">
                  <c:v>4.8799999999999999E-4</c:v>
                </c:pt>
                <c:pt idx="142">
                  <c:v>4.9350000000000002E-4</c:v>
                </c:pt>
                <c:pt idx="143">
                  <c:v>5.0149999999999999E-4</c:v>
                </c:pt>
                <c:pt idx="144">
                  <c:v>5.0149999999999999E-4</c:v>
                </c:pt>
                <c:pt idx="145">
                  <c:v>5.1250000000000004E-4</c:v>
                </c:pt>
                <c:pt idx="146">
                  <c:v>5.2050000000000002E-4</c:v>
                </c:pt>
                <c:pt idx="147">
                  <c:v>5.3399999999999997E-4</c:v>
                </c:pt>
                <c:pt idx="148">
                  <c:v>5.3700000000000004E-4</c:v>
                </c:pt>
                <c:pt idx="149">
                  <c:v>5.4750000000000003E-4</c:v>
                </c:pt>
                <c:pt idx="150">
                  <c:v>5.53E-4</c:v>
                </c:pt>
                <c:pt idx="151">
                  <c:v>5.5599999999999996E-4</c:v>
                </c:pt>
                <c:pt idx="152">
                  <c:v>5.6649999999999995E-4</c:v>
                </c:pt>
                <c:pt idx="153">
                  <c:v>5.7499999999999999E-4</c:v>
                </c:pt>
                <c:pt idx="154">
                  <c:v>5.775E-4</c:v>
                </c:pt>
                <c:pt idx="155">
                  <c:v>5.8850000000000005E-4</c:v>
                </c:pt>
                <c:pt idx="156">
                  <c:v>5.9100000000000005E-4</c:v>
                </c:pt>
                <c:pt idx="157">
                  <c:v>6.0999999999999997E-4</c:v>
                </c:pt>
                <c:pt idx="158">
                  <c:v>6.2100000000000002E-4</c:v>
                </c:pt>
                <c:pt idx="159">
                  <c:v>6.29E-4</c:v>
                </c:pt>
                <c:pt idx="160">
                  <c:v>6.4000000000000005E-4</c:v>
                </c:pt>
                <c:pt idx="161">
                  <c:v>6.5600000000000001E-4</c:v>
                </c:pt>
                <c:pt idx="162">
                  <c:v>6.5050000000000004E-4</c:v>
                </c:pt>
                <c:pt idx="163">
                  <c:v>6.8300000000000001E-4</c:v>
                </c:pt>
                <c:pt idx="164">
                  <c:v>6.6949999999999996E-4</c:v>
                </c:pt>
                <c:pt idx="165">
                  <c:v>6.9149999999999995E-4</c:v>
                </c:pt>
                <c:pt idx="166">
                  <c:v>6.9700000000000003E-4</c:v>
                </c:pt>
                <c:pt idx="167">
                  <c:v>7.1049999999999998E-4</c:v>
                </c:pt>
                <c:pt idx="168">
                  <c:v>7.2400000000000003E-4</c:v>
                </c:pt>
                <c:pt idx="169">
                  <c:v>7.2099999999999996E-4</c:v>
                </c:pt>
                <c:pt idx="170">
                  <c:v>7.4299999999999995E-4</c:v>
                </c:pt>
                <c:pt idx="171">
                  <c:v>7.3749999999999998E-4</c:v>
                </c:pt>
                <c:pt idx="172">
                  <c:v>7.6199999999999998E-4</c:v>
                </c:pt>
                <c:pt idx="173">
                  <c:v>7.6449999999999999E-4</c:v>
                </c:pt>
                <c:pt idx="174">
                  <c:v>7.7550000000000004E-4</c:v>
                </c:pt>
                <c:pt idx="175">
                  <c:v>7.8649999999999998E-4</c:v>
                </c:pt>
                <c:pt idx="176">
                  <c:v>7.9149999999999999E-4</c:v>
                </c:pt>
                <c:pt idx="177">
                  <c:v>8.1599999999999999E-4</c:v>
                </c:pt>
                <c:pt idx="178">
                  <c:v>8.1599999999999999E-4</c:v>
                </c:pt>
                <c:pt idx="179">
                  <c:v>8.3799999999999999E-4</c:v>
                </c:pt>
                <c:pt idx="180">
                  <c:v>8.43E-4</c:v>
                </c:pt>
                <c:pt idx="181">
                  <c:v>8.5150000000000004E-4</c:v>
                </c:pt>
                <c:pt idx="182">
                  <c:v>8.6499999999999999E-4</c:v>
                </c:pt>
                <c:pt idx="183">
                  <c:v>8.7299999999999997E-4</c:v>
                </c:pt>
                <c:pt idx="184">
                  <c:v>8.92E-4</c:v>
                </c:pt>
                <c:pt idx="185">
                  <c:v>8.9499999999999996E-4</c:v>
                </c:pt>
                <c:pt idx="186">
                  <c:v>9.1350000000000003E-4</c:v>
                </c:pt>
                <c:pt idx="187">
                  <c:v>9.1350000000000003E-4</c:v>
                </c:pt>
                <c:pt idx="188">
                  <c:v>9.3550000000000003E-4</c:v>
                </c:pt>
                <c:pt idx="189">
                  <c:v>9.3249999999999995E-4</c:v>
                </c:pt>
                <c:pt idx="190">
                  <c:v>9.4899999999999997E-4</c:v>
                </c:pt>
                <c:pt idx="191">
                  <c:v>9.6250000000000003E-4</c:v>
                </c:pt>
                <c:pt idx="192">
                  <c:v>9.7050000000000001E-4</c:v>
                </c:pt>
                <c:pt idx="193">
                  <c:v>9.8700000000000003E-4</c:v>
                </c:pt>
                <c:pt idx="194">
                  <c:v>9.9799999999999997E-4</c:v>
                </c:pt>
                <c:pt idx="195">
                  <c:v>1.0085000000000001E-3</c:v>
                </c:pt>
                <c:pt idx="196">
                  <c:v>1.0219999999999999E-3</c:v>
                </c:pt>
                <c:pt idx="197">
                  <c:v>1.036E-3</c:v>
                </c:pt>
                <c:pt idx="198">
                  <c:v>1.041E-3</c:v>
                </c:pt>
                <c:pt idx="199">
                  <c:v>1.0629999999999999E-3</c:v>
                </c:pt>
                <c:pt idx="200">
                  <c:v>1.0655E-3</c:v>
                </c:pt>
                <c:pt idx="201">
                  <c:v>1.0845E-3</c:v>
                </c:pt>
                <c:pt idx="202">
                  <c:v>1.0874999999999999E-3</c:v>
                </c:pt>
                <c:pt idx="203">
                  <c:v>1.0954999999999999E-3</c:v>
                </c:pt>
                <c:pt idx="204">
                  <c:v>1.1145E-3</c:v>
                </c:pt>
                <c:pt idx="205">
                  <c:v>1.1225E-3</c:v>
                </c:pt>
                <c:pt idx="206">
                  <c:v>1.139E-3</c:v>
                </c:pt>
                <c:pt idx="207">
                  <c:v>1.1414999999999999E-3</c:v>
                </c:pt>
                <c:pt idx="208">
                  <c:v>1.1605000000000001E-3</c:v>
                </c:pt>
                <c:pt idx="209">
                  <c:v>1.1715E-3</c:v>
                </c:pt>
                <c:pt idx="210">
                  <c:v>1.1795E-3</c:v>
                </c:pt>
                <c:pt idx="211">
                  <c:v>1.1904999999999999E-3</c:v>
                </c:pt>
                <c:pt idx="212">
                  <c:v>1.204E-3</c:v>
                </c:pt>
                <c:pt idx="213">
                  <c:v>1.2199999999999999E-3</c:v>
                </c:pt>
                <c:pt idx="214">
                  <c:v>1.2335E-3</c:v>
                </c:pt>
                <c:pt idx="215">
                  <c:v>1.2474999999999999E-3</c:v>
                </c:pt>
                <c:pt idx="216">
                  <c:v>1.258E-3</c:v>
                </c:pt>
                <c:pt idx="217">
                  <c:v>1.2689999999999999E-3</c:v>
                </c:pt>
                <c:pt idx="218">
                  <c:v>1.2880000000000001E-3</c:v>
                </c:pt>
                <c:pt idx="219">
                  <c:v>1.2905E-3</c:v>
                </c:pt>
                <c:pt idx="220">
                  <c:v>1.3094999999999999E-3</c:v>
                </c:pt>
                <c:pt idx="221">
                  <c:v>1.315E-3</c:v>
                </c:pt>
                <c:pt idx="222">
                  <c:v>1.3315E-3</c:v>
                </c:pt>
                <c:pt idx="223">
                  <c:v>1.3420000000000001E-3</c:v>
                </c:pt>
                <c:pt idx="224">
                  <c:v>1.353E-3</c:v>
                </c:pt>
                <c:pt idx="225">
                  <c:v>1.361E-3</c:v>
                </c:pt>
                <c:pt idx="226">
                  <c:v>1.372E-3</c:v>
                </c:pt>
                <c:pt idx="227">
                  <c:v>1.3855E-3</c:v>
                </c:pt>
                <c:pt idx="228">
                  <c:v>1.4074999999999999E-3</c:v>
                </c:pt>
                <c:pt idx="229">
                  <c:v>1.4124999999999999E-3</c:v>
                </c:pt>
                <c:pt idx="230">
                  <c:v>1.4289999999999999E-3</c:v>
                </c:pt>
                <c:pt idx="231">
                  <c:v>1.4400000000000001E-3</c:v>
                </c:pt>
                <c:pt idx="232">
                  <c:v>1.4534999999999999E-3</c:v>
                </c:pt>
                <c:pt idx="233">
                  <c:v>1.467E-3</c:v>
                </c:pt>
                <c:pt idx="234">
                  <c:v>1.475E-3</c:v>
                </c:pt>
                <c:pt idx="235">
                  <c:v>1.4970000000000001E-3</c:v>
                </c:pt>
                <c:pt idx="236">
                  <c:v>1.4970000000000001E-3</c:v>
                </c:pt>
                <c:pt idx="237">
                  <c:v>1.5154999999999999E-3</c:v>
                </c:pt>
                <c:pt idx="238">
                  <c:v>1.521E-3</c:v>
                </c:pt>
                <c:pt idx="239">
                  <c:v>1.5430000000000001E-3</c:v>
                </c:pt>
                <c:pt idx="240">
                  <c:v>1.5485E-3</c:v>
                </c:pt>
                <c:pt idx="241">
                  <c:v>1.5590000000000001E-3</c:v>
                </c:pt>
                <c:pt idx="242">
                  <c:v>1.5724999999999999E-3</c:v>
                </c:pt>
                <c:pt idx="243">
                  <c:v>1.586E-3</c:v>
                </c:pt>
                <c:pt idx="244">
                  <c:v>1.5945E-3</c:v>
                </c:pt>
                <c:pt idx="245">
                  <c:v>1.6105E-3</c:v>
                </c:pt>
                <c:pt idx="246">
                  <c:v>1.619E-3</c:v>
                </c:pt>
                <c:pt idx="247">
                  <c:v>1.6405E-3</c:v>
                </c:pt>
                <c:pt idx="248">
                  <c:v>1.6485E-3</c:v>
                </c:pt>
                <c:pt idx="249">
                  <c:v>1.6620000000000001E-3</c:v>
                </c:pt>
                <c:pt idx="250">
                  <c:v>1.6674999999999999E-3</c:v>
                </c:pt>
                <c:pt idx="251">
                  <c:v>1.6895E-3</c:v>
                </c:pt>
                <c:pt idx="252">
                  <c:v>1.6945E-3</c:v>
                </c:pt>
                <c:pt idx="253">
                  <c:v>1.7110000000000001E-3</c:v>
                </c:pt>
                <c:pt idx="254">
                  <c:v>1.7135E-3</c:v>
                </c:pt>
                <c:pt idx="255">
                  <c:v>1.7325000000000001E-3</c:v>
                </c:pt>
                <c:pt idx="256">
                  <c:v>1.7325000000000001E-3</c:v>
                </c:pt>
                <c:pt idx="257">
                  <c:v>1.7545E-3</c:v>
                </c:pt>
                <c:pt idx="258">
                  <c:v>1.7650000000000001E-3</c:v>
                </c:pt>
                <c:pt idx="259">
                  <c:v>1.7734999999999999E-3</c:v>
                </c:pt>
                <c:pt idx="260">
                  <c:v>1.784E-3</c:v>
                </c:pt>
                <c:pt idx="261">
                  <c:v>1.7895000000000001E-3</c:v>
                </c:pt>
                <c:pt idx="262">
                  <c:v>1.8060000000000001E-3</c:v>
                </c:pt>
                <c:pt idx="263">
                  <c:v>1.8115E-3</c:v>
                </c:pt>
                <c:pt idx="264">
                  <c:v>1.8305000000000001E-3</c:v>
                </c:pt>
                <c:pt idx="265">
                  <c:v>1.841E-3</c:v>
                </c:pt>
                <c:pt idx="266">
                  <c:v>1.8545E-3</c:v>
                </c:pt>
                <c:pt idx="267">
                  <c:v>1.8545E-3</c:v>
                </c:pt>
                <c:pt idx="268">
                  <c:v>1.879E-3</c:v>
                </c:pt>
                <c:pt idx="269">
                  <c:v>1.8845000000000001E-3</c:v>
                </c:pt>
                <c:pt idx="270">
                  <c:v>1.9009999999999999E-3</c:v>
                </c:pt>
                <c:pt idx="271">
                  <c:v>1.9035E-3</c:v>
                </c:pt>
                <c:pt idx="272">
                  <c:v>1.9170000000000001E-3</c:v>
                </c:pt>
                <c:pt idx="273">
                  <c:v>1.928E-3</c:v>
                </c:pt>
                <c:pt idx="274">
                  <c:v>1.939E-3</c:v>
                </c:pt>
                <c:pt idx="275">
                  <c:v>1.944E-3</c:v>
                </c:pt>
                <c:pt idx="276">
                  <c:v>1.9605E-3</c:v>
                </c:pt>
                <c:pt idx="277">
                  <c:v>1.9715000000000002E-3</c:v>
                </c:pt>
                <c:pt idx="278">
                  <c:v>1.9765E-3</c:v>
                </c:pt>
                <c:pt idx="279">
                  <c:v>1.9984999999999998E-3</c:v>
                </c:pt>
                <c:pt idx="280">
                  <c:v>2.0040000000000001E-3</c:v>
                </c:pt>
                <c:pt idx="281">
                  <c:v>2.0175000000000002E-3</c:v>
                </c:pt>
                <c:pt idx="282">
                  <c:v>2.0230000000000001E-3</c:v>
                </c:pt>
                <c:pt idx="283">
                  <c:v>2.0444999999999999E-3</c:v>
                </c:pt>
                <c:pt idx="284">
                  <c:v>2.0500000000000002E-3</c:v>
                </c:pt>
                <c:pt idx="285">
                  <c:v>2.0660000000000001E-3</c:v>
                </c:pt>
                <c:pt idx="286">
                  <c:v>2.0769999999999999E-3</c:v>
                </c:pt>
                <c:pt idx="287">
                  <c:v>2.088E-3</c:v>
                </c:pt>
                <c:pt idx="288">
                  <c:v>2.0990000000000002E-3</c:v>
                </c:pt>
                <c:pt idx="289">
                  <c:v>2.1069999999999999E-3</c:v>
                </c:pt>
                <c:pt idx="290">
                  <c:v>2.1150000000000001E-3</c:v>
                </c:pt>
                <c:pt idx="291">
                  <c:v>2.1229999999999999E-3</c:v>
                </c:pt>
                <c:pt idx="292">
                  <c:v>2.1419999999999998E-3</c:v>
                </c:pt>
                <c:pt idx="293">
                  <c:v>2.1450000000000002E-3</c:v>
                </c:pt>
                <c:pt idx="294">
                  <c:v>2.153E-3</c:v>
                </c:pt>
                <c:pt idx="295">
                  <c:v>2.1610000000000002E-3</c:v>
                </c:pt>
                <c:pt idx="296">
                  <c:v>2.1775000000000002E-3</c:v>
                </c:pt>
                <c:pt idx="297">
                  <c:v>2.1775000000000002E-3</c:v>
                </c:pt>
                <c:pt idx="298">
                  <c:v>2.2070000000000002E-3</c:v>
                </c:pt>
                <c:pt idx="299">
                  <c:v>2.1935000000000001E-3</c:v>
                </c:pt>
                <c:pt idx="300">
                  <c:v>2.2290000000000001E-3</c:v>
                </c:pt>
                <c:pt idx="301">
                  <c:v>2.2260000000000001E-3</c:v>
                </c:pt>
                <c:pt idx="302">
                  <c:v>2.245E-3</c:v>
                </c:pt>
                <c:pt idx="303">
                  <c:v>2.248E-3</c:v>
                </c:pt>
                <c:pt idx="304">
                  <c:v>2.2590000000000002E-3</c:v>
                </c:pt>
                <c:pt idx="305">
                  <c:v>2.2669999999999999E-3</c:v>
                </c:pt>
                <c:pt idx="306">
                  <c:v>2.2829999999999999E-3</c:v>
                </c:pt>
                <c:pt idx="307">
                  <c:v>2.2885000000000002E-3</c:v>
                </c:pt>
                <c:pt idx="308">
                  <c:v>2.3105000000000001E-3</c:v>
                </c:pt>
                <c:pt idx="309">
                  <c:v>2.3050000000000002E-3</c:v>
                </c:pt>
                <c:pt idx="310">
                  <c:v>2.3184999999999998E-3</c:v>
                </c:pt>
                <c:pt idx="311">
                  <c:v>2.3319999999999999E-3</c:v>
                </c:pt>
                <c:pt idx="312">
                  <c:v>2.343E-3</c:v>
                </c:pt>
                <c:pt idx="313">
                  <c:v>2.3484999999999999E-3</c:v>
                </c:pt>
                <c:pt idx="314">
                  <c:v>2.3670000000000002E-3</c:v>
                </c:pt>
                <c:pt idx="315">
                  <c:v>2.3670000000000002E-3</c:v>
                </c:pt>
                <c:pt idx="316">
                  <c:v>2.3860000000000001E-3</c:v>
                </c:pt>
                <c:pt idx="317">
                  <c:v>2.408E-3</c:v>
                </c:pt>
                <c:pt idx="318">
                  <c:v>2.4215E-3</c:v>
                </c:pt>
                <c:pt idx="319">
                  <c:v>2.4294999999999998E-3</c:v>
                </c:pt>
                <c:pt idx="320">
                  <c:v>2.4485000000000002E-3</c:v>
                </c:pt>
                <c:pt idx="321">
                  <c:v>2.4375E-3</c:v>
                </c:pt>
                <c:pt idx="322">
                  <c:v>2.4620000000000002E-3</c:v>
                </c:pt>
                <c:pt idx="323">
                  <c:v>2.4650000000000002E-3</c:v>
                </c:pt>
                <c:pt idx="324">
                  <c:v>2.4754999999999998E-3</c:v>
                </c:pt>
                <c:pt idx="325">
                  <c:v>2.4840000000000001E-3</c:v>
                </c:pt>
                <c:pt idx="326">
                  <c:v>2.4945000000000002E-3</c:v>
                </c:pt>
                <c:pt idx="327">
                  <c:v>2.4975000000000002E-3</c:v>
                </c:pt>
                <c:pt idx="328">
                  <c:v>2.5135000000000001E-3</c:v>
                </c:pt>
                <c:pt idx="329">
                  <c:v>2.5135000000000001E-3</c:v>
                </c:pt>
                <c:pt idx="330">
                  <c:v>2.5325E-3</c:v>
                </c:pt>
                <c:pt idx="331">
                  <c:v>2.5355E-3</c:v>
                </c:pt>
                <c:pt idx="332">
                  <c:v>2.5490000000000001E-3</c:v>
                </c:pt>
                <c:pt idx="333">
                  <c:v>2.5600000000000002E-3</c:v>
                </c:pt>
                <c:pt idx="334">
                  <c:v>2.5704999999999999E-3</c:v>
                </c:pt>
                <c:pt idx="335">
                  <c:v>2.5790000000000001E-3</c:v>
                </c:pt>
                <c:pt idx="336">
                  <c:v>2.5869999999999999E-3</c:v>
                </c:pt>
                <c:pt idx="337">
                  <c:v>2.5925000000000002E-3</c:v>
                </c:pt>
                <c:pt idx="338">
                  <c:v>2.6029999999999998E-3</c:v>
                </c:pt>
                <c:pt idx="339">
                  <c:v>2.614E-3</c:v>
                </c:pt>
                <c:pt idx="340">
                  <c:v>2.6164999999999999E-3</c:v>
                </c:pt>
                <c:pt idx="341">
                  <c:v>2.6329999999999999E-3</c:v>
                </c:pt>
                <c:pt idx="342">
                  <c:v>2.6354999999999998E-3</c:v>
                </c:pt>
                <c:pt idx="343">
                  <c:v>2.6410000000000001E-3</c:v>
                </c:pt>
                <c:pt idx="344">
                  <c:v>2.6519999999999998E-3</c:v>
                </c:pt>
                <c:pt idx="345">
                  <c:v>2.6654999999999999E-3</c:v>
                </c:pt>
                <c:pt idx="346">
                  <c:v>2.6765000000000001E-3</c:v>
                </c:pt>
                <c:pt idx="347">
                  <c:v>2.679E-3</c:v>
                </c:pt>
                <c:pt idx="348">
                  <c:v>2.6900000000000001E-3</c:v>
                </c:pt>
                <c:pt idx="349">
                  <c:v>2.7035000000000002E-3</c:v>
                </c:pt>
                <c:pt idx="350">
                  <c:v>2.7114999999999999E-3</c:v>
                </c:pt>
                <c:pt idx="351">
                  <c:v>2.7200000000000002E-3</c:v>
                </c:pt>
                <c:pt idx="352">
                  <c:v>2.728E-3</c:v>
                </c:pt>
                <c:pt idx="353">
                  <c:v>2.7385E-3</c:v>
                </c:pt>
                <c:pt idx="354">
                  <c:v>2.7525000000000002E-3</c:v>
                </c:pt>
                <c:pt idx="355">
                  <c:v>2.7575E-3</c:v>
                </c:pt>
                <c:pt idx="356">
                  <c:v>2.774E-3</c:v>
                </c:pt>
                <c:pt idx="357">
                  <c:v>2.7715000000000001E-3</c:v>
                </c:pt>
                <c:pt idx="358">
                  <c:v>2.7875E-3</c:v>
                </c:pt>
                <c:pt idx="359">
                  <c:v>2.7929999999999999E-3</c:v>
                </c:pt>
                <c:pt idx="360">
                  <c:v>2.7985000000000002E-3</c:v>
                </c:pt>
                <c:pt idx="361">
                  <c:v>2.82E-3</c:v>
                </c:pt>
                <c:pt idx="362">
                  <c:v>2.8175000000000001E-3</c:v>
                </c:pt>
                <c:pt idx="363">
                  <c:v>2.8335000000000001E-3</c:v>
                </c:pt>
                <c:pt idx="364">
                  <c:v>2.8365E-3</c:v>
                </c:pt>
                <c:pt idx="365">
                  <c:v>2.8525E-3</c:v>
                </c:pt>
                <c:pt idx="366">
                  <c:v>2.8525E-3</c:v>
                </c:pt>
                <c:pt idx="367">
                  <c:v>2.8714999999999999E-3</c:v>
                </c:pt>
                <c:pt idx="368">
                  <c:v>2.8714999999999999E-3</c:v>
                </c:pt>
                <c:pt idx="369">
                  <c:v>2.8879999999999999E-3</c:v>
                </c:pt>
                <c:pt idx="370">
                  <c:v>2.8904999999999998E-3</c:v>
                </c:pt>
                <c:pt idx="371">
                  <c:v>2.9095000000000002E-3</c:v>
                </c:pt>
                <c:pt idx="372">
                  <c:v>2.9095000000000002E-3</c:v>
                </c:pt>
                <c:pt idx="373">
                  <c:v>2.9285000000000001E-3</c:v>
                </c:pt>
                <c:pt idx="374">
                  <c:v>2.9260000000000002E-3</c:v>
                </c:pt>
                <c:pt idx="375">
                  <c:v>2.9420000000000002E-3</c:v>
                </c:pt>
                <c:pt idx="376">
                  <c:v>2.9450000000000001E-3</c:v>
                </c:pt>
                <c:pt idx="377">
                  <c:v>2.9610000000000001E-3</c:v>
                </c:pt>
                <c:pt idx="378">
                  <c:v>2.9554999999999998E-3</c:v>
                </c:pt>
                <c:pt idx="379">
                  <c:v>2.9775000000000001E-3</c:v>
                </c:pt>
                <c:pt idx="380">
                  <c:v>2.9854999999999999E-3</c:v>
                </c:pt>
                <c:pt idx="381">
                  <c:v>2.9854999999999999E-3</c:v>
                </c:pt>
                <c:pt idx="382">
                  <c:v>3.0044999999999998E-3</c:v>
                </c:pt>
                <c:pt idx="383">
                  <c:v>3.0044999999999998E-3</c:v>
                </c:pt>
                <c:pt idx="384">
                  <c:v>3.0155E-3</c:v>
                </c:pt>
                <c:pt idx="385">
                  <c:v>3.029E-3</c:v>
                </c:pt>
                <c:pt idx="386">
                  <c:v>3.045E-3</c:v>
                </c:pt>
                <c:pt idx="387">
                  <c:v>3.0425000000000001E-3</c:v>
                </c:pt>
                <c:pt idx="388">
                  <c:v>3.0615E-3</c:v>
                </c:pt>
                <c:pt idx="389">
                  <c:v>3.0695000000000002E-3</c:v>
                </c:pt>
                <c:pt idx="390">
                  <c:v>3.0804999999999999E-3</c:v>
                </c:pt>
                <c:pt idx="391">
                  <c:v>3.0885000000000001E-3</c:v>
                </c:pt>
                <c:pt idx="392">
                  <c:v>3.0915000000000001E-3</c:v>
                </c:pt>
                <c:pt idx="393">
                  <c:v>3.1050000000000001E-3</c:v>
                </c:pt>
                <c:pt idx="394">
                  <c:v>3.1105E-3</c:v>
                </c:pt>
                <c:pt idx="395">
                  <c:v>3.1210000000000001E-3</c:v>
                </c:pt>
                <c:pt idx="396">
                  <c:v>3.1185000000000002E-3</c:v>
                </c:pt>
                <c:pt idx="397">
                  <c:v>3.1289999999999998E-3</c:v>
                </c:pt>
                <c:pt idx="398">
                  <c:v>3.143E-3</c:v>
                </c:pt>
                <c:pt idx="399">
                  <c:v>3.1510000000000002E-3</c:v>
                </c:pt>
                <c:pt idx="400">
                  <c:v>3.1645000000000002E-3</c:v>
                </c:pt>
                <c:pt idx="401">
                  <c:v>3.1700000000000001E-3</c:v>
                </c:pt>
                <c:pt idx="402">
                  <c:v>3.1809999999999998E-3</c:v>
                </c:pt>
                <c:pt idx="403">
                  <c:v>3.186E-3</c:v>
                </c:pt>
                <c:pt idx="404">
                  <c:v>3.1970000000000002E-3</c:v>
                </c:pt>
                <c:pt idx="405">
                  <c:v>3.2049999999999999E-3</c:v>
                </c:pt>
                <c:pt idx="406">
                  <c:v>3.2185E-3</c:v>
                </c:pt>
                <c:pt idx="407">
                  <c:v>3.2295000000000002E-3</c:v>
                </c:pt>
                <c:pt idx="408">
                  <c:v>3.2374999999999999E-3</c:v>
                </c:pt>
                <c:pt idx="409">
                  <c:v>3.2460000000000002E-3</c:v>
                </c:pt>
                <c:pt idx="410">
                  <c:v>3.2485000000000001E-3</c:v>
                </c:pt>
                <c:pt idx="411">
                  <c:v>3.2675E-3</c:v>
                </c:pt>
                <c:pt idx="412">
                  <c:v>3.2650000000000001E-3</c:v>
                </c:pt>
                <c:pt idx="413">
                  <c:v>3.2785000000000002E-3</c:v>
                </c:pt>
                <c:pt idx="414">
                  <c:v>3.2864999999999999E-3</c:v>
                </c:pt>
                <c:pt idx="415">
                  <c:v>3.2919999999999998E-3</c:v>
                </c:pt>
                <c:pt idx="416">
                  <c:v>3.3029999999999999E-3</c:v>
                </c:pt>
                <c:pt idx="417">
                  <c:v>3.3110000000000001E-3</c:v>
                </c:pt>
                <c:pt idx="418">
                  <c:v>3.3189999999999999E-3</c:v>
                </c:pt>
                <c:pt idx="419">
                  <c:v>3.3325E-3</c:v>
                </c:pt>
                <c:pt idx="420">
                  <c:v>3.3379999999999998E-3</c:v>
                </c:pt>
                <c:pt idx="421">
                  <c:v>3.3514999999999999E-3</c:v>
                </c:pt>
                <c:pt idx="422">
                  <c:v>3.3625E-3</c:v>
                </c:pt>
                <c:pt idx="423">
                  <c:v>3.3679999999999999E-3</c:v>
                </c:pt>
                <c:pt idx="424">
                  <c:v>3.3785E-3</c:v>
                </c:pt>
                <c:pt idx="425">
                  <c:v>3.3895000000000002E-3</c:v>
                </c:pt>
                <c:pt idx="426">
                  <c:v>3.4030000000000002E-3</c:v>
                </c:pt>
                <c:pt idx="427">
                  <c:v>3.4085000000000001E-3</c:v>
                </c:pt>
                <c:pt idx="428">
                  <c:v>3.4220000000000001E-3</c:v>
                </c:pt>
                <c:pt idx="429">
                  <c:v>3.4220000000000001E-3</c:v>
                </c:pt>
                <c:pt idx="430">
                  <c:v>3.4355000000000002E-3</c:v>
                </c:pt>
                <c:pt idx="431">
                  <c:v>3.441E-3</c:v>
                </c:pt>
                <c:pt idx="432">
                  <c:v>3.4545000000000001E-3</c:v>
                </c:pt>
                <c:pt idx="433">
                  <c:v>3.4575000000000001E-3</c:v>
                </c:pt>
                <c:pt idx="434">
                  <c:v>3.4680000000000002E-3</c:v>
                </c:pt>
                <c:pt idx="435">
                  <c:v>3.4765E-3</c:v>
                </c:pt>
                <c:pt idx="436">
                  <c:v>3.4789999999999999E-3</c:v>
                </c:pt>
                <c:pt idx="437">
                  <c:v>3.5035000000000001E-3</c:v>
                </c:pt>
                <c:pt idx="438">
                  <c:v>3.5010000000000002E-3</c:v>
                </c:pt>
                <c:pt idx="439">
                  <c:v>3.5144999999999998E-3</c:v>
                </c:pt>
                <c:pt idx="440">
                  <c:v>3.5225E-3</c:v>
                </c:pt>
                <c:pt idx="441">
                  <c:v>3.5304999999999998E-3</c:v>
                </c:pt>
                <c:pt idx="442">
                  <c:v>3.5414999999999999E-3</c:v>
                </c:pt>
                <c:pt idx="443">
                  <c:v>3.5495000000000001E-3</c:v>
                </c:pt>
                <c:pt idx="444">
                  <c:v>3.555E-3</c:v>
                </c:pt>
                <c:pt idx="445">
                  <c:v>3.5685000000000001E-3</c:v>
                </c:pt>
                <c:pt idx="446">
                  <c:v>3.5715E-3</c:v>
                </c:pt>
                <c:pt idx="447">
                  <c:v>3.5820000000000001E-3</c:v>
                </c:pt>
                <c:pt idx="448">
                  <c:v>3.5899999999999999E-3</c:v>
                </c:pt>
                <c:pt idx="449">
                  <c:v>3.5985000000000001E-3</c:v>
                </c:pt>
                <c:pt idx="450">
                  <c:v>3.604E-3</c:v>
                </c:pt>
                <c:pt idx="451">
                  <c:v>3.6120000000000002E-3</c:v>
                </c:pt>
                <c:pt idx="452">
                  <c:v>3.6254999999999998E-3</c:v>
                </c:pt>
                <c:pt idx="453">
                  <c:v>3.6365E-3</c:v>
                </c:pt>
                <c:pt idx="454">
                  <c:v>3.6389999999999999E-3</c:v>
                </c:pt>
                <c:pt idx="455">
                  <c:v>3.6524999999999999E-3</c:v>
                </c:pt>
                <c:pt idx="456">
                  <c:v>3.6605000000000001E-3</c:v>
                </c:pt>
                <c:pt idx="457">
                  <c:v>3.669E-3</c:v>
                </c:pt>
                <c:pt idx="458">
                  <c:v>3.6714999999999999E-3</c:v>
                </c:pt>
                <c:pt idx="459">
                  <c:v>3.6879999999999999E-3</c:v>
                </c:pt>
                <c:pt idx="460">
                  <c:v>3.6905000000000002E-3</c:v>
                </c:pt>
                <c:pt idx="461">
                  <c:v>3.7095000000000001E-3</c:v>
                </c:pt>
                <c:pt idx="462">
                  <c:v>3.7095000000000001E-3</c:v>
                </c:pt>
                <c:pt idx="463">
                  <c:v>3.7285E-3</c:v>
                </c:pt>
                <c:pt idx="464">
                  <c:v>3.7309999999999999E-3</c:v>
                </c:pt>
                <c:pt idx="465">
                  <c:v>3.7395000000000002E-3</c:v>
                </c:pt>
                <c:pt idx="466">
                  <c:v>3.7420000000000001E-3</c:v>
                </c:pt>
                <c:pt idx="467">
                  <c:v>3.7529999999999998E-3</c:v>
                </c:pt>
                <c:pt idx="468">
                  <c:v>3.761E-3</c:v>
                </c:pt>
                <c:pt idx="469">
                  <c:v>3.7690000000000002E-3</c:v>
                </c:pt>
                <c:pt idx="470">
                  <c:v>3.7775E-3</c:v>
                </c:pt>
                <c:pt idx="471">
                  <c:v>3.7829999999999999E-3</c:v>
                </c:pt>
                <c:pt idx="472">
                  <c:v>3.7935E-3</c:v>
                </c:pt>
                <c:pt idx="473">
                  <c:v>3.8019999999999998E-3</c:v>
                </c:pt>
                <c:pt idx="474">
                  <c:v>3.8154999999999999E-3</c:v>
                </c:pt>
                <c:pt idx="475">
                  <c:v>3.8180000000000002E-3</c:v>
                </c:pt>
                <c:pt idx="476">
                  <c:v>3.8370000000000001E-3</c:v>
                </c:pt>
                <c:pt idx="477">
                  <c:v>3.8344999999999998E-3</c:v>
                </c:pt>
                <c:pt idx="478">
                  <c:v>3.8535000000000002E-3</c:v>
                </c:pt>
                <c:pt idx="479">
                  <c:v>3.8585E-3</c:v>
                </c:pt>
                <c:pt idx="480">
                  <c:v>3.8670000000000002E-3</c:v>
                </c:pt>
                <c:pt idx="481">
                  <c:v>3.8725000000000001E-3</c:v>
                </c:pt>
                <c:pt idx="482">
                  <c:v>3.8804999999999998E-3</c:v>
                </c:pt>
                <c:pt idx="483">
                  <c:v>3.8909999999999999E-3</c:v>
                </c:pt>
                <c:pt idx="484">
                  <c:v>3.8995000000000002E-3</c:v>
                </c:pt>
                <c:pt idx="485">
                  <c:v>3.9154999999999997E-3</c:v>
                </c:pt>
                <c:pt idx="486">
                  <c:v>3.9185000000000001E-3</c:v>
                </c:pt>
                <c:pt idx="487">
                  <c:v>3.9319999999999997E-3</c:v>
                </c:pt>
                <c:pt idx="488">
                  <c:v>3.9399999999999999E-3</c:v>
                </c:pt>
                <c:pt idx="489">
                  <c:v>3.9509999999999997E-3</c:v>
                </c:pt>
                <c:pt idx="490">
                  <c:v>3.9564999999999999E-3</c:v>
                </c:pt>
                <c:pt idx="491">
                  <c:v>3.9614999999999997E-3</c:v>
                </c:pt>
                <c:pt idx="492">
                  <c:v>3.9699999999999996E-3</c:v>
                </c:pt>
                <c:pt idx="493">
                  <c:v>3.9835000000000001E-3</c:v>
                </c:pt>
                <c:pt idx="494">
                  <c:v>3.986E-3</c:v>
                </c:pt>
                <c:pt idx="495">
                  <c:v>3.9944999999999998E-3</c:v>
                </c:pt>
                <c:pt idx="496">
                  <c:v>4.0025E-3</c:v>
                </c:pt>
                <c:pt idx="497">
                  <c:v>4.0049999999999999E-3</c:v>
                </c:pt>
                <c:pt idx="498">
                  <c:v>4.0134999999999997E-3</c:v>
                </c:pt>
                <c:pt idx="499">
                  <c:v>4.0185000000000004E-3</c:v>
                </c:pt>
                <c:pt idx="500">
                  <c:v>4.0375000000000003E-3</c:v>
                </c:pt>
                <c:pt idx="501">
                  <c:v>4.0460000000000001E-3</c:v>
                </c:pt>
                <c:pt idx="502">
                  <c:v>4.065E-3</c:v>
                </c:pt>
                <c:pt idx="503">
                  <c:v>4.0565000000000002E-3</c:v>
                </c:pt>
                <c:pt idx="504">
                  <c:v>4.0810000000000004E-3</c:v>
                </c:pt>
                <c:pt idx="505">
                  <c:v>4.0889999999999998E-3</c:v>
                </c:pt>
                <c:pt idx="506">
                  <c:v>4.1029999999999999E-3</c:v>
                </c:pt>
                <c:pt idx="507">
                  <c:v>4.1000000000000003E-3</c:v>
                </c:pt>
                <c:pt idx="508">
                  <c:v>4.1244999999999997E-3</c:v>
                </c:pt>
                <c:pt idx="509">
                  <c:v>4.1215000000000002E-3</c:v>
                </c:pt>
                <c:pt idx="510">
                  <c:v>4.1434999999999996E-3</c:v>
                </c:pt>
                <c:pt idx="511">
                  <c:v>4.1514999999999998E-3</c:v>
                </c:pt>
                <c:pt idx="512">
                  <c:v>4.1514999999999998E-3</c:v>
                </c:pt>
                <c:pt idx="513">
                  <c:v>4.1595E-3</c:v>
                </c:pt>
                <c:pt idx="514">
                  <c:v>4.1679999999999998E-3</c:v>
                </c:pt>
                <c:pt idx="515">
                  <c:v>4.1784999999999999E-3</c:v>
                </c:pt>
                <c:pt idx="516">
                  <c:v>4.1815000000000003E-3</c:v>
                </c:pt>
                <c:pt idx="517">
                  <c:v>4.1920000000000004E-3</c:v>
                </c:pt>
                <c:pt idx="518">
                  <c:v>4.2030000000000001E-3</c:v>
                </c:pt>
                <c:pt idx="519">
                  <c:v>4.2084999999999996E-3</c:v>
                </c:pt>
                <c:pt idx="520">
                  <c:v>4.2249999999999996E-3</c:v>
                </c:pt>
                <c:pt idx="521">
                  <c:v>4.2275000000000004E-3</c:v>
                </c:pt>
                <c:pt idx="522">
                  <c:v>4.2385000000000001E-3</c:v>
                </c:pt>
                <c:pt idx="523">
                  <c:v>4.241E-3</c:v>
                </c:pt>
                <c:pt idx="524">
                  <c:v>4.2490000000000002E-3</c:v>
                </c:pt>
                <c:pt idx="525">
                  <c:v>4.2575E-3</c:v>
                </c:pt>
                <c:pt idx="526">
                  <c:v>4.2655000000000002E-3</c:v>
                </c:pt>
                <c:pt idx="527">
                  <c:v>4.2845000000000001E-3</c:v>
                </c:pt>
                <c:pt idx="528">
                  <c:v>4.2814999999999997E-3</c:v>
                </c:pt>
                <c:pt idx="529">
                  <c:v>4.2979999999999997E-3</c:v>
                </c:pt>
                <c:pt idx="530">
                  <c:v>4.3035E-3</c:v>
                </c:pt>
                <c:pt idx="531">
                  <c:v>4.3195000000000004E-3</c:v>
                </c:pt>
                <c:pt idx="532">
                  <c:v>4.3169999999999997E-3</c:v>
                </c:pt>
                <c:pt idx="533">
                  <c:v>4.3305000000000001E-3</c:v>
                </c:pt>
                <c:pt idx="534">
                  <c:v>4.3414999999999999E-3</c:v>
                </c:pt>
                <c:pt idx="535">
                  <c:v>4.3470000000000002E-3</c:v>
                </c:pt>
                <c:pt idx="536">
                  <c:v>4.3439999999999998E-3</c:v>
                </c:pt>
                <c:pt idx="537">
                  <c:v>4.3660000000000001E-3</c:v>
                </c:pt>
                <c:pt idx="538">
                  <c:v>4.3709999999999999E-3</c:v>
                </c:pt>
                <c:pt idx="539">
                  <c:v>4.3819999999999996E-3</c:v>
                </c:pt>
                <c:pt idx="540">
                  <c:v>4.385E-3</c:v>
                </c:pt>
                <c:pt idx="541">
                  <c:v>4.3984999999999996E-3</c:v>
                </c:pt>
                <c:pt idx="542">
                  <c:v>4.4010000000000004E-3</c:v>
                </c:pt>
                <c:pt idx="543">
                  <c:v>4.4064999999999998E-3</c:v>
                </c:pt>
                <c:pt idx="544">
                  <c:v>4.4200000000000003E-3</c:v>
                </c:pt>
                <c:pt idx="545">
                  <c:v>4.4390000000000002E-3</c:v>
                </c:pt>
                <c:pt idx="546">
                  <c:v>4.4365000000000003E-3</c:v>
                </c:pt>
                <c:pt idx="547">
                  <c:v>4.4470000000000004E-3</c:v>
                </c:pt>
                <c:pt idx="548">
                  <c:v>4.45E-3</c:v>
                </c:pt>
                <c:pt idx="549">
                  <c:v>4.4605000000000001E-3</c:v>
                </c:pt>
                <c:pt idx="550">
                  <c:v>4.4605000000000001E-3</c:v>
                </c:pt>
                <c:pt idx="551">
                  <c:v>4.4879999999999998E-3</c:v>
                </c:pt>
                <c:pt idx="552">
                  <c:v>4.4795E-3</c:v>
                </c:pt>
                <c:pt idx="553">
                  <c:v>4.4984999999999999E-3</c:v>
                </c:pt>
                <c:pt idx="554">
                  <c:v>4.4984999999999999E-3</c:v>
                </c:pt>
                <c:pt idx="555">
                  <c:v>4.5120000000000004E-3</c:v>
                </c:pt>
                <c:pt idx="556">
                  <c:v>4.5285000000000004E-3</c:v>
                </c:pt>
                <c:pt idx="557">
                  <c:v>4.5259999999999996E-3</c:v>
                </c:pt>
                <c:pt idx="558">
                  <c:v>4.5450000000000004E-3</c:v>
                </c:pt>
                <c:pt idx="559">
                  <c:v>4.5475000000000003E-3</c:v>
                </c:pt>
                <c:pt idx="560">
                  <c:v>4.5529999999999998E-3</c:v>
                </c:pt>
                <c:pt idx="561">
                  <c:v>4.561E-3</c:v>
                </c:pt>
                <c:pt idx="562">
                  <c:v>4.5719999999999997E-3</c:v>
                </c:pt>
                <c:pt idx="563">
                  <c:v>4.5855000000000002E-3</c:v>
                </c:pt>
                <c:pt idx="564">
                  <c:v>4.5880000000000001E-3</c:v>
                </c:pt>
                <c:pt idx="565">
                  <c:v>4.5964999999999999E-3</c:v>
                </c:pt>
                <c:pt idx="566">
                  <c:v>4.607E-3</c:v>
                </c:pt>
                <c:pt idx="567">
                  <c:v>4.6154999999999998E-3</c:v>
                </c:pt>
                <c:pt idx="568">
                  <c:v>4.6235E-3</c:v>
                </c:pt>
                <c:pt idx="569">
                  <c:v>4.6344999999999997E-3</c:v>
                </c:pt>
                <c:pt idx="570">
                  <c:v>4.6395000000000004E-3</c:v>
                </c:pt>
                <c:pt idx="571">
                  <c:v>4.6480000000000002E-3</c:v>
                </c:pt>
                <c:pt idx="572">
                  <c:v>4.6560000000000004E-3</c:v>
                </c:pt>
                <c:pt idx="573">
                  <c:v>4.6695E-3</c:v>
                </c:pt>
                <c:pt idx="574">
                  <c:v>4.6804999999999998E-3</c:v>
                </c:pt>
                <c:pt idx="575">
                  <c:v>4.6860000000000001E-3</c:v>
                </c:pt>
                <c:pt idx="576">
                  <c:v>4.6940000000000003E-3</c:v>
                </c:pt>
                <c:pt idx="577">
                  <c:v>4.7019999999999996E-3</c:v>
                </c:pt>
                <c:pt idx="578">
                  <c:v>4.7074999999999999E-3</c:v>
                </c:pt>
                <c:pt idx="579">
                  <c:v>4.7155000000000001E-3</c:v>
                </c:pt>
                <c:pt idx="580">
                  <c:v>4.7375000000000004E-3</c:v>
                </c:pt>
                <c:pt idx="581">
                  <c:v>4.7454999999999997E-3</c:v>
                </c:pt>
                <c:pt idx="582">
                  <c:v>4.7615000000000001E-3</c:v>
                </c:pt>
                <c:pt idx="583">
                  <c:v>4.7590000000000002E-3</c:v>
                </c:pt>
                <c:pt idx="584">
                  <c:v>4.7755000000000002E-3</c:v>
                </c:pt>
                <c:pt idx="585">
                  <c:v>4.7780000000000001E-3</c:v>
                </c:pt>
                <c:pt idx="586">
                  <c:v>4.7889999999999999E-3</c:v>
                </c:pt>
                <c:pt idx="587">
                  <c:v>4.7889999999999999E-3</c:v>
                </c:pt>
                <c:pt idx="588">
                  <c:v>4.797E-3</c:v>
                </c:pt>
                <c:pt idx="589">
                  <c:v>4.8079999999999998E-3</c:v>
                </c:pt>
                <c:pt idx="590">
                  <c:v>4.8129999999999996E-3</c:v>
                </c:pt>
                <c:pt idx="591">
                  <c:v>4.8269999999999997E-3</c:v>
                </c:pt>
                <c:pt idx="592">
                  <c:v>4.8349999999999999E-3</c:v>
                </c:pt>
                <c:pt idx="593">
                  <c:v>4.8430000000000001E-3</c:v>
                </c:pt>
                <c:pt idx="594">
                  <c:v>4.8510000000000003E-3</c:v>
                </c:pt>
                <c:pt idx="595">
                  <c:v>4.8510000000000003E-3</c:v>
                </c:pt>
                <c:pt idx="596">
                  <c:v>4.8754999999999996E-3</c:v>
                </c:pt>
                <c:pt idx="597">
                  <c:v>4.8700000000000002E-3</c:v>
                </c:pt>
                <c:pt idx="598">
                  <c:v>4.8834999999999998E-3</c:v>
                </c:pt>
                <c:pt idx="599">
                  <c:v>4.8890000000000001E-3</c:v>
                </c:pt>
                <c:pt idx="600">
                  <c:v>4.9024999999999997E-3</c:v>
                </c:pt>
                <c:pt idx="601">
                  <c:v>4.9024999999999997E-3</c:v>
                </c:pt>
                <c:pt idx="602">
                  <c:v>4.9189999999999998E-3</c:v>
                </c:pt>
                <c:pt idx="603">
                  <c:v>4.9189999999999998E-3</c:v>
                </c:pt>
                <c:pt idx="604">
                  <c:v>4.9379999999999997E-3</c:v>
                </c:pt>
                <c:pt idx="605">
                  <c:v>4.9404999999999996E-3</c:v>
                </c:pt>
                <c:pt idx="606">
                  <c:v>4.9490000000000003E-3</c:v>
                </c:pt>
                <c:pt idx="607">
                  <c:v>4.9515000000000002E-3</c:v>
                </c:pt>
                <c:pt idx="608">
                  <c:v>4.9649999999999998E-3</c:v>
                </c:pt>
                <c:pt idx="609">
                  <c:v>4.9680000000000002E-3</c:v>
                </c:pt>
                <c:pt idx="610">
                  <c:v>4.9814999999999998E-3</c:v>
                </c:pt>
                <c:pt idx="611">
                  <c:v>4.9950000000000003E-3</c:v>
                </c:pt>
                <c:pt idx="612">
                  <c:v>4.9950000000000003E-3</c:v>
                </c:pt>
                <c:pt idx="613">
                  <c:v>5.0084999999999999E-3</c:v>
                </c:pt>
                <c:pt idx="614">
                  <c:v>5.0140000000000002E-3</c:v>
                </c:pt>
                <c:pt idx="615">
                  <c:v>5.025E-3</c:v>
                </c:pt>
                <c:pt idx="616">
                  <c:v>5.0330000000000001E-3</c:v>
                </c:pt>
                <c:pt idx="617">
                  <c:v>5.0410000000000003E-3</c:v>
                </c:pt>
                <c:pt idx="618">
                  <c:v>5.0545E-3</c:v>
                </c:pt>
                <c:pt idx="619">
                  <c:v>5.0520000000000001E-3</c:v>
                </c:pt>
                <c:pt idx="620">
                  <c:v>5.0654999999999997E-3</c:v>
                </c:pt>
                <c:pt idx="621">
                  <c:v>5.0734999999999999E-3</c:v>
                </c:pt>
                <c:pt idx="622">
                  <c:v>5.0899999999999999E-3</c:v>
                </c:pt>
                <c:pt idx="623">
                  <c:v>5.0899999999999999E-3</c:v>
                </c:pt>
                <c:pt idx="624">
                  <c:v>5.1035000000000004E-3</c:v>
                </c:pt>
                <c:pt idx="625">
                  <c:v>5.1005E-3</c:v>
                </c:pt>
                <c:pt idx="626">
                  <c:v>5.1225000000000003E-3</c:v>
                </c:pt>
                <c:pt idx="627">
                  <c:v>5.117E-3</c:v>
                </c:pt>
                <c:pt idx="628">
                  <c:v>5.1384999999999998E-3</c:v>
                </c:pt>
                <c:pt idx="629">
                  <c:v>5.1359999999999999E-3</c:v>
                </c:pt>
                <c:pt idx="630">
                  <c:v>5.1549999999999999E-3</c:v>
                </c:pt>
                <c:pt idx="631">
                  <c:v>5.1605000000000002E-3</c:v>
                </c:pt>
                <c:pt idx="632">
                  <c:v>5.1685000000000004E-3</c:v>
                </c:pt>
                <c:pt idx="633">
                  <c:v>5.1764999999999997E-3</c:v>
                </c:pt>
                <c:pt idx="634">
                  <c:v>5.1875000000000003E-3</c:v>
                </c:pt>
                <c:pt idx="635">
                  <c:v>5.1900000000000002E-3</c:v>
                </c:pt>
                <c:pt idx="636">
                  <c:v>5.2009999999999999E-3</c:v>
                </c:pt>
                <c:pt idx="637">
                  <c:v>5.2090000000000001E-3</c:v>
                </c:pt>
                <c:pt idx="638">
                  <c:v>5.2145000000000004E-3</c:v>
                </c:pt>
                <c:pt idx="639">
                  <c:v>5.2255000000000001E-3</c:v>
                </c:pt>
                <c:pt idx="640">
                  <c:v>5.2389999999999997E-3</c:v>
                </c:pt>
                <c:pt idx="641">
                  <c:v>5.2389999999999997E-3</c:v>
                </c:pt>
                <c:pt idx="642">
                  <c:v>5.2525000000000002E-3</c:v>
                </c:pt>
                <c:pt idx="643">
                  <c:v>5.2634999999999999E-3</c:v>
                </c:pt>
                <c:pt idx="644">
                  <c:v>5.2690000000000002E-3</c:v>
                </c:pt>
                <c:pt idx="645">
                  <c:v>5.2824999999999999E-3</c:v>
                </c:pt>
                <c:pt idx="646">
                  <c:v>5.2824999999999999E-3</c:v>
                </c:pt>
                <c:pt idx="647">
                  <c:v>5.3014999999999998E-3</c:v>
                </c:pt>
                <c:pt idx="648">
                  <c:v>5.2985000000000003E-3</c:v>
                </c:pt>
                <c:pt idx="649">
                  <c:v>5.3095E-3</c:v>
                </c:pt>
                <c:pt idx="650">
                  <c:v>5.3175000000000002E-3</c:v>
                </c:pt>
                <c:pt idx="651">
                  <c:v>5.3309999999999998E-3</c:v>
                </c:pt>
                <c:pt idx="652">
                  <c:v>5.3365000000000001E-3</c:v>
                </c:pt>
                <c:pt idx="653">
                  <c:v>5.3499999999999997E-3</c:v>
                </c:pt>
                <c:pt idx="654">
                  <c:v>5.3610000000000003E-3</c:v>
                </c:pt>
                <c:pt idx="655">
                  <c:v>5.3635000000000002E-3</c:v>
                </c:pt>
                <c:pt idx="656">
                  <c:v>5.3689999999999996E-3</c:v>
                </c:pt>
                <c:pt idx="657">
                  <c:v>5.3825000000000001E-3</c:v>
                </c:pt>
                <c:pt idx="658">
                  <c:v>5.3880000000000004E-3</c:v>
                </c:pt>
                <c:pt idx="659">
                  <c:v>5.4015000000000001E-3</c:v>
                </c:pt>
                <c:pt idx="660">
                  <c:v>5.4099999999999999E-3</c:v>
                </c:pt>
                <c:pt idx="661">
                  <c:v>5.4099999999999999E-3</c:v>
                </c:pt>
                <c:pt idx="662">
                  <c:v>5.4235000000000004E-3</c:v>
                </c:pt>
                <c:pt idx="663">
                  <c:v>5.4314999999999997E-3</c:v>
                </c:pt>
                <c:pt idx="664">
                  <c:v>5.4450000000000002E-3</c:v>
                </c:pt>
                <c:pt idx="665">
                  <c:v>5.4450000000000002E-3</c:v>
                </c:pt>
                <c:pt idx="666">
                  <c:v>5.4695000000000004E-3</c:v>
                </c:pt>
                <c:pt idx="667">
                  <c:v>5.4695000000000004E-3</c:v>
                </c:pt>
                <c:pt idx="668">
                  <c:v>5.483E-3</c:v>
                </c:pt>
                <c:pt idx="669">
                  <c:v>5.4805000000000001E-3</c:v>
                </c:pt>
                <c:pt idx="670">
                  <c:v>5.4910000000000002E-3</c:v>
                </c:pt>
                <c:pt idx="671">
                  <c:v>5.5075000000000002E-3</c:v>
                </c:pt>
                <c:pt idx="672">
                  <c:v>5.4995E-3</c:v>
                </c:pt>
                <c:pt idx="673">
                  <c:v>5.5234999999999998E-3</c:v>
                </c:pt>
                <c:pt idx="674">
                  <c:v>5.5234999999999998E-3</c:v>
                </c:pt>
                <c:pt idx="675">
                  <c:v>5.5455000000000001E-3</c:v>
                </c:pt>
                <c:pt idx="676">
                  <c:v>5.5374999999999999E-3</c:v>
                </c:pt>
                <c:pt idx="677">
                  <c:v>5.5564999999999998E-3</c:v>
                </c:pt>
                <c:pt idx="678">
                  <c:v>5.5614999999999996E-3</c:v>
                </c:pt>
                <c:pt idx="679">
                  <c:v>5.5725000000000002E-3</c:v>
                </c:pt>
                <c:pt idx="680">
                  <c:v>5.5725000000000002E-3</c:v>
                </c:pt>
                <c:pt idx="681">
                  <c:v>5.594E-3</c:v>
                </c:pt>
                <c:pt idx="682">
                  <c:v>5.5915000000000001E-3</c:v>
                </c:pt>
                <c:pt idx="683">
                  <c:v>5.6105E-3</c:v>
                </c:pt>
                <c:pt idx="684">
                  <c:v>5.6160000000000003E-3</c:v>
                </c:pt>
                <c:pt idx="685">
                  <c:v>5.6214999999999998E-3</c:v>
                </c:pt>
                <c:pt idx="686">
                  <c:v>5.6350000000000003E-3</c:v>
                </c:pt>
                <c:pt idx="687">
                  <c:v>5.6429999999999996E-3</c:v>
                </c:pt>
                <c:pt idx="688">
                  <c:v>5.6509999999999998E-3</c:v>
                </c:pt>
                <c:pt idx="689">
                  <c:v>5.6645000000000003E-3</c:v>
                </c:pt>
                <c:pt idx="690">
                  <c:v>5.6674999999999998E-3</c:v>
                </c:pt>
                <c:pt idx="691">
                  <c:v>5.6785000000000004E-3</c:v>
                </c:pt>
                <c:pt idx="692">
                  <c:v>5.692E-3</c:v>
                </c:pt>
                <c:pt idx="693">
                  <c:v>5.6944999999999999E-3</c:v>
                </c:pt>
                <c:pt idx="694">
                  <c:v>5.7054999999999996E-3</c:v>
                </c:pt>
                <c:pt idx="695">
                  <c:v>5.7165000000000002E-3</c:v>
                </c:pt>
                <c:pt idx="696">
                  <c:v>5.7190000000000001E-3</c:v>
                </c:pt>
                <c:pt idx="697">
                  <c:v>5.7349999999999996E-3</c:v>
                </c:pt>
                <c:pt idx="698">
                  <c:v>5.7349999999999996E-3</c:v>
                </c:pt>
                <c:pt idx="699">
                  <c:v>5.7435000000000003E-3</c:v>
                </c:pt>
                <c:pt idx="700">
                  <c:v>5.7514999999999997E-3</c:v>
                </c:pt>
                <c:pt idx="701">
                  <c:v>5.7650000000000002E-3</c:v>
                </c:pt>
                <c:pt idx="702">
                  <c:v>5.7730000000000004E-3</c:v>
                </c:pt>
                <c:pt idx="703">
                  <c:v>5.7759999999999999E-3</c:v>
                </c:pt>
                <c:pt idx="704">
                  <c:v>5.7895000000000004E-3</c:v>
                </c:pt>
                <c:pt idx="705">
                  <c:v>5.7920000000000003E-3</c:v>
                </c:pt>
                <c:pt idx="706">
                  <c:v>5.8085000000000003E-3</c:v>
                </c:pt>
                <c:pt idx="707">
                  <c:v>5.803E-3</c:v>
                </c:pt>
                <c:pt idx="708">
                  <c:v>5.8244999999999998E-3</c:v>
                </c:pt>
                <c:pt idx="709">
                  <c:v>5.8275000000000002E-3</c:v>
                </c:pt>
                <c:pt idx="710">
                  <c:v>5.8465000000000001E-3</c:v>
                </c:pt>
                <c:pt idx="711">
                  <c:v>5.8434999999999997E-3</c:v>
                </c:pt>
                <c:pt idx="712">
                  <c:v>5.8599999999999998E-3</c:v>
                </c:pt>
                <c:pt idx="713">
                  <c:v>5.8599999999999998E-3</c:v>
                </c:pt>
                <c:pt idx="714">
                  <c:v>5.868E-3</c:v>
                </c:pt>
                <c:pt idx="715">
                  <c:v>5.8710000000000004E-3</c:v>
                </c:pt>
                <c:pt idx="716">
                  <c:v>5.8764999999999998E-3</c:v>
                </c:pt>
                <c:pt idx="717">
                  <c:v>5.8925000000000002E-3</c:v>
                </c:pt>
                <c:pt idx="718">
                  <c:v>5.9005000000000004E-3</c:v>
                </c:pt>
                <c:pt idx="719">
                  <c:v>5.9059999999999998E-3</c:v>
                </c:pt>
                <c:pt idx="720">
                  <c:v>5.9195000000000003E-3</c:v>
                </c:pt>
                <c:pt idx="721">
                  <c:v>5.9224999999999998E-3</c:v>
                </c:pt>
                <c:pt idx="722">
                  <c:v>5.9360000000000003E-3</c:v>
                </c:pt>
                <c:pt idx="723">
                  <c:v>5.9414999999999997E-3</c:v>
                </c:pt>
                <c:pt idx="724">
                  <c:v>5.9575000000000001E-3</c:v>
                </c:pt>
                <c:pt idx="725">
                  <c:v>5.9604999999999997E-3</c:v>
                </c:pt>
                <c:pt idx="726">
                  <c:v>5.9709999999999997E-3</c:v>
                </c:pt>
                <c:pt idx="727">
                  <c:v>5.9820000000000003E-3</c:v>
                </c:pt>
                <c:pt idx="728">
                  <c:v>5.9820000000000003E-3</c:v>
                </c:pt>
                <c:pt idx="729">
                  <c:v>5.9930000000000001E-3</c:v>
                </c:pt>
                <c:pt idx="730">
                  <c:v>5.9985000000000004E-3</c:v>
                </c:pt>
                <c:pt idx="731">
                  <c:v>6.012E-3</c:v>
                </c:pt>
                <c:pt idx="732">
                  <c:v>6.0175000000000003E-3</c:v>
                </c:pt>
                <c:pt idx="733">
                  <c:v>6.0225000000000001E-3</c:v>
                </c:pt>
                <c:pt idx="734">
                  <c:v>6.0309999999999999E-3</c:v>
                </c:pt>
                <c:pt idx="735">
                  <c:v>6.0415E-3</c:v>
                </c:pt>
                <c:pt idx="736">
                  <c:v>6.0524999999999997E-3</c:v>
                </c:pt>
                <c:pt idx="737">
                  <c:v>6.0635000000000003E-3</c:v>
                </c:pt>
                <c:pt idx="738">
                  <c:v>6.0689999999999997E-3</c:v>
                </c:pt>
                <c:pt idx="739">
                  <c:v>6.0769999999999999E-3</c:v>
                </c:pt>
                <c:pt idx="740">
                  <c:v>6.0905000000000004E-3</c:v>
                </c:pt>
                <c:pt idx="741">
                  <c:v>6.0959999999999999E-3</c:v>
                </c:pt>
                <c:pt idx="742">
                  <c:v>6.1015000000000002E-3</c:v>
                </c:pt>
                <c:pt idx="743">
                  <c:v>6.1174999999999997E-3</c:v>
                </c:pt>
                <c:pt idx="744">
                  <c:v>6.1205000000000001E-3</c:v>
                </c:pt>
                <c:pt idx="745">
                  <c:v>6.1310000000000002E-3</c:v>
                </c:pt>
                <c:pt idx="746">
                  <c:v>6.1419999999999999E-3</c:v>
                </c:pt>
                <c:pt idx="747">
                  <c:v>6.1475000000000002E-3</c:v>
                </c:pt>
                <c:pt idx="748">
                  <c:v>6.1584999999999999E-3</c:v>
                </c:pt>
                <c:pt idx="749">
                  <c:v>6.1665000000000001E-3</c:v>
                </c:pt>
                <c:pt idx="750">
                  <c:v>6.169E-3</c:v>
                </c:pt>
                <c:pt idx="751">
                  <c:v>6.1855E-3</c:v>
                </c:pt>
                <c:pt idx="752">
                  <c:v>6.1799999999999997E-3</c:v>
                </c:pt>
                <c:pt idx="753">
                  <c:v>6.1989999999999996E-3</c:v>
                </c:pt>
                <c:pt idx="754">
                  <c:v>6.1989999999999996E-3</c:v>
                </c:pt>
                <c:pt idx="755">
                  <c:v>6.2205000000000003E-3</c:v>
                </c:pt>
                <c:pt idx="756">
                  <c:v>6.2179999999999996E-3</c:v>
                </c:pt>
                <c:pt idx="757">
                  <c:v>6.2290000000000002E-3</c:v>
                </c:pt>
                <c:pt idx="758">
                  <c:v>6.234E-3</c:v>
                </c:pt>
                <c:pt idx="759">
                  <c:v>6.2505E-3</c:v>
                </c:pt>
                <c:pt idx="760">
                  <c:v>6.2505E-3</c:v>
                </c:pt>
                <c:pt idx="761">
                  <c:v>6.2665000000000004E-3</c:v>
                </c:pt>
                <c:pt idx="762">
                  <c:v>6.2665000000000004E-3</c:v>
                </c:pt>
                <c:pt idx="763">
                  <c:v>6.2804999999999996E-3</c:v>
                </c:pt>
                <c:pt idx="764">
                  <c:v>6.2855000000000003E-3</c:v>
                </c:pt>
                <c:pt idx="765">
                  <c:v>6.3020000000000003E-3</c:v>
                </c:pt>
                <c:pt idx="766">
                  <c:v>6.2995000000000004E-3</c:v>
                </c:pt>
                <c:pt idx="767">
                  <c:v>6.3235000000000001E-3</c:v>
                </c:pt>
                <c:pt idx="768">
                  <c:v>6.3154999999999999E-3</c:v>
                </c:pt>
                <c:pt idx="769">
                  <c:v>6.3369999999999998E-3</c:v>
                </c:pt>
                <c:pt idx="770">
                  <c:v>6.3645000000000004E-3</c:v>
                </c:pt>
                <c:pt idx="771">
                  <c:v>6.3724999999999997E-3</c:v>
                </c:pt>
                <c:pt idx="772">
                  <c:v>6.378E-3</c:v>
                </c:pt>
                <c:pt idx="773">
                  <c:v>6.3889999999999997E-3</c:v>
                </c:pt>
                <c:pt idx="774">
                  <c:v>6.3914999999999996E-3</c:v>
                </c:pt>
                <c:pt idx="775">
                  <c:v>6.4079999999999996E-3</c:v>
                </c:pt>
                <c:pt idx="776">
                  <c:v>6.3969999999999999E-3</c:v>
                </c:pt>
                <c:pt idx="777">
                  <c:v>6.4159999999999998E-3</c:v>
                </c:pt>
                <c:pt idx="778">
                  <c:v>6.4130000000000003E-3</c:v>
                </c:pt>
                <c:pt idx="779">
                  <c:v>6.4320000000000002E-3</c:v>
                </c:pt>
                <c:pt idx="780">
                  <c:v>6.4295000000000003E-3</c:v>
                </c:pt>
                <c:pt idx="781">
                  <c:v>6.4429999999999999E-3</c:v>
                </c:pt>
                <c:pt idx="782">
                  <c:v>6.4510000000000001E-3</c:v>
                </c:pt>
                <c:pt idx="783">
                  <c:v>6.4619999999999999E-3</c:v>
                </c:pt>
                <c:pt idx="784">
                  <c:v>6.4619999999999999E-3</c:v>
                </c:pt>
                <c:pt idx="785">
                  <c:v>6.4834999999999997E-3</c:v>
                </c:pt>
                <c:pt idx="786">
                  <c:v>6.4755000000000004E-3</c:v>
                </c:pt>
                <c:pt idx="787">
                  <c:v>6.489E-3</c:v>
                </c:pt>
                <c:pt idx="788">
                  <c:v>6.489E-3</c:v>
                </c:pt>
                <c:pt idx="789">
                  <c:v>6.5024999999999996E-3</c:v>
                </c:pt>
                <c:pt idx="790">
                  <c:v>6.5079999999999999E-3</c:v>
                </c:pt>
                <c:pt idx="791">
                  <c:v>6.5189999999999996E-3</c:v>
                </c:pt>
                <c:pt idx="792">
                  <c:v>6.5215000000000004E-3</c:v>
                </c:pt>
                <c:pt idx="793">
                  <c:v>6.5325000000000001E-3</c:v>
                </c:pt>
                <c:pt idx="794">
                  <c:v>6.5459999999999997E-3</c:v>
                </c:pt>
                <c:pt idx="795">
                  <c:v>6.5405000000000003E-3</c:v>
                </c:pt>
                <c:pt idx="796">
                  <c:v>6.5624999999999998E-3</c:v>
                </c:pt>
                <c:pt idx="797">
                  <c:v>6.5624999999999998E-3</c:v>
                </c:pt>
                <c:pt idx="798">
                  <c:v>6.5839999999999996E-3</c:v>
                </c:pt>
                <c:pt idx="799">
                  <c:v>6.5729999999999998E-3</c:v>
                </c:pt>
                <c:pt idx="800">
                  <c:v>6.5975000000000001E-3</c:v>
                </c:pt>
                <c:pt idx="801">
                  <c:v>6.5975000000000001E-3</c:v>
                </c:pt>
                <c:pt idx="802">
                  <c:v>6.6165E-3</c:v>
                </c:pt>
                <c:pt idx="803">
                  <c:v>6.6084999999999998E-3</c:v>
                </c:pt>
                <c:pt idx="804">
                  <c:v>6.6245000000000002E-3</c:v>
                </c:pt>
                <c:pt idx="805">
                  <c:v>6.6299999999999996E-3</c:v>
                </c:pt>
                <c:pt idx="806">
                  <c:v>6.6354999999999999E-3</c:v>
                </c:pt>
                <c:pt idx="807">
                  <c:v>6.6519999999999999E-3</c:v>
                </c:pt>
                <c:pt idx="808">
                  <c:v>6.6569999999999997E-3</c:v>
                </c:pt>
                <c:pt idx="809">
                  <c:v>6.6655000000000004E-3</c:v>
                </c:pt>
                <c:pt idx="810">
                  <c:v>6.6709999999999998E-3</c:v>
                </c:pt>
                <c:pt idx="811">
                  <c:v>6.6870000000000002E-3</c:v>
                </c:pt>
                <c:pt idx="812">
                  <c:v>6.6924999999999997E-3</c:v>
                </c:pt>
                <c:pt idx="813">
                  <c:v>6.698E-3</c:v>
                </c:pt>
                <c:pt idx="814">
                  <c:v>6.7089999999999997E-3</c:v>
                </c:pt>
                <c:pt idx="815">
                  <c:v>6.7169999999999999E-3</c:v>
                </c:pt>
                <c:pt idx="816">
                  <c:v>6.7275E-3</c:v>
                </c:pt>
                <c:pt idx="817">
                  <c:v>6.7359999999999998E-3</c:v>
                </c:pt>
                <c:pt idx="818">
                  <c:v>6.7415000000000001E-3</c:v>
                </c:pt>
                <c:pt idx="819">
                  <c:v>6.7549999999999997E-3</c:v>
                </c:pt>
                <c:pt idx="820">
                  <c:v>6.7549999999999997E-3</c:v>
                </c:pt>
                <c:pt idx="821">
                  <c:v>6.7685000000000002E-3</c:v>
                </c:pt>
                <c:pt idx="822">
                  <c:v>6.7819999999999998E-3</c:v>
                </c:pt>
                <c:pt idx="823">
                  <c:v>6.7819999999999998E-3</c:v>
                </c:pt>
                <c:pt idx="824">
                  <c:v>6.79E-3</c:v>
                </c:pt>
                <c:pt idx="825">
                  <c:v>6.7980000000000002E-3</c:v>
                </c:pt>
                <c:pt idx="826">
                  <c:v>6.8089999999999999E-3</c:v>
                </c:pt>
                <c:pt idx="827">
                  <c:v>6.8170000000000001E-3</c:v>
                </c:pt>
                <c:pt idx="828">
                  <c:v>6.8255E-3</c:v>
                </c:pt>
                <c:pt idx="829">
                  <c:v>6.8335000000000002E-3</c:v>
                </c:pt>
                <c:pt idx="830">
                  <c:v>6.8389999999999996E-3</c:v>
                </c:pt>
                <c:pt idx="831">
                  <c:v>6.8389999999999996E-3</c:v>
                </c:pt>
                <c:pt idx="832">
                  <c:v>6.8659999999999997E-3</c:v>
                </c:pt>
                <c:pt idx="833">
                  <c:v>6.8659999999999997E-3</c:v>
                </c:pt>
                <c:pt idx="834">
                  <c:v>6.8715E-3</c:v>
                </c:pt>
                <c:pt idx="835">
                  <c:v>6.8795000000000002E-3</c:v>
                </c:pt>
                <c:pt idx="836">
                  <c:v>6.8849999999999996E-3</c:v>
                </c:pt>
                <c:pt idx="837">
                  <c:v>6.8960000000000002E-3</c:v>
                </c:pt>
                <c:pt idx="838">
                  <c:v>6.9065000000000003E-3</c:v>
                </c:pt>
                <c:pt idx="839">
                  <c:v>6.9119999999999997E-3</c:v>
                </c:pt>
                <c:pt idx="840">
                  <c:v>6.9230000000000003E-3</c:v>
                </c:pt>
                <c:pt idx="841">
                  <c:v>6.9395000000000004E-3</c:v>
                </c:pt>
                <c:pt idx="842">
                  <c:v>6.9420000000000003E-3</c:v>
                </c:pt>
                <c:pt idx="843">
                  <c:v>6.953E-3</c:v>
                </c:pt>
                <c:pt idx="844">
                  <c:v>6.953E-3</c:v>
                </c:pt>
                <c:pt idx="845">
                  <c:v>6.9719999999999999E-3</c:v>
                </c:pt>
                <c:pt idx="846">
                  <c:v>6.9664999999999996E-3</c:v>
                </c:pt>
                <c:pt idx="847">
                  <c:v>6.9769999999999997E-3</c:v>
                </c:pt>
                <c:pt idx="848">
                  <c:v>6.9909999999999998E-3</c:v>
                </c:pt>
                <c:pt idx="849">
                  <c:v>6.9934999999999997E-3</c:v>
                </c:pt>
                <c:pt idx="850">
                  <c:v>7.0099999999999997E-3</c:v>
                </c:pt>
                <c:pt idx="851">
                  <c:v>7.0150000000000004E-3</c:v>
                </c:pt>
                <c:pt idx="852">
                  <c:v>7.0260000000000001E-3</c:v>
                </c:pt>
                <c:pt idx="853">
                  <c:v>7.0369999999999999E-3</c:v>
                </c:pt>
                <c:pt idx="854">
                  <c:v>7.0425000000000001E-3</c:v>
                </c:pt>
                <c:pt idx="855">
                  <c:v>7.0530000000000002E-3</c:v>
                </c:pt>
                <c:pt idx="856">
                  <c:v>7.0559999999999998E-3</c:v>
                </c:pt>
                <c:pt idx="857">
                  <c:v>7.0664999999999999E-3</c:v>
                </c:pt>
                <c:pt idx="858">
                  <c:v>7.0695000000000003E-3</c:v>
                </c:pt>
                <c:pt idx="859">
                  <c:v>7.0910000000000001E-3</c:v>
                </c:pt>
                <c:pt idx="860">
                  <c:v>7.0939999999999996E-3</c:v>
                </c:pt>
                <c:pt idx="861">
                  <c:v>7.1044999999999997E-3</c:v>
                </c:pt>
                <c:pt idx="862">
                  <c:v>7.11E-3</c:v>
                </c:pt>
                <c:pt idx="863">
                  <c:v>7.1234999999999996E-3</c:v>
                </c:pt>
                <c:pt idx="864">
                  <c:v>7.1265E-3</c:v>
                </c:pt>
                <c:pt idx="865">
                  <c:v>7.1370000000000001E-3</c:v>
                </c:pt>
                <c:pt idx="866">
                  <c:v>7.1370000000000001E-3</c:v>
                </c:pt>
                <c:pt idx="867">
                  <c:v>7.1590000000000004E-3</c:v>
                </c:pt>
                <c:pt idx="868">
                  <c:v>7.1510000000000002E-3</c:v>
                </c:pt>
                <c:pt idx="869">
                  <c:v>7.1700000000000002E-3</c:v>
                </c:pt>
                <c:pt idx="870">
                  <c:v>7.1725000000000001E-3</c:v>
                </c:pt>
                <c:pt idx="871">
                  <c:v>7.1859999999999997E-3</c:v>
                </c:pt>
                <c:pt idx="872">
                  <c:v>7.1859999999999997E-3</c:v>
                </c:pt>
                <c:pt idx="873">
                  <c:v>7.2075000000000004E-3</c:v>
                </c:pt>
                <c:pt idx="874">
                  <c:v>7.1995000000000002E-3</c:v>
                </c:pt>
                <c:pt idx="875">
                  <c:v>7.2185000000000001E-3</c:v>
                </c:pt>
                <c:pt idx="876">
                  <c:v>7.2185000000000001E-3</c:v>
                </c:pt>
                <c:pt idx="877">
                  <c:v>7.2375E-3</c:v>
                </c:pt>
                <c:pt idx="878">
                  <c:v>7.2405000000000004E-3</c:v>
                </c:pt>
                <c:pt idx="879">
                  <c:v>7.2455000000000002E-3</c:v>
                </c:pt>
                <c:pt idx="880">
                  <c:v>7.2589999999999998E-3</c:v>
                </c:pt>
                <c:pt idx="881">
                  <c:v>7.2674999999999997E-3</c:v>
                </c:pt>
                <c:pt idx="882">
                  <c:v>7.2754999999999998E-3</c:v>
                </c:pt>
                <c:pt idx="883">
                  <c:v>7.2835E-3</c:v>
                </c:pt>
                <c:pt idx="884">
                  <c:v>7.2919999999999999E-3</c:v>
                </c:pt>
                <c:pt idx="885">
                  <c:v>7.3000000000000001E-3</c:v>
                </c:pt>
                <c:pt idx="886">
                  <c:v>7.3109999999999998E-3</c:v>
                </c:pt>
                <c:pt idx="887">
                  <c:v>7.319E-3</c:v>
                </c:pt>
                <c:pt idx="888">
                  <c:v>7.3270000000000002E-3</c:v>
                </c:pt>
                <c:pt idx="889">
                  <c:v>7.3299999999999997E-3</c:v>
                </c:pt>
                <c:pt idx="890">
                  <c:v>7.3350000000000004E-3</c:v>
                </c:pt>
                <c:pt idx="891">
                  <c:v>7.3460000000000001E-3</c:v>
                </c:pt>
                <c:pt idx="892">
                  <c:v>7.3569999999999998E-3</c:v>
                </c:pt>
                <c:pt idx="893">
                  <c:v>7.3705000000000003E-3</c:v>
                </c:pt>
                <c:pt idx="894">
                  <c:v>7.3730000000000002E-3</c:v>
                </c:pt>
                <c:pt idx="895">
                  <c:v>7.3864999999999998E-3</c:v>
                </c:pt>
                <c:pt idx="896">
                  <c:v>7.3839999999999999E-3</c:v>
                </c:pt>
                <c:pt idx="897">
                  <c:v>7.4054999999999998E-3</c:v>
                </c:pt>
                <c:pt idx="898">
                  <c:v>7.4085000000000002E-3</c:v>
                </c:pt>
                <c:pt idx="899">
                  <c:v>7.4190000000000002E-3</c:v>
                </c:pt>
                <c:pt idx="900">
                  <c:v>7.4190000000000002E-3</c:v>
                </c:pt>
                <c:pt idx="901">
                  <c:v>7.4434999999999996E-3</c:v>
                </c:pt>
                <c:pt idx="902">
                  <c:v>7.4380000000000002E-3</c:v>
                </c:pt>
                <c:pt idx="903">
                  <c:v>7.4545000000000002E-3</c:v>
                </c:pt>
                <c:pt idx="904">
                  <c:v>7.4570000000000001E-3</c:v>
                </c:pt>
                <c:pt idx="905">
                  <c:v>7.4654999999999999E-3</c:v>
                </c:pt>
                <c:pt idx="906">
                  <c:v>7.4790000000000004E-3</c:v>
                </c:pt>
                <c:pt idx="907">
                  <c:v>7.4790000000000004E-3</c:v>
                </c:pt>
                <c:pt idx="908">
                  <c:v>7.4925E-3</c:v>
                </c:pt>
                <c:pt idx="909">
                  <c:v>7.5034999999999998E-3</c:v>
                </c:pt>
                <c:pt idx="910">
                  <c:v>7.5085000000000004E-3</c:v>
                </c:pt>
                <c:pt idx="911">
                  <c:v>7.5195000000000001E-3</c:v>
                </c:pt>
                <c:pt idx="912">
                  <c:v>7.5275000000000003E-3</c:v>
                </c:pt>
                <c:pt idx="913">
                  <c:v>7.5304999999999999E-3</c:v>
                </c:pt>
                <c:pt idx="914">
                  <c:v>7.5465000000000003E-3</c:v>
                </c:pt>
                <c:pt idx="915">
                  <c:v>7.5519999999999997E-3</c:v>
                </c:pt>
                <c:pt idx="916">
                  <c:v>7.5575E-3</c:v>
                </c:pt>
                <c:pt idx="917">
                  <c:v>7.5684999999999997E-3</c:v>
                </c:pt>
                <c:pt idx="918">
                  <c:v>7.5764999999999999E-3</c:v>
                </c:pt>
                <c:pt idx="919">
                  <c:v>7.5874999999999996E-3</c:v>
                </c:pt>
                <c:pt idx="920">
                  <c:v>7.5954999999999998E-3</c:v>
                </c:pt>
                <c:pt idx="921">
                  <c:v>7.6065000000000004E-3</c:v>
                </c:pt>
                <c:pt idx="922">
                  <c:v>7.6065000000000004E-3</c:v>
                </c:pt>
                <c:pt idx="923">
                  <c:v>7.62E-3</c:v>
                </c:pt>
                <c:pt idx="924">
                  <c:v>7.6224999999999999E-3</c:v>
                </c:pt>
                <c:pt idx="925">
                  <c:v>7.6360000000000004E-3</c:v>
                </c:pt>
                <c:pt idx="926">
                  <c:v>7.639E-3</c:v>
                </c:pt>
                <c:pt idx="927">
                  <c:v>7.6604999999999998E-3</c:v>
                </c:pt>
                <c:pt idx="928">
                  <c:v>7.6470000000000002E-3</c:v>
                </c:pt>
                <c:pt idx="929">
                  <c:v>7.6740000000000003E-3</c:v>
                </c:pt>
                <c:pt idx="930">
                  <c:v>7.6715000000000004E-3</c:v>
                </c:pt>
                <c:pt idx="931">
                  <c:v>7.6930000000000002E-3</c:v>
                </c:pt>
                <c:pt idx="932">
                  <c:v>7.6930000000000002E-3</c:v>
                </c:pt>
                <c:pt idx="933">
                  <c:v>7.7039999999999999E-3</c:v>
                </c:pt>
                <c:pt idx="934">
                  <c:v>7.7095000000000002E-3</c:v>
                </c:pt>
                <c:pt idx="935">
                  <c:v>7.7149999999999996E-3</c:v>
                </c:pt>
                <c:pt idx="936">
                  <c:v>7.7229999999999998E-3</c:v>
                </c:pt>
                <c:pt idx="937">
                  <c:v>7.7390000000000002E-3</c:v>
                </c:pt>
                <c:pt idx="938">
                  <c:v>7.7390000000000002E-3</c:v>
                </c:pt>
                <c:pt idx="939">
                  <c:v>7.7530000000000003E-3</c:v>
                </c:pt>
                <c:pt idx="940">
                  <c:v>7.7555000000000002E-3</c:v>
                </c:pt>
                <c:pt idx="941">
                  <c:v>7.7689999999999999E-3</c:v>
                </c:pt>
                <c:pt idx="942">
                  <c:v>7.7799999999999996E-3</c:v>
                </c:pt>
                <c:pt idx="943">
                  <c:v>7.7879999999999998E-3</c:v>
                </c:pt>
                <c:pt idx="944">
                  <c:v>7.7910000000000002E-3</c:v>
                </c:pt>
                <c:pt idx="945">
                  <c:v>7.8015000000000003E-3</c:v>
                </c:pt>
                <c:pt idx="946">
                  <c:v>7.8150000000000008E-3</c:v>
                </c:pt>
                <c:pt idx="947">
                  <c:v>7.8204999999999993E-3</c:v>
                </c:pt>
                <c:pt idx="948">
                  <c:v>7.8235000000000006E-3</c:v>
                </c:pt>
                <c:pt idx="949">
                  <c:v>7.8370000000000002E-3</c:v>
                </c:pt>
                <c:pt idx="950">
                  <c:v>7.8425000000000005E-3</c:v>
                </c:pt>
                <c:pt idx="951">
                  <c:v>7.8615000000000004E-3</c:v>
                </c:pt>
                <c:pt idx="952">
                  <c:v>7.8584999999999992E-3</c:v>
                </c:pt>
                <c:pt idx="953">
                  <c:v>7.8720000000000005E-3</c:v>
                </c:pt>
                <c:pt idx="954">
                  <c:v>7.8799999999999999E-3</c:v>
                </c:pt>
                <c:pt idx="955">
                  <c:v>7.8855000000000001E-3</c:v>
                </c:pt>
                <c:pt idx="956">
                  <c:v>7.894E-3</c:v>
                </c:pt>
                <c:pt idx="957">
                  <c:v>7.9019999999999993E-3</c:v>
                </c:pt>
                <c:pt idx="958">
                  <c:v>7.9129999999999999E-3</c:v>
                </c:pt>
                <c:pt idx="959">
                  <c:v>7.9264999999999995E-3</c:v>
                </c:pt>
                <c:pt idx="960">
                  <c:v>7.9345000000000006E-3</c:v>
                </c:pt>
                <c:pt idx="961">
                  <c:v>7.9424999999999999E-3</c:v>
                </c:pt>
                <c:pt idx="962">
                  <c:v>7.9504999999999992E-3</c:v>
                </c:pt>
                <c:pt idx="963">
                  <c:v>7.9590000000000008E-3</c:v>
                </c:pt>
                <c:pt idx="964">
                  <c:v>7.9694999999999992E-3</c:v>
                </c:pt>
                <c:pt idx="965">
                  <c:v>7.9725000000000004E-3</c:v>
                </c:pt>
                <c:pt idx="966">
                  <c:v>7.9834999999999993E-3</c:v>
                </c:pt>
                <c:pt idx="967">
                  <c:v>7.9970000000000006E-3</c:v>
                </c:pt>
                <c:pt idx="968">
                  <c:v>7.9994999999999997E-3</c:v>
                </c:pt>
                <c:pt idx="969">
                  <c:v>8.0075000000000007E-3</c:v>
                </c:pt>
                <c:pt idx="970">
                  <c:v>8.0160000000000006E-3</c:v>
                </c:pt>
                <c:pt idx="971">
                  <c:v>8.0184999999999996E-3</c:v>
                </c:pt>
                <c:pt idx="972">
                  <c:v>8.0265000000000006E-3</c:v>
                </c:pt>
                <c:pt idx="973">
                  <c:v>8.0400000000000003E-3</c:v>
                </c:pt>
                <c:pt idx="974">
                  <c:v>8.0429999999999998E-3</c:v>
                </c:pt>
                <c:pt idx="975">
                  <c:v>8.0540000000000004E-3</c:v>
                </c:pt>
                <c:pt idx="976">
                  <c:v>8.0619999999999997E-3</c:v>
                </c:pt>
                <c:pt idx="977">
                  <c:v>8.0619999999999997E-3</c:v>
                </c:pt>
                <c:pt idx="978">
                  <c:v>8.0864999999999999E-3</c:v>
                </c:pt>
                <c:pt idx="979">
                  <c:v>8.0835000000000004E-3</c:v>
                </c:pt>
                <c:pt idx="980">
                  <c:v>8.0999999999999996E-3</c:v>
                </c:pt>
                <c:pt idx="981">
                  <c:v>8.097E-3</c:v>
                </c:pt>
                <c:pt idx="982">
                  <c:v>8.1134999999999992E-3</c:v>
                </c:pt>
                <c:pt idx="983">
                  <c:v>8.116E-3</c:v>
                </c:pt>
                <c:pt idx="984">
                  <c:v>8.1325000000000008E-3</c:v>
                </c:pt>
                <c:pt idx="985">
                  <c:v>8.1379999999999994E-3</c:v>
                </c:pt>
                <c:pt idx="986">
                  <c:v>8.1434999999999997E-3</c:v>
                </c:pt>
                <c:pt idx="987">
                  <c:v>8.1624999999999996E-3</c:v>
                </c:pt>
                <c:pt idx="988">
                  <c:v>8.1595000000000001E-3</c:v>
                </c:pt>
                <c:pt idx="989">
                  <c:v>8.1705000000000007E-3</c:v>
                </c:pt>
                <c:pt idx="990">
                  <c:v>8.1759999999999992E-3</c:v>
                </c:pt>
                <c:pt idx="991">
                  <c:v>8.1864999999999993E-3</c:v>
                </c:pt>
                <c:pt idx="992">
                  <c:v>8.1949999999999992E-3</c:v>
                </c:pt>
                <c:pt idx="993">
                  <c:v>8.2109999999999995E-3</c:v>
                </c:pt>
                <c:pt idx="994">
                  <c:v>8.2109999999999995E-3</c:v>
                </c:pt>
                <c:pt idx="995">
                  <c:v>8.2220000000000001E-3</c:v>
                </c:pt>
                <c:pt idx="996">
                  <c:v>8.2275000000000004E-3</c:v>
                </c:pt>
                <c:pt idx="997">
                  <c:v>8.2410000000000001E-3</c:v>
                </c:pt>
                <c:pt idx="998">
                  <c:v>8.2435000000000008E-3</c:v>
                </c:pt>
                <c:pt idx="999">
                  <c:v>8.2570000000000005E-3</c:v>
                </c:pt>
                <c:pt idx="1000">
                  <c:v>8.26E-3</c:v>
                </c:pt>
                <c:pt idx="1001">
                  <c:v>8.2679999999999993E-3</c:v>
                </c:pt>
                <c:pt idx="1002">
                  <c:v>8.2789999999999999E-3</c:v>
                </c:pt>
                <c:pt idx="1003">
                  <c:v>8.2845000000000002E-3</c:v>
                </c:pt>
                <c:pt idx="1004">
                  <c:v>8.2950000000000003E-3</c:v>
                </c:pt>
                <c:pt idx="1005">
                  <c:v>8.3005000000000006E-3</c:v>
                </c:pt>
                <c:pt idx="1006">
                  <c:v>8.3084999999999999E-3</c:v>
                </c:pt>
                <c:pt idx="1007">
                  <c:v>8.3195000000000005E-3</c:v>
                </c:pt>
                <c:pt idx="1008">
                  <c:v>8.3330000000000001E-3</c:v>
                </c:pt>
                <c:pt idx="1009">
                  <c:v>8.3359999999999997E-3</c:v>
                </c:pt>
                <c:pt idx="1010">
                  <c:v>8.3409999999999995E-3</c:v>
                </c:pt>
                <c:pt idx="1011">
                  <c:v>8.3630000000000006E-3</c:v>
                </c:pt>
                <c:pt idx="1012">
                  <c:v>8.3549999999999996E-3</c:v>
                </c:pt>
                <c:pt idx="1013">
                  <c:v>8.3684999999999992E-3</c:v>
                </c:pt>
                <c:pt idx="1014">
                  <c:v>8.3875000000000009E-3</c:v>
                </c:pt>
                <c:pt idx="1015">
                  <c:v>8.3820000000000006E-3</c:v>
                </c:pt>
                <c:pt idx="1016">
                  <c:v>8.3979999999999992E-3</c:v>
                </c:pt>
                <c:pt idx="1017">
                  <c:v>8.3979999999999992E-3</c:v>
                </c:pt>
                <c:pt idx="1018">
                  <c:v>8.4089999999999998E-3</c:v>
                </c:pt>
                <c:pt idx="1019">
                  <c:v>8.4224999999999994E-3</c:v>
                </c:pt>
                <c:pt idx="1020">
                  <c:v>8.4305000000000005E-3</c:v>
                </c:pt>
                <c:pt idx="1021">
                  <c:v>8.4360000000000008E-3</c:v>
                </c:pt>
                <c:pt idx="1022">
                  <c:v>8.4414999999999994E-3</c:v>
                </c:pt>
                <c:pt idx="1023">
                  <c:v>8.4550000000000007E-3</c:v>
                </c:pt>
                <c:pt idx="1024">
                  <c:v>8.4604999999999993E-3</c:v>
                </c:pt>
                <c:pt idx="1025">
                  <c:v>8.4659999999999996E-3</c:v>
                </c:pt>
                <c:pt idx="1026">
                  <c:v>8.4794999999999992E-3</c:v>
                </c:pt>
                <c:pt idx="1027">
                  <c:v>8.4794999999999992E-3</c:v>
                </c:pt>
                <c:pt idx="1028">
                  <c:v>8.4985000000000008E-3</c:v>
                </c:pt>
                <c:pt idx="1029">
                  <c:v>8.4930000000000005E-3</c:v>
                </c:pt>
                <c:pt idx="1030">
                  <c:v>8.5175000000000008E-3</c:v>
                </c:pt>
                <c:pt idx="1031">
                  <c:v>8.5175000000000008E-3</c:v>
                </c:pt>
                <c:pt idx="1032">
                  <c:v>8.5284999999999996E-3</c:v>
                </c:pt>
                <c:pt idx="1033">
                  <c:v>8.5365000000000007E-3</c:v>
                </c:pt>
                <c:pt idx="1034">
                  <c:v>8.5389999999999997E-3</c:v>
                </c:pt>
                <c:pt idx="1035">
                  <c:v>8.5529999999999998E-3</c:v>
                </c:pt>
                <c:pt idx="1036">
                  <c:v>8.5579999999999996E-3</c:v>
                </c:pt>
                <c:pt idx="1037">
                  <c:v>8.5690000000000002E-3</c:v>
                </c:pt>
                <c:pt idx="1038">
                  <c:v>8.5745000000000005E-3</c:v>
                </c:pt>
                <c:pt idx="1039">
                  <c:v>8.5824999999999999E-3</c:v>
                </c:pt>
                <c:pt idx="1040">
                  <c:v>8.5904999999999992E-3</c:v>
                </c:pt>
                <c:pt idx="1041">
                  <c:v>8.5935000000000004E-3</c:v>
                </c:pt>
                <c:pt idx="1042">
                  <c:v>8.6125000000000004E-3</c:v>
                </c:pt>
                <c:pt idx="1043">
                  <c:v>8.6095000000000008E-3</c:v>
                </c:pt>
                <c:pt idx="1044">
                  <c:v>8.6339999999999993E-3</c:v>
                </c:pt>
                <c:pt idx="1045">
                  <c:v>8.6339999999999993E-3</c:v>
                </c:pt>
                <c:pt idx="1046">
                  <c:v>8.6420000000000004E-3</c:v>
                </c:pt>
                <c:pt idx="1047">
                  <c:v>8.6505000000000002E-3</c:v>
                </c:pt>
                <c:pt idx="1048">
                  <c:v>8.6695000000000001E-3</c:v>
                </c:pt>
                <c:pt idx="1049">
                  <c:v>8.6800000000000002E-3</c:v>
                </c:pt>
                <c:pt idx="1050">
                  <c:v>8.6910000000000008E-3</c:v>
                </c:pt>
                <c:pt idx="1051">
                  <c:v>8.6940000000000003E-3</c:v>
                </c:pt>
                <c:pt idx="1052">
                  <c:v>8.7019999999999997E-3</c:v>
                </c:pt>
                <c:pt idx="1053">
                  <c:v>8.7100000000000007E-3</c:v>
                </c:pt>
                <c:pt idx="1054">
                  <c:v>8.7154999999999993E-3</c:v>
                </c:pt>
                <c:pt idx="1055">
                  <c:v>8.7344999999999992E-3</c:v>
                </c:pt>
                <c:pt idx="1056">
                  <c:v>8.7290000000000006E-3</c:v>
                </c:pt>
                <c:pt idx="1057">
                  <c:v>8.7480000000000006E-3</c:v>
                </c:pt>
                <c:pt idx="1058">
                  <c:v>8.7454999999999998E-3</c:v>
                </c:pt>
                <c:pt idx="1059">
                  <c:v>8.7589999999999994E-3</c:v>
                </c:pt>
                <c:pt idx="1060">
                  <c:v>8.7615000000000002E-3</c:v>
                </c:pt>
                <c:pt idx="1061">
                  <c:v>8.7725000000000008E-3</c:v>
                </c:pt>
                <c:pt idx="1062">
                  <c:v>8.7805000000000001E-3</c:v>
                </c:pt>
                <c:pt idx="1063">
                  <c:v>8.7915000000000007E-3</c:v>
                </c:pt>
                <c:pt idx="1064">
                  <c:v>8.7884999999999994E-3</c:v>
                </c:pt>
                <c:pt idx="1065">
                  <c:v>8.8184999999999999E-3</c:v>
                </c:pt>
                <c:pt idx="1066">
                  <c:v>8.8159999999999992E-3</c:v>
                </c:pt>
                <c:pt idx="1067">
                  <c:v>8.8210000000000007E-3</c:v>
                </c:pt>
                <c:pt idx="1068">
                  <c:v>8.8295000000000005E-3</c:v>
                </c:pt>
                <c:pt idx="1069">
                  <c:v>8.8454999999999992E-3</c:v>
                </c:pt>
                <c:pt idx="1070">
                  <c:v>8.8509999999999995E-3</c:v>
                </c:pt>
                <c:pt idx="1071">
                  <c:v>8.8564999999999998E-3</c:v>
                </c:pt>
                <c:pt idx="1072">
                  <c:v>8.8620000000000001E-3</c:v>
                </c:pt>
                <c:pt idx="1073">
                  <c:v>8.8699999999999994E-3</c:v>
                </c:pt>
                <c:pt idx="1074">
                  <c:v>8.881E-3</c:v>
                </c:pt>
                <c:pt idx="1075">
                  <c:v>8.8915000000000001E-3</c:v>
                </c:pt>
                <c:pt idx="1076">
                  <c:v>8.8915000000000001E-3</c:v>
                </c:pt>
                <c:pt idx="1077">
                  <c:v>8.9079999999999993E-3</c:v>
                </c:pt>
                <c:pt idx="1078">
                  <c:v>8.9055000000000002E-3</c:v>
                </c:pt>
                <c:pt idx="1079">
                  <c:v>8.9215000000000006E-3</c:v>
                </c:pt>
                <c:pt idx="1080">
                  <c:v>8.9245000000000001E-3</c:v>
                </c:pt>
                <c:pt idx="1081">
                  <c:v>8.9350000000000002E-3</c:v>
                </c:pt>
                <c:pt idx="1082">
                  <c:v>8.9324999999999995E-3</c:v>
                </c:pt>
                <c:pt idx="1083">
                  <c:v>8.9540000000000002E-3</c:v>
                </c:pt>
                <c:pt idx="1084">
                  <c:v>8.9569999999999997E-3</c:v>
                </c:pt>
                <c:pt idx="1085">
                  <c:v>8.9704999999999993E-3</c:v>
                </c:pt>
                <c:pt idx="1086">
                  <c:v>8.9674999999999998E-3</c:v>
                </c:pt>
                <c:pt idx="1087">
                  <c:v>8.9949999999999995E-3</c:v>
                </c:pt>
                <c:pt idx="1088">
                  <c:v>8.9840000000000007E-3</c:v>
                </c:pt>
                <c:pt idx="1089">
                  <c:v>9.0109999999999999E-3</c:v>
                </c:pt>
                <c:pt idx="1090">
                  <c:v>8.9975000000000003E-3</c:v>
                </c:pt>
                <c:pt idx="1091">
                  <c:v>9.0220000000000005E-3</c:v>
                </c:pt>
                <c:pt idx="1092">
                  <c:v>9.0084999999999991E-3</c:v>
                </c:pt>
                <c:pt idx="1093">
                  <c:v>9.0410000000000004E-3</c:v>
                </c:pt>
                <c:pt idx="1094">
                  <c:v>9.0379999999999992E-3</c:v>
                </c:pt>
                <c:pt idx="1095">
                  <c:v>9.0570000000000008E-3</c:v>
                </c:pt>
                <c:pt idx="1096">
                  <c:v>9.0570000000000008E-3</c:v>
                </c:pt>
                <c:pt idx="1097">
                  <c:v>9.0705000000000004E-3</c:v>
                </c:pt>
                <c:pt idx="1098">
                  <c:v>9.0814999999999993E-3</c:v>
                </c:pt>
                <c:pt idx="1099">
                  <c:v>9.0845000000000006E-3</c:v>
                </c:pt>
                <c:pt idx="1100">
                  <c:v>9.0950000000000007E-3</c:v>
                </c:pt>
                <c:pt idx="1101">
                  <c:v>9.103E-3</c:v>
                </c:pt>
                <c:pt idx="1102">
                  <c:v>9.1114999999999998E-3</c:v>
                </c:pt>
                <c:pt idx="1103">
                  <c:v>9.1249999999999994E-3</c:v>
                </c:pt>
                <c:pt idx="1104">
                  <c:v>9.1304999999999997E-3</c:v>
                </c:pt>
                <c:pt idx="1105">
                  <c:v>9.1304999999999997E-3</c:v>
                </c:pt>
                <c:pt idx="1106">
                  <c:v>9.1465000000000001E-3</c:v>
                </c:pt>
                <c:pt idx="1107">
                  <c:v>9.1494999999999996E-3</c:v>
                </c:pt>
                <c:pt idx="1108">
                  <c:v>9.1629999999999993E-3</c:v>
                </c:pt>
                <c:pt idx="1109">
                  <c:v>9.1765000000000006E-3</c:v>
                </c:pt>
                <c:pt idx="1110">
                  <c:v>9.1765000000000006E-3</c:v>
                </c:pt>
                <c:pt idx="1111">
                  <c:v>9.1845E-3</c:v>
                </c:pt>
                <c:pt idx="1112">
                  <c:v>9.1955000000000005E-3</c:v>
                </c:pt>
                <c:pt idx="1113">
                  <c:v>9.1955000000000005E-3</c:v>
                </c:pt>
                <c:pt idx="1114">
                  <c:v>9.2114999999999992E-3</c:v>
                </c:pt>
                <c:pt idx="1115">
                  <c:v>9.2200000000000008E-3</c:v>
                </c:pt>
                <c:pt idx="1116">
                  <c:v>9.2359999999999994E-3</c:v>
                </c:pt>
                <c:pt idx="1117">
                  <c:v>9.2390000000000007E-3</c:v>
                </c:pt>
                <c:pt idx="1118">
                  <c:v>9.2525000000000003E-3</c:v>
                </c:pt>
                <c:pt idx="1119">
                  <c:v>9.2495000000000008E-3</c:v>
                </c:pt>
                <c:pt idx="1120">
                  <c:v>9.2685000000000007E-3</c:v>
                </c:pt>
                <c:pt idx="1121">
                  <c:v>9.2685000000000007E-3</c:v>
                </c:pt>
                <c:pt idx="1122">
                  <c:v>9.2849999999999999E-3</c:v>
                </c:pt>
                <c:pt idx="1123">
                  <c:v>9.2875000000000006E-3</c:v>
                </c:pt>
                <c:pt idx="1124">
                  <c:v>9.2960000000000004E-3</c:v>
                </c:pt>
                <c:pt idx="1125">
                  <c:v>9.2984999999999995E-3</c:v>
                </c:pt>
                <c:pt idx="1126">
                  <c:v>9.3065000000000005E-3</c:v>
                </c:pt>
                <c:pt idx="1127">
                  <c:v>9.3200000000000002E-3</c:v>
                </c:pt>
                <c:pt idx="1128">
                  <c:v>9.3285E-3</c:v>
                </c:pt>
                <c:pt idx="1129">
                  <c:v>9.3310000000000008E-3</c:v>
                </c:pt>
                <c:pt idx="1130">
                  <c:v>9.3500000000000007E-3</c:v>
                </c:pt>
                <c:pt idx="1131">
                  <c:v>9.3445000000000004E-3</c:v>
                </c:pt>
                <c:pt idx="1132">
                  <c:v>9.3664999999999998E-3</c:v>
                </c:pt>
                <c:pt idx="1133">
                  <c:v>9.3554999999999992E-3</c:v>
                </c:pt>
                <c:pt idx="1134">
                  <c:v>9.3825000000000002E-3</c:v>
                </c:pt>
                <c:pt idx="1135">
                  <c:v>9.3799999999999994E-3</c:v>
                </c:pt>
                <c:pt idx="1136">
                  <c:v>9.3989999999999994E-3</c:v>
                </c:pt>
                <c:pt idx="1137">
                  <c:v>9.4039999999999992E-3</c:v>
                </c:pt>
                <c:pt idx="1138">
                  <c:v>9.4070000000000004E-3</c:v>
                </c:pt>
                <c:pt idx="1139">
                  <c:v>9.4179999999999993E-3</c:v>
                </c:pt>
                <c:pt idx="1140">
                  <c:v>9.4284999999999994E-3</c:v>
                </c:pt>
                <c:pt idx="1141">
                  <c:v>9.4315000000000006E-3</c:v>
                </c:pt>
                <c:pt idx="1142">
                  <c:v>9.4474999999999993E-3</c:v>
                </c:pt>
                <c:pt idx="1143">
                  <c:v>9.4505000000000006E-3</c:v>
                </c:pt>
                <c:pt idx="1144">
                  <c:v>9.4610000000000007E-3</c:v>
                </c:pt>
                <c:pt idx="1145">
                  <c:v>9.4664999999999992E-3</c:v>
                </c:pt>
                <c:pt idx="1146">
                  <c:v>9.4800000000000006E-3</c:v>
                </c:pt>
                <c:pt idx="1147">
                  <c:v>9.4830000000000001E-3</c:v>
                </c:pt>
                <c:pt idx="1148">
                  <c:v>9.4935000000000002E-3</c:v>
                </c:pt>
                <c:pt idx="1149">
                  <c:v>9.502E-3</c:v>
                </c:pt>
                <c:pt idx="1150">
                  <c:v>9.5075000000000003E-3</c:v>
                </c:pt>
                <c:pt idx="1151">
                  <c:v>9.5180000000000004E-3</c:v>
                </c:pt>
                <c:pt idx="1152">
                  <c:v>9.5265000000000002E-3</c:v>
                </c:pt>
                <c:pt idx="1153">
                  <c:v>9.5344999999999996E-3</c:v>
                </c:pt>
                <c:pt idx="1154">
                  <c:v>9.5534999999999995E-3</c:v>
                </c:pt>
                <c:pt idx="1155">
                  <c:v>9.5589999999999998E-3</c:v>
                </c:pt>
                <c:pt idx="1156">
                  <c:v>9.5639999999999996E-3</c:v>
                </c:pt>
                <c:pt idx="1157">
                  <c:v>9.5829999999999995E-3</c:v>
                </c:pt>
                <c:pt idx="1158">
                  <c:v>9.5805000000000005E-3</c:v>
                </c:pt>
                <c:pt idx="1159">
                  <c:v>9.5969999999999996E-3</c:v>
                </c:pt>
                <c:pt idx="1160">
                  <c:v>9.5969999999999996E-3</c:v>
                </c:pt>
                <c:pt idx="1161">
                  <c:v>9.6159999999999995E-3</c:v>
                </c:pt>
                <c:pt idx="1162">
                  <c:v>9.6159999999999995E-3</c:v>
                </c:pt>
                <c:pt idx="1163">
                  <c:v>9.6294999999999992E-3</c:v>
                </c:pt>
                <c:pt idx="1164">
                  <c:v>9.6345000000000007E-3</c:v>
                </c:pt>
                <c:pt idx="1165">
                  <c:v>9.6399999999999993E-3</c:v>
                </c:pt>
                <c:pt idx="1166">
                  <c:v>9.6509999999999999E-3</c:v>
                </c:pt>
                <c:pt idx="1167">
                  <c:v>9.6535000000000006E-3</c:v>
                </c:pt>
                <c:pt idx="1168">
                  <c:v>9.6699999999999998E-3</c:v>
                </c:pt>
                <c:pt idx="1169">
                  <c:v>9.6725000000000005E-3</c:v>
                </c:pt>
                <c:pt idx="1170">
                  <c:v>9.6865000000000007E-3</c:v>
                </c:pt>
                <c:pt idx="1171">
                  <c:v>9.6865000000000007E-3</c:v>
                </c:pt>
                <c:pt idx="1172">
                  <c:v>9.6945E-3</c:v>
                </c:pt>
                <c:pt idx="1173">
                  <c:v>9.7000000000000003E-3</c:v>
                </c:pt>
                <c:pt idx="1174">
                  <c:v>9.7160000000000007E-3</c:v>
                </c:pt>
                <c:pt idx="1175">
                  <c:v>9.724E-3</c:v>
                </c:pt>
                <c:pt idx="1176">
                  <c:v>9.7324999999999998E-3</c:v>
                </c:pt>
                <c:pt idx="1177">
                  <c:v>9.7324999999999998E-3</c:v>
                </c:pt>
                <c:pt idx="1178">
                  <c:v>9.7429999999999999E-3</c:v>
                </c:pt>
                <c:pt idx="1179">
                  <c:v>9.7595000000000008E-3</c:v>
                </c:pt>
                <c:pt idx="1180">
                  <c:v>9.7595000000000008E-3</c:v>
                </c:pt>
                <c:pt idx="1181">
                  <c:v>9.7704999999999997E-3</c:v>
                </c:pt>
                <c:pt idx="1182">
                  <c:v>9.7785000000000007E-3</c:v>
                </c:pt>
                <c:pt idx="1183">
                  <c:v>9.7920000000000004E-3</c:v>
                </c:pt>
                <c:pt idx="1184">
                  <c:v>9.7920000000000004E-3</c:v>
                </c:pt>
                <c:pt idx="1185">
                  <c:v>9.8029999999999992E-3</c:v>
                </c:pt>
                <c:pt idx="1186">
                  <c:v>9.8084999999999995E-3</c:v>
                </c:pt>
                <c:pt idx="1187">
                  <c:v>9.8244999999999999E-3</c:v>
                </c:pt>
                <c:pt idx="1188">
                  <c:v>9.8189999999999996E-3</c:v>
                </c:pt>
                <c:pt idx="1189">
                  <c:v>9.8434999999999998E-3</c:v>
                </c:pt>
                <c:pt idx="1190">
                  <c:v>9.8410000000000008E-3</c:v>
                </c:pt>
                <c:pt idx="1191">
                  <c:v>9.8624999999999997E-3</c:v>
                </c:pt>
                <c:pt idx="1192">
                  <c:v>9.8514999999999991E-3</c:v>
                </c:pt>
                <c:pt idx="1193">
                  <c:v>9.8650000000000005E-3</c:v>
                </c:pt>
                <c:pt idx="1194">
                  <c:v>9.8759999999999994E-3</c:v>
                </c:pt>
                <c:pt idx="1195">
                  <c:v>9.887E-3</c:v>
                </c:pt>
                <c:pt idx="1196">
                  <c:v>9.8925000000000003E-3</c:v>
                </c:pt>
                <c:pt idx="1197">
                  <c:v>9.9004999999999996E-3</c:v>
                </c:pt>
                <c:pt idx="1198">
                  <c:v>9.9085000000000006E-3</c:v>
                </c:pt>
                <c:pt idx="1199">
                  <c:v>9.9139999999999992E-3</c:v>
                </c:pt>
                <c:pt idx="1200">
                  <c:v>9.9275000000000006E-3</c:v>
                </c:pt>
                <c:pt idx="1201">
                  <c:v>9.9330000000000009E-3</c:v>
                </c:pt>
                <c:pt idx="1202">
                  <c:v>9.9544999999999998E-3</c:v>
                </c:pt>
                <c:pt idx="1203">
                  <c:v>9.9574999999999993E-3</c:v>
                </c:pt>
                <c:pt idx="1204">
                  <c:v>9.9764999999999993E-3</c:v>
                </c:pt>
                <c:pt idx="1205">
                  <c:v>9.9764999999999993E-3</c:v>
                </c:pt>
                <c:pt idx="1206">
                  <c:v>9.9924999999999996E-3</c:v>
                </c:pt>
                <c:pt idx="1207">
                  <c:v>1.00065E-2</c:v>
                </c:pt>
                <c:pt idx="1208">
                  <c:v>1.0014500000000001E-2</c:v>
                </c:pt>
                <c:pt idx="1209">
                  <c:v>1.0030499999999999E-2</c:v>
                </c:pt>
                <c:pt idx="1210">
                  <c:v>1.0036E-2</c:v>
                </c:pt>
                <c:pt idx="1211">
                  <c:v>1.0052500000000001E-2</c:v>
                </c:pt>
                <c:pt idx="1212">
                  <c:v>1.0068499999999999E-2</c:v>
                </c:pt>
                <c:pt idx="1213">
                  <c:v>1.0076999999999999E-2</c:v>
                </c:pt>
                <c:pt idx="1214">
                  <c:v>1.00955E-2</c:v>
                </c:pt>
                <c:pt idx="1215">
                  <c:v>1.0111999999999999E-2</c:v>
                </c:pt>
                <c:pt idx="1216">
                  <c:v>1.01285E-2</c:v>
                </c:pt>
                <c:pt idx="1217">
                  <c:v>1.0144500000000001E-2</c:v>
                </c:pt>
                <c:pt idx="1218">
                  <c:v>1.01555E-2</c:v>
                </c:pt>
                <c:pt idx="1219">
                  <c:v>1.0177E-2</c:v>
                </c:pt>
                <c:pt idx="1220">
                  <c:v>1.0185E-2</c:v>
                </c:pt>
                <c:pt idx="1221">
                  <c:v>1.0204E-2</c:v>
                </c:pt>
                <c:pt idx="1222">
                  <c:v>1.02205E-2</c:v>
                </c:pt>
                <c:pt idx="1223">
                  <c:v>1.0250499999999999E-2</c:v>
                </c:pt>
                <c:pt idx="1224">
                  <c:v>1.0260999999999999E-2</c:v>
                </c:pt>
                <c:pt idx="1225">
                  <c:v>1.02855E-2</c:v>
                </c:pt>
                <c:pt idx="1226">
                  <c:v>1.02965E-2</c:v>
                </c:pt>
                <c:pt idx="1227">
                  <c:v>1.03155E-2</c:v>
                </c:pt>
                <c:pt idx="1228">
                  <c:v>1.0323499999999999E-2</c:v>
                </c:pt>
                <c:pt idx="1229">
                  <c:v>1.0345E-2</c:v>
                </c:pt>
                <c:pt idx="1230">
                  <c:v>1.0361499999999999E-2</c:v>
                </c:pt>
                <c:pt idx="1231">
                  <c:v>1.03695E-2</c:v>
                </c:pt>
                <c:pt idx="1232">
                  <c:v>1.03885E-2</c:v>
                </c:pt>
                <c:pt idx="1233">
                  <c:v>1.0404999999999999E-2</c:v>
                </c:pt>
                <c:pt idx="1234">
                  <c:v>1.0413E-2</c:v>
                </c:pt>
                <c:pt idx="1235">
                  <c:v>1.0432E-2</c:v>
                </c:pt>
                <c:pt idx="1236">
                  <c:v>1.0451E-2</c:v>
                </c:pt>
                <c:pt idx="1237">
                  <c:v>1.0462000000000001E-2</c:v>
                </c:pt>
                <c:pt idx="1238">
                  <c:v>1.0477999999999999E-2</c:v>
                </c:pt>
                <c:pt idx="1239">
                  <c:v>1.0491500000000001E-2</c:v>
                </c:pt>
                <c:pt idx="1240">
                  <c:v>1.0508E-2</c:v>
                </c:pt>
                <c:pt idx="1241">
                  <c:v>1.0524E-2</c:v>
                </c:pt>
                <c:pt idx="1242">
                  <c:v>1.0548500000000001E-2</c:v>
                </c:pt>
                <c:pt idx="1243">
                  <c:v>1.05565E-2</c:v>
                </c:pt>
                <c:pt idx="1244">
                  <c:v>1.05705E-2</c:v>
                </c:pt>
                <c:pt idx="1245">
                  <c:v>1.05865E-2</c:v>
                </c:pt>
                <c:pt idx="1246">
                  <c:v>1.0611000000000001E-2</c:v>
                </c:pt>
                <c:pt idx="1247">
                  <c:v>1.06245E-2</c:v>
                </c:pt>
                <c:pt idx="1248">
                  <c:v>1.06435E-2</c:v>
                </c:pt>
                <c:pt idx="1249">
                  <c:v>1.0657E-2</c:v>
                </c:pt>
                <c:pt idx="1250">
                  <c:v>1.0678999999999999E-2</c:v>
                </c:pt>
                <c:pt idx="1251">
                  <c:v>1.0692500000000001E-2</c:v>
                </c:pt>
                <c:pt idx="1252">
                  <c:v>1.0703000000000001E-2</c:v>
                </c:pt>
                <c:pt idx="1253">
                  <c:v>1.0727499999999999E-2</c:v>
                </c:pt>
                <c:pt idx="1254">
                  <c:v>1.0741000000000001E-2</c:v>
                </c:pt>
                <c:pt idx="1255">
                  <c:v>1.0763E-2</c:v>
                </c:pt>
                <c:pt idx="1256">
                  <c:v>1.0770999999999999E-2</c:v>
                </c:pt>
                <c:pt idx="1257">
                  <c:v>1.0798E-2</c:v>
                </c:pt>
                <c:pt idx="1258">
                  <c:v>1.0806E-2</c:v>
                </c:pt>
                <c:pt idx="1259">
                  <c:v>1.082E-2</c:v>
                </c:pt>
                <c:pt idx="1260">
                  <c:v>1.0843999999999999E-2</c:v>
                </c:pt>
                <c:pt idx="1261">
                  <c:v>1.0858E-2</c:v>
                </c:pt>
                <c:pt idx="1262">
                  <c:v>1.08795E-2</c:v>
                </c:pt>
                <c:pt idx="1263">
                  <c:v>1.0890499999999999E-2</c:v>
                </c:pt>
                <c:pt idx="1264">
                  <c:v>1.0919999999999999E-2</c:v>
                </c:pt>
                <c:pt idx="1265">
                  <c:v>1.0925499999999999E-2</c:v>
                </c:pt>
                <c:pt idx="1266">
                  <c:v>1.0944499999999999E-2</c:v>
                </c:pt>
                <c:pt idx="1267">
                  <c:v>1.0966E-2</c:v>
                </c:pt>
                <c:pt idx="1268">
                  <c:v>1.09905E-2</c:v>
                </c:pt>
                <c:pt idx="1269">
                  <c:v>1.10125E-2</c:v>
                </c:pt>
                <c:pt idx="1270">
                  <c:v>1.1023E-2</c:v>
                </c:pt>
                <c:pt idx="1271">
                  <c:v>1.1044999999999999E-2</c:v>
                </c:pt>
                <c:pt idx="1272">
                  <c:v>1.10475E-2</c:v>
                </c:pt>
                <c:pt idx="1273">
                  <c:v>1.1063999999999999E-2</c:v>
                </c:pt>
                <c:pt idx="1274">
                  <c:v>1.1083000000000001E-2</c:v>
                </c:pt>
                <c:pt idx="1275">
                  <c:v>1.11045E-2</c:v>
                </c:pt>
                <c:pt idx="1276">
                  <c:v>1.1126E-2</c:v>
                </c:pt>
                <c:pt idx="1277">
                  <c:v>1.1129E-2</c:v>
                </c:pt>
                <c:pt idx="1278">
                  <c:v>1.1148E-2</c:v>
                </c:pt>
                <c:pt idx="1279">
                  <c:v>1.1169500000000001E-2</c:v>
                </c:pt>
                <c:pt idx="1280">
                  <c:v>1.11725E-2</c:v>
                </c:pt>
                <c:pt idx="1281">
                  <c:v>1.12105E-2</c:v>
                </c:pt>
                <c:pt idx="1282">
                  <c:v>1.1205E-2</c:v>
                </c:pt>
                <c:pt idx="1283">
                  <c:v>1.1232000000000001E-2</c:v>
                </c:pt>
                <c:pt idx="1284">
                  <c:v>1.1243E-2</c:v>
                </c:pt>
                <c:pt idx="1285">
                  <c:v>1.1261999999999999E-2</c:v>
                </c:pt>
                <c:pt idx="1286">
                  <c:v>1.12725E-2</c:v>
                </c:pt>
                <c:pt idx="1287">
                  <c:v>1.1291499999999999E-2</c:v>
                </c:pt>
                <c:pt idx="1288">
                  <c:v>1.1310499999999999E-2</c:v>
                </c:pt>
                <c:pt idx="1289">
                  <c:v>1.1324000000000001E-2</c:v>
                </c:pt>
                <c:pt idx="1290">
                  <c:v>1.13515E-2</c:v>
                </c:pt>
                <c:pt idx="1291">
                  <c:v>1.13565E-2</c:v>
                </c:pt>
                <c:pt idx="1292">
                  <c:v>1.13785E-2</c:v>
                </c:pt>
                <c:pt idx="1293">
                  <c:v>1.1391999999999999E-2</c:v>
                </c:pt>
                <c:pt idx="1294">
                  <c:v>1.1405500000000001E-2</c:v>
                </c:pt>
                <c:pt idx="1295">
                  <c:v>1.1424500000000001E-2</c:v>
                </c:pt>
                <c:pt idx="1296">
                  <c:v>1.1438E-2</c:v>
                </c:pt>
                <c:pt idx="1297">
                  <c:v>1.1464999999999999E-2</c:v>
                </c:pt>
                <c:pt idx="1298">
                  <c:v>1.1476E-2</c:v>
                </c:pt>
                <c:pt idx="1299">
                  <c:v>1.14895E-2</c:v>
                </c:pt>
                <c:pt idx="1300">
                  <c:v>1.15085E-2</c:v>
                </c:pt>
                <c:pt idx="1301">
                  <c:v>1.15275E-2</c:v>
                </c:pt>
                <c:pt idx="1302">
                  <c:v>1.1533E-2</c:v>
                </c:pt>
                <c:pt idx="1303">
                  <c:v>1.15575E-2</c:v>
                </c:pt>
                <c:pt idx="1304">
                  <c:v>1.1571E-2</c:v>
                </c:pt>
                <c:pt idx="1305">
                  <c:v>1.15925E-2</c:v>
                </c:pt>
                <c:pt idx="1306">
                  <c:v>1.1617000000000001E-2</c:v>
                </c:pt>
                <c:pt idx="1307">
                  <c:v>1.1625E-2</c:v>
                </c:pt>
                <c:pt idx="1308">
                  <c:v>1.1646999999999999E-2</c:v>
                </c:pt>
                <c:pt idx="1309">
                  <c:v>1.1657499999999999E-2</c:v>
                </c:pt>
                <c:pt idx="1310">
                  <c:v>1.1674E-2</c:v>
                </c:pt>
                <c:pt idx="1311">
                  <c:v>1.16905E-2</c:v>
                </c:pt>
                <c:pt idx="1312">
                  <c:v>1.1704000000000001E-2</c:v>
                </c:pt>
                <c:pt idx="1313">
                  <c:v>1.1733499999999999E-2</c:v>
                </c:pt>
                <c:pt idx="1314">
                  <c:v>1.1742000000000001E-2</c:v>
                </c:pt>
                <c:pt idx="1315">
                  <c:v>1.1769E-2</c:v>
                </c:pt>
                <c:pt idx="1316">
                  <c:v>1.1785E-2</c:v>
                </c:pt>
                <c:pt idx="1317">
                  <c:v>1.17935E-2</c:v>
                </c:pt>
                <c:pt idx="1318">
                  <c:v>1.1815000000000001E-2</c:v>
                </c:pt>
                <c:pt idx="1319">
                  <c:v>1.18315E-2</c:v>
                </c:pt>
                <c:pt idx="1320">
                  <c:v>1.18475E-2</c:v>
                </c:pt>
                <c:pt idx="1321">
                  <c:v>1.1861E-2</c:v>
                </c:pt>
                <c:pt idx="1322">
                  <c:v>1.188E-2</c:v>
                </c:pt>
                <c:pt idx="1323">
                  <c:v>1.1899E-2</c:v>
                </c:pt>
                <c:pt idx="1324">
                  <c:v>1.191E-2</c:v>
                </c:pt>
                <c:pt idx="1325">
                  <c:v>1.1929E-2</c:v>
                </c:pt>
                <c:pt idx="1326">
                  <c:v>1.1945000000000001E-2</c:v>
                </c:pt>
                <c:pt idx="1327">
                  <c:v>1.1967E-2</c:v>
                </c:pt>
                <c:pt idx="1328">
                  <c:v>1.19805E-2</c:v>
                </c:pt>
                <c:pt idx="1329">
                  <c:v>1.19965E-2</c:v>
                </c:pt>
                <c:pt idx="1330">
                  <c:v>1.2012999999999999E-2</c:v>
                </c:pt>
                <c:pt idx="1331">
                  <c:v>1.2029E-2</c:v>
                </c:pt>
                <c:pt idx="1332">
                  <c:v>1.2048E-2</c:v>
                </c:pt>
                <c:pt idx="1333">
                  <c:v>1.20565E-2</c:v>
                </c:pt>
                <c:pt idx="1334">
                  <c:v>1.20835E-2</c:v>
                </c:pt>
                <c:pt idx="1335">
                  <c:v>1.20915E-2</c:v>
                </c:pt>
                <c:pt idx="1336">
                  <c:v>1.2108000000000001E-2</c:v>
                </c:pt>
                <c:pt idx="1337">
                  <c:v>1.2132499999999999E-2</c:v>
                </c:pt>
                <c:pt idx="1338">
                  <c:v>1.21405E-2</c:v>
                </c:pt>
                <c:pt idx="1339">
                  <c:v>1.2161999999999999E-2</c:v>
                </c:pt>
                <c:pt idx="1340">
                  <c:v>1.21785E-2</c:v>
                </c:pt>
                <c:pt idx="1341">
                  <c:v>1.21945E-2</c:v>
                </c:pt>
                <c:pt idx="1342">
                  <c:v>1.22165E-2</c:v>
                </c:pt>
                <c:pt idx="1343">
                  <c:v>1.2222E-2</c:v>
                </c:pt>
                <c:pt idx="1344">
                  <c:v>1.2243499999999999E-2</c:v>
                </c:pt>
                <c:pt idx="1345">
                  <c:v>1.2257000000000001E-2</c:v>
                </c:pt>
                <c:pt idx="1346">
                  <c:v>1.2267999999999999E-2</c:v>
                </c:pt>
                <c:pt idx="1347">
                  <c:v>1.2295E-2</c:v>
                </c:pt>
                <c:pt idx="1348">
                  <c:v>1.23085E-2</c:v>
                </c:pt>
                <c:pt idx="1349">
                  <c:v>1.23275E-2</c:v>
                </c:pt>
                <c:pt idx="1350">
                  <c:v>1.23465E-2</c:v>
                </c:pt>
                <c:pt idx="1351">
                  <c:v>1.2354499999999999E-2</c:v>
                </c:pt>
                <c:pt idx="1352">
                  <c:v>1.239E-2</c:v>
                </c:pt>
                <c:pt idx="1353">
                  <c:v>1.2387E-2</c:v>
                </c:pt>
                <c:pt idx="1354">
                  <c:v>1.24145E-2</c:v>
                </c:pt>
                <c:pt idx="1355">
                  <c:v>1.2428E-2</c:v>
                </c:pt>
                <c:pt idx="1356">
                  <c:v>1.2447E-2</c:v>
                </c:pt>
                <c:pt idx="1357">
                  <c:v>1.24685E-2</c:v>
                </c:pt>
                <c:pt idx="1358">
                  <c:v>1.2479499999999999E-2</c:v>
                </c:pt>
                <c:pt idx="1359">
                  <c:v>1.25065E-2</c:v>
                </c:pt>
                <c:pt idx="1360">
                  <c:v>1.2517500000000001E-2</c:v>
                </c:pt>
                <c:pt idx="1361">
                  <c:v>1.2536500000000001E-2</c:v>
                </c:pt>
                <c:pt idx="1362">
                  <c:v>1.2555500000000001E-2</c:v>
                </c:pt>
                <c:pt idx="1363">
                  <c:v>1.25635E-2</c:v>
                </c:pt>
                <c:pt idx="1364">
                  <c:v>1.2593500000000001E-2</c:v>
                </c:pt>
                <c:pt idx="1365">
                  <c:v>1.25985E-2</c:v>
                </c:pt>
                <c:pt idx="1366">
                  <c:v>1.26175E-2</c:v>
                </c:pt>
                <c:pt idx="1367">
                  <c:v>1.26365E-2</c:v>
                </c:pt>
                <c:pt idx="1368">
                  <c:v>1.2645E-2</c:v>
                </c:pt>
                <c:pt idx="1369">
                  <c:v>1.2669E-2</c:v>
                </c:pt>
                <c:pt idx="1370">
                  <c:v>1.268E-2</c:v>
                </c:pt>
                <c:pt idx="1371">
                  <c:v>1.2704500000000001E-2</c:v>
                </c:pt>
                <c:pt idx="1372">
                  <c:v>1.2715499999999999E-2</c:v>
                </c:pt>
                <c:pt idx="1373">
                  <c:v>1.2729000000000001E-2</c:v>
                </c:pt>
                <c:pt idx="1374">
                  <c:v>1.2748000000000001E-2</c:v>
                </c:pt>
                <c:pt idx="1375">
                  <c:v>1.2758500000000001E-2</c:v>
                </c:pt>
                <c:pt idx="1376">
                  <c:v>1.27805E-2</c:v>
                </c:pt>
                <c:pt idx="1377">
                  <c:v>1.2791E-2</c:v>
                </c:pt>
                <c:pt idx="1378">
                  <c:v>1.2807499999999999E-2</c:v>
                </c:pt>
                <c:pt idx="1379">
                  <c:v>1.2832E-2</c:v>
                </c:pt>
                <c:pt idx="1380">
                  <c:v>1.28345E-2</c:v>
                </c:pt>
                <c:pt idx="1381">
                  <c:v>1.2867E-2</c:v>
                </c:pt>
                <c:pt idx="1382">
                  <c:v>1.28725E-2</c:v>
                </c:pt>
                <c:pt idx="1383">
                  <c:v>1.28945E-2</c:v>
                </c:pt>
                <c:pt idx="1384">
                  <c:v>1.29135E-2</c:v>
                </c:pt>
                <c:pt idx="1385">
                  <c:v>1.29295E-2</c:v>
                </c:pt>
                <c:pt idx="1386">
                  <c:v>1.2945999999999999E-2</c:v>
                </c:pt>
                <c:pt idx="1387">
                  <c:v>1.2962E-2</c:v>
                </c:pt>
                <c:pt idx="1388">
                  <c:v>1.2980999999999999E-2</c:v>
                </c:pt>
                <c:pt idx="1389">
                  <c:v>1.2999999999999999E-2</c:v>
                </c:pt>
                <c:pt idx="1390">
                  <c:v>1.3013500000000001E-2</c:v>
                </c:pt>
                <c:pt idx="1391">
                  <c:v>1.3027E-2</c:v>
                </c:pt>
                <c:pt idx="1392">
                  <c:v>1.30405E-2</c:v>
                </c:pt>
                <c:pt idx="1393">
                  <c:v>1.3065E-2</c:v>
                </c:pt>
                <c:pt idx="1394">
                  <c:v>1.30785E-2</c:v>
                </c:pt>
                <c:pt idx="1395">
                  <c:v>1.3100499999999999E-2</c:v>
                </c:pt>
                <c:pt idx="1396">
                  <c:v>1.3103E-2</c:v>
                </c:pt>
                <c:pt idx="1397">
                  <c:v>1.3138499999999999E-2</c:v>
                </c:pt>
                <c:pt idx="1398">
                  <c:v>1.3138499999999999E-2</c:v>
                </c:pt>
                <c:pt idx="1399">
                  <c:v>1.31655E-2</c:v>
                </c:pt>
                <c:pt idx="1400">
                  <c:v>1.31845E-2</c:v>
                </c:pt>
                <c:pt idx="1401">
                  <c:v>1.319E-2</c:v>
                </c:pt>
                <c:pt idx="1402">
                  <c:v>1.32225E-2</c:v>
                </c:pt>
                <c:pt idx="1403">
                  <c:v>1.3230499999999999E-2</c:v>
                </c:pt>
                <c:pt idx="1404">
                  <c:v>1.3252E-2</c:v>
                </c:pt>
                <c:pt idx="1405">
                  <c:v>1.3273999999999999E-2</c:v>
                </c:pt>
                <c:pt idx="1406">
                  <c:v>1.32795E-2</c:v>
                </c:pt>
                <c:pt idx="1407">
                  <c:v>1.3306500000000001E-2</c:v>
                </c:pt>
                <c:pt idx="1408">
                  <c:v>1.3309E-2</c:v>
                </c:pt>
                <c:pt idx="1409">
                  <c:v>1.33335E-2</c:v>
                </c:pt>
                <c:pt idx="1410">
                  <c:v>1.33525E-2</c:v>
                </c:pt>
                <c:pt idx="1411">
                  <c:v>1.3365999999999999E-2</c:v>
                </c:pt>
                <c:pt idx="1412">
                  <c:v>1.3379500000000001E-2</c:v>
                </c:pt>
                <c:pt idx="1413">
                  <c:v>1.34015E-2</c:v>
                </c:pt>
                <c:pt idx="1414">
                  <c:v>1.3417500000000001E-2</c:v>
                </c:pt>
                <c:pt idx="1415">
                  <c:v>1.3434E-2</c:v>
                </c:pt>
                <c:pt idx="1416">
                  <c:v>1.3447499999999999E-2</c:v>
                </c:pt>
                <c:pt idx="1417">
                  <c:v>1.3469E-2</c:v>
                </c:pt>
                <c:pt idx="1418">
                  <c:v>1.34775E-2</c:v>
                </c:pt>
                <c:pt idx="1419">
                  <c:v>1.3507E-2</c:v>
                </c:pt>
                <c:pt idx="1420">
                  <c:v>1.35205E-2</c:v>
                </c:pt>
                <c:pt idx="1421">
                  <c:v>1.35345E-2</c:v>
                </c:pt>
                <c:pt idx="1422">
                  <c:v>1.3553000000000001E-2</c:v>
                </c:pt>
                <c:pt idx="1423">
                  <c:v>1.3558499999999999E-2</c:v>
                </c:pt>
                <c:pt idx="1424">
                  <c:v>1.3586000000000001E-2</c:v>
                </c:pt>
                <c:pt idx="1425">
                  <c:v>1.3591000000000001E-2</c:v>
                </c:pt>
                <c:pt idx="1426">
                  <c:v>1.3615500000000001E-2</c:v>
                </c:pt>
                <c:pt idx="1427">
                  <c:v>1.3629E-2</c:v>
                </c:pt>
                <c:pt idx="1428">
                  <c:v>1.36455E-2</c:v>
                </c:pt>
                <c:pt idx="1429">
                  <c:v>1.367E-2</c:v>
                </c:pt>
                <c:pt idx="1430">
                  <c:v>1.36805E-2</c:v>
                </c:pt>
                <c:pt idx="1431">
                  <c:v>1.36995E-2</c:v>
                </c:pt>
                <c:pt idx="1432">
                  <c:v>1.3716000000000001E-2</c:v>
                </c:pt>
                <c:pt idx="1433">
                  <c:v>1.37295E-2</c:v>
                </c:pt>
                <c:pt idx="1434">
                  <c:v>1.37565E-2</c:v>
                </c:pt>
                <c:pt idx="1435">
                  <c:v>1.3762E-2</c:v>
                </c:pt>
                <c:pt idx="1436">
                  <c:v>1.3778500000000001E-2</c:v>
                </c:pt>
                <c:pt idx="1437">
                  <c:v>1.38E-2</c:v>
                </c:pt>
                <c:pt idx="1438">
                  <c:v>1.3816500000000001E-2</c:v>
                </c:pt>
                <c:pt idx="1439">
                  <c:v>1.3838E-2</c:v>
                </c:pt>
                <c:pt idx="1440">
                  <c:v>1.3846000000000001E-2</c:v>
                </c:pt>
                <c:pt idx="1441">
                  <c:v>1.3870499999999999E-2</c:v>
                </c:pt>
                <c:pt idx="1442">
                  <c:v>1.38815E-2</c:v>
                </c:pt>
                <c:pt idx="1443">
                  <c:v>1.3906E-2</c:v>
                </c:pt>
                <c:pt idx="1444">
                  <c:v>1.3927500000000001E-2</c:v>
                </c:pt>
                <c:pt idx="1445">
                  <c:v>1.39385E-2</c:v>
                </c:pt>
                <c:pt idx="1446">
                  <c:v>1.39655E-2</c:v>
                </c:pt>
                <c:pt idx="1447">
                  <c:v>1.39735E-2</c:v>
                </c:pt>
                <c:pt idx="1448">
                  <c:v>1.39925E-2</c:v>
                </c:pt>
                <c:pt idx="1449">
                  <c:v>1.4009000000000001E-2</c:v>
                </c:pt>
                <c:pt idx="1450">
                  <c:v>1.4017E-2</c:v>
                </c:pt>
                <c:pt idx="1451">
                  <c:v>1.4038500000000001E-2</c:v>
                </c:pt>
                <c:pt idx="1452">
                  <c:v>1.4052E-2</c:v>
                </c:pt>
                <c:pt idx="1453">
                  <c:v>1.4071E-2</c:v>
                </c:pt>
                <c:pt idx="1454">
                  <c:v>1.40845E-2</c:v>
                </c:pt>
                <c:pt idx="1455">
                  <c:v>1.4101000000000001E-2</c:v>
                </c:pt>
                <c:pt idx="1456">
                  <c:v>1.4112E-2</c:v>
                </c:pt>
                <c:pt idx="1457">
                  <c:v>1.4139000000000001E-2</c:v>
                </c:pt>
                <c:pt idx="1458">
                  <c:v>1.4149999999999999E-2</c:v>
                </c:pt>
                <c:pt idx="1459">
                  <c:v>1.4168999999999999E-2</c:v>
                </c:pt>
                <c:pt idx="1460">
                  <c:v>1.4187999999999999E-2</c:v>
                </c:pt>
                <c:pt idx="1461">
                  <c:v>1.4196E-2</c:v>
                </c:pt>
                <c:pt idx="1462">
                  <c:v>1.4217499999999999E-2</c:v>
                </c:pt>
                <c:pt idx="1463">
                  <c:v>1.4231000000000001E-2</c:v>
                </c:pt>
                <c:pt idx="1464">
                  <c:v>1.4253E-2</c:v>
                </c:pt>
                <c:pt idx="1465">
                  <c:v>1.42665E-2</c:v>
                </c:pt>
                <c:pt idx="1466">
                  <c:v>1.4288E-2</c:v>
                </c:pt>
                <c:pt idx="1467">
                  <c:v>1.43045E-2</c:v>
                </c:pt>
                <c:pt idx="1468">
                  <c:v>1.4315E-2</c:v>
                </c:pt>
                <c:pt idx="1469">
                  <c:v>1.43315E-2</c:v>
                </c:pt>
                <c:pt idx="1470">
                  <c:v>1.43505E-2</c:v>
                </c:pt>
                <c:pt idx="1471">
                  <c:v>1.43585E-2</c:v>
                </c:pt>
                <c:pt idx="1472">
                  <c:v>1.4385500000000001E-2</c:v>
                </c:pt>
                <c:pt idx="1473">
                  <c:v>1.4394000000000001E-2</c:v>
                </c:pt>
                <c:pt idx="1474">
                  <c:v>1.4418500000000001E-2</c:v>
                </c:pt>
                <c:pt idx="1475">
                  <c:v>1.4429000000000001E-2</c:v>
                </c:pt>
                <c:pt idx="1476">
                  <c:v>1.4451E-2</c:v>
                </c:pt>
                <c:pt idx="1477">
                  <c:v>1.4467000000000001E-2</c:v>
                </c:pt>
                <c:pt idx="1478">
                  <c:v>1.4475E-2</c:v>
                </c:pt>
                <c:pt idx="1479">
                  <c:v>1.45025E-2</c:v>
                </c:pt>
                <c:pt idx="1480">
                  <c:v>1.4510500000000001E-2</c:v>
                </c:pt>
                <c:pt idx="1481">
                  <c:v>1.4529500000000001E-2</c:v>
                </c:pt>
                <c:pt idx="1482">
                  <c:v>1.4548500000000001E-2</c:v>
                </c:pt>
                <c:pt idx="1483">
                  <c:v>1.4562E-2</c:v>
                </c:pt>
                <c:pt idx="1484">
                  <c:v>1.4583499999999999E-2</c:v>
                </c:pt>
                <c:pt idx="1485">
                  <c:v>1.45945E-2</c:v>
                </c:pt>
                <c:pt idx="1486">
                  <c:v>1.4619E-2</c:v>
                </c:pt>
                <c:pt idx="1487">
                  <c:v>1.46325E-2</c:v>
                </c:pt>
                <c:pt idx="1488">
                  <c:v>1.46515E-2</c:v>
                </c:pt>
                <c:pt idx="1489">
                  <c:v>1.4668E-2</c:v>
                </c:pt>
                <c:pt idx="1490">
                  <c:v>1.4678500000000001E-2</c:v>
                </c:pt>
                <c:pt idx="1491">
                  <c:v>1.46975E-2</c:v>
                </c:pt>
                <c:pt idx="1492">
                  <c:v>1.4708499999999999E-2</c:v>
                </c:pt>
                <c:pt idx="1493">
                  <c:v>1.47385E-2</c:v>
                </c:pt>
                <c:pt idx="1494">
                  <c:v>1.4749E-2</c:v>
                </c:pt>
                <c:pt idx="1495">
                  <c:v>1.47735E-2</c:v>
                </c:pt>
                <c:pt idx="1496">
                  <c:v>1.4789999999999999E-2</c:v>
                </c:pt>
                <c:pt idx="1497">
                  <c:v>1.4806E-2</c:v>
                </c:pt>
                <c:pt idx="1498">
                  <c:v>1.4827999999999999E-2</c:v>
                </c:pt>
                <c:pt idx="1499">
                  <c:v>1.4841500000000001E-2</c:v>
                </c:pt>
                <c:pt idx="1500">
                  <c:v>1.4857499999999999E-2</c:v>
                </c:pt>
                <c:pt idx="1501">
                  <c:v>1.48795E-2</c:v>
                </c:pt>
                <c:pt idx="1502">
                  <c:v>1.48875E-2</c:v>
                </c:pt>
                <c:pt idx="1503">
                  <c:v>1.4912E-2</c:v>
                </c:pt>
                <c:pt idx="1504">
                  <c:v>1.49255E-2</c:v>
                </c:pt>
                <c:pt idx="1505">
                  <c:v>1.4944499999999999E-2</c:v>
                </c:pt>
                <c:pt idx="1506">
                  <c:v>1.4958000000000001E-2</c:v>
                </c:pt>
                <c:pt idx="1507">
                  <c:v>1.4969E-2</c:v>
                </c:pt>
                <c:pt idx="1508">
                  <c:v>1.5001499999999999E-2</c:v>
                </c:pt>
                <c:pt idx="1509">
                  <c:v>1.49985E-2</c:v>
                </c:pt>
                <c:pt idx="1510">
                  <c:v>1.5025500000000001E-2</c:v>
                </c:pt>
                <c:pt idx="1511">
                  <c:v>1.50365E-2</c:v>
                </c:pt>
                <c:pt idx="1512">
                  <c:v>1.5055499999999999E-2</c:v>
                </c:pt>
                <c:pt idx="1513">
                  <c:v>1.50665E-2</c:v>
                </c:pt>
                <c:pt idx="1514">
                  <c:v>1.5077E-2</c:v>
                </c:pt>
                <c:pt idx="1515">
                  <c:v>1.51045E-2</c:v>
                </c:pt>
                <c:pt idx="1516">
                  <c:v>1.5115E-2</c:v>
                </c:pt>
                <c:pt idx="1517">
                  <c:v>1.5136999999999999E-2</c:v>
                </c:pt>
                <c:pt idx="1518">
                  <c:v>1.5150500000000001E-2</c:v>
                </c:pt>
                <c:pt idx="1519">
                  <c:v>1.5166499999999999E-2</c:v>
                </c:pt>
                <c:pt idx="1520">
                  <c:v>1.5188500000000001E-2</c:v>
                </c:pt>
                <c:pt idx="1521">
                  <c:v>1.5202E-2</c:v>
                </c:pt>
                <c:pt idx="1522">
                  <c:v>1.5223499999999999E-2</c:v>
                </c:pt>
                <c:pt idx="1523">
                  <c:v>1.5228999999999999E-2</c:v>
                </c:pt>
                <c:pt idx="1524">
                  <c:v>1.52535E-2</c:v>
                </c:pt>
                <c:pt idx="1525">
                  <c:v>1.5261500000000001E-2</c:v>
                </c:pt>
                <c:pt idx="1526">
                  <c:v>1.52835E-2</c:v>
                </c:pt>
                <c:pt idx="1527">
                  <c:v>1.53025E-2</c:v>
                </c:pt>
                <c:pt idx="1528">
                  <c:v>1.5316E-2</c:v>
                </c:pt>
                <c:pt idx="1529">
                  <c:v>1.53375E-2</c:v>
                </c:pt>
                <c:pt idx="1530">
                  <c:v>1.5354E-2</c:v>
                </c:pt>
                <c:pt idx="1531">
                  <c:v>1.5362000000000001E-2</c:v>
                </c:pt>
                <c:pt idx="1532">
                  <c:v>1.5381000000000001E-2</c:v>
                </c:pt>
                <c:pt idx="1533">
                  <c:v>1.5391999999999999E-2</c:v>
                </c:pt>
                <c:pt idx="1534">
                  <c:v>1.5419E-2</c:v>
                </c:pt>
                <c:pt idx="1535">
                  <c:v>1.5435000000000001E-2</c:v>
                </c:pt>
                <c:pt idx="1536">
                  <c:v>1.5459499999999999E-2</c:v>
                </c:pt>
                <c:pt idx="1537">
                  <c:v>1.5465E-2</c:v>
                </c:pt>
                <c:pt idx="1538">
                  <c:v>1.5484E-2</c:v>
                </c:pt>
                <c:pt idx="1539">
                  <c:v>1.55005E-2</c:v>
                </c:pt>
                <c:pt idx="1540">
                  <c:v>1.55195E-2</c:v>
                </c:pt>
                <c:pt idx="1541">
                  <c:v>1.5533E-2</c:v>
                </c:pt>
                <c:pt idx="1542">
                  <c:v>1.5554500000000001E-2</c:v>
                </c:pt>
                <c:pt idx="1543">
                  <c:v>1.5565499999999999E-2</c:v>
                </c:pt>
                <c:pt idx="1544">
                  <c:v>1.55925E-2</c:v>
                </c:pt>
                <c:pt idx="1545">
                  <c:v>1.5609E-2</c:v>
                </c:pt>
                <c:pt idx="1546">
                  <c:v>1.5617000000000001E-2</c:v>
                </c:pt>
                <c:pt idx="1547">
                  <c:v>1.56385E-2</c:v>
                </c:pt>
                <c:pt idx="1548">
                  <c:v>1.56495E-2</c:v>
                </c:pt>
                <c:pt idx="1549">
                  <c:v>1.5674E-2</c:v>
                </c:pt>
                <c:pt idx="1550">
                  <c:v>1.56875E-2</c:v>
                </c:pt>
                <c:pt idx="1551">
                  <c:v>1.5703499999999999E-2</c:v>
                </c:pt>
                <c:pt idx="1552">
                  <c:v>1.5716999999999998E-2</c:v>
                </c:pt>
                <c:pt idx="1553">
                  <c:v>1.5736E-2</c:v>
                </c:pt>
                <c:pt idx="1554">
                  <c:v>1.5755000000000002E-2</c:v>
                </c:pt>
                <c:pt idx="1555">
                  <c:v>1.5779499999999998E-2</c:v>
                </c:pt>
                <c:pt idx="1556">
                  <c:v>1.5790499999999999E-2</c:v>
                </c:pt>
                <c:pt idx="1557">
                  <c:v>1.5812E-2</c:v>
                </c:pt>
                <c:pt idx="1558">
                  <c:v>1.5831000000000001E-2</c:v>
                </c:pt>
                <c:pt idx="1559">
                  <c:v>1.5844500000000001E-2</c:v>
                </c:pt>
                <c:pt idx="1560">
                  <c:v>1.5861E-2</c:v>
                </c:pt>
                <c:pt idx="1561">
                  <c:v>1.5866499999999999E-2</c:v>
                </c:pt>
                <c:pt idx="1562">
                  <c:v>1.5887999999999999E-2</c:v>
                </c:pt>
                <c:pt idx="1563">
                  <c:v>1.5901499999999999E-2</c:v>
                </c:pt>
                <c:pt idx="1564">
                  <c:v>1.5925999999999999E-2</c:v>
                </c:pt>
                <c:pt idx="1565">
                  <c:v>1.5939499999999999E-2</c:v>
                </c:pt>
                <c:pt idx="1566">
                  <c:v>1.5952999999999998E-2</c:v>
                </c:pt>
                <c:pt idx="1567">
                  <c:v>1.5975E-2</c:v>
                </c:pt>
                <c:pt idx="1568">
                  <c:v>1.5980500000000002E-2</c:v>
                </c:pt>
                <c:pt idx="1569">
                  <c:v>1.6007500000000001E-2</c:v>
                </c:pt>
                <c:pt idx="1570">
                  <c:v>1.6015499999999998E-2</c:v>
                </c:pt>
                <c:pt idx="1571">
                  <c:v>1.6042500000000001E-2</c:v>
                </c:pt>
                <c:pt idx="1572">
                  <c:v>1.6048E-2</c:v>
                </c:pt>
                <c:pt idx="1573">
                  <c:v>1.60725E-2</c:v>
                </c:pt>
                <c:pt idx="1574">
                  <c:v>1.6086E-2</c:v>
                </c:pt>
                <c:pt idx="1575">
                  <c:v>1.61075E-2</c:v>
                </c:pt>
                <c:pt idx="1576">
                  <c:v>1.61215E-2</c:v>
                </c:pt>
                <c:pt idx="1577">
                  <c:v>1.6129500000000001E-2</c:v>
                </c:pt>
                <c:pt idx="1578">
                  <c:v>1.6150999999999999E-2</c:v>
                </c:pt>
                <c:pt idx="1579">
                  <c:v>1.6161999999999999E-2</c:v>
                </c:pt>
                <c:pt idx="1580">
                  <c:v>1.6181000000000001E-2</c:v>
                </c:pt>
                <c:pt idx="1581">
                  <c:v>1.6199999999999999E-2</c:v>
                </c:pt>
                <c:pt idx="1582">
                  <c:v>1.6216000000000001E-2</c:v>
                </c:pt>
                <c:pt idx="1583">
                  <c:v>1.6240500000000001E-2</c:v>
                </c:pt>
                <c:pt idx="1584">
                  <c:v>1.6248499999999999E-2</c:v>
                </c:pt>
                <c:pt idx="1585">
                  <c:v>1.62705E-2</c:v>
                </c:pt>
                <c:pt idx="1586">
                  <c:v>1.6284E-2</c:v>
                </c:pt>
                <c:pt idx="1587">
                  <c:v>1.6299999999999999E-2</c:v>
                </c:pt>
                <c:pt idx="1588">
                  <c:v>1.6322E-2</c:v>
                </c:pt>
                <c:pt idx="1589">
                  <c:v>1.6337999999999998E-2</c:v>
                </c:pt>
                <c:pt idx="1590">
                  <c:v>1.6348999999999999E-2</c:v>
                </c:pt>
                <c:pt idx="1591">
                  <c:v>1.6365500000000002E-2</c:v>
                </c:pt>
                <c:pt idx="1592">
                  <c:v>1.6392500000000001E-2</c:v>
                </c:pt>
                <c:pt idx="1593">
                  <c:v>1.6403500000000001E-2</c:v>
                </c:pt>
                <c:pt idx="1594">
                  <c:v>1.64195E-2</c:v>
                </c:pt>
                <c:pt idx="1595">
                  <c:v>1.6435999999999999E-2</c:v>
                </c:pt>
                <c:pt idx="1596">
                  <c:v>1.6452000000000001E-2</c:v>
                </c:pt>
                <c:pt idx="1597">
                  <c:v>1.6465500000000001E-2</c:v>
                </c:pt>
                <c:pt idx="1598">
                  <c:v>1.6482E-2</c:v>
                </c:pt>
                <c:pt idx="1599">
                  <c:v>1.6500999999999998E-2</c:v>
                </c:pt>
                <c:pt idx="1600">
                  <c:v>1.6514500000000001E-2</c:v>
                </c:pt>
                <c:pt idx="1601">
                  <c:v>1.65335E-2</c:v>
                </c:pt>
                <c:pt idx="1602">
                  <c:v>1.6552500000000001E-2</c:v>
                </c:pt>
                <c:pt idx="1603">
                  <c:v>1.65685E-2</c:v>
                </c:pt>
                <c:pt idx="1604">
                  <c:v>1.6584999999999999E-2</c:v>
                </c:pt>
                <c:pt idx="1605">
                  <c:v>1.6604000000000001E-2</c:v>
                </c:pt>
                <c:pt idx="1606">
                  <c:v>1.6622999999999999E-2</c:v>
                </c:pt>
                <c:pt idx="1607">
                  <c:v>1.6633999999999999E-2</c:v>
                </c:pt>
                <c:pt idx="1608">
                  <c:v>1.6657999999999999E-2</c:v>
                </c:pt>
                <c:pt idx="1609">
                  <c:v>1.6669E-2</c:v>
                </c:pt>
                <c:pt idx="1610">
                  <c:v>1.66905E-2</c:v>
                </c:pt>
                <c:pt idx="1611">
                  <c:v>1.6698999999999999E-2</c:v>
                </c:pt>
                <c:pt idx="1612">
                  <c:v>1.6720499999999999E-2</c:v>
                </c:pt>
                <c:pt idx="1613">
                  <c:v>1.6733999999999999E-2</c:v>
                </c:pt>
                <c:pt idx="1614">
                  <c:v>1.6750500000000001E-2</c:v>
                </c:pt>
                <c:pt idx="1615">
                  <c:v>1.67695E-2</c:v>
                </c:pt>
                <c:pt idx="1616">
                  <c:v>1.6785499999999998E-2</c:v>
                </c:pt>
                <c:pt idx="1617">
                  <c:v>1.68045E-2</c:v>
                </c:pt>
                <c:pt idx="1618">
                  <c:v>1.6815500000000001E-2</c:v>
                </c:pt>
                <c:pt idx="1619">
                  <c:v>1.6834499999999999E-2</c:v>
                </c:pt>
                <c:pt idx="1620">
                  <c:v>1.6850500000000001E-2</c:v>
                </c:pt>
                <c:pt idx="1621">
                  <c:v>1.6864500000000001E-2</c:v>
                </c:pt>
                <c:pt idx="1622">
                  <c:v>1.6886000000000002E-2</c:v>
                </c:pt>
                <c:pt idx="1623">
                  <c:v>1.6905E-2</c:v>
                </c:pt>
                <c:pt idx="1624">
                  <c:v>1.6920999999999999E-2</c:v>
                </c:pt>
                <c:pt idx="1625">
                  <c:v>1.6931999999999999E-2</c:v>
                </c:pt>
                <c:pt idx="1626">
                  <c:v>1.6945499999999999E-2</c:v>
                </c:pt>
                <c:pt idx="1627">
                  <c:v>1.69675E-2</c:v>
                </c:pt>
                <c:pt idx="1628">
                  <c:v>1.6978E-2</c:v>
                </c:pt>
                <c:pt idx="1629">
                  <c:v>1.7013500000000001E-2</c:v>
                </c:pt>
                <c:pt idx="1630">
                  <c:v>1.7013500000000001E-2</c:v>
                </c:pt>
                <c:pt idx="1631">
                  <c:v>1.69915E-2</c:v>
                </c:pt>
                <c:pt idx="1632">
                  <c:v>1.6802000000000001E-2</c:v>
                </c:pt>
                <c:pt idx="1633">
                  <c:v>1.6820999999999999E-2</c:v>
                </c:pt>
                <c:pt idx="1634">
                  <c:v>1.6872499999999999E-2</c:v>
                </c:pt>
                <c:pt idx="1635">
                  <c:v>1.6896999999999999E-2</c:v>
                </c:pt>
                <c:pt idx="1636">
                  <c:v>1.6945499999999999E-2</c:v>
                </c:pt>
                <c:pt idx="1637">
                  <c:v>1.6962000000000001E-2</c:v>
                </c:pt>
                <c:pt idx="1638">
                  <c:v>1.7007999999999999E-2</c:v>
                </c:pt>
                <c:pt idx="1639">
                  <c:v>1.7032499999999999E-2</c:v>
                </c:pt>
                <c:pt idx="1640">
                  <c:v>1.7067499999999999E-2</c:v>
                </c:pt>
                <c:pt idx="1641">
                  <c:v>1.7097500000000002E-2</c:v>
                </c:pt>
                <c:pt idx="1642">
                  <c:v>1.7124500000000001E-2</c:v>
                </c:pt>
                <c:pt idx="1643">
                  <c:v>1.71515E-2</c:v>
                </c:pt>
                <c:pt idx="1644">
                  <c:v>1.7184499999999998E-2</c:v>
                </c:pt>
                <c:pt idx="1645">
                  <c:v>1.7200500000000001E-2</c:v>
                </c:pt>
                <c:pt idx="1646">
                  <c:v>1.72275E-2</c:v>
                </c:pt>
                <c:pt idx="1647">
                  <c:v>1.7243999999999999E-2</c:v>
                </c:pt>
                <c:pt idx="1648">
                  <c:v>1.7271000000000002E-2</c:v>
                </c:pt>
                <c:pt idx="1649">
                  <c:v>1.7284500000000001E-2</c:v>
                </c:pt>
                <c:pt idx="1650">
                  <c:v>1.73145E-2</c:v>
                </c:pt>
                <c:pt idx="1651">
                  <c:v>1.7322500000000001E-2</c:v>
                </c:pt>
                <c:pt idx="1652">
                  <c:v>1.7354999999999999E-2</c:v>
                </c:pt>
                <c:pt idx="1653">
                  <c:v>1.7374000000000001E-2</c:v>
                </c:pt>
                <c:pt idx="1654">
                  <c:v>1.73905E-2</c:v>
                </c:pt>
                <c:pt idx="1655">
                  <c:v>1.7417499999999999E-2</c:v>
                </c:pt>
                <c:pt idx="1656">
                  <c:v>1.7423000000000001E-2</c:v>
                </c:pt>
                <c:pt idx="1657">
                  <c:v>1.7452499999999999E-2</c:v>
                </c:pt>
                <c:pt idx="1658">
                  <c:v>1.7461000000000001E-2</c:v>
                </c:pt>
                <c:pt idx="1659">
                  <c:v>1.7485500000000001E-2</c:v>
                </c:pt>
                <c:pt idx="1660">
                  <c:v>1.75015E-2</c:v>
                </c:pt>
                <c:pt idx="1661">
                  <c:v>1.7520500000000001E-2</c:v>
                </c:pt>
                <c:pt idx="1662">
                  <c:v>1.7537000000000001E-2</c:v>
                </c:pt>
                <c:pt idx="1663">
                  <c:v>1.7561E-2</c:v>
                </c:pt>
                <c:pt idx="1664">
                  <c:v>1.7579999999999998E-2</c:v>
                </c:pt>
                <c:pt idx="1665">
                  <c:v>1.7590999999999999E-2</c:v>
                </c:pt>
                <c:pt idx="1666">
                  <c:v>1.7615499999999999E-2</c:v>
                </c:pt>
                <c:pt idx="1667">
                  <c:v>1.76265E-2</c:v>
                </c:pt>
                <c:pt idx="1668">
                  <c:v>1.7659000000000001E-2</c:v>
                </c:pt>
                <c:pt idx="1669">
                  <c:v>1.76615E-2</c:v>
                </c:pt>
                <c:pt idx="1670">
                  <c:v>1.7688499999999999E-2</c:v>
                </c:pt>
                <c:pt idx="1671">
                  <c:v>1.76995E-2</c:v>
                </c:pt>
                <c:pt idx="1672">
                  <c:v>1.7718500000000002E-2</c:v>
                </c:pt>
                <c:pt idx="1673">
                  <c:v>1.7742999999999998E-2</c:v>
                </c:pt>
                <c:pt idx="1674">
                  <c:v>1.7745500000000001E-2</c:v>
                </c:pt>
                <c:pt idx="1675">
                  <c:v>1.7783500000000001E-2</c:v>
                </c:pt>
                <c:pt idx="1676">
                  <c:v>1.7781000000000002E-2</c:v>
                </c:pt>
                <c:pt idx="1677">
                  <c:v>1.7815999999999999E-2</c:v>
                </c:pt>
                <c:pt idx="1678">
                  <c:v>1.7815999999999999E-2</c:v>
                </c:pt>
                <c:pt idx="1679">
                  <c:v>1.7840499999999999E-2</c:v>
                </c:pt>
                <c:pt idx="1680">
                  <c:v>1.7853999999999998E-2</c:v>
                </c:pt>
                <c:pt idx="1681">
                  <c:v>1.7861999999999999E-2</c:v>
                </c:pt>
                <c:pt idx="1682">
                  <c:v>1.7895000000000001E-2</c:v>
                </c:pt>
                <c:pt idx="1683">
                  <c:v>1.7895000000000001E-2</c:v>
                </c:pt>
                <c:pt idx="1684">
                  <c:v>1.7927499999999999E-2</c:v>
                </c:pt>
                <c:pt idx="1685">
                  <c:v>1.7932500000000001E-2</c:v>
                </c:pt>
                <c:pt idx="1686">
                  <c:v>1.7957000000000001E-2</c:v>
                </c:pt>
                <c:pt idx="1687">
                  <c:v>1.79735E-2</c:v>
                </c:pt>
                <c:pt idx="1688">
                  <c:v>1.7995000000000001E-2</c:v>
                </c:pt>
                <c:pt idx="1689">
                  <c:v>1.8003000000000002E-2</c:v>
                </c:pt>
                <c:pt idx="1690">
                  <c:v>1.8027499999999998E-2</c:v>
                </c:pt>
                <c:pt idx="1691">
                  <c:v>1.8044000000000001E-2</c:v>
                </c:pt>
                <c:pt idx="1692">
                  <c:v>1.8051999999999999E-2</c:v>
                </c:pt>
                <c:pt idx="1693">
                  <c:v>1.8073499999999999E-2</c:v>
                </c:pt>
                <c:pt idx="1694">
                  <c:v>1.8079000000000001E-2</c:v>
                </c:pt>
                <c:pt idx="1695">
                  <c:v>1.8103500000000002E-2</c:v>
                </c:pt>
                <c:pt idx="1696">
                  <c:v>1.8120000000000001E-2</c:v>
                </c:pt>
                <c:pt idx="1697">
                  <c:v>1.8138999999999999E-2</c:v>
                </c:pt>
                <c:pt idx="1698">
                  <c:v>1.8155000000000001E-2</c:v>
                </c:pt>
                <c:pt idx="1699">
                  <c:v>1.8173999999999999E-2</c:v>
                </c:pt>
                <c:pt idx="1700">
                  <c:v>1.8182E-2</c:v>
                </c:pt>
                <c:pt idx="1701">
                  <c:v>1.8214500000000002E-2</c:v>
                </c:pt>
                <c:pt idx="1702">
                  <c:v>1.822E-2</c:v>
                </c:pt>
                <c:pt idx="1703">
                  <c:v>1.8236499999999999E-2</c:v>
                </c:pt>
                <c:pt idx="1704">
                  <c:v>1.8255500000000001E-2</c:v>
                </c:pt>
                <c:pt idx="1705">
                  <c:v>1.8277000000000002E-2</c:v>
                </c:pt>
                <c:pt idx="1706">
                  <c:v>1.8293500000000001E-2</c:v>
                </c:pt>
                <c:pt idx="1707">
                  <c:v>1.8301499999999998E-2</c:v>
                </c:pt>
                <c:pt idx="1708">
                  <c:v>1.8325999999999999E-2</c:v>
                </c:pt>
                <c:pt idx="1709">
                  <c:v>1.8336999999999999E-2</c:v>
                </c:pt>
                <c:pt idx="1710">
                  <c:v>1.8356000000000001E-2</c:v>
                </c:pt>
                <c:pt idx="1711">
                  <c:v>1.8374499999999998E-2</c:v>
                </c:pt>
                <c:pt idx="1712">
                  <c:v>1.8388499999999999E-2</c:v>
                </c:pt>
                <c:pt idx="1713">
                  <c:v>1.8404500000000001E-2</c:v>
                </c:pt>
                <c:pt idx="1714">
                  <c:v>1.8415500000000001E-2</c:v>
                </c:pt>
                <c:pt idx="1715">
                  <c:v>1.8450500000000002E-2</c:v>
                </c:pt>
                <c:pt idx="1716">
                  <c:v>1.8447999999999999E-2</c:v>
                </c:pt>
                <c:pt idx="1717">
                  <c:v>1.8482999999999999E-2</c:v>
                </c:pt>
                <c:pt idx="1718">
                  <c:v>1.8499499999999999E-2</c:v>
                </c:pt>
                <c:pt idx="1719">
                  <c:v>1.8513000000000002E-2</c:v>
                </c:pt>
                <c:pt idx="1720">
                  <c:v>1.8529500000000001E-2</c:v>
                </c:pt>
                <c:pt idx="1721">
                  <c:v>1.8543E-2</c:v>
                </c:pt>
                <c:pt idx="1722">
                  <c:v>1.8567500000000001E-2</c:v>
                </c:pt>
                <c:pt idx="1723">
                  <c:v>1.857E-2</c:v>
                </c:pt>
                <c:pt idx="1724">
                  <c:v>1.85945E-2</c:v>
                </c:pt>
                <c:pt idx="1725">
                  <c:v>1.8610499999999999E-2</c:v>
                </c:pt>
                <c:pt idx="1726">
                  <c:v>1.86295E-2</c:v>
                </c:pt>
                <c:pt idx="1727">
                  <c:v>1.8637999999999998E-2</c:v>
                </c:pt>
                <c:pt idx="1728">
                  <c:v>1.8659499999999999E-2</c:v>
                </c:pt>
                <c:pt idx="1729">
                  <c:v>1.8672999999999999E-2</c:v>
                </c:pt>
                <c:pt idx="1730">
                  <c:v>1.8703000000000001E-2</c:v>
                </c:pt>
                <c:pt idx="1731">
                  <c:v>1.87055E-2</c:v>
                </c:pt>
                <c:pt idx="1732">
                  <c:v>1.8719E-2</c:v>
                </c:pt>
                <c:pt idx="1733">
                  <c:v>1.8741000000000001E-2</c:v>
                </c:pt>
                <c:pt idx="1734">
                  <c:v>1.87545E-2</c:v>
                </c:pt>
                <c:pt idx="1735">
                  <c:v>1.8773499999999999E-2</c:v>
                </c:pt>
                <c:pt idx="1736">
                  <c:v>1.8783999999999999E-2</c:v>
                </c:pt>
                <c:pt idx="1737">
                  <c:v>1.8803E-2</c:v>
                </c:pt>
                <c:pt idx="1738">
                  <c:v>1.8819499999999999E-2</c:v>
                </c:pt>
                <c:pt idx="1739">
                  <c:v>1.8832999999999999E-2</c:v>
                </c:pt>
                <c:pt idx="1740">
                  <c:v>1.8863000000000001E-2</c:v>
                </c:pt>
                <c:pt idx="1741">
                  <c:v>1.88685E-2</c:v>
                </c:pt>
                <c:pt idx="1742">
                  <c:v>1.88925E-2</c:v>
                </c:pt>
                <c:pt idx="1743">
                  <c:v>1.8901000000000001E-2</c:v>
                </c:pt>
                <c:pt idx="1744">
                  <c:v>1.8925000000000001E-2</c:v>
                </c:pt>
                <c:pt idx="1745">
                  <c:v>1.8936000000000001E-2</c:v>
                </c:pt>
                <c:pt idx="1746">
                  <c:v>1.8955E-2</c:v>
                </c:pt>
                <c:pt idx="1747">
                  <c:v>1.8977000000000001E-2</c:v>
                </c:pt>
                <c:pt idx="1748">
                  <c:v>1.89905E-2</c:v>
                </c:pt>
                <c:pt idx="1749">
                  <c:v>1.9012000000000001E-2</c:v>
                </c:pt>
                <c:pt idx="1750">
                  <c:v>1.9025500000000001E-2</c:v>
                </c:pt>
                <c:pt idx="1751">
                  <c:v>1.9044499999999999E-2</c:v>
                </c:pt>
                <c:pt idx="1752">
                  <c:v>1.9057999999999999E-2</c:v>
                </c:pt>
                <c:pt idx="1753">
                  <c:v>1.9074500000000001E-2</c:v>
                </c:pt>
                <c:pt idx="1754">
                  <c:v>1.90905E-2</c:v>
                </c:pt>
                <c:pt idx="1755">
                  <c:v>1.9109500000000001E-2</c:v>
                </c:pt>
                <c:pt idx="1756">
                  <c:v>1.9118E-2</c:v>
                </c:pt>
                <c:pt idx="1757">
                  <c:v>1.9144999999999999E-2</c:v>
                </c:pt>
                <c:pt idx="1758">
                  <c:v>1.9155499999999999E-2</c:v>
                </c:pt>
                <c:pt idx="1759">
                  <c:v>1.9169499999999999E-2</c:v>
                </c:pt>
                <c:pt idx="1760">
                  <c:v>1.9199000000000001E-2</c:v>
                </c:pt>
                <c:pt idx="1761">
                  <c:v>1.9204499999999999E-2</c:v>
                </c:pt>
                <c:pt idx="1762">
                  <c:v>1.9234500000000002E-2</c:v>
                </c:pt>
                <c:pt idx="1763">
                  <c:v>1.924E-2</c:v>
                </c:pt>
                <c:pt idx="1764">
                  <c:v>1.9261500000000001E-2</c:v>
                </c:pt>
                <c:pt idx="1765">
                  <c:v>1.9280499999999999E-2</c:v>
                </c:pt>
                <c:pt idx="1766">
                  <c:v>1.92915E-2</c:v>
                </c:pt>
                <c:pt idx="1767">
                  <c:v>1.9310500000000001E-2</c:v>
                </c:pt>
                <c:pt idx="1768">
                  <c:v>1.9321000000000001E-2</c:v>
                </c:pt>
                <c:pt idx="1769">
                  <c:v>1.934E-2</c:v>
                </c:pt>
                <c:pt idx="1770">
                  <c:v>1.9348500000000001E-2</c:v>
                </c:pt>
                <c:pt idx="1771">
                  <c:v>1.93755E-2</c:v>
                </c:pt>
                <c:pt idx="1772">
                  <c:v>1.9391499999999999E-2</c:v>
                </c:pt>
                <c:pt idx="1773">
                  <c:v>1.9408000000000002E-2</c:v>
                </c:pt>
                <c:pt idx="1774">
                  <c:v>1.9427E-2</c:v>
                </c:pt>
                <c:pt idx="1775">
                  <c:v>1.9432499999999998E-2</c:v>
                </c:pt>
                <c:pt idx="1776">
                  <c:v>1.9453999999999999E-2</c:v>
                </c:pt>
                <c:pt idx="1777">
                  <c:v>1.9467499999999999E-2</c:v>
                </c:pt>
                <c:pt idx="1778">
                  <c:v>1.9484000000000001E-2</c:v>
                </c:pt>
                <c:pt idx="1779">
                  <c:v>1.95E-2</c:v>
                </c:pt>
                <c:pt idx="1780">
                  <c:v>1.9522000000000001E-2</c:v>
                </c:pt>
                <c:pt idx="1781">
                  <c:v>1.9532500000000001E-2</c:v>
                </c:pt>
                <c:pt idx="1782">
                  <c:v>1.95625E-2</c:v>
                </c:pt>
                <c:pt idx="1783">
                  <c:v>1.9573500000000001E-2</c:v>
                </c:pt>
                <c:pt idx="1784">
                  <c:v>1.9587E-2</c:v>
                </c:pt>
                <c:pt idx="1785">
                  <c:v>1.9605999999999998E-2</c:v>
                </c:pt>
                <c:pt idx="1786">
                  <c:v>1.96355E-2</c:v>
                </c:pt>
                <c:pt idx="1787">
                  <c:v>1.9663E-2</c:v>
                </c:pt>
                <c:pt idx="1788">
                  <c:v>1.9668499999999998E-2</c:v>
                </c:pt>
                <c:pt idx="1789">
                  <c:v>1.9689999999999999E-2</c:v>
                </c:pt>
                <c:pt idx="1790">
                  <c:v>1.9703499999999999E-2</c:v>
                </c:pt>
                <c:pt idx="1791">
                  <c:v>1.97225E-2</c:v>
                </c:pt>
                <c:pt idx="1792">
                  <c:v>1.9741499999999999E-2</c:v>
                </c:pt>
                <c:pt idx="1793">
                  <c:v>1.9747000000000001E-2</c:v>
                </c:pt>
                <c:pt idx="1794">
                  <c:v>1.9771500000000001E-2</c:v>
                </c:pt>
                <c:pt idx="1795">
                  <c:v>1.9776499999999999E-2</c:v>
                </c:pt>
                <c:pt idx="1796">
                  <c:v>1.9803999999999999E-2</c:v>
                </c:pt>
                <c:pt idx="1797">
                  <c:v>1.9812E-2</c:v>
                </c:pt>
                <c:pt idx="1798">
                  <c:v>1.9831000000000001E-2</c:v>
                </c:pt>
                <c:pt idx="1799">
                  <c:v>1.9838999999999999E-2</c:v>
                </c:pt>
                <c:pt idx="1800">
                  <c:v>1.9858000000000001E-2</c:v>
                </c:pt>
                <c:pt idx="1801">
                  <c:v>1.9887999999999999E-2</c:v>
                </c:pt>
                <c:pt idx="1802">
                  <c:v>1.99095E-2</c:v>
                </c:pt>
                <c:pt idx="1803">
                  <c:v>1.9952999999999999E-2</c:v>
                </c:pt>
                <c:pt idx="1804">
                  <c:v>1.9990999999999998E-2</c:v>
                </c:pt>
                <c:pt idx="1805">
                  <c:v>2.0029000000000002E-2</c:v>
                </c:pt>
                <c:pt idx="1806">
                  <c:v>2.0080600000000001E-2</c:v>
                </c:pt>
                <c:pt idx="1807">
                  <c:v>2.0124E-2</c:v>
                </c:pt>
                <c:pt idx="1808">
                  <c:v>2.0181000000000001E-2</c:v>
                </c:pt>
                <c:pt idx="1809">
                  <c:v>2.02326E-2</c:v>
                </c:pt>
                <c:pt idx="1810">
                  <c:v>2.0294599999999999E-2</c:v>
                </c:pt>
                <c:pt idx="1811">
                  <c:v>2.0346E-2</c:v>
                </c:pt>
                <c:pt idx="1812">
                  <c:v>2.0424999999999999E-2</c:v>
                </c:pt>
                <c:pt idx="1813">
                  <c:v>2.0482E-2</c:v>
                </c:pt>
                <c:pt idx="1814">
                  <c:v>2.0544E-2</c:v>
                </c:pt>
                <c:pt idx="1815">
                  <c:v>2.06176E-2</c:v>
                </c:pt>
                <c:pt idx="1816">
                  <c:v>2.0688000000000002E-2</c:v>
                </c:pt>
                <c:pt idx="1817">
                  <c:v>2.0768999999999999E-2</c:v>
                </c:pt>
                <c:pt idx="1818">
                  <c:v>2.0837000000000001E-2</c:v>
                </c:pt>
                <c:pt idx="1819">
                  <c:v>2.0910000000000002E-2</c:v>
                </c:pt>
                <c:pt idx="1820">
                  <c:v>2.0989000000000001E-2</c:v>
                </c:pt>
                <c:pt idx="1821">
                  <c:v>2.1062000000000001E-2</c:v>
                </c:pt>
                <c:pt idx="1822">
                  <c:v>2.1140599999999999E-2</c:v>
                </c:pt>
                <c:pt idx="1823">
                  <c:v>2.1216599999999999E-2</c:v>
                </c:pt>
                <c:pt idx="1824">
                  <c:v>2.1295600000000001E-2</c:v>
                </c:pt>
                <c:pt idx="1825">
                  <c:v>2.1374000000000001E-2</c:v>
                </c:pt>
                <c:pt idx="1826">
                  <c:v>2.1452599999999999E-2</c:v>
                </c:pt>
                <c:pt idx="1827">
                  <c:v>2.1526E-2</c:v>
                </c:pt>
                <c:pt idx="1828">
                  <c:v>2.1604600000000002E-2</c:v>
                </c:pt>
                <c:pt idx="1829">
                  <c:v>2.1688599999999999E-2</c:v>
                </c:pt>
                <c:pt idx="1830">
                  <c:v>2.1767000000000002E-2</c:v>
                </c:pt>
                <c:pt idx="1831">
                  <c:v>2.1846000000000001E-2</c:v>
                </c:pt>
                <c:pt idx="1832">
                  <c:v>2.19356E-2</c:v>
                </c:pt>
                <c:pt idx="1833">
                  <c:v>2.2006000000000001E-2</c:v>
                </c:pt>
                <c:pt idx="1834">
                  <c:v>2.20926E-2</c:v>
                </c:pt>
                <c:pt idx="1835">
                  <c:v>2.1978600000000001E-2</c:v>
                </c:pt>
                <c:pt idx="1836">
                  <c:v>2.2051999999999999E-2</c:v>
                </c:pt>
                <c:pt idx="1837">
                  <c:v>2.21576E-2</c:v>
                </c:pt>
                <c:pt idx="1838">
                  <c:v>2.2258E-2</c:v>
                </c:pt>
                <c:pt idx="1839">
                  <c:v>2.2353000000000001E-2</c:v>
                </c:pt>
                <c:pt idx="1840">
                  <c:v>2.2458599999999999E-2</c:v>
                </c:pt>
                <c:pt idx="1841">
                  <c:v>2.2547999999999999E-2</c:v>
                </c:pt>
                <c:pt idx="1842">
                  <c:v>2.2645999999999999E-2</c:v>
                </c:pt>
                <c:pt idx="1843">
                  <c:v>2.27406E-2</c:v>
                </c:pt>
                <c:pt idx="1844">
                  <c:v>2.2835600000000001E-2</c:v>
                </c:pt>
                <c:pt idx="1845">
                  <c:v>2.2928E-2</c:v>
                </c:pt>
                <c:pt idx="1846">
                  <c:v>2.3012000000000001E-2</c:v>
                </c:pt>
                <c:pt idx="1847">
                  <c:v>2.3104E-2</c:v>
                </c:pt>
                <c:pt idx="1848">
                  <c:v>2.3182600000000001E-2</c:v>
                </c:pt>
                <c:pt idx="1849">
                  <c:v>2.3280599999999999E-2</c:v>
                </c:pt>
                <c:pt idx="1850">
                  <c:v>2.3353599999999999E-2</c:v>
                </c:pt>
                <c:pt idx="1851">
                  <c:v>2.3456600000000001E-2</c:v>
                </c:pt>
                <c:pt idx="1852">
                  <c:v>2.3529999999999999E-2</c:v>
                </c:pt>
                <c:pt idx="1853">
                  <c:v>2.3622000000000001E-2</c:v>
                </c:pt>
                <c:pt idx="1854">
                  <c:v>2.3709000000000001E-2</c:v>
                </c:pt>
                <c:pt idx="1855">
                  <c:v>2.37986E-2</c:v>
                </c:pt>
                <c:pt idx="1856">
                  <c:v>2.3887599999999998E-2</c:v>
                </c:pt>
                <c:pt idx="1857">
                  <c:v>2.3969000000000001E-2</c:v>
                </c:pt>
                <c:pt idx="1858">
                  <c:v>2.4053000000000001E-2</c:v>
                </c:pt>
                <c:pt idx="1859">
                  <c:v>2.4132000000000001E-2</c:v>
                </c:pt>
                <c:pt idx="1860">
                  <c:v>2.4223999999999999E-2</c:v>
                </c:pt>
                <c:pt idx="1861">
                  <c:v>2.4310999999999999E-2</c:v>
                </c:pt>
                <c:pt idx="1862">
                  <c:v>2.4392E-2</c:v>
                </c:pt>
                <c:pt idx="1863">
                  <c:v>2.4486999999999998E-2</c:v>
                </c:pt>
                <c:pt idx="1864">
                  <c:v>2.4563000000000001E-2</c:v>
                </c:pt>
                <c:pt idx="1865">
                  <c:v>2.4649999999999998E-2</c:v>
                </c:pt>
                <c:pt idx="1866">
                  <c:v>2.4736600000000001E-2</c:v>
                </c:pt>
                <c:pt idx="1867">
                  <c:v>2.4809600000000001E-2</c:v>
                </c:pt>
                <c:pt idx="1868">
                  <c:v>2.4899000000000001E-2</c:v>
                </c:pt>
                <c:pt idx="1869">
                  <c:v>2.4983600000000002E-2</c:v>
                </c:pt>
                <c:pt idx="1870">
                  <c:v>2.5064599999999999E-2</c:v>
                </c:pt>
                <c:pt idx="1871">
                  <c:v>2.5146000000000002E-2</c:v>
                </c:pt>
                <c:pt idx="1872">
                  <c:v>2.5229999999999999E-2</c:v>
                </c:pt>
                <c:pt idx="1873">
                  <c:v>2.5327599999999999E-2</c:v>
                </c:pt>
                <c:pt idx="1874">
                  <c:v>2.5416999999999999E-2</c:v>
                </c:pt>
                <c:pt idx="1875">
                  <c:v>2.5487599999999999E-2</c:v>
                </c:pt>
                <c:pt idx="1876">
                  <c:v>2.5576999999999999E-2</c:v>
                </c:pt>
                <c:pt idx="1877">
                  <c:v>2.5656000000000002E-2</c:v>
                </c:pt>
                <c:pt idx="1878">
                  <c:v>2.5739999999999999E-2</c:v>
                </c:pt>
                <c:pt idx="1879">
                  <c:v>2.5824E-2</c:v>
                </c:pt>
                <c:pt idx="1880">
                  <c:v>2.5905600000000001E-2</c:v>
                </c:pt>
                <c:pt idx="1881">
                  <c:v>2.5984E-2</c:v>
                </c:pt>
                <c:pt idx="1882">
                  <c:v>2.6075999999999998E-2</c:v>
                </c:pt>
                <c:pt idx="1883">
                  <c:v>2.6155000000000001E-2</c:v>
                </c:pt>
                <c:pt idx="1884">
                  <c:v>2.6238999999999998E-2</c:v>
                </c:pt>
                <c:pt idx="1885">
                  <c:v>2.6322999999999999E-2</c:v>
                </c:pt>
                <c:pt idx="1886">
                  <c:v>2.6395999999999999E-2</c:v>
                </c:pt>
                <c:pt idx="1887">
                  <c:v>2.6491000000000001E-2</c:v>
                </c:pt>
                <c:pt idx="1888">
                  <c:v>2.6569599999999999E-2</c:v>
                </c:pt>
                <c:pt idx="1889">
                  <c:v>2.6648600000000001E-2</c:v>
                </c:pt>
                <c:pt idx="1890">
                  <c:v>2.6742999999999999E-2</c:v>
                </c:pt>
                <c:pt idx="1891">
                  <c:v>2.68136E-2</c:v>
                </c:pt>
                <c:pt idx="1892">
                  <c:v>2.6911600000000001E-2</c:v>
                </c:pt>
                <c:pt idx="1893">
                  <c:v>2.6876000000000001E-2</c:v>
                </c:pt>
                <c:pt idx="1894">
                  <c:v>2.69736E-2</c:v>
                </c:pt>
                <c:pt idx="1895">
                  <c:v>2.7068600000000002E-2</c:v>
                </c:pt>
                <c:pt idx="1896">
                  <c:v>2.7158000000000002E-2</c:v>
                </c:pt>
                <c:pt idx="1897">
                  <c:v>2.72506E-2</c:v>
                </c:pt>
                <c:pt idx="1898">
                  <c:v>2.7342600000000002E-2</c:v>
                </c:pt>
                <c:pt idx="1899">
                  <c:v>2.7432000000000002E-2</c:v>
                </c:pt>
                <c:pt idx="1900">
                  <c:v>2.7526999999999999E-2</c:v>
                </c:pt>
                <c:pt idx="1901">
                  <c:v>2.7616600000000002E-2</c:v>
                </c:pt>
                <c:pt idx="1902">
                  <c:v>2.7702999999999998E-2</c:v>
                </c:pt>
                <c:pt idx="1903">
                  <c:v>2.7789999999999999E-2</c:v>
                </c:pt>
                <c:pt idx="1904">
                  <c:v>2.7876600000000001E-2</c:v>
                </c:pt>
                <c:pt idx="1905">
                  <c:v>2.7966000000000001E-2</c:v>
                </c:pt>
                <c:pt idx="1906">
                  <c:v>2.8053000000000002E-2</c:v>
                </c:pt>
                <c:pt idx="1907">
                  <c:v>2.8123599999999999E-2</c:v>
                </c:pt>
                <c:pt idx="1908">
                  <c:v>2.8212999999999998E-2</c:v>
                </c:pt>
                <c:pt idx="1909">
                  <c:v>2.8302600000000001E-2</c:v>
                </c:pt>
                <c:pt idx="1910">
                  <c:v>2.8386600000000001E-2</c:v>
                </c:pt>
                <c:pt idx="1911">
                  <c:v>2.8476000000000001E-2</c:v>
                </c:pt>
                <c:pt idx="1912">
                  <c:v>2.8559999999999999E-2</c:v>
                </c:pt>
                <c:pt idx="1913">
                  <c:v>2.8646999999999999E-2</c:v>
                </c:pt>
                <c:pt idx="1914">
                  <c:v>2.8719999999999999E-2</c:v>
                </c:pt>
                <c:pt idx="1915">
                  <c:v>2.8812600000000001E-2</c:v>
                </c:pt>
                <c:pt idx="1916">
                  <c:v>2.8893599999999998E-2</c:v>
                </c:pt>
                <c:pt idx="1917">
                  <c:v>2.8977599999999999E-2</c:v>
                </c:pt>
                <c:pt idx="1918">
                  <c:v>2.9066999999999999E-2</c:v>
                </c:pt>
                <c:pt idx="1919">
                  <c:v>2.91516E-2</c:v>
                </c:pt>
                <c:pt idx="1920">
                  <c:v>2.9238E-2</c:v>
                </c:pt>
                <c:pt idx="1921">
                  <c:v>2.9319600000000001E-2</c:v>
                </c:pt>
                <c:pt idx="1922">
                  <c:v>2.9406000000000002E-2</c:v>
                </c:pt>
                <c:pt idx="1923">
                  <c:v>2.9487599999999999E-2</c:v>
                </c:pt>
                <c:pt idx="1924">
                  <c:v>2.95746E-2</c:v>
                </c:pt>
                <c:pt idx="1925">
                  <c:v>2.9652999999999999E-2</c:v>
                </c:pt>
                <c:pt idx="1926">
                  <c:v>2.9745000000000001E-2</c:v>
                </c:pt>
                <c:pt idx="1927">
                  <c:v>2.9824E-2</c:v>
                </c:pt>
                <c:pt idx="1928">
                  <c:v>2.9908000000000001E-2</c:v>
                </c:pt>
                <c:pt idx="1929">
                  <c:v>2.9997599999999999E-2</c:v>
                </c:pt>
                <c:pt idx="1930">
                  <c:v>3.0070599999999999E-2</c:v>
                </c:pt>
                <c:pt idx="1931">
                  <c:v>3.0165600000000001E-2</c:v>
                </c:pt>
                <c:pt idx="1932">
                  <c:v>3.0244E-2</c:v>
                </c:pt>
                <c:pt idx="1933">
                  <c:v>3.0328000000000001E-2</c:v>
                </c:pt>
                <c:pt idx="1934">
                  <c:v>3.0415000000000001E-2</c:v>
                </c:pt>
                <c:pt idx="1935">
                  <c:v>3.0493599999999999E-2</c:v>
                </c:pt>
                <c:pt idx="1936">
                  <c:v>3.0582999999999999E-2</c:v>
                </c:pt>
                <c:pt idx="1937">
                  <c:v>3.0667E-2</c:v>
                </c:pt>
                <c:pt idx="1938">
                  <c:v>3.0751000000000001E-2</c:v>
                </c:pt>
                <c:pt idx="1939">
                  <c:v>3.0827E-2</c:v>
                </c:pt>
                <c:pt idx="1940">
                  <c:v>3.0914000000000001E-2</c:v>
                </c:pt>
                <c:pt idx="1941">
                  <c:v>3.10006E-2</c:v>
                </c:pt>
                <c:pt idx="1942">
                  <c:v>3.1085000000000002E-2</c:v>
                </c:pt>
                <c:pt idx="1943">
                  <c:v>3.1152599999999999E-2</c:v>
                </c:pt>
                <c:pt idx="1944">
                  <c:v>3.12476E-2</c:v>
                </c:pt>
                <c:pt idx="1945">
                  <c:v>3.13236E-2</c:v>
                </c:pt>
                <c:pt idx="1946">
                  <c:v>3.1407600000000001E-2</c:v>
                </c:pt>
                <c:pt idx="1947">
                  <c:v>3.1375E-2</c:v>
                </c:pt>
                <c:pt idx="1948">
                  <c:v>3.1453599999999998E-2</c:v>
                </c:pt>
                <c:pt idx="1949">
                  <c:v>3.15596E-2</c:v>
                </c:pt>
                <c:pt idx="1950">
                  <c:v>3.1648999999999997E-2</c:v>
                </c:pt>
                <c:pt idx="1951">
                  <c:v>3.1754600000000001E-2</c:v>
                </c:pt>
                <c:pt idx="1952">
                  <c:v>3.1836000000000003E-2</c:v>
                </c:pt>
                <c:pt idx="1953">
                  <c:v>3.1925599999999998E-2</c:v>
                </c:pt>
                <c:pt idx="1954">
                  <c:v>3.2020600000000003E-2</c:v>
                </c:pt>
                <c:pt idx="1955">
                  <c:v>3.2106999999999997E-2</c:v>
                </c:pt>
                <c:pt idx="1956">
                  <c:v>3.2202000000000001E-2</c:v>
                </c:pt>
                <c:pt idx="1957">
                  <c:v>3.2294000000000003E-2</c:v>
                </c:pt>
                <c:pt idx="1958">
                  <c:v>3.2375599999999997E-2</c:v>
                </c:pt>
                <c:pt idx="1959">
                  <c:v>3.2465000000000001E-2</c:v>
                </c:pt>
                <c:pt idx="1960">
                  <c:v>3.2554600000000003E-2</c:v>
                </c:pt>
                <c:pt idx="1961">
                  <c:v>3.2635999999999998E-2</c:v>
                </c:pt>
                <c:pt idx="1962">
                  <c:v>3.2731000000000003E-2</c:v>
                </c:pt>
                <c:pt idx="1963">
                  <c:v>3.2809600000000001E-2</c:v>
                </c:pt>
                <c:pt idx="1964">
                  <c:v>3.2901600000000003E-2</c:v>
                </c:pt>
                <c:pt idx="1965">
                  <c:v>3.2982999999999998E-2</c:v>
                </c:pt>
                <c:pt idx="1966">
                  <c:v>3.3072600000000001E-2</c:v>
                </c:pt>
                <c:pt idx="1967">
                  <c:v>3.31486E-2</c:v>
                </c:pt>
                <c:pt idx="1968">
                  <c:v>3.3240600000000002E-2</c:v>
                </c:pt>
                <c:pt idx="1969">
                  <c:v>3.3321999999999997E-2</c:v>
                </c:pt>
                <c:pt idx="1970">
                  <c:v>3.3413999999999999E-2</c:v>
                </c:pt>
                <c:pt idx="1971">
                  <c:v>3.3493000000000002E-2</c:v>
                </c:pt>
                <c:pt idx="1972">
                  <c:v>3.3582599999999997E-2</c:v>
                </c:pt>
                <c:pt idx="1973">
                  <c:v>3.3661000000000003E-2</c:v>
                </c:pt>
                <c:pt idx="1974">
                  <c:v>3.3744999999999997E-2</c:v>
                </c:pt>
                <c:pt idx="1975">
                  <c:v>3.3840000000000002E-2</c:v>
                </c:pt>
                <c:pt idx="1976">
                  <c:v>3.39186E-2</c:v>
                </c:pt>
                <c:pt idx="1977">
                  <c:v>3.3996999999999999E-2</c:v>
                </c:pt>
                <c:pt idx="1978">
                  <c:v>3.4091999999999997E-2</c:v>
                </c:pt>
                <c:pt idx="1979">
                  <c:v>3.4165599999999997E-2</c:v>
                </c:pt>
                <c:pt idx="1980">
                  <c:v>3.4246600000000002E-2</c:v>
                </c:pt>
                <c:pt idx="1981">
                  <c:v>3.4333599999999999E-2</c:v>
                </c:pt>
                <c:pt idx="1982">
                  <c:v>3.4415000000000001E-2</c:v>
                </c:pt>
                <c:pt idx="1983">
                  <c:v>3.45016E-2</c:v>
                </c:pt>
                <c:pt idx="1984">
                  <c:v>3.4596599999999998E-2</c:v>
                </c:pt>
                <c:pt idx="1985">
                  <c:v>3.4659000000000002E-2</c:v>
                </c:pt>
                <c:pt idx="1986">
                  <c:v>3.4748599999999998E-2</c:v>
                </c:pt>
                <c:pt idx="1987">
                  <c:v>3.4832599999999998E-2</c:v>
                </c:pt>
                <c:pt idx="1988">
                  <c:v>3.4918999999999999E-2</c:v>
                </c:pt>
                <c:pt idx="1989">
                  <c:v>3.5017E-2</c:v>
                </c:pt>
                <c:pt idx="1990">
                  <c:v>3.5082000000000002E-2</c:v>
                </c:pt>
                <c:pt idx="1991">
                  <c:v>3.5173999999999997E-2</c:v>
                </c:pt>
                <c:pt idx="1992">
                  <c:v>3.5249999999999997E-2</c:v>
                </c:pt>
                <c:pt idx="1993">
                  <c:v>3.5341999999999998E-2</c:v>
                </c:pt>
                <c:pt idx="1994">
                  <c:v>3.5421000000000001E-2</c:v>
                </c:pt>
                <c:pt idx="1995">
                  <c:v>3.5505000000000002E-2</c:v>
                </c:pt>
                <c:pt idx="1996">
                  <c:v>3.5589000000000003E-2</c:v>
                </c:pt>
                <c:pt idx="1997">
                  <c:v>3.5678599999999998E-2</c:v>
                </c:pt>
                <c:pt idx="1998">
                  <c:v>3.5768000000000001E-2</c:v>
                </c:pt>
                <c:pt idx="1999">
                  <c:v>3.5849600000000002E-2</c:v>
                </c:pt>
                <c:pt idx="2000">
                  <c:v>3.5920000000000001E-2</c:v>
                </c:pt>
                <c:pt idx="2001">
                  <c:v>3.60066E-2</c:v>
                </c:pt>
                <c:pt idx="2002">
                  <c:v>3.6096000000000003E-2</c:v>
                </c:pt>
                <c:pt idx="2003">
                  <c:v>3.6174600000000001E-2</c:v>
                </c:pt>
                <c:pt idx="2004">
                  <c:v>3.6255999999999997E-2</c:v>
                </c:pt>
                <c:pt idx="2005">
                  <c:v>3.6334600000000002E-2</c:v>
                </c:pt>
                <c:pt idx="2006">
                  <c:v>3.6429599999999999E-2</c:v>
                </c:pt>
                <c:pt idx="2007">
                  <c:v>3.6364599999999997E-2</c:v>
                </c:pt>
                <c:pt idx="2008">
                  <c:v>3.6475599999999997E-2</c:v>
                </c:pt>
                <c:pt idx="2009">
                  <c:v>3.6568000000000003E-2</c:v>
                </c:pt>
                <c:pt idx="2010">
                  <c:v>3.66656E-2</c:v>
                </c:pt>
                <c:pt idx="2011">
                  <c:v>3.6766E-2</c:v>
                </c:pt>
                <c:pt idx="2012">
                  <c:v>3.6846999999999998E-2</c:v>
                </c:pt>
                <c:pt idx="2013">
                  <c:v>3.69506E-2</c:v>
                </c:pt>
                <c:pt idx="2014">
                  <c:v>3.7028999999999999E-2</c:v>
                </c:pt>
                <c:pt idx="2015">
                  <c:v>3.7134599999999997E-2</c:v>
                </c:pt>
                <c:pt idx="2016">
                  <c:v>3.7210600000000003E-2</c:v>
                </c:pt>
                <c:pt idx="2017">
                  <c:v>3.7310999999999997E-2</c:v>
                </c:pt>
                <c:pt idx="2018">
                  <c:v>3.7384000000000001E-2</c:v>
                </c:pt>
                <c:pt idx="2019">
                  <c:v>3.7478999999999998E-2</c:v>
                </c:pt>
                <c:pt idx="2020">
                  <c:v>3.7562999999999999E-2</c:v>
                </c:pt>
                <c:pt idx="2021">
                  <c:v>3.7652600000000001E-2</c:v>
                </c:pt>
                <c:pt idx="2022">
                  <c:v>3.7736600000000002E-2</c:v>
                </c:pt>
                <c:pt idx="2023">
                  <c:v>3.7834600000000003E-2</c:v>
                </c:pt>
                <c:pt idx="2024">
                  <c:v>3.7901999999999998E-2</c:v>
                </c:pt>
                <c:pt idx="2025">
                  <c:v>3.7994600000000003E-2</c:v>
                </c:pt>
                <c:pt idx="2026">
                  <c:v>3.8086599999999998E-2</c:v>
                </c:pt>
                <c:pt idx="2027">
                  <c:v>3.8162599999999998E-2</c:v>
                </c:pt>
                <c:pt idx="2028">
                  <c:v>3.8257600000000003E-2</c:v>
                </c:pt>
                <c:pt idx="2029">
                  <c:v>3.8328000000000001E-2</c:v>
                </c:pt>
                <c:pt idx="2030">
                  <c:v>3.8425599999999997E-2</c:v>
                </c:pt>
                <c:pt idx="2031">
                  <c:v>3.8507E-2</c:v>
                </c:pt>
                <c:pt idx="2032">
                  <c:v>3.8604600000000003E-2</c:v>
                </c:pt>
                <c:pt idx="2033">
                  <c:v>3.8683000000000002E-2</c:v>
                </c:pt>
                <c:pt idx="2034">
                  <c:v>3.8759000000000002E-2</c:v>
                </c:pt>
                <c:pt idx="2035">
                  <c:v>3.8848599999999997E-2</c:v>
                </c:pt>
                <c:pt idx="2036">
                  <c:v>3.8929999999999999E-2</c:v>
                </c:pt>
                <c:pt idx="2037">
                  <c:v>3.9016599999999999E-2</c:v>
                </c:pt>
                <c:pt idx="2038">
                  <c:v>3.9103600000000002E-2</c:v>
                </c:pt>
                <c:pt idx="2039">
                  <c:v>3.9179600000000002E-2</c:v>
                </c:pt>
                <c:pt idx="2040">
                  <c:v>3.9268999999999998E-2</c:v>
                </c:pt>
                <c:pt idx="2041">
                  <c:v>3.9347600000000003E-2</c:v>
                </c:pt>
                <c:pt idx="2042">
                  <c:v>3.9439599999999998E-2</c:v>
                </c:pt>
                <c:pt idx="2043">
                  <c:v>3.9523599999999999E-2</c:v>
                </c:pt>
                <c:pt idx="2044">
                  <c:v>3.9599599999999999E-2</c:v>
                </c:pt>
                <c:pt idx="2045">
                  <c:v>3.9691999999999998E-2</c:v>
                </c:pt>
                <c:pt idx="2046">
                  <c:v>3.9773000000000003E-2</c:v>
                </c:pt>
                <c:pt idx="2047">
                  <c:v>3.9862599999999998E-2</c:v>
                </c:pt>
                <c:pt idx="2048">
                  <c:v>3.9933000000000003E-2</c:v>
                </c:pt>
                <c:pt idx="2049">
                  <c:v>4.0025600000000001E-2</c:v>
                </c:pt>
                <c:pt idx="2050">
                  <c:v>4.0109600000000002E-2</c:v>
                </c:pt>
                <c:pt idx="2051">
                  <c:v>4.0193600000000003E-2</c:v>
                </c:pt>
                <c:pt idx="2052">
                  <c:v>4.0272000000000002E-2</c:v>
                </c:pt>
                <c:pt idx="2053">
                  <c:v>4.0353600000000003E-2</c:v>
                </c:pt>
                <c:pt idx="2054">
                  <c:v>4.04406E-2</c:v>
                </c:pt>
                <c:pt idx="2055">
                  <c:v>4.0516000000000003E-2</c:v>
                </c:pt>
                <c:pt idx="2056">
                  <c:v>4.0611000000000001E-2</c:v>
                </c:pt>
                <c:pt idx="2057">
                  <c:v>4.0689999999999997E-2</c:v>
                </c:pt>
                <c:pt idx="2058">
                  <c:v>4.0776600000000003E-2</c:v>
                </c:pt>
                <c:pt idx="2059">
                  <c:v>4.0849999999999997E-2</c:v>
                </c:pt>
                <c:pt idx="2060">
                  <c:v>4.09396E-2</c:v>
                </c:pt>
                <c:pt idx="2061">
                  <c:v>4.10236E-2</c:v>
                </c:pt>
                <c:pt idx="2062">
                  <c:v>4.1107600000000001E-2</c:v>
                </c:pt>
                <c:pt idx="2063">
                  <c:v>4.1189000000000003E-2</c:v>
                </c:pt>
                <c:pt idx="2064">
                  <c:v>4.1280999999999998E-2</c:v>
                </c:pt>
                <c:pt idx="2065">
                  <c:v>4.1356999999999998E-2</c:v>
                </c:pt>
                <c:pt idx="2066">
                  <c:v>4.1443599999999997E-2</c:v>
                </c:pt>
                <c:pt idx="2067">
                  <c:v>4.1519599999999997E-2</c:v>
                </c:pt>
                <c:pt idx="2068">
                  <c:v>4.1609E-2</c:v>
                </c:pt>
                <c:pt idx="2069">
                  <c:v>4.1690600000000001E-2</c:v>
                </c:pt>
                <c:pt idx="2070">
                  <c:v>4.1774600000000002E-2</c:v>
                </c:pt>
                <c:pt idx="2071">
                  <c:v>4.17446E-2</c:v>
                </c:pt>
                <c:pt idx="2072">
                  <c:v>4.1823600000000002E-2</c:v>
                </c:pt>
                <c:pt idx="2073">
                  <c:v>4.1910000000000003E-2</c:v>
                </c:pt>
                <c:pt idx="2074">
                  <c:v>4.2015999999999998E-2</c:v>
                </c:pt>
                <c:pt idx="2075">
                  <c:v>4.2094600000000003E-2</c:v>
                </c:pt>
                <c:pt idx="2076">
                  <c:v>4.2210999999999999E-2</c:v>
                </c:pt>
                <c:pt idx="2077">
                  <c:v>4.2286999999999998E-2</c:v>
                </c:pt>
                <c:pt idx="2078">
                  <c:v>4.2387599999999998E-2</c:v>
                </c:pt>
                <c:pt idx="2079">
                  <c:v>4.2477000000000001E-2</c:v>
                </c:pt>
                <c:pt idx="2080">
                  <c:v>4.2566600000000003E-2</c:v>
                </c:pt>
                <c:pt idx="2081">
                  <c:v>4.2664000000000001E-2</c:v>
                </c:pt>
                <c:pt idx="2082">
                  <c:v>4.2742599999999999E-2</c:v>
                </c:pt>
                <c:pt idx="2083">
                  <c:v>4.2837600000000003E-2</c:v>
                </c:pt>
                <c:pt idx="2084">
                  <c:v>4.2916000000000003E-2</c:v>
                </c:pt>
                <c:pt idx="2085">
                  <c:v>4.3008600000000001E-2</c:v>
                </c:pt>
                <c:pt idx="2086">
                  <c:v>4.3089599999999999E-2</c:v>
                </c:pt>
                <c:pt idx="2087">
                  <c:v>4.3173999999999997E-2</c:v>
                </c:pt>
                <c:pt idx="2088">
                  <c:v>4.3260600000000003E-2</c:v>
                </c:pt>
                <c:pt idx="2089">
                  <c:v>4.335E-2</c:v>
                </c:pt>
                <c:pt idx="2090">
                  <c:v>4.3434E-2</c:v>
                </c:pt>
                <c:pt idx="2091">
                  <c:v>4.3523600000000003E-2</c:v>
                </c:pt>
                <c:pt idx="2092">
                  <c:v>4.3604999999999998E-2</c:v>
                </c:pt>
                <c:pt idx="2093">
                  <c:v>4.3688999999999999E-2</c:v>
                </c:pt>
                <c:pt idx="2094">
                  <c:v>4.3778600000000001E-2</c:v>
                </c:pt>
                <c:pt idx="2095">
                  <c:v>4.3865599999999998E-2</c:v>
                </c:pt>
                <c:pt idx="2096">
                  <c:v>4.3941000000000001E-2</c:v>
                </c:pt>
                <c:pt idx="2097">
                  <c:v>4.4030600000000003E-2</c:v>
                </c:pt>
                <c:pt idx="2098">
                  <c:v>4.4111999999999998E-2</c:v>
                </c:pt>
                <c:pt idx="2099">
                  <c:v>4.4199000000000002E-2</c:v>
                </c:pt>
                <c:pt idx="2100">
                  <c:v>4.4288599999999997E-2</c:v>
                </c:pt>
                <c:pt idx="2101">
                  <c:v>4.4361600000000001E-2</c:v>
                </c:pt>
                <c:pt idx="2102">
                  <c:v>4.4450999999999997E-2</c:v>
                </c:pt>
                <c:pt idx="2103">
                  <c:v>4.4538000000000001E-2</c:v>
                </c:pt>
                <c:pt idx="2104">
                  <c:v>4.4610999999999998E-2</c:v>
                </c:pt>
                <c:pt idx="2105">
                  <c:v>4.4698000000000002E-2</c:v>
                </c:pt>
                <c:pt idx="2106">
                  <c:v>4.4778999999999999E-2</c:v>
                </c:pt>
                <c:pt idx="2107">
                  <c:v>4.4863E-2</c:v>
                </c:pt>
                <c:pt idx="2108">
                  <c:v>4.4949999999999997E-2</c:v>
                </c:pt>
                <c:pt idx="2109">
                  <c:v>4.5028600000000002E-2</c:v>
                </c:pt>
                <c:pt idx="2110">
                  <c:v>4.5117999999999998E-2</c:v>
                </c:pt>
                <c:pt idx="2111">
                  <c:v>4.5196600000000003E-2</c:v>
                </c:pt>
                <c:pt idx="2112">
                  <c:v>4.5275599999999999E-2</c:v>
                </c:pt>
                <c:pt idx="2113">
                  <c:v>4.5362E-2</c:v>
                </c:pt>
                <c:pt idx="2114">
                  <c:v>4.5449000000000003E-2</c:v>
                </c:pt>
                <c:pt idx="2115">
                  <c:v>4.5532999999999997E-2</c:v>
                </c:pt>
                <c:pt idx="2116">
                  <c:v>4.5611600000000002E-2</c:v>
                </c:pt>
                <c:pt idx="2117">
                  <c:v>4.5698599999999999E-2</c:v>
                </c:pt>
                <c:pt idx="2118">
                  <c:v>4.57826E-2</c:v>
                </c:pt>
                <c:pt idx="2119">
                  <c:v>4.5869600000000003E-2</c:v>
                </c:pt>
                <c:pt idx="2120">
                  <c:v>4.5945E-2</c:v>
                </c:pt>
                <c:pt idx="2121">
                  <c:v>4.6034600000000002E-2</c:v>
                </c:pt>
                <c:pt idx="2122">
                  <c:v>4.6113599999999998E-2</c:v>
                </c:pt>
                <c:pt idx="2123">
                  <c:v>4.6203000000000001E-2</c:v>
                </c:pt>
                <c:pt idx="2124">
                  <c:v>4.6275999999999998E-2</c:v>
                </c:pt>
                <c:pt idx="2125">
                  <c:v>4.63656E-2</c:v>
                </c:pt>
                <c:pt idx="2126">
                  <c:v>4.6443999999999999E-2</c:v>
                </c:pt>
                <c:pt idx="2127">
                  <c:v>4.6538999999999997E-2</c:v>
                </c:pt>
                <c:pt idx="2128">
                  <c:v>4.6609600000000001E-2</c:v>
                </c:pt>
                <c:pt idx="2129">
                  <c:v>4.6696599999999998E-2</c:v>
                </c:pt>
                <c:pt idx="2130">
                  <c:v>4.6777600000000003E-2</c:v>
                </c:pt>
                <c:pt idx="2131">
                  <c:v>4.6864599999999999E-2</c:v>
                </c:pt>
                <c:pt idx="2132">
                  <c:v>4.6946000000000002E-2</c:v>
                </c:pt>
                <c:pt idx="2133">
                  <c:v>4.7032600000000001E-2</c:v>
                </c:pt>
                <c:pt idx="2134">
                  <c:v>4.7114000000000003E-2</c:v>
                </c:pt>
                <c:pt idx="2135">
                  <c:v>4.7192600000000001E-2</c:v>
                </c:pt>
                <c:pt idx="2136">
                  <c:v>4.7287599999999999E-2</c:v>
                </c:pt>
                <c:pt idx="2137">
                  <c:v>4.7357999999999997E-2</c:v>
                </c:pt>
                <c:pt idx="2138">
                  <c:v>4.7455600000000001E-2</c:v>
                </c:pt>
                <c:pt idx="2139">
                  <c:v>4.7534600000000003E-2</c:v>
                </c:pt>
                <c:pt idx="2140">
                  <c:v>4.761E-2</c:v>
                </c:pt>
                <c:pt idx="2141">
                  <c:v>4.7699600000000002E-2</c:v>
                </c:pt>
                <c:pt idx="2142">
                  <c:v>4.7784E-2</c:v>
                </c:pt>
                <c:pt idx="2143">
                  <c:v>4.7856999999999997E-2</c:v>
                </c:pt>
                <c:pt idx="2144">
                  <c:v>4.7821599999999999E-2</c:v>
                </c:pt>
                <c:pt idx="2145">
                  <c:v>4.7891999999999997E-2</c:v>
                </c:pt>
                <c:pt idx="2146">
                  <c:v>4.7995599999999999E-2</c:v>
                </c:pt>
                <c:pt idx="2147">
                  <c:v>4.8090000000000001E-2</c:v>
                </c:pt>
                <c:pt idx="2148">
                  <c:v>4.8184999999999999E-2</c:v>
                </c:pt>
                <c:pt idx="2149">
                  <c:v>4.8277599999999997E-2</c:v>
                </c:pt>
                <c:pt idx="2150">
                  <c:v>4.8375000000000001E-2</c:v>
                </c:pt>
                <c:pt idx="2151">
                  <c:v>4.8478E-2</c:v>
                </c:pt>
                <c:pt idx="2152">
                  <c:v>4.8562000000000001E-2</c:v>
                </c:pt>
                <c:pt idx="2153">
                  <c:v>4.8651600000000003E-2</c:v>
                </c:pt>
                <c:pt idx="2154">
                  <c:v>4.8741E-2</c:v>
                </c:pt>
                <c:pt idx="2155">
                  <c:v>4.8828000000000003E-2</c:v>
                </c:pt>
                <c:pt idx="2156">
                  <c:v>4.8919999999999998E-2</c:v>
                </c:pt>
                <c:pt idx="2157">
                  <c:v>4.9007000000000002E-2</c:v>
                </c:pt>
                <c:pt idx="2158">
                  <c:v>4.9093600000000001E-2</c:v>
                </c:pt>
                <c:pt idx="2159">
                  <c:v>4.9177600000000002E-2</c:v>
                </c:pt>
                <c:pt idx="2160">
                  <c:v>4.9261600000000003E-2</c:v>
                </c:pt>
                <c:pt idx="2161">
                  <c:v>4.9345600000000003E-2</c:v>
                </c:pt>
                <c:pt idx="2162">
                  <c:v>4.9440600000000001E-2</c:v>
                </c:pt>
                <c:pt idx="2163">
                  <c:v>4.9521999999999997E-2</c:v>
                </c:pt>
                <c:pt idx="2164">
                  <c:v>4.9598000000000003E-2</c:v>
                </c:pt>
                <c:pt idx="2165">
                  <c:v>4.9687599999999998E-2</c:v>
                </c:pt>
                <c:pt idx="2166">
                  <c:v>4.9771599999999999E-2</c:v>
                </c:pt>
                <c:pt idx="2167">
                  <c:v>4.9858600000000003E-2</c:v>
                </c:pt>
                <c:pt idx="2168">
                  <c:v>4.9942599999999997E-2</c:v>
                </c:pt>
                <c:pt idx="2169">
                  <c:v>5.0036999999999998E-2</c:v>
                </c:pt>
                <c:pt idx="2170">
                  <c:v>5.0112999999999998E-2</c:v>
                </c:pt>
                <c:pt idx="2171">
                  <c:v>5.0196999999999999E-2</c:v>
                </c:pt>
                <c:pt idx="2172">
                  <c:v>5.0284000000000002E-2</c:v>
                </c:pt>
                <c:pt idx="2173">
                  <c:v>5.0370999999999999E-2</c:v>
                </c:pt>
                <c:pt idx="2174">
                  <c:v>5.0451999999999997E-2</c:v>
                </c:pt>
                <c:pt idx="2175">
                  <c:v>5.0535999999999998E-2</c:v>
                </c:pt>
                <c:pt idx="2176">
                  <c:v>5.0606600000000002E-2</c:v>
                </c:pt>
                <c:pt idx="2177">
                  <c:v>5.0704600000000002E-2</c:v>
                </c:pt>
                <c:pt idx="2178">
                  <c:v>5.0780600000000002E-2</c:v>
                </c:pt>
                <c:pt idx="2179">
                  <c:v>5.0869600000000001E-2</c:v>
                </c:pt>
                <c:pt idx="2180">
                  <c:v>5.0945600000000001E-2</c:v>
                </c:pt>
                <c:pt idx="2181">
                  <c:v>5.1032599999999997E-2</c:v>
                </c:pt>
                <c:pt idx="2182">
                  <c:v>5.1116599999999998E-2</c:v>
                </c:pt>
                <c:pt idx="2183">
                  <c:v>5.1200599999999999E-2</c:v>
                </c:pt>
                <c:pt idx="2184">
                  <c:v>5.1290000000000002E-2</c:v>
                </c:pt>
                <c:pt idx="2185">
                  <c:v>5.1360599999999999E-2</c:v>
                </c:pt>
                <c:pt idx="2186">
                  <c:v>5.1452999999999999E-2</c:v>
                </c:pt>
                <c:pt idx="2187">
                  <c:v>5.1536999999999999E-2</c:v>
                </c:pt>
                <c:pt idx="2188">
                  <c:v>5.1615599999999998E-2</c:v>
                </c:pt>
                <c:pt idx="2189">
                  <c:v>5.1699599999999998E-2</c:v>
                </c:pt>
                <c:pt idx="2190">
                  <c:v>5.1781000000000001E-2</c:v>
                </c:pt>
                <c:pt idx="2191">
                  <c:v>5.1865000000000001E-2</c:v>
                </c:pt>
                <c:pt idx="2192">
                  <c:v>5.1949000000000002E-2</c:v>
                </c:pt>
                <c:pt idx="2193">
                  <c:v>5.2033000000000003E-2</c:v>
                </c:pt>
                <c:pt idx="2194">
                  <c:v>5.2122599999999998E-2</c:v>
                </c:pt>
                <c:pt idx="2195">
                  <c:v>5.2193000000000003E-2</c:v>
                </c:pt>
                <c:pt idx="2196">
                  <c:v>5.2288000000000001E-2</c:v>
                </c:pt>
                <c:pt idx="2197">
                  <c:v>5.2372000000000002E-2</c:v>
                </c:pt>
                <c:pt idx="2198">
                  <c:v>5.2445600000000002E-2</c:v>
                </c:pt>
                <c:pt idx="2199">
                  <c:v>5.2534999999999998E-2</c:v>
                </c:pt>
                <c:pt idx="2200">
                  <c:v>5.26106E-2</c:v>
                </c:pt>
                <c:pt idx="2201">
                  <c:v>5.2699999999999997E-2</c:v>
                </c:pt>
                <c:pt idx="2202">
                  <c:v>5.2781599999999998E-2</c:v>
                </c:pt>
                <c:pt idx="2203">
                  <c:v>5.2871000000000001E-2</c:v>
                </c:pt>
                <c:pt idx="2204">
                  <c:v>5.2949599999999999E-2</c:v>
                </c:pt>
                <c:pt idx="2205">
                  <c:v>5.3036600000000003E-2</c:v>
                </c:pt>
                <c:pt idx="2206">
                  <c:v>5.3117999999999999E-2</c:v>
                </c:pt>
                <c:pt idx="2207">
                  <c:v>5.3199000000000003E-2</c:v>
                </c:pt>
                <c:pt idx="2208">
                  <c:v>5.3280599999999997E-2</c:v>
                </c:pt>
                <c:pt idx="2209">
                  <c:v>5.3370000000000001E-2</c:v>
                </c:pt>
                <c:pt idx="2210">
                  <c:v>5.3456999999999998E-2</c:v>
                </c:pt>
                <c:pt idx="2211">
                  <c:v>5.3530000000000001E-2</c:v>
                </c:pt>
                <c:pt idx="2212">
                  <c:v>5.3624999999999999E-2</c:v>
                </c:pt>
                <c:pt idx="2213">
                  <c:v>5.3695600000000003E-2</c:v>
                </c:pt>
                <c:pt idx="2214">
                  <c:v>5.3787599999999998E-2</c:v>
                </c:pt>
                <c:pt idx="2215">
                  <c:v>5.3863599999999998E-2</c:v>
                </c:pt>
                <c:pt idx="2216">
                  <c:v>5.3939599999999997E-2</c:v>
                </c:pt>
                <c:pt idx="2217">
                  <c:v>5.4021E-2</c:v>
                </c:pt>
                <c:pt idx="2218">
                  <c:v>5.41156E-2</c:v>
                </c:pt>
                <c:pt idx="2219">
                  <c:v>5.4194600000000002E-2</c:v>
                </c:pt>
                <c:pt idx="2220">
                  <c:v>5.42896E-2</c:v>
                </c:pt>
                <c:pt idx="2221">
                  <c:v>5.4364999999999997E-2</c:v>
                </c:pt>
                <c:pt idx="2222">
                  <c:v>5.4446599999999998E-2</c:v>
                </c:pt>
                <c:pt idx="2223">
                  <c:v>5.4528E-2</c:v>
                </c:pt>
                <c:pt idx="2224">
                  <c:v>5.4617600000000002E-2</c:v>
                </c:pt>
                <c:pt idx="2225">
                  <c:v>5.4688000000000001E-2</c:v>
                </c:pt>
                <c:pt idx="2226">
                  <c:v>5.4777600000000003E-2</c:v>
                </c:pt>
                <c:pt idx="2227">
                  <c:v>5.47746E-2</c:v>
                </c:pt>
                <c:pt idx="2228">
                  <c:v>5.4777600000000003E-2</c:v>
                </c:pt>
                <c:pt idx="2229">
                  <c:v>5.4877599999999999E-2</c:v>
                </c:pt>
                <c:pt idx="2230">
                  <c:v>5.4983600000000001E-2</c:v>
                </c:pt>
                <c:pt idx="2231">
                  <c:v>5.5072999999999997E-2</c:v>
                </c:pt>
                <c:pt idx="2232">
                  <c:v>5.5192600000000001E-2</c:v>
                </c:pt>
                <c:pt idx="2233">
                  <c:v>5.5265599999999998E-2</c:v>
                </c:pt>
                <c:pt idx="2234">
                  <c:v>5.5376599999999998E-2</c:v>
                </c:pt>
                <c:pt idx="2235">
                  <c:v>5.5449999999999999E-2</c:v>
                </c:pt>
                <c:pt idx="2236">
                  <c:v>5.5550000000000002E-2</c:v>
                </c:pt>
                <c:pt idx="2237">
                  <c:v>5.5639599999999997E-2</c:v>
                </c:pt>
                <c:pt idx="2238">
                  <c:v>5.5724000000000003E-2</c:v>
                </c:pt>
                <c:pt idx="2239">
                  <c:v>5.5815999999999998E-2</c:v>
                </c:pt>
                <c:pt idx="2240">
                  <c:v>5.59056E-2</c:v>
                </c:pt>
                <c:pt idx="2241">
                  <c:v>5.5981599999999999E-2</c:v>
                </c:pt>
                <c:pt idx="2242">
                  <c:v>5.6081600000000002E-2</c:v>
                </c:pt>
                <c:pt idx="2243">
                  <c:v>5.6174000000000002E-2</c:v>
                </c:pt>
                <c:pt idx="2244">
                  <c:v>5.6241600000000003E-2</c:v>
                </c:pt>
                <c:pt idx="2245">
                  <c:v>5.6342000000000003E-2</c:v>
                </c:pt>
                <c:pt idx="2246">
                  <c:v>5.6423599999999997E-2</c:v>
                </c:pt>
                <c:pt idx="2247">
                  <c:v>5.6515599999999999E-2</c:v>
                </c:pt>
                <c:pt idx="2248">
                  <c:v>5.6605000000000003E-2</c:v>
                </c:pt>
                <c:pt idx="2249">
                  <c:v>5.66756E-2</c:v>
                </c:pt>
                <c:pt idx="2250">
                  <c:v>5.6767999999999999E-2</c:v>
                </c:pt>
                <c:pt idx="2251">
                  <c:v>5.6846599999999997E-2</c:v>
                </c:pt>
                <c:pt idx="2252">
                  <c:v>5.6930599999999998E-2</c:v>
                </c:pt>
                <c:pt idx="2253">
                  <c:v>5.7017600000000002E-2</c:v>
                </c:pt>
                <c:pt idx="2254">
                  <c:v>5.7112000000000003E-2</c:v>
                </c:pt>
                <c:pt idx="2255">
                  <c:v>5.7188000000000003E-2</c:v>
                </c:pt>
                <c:pt idx="2256">
                  <c:v>5.7264000000000002E-2</c:v>
                </c:pt>
                <c:pt idx="2257">
                  <c:v>5.7361599999999999E-2</c:v>
                </c:pt>
                <c:pt idx="2258">
                  <c:v>5.7435E-2</c:v>
                </c:pt>
                <c:pt idx="2259">
                  <c:v>5.7521599999999999E-2</c:v>
                </c:pt>
                <c:pt idx="2260">
                  <c:v>5.76056E-2</c:v>
                </c:pt>
                <c:pt idx="2261">
                  <c:v>5.7687000000000002E-2</c:v>
                </c:pt>
                <c:pt idx="2262">
                  <c:v>5.7768600000000003E-2</c:v>
                </c:pt>
                <c:pt idx="2263">
                  <c:v>5.7858E-2</c:v>
                </c:pt>
                <c:pt idx="2264">
                  <c:v>5.7942E-2</c:v>
                </c:pt>
                <c:pt idx="2265">
                  <c:v>5.8026000000000001E-2</c:v>
                </c:pt>
                <c:pt idx="2266">
                  <c:v>5.8115600000000003E-2</c:v>
                </c:pt>
                <c:pt idx="2267">
                  <c:v>5.8191600000000003E-2</c:v>
                </c:pt>
                <c:pt idx="2268">
                  <c:v>5.8283599999999998E-2</c:v>
                </c:pt>
                <c:pt idx="2269">
                  <c:v>5.8346000000000002E-2</c:v>
                </c:pt>
                <c:pt idx="2270">
                  <c:v>5.84386E-2</c:v>
                </c:pt>
                <c:pt idx="2271">
                  <c:v>5.8519599999999998E-2</c:v>
                </c:pt>
                <c:pt idx="2272">
                  <c:v>5.8609000000000001E-2</c:v>
                </c:pt>
                <c:pt idx="2273">
                  <c:v>5.8679599999999998E-2</c:v>
                </c:pt>
                <c:pt idx="2274">
                  <c:v>5.8771999999999998E-2</c:v>
                </c:pt>
                <c:pt idx="2275">
                  <c:v>5.8850600000000003E-2</c:v>
                </c:pt>
                <c:pt idx="2276">
                  <c:v>5.8937000000000003E-2</c:v>
                </c:pt>
                <c:pt idx="2277">
                  <c:v>5.90216E-2</c:v>
                </c:pt>
                <c:pt idx="2278">
                  <c:v>5.9102599999999998E-2</c:v>
                </c:pt>
                <c:pt idx="2279">
                  <c:v>5.9189600000000002E-2</c:v>
                </c:pt>
                <c:pt idx="2280">
                  <c:v>5.926E-2</c:v>
                </c:pt>
                <c:pt idx="2281">
                  <c:v>5.9346599999999999E-2</c:v>
                </c:pt>
                <c:pt idx="2282">
                  <c:v>5.9433600000000003E-2</c:v>
                </c:pt>
                <c:pt idx="2283">
                  <c:v>5.9514999999999998E-2</c:v>
                </c:pt>
                <c:pt idx="2284">
                  <c:v>5.9590999999999998E-2</c:v>
                </c:pt>
                <c:pt idx="2285">
                  <c:v>5.9685599999999998E-2</c:v>
                </c:pt>
                <c:pt idx="2286">
                  <c:v>5.9753599999999997E-2</c:v>
                </c:pt>
                <c:pt idx="2287">
                  <c:v>5.9845599999999999E-2</c:v>
                </c:pt>
                <c:pt idx="2288">
                  <c:v>5.99296E-2</c:v>
                </c:pt>
                <c:pt idx="2289">
                  <c:v>0.06</c:v>
                </c:pt>
                <c:pt idx="2290">
                  <c:v>6.00896E-2</c:v>
                </c:pt>
                <c:pt idx="2291">
                  <c:v>6.0176599999999997E-2</c:v>
                </c:pt>
                <c:pt idx="2292">
                  <c:v>6.0255000000000003E-2</c:v>
                </c:pt>
                <c:pt idx="2293">
                  <c:v>6.0342E-2</c:v>
                </c:pt>
                <c:pt idx="2294">
                  <c:v>6.0417999999999999E-2</c:v>
                </c:pt>
                <c:pt idx="2295">
                  <c:v>6.0507600000000002E-2</c:v>
                </c:pt>
                <c:pt idx="2296">
                  <c:v>6.0594000000000002E-2</c:v>
                </c:pt>
                <c:pt idx="2297">
                  <c:v>6.0662000000000001E-2</c:v>
                </c:pt>
                <c:pt idx="2298">
                  <c:v>6.0756999999999999E-2</c:v>
                </c:pt>
                <c:pt idx="2299">
                  <c:v>6.0838000000000003E-2</c:v>
                </c:pt>
                <c:pt idx="2300">
                  <c:v>6.0921999999999997E-2</c:v>
                </c:pt>
                <c:pt idx="2301">
                  <c:v>6.1001E-2</c:v>
                </c:pt>
                <c:pt idx="2302">
                  <c:v>6.1087599999999999E-2</c:v>
                </c:pt>
                <c:pt idx="2303">
                  <c:v>6.1166600000000002E-2</c:v>
                </c:pt>
                <c:pt idx="2304">
                  <c:v>6.1247599999999999E-2</c:v>
                </c:pt>
                <c:pt idx="2305">
                  <c:v>6.1334600000000003E-2</c:v>
                </c:pt>
                <c:pt idx="2306">
                  <c:v>6.1415999999999998E-2</c:v>
                </c:pt>
                <c:pt idx="2307">
                  <c:v>6.1494600000000003E-2</c:v>
                </c:pt>
                <c:pt idx="2308">
                  <c:v>6.1580999999999997E-2</c:v>
                </c:pt>
                <c:pt idx="2309">
                  <c:v>6.166E-2</c:v>
                </c:pt>
                <c:pt idx="2310">
                  <c:v>6.1746599999999999E-2</c:v>
                </c:pt>
                <c:pt idx="2311">
                  <c:v>6.1824999999999998E-2</c:v>
                </c:pt>
                <c:pt idx="2312">
                  <c:v>6.1912000000000002E-2</c:v>
                </c:pt>
                <c:pt idx="2313">
                  <c:v>6.19906E-2</c:v>
                </c:pt>
                <c:pt idx="2314">
                  <c:v>6.2080000000000003E-2</c:v>
                </c:pt>
                <c:pt idx="2315">
                  <c:v>6.2158999999999999E-2</c:v>
                </c:pt>
                <c:pt idx="2316">
                  <c:v>6.2245599999999998E-2</c:v>
                </c:pt>
                <c:pt idx="2317">
                  <c:v>6.2318999999999999E-2</c:v>
                </c:pt>
                <c:pt idx="2318">
                  <c:v>6.2403E-2</c:v>
                </c:pt>
                <c:pt idx="2319">
                  <c:v>6.2481599999999998E-2</c:v>
                </c:pt>
                <c:pt idx="2320">
                  <c:v>6.2568600000000002E-2</c:v>
                </c:pt>
                <c:pt idx="2321">
                  <c:v>6.2644000000000005E-2</c:v>
                </c:pt>
                <c:pt idx="2322">
                  <c:v>6.2736600000000003E-2</c:v>
                </c:pt>
                <c:pt idx="2323">
                  <c:v>6.2812599999999996E-2</c:v>
                </c:pt>
                <c:pt idx="2324">
                  <c:v>6.2902E-2</c:v>
                </c:pt>
                <c:pt idx="2325">
                  <c:v>6.2980599999999998E-2</c:v>
                </c:pt>
                <c:pt idx="2326">
                  <c:v>6.3064599999999998E-2</c:v>
                </c:pt>
                <c:pt idx="2327">
                  <c:v>6.3145999999999994E-2</c:v>
                </c:pt>
                <c:pt idx="2328">
                  <c:v>6.3229999999999995E-2</c:v>
                </c:pt>
                <c:pt idx="2329">
                  <c:v>6.31216E-2</c:v>
                </c:pt>
                <c:pt idx="2330">
                  <c:v>6.3229999999999995E-2</c:v>
                </c:pt>
                <c:pt idx="2331">
                  <c:v>6.3327599999999998E-2</c:v>
                </c:pt>
                <c:pt idx="2332">
                  <c:v>6.3438599999999998E-2</c:v>
                </c:pt>
                <c:pt idx="2333">
                  <c:v>6.3525600000000002E-2</c:v>
                </c:pt>
                <c:pt idx="2334">
                  <c:v>6.3617599999999996E-2</c:v>
                </c:pt>
                <c:pt idx="2335">
                  <c:v>6.3715599999999997E-2</c:v>
                </c:pt>
                <c:pt idx="2336">
                  <c:v>6.3799599999999998E-2</c:v>
                </c:pt>
                <c:pt idx="2337">
                  <c:v>6.3894599999999996E-2</c:v>
                </c:pt>
                <c:pt idx="2338">
                  <c:v>6.3989000000000004E-2</c:v>
                </c:pt>
                <c:pt idx="2339">
                  <c:v>6.4070600000000005E-2</c:v>
                </c:pt>
                <c:pt idx="2340">
                  <c:v>6.4182000000000003E-2</c:v>
                </c:pt>
                <c:pt idx="2341">
                  <c:v>6.4260600000000001E-2</c:v>
                </c:pt>
                <c:pt idx="2342">
                  <c:v>6.4344600000000002E-2</c:v>
                </c:pt>
                <c:pt idx="2343">
                  <c:v>6.4425999999999997E-2</c:v>
                </c:pt>
                <c:pt idx="2344">
                  <c:v>6.4518000000000006E-2</c:v>
                </c:pt>
                <c:pt idx="2345">
                  <c:v>6.4602000000000007E-2</c:v>
                </c:pt>
                <c:pt idx="2346">
                  <c:v>6.4683599999999994E-2</c:v>
                </c:pt>
                <c:pt idx="2347">
                  <c:v>6.4769999999999994E-2</c:v>
                </c:pt>
                <c:pt idx="2348">
                  <c:v>6.4846000000000001E-2</c:v>
                </c:pt>
                <c:pt idx="2349">
                  <c:v>6.4933000000000005E-2</c:v>
                </c:pt>
                <c:pt idx="2350">
                  <c:v>6.5017000000000005E-2</c:v>
                </c:pt>
                <c:pt idx="2351">
                  <c:v>6.5112000000000003E-2</c:v>
                </c:pt>
                <c:pt idx="2352">
                  <c:v>6.5187999999999996E-2</c:v>
                </c:pt>
                <c:pt idx="2353">
                  <c:v>6.5274600000000002E-2</c:v>
                </c:pt>
                <c:pt idx="2354">
                  <c:v>6.5358600000000003E-2</c:v>
                </c:pt>
                <c:pt idx="2355">
                  <c:v>6.5437599999999999E-2</c:v>
                </c:pt>
                <c:pt idx="2356">
                  <c:v>6.5523999999999999E-2</c:v>
                </c:pt>
                <c:pt idx="2357">
                  <c:v>6.5611000000000003E-2</c:v>
                </c:pt>
                <c:pt idx="2358">
                  <c:v>6.5684000000000006E-2</c:v>
                </c:pt>
                <c:pt idx="2359">
                  <c:v>6.5776600000000005E-2</c:v>
                </c:pt>
                <c:pt idx="2360">
                  <c:v>6.5854999999999997E-2</c:v>
                </c:pt>
                <c:pt idx="2361">
                  <c:v>6.5938999999999998E-2</c:v>
                </c:pt>
                <c:pt idx="2362">
                  <c:v>6.6017599999999996E-2</c:v>
                </c:pt>
                <c:pt idx="2363">
                  <c:v>6.6101599999999996E-2</c:v>
                </c:pt>
                <c:pt idx="2364">
                  <c:v>6.6180600000000006E-2</c:v>
                </c:pt>
                <c:pt idx="2365">
                  <c:v>6.6261600000000004E-2</c:v>
                </c:pt>
                <c:pt idx="2366">
                  <c:v>6.63406E-2</c:v>
                </c:pt>
                <c:pt idx="2367">
                  <c:v>6.6432599999999994E-2</c:v>
                </c:pt>
                <c:pt idx="2368">
                  <c:v>6.6514000000000004E-2</c:v>
                </c:pt>
                <c:pt idx="2369">
                  <c:v>6.6592600000000002E-2</c:v>
                </c:pt>
                <c:pt idx="2370">
                  <c:v>6.6665600000000005E-2</c:v>
                </c:pt>
                <c:pt idx="2371">
                  <c:v>6.6757999999999998E-2</c:v>
                </c:pt>
                <c:pt idx="2372">
                  <c:v>6.6834000000000005E-2</c:v>
                </c:pt>
                <c:pt idx="2373">
                  <c:v>6.6918000000000005E-2</c:v>
                </c:pt>
                <c:pt idx="2374">
                  <c:v>6.7004599999999997E-2</c:v>
                </c:pt>
                <c:pt idx="2375">
                  <c:v>6.7080600000000004E-2</c:v>
                </c:pt>
                <c:pt idx="2376">
                  <c:v>6.7167599999999994E-2</c:v>
                </c:pt>
                <c:pt idx="2377">
                  <c:v>6.7249000000000003E-2</c:v>
                </c:pt>
                <c:pt idx="2378">
                  <c:v>6.7327600000000001E-2</c:v>
                </c:pt>
                <c:pt idx="2379">
                  <c:v>6.7417000000000005E-2</c:v>
                </c:pt>
                <c:pt idx="2380">
                  <c:v>6.7495600000000003E-2</c:v>
                </c:pt>
                <c:pt idx="2381">
                  <c:v>6.7571599999999996E-2</c:v>
                </c:pt>
                <c:pt idx="2382">
                  <c:v>6.7660999999999999E-2</c:v>
                </c:pt>
                <c:pt idx="2383">
                  <c:v>6.7737000000000006E-2</c:v>
                </c:pt>
                <c:pt idx="2384">
                  <c:v>6.7818000000000003E-2</c:v>
                </c:pt>
                <c:pt idx="2385">
                  <c:v>6.7904999999999993E-2</c:v>
                </c:pt>
                <c:pt idx="2386">
                  <c:v>6.7977999999999997E-2</c:v>
                </c:pt>
                <c:pt idx="2387">
                  <c:v>6.8059599999999998E-2</c:v>
                </c:pt>
                <c:pt idx="2388">
                  <c:v>6.8146600000000002E-2</c:v>
                </c:pt>
                <c:pt idx="2389">
                  <c:v>6.8222599999999994E-2</c:v>
                </c:pt>
                <c:pt idx="2390">
                  <c:v>6.8303600000000006E-2</c:v>
                </c:pt>
                <c:pt idx="2391">
                  <c:v>6.8376999999999993E-2</c:v>
                </c:pt>
                <c:pt idx="2392">
                  <c:v>6.8463599999999999E-2</c:v>
                </c:pt>
                <c:pt idx="2393">
                  <c:v>6.8542599999999995E-2</c:v>
                </c:pt>
                <c:pt idx="2394">
                  <c:v>6.8628999999999996E-2</c:v>
                </c:pt>
                <c:pt idx="2395">
                  <c:v>6.8707599999999994E-2</c:v>
                </c:pt>
                <c:pt idx="2396">
                  <c:v>6.8792000000000006E-2</c:v>
                </c:pt>
                <c:pt idx="2397">
                  <c:v>6.8870600000000004E-2</c:v>
                </c:pt>
                <c:pt idx="2398">
                  <c:v>6.8948999999999996E-2</c:v>
                </c:pt>
                <c:pt idx="2399">
                  <c:v>6.9027599999999995E-2</c:v>
                </c:pt>
                <c:pt idx="2400">
                  <c:v>6.9114599999999998E-2</c:v>
                </c:pt>
                <c:pt idx="2401">
                  <c:v>6.9190600000000005E-2</c:v>
                </c:pt>
                <c:pt idx="2402">
                  <c:v>6.9268999999999997E-2</c:v>
                </c:pt>
                <c:pt idx="2403">
                  <c:v>6.9350599999999998E-2</c:v>
                </c:pt>
                <c:pt idx="2404">
                  <c:v>6.9434599999999999E-2</c:v>
                </c:pt>
                <c:pt idx="2405">
                  <c:v>6.95186E-2</c:v>
                </c:pt>
                <c:pt idx="2406">
                  <c:v>6.9597000000000006E-2</c:v>
                </c:pt>
                <c:pt idx="2407">
                  <c:v>6.9681000000000007E-2</c:v>
                </c:pt>
                <c:pt idx="2408">
                  <c:v>6.9760000000000003E-2</c:v>
                </c:pt>
                <c:pt idx="2409">
                  <c:v>6.9835999999999995E-2</c:v>
                </c:pt>
                <c:pt idx="2410">
                  <c:v>6.9919999999999996E-2</c:v>
                </c:pt>
                <c:pt idx="2411">
                  <c:v>6.9998599999999994E-2</c:v>
                </c:pt>
                <c:pt idx="2412">
                  <c:v>7.0080000000000003E-2</c:v>
                </c:pt>
                <c:pt idx="2413">
                  <c:v>7.0152999999999993E-2</c:v>
                </c:pt>
                <c:pt idx="2414">
                  <c:v>7.0231600000000005E-2</c:v>
                </c:pt>
                <c:pt idx="2415">
                  <c:v>7.0318599999999995E-2</c:v>
                </c:pt>
                <c:pt idx="2416">
                  <c:v>7.0391599999999999E-2</c:v>
                </c:pt>
                <c:pt idx="2417">
                  <c:v>7.0470599999999994E-2</c:v>
                </c:pt>
                <c:pt idx="2418">
                  <c:v>7.0556999999999995E-2</c:v>
                </c:pt>
                <c:pt idx="2419">
                  <c:v>7.0630600000000002E-2</c:v>
                </c:pt>
                <c:pt idx="2420">
                  <c:v>7.0720000000000005E-2</c:v>
                </c:pt>
                <c:pt idx="2421">
                  <c:v>7.0792999999999995E-2</c:v>
                </c:pt>
                <c:pt idx="2422">
                  <c:v>7.0882600000000004E-2</c:v>
                </c:pt>
                <c:pt idx="2423">
                  <c:v>7.09476E-2</c:v>
                </c:pt>
                <c:pt idx="2424">
                  <c:v>7.10316E-2</c:v>
                </c:pt>
                <c:pt idx="2425">
                  <c:v>7.1110599999999996E-2</c:v>
                </c:pt>
                <c:pt idx="2426">
                  <c:v>7.1185999999999999E-2</c:v>
                </c:pt>
                <c:pt idx="2427">
                  <c:v>7.12676E-2</c:v>
                </c:pt>
                <c:pt idx="2428">
                  <c:v>7.1351600000000001E-2</c:v>
                </c:pt>
                <c:pt idx="2429">
                  <c:v>7.1421999999999999E-2</c:v>
                </c:pt>
                <c:pt idx="2430">
                  <c:v>7.1506E-2</c:v>
                </c:pt>
                <c:pt idx="2431">
                  <c:v>7.1582000000000007E-2</c:v>
                </c:pt>
                <c:pt idx="2432">
                  <c:v>7.1665999999999994E-2</c:v>
                </c:pt>
                <c:pt idx="2433">
                  <c:v>7.1747599999999995E-2</c:v>
                </c:pt>
                <c:pt idx="2434">
                  <c:v>7.1815599999999993E-2</c:v>
                </c:pt>
                <c:pt idx="2435">
                  <c:v>7.1899599999999994E-2</c:v>
                </c:pt>
                <c:pt idx="2436">
                  <c:v>7.1978E-2</c:v>
                </c:pt>
                <c:pt idx="2437">
                  <c:v>7.2054000000000007E-2</c:v>
                </c:pt>
                <c:pt idx="2438">
                  <c:v>7.2126999999999997E-2</c:v>
                </c:pt>
                <c:pt idx="2439">
                  <c:v>7.2211600000000001E-2</c:v>
                </c:pt>
                <c:pt idx="2440">
                  <c:v>7.2284600000000004E-2</c:v>
                </c:pt>
                <c:pt idx="2441">
                  <c:v>7.2368600000000005E-2</c:v>
                </c:pt>
                <c:pt idx="2442">
                  <c:v>7.2442000000000006E-2</c:v>
                </c:pt>
                <c:pt idx="2443">
                  <c:v>7.2523000000000004E-2</c:v>
                </c:pt>
                <c:pt idx="2444">
                  <c:v>7.2596599999999997E-2</c:v>
                </c:pt>
                <c:pt idx="2445">
                  <c:v>7.2675000000000003E-2</c:v>
                </c:pt>
                <c:pt idx="2446">
                  <c:v>7.2753600000000002E-2</c:v>
                </c:pt>
                <c:pt idx="2447">
                  <c:v>7.2827000000000003E-2</c:v>
                </c:pt>
                <c:pt idx="2448">
                  <c:v>7.2905600000000001E-2</c:v>
                </c:pt>
                <c:pt idx="2449">
                  <c:v>7.2986999999999996E-2</c:v>
                </c:pt>
                <c:pt idx="2450">
                  <c:v>7.306E-2</c:v>
                </c:pt>
                <c:pt idx="2451">
                  <c:v>7.3144000000000001E-2</c:v>
                </c:pt>
                <c:pt idx="2452">
                  <c:v>7.3219999999999993E-2</c:v>
                </c:pt>
                <c:pt idx="2453">
                  <c:v>7.3290599999999997E-2</c:v>
                </c:pt>
                <c:pt idx="2454">
                  <c:v>7.3374599999999998E-2</c:v>
                </c:pt>
                <c:pt idx="2455">
                  <c:v>7.3439599999999994E-2</c:v>
                </c:pt>
                <c:pt idx="2456">
                  <c:v>7.35156E-2</c:v>
                </c:pt>
                <c:pt idx="2457">
                  <c:v>7.3591599999999993E-2</c:v>
                </c:pt>
                <c:pt idx="2458">
                  <c:v>7.36676E-2</c:v>
                </c:pt>
                <c:pt idx="2459">
                  <c:v>7.3748999999999995E-2</c:v>
                </c:pt>
                <c:pt idx="2460">
                  <c:v>7.3832999999999996E-2</c:v>
                </c:pt>
                <c:pt idx="2461">
                  <c:v>7.3900599999999997E-2</c:v>
                </c:pt>
                <c:pt idx="2462">
                  <c:v>7.3973999999999998E-2</c:v>
                </c:pt>
                <c:pt idx="2463">
                  <c:v>7.4052599999999996E-2</c:v>
                </c:pt>
                <c:pt idx="2464">
                  <c:v>7.4131000000000002E-2</c:v>
                </c:pt>
                <c:pt idx="2465">
                  <c:v>7.4204599999999996E-2</c:v>
                </c:pt>
                <c:pt idx="2466">
                  <c:v>7.4277599999999999E-2</c:v>
                </c:pt>
                <c:pt idx="2467">
                  <c:v>7.4345599999999998E-2</c:v>
                </c:pt>
                <c:pt idx="2468">
                  <c:v>7.4424000000000004E-2</c:v>
                </c:pt>
                <c:pt idx="2469">
                  <c:v>7.4258599999999994E-2</c:v>
                </c:pt>
                <c:pt idx="2470">
                  <c:v>7.4367000000000003E-2</c:v>
                </c:pt>
                <c:pt idx="2471">
                  <c:v>7.4448600000000004E-2</c:v>
                </c:pt>
                <c:pt idx="2472">
                  <c:v>7.4546000000000001E-2</c:v>
                </c:pt>
                <c:pt idx="2473">
                  <c:v>7.4621999999999994E-2</c:v>
                </c:pt>
                <c:pt idx="2474">
                  <c:v>7.4714000000000003E-2</c:v>
                </c:pt>
                <c:pt idx="2475">
                  <c:v>7.4782000000000001E-2</c:v>
                </c:pt>
                <c:pt idx="2476">
                  <c:v>7.4871599999999996E-2</c:v>
                </c:pt>
                <c:pt idx="2477">
                  <c:v>7.4939599999999995E-2</c:v>
                </c:pt>
                <c:pt idx="2478">
                  <c:v>7.5020600000000007E-2</c:v>
                </c:pt>
                <c:pt idx="2479">
                  <c:v>7.5099600000000002E-2</c:v>
                </c:pt>
                <c:pt idx="2480">
                  <c:v>7.5177999999999995E-2</c:v>
                </c:pt>
                <c:pt idx="2481">
                  <c:v>7.5250999999999998E-2</c:v>
                </c:pt>
                <c:pt idx="2482">
                  <c:v>7.5329999999999994E-2</c:v>
                </c:pt>
                <c:pt idx="2483">
                  <c:v>7.5400599999999998E-2</c:v>
                </c:pt>
                <c:pt idx="2484">
                  <c:v>7.5479000000000004E-2</c:v>
                </c:pt>
                <c:pt idx="2485">
                  <c:v>7.5554999999999997E-2</c:v>
                </c:pt>
                <c:pt idx="2486">
                  <c:v>7.5622599999999998E-2</c:v>
                </c:pt>
                <c:pt idx="2487">
                  <c:v>7.5698600000000005E-2</c:v>
                </c:pt>
                <c:pt idx="2488">
                  <c:v>7.5774599999999998E-2</c:v>
                </c:pt>
                <c:pt idx="2489">
                  <c:v>7.5842599999999996E-2</c:v>
                </c:pt>
                <c:pt idx="2490">
                  <c:v>7.5910000000000005E-2</c:v>
                </c:pt>
                <c:pt idx="2491">
                  <c:v>7.5983599999999998E-2</c:v>
                </c:pt>
                <c:pt idx="2492">
                  <c:v>7.60406E-2</c:v>
                </c:pt>
                <c:pt idx="2493">
                  <c:v>7.6110999999999998E-2</c:v>
                </c:pt>
                <c:pt idx="2494">
                  <c:v>7.6186599999999993E-2</c:v>
                </c:pt>
                <c:pt idx="2495">
                  <c:v>7.6248999999999997E-2</c:v>
                </c:pt>
                <c:pt idx="2496">
                  <c:v>7.6314000000000007E-2</c:v>
                </c:pt>
                <c:pt idx="2497">
                  <c:v>7.6379600000000006E-2</c:v>
                </c:pt>
                <c:pt idx="2498">
                  <c:v>7.6439000000000007E-2</c:v>
                </c:pt>
                <c:pt idx="2499">
                  <c:v>7.6511999999999997E-2</c:v>
                </c:pt>
                <c:pt idx="2500">
                  <c:v>7.6563599999999996E-2</c:v>
                </c:pt>
                <c:pt idx="2501">
                  <c:v>7.6633999999999994E-2</c:v>
                </c:pt>
                <c:pt idx="2502">
                  <c:v>7.6693999999999998E-2</c:v>
                </c:pt>
                <c:pt idx="2503">
                  <c:v>7.6747999999999997E-2</c:v>
                </c:pt>
                <c:pt idx="2504">
                  <c:v>7.6815999999999995E-2</c:v>
                </c:pt>
                <c:pt idx="2505">
                  <c:v>7.6869999999999994E-2</c:v>
                </c:pt>
                <c:pt idx="2506">
                  <c:v>7.6929600000000001E-2</c:v>
                </c:pt>
                <c:pt idx="2507">
                  <c:v>7.6986600000000002E-2</c:v>
                </c:pt>
                <c:pt idx="2508">
                  <c:v>7.7037999999999995E-2</c:v>
                </c:pt>
                <c:pt idx="2509">
                  <c:v>7.7084600000000003E-2</c:v>
                </c:pt>
                <c:pt idx="2510">
                  <c:v>7.7149599999999999E-2</c:v>
                </c:pt>
                <c:pt idx="2511">
                  <c:v>7.7192999999999998E-2</c:v>
                </c:pt>
                <c:pt idx="2512">
                  <c:v>7.7244599999999997E-2</c:v>
                </c:pt>
                <c:pt idx="2513">
                  <c:v>7.7300999999999995E-2</c:v>
                </c:pt>
                <c:pt idx="2514">
                  <c:v>7.7339000000000005E-2</c:v>
                </c:pt>
                <c:pt idx="2515">
                  <c:v>7.7393600000000007E-2</c:v>
                </c:pt>
                <c:pt idx="2516">
                  <c:v>7.7437000000000006E-2</c:v>
                </c:pt>
                <c:pt idx="2517">
                  <c:v>7.7477599999999994E-2</c:v>
                </c:pt>
                <c:pt idx="2518">
                  <c:v>7.7526600000000001E-2</c:v>
                </c:pt>
                <c:pt idx="2519">
                  <c:v>7.7559000000000003E-2</c:v>
                </c:pt>
                <c:pt idx="2520">
                  <c:v>7.7602599999999994E-2</c:v>
                </c:pt>
                <c:pt idx="2521">
                  <c:v>7.7629600000000007E-2</c:v>
                </c:pt>
                <c:pt idx="2522">
                  <c:v>7.7673000000000006E-2</c:v>
                </c:pt>
                <c:pt idx="2523">
                  <c:v>7.7718999999999996E-2</c:v>
                </c:pt>
                <c:pt idx="2524">
                  <c:v>7.7734999999999999E-2</c:v>
                </c:pt>
                <c:pt idx="2525">
                  <c:v>7.7778600000000003E-2</c:v>
                </c:pt>
                <c:pt idx="2526">
                  <c:v>7.7802999999999997E-2</c:v>
                </c:pt>
                <c:pt idx="2527">
                  <c:v>7.7832999999999999E-2</c:v>
                </c:pt>
                <c:pt idx="2528">
                  <c:v>7.7859999999999999E-2</c:v>
                </c:pt>
                <c:pt idx="2529">
                  <c:v>7.7895000000000006E-2</c:v>
                </c:pt>
                <c:pt idx="2530">
                  <c:v>7.7906000000000003E-2</c:v>
                </c:pt>
                <c:pt idx="2531">
                  <c:v>7.79276E-2</c:v>
                </c:pt>
                <c:pt idx="2532">
                  <c:v>7.7946600000000005E-2</c:v>
                </c:pt>
                <c:pt idx="2533">
                  <c:v>7.7965599999999996E-2</c:v>
                </c:pt>
                <c:pt idx="2534">
                  <c:v>7.7981999999999996E-2</c:v>
                </c:pt>
                <c:pt idx="2535">
                  <c:v>7.7995599999999998E-2</c:v>
                </c:pt>
                <c:pt idx="2536">
                  <c:v>7.8008999999999995E-2</c:v>
                </c:pt>
                <c:pt idx="2537">
                  <c:v>7.8017000000000003E-2</c:v>
                </c:pt>
                <c:pt idx="2538">
                  <c:v>7.8028E-2</c:v>
                </c:pt>
                <c:pt idx="2539">
                  <c:v>7.8028E-2</c:v>
                </c:pt>
                <c:pt idx="2540">
                  <c:v>7.8041600000000003E-2</c:v>
                </c:pt>
                <c:pt idx="2541">
                  <c:v>7.8038999999999997E-2</c:v>
                </c:pt>
                <c:pt idx="2542">
                  <c:v>7.8044600000000006E-2</c:v>
                </c:pt>
                <c:pt idx="2543">
                  <c:v>7.8047000000000005E-2</c:v>
                </c:pt>
                <c:pt idx="2544">
                  <c:v>7.8044600000000006E-2</c:v>
                </c:pt>
                <c:pt idx="2545">
                  <c:v>7.8044600000000006E-2</c:v>
                </c:pt>
                <c:pt idx="2546">
                  <c:v>7.80526E-2</c:v>
                </c:pt>
                <c:pt idx="2547">
                  <c:v>7.8041600000000003E-2</c:v>
                </c:pt>
                <c:pt idx="2548">
                  <c:v>7.8044600000000006E-2</c:v>
                </c:pt>
                <c:pt idx="2549">
                  <c:v>7.8041600000000003E-2</c:v>
                </c:pt>
                <c:pt idx="2550">
                  <c:v>7.8030600000000006E-2</c:v>
                </c:pt>
                <c:pt idx="2551">
                  <c:v>7.8020000000000006E-2</c:v>
                </c:pt>
                <c:pt idx="2552">
                  <c:v>7.8017000000000003E-2</c:v>
                </c:pt>
                <c:pt idx="2553">
                  <c:v>7.8006599999999995E-2</c:v>
                </c:pt>
                <c:pt idx="2554">
                  <c:v>7.8006599999999995E-2</c:v>
                </c:pt>
                <c:pt idx="2555">
                  <c:v>7.7990000000000004E-2</c:v>
                </c:pt>
                <c:pt idx="2556">
                  <c:v>7.7992599999999995E-2</c:v>
                </c:pt>
                <c:pt idx="2557">
                  <c:v>7.7976599999999993E-2</c:v>
                </c:pt>
                <c:pt idx="2558">
                  <c:v>7.7960000000000002E-2</c:v>
                </c:pt>
                <c:pt idx="2559">
                  <c:v>7.7960000000000002E-2</c:v>
                </c:pt>
                <c:pt idx="2560">
                  <c:v>7.7943999999999999E-2</c:v>
                </c:pt>
                <c:pt idx="2561">
                  <c:v>7.7930600000000003E-2</c:v>
                </c:pt>
                <c:pt idx="2562">
                  <c:v>7.79276E-2</c:v>
                </c:pt>
                <c:pt idx="2563">
                  <c:v>7.79006E-2</c:v>
                </c:pt>
                <c:pt idx="2564">
                  <c:v>7.7906000000000003E-2</c:v>
                </c:pt>
                <c:pt idx="2565">
                  <c:v>7.7881599999999995E-2</c:v>
                </c:pt>
                <c:pt idx="2566">
                  <c:v>7.7862600000000004E-2</c:v>
                </c:pt>
                <c:pt idx="2567">
                  <c:v>7.7851600000000007E-2</c:v>
                </c:pt>
                <c:pt idx="2568">
                  <c:v>7.7822000000000002E-2</c:v>
                </c:pt>
                <c:pt idx="2569">
                  <c:v>7.7808600000000006E-2</c:v>
                </c:pt>
                <c:pt idx="2570">
                  <c:v>7.7795000000000003E-2</c:v>
                </c:pt>
                <c:pt idx="2571">
                  <c:v>7.7751600000000004E-2</c:v>
                </c:pt>
                <c:pt idx="2572">
                  <c:v>7.7748600000000001E-2</c:v>
                </c:pt>
                <c:pt idx="2573">
                  <c:v>7.7710600000000005E-2</c:v>
                </c:pt>
                <c:pt idx="2574">
                  <c:v>7.7673000000000006E-2</c:v>
                </c:pt>
                <c:pt idx="2575">
                  <c:v>7.7656600000000006E-2</c:v>
                </c:pt>
                <c:pt idx="2576">
                  <c:v>7.7618599999999996E-2</c:v>
                </c:pt>
                <c:pt idx="2577">
                  <c:v>7.7575000000000005E-2</c:v>
                </c:pt>
                <c:pt idx="2578">
                  <c:v>7.7534599999999995E-2</c:v>
                </c:pt>
                <c:pt idx="2579">
                  <c:v>7.7493999999999993E-2</c:v>
                </c:pt>
              </c:numCache>
            </c:numRef>
          </c:cat>
          <c:val>
            <c:numRef>
              <c:f>Cold!$C$4:$C$5780</c:f>
              <c:numCache>
                <c:formatCode>General</c:formatCode>
                <c:ptCount val="5777"/>
                <c:pt idx="0">
                  <c:v>0</c:v>
                </c:pt>
                <c:pt idx="1">
                  <c:v>0.50982800982801002</c:v>
                </c:pt>
                <c:pt idx="2">
                  <c:v>0.608108108108108</c:v>
                </c:pt>
                <c:pt idx="3">
                  <c:v>0.67567567567567599</c:v>
                </c:pt>
                <c:pt idx="4">
                  <c:v>0.84152334152334096</c:v>
                </c:pt>
                <c:pt idx="5">
                  <c:v>1.1793611793611789</c:v>
                </c:pt>
                <c:pt idx="6">
                  <c:v>1.2469287469287469</c:v>
                </c:pt>
                <c:pt idx="7">
                  <c:v>1.41891891891892</c:v>
                </c:pt>
                <c:pt idx="8">
                  <c:v>1.7199017199017199</c:v>
                </c:pt>
                <c:pt idx="9">
                  <c:v>1.922604422604423</c:v>
                </c:pt>
                <c:pt idx="10">
                  <c:v>2.26044226044226</c:v>
                </c:pt>
                <c:pt idx="11">
                  <c:v>2.4938574938574938</c:v>
                </c:pt>
                <c:pt idx="12">
                  <c:v>2.7948402948402951</c:v>
                </c:pt>
                <c:pt idx="13">
                  <c:v>3.1326781326781332</c:v>
                </c:pt>
                <c:pt idx="14">
                  <c:v>3.4336609336609341</c:v>
                </c:pt>
                <c:pt idx="15">
                  <c:v>3.7714987714987722</c:v>
                </c:pt>
                <c:pt idx="16">
                  <c:v>4.1093366093366104</c:v>
                </c:pt>
                <c:pt idx="17">
                  <c:v>4.4778869778869783</c:v>
                </c:pt>
                <c:pt idx="18">
                  <c:v>4.815724815724816</c:v>
                </c:pt>
                <c:pt idx="19">
                  <c:v>5.1535626535626538</c:v>
                </c:pt>
                <c:pt idx="20">
                  <c:v>5.558968058968059</c:v>
                </c:pt>
                <c:pt idx="21">
                  <c:v>5.8292383292383301</c:v>
                </c:pt>
                <c:pt idx="22">
                  <c:v>6.2285012285012291</c:v>
                </c:pt>
                <c:pt idx="23">
                  <c:v>6.6031941031941033</c:v>
                </c:pt>
                <c:pt idx="24">
                  <c:v>6.9348894348894348</c:v>
                </c:pt>
                <c:pt idx="25">
                  <c:v>7.4078624078624076</c:v>
                </c:pt>
                <c:pt idx="26">
                  <c:v>7.8132678132678137</c:v>
                </c:pt>
                <c:pt idx="27">
                  <c:v>8.2493857493857501</c:v>
                </c:pt>
                <c:pt idx="28">
                  <c:v>8.6855036855036865</c:v>
                </c:pt>
                <c:pt idx="29">
                  <c:v>9.127764127764129</c:v>
                </c:pt>
                <c:pt idx="30">
                  <c:v>9.6621621621621632</c:v>
                </c:pt>
                <c:pt idx="31">
                  <c:v>10.171990171990171</c:v>
                </c:pt>
                <c:pt idx="32">
                  <c:v>10.63882063882064</c:v>
                </c:pt>
                <c:pt idx="33">
                  <c:v>11.21007371007371</c:v>
                </c:pt>
                <c:pt idx="34">
                  <c:v>11.65233415233415</c:v>
                </c:pt>
                <c:pt idx="35">
                  <c:v>12.08845208845209</c:v>
                </c:pt>
                <c:pt idx="36">
                  <c:v>12.56142506142506</c:v>
                </c:pt>
                <c:pt idx="37">
                  <c:v>12.92997542997543</c:v>
                </c:pt>
                <c:pt idx="38">
                  <c:v>13.36609336609337</c:v>
                </c:pt>
                <c:pt idx="39">
                  <c:v>13.70393120393121</c:v>
                </c:pt>
                <c:pt idx="40">
                  <c:v>14.04176904176904</c:v>
                </c:pt>
                <c:pt idx="41">
                  <c:v>14.41031941031941</c:v>
                </c:pt>
                <c:pt idx="42">
                  <c:v>14.711302211302209</c:v>
                </c:pt>
                <c:pt idx="43">
                  <c:v>14.914004914004909</c:v>
                </c:pt>
                <c:pt idx="44">
                  <c:v>15.288697788697791</c:v>
                </c:pt>
                <c:pt idx="45">
                  <c:v>15.589680589680601</c:v>
                </c:pt>
                <c:pt idx="46">
                  <c:v>15.823095823095819</c:v>
                </c:pt>
                <c:pt idx="47">
                  <c:v>16.160933660933662</c:v>
                </c:pt>
                <c:pt idx="48">
                  <c:v>16.4987714987715</c:v>
                </c:pt>
                <c:pt idx="49">
                  <c:v>16.799754299754301</c:v>
                </c:pt>
                <c:pt idx="50">
                  <c:v>17.13759213759214</c:v>
                </c:pt>
                <c:pt idx="51">
                  <c:v>17.40786240786241</c:v>
                </c:pt>
                <c:pt idx="52">
                  <c:v>17.745700245700249</c:v>
                </c:pt>
                <c:pt idx="53">
                  <c:v>18.04668304668305</c:v>
                </c:pt>
                <c:pt idx="54">
                  <c:v>18.347665847665851</c:v>
                </c:pt>
                <c:pt idx="55">
                  <c:v>18.68550368550369</c:v>
                </c:pt>
                <c:pt idx="56">
                  <c:v>18.986486486486491</c:v>
                </c:pt>
                <c:pt idx="57">
                  <c:v>19.32432432432433</c:v>
                </c:pt>
                <c:pt idx="58">
                  <c:v>19.662162162162161</c:v>
                </c:pt>
                <c:pt idx="59">
                  <c:v>19.963144963144959</c:v>
                </c:pt>
                <c:pt idx="60">
                  <c:v>20.405405405405411</c:v>
                </c:pt>
                <c:pt idx="61">
                  <c:v>20.804668304668301</c:v>
                </c:pt>
                <c:pt idx="62">
                  <c:v>21.210073710073711</c:v>
                </c:pt>
                <c:pt idx="63">
                  <c:v>21.578624078624081</c:v>
                </c:pt>
                <c:pt idx="64">
                  <c:v>21.984029484029481</c:v>
                </c:pt>
                <c:pt idx="65">
                  <c:v>22.45700245700246</c:v>
                </c:pt>
                <c:pt idx="66">
                  <c:v>22.82555282555283</c:v>
                </c:pt>
                <c:pt idx="67">
                  <c:v>23.298525798525802</c:v>
                </c:pt>
                <c:pt idx="68">
                  <c:v>23.703931203931209</c:v>
                </c:pt>
                <c:pt idx="69">
                  <c:v>24.14004914004914</c:v>
                </c:pt>
                <c:pt idx="70">
                  <c:v>24.54545454545455</c:v>
                </c:pt>
                <c:pt idx="71">
                  <c:v>25.04914004914005</c:v>
                </c:pt>
                <c:pt idx="72">
                  <c:v>25.417690417690419</c:v>
                </c:pt>
                <c:pt idx="73">
                  <c:v>25.823095823095819</c:v>
                </c:pt>
                <c:pt idx="74">
                  <c:v>26.22850122850123</c:v>
                </c:pt>
                <c:pt idx="75">
                  <c:v>26.732186732186729</c:v>
                </c:pt>
                <c:pt idx="76">
                  <c:v>27.205159705159701</c:v>
                </c:pt>
                <c:pt idx="77">
                  <c:v>27.64127764127764</c:v>
                </c:pt>
                <c:pt idx="78">
                  <c:v>28.14496314496315</c:v>
                </c:pt>
                <c:pt idx="79">
                  <c:v>28.648648648648649</c:v>
                </c:pt>
                <c:pt idx="80">
                  <c:v>29.158476658476658</c:v>
                </c:pt>
                <c:pt idx="81">
                  <c:v>29.6928746928747</c:v>
                </c:pt>
                <c:pt idx="82">
                  <c:v>30.23341523341524</c:v>
                </c:pt>
                <c:pt idx="83">
                  <c:v>30.737100737100739</c:v>
                </c:pt>
                <c:pt idx="84">
                  <c:v>31.27764127764128</c:v>
                </c:pt>
                <c:pt idx="85">
                  <c:v>31.81818181818182</c:v>
                </c:pt>
                <c:pt idx="86">
                  <c:v>32.389434889434888</c:v>
                </c:pt>
                <c:pt idx="87">
                  <c:v>32.991400491400491</c:v>
                </c:pt>
                <c:pt idx="88">
                  <c:v>33.464373464373473</c:v>
                </c:pt>
                <c:pt idx="89">
                  <c:v>33.968058968058962</c:v>
                </c:pt>
                <c:pt idx="90">
                  <c:v>34.576167076167067</c:v>
                </c:pt>
                <c:pt idx="91">
                  <c:v>35.116707616707622</c:v>
                </c:pt>
                <c:pt idx="92">
                  <c:v>35.718673218673217</c:v>
                </c:pt>
                <c:pt idx="93">
                  <c:v>36.32678132678133</c:v>
                </c:pt>
                <c:pt idx="94">
                  <c:v>37.002457002457007</c:v>
                </c:pt>
                <c:pt idx="95">
                  <c:v>37.573710073710068</c:v>
                </c:pt>
                <c:pt idx="96">
                  <c:v>38.175675675675677</c:v>
                </c:pt>
                <c:pt idx="97">
                  <c:v>38.82063882063882</c:v>
                </c:pt>
                <c:pt idx="98">
                  <c:v>39.422604422604422</c:v>
                </c:pt>
                <c:pt idx="99">
                  <c:v>40.061425061425062</c:v>
                </c:pt>
                <c:pt idx="100">
                  <c:v>40.669533169533167</c:v>
                </c:pt>
                <c:pt idx="101">
                  <c:v>41.345208845208838</c:v>
                </c:pt>
                <c:pt idx="102">
                  <c:v>41.947174447174447</c:v>
                </c:pt>
                <c:pt idx="103">
                  <c:v>42.622850122850117</c:v>
                </c:pt>
                <c:pt idx="104">
                  <c:v>43.329238329238329</c:v>
                </c:pt>
                <c:pt idx="105">
                  <c:v>44.072481572481571</c:v>
                </c:pt>
                <c:pt idx="106">
                  <c:v>44.846437346437348</c:v>
                </c:pt>
                <c:pt idx="107">
                  <c:v>45.620393120393118</c:v>
                </c:pt>
                <c:pt idx="108">
                  <c:v>46.289926289926299</c:v>
                </c:pt>
                <c:pt idx="109">
                  <c:v>47.063882063882069</c:v>
                </c:pt>
                <c:pt idx="110">
                  <c:v>47.874692874692883</c:v>
                </c:pt>
                <c:pt idx="111">
                  <c:v>48.581081081081081</c:v>
                </c:pt>
                <c:pt idx="112">
                  <c:v>49.355036855036857</c:v>
                </c:pt>
                <c:pt idx="113">
                  <c:v>50.128992628992627</c:v>
                </c:pt>
                <c:pt idx="114">
                  <c:v>50.970515970515969</c:v>
                </c:pt>
                <c:pt idx="115">
                  <c:v>51.744471744471738</c:v>
                </c:pt>
                <c:pt idx="116">
                  <c:v>52.653562653562659</c:v>
                </c:pt>
                <c:pt idx="117">
                  <c:v>53.427518427518429</c:v>
                </c:pt>
                <c:pt idx="118">
                  <c:v>54.305896805896808</c:v>
                </c:pt>
                <c:pt idx="119">
                  <c:v>55.214987714987707</c:v>
                </c:pt>
                <c:pt idx="120">
                  <c:v>56.08722358722359</c:v>
                </c:pt>
                <c:pt idx="121">
                  <c:v>57.063882063882069</c:v>
                </c:pt>
                <c:pt idx="122">
                  <c:v>57.942260442260448</c:v>
                </c:pt>
                <c:pt idx="123">
                  <c:v>58.851351351351347</c:v>
                </c:pt>
                <c:pt idx="124">
                  <c:v>59.791154791154803</c:v>
                </c:pt>
                <c:pt idx="125">
                  <c:v>60.700245700245702</c:v>
                </c:pt>
                <c:pt idx="126">
                  <c:v>61.609336609336623</c:v>
                </c:pt>
                <c:pt idx="127">
                  <c:v>62.585995085995087</c:v>
                </c:pt>
                <c:pt idx="128">
                  <c:v>63.525798525798528</c:v>
                </c:pt>
                <c:pt idx="129">
                  <c:v>64.471744471744472</c:v>
                </c:pt>
                <c:pt idx="130">
                  <c:v>65.515970515970523</c:v>
                </c:pt>
                <c:pt idx="131">
                  <c:v>66.492628992628994</c:v>
                </c:pt>
                <c:pt idx="132">
                  <c:v>67.432432432432435</c:v>
                </c:pt>
                <c:pt idx="133">
                  <c:v>68.54422604422605</c:v>
                </c:pt>
                <c:pt idx="134">
                  <c:v>69.551597051597057</c:v>
                </c:pt>
                <c:pt idx="135">
                  <c:v>70.595823095823107</c:v>
                </c:pt>
                <c:pt idx="136">
                  <c:v>71.676904176904173</c:v>
                </c:pt>
                <c:pt idx="137">
                  <c:v>72.788697788697775</c:v>
                </c:pt>
                <c:pt idx="138">
                  <c:v>73.82678132678133</c:v>
                </c:pt>
                <c:pt idx="139">
                  <c:v>74.938574938574945</c:v>
                </c:pt>
                <c:pt idx="140">
                  <c:v>76.05036855036856</c:v>
                </c:pt>
                <c:pt idx="141">
                  <c:v>77.131449631449641</c:v>
                </c:pt>
                <c:pt idx="142">
                  <c:v>78.372235872235876</c:v>
                </c:pt>
                <c:pt idx="143">
                  <c:v>79.484029484029506</c:v>
                </c:pt>
                <c:pt idx="144">
                  <c:v>80.595823095823107</c:v>
                </c:pt>
                <c:pt idx="145">
                  <c:v>81.805896805896808</c:v>
                </c:pt>
                <c:pt idx="146">
                  <c:v>83.022113022113032</c:v>
                </c:pt>
                <c:pt idx="147">
                  <c:v>84.269451269451281</c:v>
                </c:pt>
                <c:pt idx="148">
                  <c:v>85.479115479115464</c:v>
                </c:pt>
                <c:pt idx="149">
                  <c:v>86.756756756756758</c:v>
                </c:pt>
                <c:pt idx="150">
                  <c:v>87.967239967239962</c:v>
                </c:pt>
                <c:pt idx="151">
                  <c:v>89.2817362817363</c:v>
                </c:pt>
                <c:pt idx="152">
                  <c:v>90.626535626535627</c:v>
                </c:pt>
                <c:pt idx="153">
                  <c:v>92.008190008189999</c:v>
                </c:pt>
                <c:pt idx="154">
                  <c:v>93.286650286650286</c:v>
                </c:pt>
                <c:pt idx="155">
                  <c:v>94.668304668304671</c:v>
                </c:pt>
                <c:pt idx="156">
                  <c:v>96.185913185913194</c:v>
                </c:pt>
                <c:pt idx="157">
                  <c:v>97.628992628992634</c:v>
                </c:pt>
                <c:pt idx="158">
                  <c:v>99.048321048321043</c:v>
                </c:pt>
                <c:pt idx="159">
                  <c:v>100.5282555282555</c:v>
                </c:pt>
                <c:pt idx="160">
                  <c:v>102.00819000819</c:v>
                </c:pt>
                <c:pt idx="161">
                  <c:v>103.48894348894351</c:v>
                </c:pt>
                <c:pt idx="162">
                  <c:v>105.0737100737101</c:v>
                </c:pt>
                <c:pt idx="163">
                  <c:v>106.5847665847666</c:v>
                </c:pt>
                <c:pt idx="164">
                  <c:v>108.13267813267809</c:v>
                </c:pt>
                <c:pt idx="165">
                  <c:v>109.6805896805897</c:v>
                </c:pt>
                <c:pt idx="166">
                  <c:v>111.2653562653563</c:v>
                </c:pt>
                <c:pt idx="167">
                  <c:v>112.8132678132678</c:v>
                </c:pt>
                <c:pt idx="168">
                  <c:v>114.42915642915639</c:v>
                </c:pt>
                <c:pt idx="169">
                  <c:v>116.1122031122031</c:v>
                </c:pt>
                <c:pt idx="170">
                  <c:v>117.76412776412781</c:v>
                </c:pt>
                <c:pt idx="171">
                  <c:v>119.4471744471744</c:v>
                </c:pt>
                <c:pt idx="172">
                  <c:v>121.0630630630631</c:v>
                </c:pt>
                <c:pt idx="173">
                  <c:v>122.8132678132678</c:v>
                </c:pt>
                <c:pt idx="174">
                  <c:v>124.4594594594595</c:v>
                </c:pt>
                <c:pt idx="175">
                  <c:v>126.14250614250609</c:v>
                </c:pt>
                <c:pt idx="176">
                  <c:v>127.8321048321048</c:v>
                </c:pt>
                <c:pt idx="177">
                  <c:v>129.6134316134316</c:v>
                </c:pt>
                <c:pt idx="178">
                  <c:v>131.2653562653563</c:v>
                </c:pt>
                <c:pt idx="179">
                  <c:v>133.01638001638</c:v>
                </c:pt>
                <c:pt idx="180">
                  <c:v>134.7665847665848</c:v>
                </c:pt>
                <c:pt idx="181">
                  <c:v>136.4127764127764</c:v>
                </c:pt>
                <c:pt idx="182">
                  <c:v>138.1638001638002</c:v>
                </c:pt>
                <c:pt idx="183">
                  <c:v>139.91400491400489</c:v>
                </c:pt>
                <c:pt idx="184">
                  <c:v>141.7018837018837</c:v>
                </c:pt>
                <c:pt idx="185">
                  <c:v>143.45208845208839</c:v>
                </c:pt>
                <c:pt idx="186">
                  <c:v>145.2031122031122</c:v>
                </c:pt>
                <c:pt idx="187">
                  <c:v>147.01474201474201</c:v>
                </c:pt>
                <c:pt idx="188">
                  <c:v>148.76494676494681</c:v>
                </c:pt>
                <c:pt idx="189">
                  <c:v>150.58394758394761</c:v>
                </c:pt>
                <c:pt idx="190">
                  <c:v>152.37100737100741</c:v>
                </c:pt>
                <c:pt idx="191">
                  <c:v>154.25716625716629</c:v>
                </c:pt>
                <c:pt idx="192">
                  <c:v>156.0753480753481</c:v>
                </c:pt>
                <c:pt idx="193">
                  <c:v>157.82555282555279</c:v>
                </c:pt>
                <c:pt idx="194">
                  <c:v>159.6068796068796</c:v>
                </c:pt>
                <c:pt idx="195">
                  <c:v>161.42506142506139</c:v>
                </c:pt>
                <c:pt idx="196">
                  <c:v>163.24324324324331</c:v>
                </c:pt>
                <c:pt idx="197">
                  <c:v>165.0982800982801</c:v>
                </c:pt>
                <c:pt idx="198">
                  <c:v>166.916461916462</c:v>
                </c:pt>
                <c:pt idx="199">
                  <c:v>168.66666666666671</c:v>
                </c:pt>
                <c:pt idx="200">
                  <c:v>170.48566748566751</c:v>
                </c:pt>
                <c:pt idx="201">
                  <c:v>172.33415233415229</c:v>
                </c:pt>
                <c:pt idx="202">
                  <c:v>174.1154791154791</c:v>
                </c:pt>
                <c:pt idx="203">
                  <c:v>176.00163800163801</c:v>
                </c:pt>
                <c:pt idx="204">
                  <c:v>177.85585585585591</c:v>
                </c:pt>
                <c:pt idx="205">
                  <c:v>179.6380016380017</c:v>
                </c:pt>
                <c:pt idx="206">
                  <c:v>181.42506142506139</c:v>
                </c:pt>
                <c:pt idx="207">
                  <c:v>183.24324324324331</c:v>
                </c:pt>
                <c:pt idx="208">
                  <c:v>185.09254709254711</c:v>
                </c:pt>
                <c:pt idx="209">
                  <c:v>186.97788697788701</c:v>
                </c:pt>
                <c:pt idx="210">
                  <c:v>188.76494676494681</c:v>
                </c:pt>
                <c:pt idx="211">
                  <c:v>190.54709254709249</c:v>
                </c:pt>
                <c:pt idx="212">
                  <c:v>192.39557739557739</c:v>
                </c:pt>
                <c:pt idx="213">
                  <c:v>194.2137592137592</c:v>
                </c:pt>
                <c:pt idx="214">
                  <c:v>196.03194103194099</c:v>
                </c:pt>
                <c:pt idx="215">
                  <c:v>197.88697788697789</c:v>
                </c:pt>
                <c:pt idx="216">
                  <c:v>199.6380016380017</c:v>
                </c:pt>
                <c:pt idx="217">
                  <c:v>201.45618345618351</c:v>
                </c:pt>
                <c:pt idx="218">
                  <c:v>203.2063882063882</c:v>
                </c:pt>
                <c:pt idx="219">
                  <c:v>205.05569205569199</c:v>
                </c:pt>
                <c:pt idx="220">
                  <c:v>206.7387387387387</c:v>
                </c:pt>
                <c:pt idx="221">
                  <c:v>208.5929565929566</c:v>
                </c:pt>
                <c:pt idx="222">
                  <c:v>210.27682227682229</c:v>
                </c:pt>
                <c:pt idx="223">
                  <c:v>212.16216216216219</c:v>
                </c:pt>
                <c:pt idx="224">
                  <c:v>213.91318591318591</c:v>
                </c:pt>
                <c:pt idx="225">
                  <c:v>215.59541359541359</c:v>
                </c:pt>
                <c:pt idx="226">
                  <c:v>217.37755937755941</c:v>
                </c:pt>
                <c:pt idx="227">
                  <c:v>219.09746109746109</c:v>
                </c:pt>
                <c:pt idx="228">
                  <c:v>220.81081081081081</c:v>
                </c:pt>
                <c:pt idx="229">
                  <c:v>222.59868959868959</c:v>
                </c:pt>
                <c:pt idx="230">
                  <c:v>224.3120393120393</c:v>
                </c:pt>
                <c:pt idx="231">
                  <c:v>226.03194103194099</c:v>
                </c:pt>
                <c:pt idx="232">
                  <c:v>227.7149877149877</c:v>
                </c:pt>
                <c:pt idx="233">
                  <c:v>229.42833742833739</c:v>
                </c:pt>
                <c:pt idx="234">
                  <c:v>231.08108108108109</c:v>
                </c:pt>
                <c:pt idx="235">
                  <c:v>232.69696969696969</c:v>
                </c:pt>
                <c:pt idx="236">
                  <c:v>234.38001638001629</c:v>
                </c:pt>
                <c:pt idx="237">
                  <c:v>236.026208026208</c:v>
                </c:pt>
                <c:pt idx="238">
                  <c:v>237.74610974610971</c:v>
                </c:pt>
                <c:pt idx="239">
                  <c:v>239.39148239148241</c:v>
                </c:pt>
                <c:pt idx="240">
                  <c:v>241.04422604422609</c:v>
                </c:pt>
                <c:pt idx="241">
                  <c:v>242.62899262899259</c:v>
                </c:pt>
                <c:pt idx="242">
                  <c:v>244.2751842751843</c:v>
                </c:pt>
                <c:pt idx="243">
                  <c:v>245.89107289107289</c:v>
                </c:pt>
                <c:pt idx="244">
                  <c:v>247.47583947583951</c:v>
                </c:pt>
                <c:pt idx="245">
                  <c:v>249.05405405405409</c:v>
                </c:pt>
                <c:pt idx="246">
                  <c:v>250.60851760851759</c:v>
                </c:pt>
                <c:pt idx="247">
                  <c:v>252.1867321867322</c:v>
                </c:pt>
                <c:pt idx="248">
                  <c:v>253.83947583947591</c:v>
                </c:pt>
                <c:pt idx="249">
                  <c:v>255.31941031941031</c:v>
                </c:pt>
                <c:pt idx="250">
                  <c:v>256.86732186732189</c:v>
                </c:pt>
                <c:pt idx="251">
                  <c:v>258.38493038493039</c:v>
                </c:pt>
                <c:pt idx="252">
                  <c:v>259.86486486486478</c:v>
                </c:pt>
                <c:pt idx="253">
                  <c:v>261.34561834561828</c:v>
                </c:pt>
                <c:pt idx="254">
                  <c:v>262.89271089271102</c:v>
                </c:pt>
                <c:pt idx="255">
                  <c:v>264.3734643734644</c:v>
                </c:pt>
                <c:pt idx="256">
                  <c:v>265.89025389025397</c:v>
                </c:pt>
                <c:pt idx="257">
                  <c:v>267.33415233415229</c:v>
                </c:pt>
                <c:pt idx="258">
                  <c:v>268.71662571662569</c:v>
                </c:pt>
                <c:pt idx="259">
                  <c:v>270.1965601965602</c:v>
                </c:pt>
                <c:pt idx="260">
                  <c:v>271.57903357903348</c:v>
                </c:pt>
                <c:pt idx="261">
                  <c:v>273.05896805896799</c:v>
                </c:pt>
                <c:pt idx="262">
                  <c:v>274.5085995085995</c:v>
                </c:pt>
                <c:pt idx="263">
                  <c:v>275.89107289107301</c:v>
                </c:pt>
                <c:pt idx="264">
                  <c:v>277.33415233415229</c:v>
                </c:pt>
                <c:pt idx="265">
                  <c:v>278.74692874692869</c:v>
                </c:pt>
                <c:pt idx="266">
                  <c:v>280.0982800982801</c:v>
                </c:pt>
                <c:pt idx="267">
                  <c:v>281.44307944307951</c:v>
                </c:pt>
                <c:pt idx="268">
                  <c:v>282.82555282555279</c:v>
                </c:pt>
                <c:pt idx="269">
                  <c:v>284.17117117117112</c:v>
                </c:pt>
                <c:pt idx="270">
                  <c:v>285.48566748566748</c:v>
                </c:pt>
                <c:pt idx="271">
                  <c:v>286.79361179361177</c:v>
                </c:pt>
                <c:pt idx="272">
                  <c:v>288.13923013923011</c:v>
                </c:pt>
                <c:pt idx="273">
                  <c:v>289.52088452088452</c:v>
                </c:pt>
                <c:pt idx="274">
                  <c:v>290.79852579852582</c:v>
                </c:pt>
                <c:pt idx="275">
                  <c:v>292.08190008190007</c:v>
                </c:pt>
                <c:pt idx="276">
                  <c:v>293.42751842751852</c:v>
                </c:pt>
                <c:pt idx="277">
                  <c:v>294.67485667485658</c:v>
                </c:pt>
                <c:pt idx="278">
                  <c:v>295.95249795249799</c:v>
                </c:pt>
                <c:pt idx="279">
                  <c:v>297.23013923013929</c:v>
                </c:pt>
                <c:pt idx="280">
                  <c:v>298.44553644553639</c:v>
                </c:pt>
                <c:pt idx="281">
                  <c:v>299.75429975429978</c:v>
                </c:pt>
                <c:pt idx="282">
                  <c:v>301.00163800163801</c:v>
                </c:pt>
                <c:pt idx="283">
                  <c:v>302.21130221130221</c:v>
                </c:pt>
                <c:pt idx="284">
                  <c:v>303.39066339066341</c:v>
                </c:pt>
                <c:pt idx="285">
                  <c:v>304.6068796068796</c:v>
                </c:pt>
                <c:pt idx="286">
                  <c:v>305.74938574938568</c:v>
                </c:pt>
                <c:pt idx="287">
                  <c:v>306.95986895986903</c:v>
                </c:pt>
                <c:pt idx="288">
                  <c:v>308.07125307125312</c:v>
                </c:pt>
                <c:pt idx="289">
                  <c:v>309.28091728091732</c:v>
                </c:pt>
                <c:pt idx="290">
                  <c:v>310.3931203931204</c:v>
                </c:pt>
                <c:pt idx="291">
                  <c:v>311.54217854217848</c:v>
                </c:pt>
                <c:pt idx="292">
                  <c:v>312.64782964782961</c:v>
                </c:pt>
                <c:pt idx="293">
                  <c:v>313.72809172809173</c:v>
                </c:pt>
                <c:pt idx="294">
                  <c:v>314.9082719082719</c:v>
                </c:pt>
                <c:pt idx="295">
                  <c:v>316.05077805077798</c:v>
                </c:pt>
                <c:pt idx="296">
                  <c:v>317.12530712530707</c:v>
                </c:pt>
                <c:pt idx="297">
                  <c:v>318.23669123669117</c:v>
                </c:pt>
                <c:pt idx="298">
                  <c:v>319.28173628173619</c:v>
                </c:pt>
                <c:pt idx="299">
                  <c:v>320.3931203931204</c:v>
                </c:pt>
                <c:pt idx="300">
                  <c:v>321.46764946764938</c:v>
                </c:pt>
                <c:pt idx="301">
                  <c:v>322.44471744471753</c:v>
                </c:pt>
                <c:pt idx="302">
                  <c:v>323.4586404586405</c:v>
                </c:pt>
                <c:pt idx="303">
                  <c:v>324.5020475020475</c:v>
                </c:pt>
                <c:pt idx="304">
                  <c:v>325.51023751023752</c:v>
                </c:pt>
                <c:pt idx="305">
                  <c:v>326.55446355446361</c:v>
                </c:pt>
                <c:pt idx="306">
                  <c:v>327.62899262899259</c:v>
                </c:pt>
                <c:pt idx="307">
                  <c:v>328.57493857493859</c:v>
                </c:pt>
                <c:pt idx="308">
                  <c:v>329.58230958230962</c:v>
                </c:pt>
                <c:pt idx="309">
                  <c:v>330.52825552825561</c:v>
                </c:pt>
                <c:pt idx="310">
                  <c:v>331.50532350532347</c:v>
                </c:pt>
                <c:pt idx="311">
                  <c:v>332.44471744471753</c:v>
                </c:pt>
                <c:pt idx="312">
                  <c:v>333.45208845208839</c:v>
                </c:pt>
                <c:pt idx="313">
                  <c:v>334.39803439803438</c:v>
                </c:pt>
                <c:pt idx="314">
                  <c:v>335.37428337428338</c:v>
                </c:pt>
                <c:pt idx="315">
                  <c:v>336.3144963144963</c:v>
                </c:pt>
                <c:pt idx="316">
                  <c:v>337.19328419328423</c:v>
                </c:pt>
                <c:pt idx="317">
                  <c:v>338.10155610155613</c:v>
                </c:pt>
                <c:pt idx="318">
                  <c:v>338.80835380835379</c:v>
                </c:pt>
                <c:pt idx="319">
                  <c:v>339.68058968058972</c:v>
                </c:pt>
                <c:pt idx="320">
                  <c:v>340.4914004914005</c:v>
                </c:pt>
                <c:pt idx="321">
                  <c:v>341.33251433251428</c:v>
                </c:pt>
                <c:pt idx="322">
                  <c:v>342.17444717444721</c:v>
                </c:pt>
                <c:pt idx="323">
                  <c:v>343.08353808353809</c:v>
                </c:pt>
                <c:pt idx="324">
                  <c:v>343.8271908271908</c:v>
                </c:pt>
                <c:pt idx="325">
                  <c:v>344.6683046683047</c:v>
                </c:pt>
                <c:pt idx="326">
                  <c:v>345.44226044226048</c:v>
                </c:pt>
                <c:pt idx="327">
                  <c:v>346.24733824733829</c:v>
                </c:pt>
                <c:pt idx="328">
                  <c:v>347.15642915642911</c:v>
                </c:pt>
                <c:pt idx="329">
                  <c:v>347.96723996724</c:v>
                </c:pt>
                <c:pt idx="330">
                  <c:v>348.70434070434061</c:v>
                </c:pt>
                <c:pt idx="331">
                  <c:v>349.51515151515162</c:v>
                </c:pt>
                <c:pt idx="332">
                  <c:v>350.31941031941028</c:v>
                </c:pt>
                <c:pt idx="333">
                  <c:v>351.09336609336611</c:v>
                </c:pt>
                <c:pt idx="334">
                  <c:v>351.86732186732189</c:v>
                </c:pt>
                <c:pt idx="335">
                  <c:v>352.57985257985251</c:v>
                </c:pt>
                <c:pt idx="336">
                  <c:v>353.38493038493039</c:v>
                </c:pt>
                <c:pt idx="337">
                  <c:v>354.15888615888622</c:v>
                </c:pt>
                <c:pt idx="338">
                  <c:v>354.96887796887802</c:v>
                </c:pt>
                <c:pt idx="339">
                  <c:v>355.60851760851767</c:v>
                </c:pt>
                <c:pt idx="340">
                  <c:v>356.38247338247328</c:v>
                </c:pt>
                <c:pt idx="341">
                  <c:v>357.18673218673217</c:v>
                </c:pt>
                <c:pt idx="342">
                  <c:v>357.89352989352989</c:v>
                </c:pt>
                <c:pt idx="343">
                  <c:v>358.63636363636363</c:v>
                </c:pt>
                <c:pt idx="344">
                  <c:v>359.44717444717452</c:v>
                </c:pt>
                <c:pt idx="345">
                  <c:v>360.18427518427518</c:v>
                </c:pt>
                <c:pt idx="346">
                  <c:v>360.9279279279279</c:v>
                </c:pt>
                <c:pt idx="347">
                  <c:v>361.63390663390658</c:v>
                </c:pt>
                <c:pt idx="348">
                  <c:v>362.37100737100741</c:v>
                </c:pt>
                <c:pt idx="349">
                  <c:v>363.04668304668309</c:v>
                </c:pt>
                <c:pt idx="350">
                  <c:v>363.79033579033569</c:v>
                </c:pt>
                <c:pt idx="351">
                  <c:v>364.52661752661749</c:v>
                </c:pt>
                <c:pt idx="352">
                  <c:v>365.13513513513522</c:v>
                </c:pt>
                <c:pt idx="353">
                  <c:v>365.80425880425878</c:v>
                </c:pt>
                <c:pt idx="354">
                  <c:v>366.54791154791161</c:v>
                </c:pt>
                <c:pt idx="355">
                  <c:v>367.11957411957411</c:v>
                </c:pt>
                <c:pt idx="356">
                  <c:v>367.86240786240802</c:v>
                </c:pt>
                <c:pt idx="357">
                  <c:v>368.59950859950862</c:v>
                </c:pt>
                <c:pt idx="358">
                  <c:v>369.17035217035209</c:v>
                </c:pt>
                <c:pt idx="359">
                  <c:v>369.8468468468468</c:v>
                </c:pt>
                <c:pt idx="360">
                  <c:v>370.4848484848485</c:v>
                </c:pt>
                <c:pt idx="361">
                  <c:v>371.05651105651111</c:v>
                </c:pt>
                <c:pt idx="362">
                  <c:v>371.76330876330883</c:v>
                </c:pt>
                <c:pt idx="363">
                  <c:v>372.40786240786241</c:v>
                </c:pt>
                <c:pt idx="364">
                  <c:v>373.04668304668309</c:v>
                </c:pt>
                <c:pt idx="365">
                  <c:v>373.6855036855037</c:v>
                </c:pt>
                <c:pt idx="366">
                  <c:v>374.39230139230142</c:v>
                </c:pt>
                <c:pt idx="367">
                  <c:v>374.93202293202302</c:v>
                </c:pt>
                <c:pt idx="368">
                  <c:v>375.57166257166261</c:v>
                </c:pt>
                <c:pt idx="369">
                  <c:v>376.21048321048318</c:v>
                </c:pt>
                <c:pt idx="370">
                  <c:v>376.81818181818181</c:v>
                </c:pt>
                <c:pt idx="371">
                  <c:v>377.35298935298943</c:v>
                </c:pt>
                <c:pt idx="372">
                  <c:v>378.02784602784601</c:v>
                </c:pt>
                <c:pt idx="373">
                  <c:v>378.59950859950862</c:v>
                </c:pt>
                <c:pt idx="374">
                  <c:v>379.23832923832919</c:v>
                </c:pt>
                <c:pt idx="375">
                  <c:v>379.77886977886982</c:v>
                </c:pt>
                <c:pt idx="376">
                  <c:v>380.31941031941028</c:v>
                </c:pt>
                <c:pt idx="377">
                  <c:v>380.95823095823101</c:v>
                </c:pt>
                <c:pt idx="378">
                  <c:v>381.49221949221948</c:v>
                </c:pt>
                <c:pt idx="379">
                  <c:v>382.10073710073709</c:v>
                </c:pt>
                <c:pt idx="380">
                  <c:v>382.64127764127772</c:v>
                </c:pt>
                <c:pt idx="381">
                  <c:v>383.28009828009829</c:v>
                </c:pt>
                <c:pt idx="382">
                  <c:v>383.85176085176079</c:v>
                </c:pt>
                <c:pt idx="383">
                  <c:v>384.39148239148238</c:v>
                </c:pt>
                <c:pt idx="384">
                  <c:v>384.963144963145</c:v>
                </c:pt>
                <c:pt idx="385">
                  <c:v>385.5348075348075</c:v>
                </c:pt>
                <c:pt idx="386">
                  <c:v>386.03767403767398</c:v>
                </c:pt>
                <c:pt idx="387">
                  <c:v>386.54791154791161</c:v>
                </c:pt>
                <c:pt idx="388">
                  <c:v>387.05159705159713</c:v>
                </c:pt>
                <c:pt idx="389">
                  <c:v>387.55528255528259</c:v>
                </c:pt>
                <c:pt idx="390">
                  <c:v>388.16380016380009</c:v>
                </c:pt>
                <c:pt idx="391">
                  <c:v>388.63063063063061</c:v>
                </c:pt>
                <c:pt idx="392">
                  <c:v>389.20147420147418</c:v>
                </c:pt>
                <c:pt idx="393">
                  <c:v>389.67485667485658</c:v>
                </c:pt>
                <c:pt idx="394">
                  <c:v>390.21539721539722</c:v>
                </c:pt>
                <c:pt idx="395">
                  <c:v>390.71908271908268</c:v>
                </c:pt>
                <c:pt idx="396">
                  <c:v>391.28992628992631</c:v>
                </c:pt>
                <c:pt idx="397">
                  <c:v>391.83046683046678</c:v>
                </c:pt>
                <c:pt idx="398">
                  <c:v>392.33415233415229</c:v>
                </c:pt>
                <c:pt idx="399">
                  <c:v>392.83783783783792</c:v>
                </c:pt>
                <c:pt idx="400">
                  <c:v>393.3472563472564</c:v>
                </c:pt>
                <c:pt idx="401">
                  <c:v>393.81490581490579</c:v>
                </c:pt>
                <c:pt idx="402">
                  <c:v>394.28746928746932</c:v>
                </c:pt>
                <c:pt idx="403">
                  <c:v>394.76085176085172</c:v>
                </c:pt>
                <c:pt idx="404">
                  <c:v>395.1965601965602</c:v>
                </c:pt>
                <c:pt idx="405">
                  <c:v>395.66994266994271</c:v>
                </c:pt>
                <c:pt idx="406">
                  <c:v>396.17362817362812</c:v>
                </c:pt>
                <c:pt idx="407">
                  <c:v>396.67649467649471</c:v>
                </c:pt>
                <c:pt idx="408">
                  <c:v>397.11302211302211</c:v>
                </c:pt>
                <c:pt idx="409">
                  <c:v>397.55528255528259</c:v>
                </c:pt>
                <c:pt idx="410">
                  <c:v>397.99099099099112</c:v>
                </c:pt>
                <c:pt idx="411">
                  <c:v>398.46437346437352</c:v>
                </c:pt>
                <c:pt idx="412">
                  <c:v>398.79606879606882</c:v>
                </c:pt>
                <c:pt idx="413">
                  <c:v>399.3734643734644</c:v>
                </c:pt>
                <c:pt idx="414">
                  <c:v>399.84029484029492</c:v>
                </c:pt>
                <c:pt idx="415">
                  <c:v>400.31367731367737</c:v>
                </c:pt>
                <c:pt idx="416">
                  <c:v>400.7862407862408</c:v>
                </c:pt>
                <c:pt idx="417">
                  <c:v>401.19164619164621</c:v>
                </c:pt>
                <c:pt idx="418">
                  <c:v>401.59131859131861</c:v>
                </c:pt>
                <c:pt idx="419">
                  <c:v>401.99672399672397</c:v>
                </c:pt>
                <c:pt idx="420">
                  <c:v>402.40212940212939</c:v>
                </c:pt>
                <c:pt idx="421">
                  <c:v>402.80671580671577</c:v>
                </c:pt>
                <c:pt idx="422">
                  <c:v>403.24324324324328</c:v>
                </c:pt>
                <c:pt idx="423">
                  <c:v>403.67977067977063</c:v>
                </c:pt>
                <c:pt idx="424">
                  <c:v>404.01719901719912</c:v>
                </c:pt>
                <c:pt idx="425">
                  <c:v>404.45290745290743</c:v>
                </c:pt>
                <c:pt idx="426">
                  <c:v>404.82800982800978</c:v>
                </c:pt>
                <c:pt idx="427">
                  <c:v>405.33169533169541</c:v>
                </c:pt>
                <c:pt idx="428">
                  <c:v>405.66912366912368</c:v>
                </c:pt>
                <c:pt idx="429">
                  <c:v>406.03767403767398</c:v>
                </c:pt>
                <c:pt idx="430">
                  <c:v>406.33906633906628</c:v>
                </c:pt>
                <c:pt idx="431">
                  <c:v>406.77559377559368</c:v>
                </c:pt>
                <c:pt idx="432">
                  <c:v>407.11302211302211</c:v>
                </c:pt>
                <c:pt idx="433">
                  <c:v>407.48157248157253</c:v>
                </c:pt>
                <c:pt idx="434">
                  <c:v>407.92383292383289</c:v>
                </c:pt>
                <c:pt idx="435">
                  <c:v>408.26208026208019</c:v>
                </c:pt>
                <c:pt idx="436">
                  <c:v>408.56265356265362</c:v>
                </c:pt>
                <c:pt idx="437">
                  <c:v>408.99836199836199</c:v>
                </c:pt>
                <c:pt idx="438">
                  <c:v>409.36773136773138</c:v>
                </c:pt>
                <c:pt idx="439">
                  <c:v>409.74201474201482</c:v>
                </c:pt>
                <c:pt idx="440">
                  <c:v>410.01228501228502</c:v>
                </c:pt>
                <c:pt idx="441">
                  <c:v>410.41113841113838</c:v>
                </c:pt>
                <c:pt idx="442">
                  <c:v>410.74938574938579</c:v>
                </c:pt>
                <c:pt idx="443">
                  <c:v>411.05077805077809</c:v>
                </c:pt>
                <c:pt idx="444">
                  <c:v>411.38820638820641</c:v>
                </c:pt>
                <c:pt idx="445">
                  <c:v>411.69533169533167</c:v>
                </c:pt>
                <c:pt idx="446">
                  <c:v>412.02702702702697</c:v>
                </c:pt>
                <c:pt idx="447">
                  <c:v>412.40212940212939</c:v>
                </c:pt>
                <c:pt idx="448">
                  <c:v>412.73382473382469</c:v>
                </c:pt>
                <c:pt idx="449">
                  <c:v>413.07125307125312</c:v>
                </c:pt>
                <c:pt idx="450">
                  <c:v>413.40868140868139</c:v>
                </c:pt>
                <c:pt idx="451">
                  <c:v>413.77805077805078</c:v>
                </c:pt>
                <c:pt idx="452">
                  <c:v>414.15233415233422</c:v>
                </c:pt>
                <c:pt idx="453">
                  <c:v>414.48402948402952</c:v>
                </c:pt>
                <c:pt idx="454">
                  <c:v>414.75429975429978</c:v>
                </c:pt>
                <c:pt idx="455">
                  <c:v>415.1285831285831</c:v>
                </c:pt>
                <c:pt idx="456">
                  <c:v>415.46109746109749</c:v>
                </c:pt>
                <c:pt idx="457">
                  <c:v>415.73136773136781</c:v>
                </c:pt>
                <c:pt idx="458">
                  <c:v>416.03849303849302</c:v>
                </c:pt>
                <c:pt idx="459">
                  <c:v>416.37018837018837</c:v>
                </c:pt>
                <c:pt idx="460">
                  <c:v>416.70761670761681</c:v>
                </c:pt>
                <c:pt idx="461">
                  <c:v>416.94758394758401</c:v>
                </c:pt>
                <c:pt idx="462">
                  <c:v>417.24815724815733</c:v>
                </c:pt>
                <c:pt idx="463">
                  <c:v>417.51842751842747</c:v>
                </c:pt>
                <c:pt idx="464">
                  <c:v>417.85667485667477</c:v>
                </c:pt>
                <c:pt idx="465">
                  <c:v>418.12039312039309</c:v>
                </c:pt>
                <c:pt idx="466">
                  <c:v>418.39066339066341</c:v>
                </c:pt>
                <c:pt idx="467">
                  <c:v>418.69778869778872</c:v>
                </c:pt>
                <c:pt idx="468">
                  <c:v>418.99918099918102</c:v>
                </c:pt>
                <c:pt idx="469">
                  <c:v>419.36773136773132</c:v>
                </c:pt>
                <c:pt idx="470">
                  <c:v>419.6683046683047</c:v>
                </c:pt>
                <c:pt idx="471">
                  <c:v>419.93857493857502</c:v>
                </c:pt>
                <c:pt idx="472">
                  <c:v>420.20884520884522</c:v>
                </c:pt>
                <c:pt idx="473">
                  <c:v>420.47911547911548</c:v>
                </c:pt>
                <c:pt idx="474">
                  <c:v>420.78050778050778</c:v>
                </c:pt>
                <c:pt idx="475">
                  <c:v>421.08681408681412</c:v>
                </c:pt>
                <c:pt idx="476">
                  <c:v>421.32022932022932</c:v>
                </c:pt>
                <c:pt idx="477">
                  <c:v>421.62162162162161</c:v>
                </c:pt>
                <c:pt idx="478">
                  <c:v>421.86158886158893</c:v>
                </c:pt>
                <c:pt idx="479">
                  <c:v>422.16216216216219</c:v>
                </c:pt>
                <c:pt idx="480">
                  <c:v>422.46355446355437</c:v>
                </c:pt>
                <c:pt idx="481">
                  <c:v>422.73300573300571</c:v>
                </c:pt>
                <c:pt idx="482">
                  <c:v>423.00409500409512</c:v>
                </c:pt>
                <c:pt idx="483">
                  <c:v>423.30466830466833</c:v>
                </c:pt>
                <c:pt idx="484">
                  <c:v>423.54463554463553</c:v>
                </c:pt>
                <c:pt idx="485">
                  <c:v>423.74692874692869</c:v>
                </c:pt>
                <c:pt idx="486">
                  <c:v>424.04832104832099</c:v>
                </c:pt>
                <c:pt idx="487">
                  <c:v>424.28091728091732</c:v>
                </c:pt>
                <c:pt idx="488">
                  <c:v>424.48402948402952</c:v>
                </c:pt>
                <c:pt idx="489">
                  <c:v>424.75429975429978</c:v>
                </c:pt>
                <c:pt idx="490">
                  <c:v>424.98771498771498</c:v>
                </c:pt>
                <c:pt idx="491">
                  <c:v>425.29484029484018</c:v>
                </c:pt>
                <c:pt idx="492">
                  <c:v>425.4979524979525</c:v>
                </c:pt>
                <c:pt idx="493">
                  <c:v>425.70024570024572</c:v>
                </c:pt>
                <c:pt idx="494">
                  <c:v>425.89680589680597</c:v>
                </c:pt>
                <c:pt idx="495">
                  <c:v>426.16707616707617</c:v>
                </c:pt>
                <c:pt idx="496">
                  <c:v>426.40704340704337</c:v>
                </c:pt>
                <c:pt idx="497">
                  <c:v>426.60933660933659</c:v>
                </c:pt>
                <c:pt idx="498">
                  <c:v>426.94103194103201</c:v>
                </c:pt>
                <c:pt idx="499">
                  <c:v>427.14332514332511</c:v>
                </c:pt>
                <c:pt idx="500">
                  <c:v>427.48157248157253</c:v>
                </c:pt>
                <c:pt idx="501">
                  <c:v>427.64782964782961</c:v>
                </c:pt>
                <c:pt idx="502">
                  <c:v>427.81981981981988</c:v>
                </c:pt>
                <c:pt idx="503">
                  <c:v>428.05323505323508</c:v>
                </c:pt>
                <c:pt idx="504">
                  <c:v>428.22522522522519</c:v>
                </c:pt>
                <c:pt idx="505">
                  <c:v>428.39066339066341</c:v>
                </c:pt>
                <c:pt idx="506">
                  <c:v>428.5937755937756</c:v>
                </c:pt>
                <c:pt idx="507">
                  <c:v>428.86322686322688</c:v>
                </c:pt>
                <c:pt idx="508">
                  <c:v>429.02948402948402</c:v>
                </c:pt>
                <c:pt idx="509">
                  <c:v>429.26289926289928</c:v>
                </c:pt>
                <c:pt idx="510">
                  <c:v>429.46601146601148</c:v>
                </c:pt>
                <c:pt idx="511">
                  <c:v>429.5700245700246</c:v>
                </c:pt>
                <c:pt idx="512">
                  <c:v>429.63800163800158</c:v>
                </c:pt>
                <c:pt idx="513">
                  <c:v>429.84029484029492</c:v>
                </c:pt>
                <c:pt idx="514">
                  <c:v>430.10483210483198</c:v>
                </c:pt>
                <c:pt idx="515">
                  <c:v>430.27600327600328</c:v>
                </c:pt>
                <c:pt idx="516">
                  <c:v>430.54627354627348</c:v>
                </c:pt>
                <c:pt idx="517">
                  <c:v>430.68222768222768</c:v>
                </c:pt>
                <c:pt idx="518">
                  <c:v>430.81736281736278</c:v>
                </c:pt>
                <c:pt idx="519">
                  <c:v>430.982800982801</c:v>
                </c:pt>
                <c:pt idx="520">
                  <c:v>431.14905814905808</c:v>
                </c:pt>
                <c:pt idx="521">
                  <c:v>431.41932841932839</c:v>
                </c:pt>
                <c:pt idx="522">
                  <c:v>431.5544635544635</c:v>
                </c:pt>
                <c:pt idx="523">
                  <c:v>431.82391482391489</c:v>
                </c:pt>
                <c:pt idx="524">
                  <c:v>431.89189189189199</c:v>
                </c:pt>
                <c:pt idx="525">
                  <c:v>432.12530712530707</c:v>
                </c:pt>
                <c:pt idx="526">
                  <c:v>432.29729729729729</c:v>
                </c:pt>
                <c:pt idx="527">
                  <c:v>432.50040950040949</c:v>
                </c:pt>
                <c:pt idx="528">
                  <c:v>432.73382473382469</c:v>
                </c:pt>
                <c:pt idx="529">
                  <c:v>432.89926289926302</c:v>
                </c:pt>
                <c:pt idx="530">
                  <c:v>433.07125307125312</c:v>
                </c:pt>
                <c:pt idx="531">
                  <c:v>433.16953316953311</c:v>
                </c:pt>
                <c:pt idx="532">
                  <c:v>433.34152334152338</c:v>
                </c:pt>
                <c:pt idx="533">
                  <c:v>433.57493857493859</c:v>
                </c:pt>
                <c:pt idx="534">
                  <c:v>433.71007371007369</c:v>
                </c:pt>
                <c:pt idx="535">
                  <c:v>433.87633087633088</c:v>
                </c:pt>
                <c:pt idx="536">
                  <c:v>433.980343980344</c:v>
                </c:pt>
                <c:pt idx="537">
                  <c:v>434.1466011466012</c:v>
                </c:pt>
                <c:pt idx="538">
                  <c:v>434.3185913185913</c:v>
                </c:pt>
                <c:pt idx="539">
                  <c:v>434.48402948402952</c:v>
                </c:pt>
                <c:pt idx="540">
                  <c:v>434.71744471744472</c:v>
                </c:pt>
                <c:pt idx="541">
                  <c:v>434.85257985257988</c:v>
                </c:pt>
                <c:pt idx="542">
                  <c:v>434.98771498771498</c:v>
                </c:pt>
                <c:pt idx="543">
                  <c:v>435.15970515970508</c:v>
                </c:pt>
                <c:pt idx="544">
                  <c:v>435.29484029484018</c:v>
                </c:pt>
                <c:pt idx="545">
                  <c:v>435.52825552825561</c:v>
                </c:pt>
                <c:pt idx="546">
                  <c:v>435.6633906633906</c:v>
                </c:pt>
                <c:pt idx="547">
                  <c:v>435.8296478296478</c:v>
                </c:pt>
                <c:pt idx="548">
                  <c:v>435.89680589680597</c:v>
                </c:pt>
                <c:pt idx="549">
                  <c:v>436.03194103194107</c:v>
                </c:pt>
                <c:pt idx="550">
                  <c:v>436.26535626535627</c:v>
                </c:pt>
                <c:pt idx="551">
                  <c:v>436.46764946764961</c:v>
                </c:pt>
                <c:pt idx="552">
                  <c:v>436.6027846027846</c:v>
                </c:pt>
                <c:pt idx="553">
                  <c:v>436.87387387387389</c:v>
                </c:pt>
                <c:pt idx="554">
                  <c:v>436.87387387387389</c:v>
                </c:pt>
                <c:pt idx="555">
                  <c:v>437.04586404586411</c:v>
                </c:pt>
                <c:pt idx="556">
                  <c:v>437.21130221130221</c:v>
                </c:pt>
                <c:pt idx="557">
                  <c:v>437.30958230958231</c:v>
                </c:pt>
                <c:pt idx="558">
                  <c:v>437.54954954954951</c:v>
                </c:pt>
                <c:pt idx="559">
                  <c:v>437.64782964782961</c:v>
                </c:pt>
                <c:pt idx="560">
                  <c:v>437.71498771498773</c:v>
                </c:pt>
                <c:pt idx="561">
                  <c:v>437.91728091728089</c:v>
                </c:pt>
                <c:pt idx="562">
                  <c:v>438.01556101556099</c:v>
                </c:pt>
                <c:pt idx="563">
                  <c:v>438.15069615069609</c:v>
                </c:pt>
                <c:pt idx="564">
                  <c:v>438.32350532350529</c:v>
                </c:pt>
                <c:pt idx="565">
                  <c:v>438.4586404586405</c:v>
                </c:pt>
                <c:pt idx="566">
                  <c:v>438.59377559377572</c:v>
                </c:pt>
                <c:pt idx="567">
                  <c:v>438.72891072891082</c:v>
                </c:pt>
                <c:pt idx="568">
                  <c:v>438.82719082719092</c:v>
                </c:pt>
                <c:pt idx="569">
                  <c:v>438.99262899262902</c:v>
                </c:pt>
                <c:pt idx="570">
                  <c:v>439.12776412776412</c:v>
                </c:pt>
                <c:pt idx="571">
                  <c:v>439.26289926289928</c:v>
                </c:pt>
                <c:pt idx="572">
                  <c:v>439.33087633087632</c:v>
                </c:pt>
                <c:pt idx="573">
                  <c:v>439.50204750204762</c:v>
                </c:pt>
                <c:pt idx="574">
                  <c:v>439.6003276003276</c:v>
                </c:pt>
                <c:pt idx="575">
                  <c:v>439.7665847665848</c:v>
                </c:pt>
                <c:pt idx="576">
                  <c:v>439.8034398034398</c:v>
                </c:pt>
                <c:pt idx="577">
                  <c:v>439.8337428337428</c:v>
                </c:pt>
                <c:pt idx="578">
                  <c:v>439.969696969697</c:v>
                </c:pt>
                <c:pt idx="579">
                  <c:v>440.17199017199022</c:v>
                </c:pt>
                <c:pt idx="580">
                  <c:v>440.27682227682232</c:v>
                </c:pt>
                <c:pt idx="581">
                  <c:v>440.30712530712532</c:v>
                </c:pt>
                <c:pt idx="582">
                  <c:v>440.30712530712532</c:v>
                </c:pt>
                <c:pt idx="583">
                  <c:v>440.41195741195742</c:v>
                </c:pt>
                <c:pt idx="584">
                  <c:v>440.57739557739558</c:v>
                </c:pt>
                <c:pt idx="585">
                  <c:v>440.57739557739558</c:v>
                </c:pt>
                <c:pt idx="586">
                  <c:v>440.67567567567568</c:v>
                </c:pt>
                <c:pt idx="587">
                  <c:v>440.84766584766589</c:v>
                </c:pt>
                <c:pt idx="588">
                  <c:v>441.01310401310411</c:v>
                </c:pt>
                <c:pt idx="589">
                  <c:v>441.08108108108109</c:v>
                </c:pt>
                <c:pt idx="590">
                  <c:v>441.14823914823921</c:v>
                </c:pt>
                <c:pt idx="591">
                  <c:v>441.38820638820641</c:v>
                </c:pt>
                <c:pt idx="592">
                  <c:v>441.44963144963151</c:v>
                </c:pt>
                <c:pt idx="593">
                  <c:v>441.48648648648651</c:v>
                </c:pt>
                <c:pt idx="594">
                  <c:v>441.58476658476661</c:v>
                </c:pt>
                <c:pt idx="595">
                  <c:v>441.75675675675677</c:v>
                </c:pt>
                <c:pt idx="596">
                  <c:v>441.85503685503687</c:v>
                </c:pt>
                <c:pt idx="597">
                  <c:v>442.02702702702697</c:v>
                </c:pt>
                <c:pt idx="598">
                  <c:v>442.02702702702697</c:v>
                </c:pt>
                <c:pt idx="599">
                  <c:v>442.16216216216219</c:v>
                </c:pt>
                <c:pt idx="600">
                  <c:v>442.29729729729729</c:v>
                </c:pt>
                <c:pt idx="601">
                  <c:v>442.29729729729729</c:v>
                </c:pt>
                <c:pt idx="602">
                  <c:v>442.42669942669937</c:v>
                </c:pt>
                <c:pt idx="603">
                  <c:v>442.59787059787072</c:v>
                </c:pt>
                <c:pt idx="604">
                  <c:v>442.62899262899259</c:v>
                </c:pt>
                <c:pt idx="605">
                  <c:v>442.80098280098281</c:v>
                </c:pt>
                <c:pt idx="606">
                  <c:v>442.83128583128581</c:v>
                </c:pt>
                <c:pt idx="607">
                  <c:v>442.89926289926302</c:v>
                </c:pt>
                <c:pt idx="608">
                  <c:v>443.16953316953311</c:v>
                </c:pt>
                <c:pt idx="609">
                  <c:v>443.16953316953311</c:v>
                </c:pt>
                <c:pt idx="610">
                  <c:v>443.26781326781332</c:v>
                </c:pt>
                <c:pt idx="611">
                  <c:v>443.33579033579042</c:v>
                </c:pt>
                <c:pt idx="612">
                  <c:v>443.47092547092552</c:v>
                </c:pt>
                <c:pt idx="613">
                  <c:v>443.60606060606051</c:v>
                </c:pt>
                <c:pt idx="614">
                  <c:v>443.60606060606051</c:v>
                </c:pt>
                <c:pt idx="615">
                  <c:v>443.67321867321868</c:v>
                </c:pt>
                <c:pt idx="616">
                  <c:v>443.84520884520879</c:v>
                </c:pt>
                <c:pt idx="617">
                  <c:v>443.91318591318588</c:v>
                </c:pt>
                <c:pt idx="618">
                  <c:v>443.91318591318588</c:v>
                </c:pt>
                <c:pt idx="619">
                  <c:v>444.04176904176899</c:v>
                </c:pt>
                <c:pt idx="620">
                  <c:v>444.24406224406221</c:v>
                </c:pt>
                <c:pt idx="621">
                  <c:v>444.41605241605242</c:v>
                </c:pt>
                <c:pt idx="622">
                  <c:v>444.41605241605242</c:v>
                </c:pt>
                <c:pt idx="623">
                  <c:v>444.37919737919742</c:v>
                </c:pt>
                <c:pt idx="624">
                  <c:v>444.48402948402952</c:v>
                </c:pt>
                <c:pt idx="625">
                  <c:v>444.61916461916462</c:v>
                </c:pt>
                <c:pt idx="626">
                  <c:v>444.71744471744472</c:v>
                </c:pt>
                <c:pt idx="627">
                  <c:v>444.68714168714172</c:v>
                </c:pt>
                <c:pt idx="628">
                  <c:v>444.82227682227688</c:v>
                </c:pt>
                <c:pt idx="629">
                  <c:v>444.98771498771498</c:v>
                </c:pt>
                <c:pt idx="630">
                  <c:v>445.01883701883702</c:v>
                </c:pt>
                <c:pt idx="631">
                  <c:v>445.08599508599508</c:v>
                </c:pt>
                <c:pt idx="632">
                  <c:v>445.19082719082712</c:v>
                </c:pt>
                <c:pt idx="633">
                  <c:v>445.2579852579853</c:v>
                </c:pt>
                <c:pt idx="634">
                  <c:v>445.3931203931204</c:v>
                </c:pt>
                <c:pt idx="635">
                  <c:v>445.3562653562654</c:v>
                </c:pt>
                <c:pt idx="636">
                  <c:v>445.42424242424238</c:v>
                </c:pt>
                <c:pt idx="637">
                  <c:v>445.59541359541367</c:v>
                </c:pt>
                <c:pt idx="638">
                  <c:v>445.6633906633906</c:v>
                </c:pt>
                <c:pt idx="639">
                  <c:v>445.76167076167081</c:v>
                </c:pt>
                <c:pt idx="640">
                  <c:v>445.76167076167081</c:v>
                </c:pt>
                <c:pt idx="641">
                  <c:v>445.89680589680597</c:v>
                </c:pt>
                <c:pt idx="642">
                  <c:v>445.99508599508601</c:v>
                </c:pt>
                <c:pt idx="643">
                  <c:v>445.99508599508601</c:v>
                </c:pt>
                <c:pt idx="644">
                  <c:v>446.06306306306311</c:v>
                </c:pt>
                <c:pt idx="645">
                  <c:v>446.13022113022112</c:v>
                </c:pt>
                <c:pt idx="646">
                  <c:v>446.23505323505327</c:v>
                </c:pt>
                <c:pt idx="647">
                  <c:v>446.26535626535627</c:v>
                </c:pt>
                <c:pt idx="648">
                  <c:v>446.37018837018837</c:v>
                </c:pt>
                <c:pt idx="649">
                  <c:v>446.46846846846847</c:v>
                </c:pt>
                <c:pt idx="650">
                  <c:v>446.60360360360352</c:v>
                </c:pt>
                <c:pt idx="651">
                  <c:v>446.46846846846847</c:v>
                </c:pt>
                <c:pt idx="652">
                  <c:v>446.60360360360352</c:v>
                </c:pt>
                <c:pt idx="653">
                  <c:v>446.76904176904179</c:v>
                </c:pt>
                <c:pt idx="654">
                  <c:v>446.73873873873868</c:v>
                </c:pt>
                <c:pt idx="655">
                  <c:v>446.76904176904179</c:v>
                </c:pt>
                <c:pt idx="656">
                  <c:v>446.87387387387378</c:v>
                </c:pt>
                <c:pt idx="657">
                  <c:v>446.90417690417689</c:v>
                </c:pt>
                <c:pt idx="658">
                  <c:v>446.94103194103201</c:v>
                </c:pt>
                <c:pt idx="659">
                  <c:v>447.07616707616711</c:v>
                </c:pt>
                <c:pt idx="660">
                  <c:v>447.03931203931211</c:v>
                </c:pt>
                <c:pt idx="661">
                  <c:v>447.14332514332523</c:v>
                </c:pt>
                <c:pt idx="662">
                  <c:v>447.24160524160521</c:v>
                </c:pt>
                <c:pt idx="663">
                  <c:v>447.24160524160521</c:v>
                </c:pt>
                <c:pt idx="664">
                  <c:v>447.37674037674037</c:v>
                </c:pt>
                <c:pt idx="665">
                  <c:v>447.34643734643743</c:v>
                </c:pt>
                <c:pt idx="666">
                  <c:v>447.37674037674037</c:v>
                </c:pt>
                <c:pt idx="667">
                  <c:v>447.51187551187547</c:v>
                </c:pt>
                <c:pt idx="668">
                  <c:v>447.44471744471753</c:v>
                </c:pt>
                <c:pt idx="669">
                  <c:v>447.54299754299763</c:v>
                </c:pt>
                <c:pt idx="670">
                  <c:v>447.67813267813273</c:v>
                </c:pt>
                <c:pt idx="671">
                  <c:v>447.74610974610982</c:v>
                </c:pt>
                <c:pt idx="672">
                  <c:v>447.67813267813273</c:v>
                </c:pt>
                <c:pt idx="673">
                  <c:v>447.85012285012289</c:v>
                </c:pt>
                <c:pt idx="674">
                  <c:v>447.91809991809998</c:v>
                </c:pt>
                <c:pt idx="675">
                  <c:v>447.85012285012289</c:v>
                </c:pt>
                <c:pt idx="676">
                  <c:v>447.94840294840299</c:v>
                </c:pt>
                <c:pt idx="677">
                  <c:v>447.94840294840299</c:v>
                </c:pt>
                <c:pt idx="678">
                  <c:v>448.01638001638008</c:v>
                </c:pt>
                <c:pt idx="679">
                  <c:v>448.05323505323503</c:v>
                </c:pt>
                <c:pt idx="680">
                  <c:v>448.12039312039309</c:v>
                </c:pt>
                <c:pt idx="681">
                  <c:v>448.2555282555283</c:v>
                </c:pt>
                <c:pt idx="682">
                  <c:v>448.21867321867319</c:v>
                </c:pt>
                <c:pt idx="683">
                  <c:v>448.28665028665029</c:v>
                </c:pt>
                <c:pt idx="684">
                  <c:v>448.39066339066341</c:v>
                </c:pt>
                <c:pt idx="685">
                  <c:v>448.32350532350529</c:v>
                </c:pt>
                <c:pt idx="686">
                  <c:v>448.39066339066341</c:v>
                </c:pt>
                <c:pt idx="687">
                  <c:v>448.48894348894351</c:v>
                </c:pt>
                <c:pt idx="688">
                  <c:v>448.42178542178539</c:v>
                </c:pt>
                <c:pt idx="689">
                  <c:v>448.48894348894351</c:v>
                </c:pt>
                <c:pt idx="690">
                  <c:v>448.45208845208839</c:v>
                </c:pt>
                <c:pt idx="691">
                  <c:v>448.45208845208839</c:v>
                </c:pt>
                <c:pt idx="692">
                  <c:v>448.62407862407861</c:v>
                </c:pt>
                <c:pt idx="693">
                  <c:v>448.48894348894351</c:v>
                </c:pt>
                <c:pt idx="694">
                  <c:v>448.5872235872236</c:v>
                </c:pt>
                <c:pt idx="695">
                  <c:v>448.62407862407861</c:v>
                </c:pt>
                <c:pt idx="696">
                  <c:v>448.72235872235882</c:v>
                </c:pt>
                <c:pt idx="697">
                  <c:v>448.75921375921382</c:v>
                </c:pt>
                <c:pt idx="698">
                  <c:v>448.82637182637183</c:v>
                </c:pt>
                <c:pt idx="699">
                  <c:v>448.72235872235882</c:v>
                </c:pt>
                <c:pt idx="700">
                  <c:v>448.92465192465198</c:v>
                </c:pt>
                <c:pt idx="701">
                  <c:v>448.89434889434898</c:v>
                </c:pt>
                <c:pt idx="702">
                  <c:v>448.92465192465198</c:v>
                </c:pt>
                <c:pt idx="703">
                  <c:v>449.05978705978708</c:v>
                </c:pt>
                <c:pt idx="704">
                  <c:v>448.99262899262902</c:v>
                </c:pt>
                <c:pt idx="705">
                  <c:v>449.05978705978708</c:v>
                </c:pt>
                <c:pt idx="706">
                  <c:v>449.16461916461918</c:v>
                </c:pt>
                <c:pt idx="707">
                  <c:v>449.12776412776412</c:v>
                </c:pt>
                <c:pt idx="708">
                  <c:v>449.23259623259628</c:v>
                </c:pt>
                <c:pt idx="709">
                  <c:v>449.33087633087638</c:v>
                </c:pt>
                <c:pt idx="710">
                  <c:v>449.23259623259628</c:v>
                </c:pt>
                <c:pt idx="711">
                  <c:v>449.39803439803438</c:v>
                </c:pt>
                <c:pt idx="712">
                  <c:v>449.33087633087638</c:v>
                </c:pt>
                <c:pt idx="713">
                  <c:v>449.39803439803438</c:v>
                </c:pt>
                <c:pt idx="714">
                  <c:v>449.49631449631448</c:v>
                </c:pt>
                <c:pt idx="715">
                  <c:v>449.53316953316948</c:v>
                </c:pt>
                <c:pt idx="716">
                  <c:v>449.60114660114658</c:v>
                </c:pt>
                <c:pt idx="717">
                  <c:v>449.73628173628168</c:v>
                </c:pt>
                <c:pt idx="718">
                  <c:v>449.73628173628168</c:v>
                </c:pt>
                <c:pt idx="719">
                  <c:v>449.69942669942662</c:v>
                </c:pt>
                <c:pt idx="720">
                  <c:v>449.8034398034398</c:v>
                </c:pt>
                <c:pt idx="721">
                  <c:v>449.8034398034398</c:v>
                </c:pt>
                <c:pt idx="722">
                  <c:v>449.83456183456178</c:v>
                </c:pt>
                <c:pt idx="723">
                  <c:v>449.9017199017199</c:v>
                </c:pt>
                <c:pt idx="724">
                  <c:v>449.96969696969688</c:v>
                </c:pt>
                <c:pt idx="725">
                  <c:v>449.93857493857502</c:v>
                </c:pt>
                <c:pt idx="726">
                  <c:v>450.07371007371012</c:v>
                </c:pt>
                <c:pt idx="727">
                  <c:v>449.93857493857502</c:v>
                </c:pt>
                <c:pt idx="728">
                  <c:v>449.96969696969688</c:v>
                </c:pt>
                <c:pt idx="729">
                  <c:v>450.10483210483198</c:v>
                </c:pt>
                <c:pt idx="730">
                  <c:v>450.1416871416871</c:v>
                </c:pt>
                <c:pt idx="731">
                  <c:v>450.20229320229328</c:v>
                </c:pt>
                <c:pt idx="732">
                  <c:v>450.27027027027032</c:v>
                </c:pt>
                <c:pt idx="733">
                  <c:v>450.23914823914828</c:v>
                </c:pt>
                <c:pt idx="734">
                  <c:v>450.33742833742832</c:v>
                </c:pt>
                <c:pt idx="735">
                  <c:v>450.44226044226048</c:v>
                </c:pt>
                <c:pt idx="736">
                  <c:v>450.37428337428338</c:v>
                </c:pt>
                <c:pt idx="737">
                  <c:v>450.50941850941848</c:v>
                </c:pt>
                <c:pt idx="738">
                  <c:v>450.47256347256348</c:v>
                </c:pt>
                <c:pt idx="739">
                  <c:v>450.44226044226048</c:v>
                </c:pt>
                <c:pt idx="740">
                  <c:v>450.60851760851767</c:v>
                </c:pt>
                <c:pt idx="741">
                  <c:v>450.57739557739558</c:v>
                </c:pt>
                <c:pt idx="742">
                  <c:v>450.50941850941848</c:v>
                </c:pt>
                <c:pt idx="743">
                  <c:v>450.64537264537267</c:v>
                </c:pt>
                <c:pt idx="744">
                  <c:v>450.54054054054058</c:v>
                </c:pt>
                <c:pt idx="745">
                  <c:v>450.64537264537267</c:v>
                </c:pt>
                <c:pt idx="746">
                  <c:v>450.74365274365277</c:v>
                </c:pt>
                <c:pt idx="747">
                  <c:v>450.67567567567568</c:v>
                </c:pt>
                <c:pt idx="748">
                  <c:v>450.67567567567568</c:v>
                </c:pt>
                <c:pt idx="749">
                  <c:v>450.71253071253068</c:v>
                </c:pt>
                <c:pt idx="750">
                  <c:v>450.78050778050778</c:v>
                </c:pt>
                <c:pt idx="751">
                  <c:v>450.87878787878788</c:v>
                </c:pt>
                <c:pt idx="752">
                  <c:v>450.91564291564288</c:v>
                </c:pt>
                <c:pt idx="753">
                  <c:v>450.87878787878788</c:v>
                </c:pt>
                <c:pt idx="754">
                  <c:v>451.01392301392298</c:v>
                </c:pt>
                <c:pt idx="755">
                  <c:v>450.94594594594599</c:v>
                </c:pt>
                <c:pt idx="756">
                  <c:v>451.01392301392298</c:v>
                </c:pt>
                <c:pt idx="757">
                  <c:v>451.04422604422609</c:v>
                </c:pt>
                <c:pt idx="758">
                  <c:v>451.14905814905808</c:v>
                </c:pt>
                <c:pt idx="759">
                  <c:v>451.11220311220308</c:v>
                </c:pt>
                <c:pt idx="760">
                  <c:v>451.21621621621631</c:v>
                </c:pt>
                <c:pt idx="761">
                  <c:v>451.04422604422609</c:v>
                </c:pt>
                <c:pt idx="762">
                  <c:v>451.11220311220308</c:v>
                </c:pt>
                <c:pt idx="763">
                  <c:v>451.11220311220308</c:v>
                </c:pt>
                <c:pt idx="764">
                  <c:v>451.14905814905808</c:v>
                </c:pt>
                <c:pt idx="765">
                  <c:v>451.28419328419329</c:v>
                </c:pt>
                <c:pt idx="766">
                  <c:v>451.17936117936108</c:v>
                </c:pt>
                <c:pt idx="767">
                  <c:v>451.24733824733818</c:v>
                </c:pt>
                <c:pt idx="768">
                  <c:v>451.3144963144963</c:v>
                </c:pt>
                <c:pt idx="769">
                  <c:v>451.21621621621631</c:v>
                </c:pt>
                <c:pt idx="770">
                  <c:v>451.3144963144963</c:v>
                </c:pt>
                <c:pt idx="771">
                  <c:v>451.17936117936108</c:v>
                </c:pt>
                <c:pt idx="772">
                  <c:v>451.21621621621631</c:v>
                </c:pt>
                <c:pt idx="773">
                  <c:v>451.04422604422609</c:v>
                </c:pt>
                <c:pt idx="774">
                  <c:v>451.08108108108109</c:v>
                </c:pt>
                <c:pt idx="775">
                  <c:v>450.982800982801</c:v>
                </c:pt>
                <c:pt idx="776">
                  <c:v>451.14905814905808</c:v>
                </c:pt>
                <c:pt idx="777">
                  <c:v>451.04422604422609</c:v>
                </c:pt>
                <c:pt idx="778">
                  <c:v>451.11220311220308</c:v>
                </c:pt>
                <c:pt idx="779">
                  <c:v>451.21621621621631</c:v>
                </c:pt>
                <c:pt idx="780">
                  <c:v>451.17936117936108</c:v>
                </c:pt>
                <c:pt idx="781">
                  <c:v>451.28419328419329</c:v>
                </c:pt>
                <c:pt idx="782">
                  <c:v>451.28419328419329</c:v>
                </c:pt>
                <c:pt idx="783">
                  <c:v>451.41932841932839</c:v>
                </c:pt>
                <c:pt idx="784">
                  <c:v>451.35135135135141</c:v>
                </c:pt>
                <c:pt idx="785">
                  <c:v>451.41932841932839</c:v>
                </c:pt>
                <c:pt idx="786">
                  <c:v>451.38247338247339</c:v>
                </c:pt>
                <c:pt idx="787">
                  <c:v>451.48648648648651</c:v>
                </c:pt>
                <c:pt idx="788">
                  <c:v>451.5544635544635</c:v>
                </c:pt>
                <c:pt idx="789">
                  <c:v>451.51760851760849</c:v>
                </c:pt>
                <c:pt idx="790">
                  <c:v>451.6895986895986</c:v>
                </c:pt>
                <c:pt idx="791">
                  <c:v>451.6895986895986</c:v>
                </c:pt>
                <c:pt idx="792">
                  <c:v>451.6895986895986</c:v>
                </c:pt>
                <c:pt idx="793">
                  <c:v>451.88533988533987</c:v>
                </c:pt>
                <c:pt idx="794">
                  <c:v>451.82391482391489</c:v>
                </c:pt>
                <c:pt idx="795">
                  <c:v>451.88533988533987</c:v>
                </c:pt>
                <c:pt idx="796">
                  <c:v>451.99017199017197</c:v>
                </c:pt>
                <c:pt idx="797">
                  <c:v>451.92219492219488</c:v>
                </c:pt>
                <c:pt idx="798">
                  <c:v>452.02047502047498</c:v>
                </c:pt>
                <c:pt idx="799">
                  <c:v>451.95331695331703</c:v>
                </c:pt>
                <c:pt idx="800">
                  <c:v>452.02047502047498</c:v>
                </c:pt>
                <c:pt idx="801">
                  <c:v>452.08845208845207</c:v>
                </c:pt>
                <c:pt idx="802">
                  <c:v>452.02047502047498</c:v>
                </c:pt>
                <c:pt idx="803">
                  <c:v>452.19328419328423</c:v>
                </c:pt>
                <c:pt idx="804">
                  <c:v>452.15642915642923</c:v>
                </c:pt>
                <c:pt idx="805">
                  <c:v>452.15642915642923</c:v>
                </c:pt>
                <c:pt idx="806">
                  <c:v>452.29156429156433</c:v>
                </c:pt>
                <c:pt idx="807">
                  <c:v>452.22358722358717</c:v>
                </c:pt>
                <c:pt idx="808">
                  <c:v>452.22358722358717</c:v>
                </c:pt>
                <c:pt idx="809">
                  <c:v>452.35872235872239</c:v>
                </c:pt>
                <c:pt idx="810">
                  <c:v>452.29156429156433</c:v>
                </c:pt>
                <c:pt idx="811">
                  <c:v>452.39557739557739</c:v>
                </c:pt>
                <c:pt idx="812">
                  <c:v>452.39557739557739</c:v>
                </c:pt>
                <c:pt idx="813">
                  <c:v>452.39557739557739</c:v>
                </c:pt>
                <c:pt idx="814">
                  <c:v>452.49385749385749</c:v>
                </c:pt>
                <c:pt idx="815">
                  <c:v>452.35872235872239</c:v>
                </c:pt>
                <c:pt idx="816">
                  <c:v>452.53071253071249</c:v>
                </c:pt>
                <c:pt idx="817">
                  <c:v>452.49385749385749</c:v>
                </c:pt>
                <c:pt idx="818">
                  <c:v>452.49385749385749</c:v>
                </c:pt>
                <c:pt idx="819">
                  <c:v>452.56183456183459</c:v>
                </c:pt>
                <c:pt idx="820">
                  <c:v>452.46355446355449</c:v>
                </c:pt>
                <c:pt idx="821">
                  <c:v>452.49385749385749</c:v>
                </c:pt>
                <c:pt idx="822">
                  <c:v>452.66584766584771</c:v>
                </c:pt>
                <c:pt idx="823">
                  <c:v>452.53071253071249</c:v>
                </c:pt>
                <c:pt idx="824">
                  <c:v>452.66584766584771</c:v>
                </c:pt>
                <c:pt idx="825">
                  <c:v>452.66584766584771</c:v>
                </c:pt>
                <c:pt idx="826">
                  <c:v>452.62899262899259</c:v>
                </c:pt>
                <c:pt idx="827">
                  <c:v>452.66584766584771</c:v>
                </c:pt>
                <c:pt idx="828">
                  <c:v>452.59868959868959</c:v>
                </c:pt>
                <c:pt idx="829">
                  <c:v>452.79524979524979</c:v>
                </c:pt>
                <c:pt idx="830">
                  <c:v>452.69696969696969</c:v>
                </c:pt>
                <c:pt idx="831">
                  <c:v>452.73382473382469</c:v>
                </c:pt>
                <c:pt idx="832">
                  <c:v>452.86240786240802</c:v>
                </c:pt>
                <c:pt idx="833">
                  <c:v>452.83210483210479</c:v>
                </c:pt>
                <c:pt idx="834">
                  <c:v>452.83210483210479</c:v>
                </c:pt>
                <c:pt idx="835">
                  <c:v>452.96723996723989</c:v>
                </c:pt>
                <c:pt idx="836">
                  <c:v>452.83210483210479</c:v>
                </c:pt>
                <c:pt idx="837">
                  <c:v>452.89926289926302</c:v>
                </c:pt>
                <c:pt idx="838">
                  <c:v>452.93038493038489</c:v>
                </c:pt>
                <c:pt idx="839">
                  <c:v>452.89926289926302</c:v>
                </c:pt>
                <c:pt idx="840">
                  <c:v>452.99754299754301</c:v>
                </c:pt>
                <c:pt idx="841">
                  <c:v>452.99754299754301</c:v>
                </c:pt>
                <c:pt idx="842">
                  <c:v>452.93038493038489</c:v>
                </c:pt>
                <c:pt idx="843">
                  <c:v>453.06552006551999</c:v>
                </c:pt>
                <c:pt idx="844">
                  <c:v>452.96723996723989</c:v>
                </c:pt>
                <c:pt idx="845">
                  <c:v>453.03439803439812</c:v>
                </c:pt>
                <c:pt idx="846">
                  <c:v>452.96723996723989</c:v>
                </c:pt>
                <c:pt idx="847">
                  <c:v>453.03439803439812</c:v>
                </c:pt>
                <c:pt idx="848">
                  <c:v>453.16953316953311</c:v>
                </c:pt>
                <c:pt idx="849">
                  <c:v>453.06552006551999</c:v>
                </c:pt>
                <c:pt idx="850">
                  <c:v>453.16953316953311</c:v>
                </c:pt>
                <c:pt idx="851">
                  <c:v>453.20065520065521</c:v>
                </c:pt>
                <c:pt idx="852">
                  <c:v>453.13267813267822</c:v>
                </c:pt>
                <c:pt idx="853">
                  <c:v>453.20065520065521</c:v>
                </c:pt>
                <c:pt idx="854">
                  <c:v>453.16953316953311</c:v>
                </c:pt>
                <c:pt idx="855">
                  <c:v>453.13267813267822</c:v>
                </c:pt>
                <c:pt idx="856">
                  <c:v>453.26781326781332</c:v>
                </c:pt>
                <c:pt idx="857">
                  <c:v>453.20065520065521</c:v>
                </c:pt>
                <c:pt idx="858">
                  <c:v>453.30466830466833</c:v>
                </c:pt>
                <c:pt idx="859">
                  <c:v>453.37182637182639</c:v>
                </c:pt>
                <c:pt idx="860">
                  <c:v>453.23751023751021</c:v>
                </c:pt>
                <c:pt idx="861">
                  <c:v>453.40294840294843</c:v>
                </c:pt>
                <c:pt idx="862">
                  <c:v>453.30466830466833</c:v>
                </c:pt>
                <c:pt idx="863">
                  <c:v>453.30466830466833</c:v>
                </c:pt>
                <c:pt idx="864">
                  <c:v>453.37182637182639</c:v>
                </c:pt>
                <c:pt idx="865">
                  <c:v>453.30466830466833</c:v>
                </c:pt>
                <c:pt idx="866">
                  <c:v>453.37182637182639</c:v>
                </c:pt>
                <c:pt idx="867">
                  <c:v>453.33497133497139</c:v>
                </c:pt>
                <c:pt idx="868">
                  <c:v>453.40294840294843</c:v>
                </c:pt>
                <c:pt idx="869">
                  <c:v>453.37182637182639</c:v>
                </c:pt>
                <c:pt idx="870">
                  <c:v>453.33497133497139</c:v>
                </c:pt>
                <c:pt idx="871">
                  <c:v>453.50696150696149</c:v>
                </c:pt>
                <c:pt idx="872">
                  <c:v>453.50696150696149</c:v>
                </c:pt>
                <c:pt idx="873">
                  <c:v>453.40294840294843</c:v>
                </c:pt>
                <c:pt idx="874">
                  <c:v>453.57493857493859</c:v>
                </c:pt>
                <c:pt idx="875">
                  <c:v>453.50696150696149</c:v>
                </c:pt>
                <c:pt idx="876">
                  <c:v>453.53808353808358</c:v>
                </c:pt>
                <c:pt idx="877">
                  <c:v>453.67321867321868</c:v>
                </c:pt>
                <c:pt idx="878">
                  <c:v>453.53808353808358</c:v>
                </c:pt>
                <c:pt idx="879">
                  <c:v>453.60524160524147</c:v>
                </c:pt>
                <c:pt idx="880">
                  <c:v>453.60524160524147</c:v>
                </c:pt>
                <c:pt idx="881">
                  <c:v>453.60524160524147</c:v>
                </c:pt>
                <c:pt idx="882">
                  <c:v>453.60524160524147</c:v>
                </c:pt>
                <c:pt idx="883">
                  <c:v>453.57493857493859</c:v>
                </c:pt>
                <c:pt idx="884">
                  <c:v>453.67321867321868</c:v>
                </c:pt>
                <c:pt idx="885">
                  <c:v>453.60524160524147</c:v>
                </c:pt>
                <c:pt idx="886">
                  <c:v>453.70434070434072</c:v>
                </c:pt>
                <c:pt idx="887">
                  <c:v>453.77149877149878</c:v>
                </c:pt>
                <c:pt idx="888">
                  <c:v>453.67321867321868</c:v>
                </c:pt>
                <c:pt idx="889">
                  <c:v>453.67321867321868</c:v>
                </c:pt>
                <c:pt idx="890">
                  <c:v>453.83947583947588</c:v>
                </c:pt>
                <c:pt idx="891">
                  <c:v>453.74119574119578</c:v>
                </c:pt>
                <c:pt idx="892">
                  <c:v>453.80835380835379</c:v>
                </c:pt>
                <c:pt idx="893">
                  <c:v>453.87633087633088</c:v>
                </c:pt>
                <c:pt idx="894">
                  <c:v>453.80835380835379</c:v>
                </c:pt>
                <c:pt idx="895">
                  <c:v>453.87633087633088</c:v>
                </c:pt>
                <c:pt idx="896">
                  <c:v>453.77149877149878</c:v>
                </c:pt>
                <c:pt idx="897">
                  <c:v>453.90663390663389</c:v>
                </c:pt>
                <c:pt idx="898">
                  <c:v>453.83947583947588</c:v>
                </c:pt>
                <c:pt idx="899">
                  <c:v>453.80835380835379</c:v>
                </c:pt>
                <c:pt idx="900">
                  <c:v>453.94348894348889</c:v>
                </c:pt>
                <c:pt idx="901">
                  <c:v>453.90663390663389</c:v>
                </c:pt>
                <c:pt idx="902">
                  <c:v>453.83947583947588</c:v>
                </c:pt>
                <c:pt idx="903">
                  <c:v>454.01146601146598</c:v>
                </c:pt>
                <c:pt idx="904">
                  <c:v>453.80835380835379</c:v>
                </c:pt>
                <c:pt idx="905">
                  <c:v>453.90663390663389</c:v>
                </c:pt>
                <c:pt idx="906">
                  <c:v>453.94348894348889</c:v>
                </c:pt>
                <c:pt idx="907">
                  <c:v>453.90663390663389</c:v>
                </c:pt>
                <c:pt idx="908">
                  <c:v>454.01146601146598</c:v>
                </c:pt>
                <c:pt idx="909">
                  <c:v>453.94348894348889</c:v>
                </c:pt>
                <c:pt idx="910">
                  <c:v>453.97461097461098</c:v>
                </c:pt>
                <c:pt idx="911">
                  <c:v>454.01146601146598</c:v>
                </c:pt>
                <c:pt idx="912">
                  <c:v>453.97461097461098</c:v>
                </c:pt>
                <c:pt idx="913">
                  <c:v>454.0786240786241</c:v>
                </c:pt>
                <c:pt idx="914">
                  <c:v>453.97461097461098</c:v>
                </c:pt>
                <c:pt idx="915">
                  <c:v>454.04176904176899</c:v>
                </c:pt>
                <c:pt idx="916">
                  <c:v>454.04176904176899</c:v>
                </c:pt>
                <c:pt idx="917">
                  <c:v>454.04176904176899</c:v>
                </c:pt>
                <c:pt idx="918">
                  <c:v>454.0786240786241</c:v>
                </c:pt>
                <c:pt idx="919">
                  <c:v>454.01146601146598</c:v>
                </c:pt>
                <c:pt idx="920">
                  <c:v>454.10974610974603</c:v>
                </c:pt>
                <c:pt idx="921">
                  <c:v>454.0786240786241</c:v>
                </c:pt>
                <c:pt idx="922">
                  <c:v>454.10974610974603</c:v>
                </c:pt>
                <c:pt idx="923">
                  <c:v>454.1466011466012</c:v>
                </c:pt>
                <c:pt idx="924">
                  <c:v>454.01146601146598</c:v>
                </c:pt>
                <c:pt idx="925">
                  <c:v>454.0786240786241</c:v>
                </c:pt>
                <c:pt idx="926">
                  <c:v>454.10974610974603</c:v>
                </c:pt>
                <c:pt idx="927">
                  <c:v>454.1466011466012</c:v>
                </c:pt>
                <c:pt idx="928">
                  <c:v>454.10974610974603</c:v>
                </c:pt>
                <c:pt idx="929">
                  <c:v>454.10974610974603</c:v>
                </c:pt>
                <c:pt idx="930">
                  <c:v>454.21375921375932</c:v>
                </c:pt>
                <c:pt idx="931">
                  <c:v>454.21375921375932</c:v>
                </c:pt>
                <c:pt idx="932">
                  <c:v>454.1466011466012</c:v>
                </c:pt>
                <c:pt idx="933">
                  <c:v>454.24488124488119</c:v>
                </c:pt>
                <c:pt idx="934">
                  <c:v>454.1466011466012</c:v>
                </c:pt>
                <c:pt idx="935">
                  <c:v>454.24488124488119</c:v>
                </c:pt>
                <c:pt idx="936">
                  <c:v>454.28173628173619</c:v>
                </c:pt>
                <c:pt idx="937">
                  <c:v>454.28173628173619</c:v>
                </c:pt>
                <c:pt idx="938">
                  <c:v>454.28173628173619</c:v>
                </c:pt>
                <c:pt idx="939">
                  <c:v>454.21375921375932</c:v>
                </c:pt>
                <c:pt idx="940">
                  <c:v>454.28173628173619</c:v>
                </c:pt>
                <c:pt idx="941">
                  <c:v>454.24488124488119</c:v>
                </c:pt>
                <c:pt idx="942">
                  <c:v>454.24488124488119</c:v>
                </c:pt>
                <c:pt idx="943">
                  <c:v>454.4168714168714</c:v>
                </c:pt>
                <c:pt idx="944">
                  <c:v>454.21375921375932</c:v>
                </c:pt>
                <c:pt idx="945">
                  <c:v>454.31203931203942</c:v>
                </c:pt>
                <c:pt idx="946">
                  <c:v>454.38001638001629</c:v>
                </c:pt>
                <c:pt idx="947">
                  <c:v>454.28173628173619</c:v>
                </c:pt>
                <c:pt idx="948">
                  <c:v>454.34889434889442</c:v>
                </c:pt>
                <c:pt idx="949">
                  <c:v>454.34889434889442</c:v>
                </c:pt>
                <c:pt idx="950">
                  <c:v>454.4168714168714</c:v>
                </c:pt>
                <c:pt idx="951">
                  <c:v>454.38001638001629</c:v>
                </c:pt>
                <c:pt idx="952">
                  <c:v>454.31203931203942</c:v>
                </c:pt>
                <c:pt idx="953">
                  <c:v>454.4168714168714</c:v>
                </c:pt>
                <c:pt idx="954">
                  <c:v>454.28173628173619</c:v>
                </c:pt>
                <c:pt idx="955">
                  <c:v>454.34889434889442</c:v>
                </c:pt>
                <c:pt idx="956">
                  <c:v>454.34889434889442</c:v>
                </c:pt>
                <c:pt idx="957">
                  <c:v>454.34889434889442</c:v>
                </c:pt>
                <c:pt idx="958">
                  <c:v>454.4168714168714</c:v>
                </c:pt>
                <c:pt idx="959">
                  <c:v>454.31203931203942</c:v>
                </c:pt>
                <c:pt idx="960">
                  <c:v>454.48402948402952</c:v>
                </c:pt>
                <c:pt idx="961">
                  <c:v>454.34889434889442</c:v>
                </c:pt>
                <c:pt idx="962">
                  <c:v>454.31203931203942</c:v>
                </c:pt>
                <c:pt idx="963">
                  <c:v>454.31203931203942</c:v>
                </c:pt>
                <c:pt idx="964">
                  <c:v>454.31203931203942</c:v>
                </c:pt>
                <c:pt idx="965">
                  <c:v>454.34889434889442</c:v>
                </c:pt>
                <c:pt idx="966">
                  <c:v>454.28173628173619</c:v>
                </c:pt>
                <c:pt idx="967">
                  <c:v>454.34889434889442</c:v>
                </c:pt>
                <c:pt idx="968">
                  <c:v>454.28173628173619</c:v>
                </c:pt>
                <c:pt idx="969">
                  <c:v>454.38001638001629</c:v>
                </c:pt>
                <c:pt idx="970">
                  <c:v>454.24488124488119</c:v>
                </c:pt>
                <c:pt idx="971">
                  <c:v>454.38001638001629</c:v>
                </c:pt>
                <c:pt idx="972">
                  <c:v>454.4168714168714</c:v>
                </c:pt>
                <c:pt idx="973">
                  <c:v>454.4168714168714</c:v>
                </c:pt>
                <c:pt idx="974">
                  <c:v>454.54545454545462</c:v>
                </c:pt>
                <c:pt idx="975">
                  <c:v>454.44717444717452</c:v>
                </c:pt>
                <c:pt idx="976">
                  <c:v>454.5151515151515</c:v>
                </c:pt>
                <c:pt idx="977">
                  <c:v>454.48402948402952</c:v>
                </c:pt>
                <c:pt idx="978">
                  <c:v>454.5151515151515</c:v>
                </c:pt>
                <c:pt idx="979">
                  <c:v>454.6134316134316</c:v>
                </c:pt>
                <c:pt idx="980">
                  <c:v>454.44717444717452</c:v>
                </c:pt>
                <c:pt idx="981">
                  <c:v>454.68058968058972</c:v>
                </c:pt>
                <c:pt idx="982">
                  <c:v>454.58230958230962</c:v>
                </c:pt>
                <c:pt idx="983">
                  <c:v>454.58230958230962</c:v>
                </c:pt>
                <c:pt idx="984">
                  <c:v>454.6502866502866</c:v>
                </c:pt>
                <c:pt idx="985">
                  <c:v>454.6134316134316</c:v>
                </c:pt>
                <c:pt idx="986">
                  <c:v>454.68058968058972</c:v>
                </c:pt>
                <c:pt idx="987">
                  <c:v>454.6134316134316</c:v>
                </c:pt>
                <c:pt idx="988">
                  <c:v>454.6134316134316</c:v>
                </c:pt>
                <c:pt idx="989">
                  <c:v>454.68058968058972</c:v>
                </c:pt>
                <c:pt idx="990">
                  <c:v>454.6134316134316</c:v>
                </c:pt>
                <c:pt idx="991">
                  <c:v>454.78542178542182</c:v>
                </c:pt>
                <c:pt idx="992">
                  <c:v>454.74856674856682</c:v>
                </c:pt>
                <c:pt idx="993">
                  <c:v>454.68058968058972</c:v>
                </c:pt>
                <c:pt idx="994">
                  <c:v>454.81572481572482</c:v>
                </c:pt>
                <c:pt idx="995">
                  <c:v>454.68058968058972</c:v>
                </c:pt>
                <c:pt idx="996">
                  <c:v>454.74856674856682</c:v>
                </c:pt>
                <c:pt idx="997">
                  <c:v>454.74856674856682</c:v>
                </c:pt>
                <c:pt idx="998">
                  <c:v>454.74856674856682</c:v>
                </c:pt>
                <c:pt idx="999">
                  <c:v>454.81572481572482</c:v>
                </c:pt>
                <c:pt idx="1000">
                  <c:v>454.6502866502866</c:v>
                </c:pt>
                <c:pt idx="1001">
                  <c:v>454.81572481572482</c:v>
                </c:pt>
                <c:pt idx="1002">
                  <c:v>454.74856674856682</c:v>
                </c:pt>
                <c:pt idx="1003">
                  <c:v>454.74856674856682</c:v>
                </c:pt>
                <c:pt idx="1004">
                  <c:v>454.85257985257988</c:v>
                </c:pt>
                <c:pt idx="1005">
                  <c:v>454.78542178542182</c:v>
                </c:pt>
                <c:pt idx="1006">
                  <c:v>454.85257985257988</c:v>
                </c:pt>
                <c:pt idx="1007">
                  <c:v>454.74856674856682</c:v>
                </c:pt>
                <c:pt idx="1008">
                  <c:v>454.91973791973788</c:v>
                </c:pt>
                <c:pt idx="1009">
                  <c:v>454.81572481572482</c:v>
                </c:pt>
                <c:pt idx="1010">
                  <c:v>454.78542178542182</c:v>
                </c:pt>
                <c:pt idx="1011">
                  <c:v>454.95085995085998</c:v>
                </c:pt>
                <c:pt idx="1012">
                  <c:v>454.78542178542182</c:v>
                </c:pt>
                <c:pt idx="1013">
                  <c:v>454.882882882883</c:v>
                </c:pt>
                <c:pt idx="1014">
                  <c:v>454.78542178542182</c:v>
                </c:pt>
                <c:pt idx="1015">
                  <c:v>454.78542178542182</c:v>
                </c:pt>
                <c:pt idx="1016">
                  <c:v>454.91973791973788</c:v>
                </c:pt>
                <c:pt idx="1017">
                  <c:v>454.78542178542182</c:v>
                </c:pt>
                <c:pt idx="1018">
                  <c:v>454.95085995085998</c:v>
                </c:pt>
                <c:pt idx="1019">
                  <c:v>454.85257985257988</c:v>
                </c:pt>
                <c:pt idx="1020">
                  <c:v>454.882882882883</c:v>
                </c:pt>
                <c:pt idx="1021">
                  <c:v>455.01801801801798</c:v>
                </c:pt>
                <c:pt idx="1022">
                  <c:v>454.85257985257988</c:v>
                </c:pt>
                <c:pt idx="1023">
                  <c:v>454.91973791973788</c:v>
                </c:pt>
                <c:pt idx="1024">
                  <c:v>454.85257985257988</c:v>
                </c:pt>
                <c:pt idx="1025">
                  <c:v>454.95085995085998</c:v>
                </c:pt>
                <c:pt idx="1026">
                  <c:v>454.95085995085998</c:v>
                </c:pt>
                <c:pt idx="1027">
                  <c:v>454.882882882883</c:v>
                </c:pt>
                <c:pt idx="1028">
                  <c:v>455.01801801801798</c:v>
                </c:pt>
                <c:pt idx="1029">
                  <c:v>454.85257985257988</c:v>
                </c:pt>
                <c:pt idx="1030">
                  <c:v>454.95085995085998</c:v>
                </c:pt>
                <c:pt idx="1031">
                  <c:v>455.05487305487298</c:v>
                </c:pt>
                <c:pt idx="1032">
                  <c:v>454.882882882883</c:v>
                </c:pt>
                <c:pt idx="1033">
                  <c:v>454.98771498771498</c:v>
                </c:pt>
                <c:pt idx="1034">
                  <c:v>454.98771498771498</c:v>
                </c:pt>
                <c:pt idx="1035">
                  <c:v>454.95085995085998</c:v>
                </c:pt>
                <c:pt idx="1036">
                  <c:v>455.01801801801798</c:v>
                </c:pt>
                <c:pt idx="1037">
                  <c:v>454.91973791973788</c:v>
                </c:pt>
                <c:pt idx="1038">
                  <c:v>455.12285012285008</c:v>
                </c:pt>
                <c:pt idx="1039">
                  <c:v>455.05487305487298</c:v>
                </c:pt>
                <c:pt idx="1040">
                  <c:v>454.95085995085998</c:v>
                </c:pt>
                <c:pt idx="1041">
                  <c:v>455.1900081900082</c:v>
                </c:pt>
                <c:pt idx="1042">
                  <c:v>455.12285012285008</c:v>
                </c:pt>
                <c:pt idx="1043">
                  <c:v>455.12285012285008</c:v>
                </c:pt>
                <c:pt idx="1044">
                  <c:v>455.12285012285008</c:v>
                </c:pt>
                <c:pt idx="1045">
                  <c:v>455.12285012285008</c:v>
                </c:pt>
                <c:pt idx="1046">
                  <c:v>455.15315315315308</c:v>
                </c:pt>
                <c:pt idx="1047">
                  <c:v>455.12285012285008</c:v>
                </c:pt>
                <c:pt idx="1048">
                  <c:v>455.1900081900082</c:v>
                </c:pt>
                <c:pt idx="1049">
                  <c:v>454.98771498771498</c:v>
                </c:pt>
                <c:pt idx="1050">
                  <c:v>454.91973791973788</c:v>
                </c:pt>
                <c:pt idx="1051">
                  <c:v>455.01801801801798</c:v>
                </c:pt>
                <c:pt idx="1052">
                  <c:v>454.95085995085998</c:v>
                </c:pt>
                <c:pt idx="1053">
                  <c:v>454.98771498771498</c:v>
                </c:pt>
                <c:pt idx="1054">
                  <c:v>454.85257985257988</c:v>
                </c:pt>
                <c:pt idx="1055">
                  <c:v>454.95085995085998</c:v>
                </c:pt>
                <c:pt idx="1056">
                  <c:v>454.81572481572482</c:v>
                </c:pt>
                <c:pt idx="1057">
                  <c:v>454.882882882883</c:v>
                </c:pt>
                <c:pt idx="1058">
                  <c:v>454.91973791973788</c:v>
                </c:pt>
                <c:pt idx="1059">
                  <c:v>454.882882882883</c:v>
                </c:pt>
                <c:pt idx="1060">
                  <c:v>454.91973791973788</c:v>
                </c:pt>
                <c:pt idx="1061">
                  <c:v>454.91973791973788</c:v>
                </c:pt>
                <c:pt idx="1062">
                  <c:v>455.05487305487298</c:v>
                </c:pt>
                <c:pt idx="1063">
                  <c:v>454.98771498771498</c:v>
                </c:pt>
                <c:pt idx="1064">
                  <c:v>455.05487305487298</c:v>
                </c:pt>
                <c:pt idx="1065">
                  <c:v>455.15315315315308</c:v>
                </c:pt>
                <c:pt idx="1066">
                  <c:v>454.98771498771498</c:v>
                </c:pt>
                <c:pt idx="1067">
                  <c:v>455.05487305487298</c:v>
                </c:pt>
                <c:pt idx="1068">
                  <c:v>454.95085995085998</c:v>
                </c:pt>
                <c:pt idx="1069">
                  <c:v>455.08599508599508</c:v>
                </c:pt>
                <c:pt idx="1070">
                  <c:v>454.98771498771498</c:v>
                </c:pt>
                <c:pt idx="1071">
                  <c:v>455.01801801801798</c:v>
                </c:pt>
                <c:pt idx="1072">
                  <c:v>455.08599508599508</c:v>
                </c:pt>
                <c:pt idx="1073">
                  <c:v>455.08599508599508</c:v>
                </c:pt>
                <c:pt idx="1074">
                  <c:v>455.1900081900082</c:v>
                </c:pt>
                <c:pt idx="1075">
                  <c:v>455.05487305487298</c:v>
                </c:pt>
                <c:pt idx="1076">
                  <c:v>455.15315315315308</c:v>
                </c:pt>
                <c:pt idx="1077">
                  <c:v>455.12285012285008</c:v>
                </c:pt>
                <c:pt idx="1078">
                  <c:v>455.12285012285008</c:v>
                </c:pt>
                <c:pt idx="1079">
                  <c:v>455.2579852579853</c:v>
                </c:pt>
                <c:pt idx="1080">
                  <c:v>455.1900081900082</c:v>
                </c:pt>
                <c:pt idx="1081">
                  <c:v>455.2579852579853</c:v>
                </c:pt>
                <c:pt idx="1082">
                  <c:v>455.2579852579853</c:v>
                </c:pt>
                <c:pt idx="1083">
                  <c:v>455.28910728910728</c:v>
                </c:pt>
                <c:pt idx="1084">
                  <c:v>455.28910728910728</c:v>
                </c:pt>
                <c:pt idx="1085">
                  <c:v>455.2579852579853</c:v>
                </c:pt>
                <c:pt idx="1086">
                  <c:v>455.28910728910728</c:v>
                </c:pt>
                <c:pt idx="1087">
                  <c:v>455.2579852579853</c:v>
                </c:pt>
                <c:pt idx="1088">
                  <c:v>455.2579852579853</c:v>
                </c:pt>
                <c:pt idx="1089">
                  <c:v>455.3562653562654</c:v>
                </c:pt>
                <c:pt idx="1090">
                  <c:v>455.2579852579853</c:v>
                </c:pt>
                <c:pt idx="1091">
                  <c:v>455.28910728910728</c:v>
                </c:pt>
                <c:pt idx="1092">
                  <c:v>455.42424242424249</c:v>
                </c:pt>
                <c:pt idx="1093">
                  <c:v>455.2579852579853</c:v>
                </c:pt>
                <c:pt idx="1094">
                  <c:v>455.38738738738738</c:v>
                </c:pt>
                <c:pt idx="1095">
                  <c:v>455.3562653562654</c:v>
                </c:pt>
                <c:pt idx="1096">
                  <c:v>455.3562653562654</c:v>
                </c:pt>
                <c:pt idx="1097">
                  <c:v>455.28910728910728</c:v>
                </c:pt>
                <c:pt idx="1098">
                  <c:v>455.32596232596239</c:v>
                </c:pt>
                <c:pt idx="1099">
                  <c:v>455.42424242424249</c:v>
                </c:pt>
                <c:pt idx="1100">
                  <c:v>455.32596232596239</c:v>
                </c:pt>
                <c:pt idx="1101">
                  <c:v>455.32596232596239</c:v>
                </c:pt>
                <c:pt idx="1102">
                  <c:v>455.4545454545455</c:v>
                </c:pt>
                <c:pt idx="1103">
                  <c:v>455.2579852579853</c:v>
                </c:pt>
                <c:pt idx="1104">
                  <c:v>455.3562653562654</c:v>
                </c:pt>
                <c:pt idx="1105">
                  <c:v>455.28910728910728</c:v>
                </c:pt>
                <c:pt idx="1106">
                  <c:v>455.28910728910728</c:v>
                </c:pt>
                <c:pt idx="1107">
                  <c:v>455.32596232596239</c:v>
                </c:pt>
                <c:pt idx="1108">
                  <c:v>455.28910728910728</c:v>
                </c:pt>
                <c:pt idx="1109">
                  <c:v>455.42424242424249</c:v>
                </c:pt>
                <c:pt idx="1110">
                  <c:v>455.28910728910728</c:v>
                </c:pt>
                <c:pt idx="1111">
                  <c:v>455.28910728910728</c:v>
                </c:pt>
                <c:pt idx="1112">
                  <c:v>455.4545454545455</c:v>
                </c:pt>
                <c:pt idx="1113">
                  <c:v>455.28910728910728</c:v>
                </c:pt>
                <c:pt idx="1114">
                  <c:v>455.42424242424249</c:v>
                </c:pt>
                <c:pt idx="1115">
                  <c:v>455.3562653562654</c:v>
                </c:pt>
                <c:pt idx="1116">
                  <c:v>455.42424242424249</c:v>
                </c:pt>
                <c:pt idx="1117">
                  <c:v>455.32596232596239</c:v>
                </c:pt>
                <c:pt idx="1118">
                  <c:v>455.32596232596239</c:v>
                </c:pt>
                <c:pt idx="1119">
                  <c:v>455.42424242424249</c:v>
                </c:pt>
                <c:pt idx="1120">
                  <c:v>455.28910728910728</c:v>
                </c:pt>
                <c:pt idx="1121">
                  <c:v>455.28910728910728</c:v>
                </c:pt>
                <c:pt idx="1122">
                  <c:v>455.32596232596239</c:v>
                </c:pt>
                <c:pt idx="1123">
                  <c:v>455.32596232596239</c:v>
                </c:pt>
                <c:pt idx="1124">
                  <c:v>455.42424242424249</c:v>
                </c:pt>
                <c:pt idx="1125">
                  <c:v>455.2579852579853</c:v>
                </c:pt>
                <c:pt idx="1126">
                  <c:v>455.4545454545455</c:v>
                </c:pt>
                <c:pt idx="1127">
                  <c:v>455.28910728910728</c:v>
                </c:pt>
                <c:pt idx="1128">
                  <c:v>455.3562653562654</c:v>
                </c:pt>
                <c:pt idx="1129">
                  <c:v>455.4545454545455</c:v>
                </c:pt>
                <c:pt idx="1130">
                  <c:v>455.3562653562654</c:v>
                </c:pt>
                <c:pt idx="1131">
                  <c:v>455.42424242424249</c:v>
                </c:pt>
                <c:pt idx="1132">
                  <c:v>455.42424242424249</c:v>
                </c:pt>
                <c:pt idx="1133">
                  <c:v>455.4545454545455</c:v>
                </c:pt>
                <c:pt idx="1134">
                  <c:v>455.55937755937759</c:v>
                </c:pt>
                <c:pt idx="1135">
                  <c:v>455.4545454545455</c:v>
                </c:pt>
                <c:pt idx="1136">
                  <c:v>455.52252252252259</c:v>
                </c:pt>
                <c:pt idx="1137">
                  <c:v>455.42424242424249</c:v>
                </c:pt>
                <c:pt idx="1138">
                  <c:v>455.4545454545455</c:v>
                </c:pt>
                <c:pt idx="1139">
                  <c:v>455.55937755937759</c:v>
                </c:pt>
                <c:pt idx="1140">
                  <c:v>455.42424242424249</c:v>
                </c:pt>
                <c:pt idx="1141">
                  <c:v>455.4914004914005</c:v>
                </c:pt>
                <c:pt idx="1142">
                  <c:v>455.5896805896806</c:v>
                </c:pt>
                <c:pt idx="1143">
                  <c:v>455.4914004914005</c:v>
                </c:pt>
                <c:pt idx="1144">
                  <c:v>455.52252252252259</c:v>
                </c:pt>
                <c:pt idx="1145">
                  <c:v>455.42424242424249</c:v>
                </c:pt>
                <c:pt idx="1146">
                  <c:v>455.42424242424249</c:v>
                </c:pt>
                <c:pt idx="1147">
                  <c:v>455.4914004914005</c:v>
                </c:pt>
                <c:pt idx="1148">
                  <c:v>455.42424242424249</c:v>
                </c:pt>
                <c:pt idx="1149">
                  <c:v>455.5896805896806</c:v>
                </c:pt>
                <c:pt idx="1150">
                  <c:v>455.42424242424249</c:v>
                </c:pt>
                <c:pt idx="1151">
                  <c:v>455.4545454545455</c:v>
                </c:pt>
                <c:pt idx="1152">
                  <c:v>455.55937755937759</c:v>
                </c:pt>
                <c:pt idx="1153">
                  <c:v>455.4545454545455</c:v>
                </c:pt>
                <c:pt idx="1154">
                  <c:v>455.4914004914005</c:v>
                </c:pt>
                <c:pt idx="1155">
                  <c:v>455.38738738738738</c:v>
                </c:pt>
                <c:pt idx="1156">
                  <c:v>455.4545454545455</c:v>
                </c:pt>
                <c:pt idx="1157">
                  <c:v>455.3562653562654</c:v>
                </c:pt>
                <c:pt idx="1158">
                  <c:v>455.28910728910728</c:v>
                </c:pt>
                <c:pt idx="1159">
                  <c:v>455.3562653562654</c:v>
                </c:pt>
                <c:pt idx="1160">
                  <c:v>455.2579852579853</c:v>
                </c:pt>
                <c:pt idx="1161">
                  <c:v>455.32596232596239</c:v>
                </c:pt>
                <c:pt idx="1162">
                  <c:v>455.22113022113018</c:v>
                </c:pt>
                <c:pt idx="1163">
                  <c:v>455.38738738738738</c:v>
                </c:pt>
                <c:pt idx="1164">
                  <c:v>455.2579852579853</c:v>
                </c:pt>
                <c:pt idx="1165">
                  <c:v>455.32596232596239</c:v>
                </c:pt>
                <c:pt idx="1166">
                  <c:v>455.28910728910728</c:v>
                </c:pt>
                <c:pt idx="1167">
                  <c:v>455.2579852579853</c:v>
                </c:pt>
                <c:pt idx="1168">
                  <c:v>455.2579852579853</c:v>
                </c:pt>
                <c:pt idx="1169">
                  <c:v>455.1900081900082</c:v>
                </c:pt>
                <c:pt idx="1170">
                  <c:v>455.4545454545455</c:v>
                </c:pt>
                <c:pt idx="1171">
                  <c:v>455.2579852579853</c:v>
                </c:pt>
                <c:pt idx="1172">
                  <c:v>455.3562653562654</c:v>
                </c:pt>
                <c:pt idx="1173">
                  <c:v>455.3562653562654</c:v>
                </c:pt>
                <c:pt idx="1174">
                  <c:v>455.3562653562654</c:v>
                </c:pt>
                <c:pt idx="1175">
                  <c:v>455.4545454545455</c:v>
                </c:pt>
                <c:pt idx="1176">
                  <c:v>455.28910728910728</c:v>
                </c:pt>
                <c:pt idx="1177">
                  <c:v>455.42424242424249</c:v>
                </c:pt>
                <c:pt idx="1178">
                  <c:v>455.3562653562654</c:v>
                </c:pt>
                <c:pt idx="1179">
                  <c:v>455.42424242424249</c:v>
                </c:pt>
                <c:pt idx="1180">
                  <c:v>455.4914004914005</c:v>
                </c:pt>
                <c:pt idx="1181">
                  <c:v>455.42424242424249</c:v>
                </c:pt>
                <c:pt idx="1182">
                  <c:v>455.4545454545455</c:v>
                </c:pt>
                <c:pt idx="1183">
                  <c:v>455.38738738738738</c:v>
                </c:pt>
                <c:pt idx="1184">
                  <c:v>455.4914004914005</c:v>
                </c:pt>
                <c:pt idx="1185">
                  <c:v>455.4545454545455</c:v>
                </c:pt>
                <c:pt idx="1186">
                  <c:v>455.42424242424249</c:v>
                </c:pt>
                <c:pt idx="1187">
                  <c:v>455.5896805896806</c:v>
                </c:pt>
                <c:pt idx="1188">
                  <c:v>455.3562653562654</c:v>
                </c:pt>
                <c:pt idx="1189">
                  <c:v>455.5896805896806</c:v>
                </c:pt>
                <c:pt idx="1190">
                  <c:v>455.4914004914005</c:v>
                </c:pt>
                <c:pt idx="1191">
                  <c:v>455.4914004914005</c:v>
                </c:pt>
                <c:pt idx="1192">
                  <c:v>455.52252252252259</c:v>
                </c:pt>
                <c:pt idx="1193">
                  <c:v>455.52252252252259</c:v>
                </c:pt>
                <c:pt idx="1194">
                  <c:v>455.62653562653571</c:v>
                </c:pt>
                <c:pt idx="1195">
                  <c:v>455.55937755937759</c:v>
                </c:pt>
                <c:pt idx="1196">
                  <c:v>455.52252252252259</c:v>
                </c:pt>
                <c:pt idx="1197">
                  <c:v>455.62653562653571</c:v>
                </c:pt>
                <c:pt idx="1198">
                  <c:v>455.4545454545455</c:v>
                </c:pt>
                <c:pt idx="1199">
                  <c:v>455.5896805896806</c:v>
                </c:pt>
                <c:pt idx="1200">
                  <c:v>455.69451269451281</c:v>
                </c:pt>
                <c:pt idx="1201">
                  <c:v>455.72481572481581</c:v>
                </c:pt>
                <c:pt idx="1202">
                  <c:v>455.96478296478301</c:v>
                </c:pt>
                <c:pt idx="1203">
                  <c:v>456.09991809991811</c:v>
                </c:pt>
                <c:pt idx="1204">
                  <c:v>456.26535626535627</c:v>
                </c:pt>
                <c:pt idx="1205">
                  <c:v>456.26535626535627</c:v>
                </c:pt>
                <c:pt idx="1206">
                  <c:v>456.40049140049138</c:v>
                </c:pt>
                <c:pt idx="1207">
                  <c:v>456.56592956592948</c:v>
                </c:pt>
                <c:pt idx="1208">
                  <c:v>456.70106470106469</c:v>
                </c:pt>
                <c:pt idx="1209">
                  <c:v>456.80589680589679</c:v>
                </c:pt>
                <c:pt idx="1210">
                  <c:v>456.94103194103201</c:v>
                </c:pt>
                <c:pt idx="1211">
                  <c:v>457.03931203931211</c:v>
                </c:pt>
                <c:pt idx="1212">
                  <c:v>457.13759213759221</c:v>
                </c:pt>
                <c:pt idx="1213">
                  <c:v>457.24242424242431</c:v>
                </c:pt>
                <c:pt idx="1214">
                  <c:v>457.37755937755941</c:v>
                </c:pt>
                <c:pt idx="1215">
                  <c:v>457.40786240786241</c:v>
                </c:pt>
                <c:pt idx="1216">
                  <c:v>457.44471744471753</c:v>
                </c:pt>
                <c:pt idx="1217">
                  <c:v>457.54299754299763</c:v>
                </c:pt>
                <c:pt idx="1218">
                  <c:v>457.47583947583951</c:v>
                </c:pt>
                <c:pt idx="1219">
                  <c:v>457.57985257985263</c:v>
                </c:pt>
                <c:pt idx="1220">
                  <c:v>457.61097461097461</c:v>
                </c:pt>
                <c:pt idx="1221">
                  <c:v>457.64782964782961</c:v>
                </c:pt>
                <c:pt idx="1222">
                  <c:v>457.64782964782961</c:v>
                </c:pt>
                <c:pt idx="1223">
                  <c:v>457.67813267813273</c:v>
                </c:pt>
                <c:pt idx="1224">
                  <c:v>457.64782964782961</c:v>
                </c:pt>
                <c:pt idx="1225">
                  <c:v>457.57985257985263</c:v>
                </c:pt>
                <c:pt idx="1226">
                  <c:v>457.54299754299763</c:v>
                </c:pt>
                <c:pt idx="1227">
                  <c:v>457.57985257985263</c:v>
                </c:pt>
                <c:pt idx="1228">
                  <c:v>457.54299754299763</c:v>
                </c:pt>
                <c:pt idx="1229">
                  <c:v>457.54299754299763</c:v>
                </c:pt>
                <c:pt idx="1230">
                  <c:v>457.54299754299763</c:v>
                </c:pt>
                <c:pt idx="1231">
                  <c:v>457.51269451269451</c:v>
                </c:pt>
                <c:pt idx="1232">
                  <c:v>457.57985257985263</c:v>
                </c:pt>
                <c:pt idx="1233">
                  <c:v>457.67813267813273</c:v>
                </c:pt>
                <c:pt idx="1234">
                  <c:v>457.64782964782961</c:v>
                </c:pt>
                <c:pt idx="1235">
                  <c:v>457.71498771498773</c:v>
                </c:pt>
                <c:pt idx="1236">
                  <c:v>457.71498771498773</c:v>
                </c:pt>
                <c:pt idx="1237">
                  <c:v>457.67813267813273</c:v>
                </c:pt>
                <c:pt idx="1238">
                  <c:v>457.67813267813273</c:v>
                </c:pt>
                <c:pt idx="1239">
                  <c:v>457.67813267813273</c:v>
                </c:pt>
                <c:pt idx="1240">
                  <c:v>457.78296478296483</c:v>
                </c:pt>
                <c:pt idx="1241">
                  <c:v>457.78296478296483</c:v>
                </c:pt>
                <c:pt idx="1242">
                  <c:v>457.81326781326783</c:v>
                </c:pt>
                <c:pt idx="1243">
                  <c:v>457.85012285012289</c:v>
                </c:pt>
                <c:pt idx="1244">
                  <c:v>457.85012285012289</c:v>
                </c:pt>
                <c:pt idx="1245">
                  <c:v>457.91728091728089</c:v>
                </c:pt>
                <c:pt idx="1246">
                  <c:v>457.880425880426</c:v>
                </c:pt>
                <c:pt idx="1247">
                  <c:v>457.880425880426</c:v>
                </c:pt>
                <c:pt idx="1248">
                  <c:v>457.85012285012289</c:v>
                </c:pt>
                <c:pt idx="1249">
                  <c:v>457.85012285012289</c:v>
                </c:pt>
                <c:pt idx="1250">
                  <c:v>457.91728091728089</c:v>
                </c:pt>
                <c:pt idx="1251">
                  <c:v>457.85012285012289</c:v>
                </c:pt>
                <c:pt idx="1252">
                  <c:v>457.880425880426</c:v>
                </c:pt>
                <c:pt idx="1253">
                  <c:v>457.85012285012289</c:v>
                </c:pt>
                <c:pt idx="1254">
                  <c:v>457.78296478296483</c:v>
                </c:pt>
                <c:pt idx="1255">
                  <c:v>457.85012285012289</c:v>
                </c:pt>
                <c:pt idx="1256">
                  <c:v>457.81326781326783</c:v>
                </c:pt>
                <c:pt idx="1257">
                  <c:v>457.78296478296483</c:v>
                </c:pt>
                <c:pt idx="1258">
                  <c:v>457.91728091728089</c:v>
                </c:pt>
                <c:pt idx="1259">
                  <c:v>457.81326781326783</c:v>
                </c:pt>
                <c:pt idx="1260">
                  <c:v>457.81326781326783</c:v>
                </c:pt>
                <c:pt idx="1261">
                  <c:v>457.81326781326783</c:v>
                </c:pt>
                <c:pt idx="1262">
                  <c:v>457.81326781326783</c:v>
                </c:pt>
                <c:pt idx="1263">
                  <c:v>457.85012285012289</c:v>
                </c:pt>
                <c:pt idx="1264">
                  <c:v>457.85012285012289</c:v>
                </c:pt>
                <c:pt idx="1265">
                  <c:v>457.81326781326783</c:v>
                </c:pt>
                <c:pt idx="1266">
                  <c:v>457.78296478296483</c:v>
                </c:pt>
                <c:pt idx="1267">
                  <c:v>457.74610974610971</c:v>
                </c:pt>
                <c:pt idx="1268">
                  <c:v>457.67813267813273</c:v>
                </c:pt>
                <c:pt idx="1269">
                  <c:v>457.61097461097461</c:v>
                </c:pt>
                <c:pt idx="1270">
                  <c:v>457.67813267813273</c:v>
                </c:pt>
                <c:pt idx="1271">
                  <c:v>457.61097461097461</c:v>
                </c:pt>
                <c:pt idx="1272">
                  <c:v>457.61097461097461</c:v>
                </c:pt>
                <c:pt idx="1273">
                  <c:v>457.57985257985263</c:v>
                </c:pt>
                <c:pt idx="1274">
                  <c:v>457.54299754299763</c:v>
                </c:pt>
                <c:pt idx="1275">
                  <c:v>457.64782964782961</c:v>
                </c:pt>
                <c:pt idx="1276">
                  <c:v>457.57985257985263</c:v>
                </c:pt>
                <c:pt idx="1277">
                  <c:v>457.67813267813273</c:v>
                </c:pt>
                <c:pt idx="1278">
                  <c:v>457.64782964782961</c:v>
                </c:pt>
                <c:pt idx="1279">
                  <c:v>457.57985257985263</c:v>
                </c:pt>
                <c:pt idx="1280">
                  <c:v>457.57985257985263</c:v>
                </c:pt>
                <c:pt idx="1281">
                  <c:v>457.61097461097461</c:v>
                </c:pt>
                <c:pt idx="1282">
                  <c:v>457.67813267813273</c:v>
                </c:pt>
                <c:pt idx="1283">
                  <c:v>457.71498771498773</c:v>
                </c:pt>
                <c:pt idx="1284">
                  <c:v>457.71498771498773</c:v>
                </c:pt>
                <c:pt idx="1285">
                  <c:v>457.67813267813273</c:v>
                </c:pt>
                <c:pt idx="1286">
                  <c:v>457.64782964782961</c:v>
                </c:pt>
                <c:pt idx="1287">
                  <c:v>457.71498771498773</c:v>
                </c:pt>
                <c:pt idx="1288">
                  <c:v>457.74610974610971</c:v>
                </c:pt>
                <c:pt idx="1289">
                  <c:v>457.71498771498773</c:v>
                </c:pt>
                <c:pt idx="1290">
                  <c:v>457.67813267813273</c:v>
                </c:pt>
                <c:pt idx="1291">
                  <c:v>457.67813267813273</c:v>
                </c:pt>
                <c:pt idx="1292">
                  <c:v>457.74610974610971</c:v>
                </c:pt>
                <c:pt idx="1293">
                  <c:v>457.81326781326783</c:v>
                </c:pt>
                <c:pt idx="1294">
                  <c:v>457.74610974610971</c:v>
                </c:pt>
                <c:pt idx="1295">
                  <c:v>457.74610974610971</c:v>
                </c:pt>
                <c:pt idx="1296">
                  <c:v>457.74610974610971</c:v>
                </c:pt>
                <c:pt idx="1297">
                  <c:v>457.81326781326783</c:v>
                </c:pt>
                <c:pt idx="1298">
                  <c:v>457.74610974610971</c:v>
                </c:pt>
                <c:pt idx="1299">
                  <c:v>457.71498771498773</c:v>
                </c:pt>
                <c:pt idx="1300">
                  <c:v>457.71498771498773</c:v>
                </c:pt>
                <c:pt idx="1301">
                  <c:v>457.64782964782961</c:v>
                </c:pt>
                <c:pt idx="1302">
                  <c:v>457.78296478296483</c:v>
                </c:pt>
                <c:pt idx="1303">
                  <c:v>457.74610974610971</c:v>
                </c:pt>
                <c:pt idx="1304">
                  <c:v>457.74610974610971</c:v>
                </c:pt>
                <c:pt idx="1305">
                  <c:v>457.71498771498773</c:v>
                </c:pt>
                <c:pt idx="1306">
                  <c:v>457.78296478296483</c:v>
                </c:pt>
                <c:pt idx="1307">
                  <c:v>457.78296478296483</c:v>
                </c:pt>
                <c:pt idx="1308">
                  <c:v>457.74610974610971</c:v>
                </c:pt>
                <c:pt idx="1309">
                  <c:v>457.67813267813273</c:v>
                </c:pt>
                <c:pt idx="1310">
                  <c:v>457.64782964782961</c:v>
                </c:pt>
                <c:pt idx="1311">
                  <c:v>457.71498771498773</c:v>
                </c:pt>
                <c:pt idx="1312">
                  <c:v>457.74610974610971</c:v>
                </c:pt>
                <c:pt idx="1313">
                  <c:v>457.64782964782961</c:v>
                </c:pt>
                <c:pt idx="1314">
                  <c:v>457.67813267813273</c:v>
                </c:pt>
                <c:pt idx="1315">
                  <c:v>457.74610974610971</c:v>
                </c:pt>
                <c:pt idx="1316">
                  <c:v>457.61097461097461</c:v>
                </c:pt>
                <c:pt idx="1317">
                  <c:v>457.67813267813273</c:v>
                </c:pt>
                <c:pt idx="1318">
                  <c:v>457.64782964782961</c:v>
                </c:pt>
                <c:pt idx="1319">
                  <c:v>457.64782964782961</c:v>
                </c:pt>
                <c:pt idx="1320">
                  <c:v>457.51269451269451</c:v>
                </c:pt>
                <c:pt idx="1321">
                  <c:v>457.54299754299763</c:v>
                </c:pt>
                <c:pt idx="1322">
                  <c:v>457.64782964782961</c:v>
                </c:pt>
                <c:pt idx="1323">
                  <c:v>457.64782964782961</c:v>
                </c:pt>
                <c:pt idx="1324">
                  <c:v>457.64782964782961</c:v>
                </c:pt>
                <c:pt idx="1325">
                  <c:v>457.57985257985263</c:v>
                </c:pt>
                <c:pt idx="1326">
                  <c:v>457.61097461097461</c:v>
                </c:pt>
                <c:pt idx="1327">
                  <c:v>457.71498771498773</c:v>
                </c:pt>
                <c:pt idx="1328">
                  <c:v>457.64782964782961</c:v>
                </c:pt>
                <c:pt idx="1329">
                  <c:v>457.61097461097461</c:v>
                </c:pt>
                <c:pt idx="1330">
                  <c:v>457.61097461097461</c:v>
                </c:pt>
                <c:pt idx="1331">
                  <c:v>457.57985257985263</c:v>
                </c:pt>
                <c:pt idx="1332">
                  <c:v>457.61097461097461</c:v>
                </c:pt>
                <c:pt idx="1333">
                  <c:v>457.61097461097461</c:v>
                </c:pt>
                <c:pt idx="1334">
                  <c:v>457.67813267813273</c:v>
                </c:pt>
                <c:pt idx="1335">
                  <c:v>457.57985257985263</c:v>
                </c:pt>
                <c:pt idx="1336">
                  <c:v>457.64782964782961</c:v>
                </c:pt>
                <c:pt idx="1337">
                  <c:v>457.67813267813273</c:v>
                </c:pt>
                <c:pt idx="1338">
                  <c:v>457.57985257985263</c:v>
                </c:pt>
                <c:pt idx="1339">
                  <c:v>457.61097461097461</c:v>
                </c:pt>
                <c:pt idx="1340">
                  <c:v>457.57985257985263</c:v>
                </c:pt>
                <c:pt idx="1341">
                  <c:v>457.57985257985263</c:v>
                </c:pt>
                <c:pt idx="1342">
                  <c:v>457.54299754299763</c:v>
                </c:pt>
                <c:pt idx="1343">
                  <c:v>457.64782964782961</c:v>
                </c:pt>
                <c:pt idx="1344">
                  <c:v>457.64782964782961</c:v>
                </c:pt>
                <c:pt idx="1345">
                  <c:v>457.57985257985263</c:v>
                </c:pt>
                <c:pt idx="1346">
                  <c:v>457.61097461097461</c:v>
                </c:pt>
                <c:pt idx="1347">
                  <c:v>457.64782964782961</c:v>
                </c:pt>
                <c:pt idx="1348">
                  <c:v>457.64782964782961</c:v>
                </c:pt>
                <c:pt idx="1349">
                  <c:v>457.71498771498773</c:v>
                </c:pt>
                <c:pt idx="1350">
                  <c:v>457.61097461097461</c:v>
                </c:pt>
                <c:pt idx="1351">
                  <c:v>457.57985257985263</c:v>
                </c:pt>
                <c:pt idx="1352">
                  <c:v>457.67813267813273</c:v>
                </c:pt>
                <c:pt idx="1353">
                  <c:v>457.61097461097461</c:v>
                </c:pt>
                <c:pt idx="1354">
                  <c:v>457.57985257985263</c:v>
                </c:pt>
                <c:pt idx="1355">
                  <c:v>457.57985257985263</c:v>
                </c:pt>
                <c:pt idx="1356">
                  <c:v>457.61097461097461</c:v>
                </c:pt>
                <c:pt idx="1357">
                  <c:v>457.61097461097461</c:v>
                </c:pt>
                <c:pt idx="1358">
                  <c:v>457.57985257985263</c:v>
                </c:pt>
                <c:pt idx="1359">
                  <c:v>457.57985257985263</c:v>
                </c:pt>
                <c:pt idx="1360">
                  <c:v>457.54299754299763</c:v>
                </c:pt>
                <c:pt idx="1361">
                  <c:v>457.51269451269451</c:v>
                </c:pt>
                <c:pt idx="1362">
                  <c:v>457.40786240786241</c:v>
                </c:pt>
                <c:pt idx="1363">
                  <c:v>457.47583947583951</c:v>
                </c:pt>
                <c:pt idx="1364">
                  <c:v>457.47583947583951</c:v>
                </c:pt>
                <c:pt idx="1365">
                  <c:v>457.44471744471753</c:v>
                </c:pt>
                <c:pt idx="1366">
                  <c:v>457.51269451269451</c:v>
                </c:pt>
                <c:pt idx="1367">
                  <c:v>457.40786240786241</c:v>
                </c:pt>
                <c:pt idx="1368">
                  <c:v>457.47583947583951</c:v>
                </c:pt>
                <c:pt idx="1369">
                  <c:v>457.47583947583951</c:v>
                </c:pt>
                <c:pt idx="1370">
                  <c:v>457.44471744471753</c:v>
                </c:pt>
                <c:pt idx="1371">
                  <c:v>457.44471744471753</c:v>
                </c:pt>
                <c:pt idx="1372">
                  <c:v>457.47583947583951</c:v>
                </c:pt>
                <c:pt idx="1373">
                  <c:v>457.51269451269451</c:v>
                </c:pt>
                <c:pt idx="1374">
                  <c:v>457.47583947583951</c:v>
                </c:pt>
                <c:pt idx="1375">
                  <c:v>457.40786240786241</c:v>
                </c:pt>
                <c:pt idx="1376">
                  <c:v>457.54299754299763</c:v>
                </c:pt>
                <c:pt idx="1377">
                  <c:v>457.54299754299763</c:v>
                </c:pt>
                <c:pt idx="1378">
                  <c:v>457.54299754299763</c:v>
                </c:pt>
                <c:pt idx="1379">
                  <c:v>457.51269451269451</c:v>
                </c:pt>
                <c:pt idx="1380">
                  <c:v>457.44471744471753</c:v>
                </c:pt>
                <c:pt idx="1381">
                  <c:v>457.47583947583951</c:v>
                </c:pt>
                <c:pt idx="1382">
                  <c:v>457.47583947583951</c:v>
                </c:pt>
                <c:pt idx="1383">
                  <c:v>457.51269451269451</c:v>
                </c:pt>
                <c:pt idx="1384">
                  <c:v>457.57985257985263</c:v>
                </c:pt>
                <c:pt idx="1385">
                  <c:v>457.51269451269451</c:v>
                </c:pt>
                <c:pt idx="1386">
                  <c:v>457.51269451269451</c:v>
                </c:pt>
                <c:pt idx="1387">
                  <c:v>457.61097461097461</c:v>
                </c:pt>
                <c:pt idx="1388">
                  <c:v>457.64782964782961</c:v>
                </c:pt>
                <c:pt idx="1389">
                  <c:v>457.51269451269451</c:v>
                </c:pt>
                <c:pt idx="1390">
                  <c:v>457.51269451269451</c:v>
                </c:pt>
                <c:pt idx="1391">
                  <c:v>457.47583947583951</c:v>
                </c:pt>
                <c:pt idx="1392">
                  <c:v>457.54299754299763</c:v>
                </c:pt>
                <c:pt idx="1393">
                  <c:v>457.57985257985263</c:v>
                </c:pt>
                <c:pt idx="1394">
                  <c:v>457.47583947583951</c:v>
                </c:pt>
                <c:pt idx="1395">
                  <c:v>457.47583947583951</c:v>
                </c:pt>
                <c:pt idx="1396">
                  <c:v>457.51269451269451</c:v>
                </c:pt>
                <c:pt idx="1397">
                  <c:v>457.51269451269451</c:v>
                </c:pt>
                <c:pt idx="1398">
                  <c:v>457.51269451269451</c:v>
                </c:pt>
                <c:pt idx="1399">
                  <c:v>457.51269451269451</c:v>
                </c:pt>
                <c:pt idx="1400">
                  <c:v>457.51269451269451</c:v>
                </c:pt>
                <c:pt idx="1401">
                  <c:v>457.44471744471753</c:v>
                </c:pt>
                <c:pt idx="1402">
                  <c:v>457.44471744471753</c:v>
                </c:pt>
                <c:pt idx="1403">
                  <c:v>457.54299754299763</c:v>
                </c:pt>
                <c:pt idx="1404">
                  <c:v>457.44471744471753</c:v>
                </c:pt>
                <c:pt idx="1405">
                  <c:v>457.47583947583951</c:v>
                </c:pt>
                <c:pt idx="1406">
                  <c:v>457.44471744471753</c:v>
                </c:pt>
                <c:pt idx="1407">
                  <c:v>457.44471744471753</c:v>
                </c:pt>
                <c:pt idx="1408">
                  <c:v>457.40786240786241</c:v>
                </c:pt>
                <c:pt idx="1409">
                  <c:v>457.44471744471753</c:v>
                </c:pt>
                <c:pt idx="1410">
                  <c:v>457.47583947583951</c:v>
                </c:pt>
                <c:pt idx="1411">
                  <c:v>457.40786240786241</c:v>
                </c:pt>
                <c:pt idx="1412">
                  <c:v>457.40786240786241</c:v>
                </c:pt>
                <c:pt idx="1413">
                  <c:v>457.37755937755941</c:v>
                </c:pt>
                <c:pt idx="1414">
                  <c:v>457.40786240786241</c:v>
                </c:pt>
                <c:pt idx="1415">
                  <c:v>457.37755937755941</c:v>
                </c:pt>
                <c:pt idx="1416">
                  <c:v>457.34070434070429</c:v>
                </c:pt>
                <c:pt idx="1417">
                  <c:v>457.44471744471753</c:v>
                </c:pt>
                <c:pt idx="1418">
                  <c:v>457.37755937755941</c:v>
                </c:pt>
                <c:pt idx="1419">
                  <c:v>457.34070434070429</c:v>
                </c:pt>
                <c:pt idx="1420">
                  <c:v>457.37755937755941</c:v>
                </c:pt>
                <c:pt idx="1421">
                  <c:v>457.37755937755941</c:v>
                </c:pt>
                <c:pt idx="1422">
                  <c:v>457.34070434070429</c:v>
                </c:pt>
                <c:pt idx="1423">
                  <c:v>457.37755937755941</c:v>
                </c:pt>
                <c:pt idx="1424">
                  <c:v>457.34070434070429</c:v>
                </c:pt>
                <c:pt idx="1425">
                  <c:v>457.34070434070429</c:v>
                </c:pt>
                <c:pt idx="1426">
                  <c:v>457.37755937755941</c:v>
                </c:pt>
                <c:pt idx="1427">
                  <c:v>457.44471744471753</c:v>
                </c:pt>
                <c:pt idx="1428">
                  <c:v>457.40786240786241</c:v>
                </c:pt>
                <c:pt idx="1429">
                  <c:v>457.47583947583951</c:v>
                </c:pt>
                <c:pt idx="1430">
                  <c:v>457.47583947583951</c:v>
                </c:pt>
                <c:pt idx="1431">
                  <c:v>457.37755937755941</c:v>
                </c:pt>
                <c:pt idx="1432">
                  <c:v>457.34070434070429</c:v>
                </c:pt>
                <c:pt idx="1433">
                  <c:v>457.37755937755941</c:v>
                </c:pt>
                <c:pt idx="1434">
                  <c:v>457.40786240786241</c:v>
                </c:pt>
                <c:pt idx="1435">
                  <c:v>457.37755937755941</c:v>
                </c:pt>
                <c:pt idx="1436">
                  <c:v>457.40786240786241</c:v>
                </c:pt>
                <c:pt idx="1437">
                  <c:v>457.40786240786241</c:v>
                </c:pt>
                <c:pt idx="1438">
                  <c:v>457.30958230958231</c:v>
                </c:pt>
                <c:pt idx="1439">
                  <c:v>457.37755937755941</c:v>
                </c:pt>
                <c:pt idx="1440">
                  <c:v>457.34070434070429</c:v>
                </c:pt>
                <c:pt idx="1441">
                  <c:v>457.34070434070429</c:v>
                </c:pt>
                <c:pt idx="1442">
                  <c:v>457.30958230958231</c:v>
                </c:pt>
                <c:pt idx="1443">
                  <c:v>457.27272727272731</c:v>
                </c:pt>
                <c:pt idx="1444">
                  <c:v>457.27272727272731</c:v>
                </c:pt>
                <c:pt idx="1445">
                  <c:v>457.24242424242431</c:v>
                </c:pt>
                <c:pt idx="1446">
                  <c:v>457.24242424242431</c:v>
                </c:pt>
                <c:pt idx="1447">
                  <c:v>457.27272727272731</c:v>
                </c:pt>
                <c:pt idx="1448">
                  <c:v>457.24242424242431</c:v>
                </c:pt>
                <c:pt idx="1449">
                  <c:v>457.20556920556919</c:v>
                </c:pt>
                <c:pt idx="1450">
                  <c:v>457.27272727272731</c:v>
                </c:pt>
                <c:pt idx="1451">
                  <c:v>457.13759213759221</c:v>
                </c:pt>
                <c:pt idx="1452">
                  <c:v>457.20556920556919</c:v>
                </c:pt>
                <c:pt idx="1453">
                  <c:v>457.13759213759221</c:v>
                </c:pt>
                <c:pt idx="1454">
                  <c:v>457.17444717444721</c:v>
                </c:pt>
                <c:pt idx="1455">
                  <c:v>457.30958230958231</c:v>
                </c:pt>
                <c:pt idx="1456">
                  <c:v>457.24242424242431</c:v>
                </c:pt>
                <c:pt idx="1457">
                  <c:v>457.30958230958231</c:v>
                </c:pt>
                <c:pt idx="1458">
                  <c:v>457.24242424242431</c:v>
                </c:pt>
                <c:pt idx="1459">
                  <c:v>457.20556920556919</c:v>
                </c:pt>
                <c:pt idx="1460">
                  <c:v>457.30958230958231</c:v>
                </c:pt>
                <c:pt idx="1461">
                  <c:v>457.27272727272731</c:v>
                </c:pt>
                <c:pt idx="1462">
                  <c:v>457.34070434070429</c:v>
                </c:pt>
                <c:pt idx="1463">
                  <c:v>457.30958230958231</c:v>
                </c:pt>
                <c:pt idx="1464">
                  <c:v>457.27272727272731</c:v>
                </c:pt>
                <c:pt idx="1465">
                  <c:v>457.30958230958231</c:v>
                </c:pt>
                <c:pt idx="1466">
                  <c:v>457.27272727272731</c:v>
                </c:pt>
                <c:pt idx="1467">
                  <c:v>457.27272727272731</c:v>
                </c:pt>
                <c:pt idx="1468">
                  <c:v>457.24242424242431</c:v>
                </c:pt>
                <c:pt idx="1469">
                  <c:v>457.27272727272731</c:v>
                </c:pt>
                <c:pt idx="1470">
                  <c:v>457.27272727272731</c:v>
                </c:pt>
                <c:pt idx="1471">
                  <c:v>457.27272727272731</c:v>
                </c:pt>
                <c:pt idx="1472">
                  <c:v>457.24242424242431</c:v>
                </c:pt>
                <c:pt idx="1473">
                  <c:v>457.20556920556919</c:v>
                </c:pt>
                <c:pt idx="1474">
                  <c:v>457.34070434070429</c:v>
                </c:pt>
                <c:pt idx="1475">
                  <c:v>457.27272727272731</c:v>
                </c:pt>
                <c:pt idx="1476">
                  <c:v>457.24242424242431</c:v>
                </c:pt>
                <c:pt idx="1477">
                  <c:v>457.24242424242431</c:v>
                </c:pt>
                <c:pt idx="1478">
                  <c:v>457.30958230958231</c:v>
                </c:pt>
                <c:pt idx="1479">
                  <c:v>457.30958230958231</c:v>
                </c:pt>
                <c:pt idx="1480">
                  <c:v>457.27272727272731</c:v>
                </c:pt>
                <c:pt idx="1481">
                  <c:v>457.27272727272731</c:v>
                </c:pt>
                <c:pt idx="1482">
                  <c:v>457.24242424242431</c:v>
                </c:pt>
                <c:pt idx="1483">
                  <c:v>457.20556920556919</c:v>
                </c:pt>
                <c:pt idx="1484">
                  <c:v>457.27272727272731</c:v>
                </c:pt>
                <c:pt idx="1485">
                  <c:v>457.24242424242431</c:v>
                </c:pt>
                <c:pt idx="1486">
                  <c:v>457.27272727272731</c:v>
                </c:pt>
                <c:pt idx="1487">
                  <c:v>457.20556920556919</c:v>
                </c:pt>
                <c:pt idx="1488">
                  <c:v>457.20556920556919</c:v>
                </c:pt>
                <c:pt idx="1489">
                  <c:v>457.20556920556919</c:v>
                </c:pt>
                <c:pt idx="1490">
                  <c:v>457.20556920556919</c:v>
                </c:pt>
                <c:pt idx="1491">
                  <c:v>457.27272727272731</c:v>
                </c:pt>
                <c:pt idx="1492">
                  <c:v>457.17444717444721</c:v>
                </c:pt>
                <c:pt idx="1493">
                  <c:v>457.20556920556919</c:v>
                </c:pt>
                <c:pt idx="1494">
                  <c:v>457.10728910728909</c:v>
                </c:pt>
                <c:pt idx="1495">
                  <c:v>457.17444717444721</c:v>
                </c:pt>
                <c:pt idx="1496">
                  <c:v>457.20556920556919</c:v>
                </c:pt>
                <c:pt idx="1497">
                  <c:v>457.17444717444721</c:v>
                </c:pt>
                <c:pt idx="1498">
                  <c:v>457.13759213759221</c:v>
                </c:pt>
                <c:pt idx="1499">
                  <c:v>457.07616707616711</c:v>
                </c:pt>
                <c:pt idx="1500">
                  <c:v>457.07616707616711</c:v>
                </c:pt>
                <c:pt idx="1501">
                  <c:v>457.00900900900899</c:v>
                </c:pt>
                <c:pt idx="1502">
                  <c:v>457.07616707616711</c:v>
                </c:pt>
                <c:pt idx="1503">
                  <c:v>457.07616707616711</c:v>
                </c:pt>
                <c:pt idx="1504">
                  <c:v>456.97215397215399</c:v>
                </c:pt>
                <c:pt idx="1505">
                  <c:v>457.03931203931211</c:v>
                </c:pt>
                <c:pt idx="1506">
                  <c:v>457.00900900900899</c:v>
                </c:pt>
                <c:pt idx="1507">
                  <c:v>457.07616707616711</c:v>
                </c:pt>
                <c:pt idx="1508">
                  <c:v>457.00900900900899</c:v>
                </c:pt>
                <c:pt idx="1509">
                  <c:v>457.03931203931211</c:v>
                </c:pt>
                <c:pt idx="1510">
                  <c:v>456.94103194103201</c:v>
                </c:pt>
                <c:pt idx="1511">
                  <c:v>457.03931203931211</c:v>
                </c:pt>
                <c:pt idx="1512">
                  <c:v>457.00900900900899</c:v>
                </c:pt>
                <c:pt idx="1513">
                  <c:v>457.10728910728909</c:v>
                </c:pt>
                <c:pt idx="1514">
                  <c:v>457.07616707616711</c:v>
                </c:pt>
                <c:pt idx="1515">
                  <c:v>457.07616707616711</c:v>
                </c:pt>
                <c:pt idx="1516">
                  <c:v>457.07616707616711</c:v>
                </c:pt>
                <c:pt idx="1517">
                  <c:v>457.03931203931211</c:v>
                </c:pt>
                <c:pt idx="1518">
                  <c:v>457.07616707616711</c:v>
                </c:pt>
                <c:pt idx="1519">
                  <c:v>457.10728910728909</c:v>
                </c:pt>
                <c:pt idx="1520">
                  <c:v>457.07616707616711</c:v>
                </c:pt>
                <c:pt idx="1521">
                  <c:v>457.13759213759221</c:v>
                </c:pt>
                <c:pt idx="1522">
                  <c:v>457.03931203931211</c:v>
                </c:pt>
                <c:pt idx="1523">
                  <c:v>457.03931203931211</c:v>
                </c:pt>
                <c:pt idx="1524">
                  <c:v>457.03931203931211</c:v>
                </c:pt>
                <c:pt idx="1525">
                  <c:v>457.03931203931211</c:v>
                </c:pt>
                <c:pt idx="1526">
                  <c:v>457.07616707616711</c:v>
                </c:pt>
                <c:pt idx="1527">
                  <c:v>457.07616707616711</c:v>
                </c:pt>
                <c:pt idx="1528">
                  <c:v>457.07616707616711</c:v>
                </c:pt>
                <c:pt idx="1529">
                  <c:v>457.00900900900899</c:v>
                </c:pt>
                <c:pt idx="1530">
                  <c:v>457.00900900900899</c:v>
                </c:pt>
                <c:pt idx="1531">
                  <c:v>457.07616707616711</c:v>
                </c:pt>
                <c:pt idx="1532">
                  <c:v>457.07616707616711</c:v>
                </c:pt>
                <c:pt idx="1533">
                  <c:v>457.13759213759221</c:v>
                </c:pt>
                <c:pt idx="1534">
                  <c:v>457.07616707616711</c:v>
                </c:pt>
                <c:pt idx="1535">
                  <c:v>457.07616707616711</c:v>
                </c:pt>
                <c:pt idx="1536">
                  <c:v>457.03931203931211</c:v>
                </c:pt>
                <c:pt idx="1537">
                  <c:v>456.97215397215399</c:v>
                </c:pt>
                <c:pt idx="1538">
                  <c:v>457.00900900900899</c:v>
                </c:pt>
                <c:pt idx="1539">
                  <c:v>457.00900900900899</c:v>
                </c:pt>
                <c:pt idx="1540">
                  <c:v>457.00900900900899</c:v>
                </c:pt>
                <c:pt idx="1541">
                  <c:v>456.97215397215399</c:v>
                </c:pt>
                <c:pt idx="1542">
                  <c:v>457.00900900900899</c:v>
                </c:pt>
                <c:pt idx="1543">
                  <c:v>456.90417690417689</c:v>
                </c:pt>
                <c:pt idx="1544">
                  <c:v>457.00900900900899</c:v>
                </c:pt>
                <c:pt idx="1545">
                  <c:v>456.90417690417689</c:v>
                </c:pt>
                <c:pt idx="1546">
                  <c:v>456.94103194103201</c:v>
                </c:pt>
                <c:pt idx="1547">
                  <c:v>456.94103194103201</c:v>
                </c:pt>
                <c:pt idx="1548">
                  <c:v>456.873873873874</c:v>
                </c:pt>
                <c:pt idx="1549">
                  <c:v>456.94103194103201</c:v>
                </c:pt>
                <c:pt idx="1550">
                  <c:v>456.94103194103201</c:v>
                </c:pt>
                <c:pt idx="1551">
                  <c:v>456.873873873874</c:v>
                </c:pt>
                <c:pt idx="1552">
                  <c:v>456.97215397215399</c:v>
                </c:pt>
                <c:pt idx="1553">
                  <c:v>456.97215397215399</c:v>
                </c:pt>
                <c:pt idx="1554">
                  <c:v>457.00900900900899</c:v>
                </c:pt>
                <c:pt idx="1555">
                  <c:v>456.94103194103201</c:v>
                </c:pt>
                <c:pt idx="1556">
                  <c:v>456.83701883701889</c:v>
                </c:pt>
                <c:pt idx="1557">
                  <c:v>456.80589680589679</c:v>
                </c:pt>
                <c:pt idx="1558">
                  <c:v>456.76904176904179</c:v>
                </c:pt>
                <c:pt idx="1559">
                  <c:v>456.83701883701889</c:v>
                </c:pt>
                <c:pt idx="1560">
                  <c:v>456.83701883701889</c:v>
                </c:pt>
                <c:pt idx="1561">
                  <c:v>456.80589680589679</c:v>
                </c:pt>
                <c:pt idx="1562">
                  <c:v>456.80589680589679</c:v>
                </c:pt>
                <c:pt idx="1563">
                  <c:v>456.873873873874</c:v>
                </c:pt>
                <c:pt idx="1564">
                  <c:v>456.83701883701889</c:v>
                </c:pt>
                <c:pt idx="1565">
                  <c:v>456.80589680589679</c:v>
                </c:pt>
                <c:pt idx="1566">
                  <c:v>456.83701883701889</c:v>
                </c:pt>
                <c:pt idx="1567">
                  <c:v>456.80589680589679</c:v>
                </c:pt>
                <c:pt idx="1568">
                  <c:v>456.873873873874</c:v>
                </c:pt>
                <c:pt idx="1569">
                  <c:v>456.83701883701889</c:v>
                </c:pt>
                <c:pt idx="1570">
                  <c:v>456.97215397215399</c:v>
                </c:pt>
                <c:pt idx="1571">
                  <c:v>456.873873873874</c:v>
                </c:pt>
                <c:pt idx="1572">
                  <c:v>456.873873873874</c:v>
                </c:pt>
                <c:pt idx="1573">
                  <c:v>456.80589680589679</c:v>
                </c:pt>
                <c:pt idx="1574">
                  <c:v>456.83701883701889</c:v>
                </c:pt>
                <c:pt idx="1575">
                  <c:v>456.873873873874</c:v>
                </c:pt>
                <c:pt idx="1576">
                  <c:v>456.873873873874</c:v>
                </c:pt>
                <c:pt idx="1577">
                  <c:v>456.873873873874</c:v>
                </c:pt>
                <c:pt idx="1578">
                  <c:v>456.83701883701889</c:v>
                </c:pt>
                <c:pt idx="1579">
                  <c:v>456.873873873874</c:v>
                </c:pt>
                <c:pt idx="1580">
                  <c:v>456.873873873874</c:v>
                </c:pt>
                <c:pt idx="1581">
                  <c:v>456.90417690417689</c:v>
                </c:pt>
                <c:pt idx="1582">
                  <c:v>456.94103194103201</c:v>
                </c:pt>
                <c:pt idx="1583">
                  <c:v>456.873873873874</c:v>
                </c:pt>
                <c:pt idx="1584">
                  <c:v>456.90417690417689</c:v>
                </c:pt>
                <c:pt idx="1585">
                  <c:v>456.90417690417689</c:v>
                </c:pt>
                <c:pt idx="1586">
                  <c:v>456.873873873874</c:v>
                </c:pt>
                <c:pt idx="1587">
                  <c:v>456.83701883701889</c:v>
                </c:pt>
                <c:pt idx="1588">
                  <c:v>456.80589680589679</c:v>
                </c:pt>
                <c:pt idx="1589">
                  <c:v>456.83701883701889</c:v>
                </c:pt>
                <c:pt idx="1590">
                  <c:v>456.80589680589679</c:v>
                </c:pt>
                <c:pt idx="1591">
                  <c:v>456.83701883701889</c:v>
                </c:pt>
                <c:pt idx="1592">
                  <c:v>456.873873873874</c:v>
                </c:pt>
                <c:pt idx="1593">
                  <c:v>456.83701883701889</c:v>
                </c:pt>
                <c:pt idx="1594">
                  <c:v>456.80589680589679</c:v>
                </c:pt>
                <c:pt idx="1595">
                  <c:v>456.73791973791981</c:v>
                </c:pt>
                <c:pt idx="1596">
                  <c:v>456.76904176904179</c:v>
                </c:pt>
                <c:pt idx="1597">
                  <c:v>456.83701883701889</c:v>
                </c:pt>
                <c:pt idx="1598">
                  <c:v>456.83701883701889</c:v>
                </c:pt>
                <c:pt idx="1599">
                  <c:v>456.76904176904179</c:v>
                </c:pt>
                <c:pt idx="1600">
                  <c:v>456.80589680589679</c:v>
                </c:pt>
                <c:pt idx="1601">
                  <c:v>456.80589680589679</c:v>
                </c:pt>
                <c:pt idx="1602">
                  <c:v>456.80589680589679</c:v>
                </c:pt>
                <c:pt idx="1603">
                  <c:v>456.83701883701889</c:v>
                </c:pt>
                <c:pt idx="1604">
                  <c:v>456.83701883701889</c:v>
                </c:pt>
                <c:pt idx="1605">
                  <c:v>456.80589680589679</c:v>
                </c:pt>
                <c:pt idx="1606">
                  <c:v>456.80589680589679</c:v>
                </c:pt>
                <c:pt idx="1607">
                  <c:v>456.76904176904179</c:v>
                </c:pt>
                <c:pt idx="1608">
                  <c:v>456.73791973791981</c:v>
                </c:pt>
                <c:pt idx="1609">
                  <c:v>456.70106470106469</c:v>
                </c:pt>
                <c:pt idx="1610">
                  <c:v>456.76904176904179</c:v>
                </c:pt>
                <c:pt idx="1611">
                  <c:v>456.73791973791981</c:v>
                </c:pt>
                <c:pt idx="1612">
                  <c:v>456.73791973791981</c:v>
                </c:pt>
                <c:pt idx="1613">
                  <c:v>456.67076167076158</c:v>
                </c:pt>
                <c:pt idx="1614">
                  <c:v>456.70106470106469</c:v>
                </c:pt>
                <c:pt idx="1615">
                  <c:v>456.73791973791981</c:v>
                </c:pt>
                <c:pt idx="1616">
                  <c:v>456.76904176904179</c:v>
                </c:pt>
                <c:pt idx="1617">
                  <c:v>456.76904176904179</c:v>
                </c:pt>
                <c:pt idx="1618">
                  <c:v>456.73791973791981</c:v>
                </c:pt>
                <c:pt idx="1619">
                  <c:v>456.73791973791981</c:v>
                </c:pt>
                <c:pt idx="1620">
                  <c:v>456.67076167076158</c:v>
                </c:pt>
                <c:pt idx="1621">
                  <c:v>456.73791973791981</c:v>
                </c:pt>
                <c:pt idx="1622">
                  <c:v>456.80589680589679</c:v>
                </c:pt>
                <c:pt idx="1623">
                  <c:v>456.83701883701889</c:v>
                </c:pt>
                <c:pt idx="1624">
                  <c:v>456.76904176904179</c:v>
                </c:pt>
                <c:pt idx="1625">
                  <c:v>456.73791973791981</c:v>
                </c:pt>
                <c:pt idx="1626">
                  <c:v>456.70106470106469</c:v>
                </c:pt>
                <c:pt idx="1627">
                  <c:v>456.70106470106469</c:v>
                </c:pt>
                <c:pt idx="1628">
                  <c:v>456.70106470106469</c:v>
                </c:pt>
                <c:pt idx="1629">
                  <c:v>456.70106470106469</c:v>
                </c:pt>
                <c:pt idx="1630">
                  <c:v>456.70106470106469</c:v>
                </c:pt>
                <c:pt idx="1631">
                  <c:v>456.73791973791981</c:v>
                </c:pt>
                <c:pt idx="1632">
                  <c:v>457.67813267813273</c:v>
                </c:pt>
                <c:pt idx="1633">
                  <c:v>458.69205569205582</c:v>
                </c:pt>
                <c:pt idx="1634">
                  <c:v>458.99262899262902</c:v>
                </c:pt>
                <c:pt idx="1635">
                  <c:v>459.09090909090912</c:v>
                </c:pt>
                <c:pt idx="1636">
                  <c:v>459.023751023751</c:v>
                </c:pt>
                <c:pt idx="1637">
                  <c:v>458.8886158886159</c:v>
                </c:pt>
                <c:pt idx="1638">
                  <c:v>458.8271908271908</c:v>
                </c:pt>
                <c:pt idx="1639">
                  <c:v>458.72235872235882</c:v>
                </c:pt>
                <c:pt idx="1640">
                  <c:v>458.5569205569206</c:v>
                </c:pt>
                <c:pt idx="1641">
                  <c:v>458.35380835380829</c:v>
                </c:pt>
                <c:pt idx="1642">
                  <c:v>458.15069615069609</c:v>
                </c:pt>
                <c:pt idx="1643">
                  <c:v>458.01556101556099</c:v>
                </c:pt>
                <c:pt idx="1644">
                  <c:v>457.880425880426</c:v>
                </c:pt>
                <c:pt idx="1645">
                  <c:v>457.74610974610971</c:v>
                </c:pt>
                <c:pt idx="1646">
                  <c:v>457.67813267813273</c:v>
                </c:pt>
                <c:pt idx="1647">
                  <c:v>457.47583947583951</c:v>
                </c:pt>
                <c:pt idx="1648">
                  <c:v>457.44471744471753</c:v>
                </c:pt>
                <c:pt idx="1649">
                  <c:v>457.44471744471753</c:v>
                </c:pt>
                <c:pt idx="1650">
                  <c:v>457.34070434070429</c:v>
                </c:pt>
                <c:pt idx="1651">
                  <c:v>457.24242424242431</c:v>
                </c:pt>
                <c:pt idx="1652">
                  <c:v>457.20556920556919</c:v>
                </c:pt>
                <c:pt idx="1653">
                  <c:v>457.13759213759221</c:v>
                </c:pt>
                <c:pt idx="1654">
                  <c:v>457.03931203931211</c:v>
                </c:pt>
                <c:pt idx="1655">
                  <c:v>457.00900900900899</c:v>
                </c:pt>
                <c:pt idx="1656">
                  <c:v>456.97215397215399</c:v>
                </c:pt>
                <c:pt idx="1657">
                  <c:v>456.873873873874</c:v>
                </c:pt>
                <c:pt idx="1658">
                  <c:v>456.83701883701889</c:v>
                </c:pt>
                <c:pt idx="1659">
                  <c:v>456.76904176904179</c:v>
                </c:pt>
                <c:pt idx="1660">
                  <c:v>456.80589680589679</c:v>
                </c:pt>
                <c:pt idx="1661">
                  <c:v>456.70106470106469</c:v>
                </c:pt>
                <c:pt idx="1662">
                  <c:v>456.67076167076158</c:v>
                </c:pt>
                <c:pt idx="1663">
                  <c:v>456.63390663390658</c:v>
                </c:pt>
                <c:pt idx="1664">
                  <c:v>456.67076167076158</c:v>
                </c:pt>
                <c:pt idx="1665">
                  <c:v>456.6027846027846</c:v>
                </c:pt>
                <c:pt idx="1666">
                  <c:v>456.56592956592948</c:v>
                </c:pt>
                <c:pt idx="1667">
                  <c:v>456.53562653562648</c:v>
                </c:pt>
                <c:pt idx="1668">
                  <c:v>456.46764946764938</c:v>
                </c:pt>
                <c:pt idx="1669">
                  <c:v>456.53562653562648</c:v>
                </c:pt>
                <c:pt idx="1670">
                  <c:v>456.49877149877148</c:v>
                </c:pt>
                <c:pt idx="1671">
                  <c:v>456.49877149877148</c:v>
                </c:pt>
                <c:pt idx="1672">
                  <c:v>456.43079443079449</c:v>
                </c:pt>
                <c:pt idx="1673">
                  <c:v>456.40049140049138</c:v>
                </c:pt>
                <c:pt idx="1674">
                  <c:v>456.43079443079449</c:v>
                </c:pt>
                <c:pt idx="1675">
                  <c:v>456.36363636363637</c:v>
                </c:pt>
                <c:pt idx="1676">
                  <c:v>456.36363636363637</c:v>
                </c:pt>
                <c:pt idx="1677">
                  <c:v>456.33251433251439</c:v>
                </c:pt>
                <c:pt idx="1678">
                  <c:v>456.33251433251439</c:v>
                </c:pt>
                <c:pt idx="1679">
                  <c:v>456.26535626535627</c:v>
                </c:pt>
                <c:pt idx="1680">
                  <c:v>456.29647829647831</c:v>
                </c:pt>
                <c:pt idx="1681">
                  <c:v>456.26535626535627</c:v>
                </c:pt>
                <c:pt idx="1682">
                  <c:v>456.36363636363637</c:v>
                </c:pt>
                <c:pt idx="1683">
                  <c:v>456.33251433251439</c:v>
                </c:pt>
                <c:pt idx="1684">
                  <c:v>456.36363636363637</c:v>
                </c:pt>
                <c:pt idx="1685">
                  <c:v>456.33251433251439</c:v>
                </c:pt>
                <c:pt idx="1686">
                  <c:v>456.29647829647831</c:v>
                </c:pt>
                <c:pt idx="1687">
                  <c:v>456.36363636363637</c:v>
                </c:pt>
                <c:pt idx="1688">
                  <c:v>456.23505323505321</c:v>
                </c:pt>
                <c:pt idx="1689">
                  <c:v>456.26535626535627</c:v>
                </c:pt>
                <c:pt idx="1690">
                  <c:v>456.26535626535627</c:v>
                </c:pt>
                <c:pt idx="1691">
                  <c:v>456.23505323505321</c:v>
                </c:pt>
                <c:pt idx="1692">
                  <c:v>456.29647829647831</c:v>
                </c:pt>
                <c:pt idx="1693">
                  <c:v>456.29647829647831</c:v>
                </c:pt>
                <c:pt idx="1694">
                  <c:v>456.33251433251439</c:v>
                </c:pt>
                <c:pt idx="1695">
                  <c:v>456.36363636363637</c:v>
                </c:pt>
                <c:pt idx="1696">
                  <c:v>456.29647829647831</c:v>
                </c:pt>
                <c:pt idx="1697">
                  <c:v>456.26535626535627</c:v>
                </c:pt>
                <c:pt idx="1698">
                  <c:v>456.29647829647831</c:v>
                </c:pt>
                <c:pt idx="1699">
                  <c:v>456.33251433251439</c:v>
                </c:pt>
                <c:pt idx="1700">
                  <c:v>456.29647829647831</c:v>
                </c:pt>
                <c:pt idx="1701">
                  <c:v>456.33251433251439</c:v>
                </c:pt>
                <c:pt idx="1702">
                  <c:v>456.26535626535627</c:v>
                </c:pt>
                <c:pt idx="1703">
                  <c:v>456.23505323505321</c:v>
                </c:pt>
                <c:pt idx="1704">
                  <c:v>456.26535626535627</c:v>
                </c:pt>
                <c:pt idx="1705">
                  <c:v>456.26535626535627</c:v>
                </c:pt>
                <c:pt idx="1706">
                  <c:v>456.36363636363637</c:v>
                </c:pt>
                <c:pt idx="1707">
                  <c:v>456.33251433251439</c:v>
                </c:pt>
                <c:pt idx="1708">
                  <c:v>456.33251433251439</c:v>
                </c:pt>
                <c:pt idx="1709">
                  <c:v>456.26535626535627</c:v>
                </c:pt>
                <c:pt idx="1710">
                  <c:v>456.26535626535627</c:v>
                </c:pt>
                <c:pt idx="1711">
                  <c:v>456.19819819819821</c:v>
                </c:pt>
                <c:pt idx="1712">
                  <c:v>456.19819819819821</c:v>
                </c:pt>
                <c:pt idx="1713">
                  <c:v>456.26535626535627</c:v>
                </c:pt>
                <c:pt idx="1714">
                  <c:v>456.29647829647831</c:v>
                </c:pt>
                <c:pt idx="1715">
                  <c:v>456.26535626535627</c:v>
                </c:pt>
                <c:pt idx="1716">
                  <c:v>456.23505323505321</c:v>
                </c:pt>
                <c:pt idx="1717">
                  <c:v>456.26535626535627</c:v>
                </c:pt>
                <c:pt idx="1718">
                  <c:v>456.16707616707617</c:v>
                </c:pt>
                <c:pt idx="1719">
                  <c:v>456.13022113022112</c:v>
                </c:pt>
                <c:pt idx="1720">
                  <c:v>456.03194103194107</c:v>
                </c:pt>
                <c:pt idx="1721">
                  <c:v>455.99508599508601</c:v>
                </c:pt>
                <c:pt idx="1722">
                  <c:v>456.063063063063</c:v>
                </c:pt>
                <c:pt idx="1723">
                  <c:v>456.063063063063</c:v>
                </c:pt>
                <c:pt idx="1724">
                  <c:v>456.09991809991811</c:v>
                </c:pt>
                <c:pt idx="1725">
                  <c:v>456.09991809991811</c:v>
                </c:pt>
                <c:pt idx="1726">
                  <c:v>456.13022113022112</c:v>
                </c:pt>
                <c:pt idx="1727">
                  <c:v>456.063063063063</c:v>
                </c:pt>
                <c:pt idx="1728">
                  <c:v>456.16707616707617</c:v>
                </c:pt>
                <c:pt idx="1729">
                  <c:v>456.09991809991811</c:v>
                </c:pt>
                <c:pt idx="1730">
                  <c:v>456.16707616707617</c:v>
                </c:pt>
                <c:pt idx="1731">
                  <c:v>456.09991809991811</c:v>
                </c:pt>
                <c:pt idx="1732">
                  <c:v>456.13022113022112</c:v>
                </c:pt>
                <c:pt idx="1733">
                  <c:v>456.16707616707617</c:v>
                </c:pt>
                <c:pt idx="1734">
                  <c:v>456.19819819819821</c:v>
                </c:pt>
                <c:pt idx="1735">
                  <c:v>456.23505323505321</c:v>
                </c:pt>
                <c:pt idx="1736">
                  <c:v>456.13022113022112</c:v>
                </c:pt>
                <c:pt idx="1737">
                  <c:v>456.19819819819821</c:v>
                </c:pt>
                <c:pt idx="1738">
                  <c:v>456.26535626535627</c:v>
                </c:pt>
                <c:pt idx="1739">
                  <c:v>456.13022113022112</c:v>
                </c:pt>
                <c:pt idx="1740">
                  <c:v>456.16707616707617</c:v>
                </c:pt>
                <c:pt idx="1741">
                  <c:v>456.19819819819821</c:v>
                </c:pt>
                <c:pt idx="1742">
                  <c:v>456.16707616707617</c:v>
                </c:pt>
                <c:pt idx="1743">
                  <c:v>456.13022113022112</c:v>
                </c:pt>
                <c:pt idx="1744">
                  <c:v>456.19819819819821</c:v>
                </c:pt>
                <c:pt idx="1745">
                  <c:v>456.16707616707617</c:v>
                </c:pt>
                <c:pt idx="1746">
                  <c:v>456.13022113022112</c:v>
                </c:pt>
                <c:pt idx="1747">
                  <c:v>456.13022113022112</c:v>
                </c:pt>
                <c:pt idx="1748">
                  <c:v>456.19819819819821</c:v>
                </c:pt>
                <c:pt idx="1749">
                  <c:v>456.16707616707617</c:v>
                </c:pt>
                <c:pt idx="1750">
                  <c:v>456.13022113022112</c:v>
                </c:pt>
                <c:pt idx="1751">
                  <c:v>456.13022113022112</c:v>
                </c:pt>
                <c:pt idx="1752">
                  <c:v>456.13022113022112</c:v>
                </c:pt>
                <c:pt idx="1753">
                  <c:v>456.16707616707617</c:v>
                </c:pt>
                <c:pt idx="1754">
                  <c:v>456.09991809991811</c:v>
                </c:pt>
                <c:pt idx="1755">
                  <c:v>456.09991809991811</c:v>
                </c:pt>
                <c:pt idx="1756">
                  <c:v>456.063063063063</c:v>
                </c:pt>
                <c:pt idx="1757">
                  <c:v>456.13022113022112</c:v>
                </c:pt>
                <c:pt idx="1758">
                  <c:v>456.063063063063</c:v>
                </c:pt>
                <c:pt idx="1759">
                  <c:v>456.09991809991811</c:v>
                </c:pt>
                <c:pt idx="1760">
                  <c:v>456.13022113022112</c:v>
                </c:pt>
                <c:pt idx="1761">
                  <c:v>456.063063063063</c:v>
                </c:pt>
                <c:pt idx="1762">
                  <c:v>456.09991809991811</c:v>
                </c:pt>
                <c:pt idx="1763">
                  <c:v>456.09991809991811</c:v>
                </c:pt>
                <c:pt idx="1764">
                  <c:v>456.03194103194107</c:v>
                </c:pt>
                <c:pt idx="1765">
                  <c:v>456.03194103194107</c:v>
                </c:pt>
                <c:pt idx="1766">
                  <c:v>456.09991809991811</c:v>
                </c:pt>
                <c:pt idx="1767">
                  <c:v>456.063063063063</c:v>
                </c:pt>
                <c:pt idx="1768">
                  <c:v>456.09991809991811</c:v>
                </c:pt>
                <c:pt idx="1769">
                  <c:v>456.063063063063</c:v>
                </c:pt>
                <c:pt idx="1770">
                  <c:v>456.09991809991811</c:v>
                </c:pt>
                <c:pt idx="1771">
                  <c:v>456.063063063063</c:v>
                </c:pt>
                <c:pt idx="1772">
                  <c:v>456.09991809991811</c:v>
                </c:pt>
                <c:pt idx="1773">
                  <c:v>456.063063063063</c:v>
                </c:pt>
                <c:pt idx="1774">
                  <c:v>456.03194103194107</c:v>
                </c:pt>
                <c:pt idx="1775">
                  <c:v>456.063063063063</c:v>
                </c:pt>
                <c:pt idx="1776">
                  <c:v>456.13022113022112</c:v>
                </c:pt>
                <c:pt idx="1777">
                  <c:v>456.063063063063</c:v>
                </c:pt>
                <c:pt idx="1778">
                  <c:v>456.13022113022112</c:v>
                </c:pt>
                <c:pt idx="1779">
                  <c:v>456.09991809991811</c:v>
                </c:pt>
                <c:pt idx="1780">
                  <c:v>456.13022113022112</c:v>
                </c:pt>
                <c:pt idx="1781">
                  <c:v>456.09991809991811</c:v>
                </c:pt>
                <c:pt idx="1782">
                  <c:v>456.09991809991811</c:v>
                </c:pt>
                <c:pt idx="1783">
                  <c:v>456.13022113022112</c:v>
                </c:pt>
                <c:pt idx="1784">
                  <c:v>456.09991809991811</c:v>
                </c:pt>
                <c:pt idx="1785">
                  <c:v>456.063063063063</c:v>
                </c:pt>
                <c:pt idx="1786">
                  <c:v>455.96478296478301</c:v>
                </c:pt>
                <c:pt idx="1787">
                  <c:v>455.96478296478301</c:v>
                </c:pt>
                <c:pt idx="1788">
                  <c:v>455.8296478296478</c:v>
                </c:pt>
                <c:pt idx="1789">
                  <c:v>455.7927927927928</c:v>
                </c:pt>
                <c:pt idx="1790">
                  <c:v>455.72481572481581</c:v>
                </c:pt>
                <c:pt idx="1791">
                  <c:v>455.76167076167081</c:v>
                </c:pt>
                <c:pt idx="1792">
                  <c:v>455.76167076167081</c:v>
                </c:pt>
                <c:pt idx="1793">
                  <c:v>455.76167076167081</c:v>
                </c:pt>
                <c:pt idx="1794">
                  <c:v>455.76167076167081</c:v>
                </c:pt>
                <c:pt idx="1795">
                  <c:v>455.72481572481581</c:v>
                </c:pt>
                <c:pt idx="1796">
                  <c:v>455.8296478296478</c:v>
                </c:pt>
                <c:pt idx="1797">
                  <c:v>455.76167076167081</c:v>
                </c:pt>
                <c:pt idx="1798">
                  <c:v>455.76167076167081</c:v>
                </c:pt>
                <c:pt idx="1799">
                  <c:v>455.8599508599508</c:v>
                </c:pt>
                <c:pt idx="1800">
                  <c:v>456.33251433251439</c:v>
                </c:pt>
                <c:pt idx="1801">
                  <c:v>456.97215397215399</c:v>
                </c:pt>
                <c:pt idx="1802">
                  <c:v>457.64782964782961</c:v>
                </c:pt>
                <c:pt idx="1803">
                  <c:v>458.28665028665029</c:v>
                </c:pt>
                <c:pt idx="1804">
                  <c:v>458.79033579033592</c:v>
                </c:pt>
                <c:pt idx="1805">
                  <c:v>459.15888615888611</c:v>
                </c:pt>
                <c:pt idx="1806">
                  <c:v>459.49631449631448</c:v>
                </c:pt>
                <c:pt idx="1807">
                  <c:v>459.7665847665848</c:v>
                </c:pt>
                <c:pt idx="1808">
                  <c:v>459.932841932842</c:v>
                </c:pt>
                <c:pt idx="1809">
                  <c:v>460.17199017199022</c:v>
                </c:pt>
                <c:pt idx="1810">
                  <c:v>460.3382473382473</c:v>
                </c:pt>
                <c:pt idx="1811">
                  <c:v>460.44226044226048</c:v>
                </c:pt>
                <c:pt idx="1812">
                  <c:v>460.54054054054058</c:v>
                </c:pt>
                <c:pt idx="1813">
                  <c:v>460.60851760851762</c:v>
                </c:pt>
                <c:pt idx="1814">
                  <c:v>460.63882063882062</c:v>
                </c:pt>
                <c:pt idx="1815">
                  <c:v>460.70679770679772</c:v>
                </c:pt>
                <c:pt idx="1816">
                  <c:v>460.70679770679772</c:v>
                </c:pt>
                <c:pt idx="1817">
                  <c:v>460.77395577395578</c:v>
                </c:pt>
                <c:pt idx="1818">
                  <c:v>460.67567567567568</c:v>
                </c:pt>
                <c:pt idx="1819">
                  <c:v>460.74365274365272</c:v>
                </c:pt>
                <c:pt idx="1820">
                  <c:v>460.77395577395578</c:v>
                </c:pt>
                <c:pt idx="1821">
                  <c:v>460.74365274365272</c:v>
                </c:pt>
                <c:pt idx="1822">
                  <c:v>460.74365274365272</c:v>
                </c:pt>
                <c:pt idx="1823">
                  <c:v>460.70679770679772</c:v>
                </c:pt>
                <c:pt idx="1824">
                  <c:v>460.70679770679772</c:v>
                </c:pt>
                <c:pt idx="1825">
                  <c:v>460.67567567567568</c:v>
                </c:pt>
                <c:pt idx="1826">
                  <c:v>460.74365274365272</c:v>
                </c:pt>
                <c:pt idx="1827">
                  <c:v>460.74365274365272</c:v>
                </c:pt>
                <c:pt idx="1828">
                  <c:v>460.67567567567568</c:v>
                </c:pt>
                <c:pt idx="1829">
                  <c:v>460.74365274365272</c:v>
                </c:pt>
                <c:pt idx="1830">
                  <c:v>460.74365274365272</c:v>
                </c:pt>
                <c:pt idx="1831">
                  <c:v>460.70679770679772</c:v>
                </c:pt>
                <c:pt idx="1832">
                  <c:v>460.70679770679772</c:v>
                </c:pt>
                <c:pt idx="1833">
                  <c:v>460.70679770679772</c:v>
                </c:pt>
                <c:pt idx="1834">
                  <c:v>460.70679770679772</c:v>
                </c:pt>
                <c:pt idx="1835">
                  <c:v>460.70679770679772</c:v>
                </c:pt>
                <c:pt idx="1836">
                  <c:v>461.38247338247339</c:v>
                </c:pt>
                <c:pt idx="1837">
                  <c:v>461.41932841932851</c:v>
                </c:pt>
                <c:pt idx="1838">
                  <c:v>461.38247338247339</c:v>
                </c:pt>
                <c:pt idx="1839">
                  <c:v>461.24651924651931</c:v>
                </c:pt>
                <c:pt idx="1840">
                  <c:v>461.17936117936108</c:v>
                </c:pt>
                <c:pt idx="1841">
                  <c:v>461.08108108108109</c:v>
                </c:pt>
                <c:pt idx="1842">
                  <c:v>461.08108108108109</c:v>
                </c:pt>
                <c:pt idx="1843">
                  <c:v>460.94594594594599</c:v>
                </c:pt>
                <c:pt idx="1844">
                  <c:v>460.94594594594599</c:v>
                </c:pt>
                <c:pt idx="1845">
                  <c:v>460.87878787878788</c:v>
                </c:pt>
                <c:pt idx="1846">
                  <c:v>460.84193284193282</c:v>
                </c:pt>
                <c:pt idx="1847">
                  <c:v>460.81081081081078</c:v>
                </c:pt>
                <c:pt idx="1848">
                  <c:v>460.77395577395578</c:v>
                </c:pt>
                <c:pt idx="1849">
                  <c:v>460.74365274365272</c:v>
                </c:pt>
                <c:pt idx="1850">
                  <c:v>460.77395577395578</c:v>
                </c:pt>
                <c:pt idx="1851">
                  <c:v>460.70679770679772</c:v>
                </c:pt>
                <c:pt idx="1852">
                  <c:v>460.67567567567568</c:v>
                </c:pt>
                <c:pt idx="1853">
                  <c:v>460.70679770679772</c:v>
                </c:pt>
                <c:pt idx="1854">
                  <c:v>460.60851760851762</c:v>
                </c:pt>
                <c:pt idx="1855">
                  <c:v>460.60851760851762</c:v>
                </c:pt>
                <c:pt idx="1856">
                  <c:v>460.63882063882062</c:v>
                </c:pt>
                <c:pt idx="1857">
                  <c:v>460.60851760851762</c:v>
                </c:pt>
                <c:pt idx="1858">
                  <c:v>460.54054054054058</c:v>
                </c:pt>
                <c:pt idx="1859">
                  <c:v>460.57739557739558</c:v>
                </c:pt>
                <c:pt idx="1860">
                  <c:v>460.54054054054058</c:v>
                </c:pt>
                <c:pt idx="1861">
                  <c:v>460.63882063882062</c:v>
                </c:pt>
                <c:pt idx="1862">
                  <c:v>460.51023751023752</c:v>
                </c:pt>
                <c:pt idx="1863">
                  <c:v>460.57739557739558</c:v>
                </c:pt>
                <c:pt idx="1864">
                  <c:v>460.57739557739558</c:v>
                </c:pt>
                <c:pt idx="1865">
                  <c:v>460.54054054054058</c:v>
                </c:pt>
                <c:pt idx="1866">
                  <c:v>460.44226044226048</c:v>
                </c:pt>
                <c:pt idx="1867">
                  <c:v>460.44226044226048</c:v>
                </c:pt>
                <c:pt idx="1868">
                  <c:v>460.47338247338251</c:v>
                </c:pt>
                <c:pt idx="1869">
                  <c:v>460.51023751023752</c:v>
                </c:pt>
                <c:pt idx="1870">
                  <c:v>460.54054054054058</c:v>
                </c:pt>
                <c:pt idx="1871">
                  <c:v>460.44226044226048</c:v>
                </c:pt>
                <c:pt idx="1872">
                  <c:v>460.44226044226048</c:v>
                </c:pt>
                <c:pt idx="1873">
                  <c:v>460.47338247338251</c:v>
                </c:pt>
                <c:pt idx="1874">
                  <c:v>460.37510237510241</c:v>
                </c:pt>
                <c:pt idx="1875">
                  <c:v>460.37510237510241</c:v>
                </c:pt>
                <c:pt idx="1876">
                  <c:v>460.44226044226048</c:v>
                </c:pt>
                <c:pt idx="1877">
                  <c:v>460.44226044226048</c:v>
                </c:pt>
                <c:pt idx="1878">
                  <c:v>460.44226044226048</c:v>
                </c:pt>
                <c:pt idx="1879">
                  <c:v>460.37510237510241</c:v>
                </c:pt>
                <c:pt idx="1880">
                  <c:v>460.3382473382473</c:v>
                </c:pt>
                <c:pt idx="1881">
                  <c:v>460.37510237510241</c:v>
                </c:pt>
                <c:pt idx="1882">
                  <c:v>460.37510237510241</c:v>
                </c:pt>
                <c:pt idx="1883">
                  <c:v>460.40540540540542</c:v>
                </c:pt>
                <c:pt idx="1884">
                  <c:v>460.3382473382473</c:v>
                </c:pt>
                <c:pt idx="1885">
                  <c:v>460.37510237510241</c:v>
                </c:pt>
                <c:pt idx="1886">
                  <c:v>460.37510237510241</c:v>
                </c:pt>
                <c:pt idx="1887">
                  <c:v>460.3382473382473</c:v>
                </c:pt>
                <c:pt idx="1888">
                  <c:v>460.3382473382473</c:v>
                </c:pt>
                <c:pt idx="1889">
                  <c:v>460.3382473382473</c:v>
                </c:pt>
                <c:pt idx="1890">
                  <c:v>460.37510237510241</c:v>
                </c:pt>
                <c:pt idx="1891">
                  <c:v>460.23996723996731</c:v>
                </c:pt>
                <c:pt idx="1892">
                  <c:v>460.3382473382473</c:v>
                </c:pt>
                <c:pt idx="1893">
                  <c:v>460.3382473382473</c:v>
                </c:pt>
                <c:pt idx="1894">
                  <c:v>460.67567567567568</c:v>
                </c:pt>
                <c:pt idx="1895">
                  <c:v>460.67567567567568</c:v>
                </c:pt>
                <c:pt idx="1896">
                  <c:v>460.67567567567568</c:v>
                </c:pt>
                <c:pt idx="1897">
                  <c:v>460.57739557739558</c:v>
                </c:pt>
                <c:pt idx="1898">
                  <c:v>460.57739557739558</c:v>
                </c:pt>
                <c:pt idx="1899">
                  <c:v>460.51023751023752</c:v>
                </c:pt>
                <c:pt idx="1900">
                  <c:v>460.51023751023752</c:v>
                </c:pt>
                <c:pt idx="1901">
                  <c:v>460.40540540540542</c:v>
                </c:pt>
                <c:pt idx="1902">
                  <c:v>460.44226044226048</c:v>
                </c:pt>
                <c:pt idx="1903">
                  <c:v>460.37510237510241</c:v>
                </c:pt>
                <c:pt idx="1904">
                  <c:v>460.3382473382473</c:v>
                </c:pt>
                <c:pt idx="1905">
                  <c:v>460.3382473382473</c:v>
                </c:pt>
                <c:pt idx="1906">
                  <c:v>460.37510237510241</c:v>
                </c:pt>
                <c:pt idx="1907">
                  <c:v>460.30712530712532</c:v>
                </c:pt>
                <c:pt idx="1908">
                  <c:v>460.30712530712532</c:v>
                </c:pt>
                <c:pt idx="1909">
                  <c:v>460.23996723996731</c:v>
                </c:pt>
                <c:pt idx="1910">
                  <c:v>460.27027027027032</c:v>
                </c:pt>
                <c:pt idx="1911">
                  <c:v>460.20311220311231</c:v>
                </c:pt>
                <c:pt idx="1912">
                  <c:v>460.13513513513522</c:v>
                </c:pt>
                <c:pt idx="1913">
                  <c:v>460.20311220311231</c:v>
                </c:pt>
                <c:pt idx="1914">
                  <c:v>460.23996723996731</c:v>
                </c:pt>
                <c:pt idx="1915">
                  <c:v>460.20311220311231</c:v>
                </c:pt>
                <c:pt idx="1916">
                  <c:v>460.13513513513522</c:v>
                </c:pt>
                <c:pt idx="1917">
                  <c:v>460.17199017199022</c:v>
                </c:pt>
                <c:pt idx="1918">
                  <c:v>460.13513513513522</c:v>
                </c:pt>
                <c:pt idx="1919">
                  <c:v>460.13513513513522</c:v>
                </c:pt>
                <c:pt idx="1920">
                  <c:v>460.13513513513522</c:v>
                </c:pt>
                <c:pt idx="1921">
                  <c:v>460.0679770679771</c:v>
                </c:pt>
                <c:pt idx="1922">
                  <c:v>460.13513513513522</c:v>
                </c:pt>
                <c:pt idx="1923">
                  <c:v>460.1048321048321</c:v>
                </c:pt>
                <c:pt idx="1924">
                  <c:v>460.0679770679771</c:v>
                </c:pt>
                <c:pt idx="1925">
                  <c:v>460.03685503685512</c:v>
                </c:pt>
                <c:pt idx="1926">
                  <c:v>460.03685503685512</c:v>
                </c:pt>
                <c:pt idx="1927">
                  <c:v>460.0679770679771</c:v>
                </c:pt>
                <c:pt idx="1928">
                  <c:v>460.03685503685512</c:v>
                </c:pt>
                <c:pt idx="1929">
                  <c:v>459.969696969697</c:v>
                </c:pt>
                <c:pt idx="1930">
                  <c:v>460.03685503685512</c:v>
                </c:pt>
                <c:pt idx="1931">
                  <c:v>460</c:v>
                </c:pt>
                <c:pt idx="1932">
                  <c:v>460</c:v>
                </c:pt>
                <c:pt idx="1933">
                  <c:v>459.969696969697</c:v>
                </c:pt>
                <c:pt idx="1934">
                  <c:v>459.969696969697</c:v>
                </c:pt>
                <c:pt idx="1935">
                  <c:v>459.932841932842</c:v>
                </c:pt>
                <c:pt idx="1936">
                  <c:v>459.969696969697</c:v>
                </c:pt>
                <c:pt idx="1937">
                  <c:v>459.9017199017199</c:v>
                </c:pt>
                <c:pt idx="1938">
                  <c:v>459.9017199017199</c:v>
                </c:pt>
                <c:pt idx="1939">
                  <c:v>459.932841932842</c:v>
                </c:pt>
                <c:pt idx="1940">
                  <c:v>460</c:v>
                </c:pt>
                <c:pt idx="1941">
                  <c:v>459.932841932842</c:v>
                </c:pt>
                <c:pt idx="1942">
                  <c:v>459.86486486486478</c:v>
                </c:pt>
                <c:pt idx="1943">
                  <c:v>459.932841932842</c:v>
                </c:pt>
                <c:pt idx="1944">
                  <c:v>459.9017199017199</c:v>
                </c:pt>
                <c:pt idx="1945">
                  <c:v>459.86486486486478</c:v>
                </c:pt>
                <c:pt idx="1946">
                  <c:v>459.83456183456178</c:v>
                </c:pt>
                <c:pt idx="1947">
                  <c:v>460</c:v>
                </c:pt>
                <c:pt idx="1948">
                  <c:v>460.3382473382473</c:v>
                </c:pt>
                <c:pt idx="1949">
                  <c:v>460.30712530712532</c:v>
                </c:pt>
                <c:pt idx="1950">
                  <c:v>460.27027027027032</c:v>
                </c:pt>
                <c:pt idx="1951">
                  <c:v>460.23996723996731</c:v>
                </c:pt>
                <c:pt idx="1952">
                  <c:v>460.20311220311231</c:v>
                </c:pt>
                <c:pt idx="1953">
                  <c:v>460.0679770679771</c:v>
                </c:pt>
                <c:pt idx="1954">
                  <c:v>460.03685503685512</c:v>
                </c:pt>
                <c:pt idx="1955">
                  <c:v>460.03685503685512</c:v>
                </c:pt>
                <c:pt idx="1956">
                  <c:v>459.969696969697</c:v>
                </c:pt>
                <c:pt idx="1957">
                  <c:v>459.9017199017199</c:v>
                </c:pt>
                <c:pt idx="1958">
                  <c:v>459.86486486486478</c:v>
                </c:pt>
                <c:pt idx="1959">
                  <c:v>459.9017199017199</c:v>
                </c:pt>
                <c:pt idx="1960">
                  <c:v>459.86486486486478</c:v>
                </c:pt>
                <c:pt idx="1961">
                  <c:v>459.83456183456178</c:v>
                </c:pt>
                <c:pt idx="1962">
                  <c:v>459.7665847665848</c:v>
                </c:pt>
                <c:pt idx="1963">
                  <c:v>459.7968877968878</c:v>
                </c:pt>
                <c:pt idx="1964">
                  <c:v>459.72972972972968</c:v>
                </c:pt>
                <c:pt idx="1965">
                  <c:v>459.6986076986077</c:v>
                </c:pt>
                <c:pt idx="1966">
                  <c:v>459.7968877968878</c:v>
                </c:pt>
                <c:pt idx="1967">
                  <c:v>459.6683046683047</c:v>
                </c:pt>
                <c:pt idx="1968">
                  <c:v>459.6986076986077</c:v>
                </c:pt>
                <c:pt idx="1969">
                  <c:v>459.72972972972968</c:v>
                </c:pt>
                <c:pt idx="1970">
                  <c:v>459.63144963144958</c:v>
                </c:pt>
                <c:pt idx="1971">
                  <c:v>459.6683046683047</c:v>
                </c:pt>
                <c:pt idx="1972">
                  <c:v>459.63144963144958</c:v>
                </c:pt>
                <c:pt idx="1973">
                  <c:v>459.6003276003276</c:v>
                </c:pt>
                <c:pt idx="1974">
                  <c:v>459.56347256347249</c:v>
                </c:pt>
                <c:pt idx="1975">
                  <c:v>459.6003276003276</c:v>
                </c:pt>
                <c:pt idx="1976">
                  <c:v>459.6003276003276</c:v>
                </c:pt>
                <c:pt idx="1977">
                  <c:v>459.49631449631448</c:v>
                </c:pt>
                <c:pt idx="1978">
                  <c:v>459.49631449631448</c:v>
                </c:pt>
                <c:pt idx="1979">
                  <c:v>459.56347256347249</c:v>
                </c:pt>
                <c:pt idx="1980">
                  <c:v>459.53316953316948</c:v>
                </c:pt>
                <c:pt idx="1981">
                  <c:v>459.53316953316948</c:v>
                </c:pt>
                <c:pt idx="1982">
                  <c:v>459.4651924651925</c:v>
                </c:pt>
                <c:pt idx="1983">
                  <c:v>459.56347256347249</c:v>
                </c:pt>
                <c:pt idx="1984">
                  <c:v>459.49631449631448</c:v>
                </c:pt>
                <c:pt idx="1985">
                  <c:v>459.49631449631448</c:v>
                </c:pt>
                <c:pt idx="1986">
                  <c:v>459.4651924651925</c:v>
                </c:pt>
                <c:pt idx="1987">
                  <c:v>459.49631449631448</c:v>
                </c:pt>
                <c:pt idx="1988">
                  <c:v>459.49631449631448</c:v>
                </c:pt>
                <c:pt idx="1989">
                  <c:v>459.4283374283375</c:v>
                </c:pt>
                <c:pt idx="1990">
                  <c:v>459.4651924651925</c:v>
                </c:pt>
                <c:pt idx="1991">
                  <c:v>459.4283374283375</c:v>
                </c:pt>
                <c:pt idx="1992">
                  <c:v>459.4283374283375</c:v>
                </c:pt>
                <c:pt idx="1993">
                  <c:v>459.39803439803438</c:v>
                </c:pt>
                <c:pt idx="1994">
                  <c:v>459.33087633087632</c:v>
                </c:pt>
                <c:pt idx="1995">
                  <c:v>459.29402129402121</c:v>
                </c:pt>
                <c:pt idx="1996">
                  <c:v>459.36117936117938</c:v>
                </c:pt>
                <c:pt idx="1997">
                  <c:v>459.29402129402121</c:v>
                </c:pt>
                <c:pt idx="1998">
                  <c:v>459.33087633087632</c:v>
                </c:pt>
                <c:pt idx="1999">
                  <c:v>459.33087633087632</c:v>
                </c:pt>
                <c:pt idx="2000">
                  <c:v>459.29402129402121</c:v>
                </c:pt>
                <c:pt idx="2001">
                  <c:v>459.29402129402121</c:v>
                </c:pt>
                <c:pt idx="2002">
                  <c:v>459.29402129402121</c:v>
                </c:pt>
                <c:pt idx="2003">
                  <c:v>459.26289926289928</c:v>
                </c:pt>
                <c:pt idx="2004">
                  <c:v>459.26289926289928</c:v>
                </c:pt>
                <c:pt idx="2005">
                  <c:v>459.26289926289928</c:v>
                </c:pt>
                <c:pt idx="2006">
                  <c:v>459.22604422604422</c:v>
                </c:pt>
                <c:pt idx="2007">
                  <c:v>459.39803439803438</c:v>
                </c:pt>
                <c:pt idx="2008">
                  <c:v>459.6986076986077</c:v>
                </c:pt>
                <c:pt idx="2009">
                  <c:v>459.6986076986077</c:v>
                </c:pt>
                <c:pt idx="2010">
                  <c:v>459.6003276003276</c:v>
                </c:pt>
                <c:pt idx="2011">
                  <c:v>459.56347256347249</c:v>
                </c:pt>
                <c:pt idx="2012">
                  <c:v>459.53316953316948</c:v>
                </c:pt>
                <c:pt idx="2013">
                  <c:v>459.4283374283375</c:v>
                </c:pt>
                <c:pt idx="2014">
                  <c:v>459.4283374283375</c:v>
                </c:pt>
                <c:pt idx="2015">
                  <c:v>459.29402129402121</c:v>
                </c:pt>
                <c:pt idx="2016">
                  <c:v>459.29402129402121</c:v>
                </c:pt>
                <c:pt idx="2017">
                  <c:v>459.26289926289928</c:v>
                </c:pt>
                <c:pt idx="2018">
                  <c:v>459.26289926289928</c:v>
                </c:pt>
                <c:pt idx="2019">
                  <c:v>459.19574119574111</c:v>
                </c:pt>
                <c:pt idx="2020">
                  <c:v>459.22604422604422</c:v>
                </c:pt>
                <c:pt idx="2021">
                  <c:v>459.12776412776412</c:v>
                </c:pt>
                <c:pt idx="2022">
                  <c:v>459.12776412776412</c:v>
                </c:pt>
                <c:pt idx="2023">
                  <c:v>459.06060606060612</c:v>
                </c:pt>
                <c:pt idx="2024">
                  <c:v>459.023751023751</c:v>
                </c:pt>
                <c:pt idx="2025">
                  <c:v>459.09090909090912</c:v>
                </c:pt>
                <c:pt idx="2026">
                  <c:v>458.99262899262902</c:v>
                </c:pt>
                <c:pt idx="2027">
                  <c:v>458.99262899262902</c:v>
                </c:pt>
                <c:pt idx="2028">
                  <c:v>458.99262899262902</c:v>
                </c:pt>
                <c:pt idx="2029">
                  <c:v>459.023751023751</c:v>
                </c:pt>
                <c:pt idx="2030">
                  <c:v>458.99262899262902</c:v>
                </c:pt>
                <c:pt idx="2031">
                  <c:v>458.99262899262902</c:v>
                </c:pt>
                <c:pt idx="2032">
                  <c:v>458.8886158886159</c:v>
                </c:pt>
                <c:pt idx="2033">
                  <c:v>458.85749385749392</c:v>
                </c:pt>
                <c:pt idx="2034">
                  <c:v>458.8271908271908</c:v>
                </c:pt>
                <c:pt idx="2035">
                  <c:v>458.9254709254709</c:v>
                </c:pt>
                <c:pt idx="2036">
                  <c:v>458.8886158886159</c:v>
                </c:pt>
                <c:pt idx="2037">
                  <c:v>458.8271908271908</c:v>
                </c:pt>
                <c:pt idx="2038">
                  <c:v>458.85749385749392</c:v>
                </c:pt>
                <c:pt idx="2039">
                  <c:v>458.79033579033592</c:v>
                </c:pt>
                <c:pt idx="2040">
                  <c:v>458.8271908271908</c:v>
                </c:pt>
                <c:pt idx="2041">
                  <c:v>458.75921375921382</c:v>
                </c:pt>
                <c:pt idx="2042">
                  <c:v>458.75921375921382</c:v>
                </c:pt>
                <c:pt idx="2043">
                  <c:v>458.72235872235882</c:v>
                </c:pt>
                <c:pt idx="2044">
                  <c:v>458.75921375921382</c:v>
                </c:pt>
                <c:pt idx="2045">
                  <c:v>458.75921375921382</c:v>
                </c:pt>
                <c:pt idx="2046">
                  <c:v>458.72235872235882</c:v>
                </c:pt>
                <c:pt idx="2047">
                  <c:v>458.69205569205582</c:v>
                </c:pt>
                <c:pt idx="2048">
                  <c:v>458.6552006552007</c:v>
                </c:pt>
                <c:pt idx="2049">
                  <c:v>458.69205569205582</c:v>
                </c:pt>
                <c:pt idx="2050">
                  <c:v>458.6552006552007</c:v>
                </c:pt>
                <c:pt idx="2051">
                  <c:v>458.69205569205582</c:v>
                </c:pt>
                <c:pt idx="2052">
                  <c:v>458.62407862407861</c:v>
                </c:pt>
                <c:pt idx="2053">
                  <c:v>458.69205569205582</c:v>
                </c:pt>
                <c:pt idx="2054">
                  <c:v>458.5872235872236</c:v>
                </c:pt>
                <c:pt idx="2055">
                  <c:v>458.62407862407861</c:v>
                </c:pt>
                <c:pt idx="2056">
                  <c:v>458.5872235872236</c:v>
                </c:pt>
                <c:pt idx="2057">
                  <c:v>458.5872235872236</c:v>
                </c:pt>
                <c:pt idx="2058">
                  <c:v>458.5569205569206</c:v>
                </c:pt>
                <c:pt idx="2059">
                  <c:v>458.5872235872236</c:v>
                </c:pt>
                <c:pt idx="2060">
                  <c:v>458.5872235872236</c:v>
                </c:pt>
                <c:pt idx="2061">
                  <c:v>458.5872235872236</c:v>
                </c:pt>
                <c:pt idx="2062">
                  <c:v>458.45208845208839</c:v>
                </c:pt>
                <c:pt idx="2063">
                  <c:v>458.52006552006549</c:v>
                </c:pt>
                <c:pt idx="2064">
                  <c:v>458.52006552006549</c:v>
                </c:pt>
                <c:pt idx="2065">
                  <c:v>458.45208845208839</c:v>
                </c:pt>
                <c:pt idx="2066">
                  <c:v>458.48894348894351</c:v>
                </c:pt>
                <c:pt idx="2067">
                  <c:v>458.42178542178539</c:v>
                </c:pt>
                <c:pt idx="2068">
                  <c:v>458.45208845208839</c:v>
                </c:pt>
                <c:pt idx="2069">
                  <c:v>458.45208845208839</c:v>
                </c:pt>
                <c:pt idx="2070">
                  <c:v>458.45208845208839</c:v>
                </c:pt>
                <c:pt idx="2071">
                  <c:v>458.42178542178539</c:v>
                </c:pt>
                <c:pt idx="2072">
                  <c:v>458.8271908271908</c:v>
                </c:pt>
                <c:pt idx="2073">
                  <c:v>458.85749385749392</c:v>
                </c:pt>
                <c:pt idx="2074">
                  <c:v>458.79033579033592</c:v>
                </c:pt>
                <c:pt idx="2075">
                  <c:v>458.75921375921382</c:v>
                </c:pt>
                <c:pt idx="2076">
                  <c:v>458.69205569205582</c:v>
                </c:pt>
                <c:pt idx="2077">
                  <c:v>458.6552006552007</c:v>
                </c:pt>
                <c:pt idx="2078">
                  <c:v>458.5569205569206</c:v>
                </c:pt>
                <c:pt idx="2079">
                  <c:v>458.48894348894351</c:v>
                </c:pt>
                <c:pt idx="2080">
                  <c:v>458.42178542178539</c:v>
                </c:pt>
                <c:pt idx="2081">
                  <c:v>458.38493038493039</c:v>
                </c:pt>
                <c:pt idx="2082">
                  <c:v>458.38493038493039</c:v>
                </c:pt>
                <c:pt idx="2083">
                  <c:v>458.35380835380829</c:v>
                </c:pt>
                <c:pt idx="2084">
                  <c:v>458.28665028665029</c:v>
                </c:pt>
                <c:pt idx="2085">
                  <c:v>458.28665028665029</c:v>
                </c:pt>
                <c:pt idx="2086">
                  <c:v>458.24897624897619</c:v>
                </c:pt>
                <c:pt idx="2087">
                  <c:v>458.21867321867319</c:v>
                </c:pt>
                <c:pt idx="2088">
                  <c:v>458.24897624897619</c:v>
                </c:pt>
                <c:pt idx="2089">
                  <c:v>458.28665028665029</c:v>
                </c:pt>
                <c:pt idx="2090">
                  <c:v>458.24897624897619</c:v>
                </c:pt>
                <c:pt idx="2091">
                  <c:v>458.18181818181819</c:v>
                </c:pt>
                <c:pt idx="2092">
                  <c:v>458.15069615069609</c:v>
                </c:pt>
                <c:pt idx="2093">
                  <c:v>458.08353808353809</c:v>
                </c:pt>
                <c:pt idx="2094">
                  <c:v>458.11384111384098</c:v>
                </c:pt>
                <c:pt idx="2095">
                  <c:v>458.08353808353809</c:v>
                </c:pt>
                <c:pt idx="2096">
                  <c:v>458.04668304668309</c:v>
                </c:pt>
                <c:pt idx="2097">
                  <c:v>458.04668304668309</c:v>
                </c:pt>
                <c:pt idx="2098">
                  <c:v>458.01556101556099</c:v>
                </c:pt>
                <c:pt idx="2099">
                  <c:v>458.01556101556099</c:v>
                </c:pt>
                <c:pt idx="2100">
                  <c:v>457.94840294840299</c:v>
                </c:pt>
                <c:pt idx="2101">
                  <c:v>457.94840294840299</c:v>
                </c:pt>
                <c:pt idx="2102">
                  <c:v>457.97870597870599</c:v>
                </c:pt>
                <c:pt idx="2103">
                  <c:v>457.94840294840299</c:v>
                </c:pt>
                <c:pt idx="2104">
                  <c:v>457.94840294840299</c:v>
                </c:pt>
                <c:pt idx="2105">
                  <c:v>457.91728091728089</c:v>
                </c:pt>
                <c:pt idx="2106">
                  <c:v>457.91728091728089</c:v>
                </c:pt>
                <c:pt idx="2107">
                  <c:v>457.94840294840299</c:v>
                </c:pt>
                <c:pt idx="2108">
                  <c:v>457.85012285012289</c:v>
                </c:pt>
                <c:pt idx="2109">
                  <c:v>457.880425880426</c:v>
                </c:pt>
                <c:pt idx="2110">
                  <c:v>457.91728091728089</c:v>
                </c:pt>
                <c:pt idx="2111">
                  <c:v>457.880425880426</c:v>
                </c:pt>
                <c:pt idx="2112">
                  <c:v>457.85012285012289</c:v>
                </c:pt>
                <c:pt idx="2113">
                  <c:v>457.85012285012289</c:v>
                </c:pt>
                <c:pt idx="2114">
                  <c:v>457.85012285012289</c:v>
                </c:pt>
                <c:pt idx="2115">
                  <c:v>457.81326781326783</c:v>
                </c:pt>
                <c:pt idx="2116">
                  <c:v>457.81326781326783</c:v>
                </c:pt>
                <c:pt idx="2117">
                  <c:v>457.78296478296483</c:v>
                </c:pt>
                <c:pt idx="2118">
                  <c:v>457.74610974610971</c:v>
                </c:pt>
                <c:pt idx="2119">
                  <c:v>457.74610974610971</c:v>
                </c:pt>
                <c:pt idx="2120">
                  <c:v>457.67813267813273</c:v>
                </c:pt>
                <c:pt idx="2121">
                  <c:v>457.74610974610971</c:v>
                </c:pt>
                <c:pt idx="2122">
                  <c:v>457.74610974610971</c:v>
                </c:pt>
                <c:pt idx="2123">
                  <c:v>457.71498771498773</c:v>
                </c:pt>
                <c:pt idx="2124">
                  <c:v>457.67813267813273</c:v>
                </c:pt>
                <c:pt idx="2125">
                  <c:v>457.71498771498773</c:v>
                </c:pt>
                <c:pt idx="2126">
                  <c:v>457.67813267813273</c:v>
                </c:pt>
                <c:pt idx="2127">
                  <c:v>457.71498771498773</c:v>
                </c:pt>
                <c:pt idx="2128">
                  <c:v>457.61097461097461</c:v>
                </c:pt>
                <c:pt idx="2129">
                  <c:v>457.54299754299763</c:v>
                </c:pt>
                <c:pt idx="2130">
                  <c:v>457.57985257985263</c:v>
                </c:pt>
                <c:pt idx="2131">
                  <c:v>457.61097461097461</c:v>
                </c:pt>
                <c:pt idx="2132">
                  <c:v>457.61097461097461</c:v>
                </c:pt>
                <c:pt idx="2133">
                  <c:v>457.57985257985263</c:v>
                </c:pt>
                <c:pt idx="2134">
                  <c:v>457.57985257985263</c:v>
                </c:pt>
                <c:pt idx="2135">
                  <c:v>457.51269451269451</c:v>
                </c:pt>
                <c:pt idx="2136">
                  <c:v>457.51269451269451</c:v>
                </c:pt>
                <c:pt idx="2137">
                  <c:v>457.51269451269451</c:v>
                </c:pt>
                <c:pt idx="2138">
                  <c:v>457.47583947583951</c:v>
                </c:pt>
                <c:pt idx="2139">
                  <c:v>457.47583947583951</c:v>
                </c:pt>
                <c:pt idx="2140">
                  <c:v>457.44471744471753</c:v>
                </c:pt>
                <c:pt idx="2141">
                  <c:v>457.44471744471753</c:v>
                </c:pt>
                <c:pt idx="2142">
                  <c:v>457.37755937755941</c:v>
                </c:pt>
                <c:pt idx="2143">
                  <c:v>457.40786240786241</c:v>
                </c:pt>
                <c:pt idx="2144">
                  <c:v>457.40786240786241</c:v>
                </c:pt>
                <c:pt idx="2145">
                  <c:v>457.91728091728089</c:v>
                </c:pt>
                <c:pt idx="2146">
                  <c:v>457.91728091728089</c:v>
                </c:pt>
                <c:pt idx="2147">
                  <c:v>457.81326781326783</c:v>
                </c:pt>
                <c:pt idx="2148">
                  <c:v>457.74610974610971</c:v>
                </c:pt>
                <c:pt idx="2149">
                  <c:v>457.74610974610971</c:v>
                </c:pt>
                <c:pt idx="2150">
                  <c:v>457.71498771498773</c:v>
                </c:pt>
                <c:pt idx="2151">
                  <c:v>457.57985257985263</c:v>
                </c:pt>
                <c:pt idx="2152">
                  <c:v>457.51269451269451</c:v>
                </c:pt>
                <c:pt idx="2153">
                  <c:v>457.47583947583951</c:v>
                </c:pt>
                <c:pt idx="2154">
                  <c:v>457.47583947583951</c:v>
                </c:pt>
                <c:pt idx="2155">
                  <c:v>457.37755937755941</c:v>
                </c:pt>
                <c:pt idx="2156">
                  <c:v>457.37755937755941</c:v>
                </c:pt>
                <c:pt idx="2157">
                  <c:v>457.34070434070429</c:v>
                </c:pt>
                <c:pt idx="2158">
                  <c:v>457.30958230958231</c:v>
                </c:pt>
                <c:pt idx="2159">
                  <c:v>457.27272727272731</c:v>
                </c:pt>
                <c:pt idx="2160">
                  <c:v>457.30958230958231</c:v>
                </c:pt>
                <c:pt idx="2161">
                  <c:v>457.27272727272731</c:v>
                </c:pt>
                <c:pt idx="2162">
                  <c:v>457.20556920556919</c:v>
                </c:pt>
                <c:pt idx="2163">
                  <c:v>457.17444717444721</c:v>
                </c:pt>
                <c:pt idx="2164">
                  <c:v>457.17444717444721</c:v>
                </c:pt>
                <c:pt idx="2165">
                  <c:v>457.13759213759221</c:v>
                </c:pt>
                <c:pt idx="2166">
                  <c:v>457.17444717444721</c:v>
                </c:pt>
                <c:pt idx="2167">
                  <c:v>457.07616707616711</c:v>
                </c:pt>
                <c:pt idx="2168">
                  <c:v>457.10728910728909</c:v>
                </c:pt>
                <c:pt idx="2169">
                  <c:v>457.07616707616711</c:v>
                </c:pt>
                <c:pt idx="2170">
                  <c:v>457.03931203931211</c:v>
                </c:pt>
                <c:pt idx="2171">
                  <c:v>457.03931203931211</c:v>
                </c:pt>
                <c:pt idx="2172">
                  <c:v>456.97215397215399</c:v>
                </c:pt>
                <c:pt idx="2173">
                  <c:v>456.90417690417689</c:v>
                </c:pt>
                <c:pt idx="2174">
                  <c:v>456.97215397215399</c:v>
                </c:pt>
                <c:pt idx="2175">
                  <c:v>457.00900900900899</c:v>
                </c:pt>
                <c:pt idx="2176">
                  <c:v>456.94103194103201</c:v>
                </c:pt>
                <c:pt idx="2177">
                  <c:v>456.97215397215399</c:v>
                </c:pt>
                <c:pt idx="2178">
                  <c:v>456.90417690417689</c:v>
                </c:pt>
                <c:pt idx="2179">
                  <c:v>456.873873873874</c:v>
                </c:pt>
                <c:pt idx="2180">
                  <c:v>456.873873873874</c:v>
                </c:pt>
                <c:pt idx="2181">
                  <c:v>456.83701883701889</c:v>
                </c:pt>
                <c:pt idx="2182">
                  <c:v>456.83701883701889</c:v>
                </c:pt>
                <c:pt idx="2183">
                  <c:v>456.83701883701889</c:v>
                </c:pt>
                <c:pt idx="2184">
                  <c:v>456.80589680589679</c:v>
                </c:pt>
                <c:pt idx="2185">
                  <c:v>456.83701883701889</c:v>
                </c:pt>
                <c:pt idx="2186">
                  <c:v>456.80589680589679</c:v>
                </c:pt>
                <c:pt idx="2187">
                  <c:v>456.80589680589679</c:v>
                </c:pt>
                <c:pt idx="2188">
                  <c:v>456.76904176904179</c:v>
                </c:pt>
                <c:pt idx="2189">
                  <c:v>456.80589680589679</c:v>
                </c:pt>
                <c:pt idx="2190">
                  <c:v>456.67076167076158</c:v>
                </c:pt>
                <c:pt idx="2191">
                  <c:v>456.73791973791981</c:v>
                </c:pt>
                <c:pt idx="2192">
                  <c:v>456.76904176904179</c:v>
                </c:pt>
                <c:pt idx="2193">
                  <c:v>456.73791973791981</c:v>
                </c:pt>
                <c:pt idx="2194">
                  <c:v>456.67076167076158</c:v>
                </c:pt>
                <c:pt idx="2195">
                  <c:v>456.67076167076158</c:v>
                </c:pt>
                <c:pt idx="2196">
                  <c:v>456.67076167076158</c:v>
                </c:pt>
                <c:pt idx="2197">
                  <c:v>456.56592956592948</c:v>
                </c:pt>
                <c:pt idx="2198">
                  <c:v>456.67076167076158</c:v>
                </c:pt>
                <c:pt idx="2199">
                  <c:v>456.63390663390658</c:v>
                </c:pt>
                <c:pt idx="2200">
                  <c:v>456.56592956592948</c:v>
                </c:pt>
                <c:pt idx="2201">
                  <c:v>456.6027846027846</c:v>
                </c:pt>
                <c:pt idx="2202">
                  <c:v>456.56592956592948</c:v>
                </c:pt>
                <c:pt idx="2203">
                  <c:v>456.53562653562648</c:v>
                </c:pt>
                <c:pt idx="2204">
                  <c:v>456.53562653562648</c:v>
                </c:pt>
                <c:pt idx="2205">
                  <c:v>456.53562653562648</c:v>
                </c:pt>
                <c:pt idx="2206">
                  <c:v>456.53562653562648</c:v>
                </c:pt>
                <c:pt idx="2207">
                  <c:v>456.46764946764938</c:v>
                </c:pt>
                <c:pt idx="2208">
                  <c:v>456.43079443079449</c:v>
                </c:pt>
                <c:pt idx="2209">
                  <c:v>456.49877149877148</c:v>
                </c:pt>
                <c:pt idx="2210">
                  <c:v>456.43079443079449</c:v>
                </c:pt>
                <c:pt idx="2211">
                  <c:v>456.40049140049138</c:v>
                </c:pt>
                <c:pt idx="2212">
                  <c:v>456.46764946764938</c:v>
                </c:pt>
                <c:pt idx="2213">
                  <c:v>456.40049140049138</c:v>
                </c:pt>
                <c:pt idx="2214">
                  <c:v>456.40049140049138</c:v>
                </c:pt>
                <c:pt idx="2215">
                  <c:v>456.40049140049138</c:v>
                </c:pt>
                <c:pt idx="2216">
                  <c:v>456.36363636363637</c:v>
                </c:pt>
                <c:pt idx="2217">
                  <c:v>456.36363636363637</c:v>
                </c:pt>
                <c:pt idx="2218">
                  <c:v>456.36363636363637</c:v>
                </c:pt>
                <c:pt idx="2219">
                  <c:v>456.36363636363637</c:v>
                </c:pt>
                <c:pt idx="2220">
                  <c:v>456.33251433251439</c:v>
                </c:pt>
                <c:pt idx="2221">
                  <c:v>456.29647829647831</c:v>
                </c:pt>
                <c:pt idx="2222">
                  <c:v>456.26535626535627</c:v>
                </c:pt>
                <c:pt idx="2223">
                  <c:v>456.29647829647831</c:v>
                </c:pt>
                <c:pt idx="2224">
                  <c:v>456.26535626535627</c:v>
                </c:pt>
                <c:pt idx="2225">
                  <c:v>456.23505323505321</c:v>
                </c:pt>
                <c:pt idx="2226">
                  <c:v>456.26535626535627</c:v>
                </c:pt>
                <c:pt idx="2227">
                  <c:v>456.26535626535627</c:v>
                </c:pt>
                <c:pt idx="2228">
                  <c:v>456.70106470106469</c:v>
                </c:pt>
                <c:pt idx="2229">
                  <c:v>456.873873873874</c:v>
                </c:pt>
                <c:pt idx="2230">
                  <c:v>456.76904176904179</c:v>
                </c:pt>
                <c:pt idx="2231">
                  <c:v>456.63390663390658</c:v>
                </c:pt>
                <c:pt idx="2232">
                  <c:v>456.56592956592948</c:v>
                </c:pt>
                <c:pt idx="2233">
                  <c:v>456.49877149877148</c:v>
                </c:pt>
                <c:pt idx="2234">
                  <c:v>456.49877149877148</c:v>
                </c:pt>
                <c:pt idx="2235">
                  <c:v>456.36363636363637</c:v>
                </c:pt>
                <c:pt idx="2236">
                  <c:v>456.36363636363637</c:v>
                </c:pt>
                <c:pt idx="2237">
                  <c:v>456.26535626535627</c:v>
                </c:pt>
                <c:pt idx="2238">
                  <c:v>456.26535626535627</c:v>
                </c:pt>
                <c:pt idx="2239">
                  <c:v>456.16707616707617</c:v>
                </c:pt>
                <c:pt idx="2240">
                  <c:v>456.19819819819821</c:v>
                </c:pt>
                <c:pt idx="2241">
                  <c:v>456.09991809991811</c:v>
                </c:pt>
                <c:pt idx="2242">
                  <c:v>456.09991809991811</c:v>
                </c:pt>
                <c:pt idx="2243">
                  <c:v>456.09991809991811</c:v>
                </c:pt>
                <c:pt idx="2244">
                  <c:v>455.99508599508601</c:v>
                </c:pt>
                <c:pt idx="2245">
                  <c:v>455.99508599508601</c:v>
                </c:pt>
                <c:pt idx="2246">
                  <c:v>455.96478296478301</c:v>
                </c:pt>
                <c:pt idx="2247">
                  <c:v>455.96478296478301</c:v>
                </c:pt>
                <c:pt idx="2248">
                  <c:v>455.8296478296478</c:v>
                </c:pt>
                <c:pt idx="2249">
                  <c:v>455.89680589680597</c:v>
                </c:pt>
                <c:pt idx="2250">
                  <c:v>455.9279279279279</c:v>
                </c:pt>
                <c:pt idx="2251">
                  <c:v>455.89680589680597</c:v>
                </c:pt>
                <c:pt idx="2252">
                  <c:v>455.89680589680597</c:v>
                </c:pt>
                <c:pt idx="2253">
                  <c:v>455.8599508599508</c:v>
                </c:pt>
                <c:pt idx="2254">
                  <c:v>455.8296478296478</c:v>
                </c:pt>
                <c:pt idx="2255">
                  <c:v>455.7927927927928</c:v>
                </c:pt>
                <c:pt idx="2256">
                  <c:v>455.76167076167081</c:v>
                </c:pt>
                <c:pt idx="2257">
                  <c:v>455.7927927927928</c:v>
                </c:pt>
                <c:pt idx="2258">
                  <c:v>455.65765765765769</c:v>
                </c:pt>
                <c:pt idx="2259">
                  <c:v>455.72481572481581</c:v>
                </c:pt>
                <c:pt idx="2260">
                  <c:v>455.69451269451281</c:v>
                </c:pt>
                <c:pt idx="2261">
                  <c:v>455.76167076167081</c:v>
                </c:pt>
                <c:pt idx="2262">
                  <c:v>455.69451269451281</c:v>
                </c:pt>
                <c:pt idx="2263">
                  <c:v>455.69451269451281</c:v>
                </c:pt>
                <c:pt idx="2264">
                  <c:v>455.65765765765769</c:v>
                </c:pt>
                <c:pt idx="2265">
                  <c:v>455.62653562653571</c:v>
                </c:pt>
                <c:pt idx="2266">
                  <c:v>455.5896805896806</c:v>
                </c:pt>
                <c:pt idx="2267">
                  <c:v>455.55937755937759</c:v>
                </c:pt>
                <c:pt idx="2268">
                  <c:v>455.5896805896806</c:v>
                </c:pt>
                <c:pt idx="2269">
                  <c:v>455.52252252252259</c:v>
                </c:pt>
                <c:pt idx="2270">
                  <c:v>455.55937755937759</c:v>
                </c:pt>
                <c:pt idx="2271">
                  <c:v>455.4545454545455</c:v>
                </c:pt>
                <c:pt idx="2272">
                  <c:v>455.52252252252259</c:v>
                </c:pt>
                <c:pt idx="2273">
                  <c:v>455.52252252252259</c:v>
                </c:pt>
                <c:pt idx="2274">
                  <c:v>455.4914004914005</c:v>
                </c:pt>
                <c:pt idx="2275">
                  <c:v>455.4914004914005</c:v>
                </c:pt>
                <c:pt idx="2276">
                  <c:v>455.4914004914005</c:v>
                </c:pt>
                <c:pt idx="2277">
                  <c:v>455.4545454545455</c:v>
                </c:pt>
                <c:pt idx="2278">
                  <c:v>455.4545454545455</c:v>
                </c:pt>
                <c:pt idx="2279">
                  <c:v>455.38738738738738</c:v>
                </c:pt>
                <c:pt idx="2280">
                  <c:v>455.38738738738738</c:v>
                </c:pt>
                <c:pt idx="2281">
                  <c:v>455.38738738738738</c:v>
                </c:pt>
                <c:pt idx="2282">
                  <c:v>455.42424242424249</c:v>
                </c:pt>
                <c:pt idx="2283">
                  <c:v>455.3562653562654</c:v>
                </c:pt>
                <c:pt idx="2284">
                  <c:v>455.38738738738738</c:v>
                </c:pt>
                <c:pt idx="2285">
                  <c:v>455.3562653562654</c:v>
                </c:pt>
                <c:pt idx="2286">
                  <c:v>455.32596232596239</c:v>
                </c:pt>
                <c:pt idx="2287">
                  <c:v>455.28910728910728</c:v>
                </c:pt>
                <c:pt idx="2288">
                  <c:v>455.3562653562654</c:v>
                </c:pt>
                <c:pt idx="2289">
                  <c:v>455.28910728910728</c:v>
                </c:pt>
                <c:pt idx="2290">
                  <c:v>455.22113022113018</c:v>
                </c:pt>
                <c:pt idx="2291">
                  <c:v>455.2579852579853</c:v>
                </c:pt>
                <c:pt idx="2292">
                  <c:v>455.2579852579853</c:v>
                </c:pt>
                <c:pt idx="2293">
                  <c:v>455.2579852579853</c:v>
                </c:pt>
                <c:pt idx="2294">
                  <c:v>455.1900081900082</c:v>
                </c:pt>
                <c:pt idx="2295">
                  <c:v>455.22113022113018</c:v>
                </c:pt>
                <c:pt idx="2296">
                  <c:v>455.15315315315308</c:v>
                </c:pt>
                <c:pt idx="2297">
                  <c:v>455.15315315315308</c:v>
                </c:pt>
                <c:pt idx="2298">
                  <c:v>455.15315315315308</c:v>
                </c:pt>
                <c:pt idx="2299">
                  <c:v>455.15315315315308</c:v>
                </c:pt>
                <c:pt idx="2300">
                  <c:v>455.08599508599508</c:v>
                </c:pt>
                <c:pt idx="2301">
                  <c:v>455.08599508599508</c:v>
                </c:pt>
                <c:pt idx="2302">
                  <c:v>455.12285012285008</c:v>
                </c:pt>
                <c:pt idx="2303">
                  <c:v>455.08599508599508</c:v>
                </c:pt>
                <c:pt idx="2304">
                  <c:v>455.08599508599508</c:v>
                </c:pt>
                <c:pt idx="2305">
                  <c:v>454.98771498771498</c:v>
                </c:pt>
                <c:pt idx="2306">
                  <c:v>455.01801801801798</c:v>
                </c:pt>
                <c:pt idx="2307">
                  <c:v>455.01801801801798</c:v>
                </c:pt>
                <c:pt idx="2308">
                  <c:v>454.98771498771498</c:v>
                </c:pt>
                <c:pt idx="2309">
                  <c:v>454.95085995085998</c:v>
                </c:pt>
                <c:pt idx="2310">
                  <c:v>454.91973791973788</c:v>
                </c:pt>
                <c:pt idx="2311">
                  <c:v>455.01801801801798</c:v>
                </c:pt>
                <c:pt idx="2312">
                  <c:v>454.882882882883</c:v>
                </c:pt>
                <c:pt idx="2313">
                  <c:v>454.91973791973788</c:v>
                </c:pt>
                <c:pt idx="2314">
                  <c:v>454.91973791973788</c:v>
                </c:pt>
                <c:pt idx="2315">
                  <c:v>454.91973791973788</c:v>
                </c:pt>
                <c:pt idx="2316">
                  <c:v>454.85257985257988</c:v>
                </c:pt>
                <c:pt idx="2317">
                  <c:v>454.85257985257988</c:v>
                </c:pt>
                <c:pt idx="2318">
                  <c:v>454.81572481572482</c:v>
                </c:pt>
                <c:pt idx="2319">
                  <c:v>454.81572481572482</c:v>
                </c:pt>
                <c:pt idx="2320">
                  <c:v>454.78542178542182</c:v>
                </c:pt>
                <c:pt idx="2321">
                  <c:v>454.78542178542182</c:v>
                </c:pt>
                <c:pt idx="2322">
                  <c:v>454.78542178542182</c:v>
                </c:pt>
                <c:pt idx="2323">
                  <c:v>454.71744471744472</c:v>
                </c:pt>
                <c:pt idx="2324">
                  <c:v>454.78542178542182</c:v>
                </c:pt>
                <c:pt idx="2325">
                  <c:v>454.74856674856682</c:v>
                </c:pt>
                <c:pt idx="2326">
                  <c:v>454.71744471744472</c:v>
                </c:pt>
                <c:pt idx="2327">
                  <c:v>454.71744471744472</c:v>
                </c:pt>
                <c:pt idx="2328">
                  <c:v>454.74856674856682</c:v>
                </c:pt>
                <c:pt idx="2329">
                  <c:v>454.882882882883</c:v>
                </c:pt>
                <c:pt idx="2330">
                  <c:v>455.28910728910728</c:v>
                </c:pt>
                <c:pt idx="2331">
                  <c:v>455.22113022113018</c:v>
                </c:pt>
                <c:pt idx="2332">
                  <c:v>455.15315315315308</c:v>
                </c:pt>
                <c:pt idx="2333">
                  <c:v>455.01801801801798</c:v>
                </c:pt>
                <c:pt idx="2334">
                  <c:v>455.01801801801798</c:v>
                </c:pt>
                <c:pt idx="2335">
                  <c:v>454.95085995085998</c:v>
                </c:pt>
                <c:pt idx="2336">
                  <c:v>454.85257985257988</c:v>
                </c:pt>
                <c:pt idx="2337">
                  <c:v>454.78542178542182</c:v>
                </c:pt>
                <c:pt idx="2338">
                  <c:v>454.74856674856682</c:v>
                </c:pt>
                <c:pt idx="2339">
                  <c:v>454.71744471744472</c:v>
                </c:pt>
                <c:pt idx="2340">
                  <c:v>454.68058968058972</c:v>
                </c:pt>
                <c:pt idx="2341">
                  <c:v>454.58230958230962</c:v>
                </c:pt>
                <c:pt idx="2342">
                  <c:v>454.6134316134316</c:v>
                </c:pt>
                <c:pt idx="2343">
                  <c:v>454.6134316134316</c:v>
                </c:pt>
                <c:pt idx="2344">
                  <c:v>454.54545454545462</c:v>
                </c:pt>
                <c:pt idx="2345">
                  <c:v>454.48402948402952</c:v>
                </c:pt>
                <c:pt idx="2346">
                  <c:v>454.48402948402952</c:v>
                </c:pt>
                <c:pt idx="2347">
                  <c:v>454.44717444717452</c:v>
                </c:pt>
                <c:pt idx="2348">
                  <c:v>454.4168714168714</c:v>
                </c:pt>
                <c:pt idx="2349">
                  <c:v>454.4168714168714</c:v>
                </c:pt>
                <c:pt idx="2350">
                  <c:v>454.4168714168714</c:v>
                </c:pt>
                <c:pt idx="2351">
                  <c:v>454.38001638001629</c:v>
                </c:pt>
                <c:pt idx="2352">
                  <c:v>454.31203931203942</c:v>
                </c:pt>
                <c:pt idx="2353">
                  <c:v>454.31203931203942</c:v>
                </c:pt>
                <c:pt idx="2354">
                  <c:v>454.28173628173619</c:v>
                </c:pt>
                <c:pt idx="2355">
                  <c:v>454.28173628173619</c:v>
                </c:pt>
                <c:pt idx="2356">
                  <c:v>454.24488124488119</c:v>
                </c:pt>
                <c:pt idx="2357">
                  <c:v>454.24488124488119</c:v>
                </c:pt>
                <c:pt idx="2358">
                  <c:v>454.21375921375932</c:v>
                </c:pt>
                <c:pt idx="2359">
                  <c:v>454.1769041769042</c:v>
                </c:pt>
                <c:pt idx="2360">
                  <c:v>454.10974610974603</c:v>
                </c:pt>
                <c:pt idx="2361">
                  <c:v>454.1466011466012</c:v>
                </c:pt>
                <c:pt idx="2362">
                  <c:v>454.10974610974603</c:v>
                </c:pt>
                <c:pt idx="2363">
                  <c:v>454.10974610974603</c:v>
                </c:pt>
                <c:pt idx="2364">
                  <c:v>454.1466011466012</c:v>
                </c:pt>
                <c:pt idx="2365">
                  <c:v>454.04176904176899</c:v>
                </c:pt>
                <c:pt idx="2366">
                  <c:v>454.0786240786241</c:v>
                </c:pt>
                <c:pt idx="2367">
                  <c:v>454.04176904176899</c:v>
                </c:pt>
                <c:pt idx="2368">
                  <c:v>454.01146601146598</c:v>
                </c:pt>
                <c:pt idx="2369">
                  <c:v>453.97461097461098</c:v>
                </c:pt>
                <c:pt idx="2370">
                  <c:v>453.97461097461098</c:v>
                </c:pt>
                <c:pt idx="2371">
                  <c:v>454.01146601146598</c:v>
                </c:pt>
                <c:pt idx="2372">
                  <c:v>454.01146601146598</c:v>
                </c:pt>
                <c:pt idx="2373">
                  <c:v>454.01146601146598</c:v>
                </c:pt>
                <c:pt idx="2374">
                  <c:v>453.94348894348889</c:v>
                </c:pt>
                <c:pt idx="2375">
                  <c:v>453.83947583947588</c:v>
                </c:pt>
                <c:pt idx="2376">
                  <c:v>453.94348894348889</c:v>
                </c:pt>
                <c:pt idx="2377">
                  <c:v>453.90663390663389</c:v>
                </c:pt>
                <c:pt idx="2378">
                  <c:v>453.83947583947588</c:v>
                </c:pt>
                <c:pt idx="2379">
                  <c:v>453.80835380835379</c:v>
                </c:pt>
                <c:pt idx="2380">
                  <c:v>453.80835380835379</c:v>
                </c:pt>
                <c:pt idx="2381">
                  <c:v>453.74119574119578</c:v>
                </c:pt>
                <c:pt idx="2382">
                  <c:v>453.83947583947588</c:v>
                </c:pt>
                <c:pt idx="2383">
                  <c:v>453.80835380835379</c:v>
                </c:pt>
                <c:pt idx="2384">
                  <c:v>453.70434070434072</c:v>
                </c:pt>
                <c:pt idx="2385">
                  <c:v>453.74119574119578</c:v>
                </c:pt>
                <c:pt idx="2386">
                  <c:v>453.74119574119578</c:v>
                </c:pt>
                <c:pt idx="2387">
                  <c:v>453.74119574119578</c:v>
                </c:pt>
                <c:pt idx="2388">
                  <c:v>453.70434070434072</c:v>
                </c:pt>
                <c:pt idx="2389">
                  <c:v>453.63636363636363</c:v>
                </c:pt>
                <c:pt idx="2390">
                  <c:v>453.63636363636363</c:v>
                </c:pt>
                <c:pt idx="2391">
                  <c:v>453.63636363636363</c:v>
                </c:pt>
                <c:pt idx="2392">
                  <c:v>453.70434070434072</c:v>
                </c:pt>
                <c:pt idx="2393">
                  <c:v>453.60524160524147</c:v>
                </c:pt>
                <c:pt idx="2394">
                  <c:v>453.57493857493859</c:v>
                </c:pt>
                <c:pt idx="2395">
                  <c:v>453.53808353808358</c:v>
                </c:pt>
                <c:pt idx="2396">
                  <c:v>453.57493857493859</c:v>
                </c:pt>
                <c:pt idx="2397">
                  <c:v>453.57493857493859</c:v>
                </c:pt>
                <c:pt idx="2398">
                  <c:v>453.50696150696149</c:v>
                </c:pt>
                <c:pt idx="2399">
                  <c:v>453.40294840294843</c:v>
                </c:pt>
                <c:pt idx="2400">
                  <c:v>453.53808353808358</c:v>
                </c:pt>
                <c:pt idx="2401">
                  <c:v>453.53808353808358</c:v>
                </c:pt>
                <c:pt idx="2402">
                  <c:v>453.50696150696149</c:v>
                </c:pt>
                <c:pt idx="2403">
                  <c:v>453.43980343980348</c:v>
                </c:pt>
                <c:pt idx="2404">
                  <c:v>453.43980343980348</c:v>
                </c:pt>
                <c:pt idx="2405">
                  <c:v>453.40294840294843</c:v>
                </c:pt>
                <c:pt idx="2406">
                  <c:v>453.37182637182639</c:v>
                </c:pt>
                <c:pt idx="2407">
                  <c:v>453.40294840294843</c:v>
                </c:pt>
                <c:pt idx="2408">
                  <c:v>453.33497133497139</c:v>
                </c:pt>
                <c:pt idx="2409">
                  <c:v>453.33497133497139</c:v>
                </c:pt>
                <c:pt idx="2410">
                  <c:v>453.33497133497139</c:v>
                </c:pt>
                <c:pt idx="2411">
                  <c:v>453.33497133497139</c:v>
                </c:pt>
                <c:pt idx="2412">
                  <c:v>453.26781326781332</c:v>
                </c:pt>
                <c:pt idx="2413">
                  <c:v>453.26781326781332</c:v>
                </c:pt>
                <c:pt idx="2414">
                  <c:v>453.26781326781332</c:v>
                </c:pt>
                <c:pt idx="2415">
                  <c:v>453.23751023751021</c:v>
                </c:pt>
                <c:pt idx="2416">
                  <c:v>453.16953316953311</c:v>
                </c:pt>
                <c:pt idx="2417">
                  <c:v>453.16953316953311</c:v>
                </c:pt>
                <c:pt idx="2418">
                  <c:v>453.20065520065521</c:v>
                </c:pt>
                <c:pt idx="2419">
                  <c:v>453.16953316953311</c:v>
                </c:pt>
                <c:pt idx="2420">
                  <c:v>453.13267813267822</c:v>
                </c:pt>
                <c:pt idx="2421">
                  <c:v>453.16953316953311</c:v>
                </c:pt>
                <c:pt idx="2422">
                  <c:v>453.13267813267822</c:v>
                </c:pt>
                <c:pt idx="2423">
                  <c:v>453.10237510237511</c:v>
                </c:pt>
                <c:pt idx="2424">
                  <c:v>453.06552006551999</c:v>
                </c:pt>
                <c:pt idx="2425">
                  <c:v>453.06552006551999</c:v>
                </c:pt>
                <c:pt idx="2426">
                  <c:v>453.06552006551999</c:v>
                </c:pt>
                <c:pt idx="2427">
                  <c:v>452.99754299754301</c:v>
                </c:pt>
                <c:pt idx="2428">
                  <c:v>453.03439803439812</c:v>
                </c:pt>
                <c:pt idx="2429">
                  <c:v>452.99754299754301</c:v>
                </c:pt>
                <c:pt idx="2430">
                  <c:v>452.96723996723989</c:v>
                </c:pt>
                <c:pt idx="2431">
                  <c:v>452.89926289926302</c:v>
                </c:pt>
                <c:pt idx="2432">
                  <c:v>452.96723996723989</c:v>
                </c:pt>
                <c:pt idx="2433">
                  <c:v>452.86240786240802</c:v>
                </c:pt>
                <c:pt idx="2434">
                  <c:v>452.86240786240802</c:v>
                </c:pt>
                <c:pt idx="2435">
                  <c:v>452.89926289926302</c:v>
                </c:pt>
                <c:pt idx="2436">
                  <c:v>452.86240786240802</c:v>
                </c:pt>
                <c:pt idx="2437">
                  <c:v>452.86240786240802</c:v>
                </c:pt>
                <c:pt idx="2438">
                  <c:v>452.79524979524979</c:v>
                </c:pt>
                <c:pt idx="2439">
                  <c:v>452.76412776412781</c:v>
                </c:pt>
                <c:pt idx="2440">
                  <c:v>452.76412776412781</c:v>
                </c:pt>
                <c:pt idx="2441">
                  <c:v>452.73382473382469</c:v>
                </c:pt>
                <c:pt idx="2442">
                  <c:v>452.79524979524979</c:v>
                </c:pt>
                <c:pt idx="2443">
                  <c:v>452.69696969696969</c:v>
                </c:pt>
                <c:pt idx="2444">
                  <c:v>452.66584766584771</c:v>
                </c:pt>
                <c:pt idx="2445">
                  <c:v>452.69696969696969</c:v>
                </c:pt>
                <c:pt idx="2446">
                  <c:v>452.62899262899259</c:v>
                </c:pt>
                <c:pt idx="2447">
                  <c:v>452.62899262899259</c:v>
                </c:pt>
                <c:pt idx="2448">
                  <c:v>452.62899262899259</c:v>
                </c:pt>
                <c:pt idx="2449">
                  <c:v>452.59868959868959</c:v>
                </c:pt>
                <c:pt idx="2450">
                  <c:v>452.53071253071249</c:v>
                </c:pt>
                <c:pt idx="2451">
                  <c:v>452.53071253071249</c:v>
                </c:pt>
                <c:pt idx="2452">
                  <c:v>452.53071253071249</c:v>
                </c:pt>
                <c:pt idx="2453">
                  <c:v>452.49385749385749</c:v>
                </c:pt>
                <c:pt idx="2454">
                  <c:v>452.46355446355449</c:v>
                </c:pt>
                <c:pt idx="2455">
                  <c:v>452.42669942669949</c:v>
                </c:pt>
                <c:pt idx="2456">
                  <c:v>452.42669942669949</c:v>
                </c:pt>
                <c:pt idx="2457">
                  <c:v>452.46355446355449</c:v>
                </c:pt>
                <c:pt idx="2458">
                  <c:v>452.39557739557739</c:v>
                </c:pt>
                <c:pt idx="2459">
                  <c:v>452.39557739557739</c:v>
                </c:pt>
                <c:pt idx="2460">
                  <c:v>452.35872235872239</c:v>
                </c:pt>
                <c:pt idx="2461">
                  <c:v>452.29156429156433</c:v>
                </c:pt>
                <c:pt idx="2462">
                  <c:v>452.22358722358717</c:v>
                </c:pt>
                <c:pt idx="2463">
                  <c:v>452.29156429156433</c:v>
                </c:pt>
                <c:pt idx="2464">
                  <c:v>452.26044226044229</c:v>
                </c:pt>
                <c:pt idx="2465">
                  <c:v>452.19328419328423</c:v>
                </c:pt>
                <c:pt idx="2466">
                  <c:v>452.22358722358717</c:v>
                </c:pt>
                <c:pt idx="2467">
                  <c:v>452.15642915642923</c:v>
                </c:pt>
                <c:pt idx="2468">
                  <c:v>452.19328419328423</c:v>
                </c:pt>
                <c:pt idx="2469">
                  <c:v>452.56183456183459</c:v>
                </c:pt>
                <c:pt idx="2470">
                  <c:v>452.69696969696969</c:v>
                </c:pt>
                <c:pt idx="2471">
                  <c:v>452.59868959868959</c:v>
                </c:pt>
                <c:pt idx="2472">
                  <c:v>452.49385749385749</c:v>
                </c:pt>
                <c:pt idx="2473">
                  <c:v>452.42669942669949</c:v>
                </c:pt>
                <c:pt idx="2474">
                  <c:v>452.32841932841939</c:v>
                </c:pt>
                <c:pt idx="2475">
                  <c:v>452.32841932841939</c:v>
                </c:pt>
                <c:pt idx="2476">
                  <c:v>452.26044226044229</c:v>
                </c:pt>
                <c:pt idx="2477">
                  <c:v>452.19328419328423</c:v>
                </c:pt>
                <c:pt idx="2478">
                  <c:v>452.15642915642923</c:v>
                </c:pt>
                <c:pt idx="2479">
                  <c:v>452.05733005732998</c:v>
                </c:pt>
                <c:pt idx="2480">
                  <c:v>452.02047502047498</c:v>
                </c:pt>
                <c:pt idx="2481">
                  <c:v>451.99017199017197</c:v>
                </c:pt>
                <c:pt idx="2482">
                  <c:v>451.99017199017197</c:v>
                </c:pt>
                <c:pt idx="2483">
                  <c:v>451.85503685503687</c:v>
                </c:pt>
                <c:pt idx="2484">
                  <c:v>451.82391482391489</c:v>
                </c:pt>
                <c:pt idx="2485">
                  <c:v>451.78705978705977</c:v>
                </c:pt>
                <c:pt idx="2486">
                  <c:v>451.6895986895986</c:v>
                </c:pt>
                <c:pt idx="2487">
                  <c:v>451.71990171990171</c:v>
                </c:pt>
                <c:pt idx="2488">
                  <c:v>451.62162162162161</c:v>
                </c:pt>
                <c:pt idx="2489">
                  <c:v>451.62162162162161</c:v>
                </c:pt>
                <c:pt idx="2490">
                  <c:v>451.5544635544635</c:v>
                </c:pt>
                <c:pt idx="2491">
                  <c:v>451.51760851760849</c:v>
                </c:pt>
                <c:pt idx="2492">
                  <c:v>451.41932841932839</c:v>
                </c:pt>
                <c:pt idx="2493">
                  <c:v>451.35135135135141</c:v>
                </c:pt>
                <c:pt idx="2494">
                  <c:v>451.35135135135141</c:v>
                </c:pt>
                <c:pt idx="2495">
                  <c:v>451.24733824733818</c:v>
                </c:pt>
                <c:pt idx="2496">
                  <c:v>451.17936117936108</c:v>
                </c:pt>
                <c:pt idx="2497">
                  <c:v>451.14905814905808</c:v>
                </c:pt>
                <c:pt idx="2498">
                  <c:v>451.08108108108109</c:v>
                </c:pt>
                <c:pt idx="2499">
                  <c:v>451.01392301392298</c:v>
                </c:pt>
                <c:pt idx="2500">
                  <c:v>450.982800982801</c:v>
                </c:pt>
                <c:pt idx="2501">
                  <c:v>450.91564291564288</c:v>
                </c:pt>
                <c:pt idx="2502">
                  <c:v>450.84766584766589</c:v>
                </c:pt>
                <c:pt idx="2503">
                  <c:v>450.81081081081078</c:v>
                </c:pt>
                <c:pt idx="2504">
                  <c:v>450.74365274365277</c:v>
                </c:pt>
                <c:pt idx="2505">
                  <c:v>450.64537264537267</c:v>
                </c:pt>
                <c:pt idx="2506">
                  <c:v>450.57739557739558</c:v>
                </c:pt>
                <c:pt idx="2507">
                  <c:v>450.54054054054058</c:v>
                </c:pt>
                <c:pt idx="2508">
                  <c:v>450.40540540540542</c:v>
                </c:pt>
                <c:pt idx="2509">
                  <c:v>450.33742833742832</c:v>
                </c:pt>
                <c:pt idx="2510">
                  <c:v>450.33742833742832</c:v>
                </c:pt>
                <c:pt idx="2511">
                  <c:v>450.23914823914828</c:v>
                </c:pt>
                <c:pt idx="2512">
                  <c:v>450.1416871416871</c:v>
                </c:pt>
                <c:pt idx="2513">
                  <c:v>450.006552006552</c:v>
                </c:pt>
                <c:pt idx="2514">
                  <c:v>449.87141687141678</c:v>
                </c:pt>
                <c:pt idx="2515">
                  <c:v>449.8034398034398</c:v>
                </c:pt>
                <c:pt idx="2516">
                  <c:v>449.6683046683047</c:v>
                </c:pt>
                <c:pt idx="2517">
                  <c:v>449.53316953316948</c:v>
                </c:pt>
                <c:pt idx="2518">
                  <c:v>449.42915642915648</c:v>
                </c:pt>
                <c:pt idx="2519">
                  <c:v>449.36117936117938</c:v>
                </c:pt>
                <c:pt idx="2520">
                  <c:v>449.23259623259628</c:v>
                </c:pt>
                <c:pt idx="2521">
                  <c:v>449.02948402948402</c:v>
                </c:pt>
                <c:pt idx="2522">
                  <c:v>448.92465192465198</c:v>
                </c:pt>
                <c:pt idx="2523">
                  <c:v>448.75921375921382</c:v>
                </c:pt>
                <c:pt idx="2524">
                  <c:v>448.55692055692049</c:v>
                </c:pt>
                <c:pt idx="2525">
                  <c:v>448.42178542178539</c:v>
                </c:pt>
                <c:pt idx="2526">
                  <c:v>448.21867321867319</c:v>
                </c:pt>
                <c:pt idx="2527">
                  <c:v>448.01638001638008</c:v>
                </c:pt>
                <c:pt idx="2528">
                  <c:v>447.78296478296483</c:v>
                </c:pt>
                <c:pt idx="2529">
                  <c:v>447.57985257985263</c:v>
                </c:pt>
                <c:pt idx="2530">
                  <c:v>447.30958230958231</c:v>
                </c:pt>
                <c:pt idx="2531">
                  <c:v>447.07616707616711</c:v>
                </c:pt>
                <c:pt idx="2532">
                  <c:v>446.80589680589679</c:v>
                </c:pt>
                <c:pt idx="2533">
                  <c:v>446.46846846846847</c:v>
                </c:pt>
                <c:pt idx="2534">
                  <c:v>446.13022113022112</c:v>
                </c:pt>
                <c:pt idx="2535">
                  <c:v>445.79197379197382</c:v>
                </c:pt>
                <c:pt idx="2536">
                  <c:v>445.3562653562654</c:v>
                </c:pt>
                <c:pt idx="2537">
                  <c:v>445.01883701883702</c:v>
                </c:pt>
                <c:pt idx="2538">
                  <c:v>444.55200655200662</c:v>
                </c:pt>
                <c:pt idx="2539">
                  <c:v>444.10892710892722</c:v>
                </c:pt>
                <c:pt idx="2540">
                  <c:v>443.60606060606051</c:v>
                </c:pt>
                <c:pt idx="2541">
                  <c:v>443.00409500409512</c:v>
                </c:pt>
                <c:pt idx="2542">
                  <c:v>442.49385749385749</c:v>
                </c:pt>
                <c:pt idx="2543">
                  <c:v>441.85503685503687</c:v>
                </c:pt>
                <c:pt idx="2544">
                  <c:v>441.21621621621631</c:v>
                </c:pt>
                <c:pt idx="2545">
                  <c:v>440.51023751023752</c:v>
                </c:pt>
                <c:pt idx="2546">
                  <c:v>439.7665847665848</c:v>
                </c:pt>
                <c:pt idx="2547">
                  <c:v>438.99262899262902</c:v>
                </c:pt>
                <c:pt idx="2548">
                  <c:v>438.08353808353809</c:v>
                </c:pt>
                <c:pt idx="2549">
                  <c:v>437.21130221130221</c:v>
                </c:pt>
                <c:pt idx="2550">
                  <c:v>436.26535626535627</c:v>
                </c:pt>
                <c:pt idx="2551">
                  <c:v>435.2268632268632</c:v>
                </c:pt>
                <c:pt idx="2552">
                  <c:v>434.0786240786241</c:v>
                </c:pt>
                <c:pt idx="2553">
                  <c:v>432.93611793611802</c:v>
                </c:pt>
                <c:pt idx="2554">
                  <c:v>431.6895986895986</c:v>
                </c:pt>
                <c:pt idx="2555">
                  <c:v>430.37428337428338</c:v>
                </c:pt>
                <c:pt idx="2556">
                  <c:v>428.99836199836199</c:v>
                </c:pt>
                <c:pt idx="2557">
                  <c:v>427.54873054873048</c:v>
                </c:pt>
                <c:pt idx="2558">
                  <c:v>425.96396396396398</c:v>
                </c:pt>
                <c:pt idx="2559">
                  <c:v>424.28091728091732</c:v>
                </c:pt>
                <c:pt idx="2560">
                  <c:v>422.56756756756761</c:v>
                </c:pt>
                <c:pt idx="2561">
                  <c:v>420.64537264537262</c:v>
                </c:pt>
                <c:pt idx="2562">
                  <c:v>418.79606879606882</c:v>
                </c:pt>
                <c:pt idx="2563">
                  <c:v>416.70761670761681</c:v>
                </c:pt>
                <c:pt idx="2564">
                  <c:v>414.45372645372652</c:v>
                </c:pt>
                <c:pt idx="2565">
                  <c:v>412.09418509418509</c:v>
                </c:pt>
                <c:pt idx="2566">
                  <c:v>409.67485667485658</c:v>
                </c:pt>
                <c:pt idx="2567">
                  <c:v>407.04586404586399</c:v>
                </c:pt>
                <c:pt idx="2568">
                  <c:v>404.18263718263722</c:v>
                </c:pt>
                <c:pt idx="2569">
                  <c:v>401.1547911547911</c:v>
                </c:pt>
                <c:pt idx="2570">
                  <c:v>397.99099099099112</c:v>
                </c:pt>
                <c:pt idx="2571">
                  <c:v>394.55773955773958</c:v>
                </c:pt>
                <c:pt idx="2572">
                  <c:v>390.92137592137601</c:v>
                </c:pt>
                <c:pt idx="2573">
                  <c:v>386.98443898443901</c:v>
                </c:pt>
                <c:pt idx="2574">
                  <c:v>382.77641277641283</c:v>
                </c:pt>
                <c:pt idx="2575">
                  <c:v>378.16298116298111</c:v>
                </c:pt>
                <c:pt idx="2576">
                  <c:v>373.14496314496313</c:v>
                </c:pt>
                <c:pt idx="2577">
                  <c:v>367.75839475839479</c:v>
                </c:pt>
                <c:pt idx="2578">
                  <c:v>361.63390663390658</c:v>
                </c:pt>
                <c:pt idx="2579">
                  <c:v>354.96887796887802</c:v>
                </c:pt>
                <c:pt idx="2581" formatCode="0.00E+00">
                  <c:v>461.41932841932851</c:v>
                </c:pt>
              </c:numCache>
            </c:numRef>
          </c:val>
        </c:ser>
        <c:ser>
          <c:idx val="1"/>
          <c:order val="1"/>
          <c:tx>
            <c:v>Tensile Strength</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Lit>
              <c:formatCode>General</c:formatCode>
              <c:ptCount val="2"/>
              <c:pt idx="0">
                <c:v>0</c:v>
              </c:pt>
              <c:pt idx="1">
                <c:v>0.09</c:v>
              </c:pt>
            </c:numLit>
          </c:cat>
          <c:val>
            <c:numLit>
              <c:formatCode>General</c:formatCode>
              <c:ptCount val="2"/>
              <c:pt idx="0">
                <c:v>461.41932839999993</c:v>
              </c:pt>
              <c:pt idx="1">
                <c:v>461.41932839999993</c:v>
              </c:pt>
            </c:numLit>
          </c:val>
        </c:ser>
        <c:dLbls>
          <c:showLegendKey val="0"/>
          <c:showVal val="0"/>
          <c:showCatName val="0"/>
          <c:showSerName val="0"/>
          <c:showPercent val="0"/>
          <c:showBubbleSize val="0"/>
        </c:dLbls>
        <c:gapWidth val="150"/>
        <c:axId val="477902640"/>
        <c:axId val="278786960"/>
      </c:barChart>
      <c:lineChart>
        <c:grouping val="standard"/>
        <c:varyColors val="0"/>
        <c:ser>
          <c:idx val="2"/>
          <c:order val="2"/>
          <c:tx>
            <c:v>Rupture Stress</c:v>
          </c:tx>
          <c:spPr>
            <a:ln w="9525" cap="rnd">
              <a:solidFill>
                <a:schemeClr val="accent3"/>
              </a:solidFill>
              <a:round/>
            </a:ln>
            <a:effectLst/>
          </c:spPr>
          <c:marker>
            <c:symbol val="none"/>
          </c:marker>
          <c:cat>
            <c:numLit>
              <c:formatCode>General</c:formatCode>
              <c:ptCount val="2"/>
              <c:pt idx="0">
                <c:v>0</c:v>
              </c:pt>
              <c:pt idx="1">
                <c:v>0.09</c:v>
              </c:pt>
            </c:numLit>
          </c:cat>
          <c:val>
            <c:numLit>
              <c:formatCode>General</c:formatCode>
              <c:ptCount val="2"/>
              <c:pt idx="0">
                <c:v>354.96887800000002</c:v>
              </c:pt>
              <c:pt idx="1">
                <c:v>354.96887800000002</c:v>
              </c:pt>
            </c:numLit>
          </c:val>
          <c:smooth val="0"/>
        </c:ser>
        <c:dLbls>
          <c:showLegendKey val="0"/>
          <c:showVal val="0"/>
          <c:showCatName val="0"/>
          <c:showSerName val="0"/>
          <c:showPercent val="0"/>
          <c:showBubbleSize val="0"/>
        </c:dLbls>
        <c:marker val="1"/>
        <c:smooth val="0"/>
        <c:axId val="605738160"/>
        <c:axId val="479940304"/>
      </c:lineChart>
      <c:catAx>
        <c:axId val="477902640"/>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ε</a:t>
                </a:r>
                <a:r>
                  <a:rPr lang="en-CA"/>
                  <a:t> -Strain</a:t>
                </a:r>
                <a:endParaRPr lang="en-US"/>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en-US"/>
          </a:p>
        </c:txPr>
        <c:crossAx val="278786960"/>
        <c:crosses val="autoZero"/>
        <c:auto val="1"/>
        <c:lblAlgn val="ctr"/>
        <c:lblOffset val="100"/>
        <c:noMultiLvlLbl val="1"/>
      </c:catAx>
      <c:valAx>
        <c:axId val="27878696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0" spcFirstLastPara="1" vertOverflow="ellipsis" wrap="square" anchor="ctr" anchorCtr="1"/>
              <a:lstStyle/>
              <a:p>
                <a:pPr>
                  <a:defRPr sz="900" b="1" i="0" u="none" strike="noStrike" kern="1200" baseline="0">
                    <a:solidFill>
                      <a:schemeClr val="tx2"/>
                    </a:solidFill>
                    <a:latin typeface="+mn-lt"/>
                    <a:ea typeface="+mn-ea"/>
                    <a:cs typeface="+mn-cs"/>
                  </a:defRPr>
                </a:pPr>
                <a:r>
                  <a:rPr lang="en-US"/>
                  <a:t>σ -Stress</a:t>
                </a:r>
              </a:p>
              <a:p>
                <a:pPr>
                  <a:defRPr/>
                </a:pPr>
                <a:r>
                  <a:rPr lang="en-US"/>
                  <a:t>N/mm^2</a:t>
                </a:r>
              </a:p>
            </c:rich>
          </c:tx>
          <c:layout/>
          <c:overlay val="0"/>
          <c:spPr>
            <a:noFill/>
            <a:ln>
              <a:noFill/>
            </a:ln>
            <a:effectLst/>
          </c:spPr>
          <c:txPr>
            <a:bodyPr rot="0" spcFirstLastPara="1" vertOverflow="ellipsis"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77902640"/>
        <c:crosses val="autoZero"/>
        <c:crossBetween val="between"/>
      </c:valAx>
      <c:valAx>
        <c:axId val="479940304"/>
        <c:scaling>
          <c:orientation val="minMax"/>
        </c:scaling>
        <c:delete val="0"/>
        <c:axPos val="r"/>
        <c:numFmt formatCode="General" sourceLinked="1"/>
        <c:majorTickMark val="out"/>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5738160"/>
        <c:crosses val="max"/>
        <c:crossBetween val="between"/>
      </c:valAx>
      <c:catAx>
        <c:axId val="605738160"/>
        <c:scaling>
          <c:orientation val="minMax"/>
        </c:scaling>
        <c:delete val="1"/>
        <c:axPos val="b"/>
        <c:numFmt formatCode="General" sourceLinked="1"/>
        <c:majorTickMark val="out"/>
        <c:minorTickMark val="none"/>
        <c:tickLblPos val="nextTo"/>
        <c:crossAx val="479940304"/>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400" b="1" i="0" baseline="0">
                <a:solidFill>
                  <a:sysClr val="windowText" lastClr="000000"/>
                </a:solidFill>
                <a:effectLst/>
              </a:rPr>
              <a:t>Stress vs. Strain [Aluminium]</a:t>
            </a:r>
            <a:endParaRPr lang="en-CA" sz="1400">
              <a:solidFill>
                <a:sysClr val="windowText" lastClr="000000"/>
              </a:solidFill>
              <a:effectLst/>
            </a:endParaRP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v>Stress-Strain</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solidFill>
                <a:schemeClr val="accent2">
                  <a:lumMod val="75000"/>
                </a:schemeClr>
              </a:solidFill>
            </a:ln>
            <a:effectLst/>
          </c:spPr>
          <c:invertIfNegative val="0"/>
          <c:cat>
            <c:numRef>
              <c:f>Aluminium!$D$4:$D$5784</c:f>
              <c:numCache>
                <c:formatCode>General</c:formatCode>
                <c:ptCount val="5781"/>
                <c:pt idx="0">
                  <c:v>0</c:v>
                </c:pt>
                <c:pt idx="1">
                  <c:v>7.9999999999999996E-6</c:v>
                </c:pt>
                <c:pt idx="2">
                  <c:v>1.3499999999999999E-5</c:v>
                </c:pt>
                <c:pt idx="3">
                  <c:v>1.3499999999999999E-5</c:v>
                </c:pt>
                <c:pt idx="4">
                  <c:v>2.6999999999999999E-5</c:v>
                </c:pt>
                <c:pt idx="5">
                  <c:v>1.3499999999999999E-5</c:v>
                </c:pt>
                <c:pt idx="6">
                  <c:v>2.9499999999999999E-5</c:v>
                </c:pt>
                <c:pt idx="7">
                  <c:v>2.6999999999999999E-5</c:v>
                </c:pt>
                <c:pt idx="8">
                  <c:v>3.4999999999999997E-5</c:v>
                </c:pt>
                <c:pt idx="9">
                  <c:v>4.0500000000000002E-5</c:v>
                </c:pt>
                <c:pt idx="10">
                  <c:v>4.0500000000000002E-5</c:v>
                </c:pt>
                <c:pt idx="11">
                  <c:v>3.8000000000000002E-5</c:v>
                </c:pt>
                <c:pt idx="12">
                  <c:v>4.85E-5</c:v>
                </c:pt>
                <c:pt idx="13">
                  <c:v>5.1499999999999998E-5</c:v>
                </c:pt>
                <c:pt idx="14">
                  <c:v>5.7000000000000003E-5</c:v>
                </c:pt>
                <c:pt idx="15">
                  <c:v>5.1499999999999998E-5</c:v>
                </c:pt>
                <c:pt idx="16">
                  <c:v>5.3999999999999998E-5</c:v>
                </c:pt>
                <c:pt idx="17">
                  <c:v>6.2000000000000003E-5</c:v>
                </c:pt>
                <c:pt idx="18">
                  <c:v>6.4999999999999994E-5</c:v>
                </c:pt>
                <c:pt idx="19">
                  <c:v>7.2999999999999999E-5</c:v>
                </c:pt>
                <c:pt idx="20">
                  <c:v>7.0500000000000006E-5</c:v>
                </c:pt>
                <c:pt idx="21">
                  <c:v>7.8499999999999997E-5</c:v>
                </c:pt>
                <c:pt idx="22">
                  <c:v>8.1000000000000004E-5</c:v>
                </c:pt>
                <c:pt idx="23">
                  <c:v>8.6500000000000002E-5</c:v>
                </c:pt>
                <c:pt idx="24">
                  <c:v>9.2E-5</c:v>
                </c:pt>
                <c:pt idx="25">
                  <c:v>1E-4</c:v>
                </c:pt>
                <c:pt idx="26">
                  <c:v>1.055E-4</c:v>
                </c:pt>
                <c:pt idx="27">
                  <c:v>1.0849999999999999E-4</c:v>
                </c:pt>
                <c:pt idx="28">
                  <c:v>1.055E-4</c:v>
                </c:pt>
                <c:pt idx="29">
                  <c:v>1.165E-4</c:v>
                </c:pt>
                <c:pt idx="30">
                  <c:v>1.1900000000000001E-4</c:v>
                </c:pt>
                <c:pt idx="31">
                  <c:v>1.2449999999999999E-4</c:v>
                </c:pt>
                <c:pt idx="32">
                  <c:v>1.1900000000000001E-4</c:v>
                </c:pt>
                <c:pt idx="33">
                  <c:v>1.2750000000000001E-4</c:v>
                </c:pt>
                <c:pt idx="34">
                  <c:v>1.325E-4</c:v>
                </c:pt>
                <c:pt idx="35">
                  <c:v>1.3549999999999999E-4</c:v>
                </c:pt>
                <c:pt idx="36">
                  <c:v>1.4100000000000001E-4</c:v>
                </c:pt>
                <c:pt idx="37">
                  <c:v>1.4349999999999999E-4</c:v>
                </c:pt>
                <c:pt idx="38">
                  <c:v>1.4899999999999999E-4</c:v>
                </c:pt>
                <c:pt idx="39">
                  <c:v>1.5449999999999999E-4</c:v>
                </c:pt>
                <c:pt idx="40">
                  <c:v>1.5449999999999999E-4</c:v>
                </c:pt>
                <c:pt idx="41">
                  <c:v>1.5699999999999999E-4</c:v>
                </c:pt>
                <c:pt idx="42">
                  <c:v>1.705E-4</c:v>
                </c:pt>
                <c:pt idx="43">
                  <c:v>1.6249999999999999E-4</c:v>
                </c:pt>
                <c:pt idx="44">
                  <c:v>1.705E-4</c:v>
                </c:pt>
                <c:pt idx="45">
                  <c:v>1.8149999999999999E-4</c:v>
                </c:pt>
                <c:pt idx="46">
                  <c:v>1.7899999999999999E-4</c:v>
                </c:pt>
                <c:pt idx="47">
                  <c:v>1.8699999999999999E-4</c:v>
                </c:pt>
                <c:pt idx="48">
                  <c:v>1.84E-4</c:v>
                </c:pt>
                <c:pt idx="49">
                  <c:v>1.9249999999999999E-4</c:v>
                </c:pt>
                <c:pt idx="50">
                  <c:v>1.95E-4</c:v>
                </c:pt>
                <c:pt idx="51">
                  <c:v>2.03E-4</c:v>
                </c:pt>
                <c:pt idx="52">
                  <c:v>2.085E-4</c:v>
                </c:pt>
                <c:pt idx="53">
                  <c:v>2.0599999999999999E-4</c:v>
                </c:pt>
                <c:pt idx="54">
                  <c:v>2.1149999999999999E-4</c:v>
                </c:pt>
                <c:pt idx="55">
                  <c:v>2.1149999999999999E-4</c:v>
                </c:pt>
                <c:pt idx="56">
                  <c:v>2.22E-4</c:v>
                </c:pt>
                <c:pt idx="57">
                  <c:v>2.195E-4</c:v>
                </c:pt>
                <c:pt idx="58">
                  <c:v>2.275E-4</c:v>
                </c:pt>
                <c:pt idx="59">
                  <c:v>2.2499999999999999E-4</c:v>
                </c:pt>
                <c:pt idx="60">
                  <c:v>2.385E-4</c:v>
                </c:pt>
                <c:pt idx="61">
                  <c:v>2.385E-4</c:v>
                </c:pt>
                <c:pt idx="62">
                  <c:v>2.4399999999999999E-4</c:v>
                </c:pt>
                <c:pt idx="63">
                  <c:v>2.4949999999999999E-4</c:v>
                </c:pt>
                <c:pt idx="64">
                  <c:v>2.52E-4</c:v>
                </c:pt>
                <c:pt idx="65">
                  <c:v>2.5450000000000001E-4</c:v>
                </c:pt>
                <c:pt idx="66">
                  <c:v>2.63E-4</c:v>
                </c:pt>
                <c:pt idx="67">
                  <c:v>2.63E-4</c:v>
                </c:pt>
                <c:pt idx="68">
                  <c:v>2.7099999999999997E-4</c:v>
                </c:pt>
                <c:pt idx="69">
                  <c:v>2.7099999999999997E-4</c:v>
                </c:pt>
                <c:pt idx="70">
                  <c:v>2.875E-4</c:v>
                </c:pt>
                <c:pt idx="71">
                  <c:v>2.8449999999999998E-4</c:v>
                </c:pt>
                <c:pt idx="72">
                  <c:v>3.01E-4</c:v>
                </c:pt>
                <c:pt idx="73">
                  <c:v>2.8449999999999998E-4</c:v>
                </c:pt>
                <c:pt idx="74">
                  <c:v>3.0650000000000002E-4</c:v>
                </c:pt>
                <c:pt idx="75">
                  <c:v>3.01E-4</c:v>
                </c:pt>
                <c:pt idx="76">
                  <c:v>3.1700000000000001E-4</c:v>
                </c:pt>
                <c:pt idx="77">
                  <c:v>3.145E-4</c:v>
                </c:pt>
                <c:pt idx="78">
                  <c:v>3.3050000000000001E-4</c:v>
                </c:pt>
                <c:pt idx="79">
                  <c:v>3.2499999999999999E-4</c:v>
                </c:pt>
                <c:pt idx="80">
                  <c:v>3.39E-4</c:v>
                </c:pt>
                <c:pt idx="81">
                  <c:v>3.3599999999999998E-4</c:v>
                </c:pt>
                <c:pt idx="82">
                  <c:v>3.4699999999999998E-4</c:v>
                </c:pt>
                <c:pt idx="83">
                  <c:v>3.4400000000000001E-4</c:v>
                </c:pt>
                <c:pt idx="84">
                  <c:v>3.6049999999999998E-4</c:v>
                </c:pt>
                <c:pt idx="85">
                  <c:v>3.5500000000000001E-4</c:v>
                </c:pt>
                <c:pt idx="86">
                  <c:v>3.7149999999999998E-4</c:v>
                </c:pt>
                <c:pt idx="87">
                  <c:v>3.6850000000000001E-4</c:v>
                </c:pt>
                <c:pt idx="88">
                  <c:v>3.7950000000000001E-4</c:v>
                </c:pt>
                <c:pt idx="89">
                  <c:v>3.8499999999999998E-4</c:v>
                </c:pt>
                <c:pt idx="90">
                  <c:v>3.8200000000000002E-4</c:v>
                </c:pt>
                <c:pt idx="91">
                  <c:v>3.9849999999999998E-4</c:v>
                </c:pt>
                <c:pt idx="92">
                  <c:v>3.9300000000000001E-4</c:v>
                </c:pt>
                <c:pt idx="93">
                  <c:v>4.0400000000000001E-4</c:v>
                </c:pt>
                <c:pt idx="94">
                  <c:v>4.0099999999999999E-4</c:v>
                </c:pt>
                <c:pt idx="95">
                  <c:v>4.1750000000000001E-4</c:v>
                </c:pt>
                <c:pt idx="96">
                  <c:v>4.1750000000000001E-4</c:v>
                </c:pt>
                <c:pt idx="97">
                  <c:v>4.1750000000000001E-4</c:v>
                </c:pt>
                <c:pt idx="98">
                  <c:v>4.3350000000000002E-4</c:v>
                </c:pt>
                <c:pt idx="99">
                  <c:v>4.3350000000000002E-4</c:v>
                </c:pt>
                <c:pt idx="100">
                  <c:v>4.4999999999999999E-4</c:v>
                </c:pt>
                <c:pt idx="101">
                  <c:v>4.4749999999999998E-4</c:v>
                </c:pt>
                <c:pt idx="102">
                  <c:v>4.6099999999999998E-4</c:v>
                </c:pt>
                <c:pt idx="103">
                  <c:v>4.5550000000000001E-4</c:v>
                </c:pt>
                <c:pt idx="104">
                  <c:v>4.7150000000000002E-4</c:v>
                </c:pt>
                <c:pt idx="105">
                  <c:v>4.6349999999999999E-4</c:v>
                </c:pt>
                <c:pt idx="106">
                  <c:v>4.8000000000000001E-4</c:v>
                </c:pt>
                <c:pt idx="107">
                  <c:v>4.7699999999999999E-4</c:v>
                </c:pt>
                <c:pt idx="108">
                  <c:v>4.8799999999999999E-4</c:v>
                </c:pt>
                <c:pt idx="109">
                  <c:v>4.9050000000000005E-4</c:v>
                </c:pt>
                <c:pt idx="110">
                  <c:v>4.9350000000000002E-4</c:v>
                </c:pt>
                <c:pt idx="111">
                  <c:v>4.9899999999999999E-4</c:v>
                </c:pt>
                <c:pt idx="112">
                  <c:v>5.1250000000000004E-4</c:v>
                </c:pt>
                <c:pt idx="113">
                  <c:v>5.0949999999999997E-4</c:v>
                </c:pt>
                <c:pt idx="114">
                  <c:v>5.2599999999999999E-4</c:v>
                </c:pt>
                <c:pt idx="115">
                  <c:v>5.285E-4</c:v>
                </c:pt>
                <c:pt idx="116">
                  <c:v>5.4199999999999995E-4</c:v>
                </c:pt>
                <c:pt idx="117">
                  <c:v>5.3700000000000004E-4</c:v>
                </c:pt>
                <c:pt idx="118">
                  <c:v>5.5049999999999999E-4</c:v>
                </c:pt>
                <c:pt idx="119">
                  <c:v>5.5049999999999999E-4</c:v>
                </c:pt>
                <c:pt idx="120">
                  <c:v>5.6649999999999995E-4</c:v>
                </c:pt>
                <c:pt idx="121">
                  <c:v>5.6099999999999998E-4</c:v>
                </c:pt>
                <c:pt idx="122">
                  <c:v>5.8E-4</c:v>
                </c:pt>
                <c:pt idx="123">
                  <c:v>5.7450000000000003E-4</c:v>
                </c:pt>
                <c:pt idx="124">
                  <c:v>5.9100000000000005E-4</c:v>
                </c:pt>
                <c:pt idx="125">
                  <c:v>5.9100000000000005E-4</c:v>
                </c:pt>
                <c:pt idx="126">
                  <c:v>6.045E-4</c:v>
                </c:pt>
                <c:pt idx="127">
                  <c:v>6.02E-4</c:v>
                </c:pt>
                <c:pt idx="128">
                  <c:v>6.1799999999999995E-4</c:v>
                </c:pt>
                <c:pt idx="129">
                  <c:v>6.1799999999999995E-4</c:v>
                </c:pt>
                <c:pt idx="130">
                  <c:v>6.2600000000000004E-4</c:v>
                </c:pt>
                <c:pt idx="131">
                  <c:v>6.3150000000000001E-4</c:v>
                </c:pt>
                <c:pt idx="132">
                  <c:v>6.4249999999999995E-4</c:v>
                </c:pt>
                <c:pt idx="133">
                  <c:v>6.4800000000000003E-4</c:v>
                </c:pt>
                <c:pt idx="134">
                  <c:v>6.5899999999999997E-4</c:v>
                </c:pt>
                <c:pt idx="135">
                  <c:v>6.6399999999999999E-4</c:v>
                </c:pt>
                <c:pt idx="136">
                  <c:v>6.8050000000000001E-4</c:v>
                </c:pt>
                <c:pt idx="137">
                  <c:v>6.8050000000000001E-4</c:v>
                </c:pt>
                <c:pt idx="138">
                  <c:v>6.8849999999999998E-4</c:v>
                </c:pt>
                <c:pt idx="139">
                  <c:v>6.9149999999999995E-4</c:v>
                </c:pt>
                <c:pt idx="140">
                  <c:v>7.0200000000000004E-4</c:v>
                </c:pt>
                <c:pt idx="141">
                  <c:v>7.0750000000000001E-4</c:v>
                </c:pt>
                <c:pt idx="142">
                  <c:v>7.2099999999999996E-4</c:v>
                </c:pt>
                <c:pt idx="143">
                  <c:v>7.2650000000000004E-4</c:v>
                </c:pt>
                <c:pt idx="144">
                  <c:v>7.2950000000000001E-4</c:v>
                </c:pt>
                <c:pt idx="145">
                  <c:v>7.3999999999999999E-4</c:v>
                </c:pt>
                <c:pt idx="146">
                  <c:v>7.5350000000000005E-4</c:v>
                </c:pt>
                <c:pt idx="147">
                  <c:v>7.5650000000000001E-4</c:v>
                </c:pt>
                <c:pt idx="148">
                  <c:v>7.6199999999999998E-4</c:v>
                </c:pt>
                <c:pt idx="149">
                  <c:v>7.7249999999999997E-4</c:v>
                </c:pt>
                <c:pt idx="150">
                  <c:v>7.7800000000000005E-4</c:v>
                </c:pt>
                <c:pt idx="151">
                  <c:v>7.8350000000000002E-4</c:v>
                </c:pt>
                <c:pt idx="152">
                  <c:v>7.9149999999999999E-4</c:v>
                </c:pt>
                <c:pt idx="153">
                  <c:v>8.0250000000000004E-4</c:v>
                </c:pt>
                <c:pt idx="154">
                  <c:v>8.0800000000000002E-4</c:v>
                </c:pt>
                <c:pt idx="155">
                  <c:v>8.2149999999999996E-4</c:v>
                </c:pt>
                <c:pt idx="156">
                  <c:v>8.2399999999999997E-4</c:v>
                </c:pt>
                <c:pt idx="157">
                  <c:v>8.3799999999999999E-4</c:v>
                </c:pt>
                <c:pt idx="158">
                  <c:v>8.43E-4</c:v>
                </c:pt>
                <c:pt idx="159">
                  <c:v>8.5400000000000005E-4</c:v>
                </c:pt>
                <c:pt idx="160">
                  <c:v>8.675E-4</c:v>
                </c:pt>
                <c:pt idx="161">
                  <c:v>8.7299999999999997E-4</c:v>
                </c:pt>
                <c:pt idx="162">
                  <c:v>8.7850000000000005E-4</c:v>
                </c:pt>
                <c:pt idx="163">
                  <c:v>8.8400000000000002E-4</c:v>
                </c:pt>
                <c:pt idx="164">
                  <c:v>8.9749999999999997E-4</c:v>
                </c:pt>
                <c:pt idx="165">
                  <c:v>9.0850000000000002E-4</c:v>
                </c:pt>
                <c:pt idx="166">
                  <c:v>9.0549999999999995E-4</c:v>
                </c:pt>
                <c:pt idx="167">
                  <c:v>9.2699999999999998E-4</c:v>
                </c:pt>
                <c:pt idx="168">
                  <c:v>9.19E-4</c:v>
                </c:pt>
                <c:pt idx="169">
                  <c:v>9.435E-4</c:v>
                </c:pt>
                <c:pt idx="170">
                  <c:v>9.435E-4</c:v>
                </c:pt>
                <c:pt idx="171">
                  <c:v>9.5450000000000005E-4</c:v>
                </c:pt>
                <c:pt idx="172">
                  <c:v>9.6250000000000003E-4</c:v>
                </c:pt>
                <c:pt idx="173">
                  <c:v>9.7050000000000001E-4</c:v>
                </c:pt>
                <c:pt idx="174">
                  <c:v>9.8149999999999995E-4</c:v>
                </c:pt>
                <c:pt idx="175">
                  <c:v>9.9799999999999997E-4</c:v>
                </c:pt>
                <c:pt idx="176">
                  <c:v>9.9799999999999997E-4</c:v>
                </c:pt>
                <c:pt idx="177">
                  <c:v>1.0059999999999999E-3</c:v>
                </c:pt>
                <c:pt idx="178">
                  <c:v>1.0165E-3</c:v>
                </c:pt>
                <c:pt idx="179">
                  <c:v>1.0330000000000001E-3</c:v>
                </c:pt>
                <c:pt idx="180">
                  <c:v>1.0355E-3</c:v>
                </c:pt>
                <c:pt idx="181">
                  <c:v>1.044E-3</c:v>
                </c:pt>
                <c:pt idx="182">
                  <c:v>1.0575000000000001E-3</c:v>
                </c:pt>
                <c:pt idx="183">
                  <c:v>1.0629999999999999E-3</c:v>
                </c:pt>
                <c:pt idx="184">
                  <c:v>1.0709999999999999E-3</c:v>
                </c:pt>
                <c:pt idx="185">
                  <c:v>1.0870000000000001E-3</c:v>
                </c:pt>
                <c:pt idx="186">
                  <c:v>1.0954999999999999E-3</c:v>
                </c:pt>
                <c:pt idx="187">
                  <c:v>1.101E-3</c:v>
                </c:pt>
                <c:pt idx="188">
                  <c:v>1.1115000000000001E-3</c:v>
                </c:pt>
                <c:pt idx="189">
                  <c:v>1.1199999999999999E-3</c:v>
                </c:pt>
                <c:pt idx="190">
                  <c:v>1.1280000000000001E-3</c:v>
                </c:pt>
                <c:pt idx="191">
                  <c:v>1.1414999999999999E-3</c:v>
                </c:pt>
                <c:pt idx="192">
                  <c:v>1.147E-3</c:v>
                </c:pt>
                <c:pt idx="193">
                  <c:v>1.155E-3</c:v>
                </c:pt>
                <c:pt idx="194">
                  <c:v>1.1685000000000001E-3</c:v>
                </c:pt>
                <c:pt idx="195">
                  <c:v>1.1795E-3</c:v>
                </c:pt>
                <c:pt idx="196">
                  <c:v>1.1795E-3</c:v>
                </c:pt>
                <c:pt idx="197">
                  <c:v>1.1984999999999999E-3</c:v>
                </c:pt>
                <c:pt idx="198">
                  <c:v>1.204E-3</c:v>
                </c:pt>
                <c:pt idx="199">
                  <c:v>1.2199999999999999E-3</c:v>
                </c:pt>
                <c:pt idx="200">
                  <c:v>1.2255E-3</c:v>
                </c:pt>
                <c:pt idx="201">
                  <c:v>1.2365E-3</c:v>
                </c:pt>
                <c:pt idx="202">
                  <c:v>1.2390000000000001E-3</c:v>
                </c:pt>
                <c:pt idx="203">
                  <c:v>1.2524999999999999E-3</c:v>
                </c:pt>
                <c:pt idx="204">
                  <c:v>1.258E-3</c:v>
                </c:pt>
                <c:pt idx="205">
                  <c:v>1.2745E-3</c:v>
                </c:pt>
                <c:pt idx="206">
                  <c:v>1.2800000000000001E-3</c:v>
                </c:pt>
                <c:pt idx="207">
                  <c:v>1.2880000000000001E-3</c:v>
                </c:pt>
                <c:pt idx="208">
                  <c:v>1.304E-3</c:v>
                </c:pt>
                <c:pt idx="209">
                  <c:v>1.3125000000000001E-3</c:v>
                </c:pt>
                <c:pt idx="210">
                  <c:v>1.323E-3</c:v>
                </c:pt>
                <c:pt idx="211">
                  <c:v>1.3259999999999999E-3</c:v>
                </c:pt>
                <c:pt idx="212">
                  <c:v>1.3475E-3</c:v>
                </c:pt>
                <c:pt idx="213">
                  <c:v>1.3475E-3</c:v>
                </c:pt>
                <c:pt idx="214">
                  <c:v>1.364E-3</c:v>
                </c:pt>
                <c:pt idx="215">
                  <c:v>1.364E-3</c:v>
                </c:pt>
                <c:pt idx="216">
                  <c:v>1.3829999999999999E-3</c:v>
                </c:pt>
                <c:pt idx="217">
                  <c:v>1.3879999999999999E-3</c:v>
                </c:pt>
                <c:pt idx="218">
                  <c:v>1.4044999999999999E-3</c:v>
                </c:pt>
                <c:pt idx="219">
                  <c:v>1.41E-3</c:v>
                </c:pt>
                <c:pt idx="220">
                  <c:v>1.426E-3</c:v>
                </c:pt>
                <c:pt idx="221">
                  <c:v>1.426E-3</c:v>
                </c:pt>
                <c:pt idx="222">
                  <c:v>1.4480000000000001E-3</c:v>
                </c:pt>
                <c:pt idx="223">
                  <c:v>1.4480000000000001E-3</c:v>
                </c:pt>
                <c:pt idx="224">
                  <c:v>1.464E-3</c:v>
                </c:pt>
                <c:pt idx="225">
                  <c:v>1.464E-3</c:v>
                </c:pt>
                <c:pt idx="226">
                  <c:v>1.4859999999999999E-3</c:v>
                </c:pt>
                <c:pt idx="227">
                  <c:v>1.4775000000000001E-3</c:v>
                </c:pt>
                <c:pt idx="228">
                  <c:v>1.5104999999999999E-3</c:v>
                </c:pt>
                <c:pt idx="229">
                  <c:v>1.505E-3</c:v>
                </c:pt>
                <c:pt idx="230">
                  <c:v>1.5265000000000001E-3</c:v>
                </c:pt>
                <c:pt idx="231">
                  <c:v>1.524E-3</c:v>
                </c:pt>
                <c:pt idx="232">
                  <c:v>1.5535E-3</c:v>
                </c:pt>
                <c:pt idx="233">
                  <c:v>1.5399999999999999E-3</c:v>
                </c:pt>
                <c:pt idx="234">
                  <c:v>1.5644999999999999E-3</c:v>
                </c:pt>
                <c:pt idx="235">
                  <c:v>1.5590000000000001E-3</c:v>
                </c:pt>
                <c:pt idx="236">
                  <c:v>1.5835000000000001E-3</c:v>
                </c:pt>
                <c:pt idx="237">
                  <c:v>1.586E-3</c:v>
                </c:pt>
                <c:pt idx="238">
                  <c:v>1.6080000000000001E-3</c:v>
                </c:pt>
                <c:pt idx="239">
                  <c:v>1.6025E-3</c:v>
                </c:pt>
                <c:pt idx="240">
                  <c:v>1.627E-3</c:v>
                </c:pt>
                <c:pt idx="241">
                  <c:v>1.6214999999999999E-3</c:v>
                </c:pt>
                <c:pt idx="242">
                  <c:v>1.6459999999999999E-3</c:v>
                </c:pt>
                <c:pt idx="243">
                  <c:v>1.6429999999999999E-3</c:v>
                </c:pt>
                <c:pt idx="244">
                  <c:v>1.665E-3</c:v>
                </c:pt>
                <c:pt idx="245">
                  <c:v>1.665E-3</c:v>
                </c:pt>
                <c:pt idx="246">
                  <c:v>1.684E-3</c:v>
                </c:pt>
                <c:pt idx="247">
                  <c:v>1.689E-3</c:v>
                </c:pt>
                <c:pt idx="248">
                  <c:v>1.7055E-3</c:v>
                </c:pt>
                <c:pt idx="249">
                  <c:v>1.7080000000000001E-3</c:v>
                </c:pt>
                <c:pt idx="250">
                  <c:v>1.722E-3</c:v>
                </c:pt>
                <c:pt idx="251">
                  <c:v>1.7325000000000001E-3</c:v>
                </c:pt>
                <c:pt idx="252">
                  <c:v>1.738E-3</c:v>
                </c:pt>
                <c:pt idx="253">
                  <c:v>1.7545E-3</c:v>
                </c:pt>
                <c:pt idx="254">
                  <c:v>1.7600000000000001E-3</c:v>
                </c:pt>
                <c:pt idx="255">
                  <c:v>1.7650000000000001E-3</c:v>
                </c:pt>
                <c:pt idx="256">
                  <c:v>1.784E-3</c:v>
                </c:pt>
                <c:pt idx="257">
                  <c:v>1.787E-3</c:v>
                </c:pt>
                <c:pt idx="258">
                  <c:v>1.8005E-3</c:v>
                </c:pt>
                <c:pt idx="259">
                  <c:v>1.8085E-3</c:v>
                </c:pt>
                <c:pt idx="260">
                  <c:v>1.8194999999999999E-3</c:v>
                </c:pt>
                <c:pt idx="261">
                  <c:v>1.8274999999999999E-3</c:v>
                </c:pt>
                <c:pt idx="262">
                  <c:v>1.8354999999999999E-3</c:v>
                </c:pt>
                <c:pt idx="263">
                  <c:v>1.8519999999999999E-3</c:v>
                </c:pt>
                <c:pt idx="264">
                  <c:v>1.8575E-3</c:v>
                </c:pt>
                <c:pt idx="265">
                  <c:v>1.8710000000000001E-3</c:v>
                </c:pt>
                <c:pt idx="266">
                  <c:v>1.8734999999999999E-3</c:v>
                </c:pt>
                <c:pt idx="267">
                  <c:v>1.887E-3</c:v>
                </c:pt>
                <c:pt idx="268">
                  <c:v>1.8955E-3</c:v>
                </c:pt>
                <c:pt idx="269">
                  <c:v>1.9090000000000001E-3</c:v>
                </c:pt>
                <c:pt idx="270">
                  <c:v>1.9145E-3</c:v>
                </c:pt>
                <c:pt idx="271">
                  <c:v>1.9304999999999999E-3</c:v>
                </c:pt>
                <c:pt idx="272">
                  <c:v>1.9384999999999999E-3</c:v>
                </c:pt>
                <c:pt idx="273">
                  <c:v>1.9525E-3</c:v>
                </c:pt>
                <c:pt idx="274">
                  <c:v>1.9575E-3</c:v>
                </c:pt>
                <c:pt idx="275">
                  <c:v>1.9659999999999999E-3</c:v>
                </c:pt>
                <c:pt idx="276">
                  <c:v>1.9765E-3</c:v>
                </c:pt>
                <c:pt idx="277">
                  <c:v>1.9905000000000001E-3</c:v>
                </c:pt>
                <c:pt idx="278">
                  <c:v>1.9954999999999999E-3</c:v>
                </c:pt>
                <c:pt idx="279">
                  <c:v>2.0040000000000001E-3</c:v>
                </c:pt>
                <c:pt idx="280">
                  <c:v>2.0175000000000002E-3</c:v>
                </c:pt>
                <c:pt idx="281">
                  <c:v>2.0309999999999998E-3</c:v>
                </c:pt>
                <c:pt idx="282">
                  <c:v>2.0365000000000001E-3</c:v>
                </c:pt>
                <c:pt idx="283">
                  <c:v>2.0444999999999999E-3</c:v>
                </c:pt>
                <c:pt idx="284">
                  <c:v>2.0579999999999999E-3</c:v>
                </c:pt>
                <c:pt idx="285">
                  <c:v>2.0690000000000001E-3</c:v>
                </c:pt>
                <c:pt idx="286">
                  <c:v>2.0795000000000002E-3</c:v>
                </c:pt>
                <c:pt idx="287">
                  <c:v>2.0904999999999999E-3</c:v>
                </c:pt>
                <c:pt idx="288">
                  <c:v>2.0985000000000001E-3</c:v>
                </c:pt>
                <c:pt idx="289">
                  <c:v>2.1094999999999998E-3</c:v>
                </c:pt>
                <c:pt idx="290">
                  <c:v>2.1205E-3</c:v>
                </c:pt>
                <c:pt idx="291">
                  <c:v>2.1315000000000001E-3</c:v>
                </c:pt>
                <c:pt idx="292">
                  <c:v>2.1394999999999999E-3</c:v>
                </c:pt>
                <c:pt idx="293">
                  <c:v>2.1475000000000001E-3</c:v>
                </c:pt>
                <c:pt idx="294">
                  <c:v>2.1584999999999998E-3</c:v>
                </c:pt>
                <c:pt idx="295">
                  <c:v>2.1689999999999999E-3</c:v>
                </c:pt>
                <c:pt idx="296">
                  <c:v>2.1719999999999999E-3</c:v>
                </c:pt>
                <c:pt idx="297">
                  <c:v>2.183E-3</c:v>
                </c:pt>
                <c:pt idx="298">
                  <c:v>2.1965000000000001E-3</c:v>
                </c:pt>
                <c:pt idx="299">
                  <c:v>2.202E-3</c:v>
                </c:pt>
                <c:pt idx="300">
                  <c:v>2.2125000000000001E-3</c:v>
                </c:pt>
                <c:pt idx="301">
                  <c:v>2.2260000000000001E-3</c:v>
                </c:pt>
                <c:pt idx="302">
                  <c:v>2.2344999999999999E-3</c:v>
                </c:pt>
                <c:pt idx="303">
                  <c:v>2.2425000000000001E-3</c:v>
                </c:pt>
                <c:pt idx="304">
                  <c:v>2.2560000000000002E-3</c:v>
                </c:pt>
                <c:pt idx="305">
                  <c:v>2.2725000000000002E-3</c:v>
                </c:pt>
                <c:pt idx="306">
                  <c:v>2.2750000000000001E-3</c:v>
                </c:pt>
                <c:pt idx="307">
                  <c:v>2.2859999999999998E-3</c:v>
                </c:pt>
                <c:pt idx="308">
                  <c:v>2.2885000000000002E-3</c:v>
                </c:pt>
                <c:pt idx="309">
                  <c:v>2.3050000000000002E-3</c:v>
                </c:pt>
                <c:pt idx="310">
                  <c:v>2.3075000000000001E-3</c:v>
                </c:pt>
                <c:pt idx="311">
                  <c:v>2.3154999999999999E-3</c:v>
                </c:pt>
                <c:pt idx="312">
                  <c:v>2.3319999999999999E-3</c:v>
                </c:pt>
                <c:pt idx="313">
                  <c:v>2.343E-3</c:v>
                </c:pt>
                <c:pt idx="314">
                  <c:v>2.3479999999999998E-3</c:v>
                </c:pt>
                <c:pt idx="315">
                  <c:v>2.362E-3</c:v>
                </c:pt>
                <c:pt idx="316">
                  <c:v>2.3725E-3</c:v>
                </c:pt>
                <c:pt idx="317">
                  <c:v>2.3779999999999999E-3</c:v>
                </c:pt>
                <c:pt idx="318">
                  <c:v>2.3915E-3</c:v>
                </c:pt>
                <c:pt idx="319">
                  <c:v>2.3969999999999998E-3</c:v>
                </c:pt>
                <c:pt idx="320">
                  <c:v>2.408E-3</c:v>
                </c:pt>
                <c:pt idx="321">
                  <c:v>2.405E-3</c:v>
                </c:pt>
                <c:pt idx="322">
                  <c:v>2.4294999999999998E-3</c:v>
                </c:pt>
                <c:pt idx="323">
                  <c:v>2.4350000000000001E-3</c:v>
                </c:pt>
                <c:pt idx="324">
                  <c:v>2.4485000000000002E-3</c:v>
                </c:pt>
                <c:pt idx="325">
                  <c:v>2.454E-3</c:v>
                </c:pt>
                <c:pt idx="326">
                  <c:v>2.4564999999999999E-3</c:v>
                </c:pt>
                <c:pt idx="327">
                  <c:v>2.4754999999999998E-3</c:v>
                </c:pt>
                <c:pt idx="328">
                  <c:v>2.4784999999999998E-3</c:v>
                </c:pt>
                <c:pt idx="329">
                  <c:v>2.4975000000000002E-3</c:v>
                </c:pt>
                <c:pt idx="330">
                  <c:v>2.4945000000000002E-3</c:v>
                </c:pt>
                <c:pt idx="331">
                  <c:v>2.5135000000000001E-3</c:v>
                </c:pt>
                <c:pt idx="332">
                  <c:v>2.5219999999999999E-3</c:v>
                </c:pt>
                <c:pt idx="333">
                  <c:v>2.5325E-3</c:v>
                </c:pt>
                <c:pt idx="334">
                  <c:v>2.5404999999999998E-3</c:v>
                </c:pt>
                <c:pt idx="335">
                  <c:v>2.5490000000000001E-3</c:v>
                </c:pt>
                <c:pt idx="336">
                  <c:v>2.565E-3</c:v>
                </c:pt>
                <c:pt idx="337">
                  <c:v>2.565E-3</c:v>
                </c:pt>
                <c:pt idx="338">
                  <c:v>2.5815E-3</c:v>
                </c:pt>
                <c:pt idx="339">
                  <c:v>2.5869999999999999E-3</c:v>
                </c:pt>
                <c:pt idx="340">
                  <c:v>2.6004999999999999E-3</c:v>
                </c:pt>
                <c:pt idx="341">
                  <c:v>2.6029999999999998E-3</c:v>
                </c:pt>
                <c:pt idx="342">
                  <c:v>2.6250000000000002E-3</c:v>
                </c:pt>
                <c:pt idx="343">
                  <c:v>2.614E-3</c:v>
                </c:pt>
                <c:pt idx="344">
                  <c:v>2.6410000000000001E-3</c:v>
                </c:pt>
                <c:pt idx="345">
                  <c:v>2.6384999999999998E-3</c:v>
                </c:pt>
                <c:pt idx="346">
                  <c:v>2.6519999999999998E-3</c:v>
                </c:pt>
                <c:pt idx="347">
                  <c:v>2.66E-3</c:v>
                </c:pt>
                <c:pt idx="348">
                  <c:v>2.6710000000000002E-3</c:v>
                </c:pt>
                <c:pt idx="349">
                  <c:v>2.6819999999999999E-3</c:v>
                </c:pt>
                <c:pt idx="350">
                  <c:v>2.6844999999999998E-3</c:v>
                </c:pt>
                <c:pt idx="351">
                  <c:v>2.6955E-3</c:v>
                </c:pt>
                <c:pt idx="352">
                  <c:v>2.7060000000000001E-3</c:v>
                </c:pt>
                <c:pt idx="353">
                  <c:v>2.7225000000000001E-3</c:v>
                </c:pt>
                <c:pt idx="354">
                  <c:v>2.7169999999999998E-3</c:v>
                </c:pt>
                <c:pt idx="355">
                  <c:v>2.7385E-3</c:v>
                </c:pt>
                <c:pt idx="356">
                  <c:v>2.7360000000000002E-3</c:v>
                </c:pt>
                <c:pt idx="357">
                  <c:v>2.7525000000000002E-3</c:v>
                </c:pt>
                <c:pt idx="358">
                  <c:v>2.7575E-3</c:v>
                </c:pt>
                <c:pt idx="359">
                  <c:v>2.7685000000000001E-3</c:v>
                </c:pt>
                <c:pt idx="360">
                  <c:v>2.774E-3</c:v>
                </c:pt>
                <c:pt idx="361">
                  <c:v>2.7850000000000001E-3</c:v>
                </c:pt>
                <c:pt idx="362">
                  <c:v>2.7929999999999999E-3</c:v>
                </c:pt>
                <c:pt idx="363">
                  <c:v>2.7985000000000002E-3</c:v>
                </c:pt>
                <c:pt idx="364">
                  <c:v>2.8175000000000001E-3</c:v>
                </c:pt>
                <c:pt idx="365">
                  <c:v>2.8175000000000001E-3</c:v>
                </c:pt>
                <c:pt idx="366">
                  <c:v>2.8335000000000001E-3</c:v>
                </c:pt>
                <c:pt idx="367">
                  <c:v>2.8365E-3</c:v>
                </c:pt>
                <c:pt idx="368">
                  <c:v>2.8579999999999999E-3</c:v>
                </c:pt>
                <c:pt idx="369">
                  <c:v>2.8579999999999999E-3</c:v>
                </c:pt>
                <c:pt idx="370">
                  <c:v>2.8744999999999999E-3</c:v>
                </c:pt>
                <c:pt idx="371">
                  <c:v>2.8714999999999999E-3</c:v>
                </c:pt>
                <c:pt idx="372">
                  <c:v>2.8904999999999998E-3</c:v>
                </c:pt>
                <c:pt idx="373">
                  <c:v>2.8879999999999999E-3</c:v>
                </c:pt>
                <c:pt idx="374">
                  <c:v>2.9095000000000002E-3</c:v>
                </c:pt>
                <c:pt idx="375">
                  <c:v>2.9150000000000001E-3</c:v>
                </c:pt>
                <c:pt idx="376">
                  <c:v>2.9229999999999998E-3</c:v>
                </c:pt>
                <c:pt idx="377">
                  <c:v>2.931E-3</c:v>
                </c:pt>
                <c:pt idx="378">
                  <c:v>2.9394999999999998E-3</c:v>
                </c:pt>
                <c:pt idx="379">
                  <c:v>2.9529999999999999E-3</c:v>
                </c:pt>
                <c:pt idx="380">
                  <c:v>2.9585000000000002E-3</c:v>
                </c:pt>
                <c:pt idx="381">
                  <c:v>2.9640000000000001E-3</c:v>
                </c:pt>
                <c:pt idx="382">
                  <c:v>2.9745000000000001E-3</c:v>
                </c:pt>
                <c:pt idx="383">
                  <c:v>2.9880000000000002E-3</c:v>
                </c:pt>
                <c:pt idx="384">
                  <c:v>2.9935000000000001E-3</c:v>
                </c:pt>
                <c:pt idx="385">
                  <c:v>3.0070000000000001E-3</c:v>
                </c:pt>
                <c:pt idx="386">
                  <c:v>3.0155E-3</c:v>
                </c:pt>
                <c:pt idx="387">
                  <c:v>3.0235000000000001E-3</c:v>
                </c:pt>
                <c:pt idx="388">
                  <c:v>3.029E-3</c:v>
                </c:pt>
                <c:pt idx="389">
                  <c:v>3.0534999999999998E-3</c:v>
                </c:pt>
                <c:pt idx="390">
                  <c:v>3.0720000000000001E-3</c:v>
                </c:pt>
                <c:pt idx="391">
                  <c:v>3.0774999999999999E-3</c:v>
                </c:pt>
                <c:pt idx="392">
                  <c:v>3.0885000000000001E-3</c:v>
                </c:pt>
                <c:pt idx="393">
                  <c:v>3.0885000000000001E-3</c:v>
                </c:pt>
                <c:pt idx="394">
                  <c:v>3.0994999999999998E-3</c:v>
                </c:pt>
                <c:pt idx="395">
                  <c:v>3.1129999999999999E-3</c:v>
                </c:pt>
                <c:pt idx="396">
                  <c:v>3.1185000000000002E-3</c:v>
                </c:pt>
                <c:pt idx="397">
                  <c:v>3.1319999999999998E-3</c:v>
                </c:pt>
                <c:pt idx="398">
                  <c:v>3.14E-3</c:v>
                </c:pt>
                <c:pt idx="399">
                  <c:v>3.1510000000000002E-3</c:v>
                </c:pt>
                <c:pt idx="400">
                  <c:v>3.1510000000000002E-3</c:v>
                </c:pt>
                <c:pt idx="401">
                  <c:v>3.1645000000000002E-3</c:v>
                </c:pt>
                <c:pt idx="402">
                  <c:v>3.1754999999999999E-3</c:v>
                </c:pt>
                <c:pt idx="403">
                  <c:v>3.1779999999999998E-3</c:v>
                </c:pt>
                <c:pt idx="404">
                  <c:v>3.1944999999999999E-3</c:v>
                </c:pt>
                <c:pt idx="405">
                  <c:v>3.189E-3</c:v>
                </c:pt>
                <c:pt idx="406">
                  <c:v>3.2104999999999998E-3</c:v>
                </c:pt>
                <c:pt idx="407">
                  <c:v>3.2049999999999999E-3</c:v>
                </c:pt>
                <c:pt idx="408">
                  <c:v>3.2239999999999999E-3</c:v>
                </c:pt>
                <c:pt idx="409">
                  <c:v>3.2269999999999998E-3</c:v>
                </c:pt>
                <c:pt idx="410">
                  <c:v>3.235E-3</c:v>
                </c:pt>
                <c:pt idx="411">
                  <c:v>3.2374999999999999E-3</c:v>
                </c:pt>
                <c:pt idx="412">
                  <c:v>3.2485000000000001E-3</c:v>
                </c:pt>
                <c:pt idx="413">
                  <c:v>3.2594999999999998E-3</c:v>
                </c:pt>
                <c:pt idx="414">
                  <c:v>3.2699999999999999E-3</c:v>
                </c:pt>
                <c:pt idx="415">
                  <c:v>3.2755000000000002E-3</c:v>
                </c:pt>
                <c:pt idx="416">
                  <c:v>3.2889999999999998E-3</c:v>
                </c:pt>
                <c:pt idx="417">
                  <c:v>3.2945000000000001E-3</c:v>
                </c:pt>
                <c:pt idx="418">
                  <c:v>3.3024999999999999E-3</c:v>
                </c:pt>
                <c:pt idx="419">
                  <c:v>3.3110000000000001E-3</c:v>
                </c:pt>
                <c:pt idx="420">
                  <c:v>3.3189999999999999E-3</c:v>
                </c:pt>
                <c:pt idx="421">
                  <c:v>3.3270000000000001E-3</c:v>
                </c:pt>
                <c:pt idx="422">
                  <c:v>3.3379999999999998E-3</c:v>
                </c:pt>
                <c:pt idx="423">
                  <c:v>3.346E-3</c:v>
                </c:pt>
                <c:pt idx="424">
                  <c:v>3.3595000000000001E-3</c:v>
                </c:pt>
                <c:pt idx="425">
                  <c:v>3.3649999999999999E-3</c:v>
                </c:pt>
                <c:pt idx="426">
                  <c:v>3.3735000000000002E-3</c:v>
                </c:pt>
                <c:pt idx="427">
                  <c:v>3.3815E-3</c:v>
                </c:pt>
                <c:pt idx="428">
                  <c:v>3.392E-3</c:v>
                </c:pt>
                <c:pt idx="429">
                  <c:v>3.4004999999999999E-3</c:v>
                </c:pt>
                <c:pt idx="430">
                  <c:v>3.411E-3</c:v>
                </c:pt>
                <c:pt idx="431">
                  <c:v>3.4139999999999999E-3</c:v>
                </c:pt>
                <c:pt idx="432">
                  <c:v>3.4275E-3</c:v>
                </c:pt>
                <c:pt idx="433">
                  <c:v>3.4299999999999999E-3</c:v>
                </c:pt>
                <c:pt idx="434">
                  <c:v>3.444E-3</c:v>
                </c:pt>
                <c:pt idx="435">
                  <c:v>3.4575000000000001E-3</c:v>
                </c:pt>
                <c:pt idx="436">
                  <c:v>3.4520000000000002E-3</c:v>
                </c:pt>
                <c:pt idx="437">
                  <c:v>3.4710000000000001E-3</c:v>
                </c:pt>
                <c:pt idx="438">
                  <c:v>3.4789999999999999E-3</c:v>
                </c:pt>
                <c:pt idx="439">
                  <c:v>3.4814999999999998E-3</c:v>
                </c:pt>
                <c:pt idx="440">
                  <c:v>3.4954999999999999E-3</c:v>
                </c:pt>
                <c:pt idx="441">
                  <c:v>3.5005000000000001E-3</c:v>
                </c:pt>
                <c:pt idx="442">
                  <c:v>3.5195000000000001E-3</c:v>
                </c:pt>
                <c:pt idx="443">
                  <c:v>3.509E-3</c:v>
                </c:pt>
                <c:pt idx="444">
                  <c:v>3.5330000000000001E-3</c:v>
                </c:pt>
                <c:pt idx="445">
                  <c:v>3.5279999999999999E-3</c:v>
                </c:pt>
                <c:pt idx="446">
                  <c:v>3.5574999999999999E-3</c:v>
                </c:pt>
                <c:pt idx="447">
                  <c:v>3.5495000000000001E-3</c:v>
                </c:pt>
                <c:pt idx="448">
                  <c:v>3.5660000000000002E-3</c:v>
                </c:pt>
                <c:pt idx="449">
                  <c:v>3.5685000000000001E-3</c:v>
                </c:pt>
                <c:pt idx="450">
                  <c:v>3.5850000000000001E-3</c:v>
                </c:pt>
                <c:pt idx="451">
                  <c:v>3.5955000000000002E-3</c:v>
                </c:pt>
                <c:pt idx="452">
                  <c:v>3.5899999999999999E-3</c:v>
                </c:pt>
                <c:pt idx="453">
                  <c:v>3.6145000000000001E-3</c:v>
                </c:pt>
                <c:pt idx="454">
                  <c:v>3.604E-3</c:v>
                </c:pt>
                <c:pt idx="455">
                  <c:v>3.6335E-3</c:v>
                </c:pt>
                <c:pt idx="456">
                  <c:v>3.6224999999999999E-3</c:v>
                </c:pt>
                <c:pt idx="457">
                  <c:v>3.65E-3</c:v>
                </c:pt>
                <c:pt idx="458">
                  <c:v>3.6389999999999999E-3</c:v>
                </c:pt>
                <c:pt idx="459">
                  <c:v>3.6605000000000001E-3</c:v>
                </c:pt>
                <c:pt idx="460">
                  <c:v>3.6605000000000001E-3</c:v>
                </c:pt>
                <c:pt idx="461">
                  <c:v>3.6744999999999998E-3</c:v>
                </c:pt>
                <c:pt idx="462">
                  <c:v>3.6795E-3</c:v>
                </c:pt>
                <c:pt idx="463">
                  <c:v>3.6879999999999999E-3</c:v>
                </c:pt>
                <c:pt idx="464">
                  <c:v>3.6960000000000001E-3</c:v>
                </c:pt>
                <c:pt idx="465">
                  <c:v>3.7069999999999998E-3</c:v>
                </c:pt>
                <c:pt idx="466">
                  <c:v>3.7174999999999999E-3</c:v>
                </c:pt>
                <c:pt idx="467">
                  <c:v>3.7230000000000002E-3</c:v>
                </c:pt>
                <c:pt idx="468">
                  <c:v>3.7395000000000002E-3</c:v>
                </c:pt>
                <c:pt idx="469">
                  <c:v>3.7364999999999998E-3</c:v>
                </c:pt>
                <c:pt idx="470">
                  <c:v>3.7585000000000001E-3</c:v>
                </c:pt>
                <c:pt idx="471">
                  <c:v>3.7585000000000001E-3</c:v>
                </c:pt>
                <c:pt idx="472">
                  <c:v>3.7664999999999999E-3</c:v>
                </c:pt>
                <c:pt idx="473">
                  <c:v>3.7720000000000002E-3</c:v>
                </c:pt>
                <c:pt idx="474">
                  <c:v>3.7854999999999998E-3</c:v>
                </c:pt>
                <c:pt idx="475">
                  <c:v>3.8045000000000002E-3</c:v>
                </c:pt>
                <c:pt idx="476">
                  <c:v>3.8015000000000002E-3</c:v>
                </c:pt>
                <c:pt idx="477">
                  <c:v>3.8070000000000001E-3</c:v>
                </c:pt>
                <c:pt idx="478">
                  <c:v>3.8154999999999999E-3</c:v>
                </c:pt>
                <c:pt idx="479">
                  <c:v>3.8289999999999999E-3</c:v>
                </c:pt>
                <c:pt idx="480">
                  <c:v>3.8314999999999998E-3</c:v>
                </c:pt>
                <c:pt idx="481">
                  <c:v>3.8479999999999999E-3</c:v>
                </c:pt>
                <c:pt idx="482">
                  <c:v>3.8530000000000001E-3</c:v>
                </c:pt>
                <c:pt idx="483">
                  <c:v>3.8585E-3</c:v>
                </c:pt>
                <c:pt idx="484">
                  <c:v>3.8695000000000001E-3</c:v>
                </c:pt>
                <c:pt idx="485">
                  <c:v>3.8774999999999999E-3</c:v>
                </c:pt>
                <c:pt idx="486">
                  <c:v>3.8804999999999998E-3</c:v>
                </c:pt>
                <c:pt idx="487">
                  <c:v>3.8995000000000002E-3</c:v>
                </c:pt>
                <c:pt idx="488">
                  <c:v>3.9020000000000001E-3</c:v>
                </c:pt>
                <c:pt idx="489">
                  <c:v>3.9100000000000003E-3</c:v>
                </c:pt>
                <c:pt idx="490">
                  <c:v>3.9185000000000001E-3</c:v>
                </c:pt>
                <c:pt idx="491">
                  <c:v>3.9319999999999997E-3</c:v>
                </c:pt>
                <c:pt idx="492">
                  <c:v>3.9399999999999999E-3</c:v>
                </c:pt>
                <c:pt idx="493">
                  <c:v>3.9535000000000004E-3</c:v>
                </c:pt>
                <c:pt idx="494">
                  <c:v>3.9589999999999998E-3</c:v>
                </c:pt>
                <c:pt idx="495">
                  <c:v>3.9725000000000003E-3</c:v>
                </c:pt>
                <c:pt idx="496">
                  <c:v>3.9725000000000003E-3</c:v>
                </c:pt>
                <c:pt idx="497">
                  <c:v>3.986E-3</c:v>
                </c:pt>
                <c:pt idx="498">
                  <c:v>3.9994999999999996E-3</c:v>
                </c:pt>
                <c:pt idx="499">
                  <c:v>4.0025E-3</c:v>
                </c:pt>
                <c:pt idx="500">
                  <c:v>4.0159999999999996E-3</c:v>
                </c:pt>
                <c:pt idx="501">
                  <c:v>4.0239999999999998E-3</c:v>
                </c:pt>
                <c:pt idx="502">
                  <c:v>4.032E-3</c:v>
                </c:pt>
                <c:pt idx="503">
                  <c:v>4.0429999999999997E-3</c:v>
                </c:pt>
                <c:pt idx="504">
                  <c:v>4.0509999999999999E-3</c:v>
                </c:pt>
                <c:pt idx="505">
                  <c:v>4.0619999999999996E-3</c:v>
                </c:pt>
                <c:pt idx="506">
                  <c:v>4.0674999999999999E-3</c:v>
                </c:pt>
                <c:pt idx="507">
                  <c:v>4.0784999999999997E-3</c:v>
                </c:pt>
                <c:pt idx="508">
                  <c:v>4.0889999999999998E-3</c:v>
                </c:pt>
                <c:pt idx="509">
                  <c:v>4.0945E-3</c:v>
                </c:pt>
                <c:pt idx="510">
                  <c:v>4.1110000000000001E-3</c:v>
                </c:pt>
                <c:pt idx="511">
                  <c:v>4.1135E-3</c:v>
                </c:pt>
                <c:pt idx="512">
                  <c:v>4.1269999999999996E-3</c:v>
                </c:pt>
                <c:pt idx="513">
                  <c:v>4.1405000000000001E-3</c:v>
                </c:pt>
                <c:pt idx="514">
                  <c:v>4.1434999999999996E-3</c:v>
                </c:pt>
                <c:pt idx="515">
                  <c:v>4.1595E-3</c:v>
                </c:pt>
                <c:pt idx="516">
                  <c:v>4.1679999999999998E-3</c:v>
                </c:pt>
                <c:pt idx="517">
                  <c:v>4.1729999999999996E-3</c:v>
                </c:pt>
                <c:pt idx="518">
                  <c:v>4.1815000000000003E-3</c:v>
                </c:pt>
                <c:pt idx="519">
                  <c:v>4.1920000000000004E-3</c:v>
                </c:pt>
                <c:pt idx="520">
                  <c:v>4.1974999999999998E-3</c:v>
                </c:pt>
                <c:pt idx="521">
                  <c:v>4.2139999999999999E-3</c:v>
                </c:pt>
                <c:pt idx="522">
                  <c:v>4.2245E-3</c:v>
                </c:pt>
                <c:pt idx="523">
                  <c:v>4.2329999999999998E-3</c:v>
                </c:pt>
                <c:pt idx="524">
                  <c:v>4.2544999999999996E-3</c:v>
                </c:pt>
                <c:pt idx="525">
                  <c:v>4.2490000000000002E-3</c:v>
                </c:pt>
                <c:pt idx="526">
                  <c:v>4.2680000000000001E-3</c:v>
                </c:pt>
                <c:pt idx="527">
                  <c:v>4.2680000000000001E-3</c:v>
                </c:pt>
                <c:pt idx="528">
                  <c:v>4.2845000000000001E-3</c:v>
                </c:pt>
                <c:pt idx="529">
                  <c:v>4.287E-3</c:v>
                </c:pt>
                <c:pt idx="530">
                  <c:v>4.3035E-3</c:v>
                </c:pt>
                <c:pt idx="531">
                  <c:v>4.3004999999999996E-3</c:v>
                </c:pt>
                <c:pt idx="532">
                  <c:v>4.3169999999999997E-3</c:v>
                </c:pt>
                <c:pt idx="533">
                  <c:v>4.3140000000000001E-3</c:v>
                </c:pt>
                <c:pt idx="534">
                  <c:v>4.3385000000000003E-3</c:v>
                </c:pt>
                <c:pt idx="535">
                  <c:v>4.3439999999999998E-3</c:v>
                </c:pt>
                <c:pt idx="536">
                  <c:v>4.3575000000000003E-3</c:v>
                </c:pt>
                <c:pt idx="537">
                  <c:v>4.3740000000000003E-3</c:v>
                </c:pt>
                <c:pt idx="538">
                  <c:v>4.3765000000000002E-3</c:v>
                </c:pt>
                <c:pt idx="539">
                  <c:v>4.3984999999999996E-3</c:v>
                </c:pt>
                <c:pt idx="540">
                  <c:v>4.3955000000000001E-3</c:v>
                </c:pt>
                <c:pt idx="541">
                  <c:v>4.4120000000000001E-3</c:v>
                </c:pt>
                <c:pt idx="542">
                  <c:v>4.4089999999999997E-3</c:v>
                </c:pt>
                <c:pt idx="543">
                  <c:v>4.4254999999999997E-3</c:v>
                </c:pt>
                <c:pt idx="544">
                  <c:v>4.4390000000000002E-3</c:v>
                </c:pt>
                <c:pt idx="545">
                  <c:v>4.4444999999999997E-3</c:v>
                </c:pt>
                <c:pt idx="546">
                  <c:v>4.45E-3</c:v>
                </c:pt>
                <c:pt idx="547">
                  <c:v>4.4634999999999996E-3</c:v>
                </c:pt>
                <c:pt idx="548">
                  <c:v>4.4739999999999997E-3</c:v>
                </c:pt>
                <c:pt idx="549">
                  <c:v>4.4795E-3</c:v>
                </c:pt>
                <c:pt idx="550">
                  <c:v>4.4904999999999997E-3</c:v>
                </c:pt>
                <c:pt idx="551">
                  <c:v>4.496E-3</c:v>
                </c:pt>
                <c:pt idx="552">
                  <c:v>4.5120000000000004E-3</c:v>
                </c:pt>
                <c:pt idx="553">
                  <c:v>4.5120000000000004E-3</c:v>
                </c:pt>
                <c:pt idx="554">
                  <c:v>4.5230000000000001E-3</c:v>
                </c:pt>
                <c:pt idx="555">
                  <c:v>4.5339999999999998E-3</c:v>
                </c:pt>
                <c:pt idx="556">
                  <c:v>4.5475000000000003E-3</c:v>
                </c:pt>
                <c:pt idx="557">
                  <c:v>4.5554999999999997E-3</c:v>
                </c:pt>
                <c:pt idx="558">
                  <c:v>4.5634999999999998E-3</c:v>
                </c:pt>
                <c:pt idx="559">
                  <c:v>4.5719999999999997E-3</c:v>
                </c:pt>
                <c:pt idx="560">
                  <c:v>4.5799999999999999E-3</c:v>
                </c:pt>
                <c:pt idx="561">
                  <c:v>4.5855000000000002E-3</c:v>
                </c:pt>
                <c:pt idx="562">
                  <c:v>4.6014999999999997E-3</c:v>
                </c:pt>
                <c:pt idx="563">
                  <c:v>4.6014999999999997E-3</c:v>
                </c:pt>
                <c:pt idx="564">
                  <c:v>4.6179999999999997E-3</c:v>
                </c:pt>
                <c:pt idx="565">
                  <c:v>4.6150000000000002E-3</c:v>
                </c:pt>
                <c:pt idx="566">
                  <c:v>4.6340000000000001E-3</c:v>
                </c:pt>
                <c:pt idx="567">
                  <c:v>4.6395000000000004E-3</c:v>
                </c:pt>
                <c:pt idx="568">
                  <c:v>4.6449999999999998E-3</c:v>
                </c:pt>
                <c:pt idx="569">
                  <c:v>4.6560000000000004E-3</c:v>
                </c:pt>
                <c:pt idx="570">
                  <c:v>4.6695E-3</c:v>
                </c:pt>
                <c:pt idx="571">
                  <c:v>4.6829999999999997E-3</c:v>
                </c:pt>
                <c:pt idx="572">
                  <c:v>4.6855000000000004E-3</c:v>
                </c:pt>
                <c:pt idx="573">
                  <c:v>4.6965000000000002E-3</c:v>
                </c:pt>
                <c:pt idx="574">
                  <c:v>4.7045000000000003E-3</c:v>
                </c:pt>
                <c:pt idx="575">
                  <c:v>4.7184999999999996E-3</c:v>
                </c:pt>
                <c:pt idx="576">
                  <c:v>4.7264999999999998E-3</c:v>
                </c:pt>
                <c:pt idx="577">
                  <c:v>4.7345E-3</c:v>
                </c:pt>
                <c:pt idx="578">
                  <c:v>4.7479999999999996E-3</c:v>
                </c:pt>
                <c:pt idx="579">
                  <c:v>4.7559999999999998E-3</c:v>
                </c:pt>
                <c:pt idx="580">
                  <c:v>4.7644999999999996E-3</c:v>
                </c:pt>
                <c:pt idx="581">
                  <c:v>4.7724999999999998E-3</c:v>
                </c:pt>
                <c:pt idx="582">
                  <c:v>4.7749999999999997E-3</c:v>
                </c:pt>
                <c:pt idx="583">
                  <c:v>4.7889999999999999E-3</c:v>
                </c:pt>
                <c:pt idx="584">
                  <c:v>4.7939999999999997E-3</c:v>
                </c:pt>
                <c:pt idx="585">
                  <c:v>4.8050000000000002E-3</c:v>
                </c:pt>
                <c:pt idx="586">
                  <c:v>4.8129999999999996E-3</c:v>
                </c:pt>
                <c:pt idx="587">
                  <c:v>4.8240000000000002E-3</c:v>
                </c:pt>
                <c:pt idx="588">
                  <c:v>4.8184999999999999E-3</c:v>
                </c:pt>
                <c:pt idx="589">
                  <c:v>4.8320000000000004E-3</c:v>
                </c:pt>
                <c:pt idx="590">
                  <c:v>4.8320000000000004E-3</c:v>
                </c:pt>
                <c:pt idx="591">
                  <c:v>4.8510000000000003E-3</c:v>
                </c:pt>
                <c:pt idx="592">
                  <c:v>4.8539999999999998E-3</c:v>
                </c:pt>
                <c:pt idx="593">
                  <c:v>4.8700000000000002E-3</c:v>
                </c:pt>
                <c:pt idx="594">
                  <c:v>4.8700000000000002E-3</c:v>
                </c:pt>
                <c:pt idx="595">
                  <c:v>4.9024999999999997E-3</c:v>
                </c:pt>
                <c:pt idx="596">
                  <c:v>4.9055000000000001E-3</c:v>
                </c:pt>
                <c:pt idx="597">
                  <c:v>4.9325000000000003E-3</c:v>
                </c:pt>
                <c:pt idx="598">
                  <c:v>4.9325000000000003E-3</c:v>
                </c:pt>
                <c:pt idx="599">
                  <c:v>4.9435E-3</c:v>
                </c:pt>
                <c:pt idx="600">
                  <c:v>4.9515000000000002E-3</c:v>
                </c:pt>
                <c:pt idx="601">
                  <c:v>4.9490000000000003E-3</c:v>
                </c:pt>
                <c:pt idx="602">
                  <c:v>4.9569999999999996E-3</c:v>
                </c:pt>
                <c:pt idx="603">
                  <c:v>4.9624999999999999E-3</c:v>
                </c:pt>
                <c:pt idx="604">
                  <c:v>4.9705000000000001E-3</c:v>
                </c:pt>
                <c:pt idx="605">
                  <c:v>4.9975000000000002E-3</c:v>
                </c:pt>
                <c:pt idx="606">
                  <c:v>5.0029999999999996E-3</c:v>
                </c:pt>
                <c:pt idx="607">
                  <c:v>5.0194999999999997E-3</c:v>
                </c:pt>
                <c:pt idx="608">
                  <c:v>5.0220000000000004E-3</c:v>
                </c:pt>
                <c:pt idx="609">
                  <c:v>5.0274999999999999E-3</c:v>
                </c:pt>
                <c:pt idx="610">
                  <c:v>5.0330000000000001E-3</c:v>
                </c:pt>
                <c:pt idx="611">
                  <c:v>5.0355E-3</c:v>
                </c:pt>
                <c:pt idx="612">
                  <c:v>5.0489999999999997E-3</c:v>
                </c:pt>
                <c:pt idx="613">
                  <c:v>5.0625000000000002E-3</c:v>
                </c:pt>
                <c:pt idx="614">
                  <c:v>5.071E-3</c:v>
                </c:pt>
                <c:pt idx="615">
                  <c:v>5.0870000000000004E-3</c:v>
                </c:pt>
                <c:pt idx="616">
                  <c:v>5.0870000000000004E-3</c:v>
                </c:pt>
                <c:pt idx="617">
                  <c:v>5.1089999999999998E-3</c:v>
                </c:pt>
                <c:pt idx="618">
                  <c:v>5.1089999999999998E-3</c:v>
                </c:pt>
                <c:pt idx="619">
                  <c:v>5.117E-3</c:v>
                </c:pt>
                <c:pt idx="620">
                  <c:v>5.1194999999999999E-3</c:v>
                </c:pt>
                <c:pt idx="621">
                  <c:v>5.1279999999999997E-3</c:v>
                </c:pt>
                <c:pt idx="622">
                  <c:v>5.1415000000000002E-3</c:v>
                </c:pt>
                <c:pt idx="623">
                  <c:v>5.1520000000000003E-3</c:v>
                </c:pt>
                <c:pt idx="624">
                  <c:v>5.1655E-3</c:v>
                </c:pt>
                <c:pt idx="625">
                  <c:v>5.1739999999999998E-3</c:v>
                </c:pt>
                <c:pt idx="626">
                  <c:v>5.1900000000000002E-3</c:v>
                </c:pt>
                <c:pt idx="627">
                  <c:v>5.1954999999999996E-3</c:v>
                </c:pt>
                <c:pt idx="628">
                  <c:v>5.2145000000000004E-3</c:v>
                </c:pt>
                <c:pt idx="629">
                  <c:v>5.2199999999999998E-3</c:v>
                </c:pt>
                <c:pt idx="630">
                  <c:v>5.2360000000000002E-3</c:v>
                </c:pt>
                <c:pt idx="631">
                  <c:v>5.2414999999999996E-3</c:v>
                </c:pt>
                <c:pt idx="632">
                  <c:v>5.2469999999999999E-3</c:v>
                </c:pt>
                <c:pt idx="633">
                  <c:v>5.2550000000000001E-3</c:v>
                </c:pt>
                <c:pt idx="634">
                  <c:v>5.2605000000000004E-3</c:v>
                </c:pt>
                <c:pt idx="635">
                  <c:v>5.2690000000000002E-3</c:v>
                </c:pt>
                <c:pt idx="636">
                  <c:v>5.2769999999999996E-3</c:v>
                </c:pt>
                <c:pt idx="637">
                  <c:v>5.2880000000000002E-3</c:v>
                </c:pt>
                <c:pt idx="638">
                  <c:v>5.2960000000000004E-3</c:v>
                </c:pt>
                <c:pt idx="639">
                  <c:v>5.2960000000000004E-3</c:v>
                </c:pt>
                <c:pt idx="640">
                  <c:v>5.3095E-3</c:v>
                </c:pt>
                <c:pt idx="641">
                  <c:v>5.3150000000000003E-3</c:v>
                </c:pt>
                <c:pt idx="642">
                  <c:v>5.3309999999999998E-3</c:v>
                </c:pt>
                <c:pt idx="643">
                  <c:v>5.3284999999999999E-3</c:v>
                </c:pt>
                <c:pt idx="644">
                  <c:v>5.3420000000000004E-3</c:v>
                </c:pt>
                <c:pt idx="645">
                  <c:v>5.3474999999999998E-3</c:v>
                </c:pt>
                <c:pt idx="646">
                  <c:v>5.3555E-3</c:v>
                </c:pt>
                <c:pt idx="647">
                  <c:v>5.3635000000000002E-3</c:v>
                </c:pt>
                <c:pt idx="648">
                  <c:v>5.3769999999999998E-3</c:v>
                </c:pt>
                <c:pt idx="649">
                  <c:v>5.3825000000000001E-3</c:v>
                </c:pt>
                <c:pt idx="650">
                  <c:v>5.391E-3</c:v>
                </c:pt>
                <c:pt idx="651">
                  <c:v>5.3934999999999999E-3</c:v>
                </c:pt>
                <c:pt idx="652">
                  <c:v>5.4124999999999998E-3</c:v>
                </c:pt>
                <c:pt idx="653">
                  <c:v>5.4099999999999999E-3</c:v>
                </c:pt>
                <c:pt idx="654">
                  <c:v>5.4260000000000003E-3</c:v>
                </c:pt>
                <c:pt idx="655">
                  <c:v>5.437E-3</c:v>
                </c:pt>
                <c:pt idx="656">
                  <c:v>5.4475000000000001E-3</c:v>
                </c:pt>
                <c:pt idx="657">
                  <c:v>5.4559999999999999E-3</c:v>
                </c:pt>
                <c:pt idx="658">
                  <c:v>5.4584999999999998E-3</c:v>
                </c:pt>
                <c:pt idx="659">
                  <c:v>5.4720000000000003E-3</c:v>
                </c:pt>
                <c:pt idx="660">
                  <c:v>5.4720000000000003E-3</c:v>
                </c:pt>
                <c:pt idx="661">
                  <c:v>5.4885000000000003E-3</c:v>
                </c:pt>
                <c:pt idx="662">
                  <c:v>5.4910000000000002E-3</c:v>
                </c:pt>
                <c:pt idx="663">
                  <c:v>5.4995E-3</c:v>
                </c:pt>
                <c:pt idx="664">
                  <c:v>5.5100000000000001E-3</c:v>
                </c:pt>
                <c:pt idx="665">
                  <c:v>5.5154999999999996E-3</c:v>
                </c:pt>
                <c:pt idx="666">
                  <c:v>5.5265000000000002E-3</c:v>
                </c:pt>
                <c:pt idx="667">
                  <c:v>5.5345000000000004E-3</c:v>
                </c:pt>
                <c:pt idx="668">
                  <c:v>5.5424999999999997E-3</c:v>
                </c:pt>
                <c:pt idx="669">
                  <c:v>5.5510000000000004E-3</c:v>
                </c:pt>
                <c:pt idx="670">
                  <c:v>5.5614999999999996E-3</c:v>
                </c:pt>
                <c:pt idx="671">
                  <c:v>5.5700000000000003E-3</c:v>
                </c:pt>
                <c:pt idx="672">
                  <c:v>5.5805000000000004E-3</c:v>
                </c:pt>
                <c:pt idx="673">
                  <c:v>5.5890000000000002E-3</c:v>
                </c:pt>
                <c:pt idx="674">
                  <c:v>5.5970000000000004E-3</c:v>
                </c:pt>
                <c:pt idx="675">
                  <c:v>5.6049999999999997E-3</c:v>
                </c:pt>
                <c:pt idx="676">
                  <c:v>5.6185000000000002E-3</c:v>
                </c:pt>
                <c:pt idx="677">
                  <c:v>5.6265000000000004E-3</c:v>
                </c:pt>
                <c:pt idx="678">
                  <c:v>5.6319999999999999E-3</c:v>
                </c:pt>
                <c:pt idx="679">
                  <c:v>5.6375000000000001E-3</c:v>
                </c:pt>
                <c:pt idx="680">
                  <c:v>5.6455000000000003E-3</c:v>
                </c:pt>
                <c:pt idx="681">
                  <c:v>5.6594999999999996E-3</c:v>
                </c:pt>
                <c:pt idx="682">
                  <c:v>5.6645000000000003E-3</c:v>
                </c:pt>
                <c:pt idx="683">
                  <c:v>5.6730000000000001E-3</c:v>
                </c:pt>
                <c:pt idx="684">
                  <c:v>5.6779999999999999E-3</c:v>
                </c:pt>
                <c:pt idx="685">
                  <c:v>5.692E-3</c:v>
                </c:pt>
                <c:pt idx="686">
                  <c:v>5.7000000000000002E-3</c:v>
                </c:pt>
                <c:pt idx="687">
                  <c:v>5.7025000000000001E-3</c:v>
                </c:pt>
                <c:pt idx="688">
                  <c:v>5.7080000000000004E-3</c:v>
                </c:pt>
                <c:pt idx="689">
                  <c:v>5.7215E-3</c:v>
                </c:pt>
                <c:pt idx="690">
                  <c:v>5.7299999999999999E-3</c:v>
                </c:pt>
                <c:pt idx="691">
                  <c:v>5.7404999999999999E-3</c:v>
                </c:pt>
                <c:pt idx="692">
                  <c:v>5.7489999999999998E-3</c:v>
                </c:pt>
                <c:pt idx="693">
                  <c:v>5.7514999999999997E-3</c:v>
                </c:pt>
                <c:pt idx="694">
                  <c:v>5.7675000000000001E-3</c:v>
                </c:pt>
                <c:pt idx="695">
                  <c:v>5.7675000000000001E-3</c:v>
                </c:pt>
                <c:pt idx="696">
                  <c:v>5.7865E-3</c:v>
                </c:pt>
                <c:pt idx="697">
                  <c:v>5.7895000000000004E-3</c:v>
                </c:pt>
                <c:pt idx="698">
                  <c:v>5.8005000000000001E-3</c:v>
                </c:pt>
                <c:pt idx="699">
                  <c:v>5.8054999999999999E-3</c:v>
                </c:pt>
                <c:pt idx="700">
                  <c:v>5.8110000000000002E-3</c:v>
                </c:pt>
                <c:pt idx="701">
                  <c:v>5.8195E-3</c:v>
                </c:pt>
                <c:pt idx="702">
                  <c:v>5.8275000000000002E-3</c:v>
                </c:pt>
                <c:pt idx="703">
                  <c:v>5.8380000000000003E-3</c:v>
                </c:pt>
                <c:pt idx="704">
                  <c:v>5.8434999999999997E-3</c:v>
                </c:pt>
                <c:pt idx="705">
                  <c:v>5.8570000000000002E-3</c:v>
                </c:pt>
                <c:pt idx="706">
                  <c:v>5.8655000000000001E-3</c:v>
                </c:pt>
                <c:pt idx="707">
                  <c:v>5.8735000000000002E-3</c:v>
                </c:pt>
                <c:pt idx="708">
                  <c:v>5.8789999999999997E-3</c:v>
                </c:pt>
                <c:pt idx="709">
                  <c:v>5.8900000000000003E-3</c:v>
                </c:pt>
                <c:pt idx="710">
                  <c:v>5.8950000000000001E-3</c:v>
                </c:pt>
                <c:pt idx="711">
                  <c:v>5.9059999999999998E-3</c:v>
                </c:pt>
                <c:pt idx="712">
                  <c:v>5.9115000000000001E-3</c:v>
                </c:pt>
                <c:pt idx="713">
                  <c:v>5.9224999999999998E-3</c:v>
                </c:pt>
                <c:pt idx="714">
                  <c:v>5.9274999999999996E-3</c:v>
                </c:pt>
                <c:pt idx="715">
                  <c:v>5.9439999999999996E-3</c:v>
                </c:pt>
                <c:pt idx="716">
                  <c:v>5.9519999999999998E-3</c:v>
                </c:pt>
                <c:pt idx="717">
                  <c:v>5.9550000000000002E-3</c:v>
                </c:pt>
                <c:pt idx="718">
                  <c:v>5.9684999999999998E-3</c:v>
                </c:pt>
                <c:pt idx="719">
                  <c:v>5.9655000000000003E-3</c:v>
                </c:pt>
                <c:pt idx="720">
                  <c:v>5.9820000000000003E-3</c:v>
                </c:pt>
                <c:pt idx="721">
                  <c:v>5.9899999999999997E-3</c:v>
                </c:pt>
                <c:pt idx="722">
                  <c:v>5.9979999999999999E-3</c:v>
                </c:pt>
                <c:pt idx="723">
                  <c:v>6.0064999999999997E-3</c:v>
                </c:pt>
                <c:pt idx="724">
                  <c:v>6.0169999999999998E-3</c:v>
                </c:pt>
                <c:pt idx="725">
                  <c:v>6.0225000000000001E-3</c:v>
                </c:pt>
                <c:pt idx="726">
                  <c:v>6.0309999999999999E-3</c:v>
                </c:pt>
                <c:pt idx="727">
                  <c:v>6.0390000000000001E-3</c:v>
                </c:pt>
                <c:pt idx="728">
                  <c:v>6.0445000000000004E-3</c:v>
                </c:pt>
                <c:pt idx="729">
                  <c:v>6.058E-3</c:v>
                </c:pt>
                <c:pt idx="730">
                  <c:v>6.0604999999999999E-3</c:v>
                </c:pt>
                <c:pt idx="731">
                  <c:v>6.0740000000000004E-3</c:v>
                </c:pt>
                <c:pt idx="732">
                  <c:v>6.0850000000000001E-3</c:v>
                </c:pt>
                <c:pt idx="733">
                  <c:v>6.0905000000000004E-3</c:v>
                </c:pt>
                <c:pt idx="734">
                  <c:v>6.0984999999999998E-3</c:v>
                </c:pt>
                <c:pt idx="735">
                  <c:v>6.1040000000000001E-3</c:v>
                </c:pt>
                <c:pt idx="736">
                  <c:v>6.1174999999999997E-3</c:v>
                </c:pt>
                <c:pt idx="737">
                  <c:v>6.1285000000000003E-3</c:v>
                </c:pt>
                <c:pt idx="738">
                  <c:v>6.1364999999999996E-3</c:v>
                </c:pt>
                <c:pt idx="739">
                  <c:v>6.1419999999999999E-3</c:v>
                </c:pt>
                <c:pt idx="740">
                  <c:v>6.1500000000000001E-3</c:v>
                </c:pt>
                <c:pt idx="741">
                  <c:v>6.1580000000000003E-3</c:v>
                </c:pt>
                <c:pt idx="742">
                  <c:v>6.1665000000000001E-3</c:v>
                </c:pt>
                <c:pt idx="743">
                  <c:v>6.1799999999999997E-3</c:v>
                </c:pt>
                <c:pt idx="744">
                  <c:v>6.1770000000000002E-3</c:v>
                </c:pt>
                <c:pt idx="745">
                  <c:v>6.1910000000000003E-3</c:v>
                </c:pt>
                <c:pt idx="746">
                  <c:v>6.1989999999999996E-3</c:v>
                </c:pt>
                <c:pt idx="747">
                  <c:v>6.2069999999999998E-3</c:v>
                </c:pt>
                <c:pt idx="748">
                  <c:v>6.2125000000000001E-3</c:v>
                </c:pt>
                <c:pt idx="749">
                  <c:v>6.2234999999999999E-3</c:v>
                </c:pt>
                <c:pt idx="750">
                  <c:v>6.2315000000000001E-3</c:v>
                </c:pt>
                <c:pt idx="751">
                  <c:v>6.2370000000000004E-3</c:v>
                </c:pt>
                <c:pt idx="752">
                  <c:v>6.2474999999999996E-3</c:v>
                </c:pt>
                <c:pt idx="753">
                  <c:v>6.2560000000000003E-3</c:v>
                </c:pt>
                <c:pt idx="754">
                  <c:v>6.2614999999999997E-3</c:v>
                </c:pt>
                <c:pt idx="755">
                  <c:v>6.2750000000000002E-3</c:v>
                </c:pt>
                <c:pt idx="756">
                  <c:v>6.2884999999999998E-3</c:v>
                </c:pt>
                <c:pt idx="757">
                  <c:v>6.2884999999999998E-3</c:v>
                </c:pt>
                <c:pt idx="758">
                  <c:v>6.2989999999999999E-3</c:v>
                </c:pt>
                <c:pt idx="759">
                  <c:v>6.3099999999999996E-3</c:v>
                </c:pt>
                <c:pt idx="760">
                  <c:v>6.3210000000000002E-3</c:v>
                </c:pt>
                <c:pt idx="761">
                  <c:v>6.3264999999999997E-3</c:v>
                </c:pt>
                <c:pt idx="762">
                  <c:v>6.3369999999999998E-3</c:v>
                </c:pt>
                <c:pt idx="763">
                  <c:v>6.3534999999999998E-3</c:v>
                </c:pt>
                <c:pt idx="764">
                  <c:v>6.3645000000000004E-3</c:v>
                </c:pt>
                <c:pt idx="765">
                  <c:v>6.378E-3</c:v>
                </c:pt>
                <c:pt idx="766">
                  <c:v>6.3804999999999999E-3</c:v>
                </c:pt>
                <c:pt idx="767">
                  <c:v>6.3835000000000003E-3</c:v>
                </c:pt>
                <c:pt idx="768">
                  <c:v>6.3969999999999999E-3</c:v>
                </c:pt>
                <c:pt idx="769">
                  <c:v>6.3994999999999998E-3</c:v>
                </c:pt>
                <c:pt idx="770">
                  <c:v>6.4105000000000004E-3</c:v>
                </c:pt>
                <c:pt idx="771">
                  <c:v>6.4159999999999998E-3</c:v>
                </c:pt>
                <c:pt idx="772">
                  <c:v>6.4295000000000003E-3</c:v>
                </c:pt>
                <c:pt idx="773">
                  <c:v>6.4295000000000003E-3</c:v>
                </c:pt>
                <c:pt idx="774">
                  <c:v>6.4374999999999996E-3</c:v>
                </c:pt>
                <c:pt idx="775">
                  <c:v>6.4485000000000002E-3</c:v>
                </c:pt>
                <c:pt idx="776">
                  <c:v>6.4510000000000001E-3</c:v>
                </c:pt>
                <c:pt idx="777">
                  <c:v>6.4675000000000002E-3</c:v>
                </c:pt>
                <c:pt idx="778">
                  <c:v>6.4729999999999996E-3</c:v>
                </c:pt>
                <c:pt idx="779">
                  <c:v>6.4755000000000004E-3</c:v>
                </c:pt>
                <c:pt idx="780">
                  <c:v>6.4834999999999997E-3</c:v>
                </c:pt>
                <c:pt idx="781">
                  <c:v>6.4945000000000003E-3</c:v>
                </c:pt>
                <c:pt idx="782">
                  <c:v>6.4999999999999997E-3</c:v>
                </c:pt>
                <c:pt idx="783">
                  <c:v>6.5160000000000001E-3</c:v>
                </c:pt>
                <c:pt idx="784">
                  <c:v>6.5160000000000001E-3</c:v>
                </c:pt>
                <c:pt idx="785">
                  <c:v>6.5294999999999997E-3</c:v>
                </c:pt>
                <c:pt idx="786">
                  <c:v>6.5405000000000003E-3</c:v>
                </c:pt>
                <c:pt idx="787">
                  <c:v>6.5539999999999999E-3</c:v>
                </c:pt>
                <c:pt idx="788">
                  <c:v>6.5595000000000002E-3</c:v>
                </c:pt>
                <c:pt idx="789">
                  <c:v>6.5624999999999998E-3</c:v>
                </c:pt>
                <c:pt idx="790">
                  <c:v>6.5729999999999998E-3</c:v>
                </c:pt>
                <c:pt idx="791">
                  <c:v>6.5839999999999996E-3</c:v>
                </c:pt>
                <c:pt idx="792">
                  <c:v>6.5894999999999999E-3</c:v>
                </c:pt>
                <c:pt idx="793">
                  <c:v>6.5919999999999998E-3</c:v>
                </c:pt>
                <c:pt idx="794">
                  <c:v>6.6030000000000004E-3</c:v>
                </c:pt>
                <c:pt idx="795">
                  <c:v>6.6109999999999997E-3</c:v>
                </c:pt>
                <c:pt idx="796">
                  <c:v>6.6245000000000002E-3</c:v>
                </c:pt>
                <c:pt idx="797">
                  <c:v>6.6274999999999997E-3</c:v>
                </c:pt>
                <c:pt idx="798">
                  <c:v>6.6410000000000002E-3</c:v>
                </c:pt>
                <c:pt idx="799">
                  <c:v>6.6490000000000004E-3</c:v>
                </c:pt>
                <c:pt idx="800">
                  <c:v>6.6544999999999998E-3</c:v>
                </c:pt>
                <c:pt idx="801">
                  <c:v>6.6544999999999998E-3</c:v>
                </c:pt>
                <c:pt idx="802">
                  <c:v>6.6734999999999997E-3</c:v>
                </c:pt>
                <c:pt idx="803">
                  <c:v>6.679E-3</c:v>
                </c:pt>
                <c:pt idx="804">
                  <c:v>6.6845000000000003E-3</c:v>
                </c:pt>
                <c:pt idx="805">
                  <c:v>6.6924999999999997E-3</c:v>
                </c:pt>
                <c:pt idx="806">
                  <c:v>6.7035000000000003E-3</c:v>
                </c:pt>
                <c:pt idx="807">
                  <c:v>6.7114999999999996E-3</c:v>
                </c:pt>
                <c:pt idx="808">
                  <c:v>6.7169999999999999E-3</c:v>
                </c:pt>
                <c:pt idx="809">
                  <c:v>6.7305000000000004E-3</c:v>
                </c:pt>
                <c:pt idx="810">
                  <c:v>6.7384999999999997E-3</c:v>
                </c:pt>
                <c:pt idx="811">
                  <c:v>6.7464999999999999E-3</c:v>
                </c:pt>
                <c:pt idx="812">
                  <c:v>6.7549999999999997E-3</c:v>
                </c:pt>
                <c:pt idx="813">
                  <c:v>6.7600000000000004E-3</c:v>
                </c:pt>
                <c:pt idx="814">
                  <c:v>6.7710000000000001E-3</c:v>
                </c:pt>
                <c:pt idx="815">
                  <c:v>6.7819999999999998E-3</c:v>
                </c:pt>
                <c:pt idx="816">
                  <c:v>6.7875000000000001E-3</c:v>
                </c:pt>
                <c:pt idx="817">
                  <c:v>6.7980000000000002E-3</c:v>
                </c:pt>
                <c:pt idx="818">
                  <c:v>6.8009999999999998E-3</c:v>
                </c:pt>
                <c:pt idx="819">
                  <c:v>6.8145000000000002E-3</c:v>
                </c:pt>
                <c:pt idx="820">
                  <c:v>6.8199999999999997E-3</c:v>
                </c:pt>
                <c:pt idx="821">
                  <c:v>6.8279999999999999E-3</c:v>
                </c:pt>
                <c:pt idx="822">
                  <c:v>6.8279999999999999E-3</c:v>
                </c:pt>
                <c:pt idx="823">
                  <c:v>6.8415000000000004E-3</c:v>
                </c:pt>
                <c:pt idx="824">
                  <c:v>6.855E-3</c:v>
                </c:pt>
                <c:pt idx="825">
                  <c:v>6.8580000000000004E-3</c:v>
                </c:pt>
                <c:pt idx="826">
                  <c:v>6.8684999999999996E-3</c:v>
                </c:pt>
                <c:pt idx="827">
                  <c:v>6.8715E-3</c:v>
                </c:pt>
                <c:pt idx="828">
                  <c:v>6.8849999999999996E-3</c:v>
                </c:pt>
                <c:pt idx="829">
                  <c:v>6.8929999999999998E-3</c:v>
                </c:pt>
                <c:pt idx="830">
                  <c:v>6.9065000000000003E-3</c:v>
                </c:pt>
                <c:pt idx="831">
                  <c:v>6.9094999999999998E-3</c:v>
                </c:pt>
                <c:pt idx="832">
                  <c:v>6.9199999999999999E-3</c:v>
                </c:pt>
                <c:pt idx="833">
                  <c:v>6.9284999999999998E-3</c:v>
                </c:pt>
                <c:pt idx="834">
                  <c:v>6.9284999999999998E-3</c:v>
                </c:pt>
                <c:pt idx="835">
                  <c:v>6.9420000000000003E-3</c:v>
                </c:pt>
                <c:pt idx="836">
                  <c:v>6.9499999999999996E-3</c:v>
                </c:pt>
                <c:pt idx="837">
                  <c:v>6.9635000000000001E-3</c:v>
                </c:pt>
                <c:pt idx="838">
                  <c:v>6.9664999999999996E-3</c:v>
                </c:pt>
                <c:pt idx="839">
                  <c:v>6.9769999999999997E-3</c:v>
                </c:pt>
                <c:pt idx="840">
                  <c:v>6.9880000000000003E-3</c:v>
                </c:pt>
                <c:pt idx="841">
                  <c:v>6.9934999999999997E-3</c:v>
                </c:pt>
                <c:pt idx="842">
                  <c:v>7.0045000000000003E-3</c:v>
                </c:pt>
                <c:pt idx="843">
                  <c:v>7.0095000000000001E-3</c:v>
                </c:pt>
                <c:pt idx="844">
                  <c:v>7.0235000000000002E-3</c:v>
                </c:pt>
                <c:pt idx="845">
                  <c:v>7.0204999999999998E-3</c:v>
                </c:pt>
                <c:pt idx="846">
                  <c:v>7.0340000000000003E-3</c:v>
                </c:pt>
                <c:pt idx="847">
                  <c:v>7.0369999999999999E-3</c:v>
                </c:pt>
                <c:pt idx="848">
                  <c:v>7.0559999999999998E-3</c:v>
                </c:pt>
                <c:pt idx="849">
                  <c:v>7.064E-3</c:v>
                </c:pt>
                <c:pt idx="850">
                  <c:v>7.0720000000000002E-3</c:v>
                </c:pt>
                <c:pt idx="851">
                  <c:v>7.0829999999999999E-3</c:v>
                </c:pt>
                <c:pt idx="852">
                  <c:v>7.0854999999999998E-3</c:v>
                </c:pt>
                <c:pt idx="853">
                  <c:v>7.0965000000000004E-3</c:v>
                </c:pt>
                <c:pt idx="854">
                  <c:v>7.1019999999999998E-3</c:v>
                </c:pt>
                <c:pt idx="855">
                  <c:v>7.1180000000000002E-3</c:v>
                </c:pt>
                <c:pt idx="856">
                  <c:v>7.1234999999999996E-3</c:v>
                </c:pt>
                <c:pt idx="857">
                  <c:v>7.1345000000000002E-3</c:v>
                </c:pt>
                <c:pt idx="858">
                  <c:v>7.1370000000000001E-3</c:v>
                </c:pt>
                <c:pt idx="859">
                  <c:v>7.1399999999999996E-3</c:v>
                </c:pt>
                <c:pt idx="860">
                  <c:v>7.1535000000000001E-3</c:v>
                </c:pt>
                <c:pt idx="861">
                  <c:v>7.156E-3</c:v>
                </c:pt>
                <c:pt idx="862">
                  <c:v>7.1644999999999999E-3</c:v>
                </c:pt>
                <c:pt idx="863">
                  <c:v>6.9610000000000002E-3</c:v>
                </c:pt>
                <c:pt idx="864">
                  <c:v>6.9340000000000001E-3</c:v>
                </c:pt>
                <c:pt idx="865">
                  <c:v>6.9744999999999998E-3</c:v>
                </c:pt>
                <c:pt idx="866">
                  <c:v>6.9880000000000003E-3</c:v>
                </c:pt>
                <c:pt idx="867">
                  <c:v>7.0340000000000003E-3</c:v>
                </c:pt>
                <c:pt idx="868">
                  <c:v>7.045E-3</c:v>
                </c:pt>
                <c:pt idx="869">
                  <c:v>7.0829999999999999E-3</c:v>
                </c:pt>
                <c:pt idx="870">
                  <c:v>7.0965000000000004E-3</c:v>
                </c:pt>
                <c:pt idx="871">
                  <c:v>7.1180000000000002E-3</c:v>
                </c:pt>
                <c:pt idx="872">
                  <c:v>7.1425000000000004E-3</c:v>
                </c:pt>
                <c:pt idx="873">
                  <c:v>7.1535000000000001E-3</c:v>
                </c:pt>
                <c:pt idx="874">
                  <c:v>7.175E-3</c:v>
                </c:pt>
                <c:pt idx="875">
                  <c:v>7.1915E-3</c:v>
                </c:pt>
                <c:pt idx="876">
                  <c:v>7.2075000000000004E-3</c:v>
                </c:pt>
                <c:pt idx="877">
                  <c:v>7.2129999999999998E-3</c:v>
                </c:pt>
                <c:pt idx="878">
                  <c:v>7.2350000000000001E-3</c:v>
                </c:pt>
                <c:pt idx="879">
                  <c:v>7.2484999999999997E-3</c:v>
                </c:pt>
                <c:pt idx="880">
                  <c:v>7.2645000000000001E-3</c:v>
                </c:pt>
                <c:pt idx="881">
                  <c:v>7.2779999999999997E-3</c:v>
                </c:pt>
                <c:pt idx="882">
                  <c:v>7.2944999999999998E-3</c:v>
                </c:pt>
                <c:pt idx="883">
                  <c:v>7.3055000000000004E-3</c:v>
                </c:pt>
                <c:pt idx="884">
                  <c:v>7.319E-3</c:v>
                </c:pt>
                <c:pt idx="885">
                  <c:v>7.3214999999999999E-3</c:v>
                </c:pt>
                <c:pt idx="886">
                  <c:v>7.3350000000000004E-3</c:v>
                </c:pt>
                <c:pt idx="887">
                  <c:v>7.3435000000000002E-3</c:v>
                </c:pt>
                <c:pt idx="888">
                  <c:v>7.3569999999999998E-3</c:v>
                </c:pt>
                <c:pt idx="889">
                  <c:v>7.3619999999999996E-3</c:v>
                </c:pt>
                <c:pt idx="890">
                  <c:v>7.3784999999999996E-3</c:v>
                </c:pt>
                <c:pt idx="891">
                  <c:v>7.3864999999999998E-3</c:v>
                </c:pt>
                <c:pt idx="892">
                  <c:v>7.4000000000000003E-3</c:v>
                </c:pt>
                <c:pt idx="893">
                  <c:v>7.4110000000000001E-3</c:v>
                </c:pt>
                <c:pt idx="894">
                  <c:v>7.4165000000000003E-3</c:v>
                </c:pt>
                <c:pt idx="895">
                  <c:v>7.43E-3</c:v>
                </c:pt>
                <c:pt idx="896">
                  <c:v>7.4380000000000002E-3</c:v>
                </c:pt>
                <c:pt idx="897">
                  <c:v>7.4514999999999998E-3</c:v>
                </c:pt>
                <c:pt idx="898">
                  <c:v>7.4625000000000004E-3</c:v>
                </c:pt>
                <c:pt idx="899">
                  <c:v>7.4654999999999999E-3</c:v>
                </c:pt>
                <c:pt idx="900">
                  <c:v>7.4790000000000004E-3</c:v>
                </c:pt>
                <c:pt idx="901">
                  <c:v>7.4869999999999997E-3</c:v>
                </c:pt>
                <c:pt idx="902">
                  <c:v>7.4980000000000003E-3</c:v>
                </c:pt>
                <c:pt idx="903">
                  <c:v>7.5059999999999997E-3</c:v>
                </c:pt>
                <c:pt idx="904">
                  <c:v>7.5139999999999998E-3</c:v>
                </c:pt>
                <c:pt idx="905">
                  <c:v>7.5249999999999996E-3</c:v>
                </c:pt>
                <c:pt idx="906">
                  <c:v>7.5304999999999999E-3</c:v>
                </c:pt>
                <c:pt idx="907">
                  <c:v>7.5440000000000004E-3</c:v>
                </c:pt>
                <c:pt idx="908">
                  <c:v>7.5494999999999998E-3</c:v>
                </c:pt>
                <c:pt idx="909">
                  <c:v>7.5630000000000003E-3</c:v>
                </c:pt>
                <c:pt idx="910">
                  <c:v>7.5655000000000002E-3</c:v>
                </c:pt>
                <c:pt idx="911">
                  <c:v>7.5789999999999998E-3</c:v>
                </c:pt>
                <c:pt idx="912">
                  <c:v>7.5764999999999999E-3</c:v>
                </c:pt>
                <c:pt idx="913">
                  <c:v>7.5925000000000003E-3</c:v>
                </c:pt>
                <c:pt idx="914">
                  <c:v>7.5954999999999998E-3</c:v>
                </c:pt>
                <c:pt idx="915">
                  <c:v>7.6169999999999996E-3</c:v>
                </c:pt>
                <c:pt idx="916">
                  <c:v>7.62E-3</c:v>
                </c:pt>
                <c:pt idx="917">
                  <c:v>7.6334999999999997E-3</c:v>
                </c:pt>
                <c:pt idx="918">
                  <c:v>7.6360000000000004E-3</c:v>
                </c:pt>
                <c:pt idx="919">
                  <c:v>7.6495E-3</c:v>
                </c:pt>
                <c:pt idx="920">
                  <c:v>7.6604999999999998E-3</c:v>
                </c:pt>
                <c:pt idx="921">
                  <c:v>7.6604999999999998E-3</c:v>
                </c:pt>
                <c:pt idx="922">
                  <c:v>7.6715000000000004E-3</c:v>
                </c:pt>
                <c:pt idx="923">
                  <c:v>7.685E-3</c:v>
                </c:pt>
                <c:pt idx="924">
                  <c:v>7.6905000000000003E-3</c:v>
                </c:pt>
                <c:pt idx="925">
                  <c:v>7.6984999999999996E-3</c:v>
                </c:pt>
                <c:pt idx="926">
                  <c:v>7.7039999999999999E-3</c:v>
                </c:pt>
                <c:pt idx="927">
                  <c:v>7.7149999999999996E-3</c:v>
                </c:pt>
                <c:pt idx="928">
                  <c:v>7.7200000000000003E-3</c:v>
                </c:pt>
                <c:pt idx="929">
                  <c:v>7.7340000000000004E-3</c:v>
                </c:pt>
                <c:pt idx="930">
                  <c:v>7.7419999999999998E-3</c:v>
                </c:pt>
                <c:pt idx="931">
                  <c:v>7.7444999999999996E-3</c:v>
                </c:pt>
                <c:pt idx="932">
                  <c:v>7.7524999999999998E-3</c:v>
                </c:pt>
                <c:pt idx="933">
                  <c:v>7.7634999999999996E-3</c:v>
                </c:pt>
                <c:pt idx="934">
                  <c:v>7.7714999999999998E-3</c:v>
                </c:pt>
                <c:pt idx="935">
                  <c:v>7.7799999999999996E-3</c:v>
                </c:pt>
                <c:pt idx="936">
                  <c:v>7.7904999999999997E-3</c:v>
                </c:pt>
                <c:pt idx="937">
                  <c:v>7.7990000000000004E-3</c:v>
                </c:pt>
                <c:pt idx="938">
                  <c:v>7.8044999999999998E-3</c:v>
                </c:pt>
                <c:pt idx="939">
                  <c:v>7.8125E-3</c:v>
                </c:pt>
                <c:pt idx="940">
                  <c:v>7.8259999999999996E-3</c:v>
                </c:pt>
                <c:pt idx="941">
                  <c:v>7.8314999999999999E-3</c:v>
                </c:pt>
                <c:pt idx="942">
                  <c:v>7.8449999999999995E-3</c:v>
                </c:pt>
                <c:pt idx="943">
                  <c:v>7.8475000000000003E-3</c:v>
                </c:pt>
                <c:pt idx="944">
                  <c:v>7.8504999999999998E-3</c:v>
                </c:pt>
                <c:pt idx="945">
                  <c:v>7.8584999999999992E-3</c:v>
                </c:pt>
                <c:pt idx="946">
                  <c:v>7.8609999999999999E-3</c:v>
                </c:pt>
                <c:pt idx="947">
                  <c:v>7.8775000000000008E-3</c:v>
                </c:pt>
                <c:pt idx="948">
                  <c:v>7.8855000000000001E-3</c:v>
                </c:pt>
                <c:pt idx="949">
                  <c:v>7.8965000000000007E-3</c:v>
                </c:pt>
                <c:pt idx="950">
                  <c:v>7.8989999999999998E-3</c:v>
                </c:pt>
                <c:pt idx="951">
                  <c:v>7.9124999999999994E-3</c:v>
                </c:pt>
                <c:pt idx="952">
                  <c:v>7.9155000000000007E-3</c:v>
                </c:pt>
                <c:pt idx="953">
                  <c:v>7.9345000000000006E-3</c:v>
                </c:pt>
                <c:pt idx="954">
                  <c:v>7.9369999999999996E-3</c:v>
                </c:pt>
                <c:pt idx="955">
                  <c:v>7.9424999999999999E-3</c:v>
                </c:pt>
                <c:pt idx="956">
                  <c:v>7.9590000000000008E-3</c:v>
                </c:pt>
                <c:pt idx="957">
                  <c:v>7.9614999999999998E-3</c:v>
                </c:pt>
                <c:pt idx="958">
                  <c:v>7.9804999999999997E-3</c:v>
                </c:pt>
                <c:pt idx="959">
                  <c:v>7.9749999999999995E-3</c:v>
                </c:pt>
                <c:pt idx="960">
                  <c:v>7.9885000000000008E-3</c:v>
                </c:pt>
                <c:pt idx="961">
                  <c:v>7.9970000000000006E-3</c:v>
                </c:pt>
                <c:pt idx="962">
                  <c:v>8.0129999999999993E-3</c:v>
                </c:pt>
                <c:pt idx="963">
                  <c:v>8.0184999999999996E-3</c:v>
                </c:pt>
                <c:pt idx="964">
                  <c:v>8.0239999999999999E-3</c:v>
                </c:pt>
                <c:pt idx="965">
                  <c:v>8.0295000000000002E-3</c:v>
                </c:pt>
                <c:pt idx="966">
                  <c:v>8.0455000000000006E-3</c:v>
                </c:pt>
                <c:pt idx="967">
                  <c:v>8.0510000000000009E-3</c:v>
                </c:pt>
                <c:pt idx="968">
                  <c:v>8.0645000000000005E-3</c:v>
                </c:pt>
                <c:pt idx="969">
                  <c:v>8.0645000000000005E-3</c:v>
                </c:pt>
                <c:pt idx="970">
                  <c:v>8.0780000000000001E-3</c:v>
                </c:pt>
                <c:pt idx="971">
                  <c:v>8.0809999999999996E-3</c:v>
                </c:pt>
                <c:pt idx="972">
                  <c:v>8.097E-3</c:v>
                </c:pt>
                <c:pt idx="973">
                  <c:v>8.0944999999999993E-3</c:v>
                </c:pt>
                <c:pt idx="974">
                  <c:v>8.1104999999999997E-3</c:v>
                </c:pt>
                <c:pt idx="975">
                  <c:v>8.1104999999999997E-3</c:v>
                </c:pt>
                <c:pt idx="976">
                  <c:v>8.1270000000000005E-3</c:v>
                </c:pt>
                <c:pt idx="977">
                  <c:v>8.1294999999999996E-3</c:v>
                </c:pt>
                <c:pt idx="978">
                  <c:v>8.1405000000000002E-3</c:v>
                </c:pt>
                <c:pt idx="979">
                  <c:v>8.1484999999999995E-3</c:v>
                </c:pt>
                <c:pt idx="980">
                  <c:v>8.1569999999999993E-3</c:v>
                </c:pt>
                <c:pt idx="981">
                  <c:v>8.1674999999999994E-3</c:v>
                </c:pt>
                <c:pt idx="982">
                  <c:v>8.1759999999999992E-3</c:v>
                </c:pt>
                <c:pt idx="983">
                  <c:v>8.1810000000000008E-3</c:v>
                </c:pt>
                <c:pt idx="984">
                  <c:v>8.1864999999999993E-3</c:v>
                </c:pt>
                <c:pt idx="985">
                  <c:v>8.1919999999999996E-3</c:v>
                </c:pt>
                <c:pt idx="986">
                  <c:v>8.2085000000000005E-3</c:v>
                </c:pt>
                <c:pt idx="987">
                  <c:v>8.2109999999999995E-3</c:v>
                </c:pt>
                <c:pt idx="988">
                  <c:v>8.2299999999999995E-3</c:v>
                </c:pt>
                <c:pt idx="989">
                  <c:v>8.2275000000000004E-3</c:v>
                </c:pt>
                <c:pt idx="990">
                  <c:v>8.2380000000000005E-3</c:v>
                </c:pt>
                <c:pt idx="991">
                  <c:v>8.2489999999999994E-3</c:v>
                </c:pt>
                <c:pt idx="992">
                  <c:v>8.2570000000000005E-3</c:v>
                </c:pt>
                <c:pt idx="993">
                  <c:v>8.2570000000000005E-3</c:v>
                </c:pt>
                <c:pt idx="994">
                  <c:v>8.2705000000000001E-3</c:v>
                </c:pt>
                <c:pt idx="995">
                  <c:v>8.2815000000000007E-3</c:v>
                </c:pt>
                <c:pt idx="996">
                  <c:v>8.2895E-3</c:v>
                </c:pt>
                <c:pt idx="997">
                  <c:v>8.3005000000000006E-3</c:v>
                </c:pt>
                <c:pt idx="998">
                  <c:v>8.3059999999999991E-3</c:v>
                </c:pt>
                <c:pt idx="999">
                  <c:v>8.3140000000000002E-3</c:v>
                </c:pt>
                <c:pt idx="1000">
                  <c:v>8.3169999999999997E-3</c:v>
                </c:pt>
                <c:pt idx="1001">
                  <c:v>8.3385000000000004E-3</c:v>
                </c:pt>
                <c:pt idx="1002">
                  <c:v>8.3409999999999995E-3</c:v>
                </c:pt>
                <c:pt idx="1003">
                  <c:v>8.352E-3</c:v>
                </c:pt>
                <c:pt idx="1004">
                  <c:v>8.3630000000000006E-3</c:v>
                </c:pt>
                <c:pt idx="1005">
                  <c:v>8.3630000000000006E-3</c:v>
                </c:pt>
                <c:pt idx="1006">
                  <c:v>8.3654999999999997E-3</c:v>
                </c:pt>
                <c:pt idx="1007">
                  <c:v>8.3820000000000006E-3</c:v>
                </c:pt>
                <c:pt idx="1008">
                  <c:v>8.3899999999999999E-3</c:v>
                </c:pt>
                <c:pt idx="1009">
                  <c:v>8.3979999999999992E-3</c:v>
                </c:pt>
                <c:pt idx="1010">
                  <c:v>8.4034999999999995E-3</c:v>
                </c:pt>
                <c:pt idx="1011">
                  <c:v>8.4200000000000004E-3</c:v>
                </c:pt>
                <c:pt idx="1012">
                  <c:v>8.4200000000000004E-3</c:v>
                </c:pt>
                <c:pt idx="1013">
                  <c:v>8.4305000000000005E-3</c:v>
                </c:pt>
                <c:pt idx="1014">
                  <c:v>8.4335E-3</c:v>
                </c:pt>
                <c:pt idx="1015">
                  <c:v>8.4495000000000004E-3</c:v>
                </c:pt>
                <c:pt idx="1016">
                  <c:v>8.4524999999999999E-3</c:v>
                </c:pt>
                <c:pt idx="1017">
                  <c:v>8.4659999999999996E-3</c:v>
                </c:pt>
                <c:pt idx="1018">
                  <c:v>8.4685000000000003E-3</c:v>
                </c:pt>
                <c:pt idx="1019">
                  <c:v>8.4794999999999992E-3</c:v>
                </c:pt>
                <c:pt idx="1020">
                  <c:v>8.4875000000000003E-3</c:v>
                </c:pt>
                <c:pt idx="1021">
                  <c:v>8.5009999999999999E-3</c:v>
                </c:pt>
                <c:pt idx="1022">
                  <c:v>8.5094999999999997E-3</c:v>
                </c:pt>
                <c:pt idx="1023">
                  <c:v>8.5229999999999993E-3</c:v>
                </c:pt>
                <c:pt idx="1024">
                  <c:v>8.5284999999999996E-3</c:v>
                </c:pt>
                <c:pt idx="1025">
                  <c:v>8.5389999999999997E-3</c:v>
                </c:pt>
                <c:pt idx="1026">
                  <c:v>8.5445E-3</c:v>
                </c:pt>
                <c:pt idx="1027">
                  <c:v>8.5609999999999992E-3</c:v>
                </c:pt>
                <c:pt idx="1028">
                  <c:v>8.5609999999999992E-3</c:v>
                </c:pt>
                <c:pt idx="1029">
                  <c:v>8.5745000000000005E-3</c:v>
                </c:pt>
                <c:pt idx="1030">
                  <c:v>8.5769999999999996E-3</c:v>
                </c:pt>
                <c:pt idx="1031">
                  <c:v>8.5904999999999992E-3</c:v>
                </c:pt>
                <c:pt idx="1032">
                  <c:v>8.5959999999999995E-3</c:v>
                </c:pt>
                <c:pt idx="1033">
                  <c:v>8.6125000000000004E-3</c:v>
                </c:pt>
                <c:pt idx="1034">
                  <c:v>8.6040000000000005E-3</c:v>
                </c:pt>
                <c:pt idx="1035">
                  <c:v>8.6230000000000005E-3</c:v>
                </c:pt>
                <c:pt idx="1036">
                  <c:v>8.6230000000000005E-3</c:v>
                </c:pt>
                <c:pt idx="1037">
                  <c:v>8.6339999999999993E-3</c:v>
                </c:pt>
                <c:pt idx="1038">
                  <c:v>8.6420000000000004E-3</c:v>
                </c:pt>
                <c:pt idx="1039">
                  <c:v>8.6529999999999992E-3</c:v>
                </c:pt>
                <c:pt idx="1040">
                  <c:v>8.6584999999999995E-3</c:v>
                </c:pt>
                <c:pt idx="1041">
                  <c:v>8.6665000000000006E-3</c:v>
                </c:pt>
                <c:pt idx="1042">
                  <c:v>8.6719999999999992E-3</c:v>
                </c:pt>
                <c:pt idx="1043">
                  <c:v>8.6855000000000005E-3</c:v>
                </c:pt>
                <c:pt idx="1044">
                  <c:v>8.6964999999999994E-3</c:v>
                </c:pt>
                <c:pt idx="1045">
                  <c:v>8.6964999999999994E-3</c:v>
                </c:pt>
                <c:pt idx="1046">
                  <c:v>8.7124999999999998E-3</c:v>
                </c:pt>
                <c:pt idx="1047">
                  <c:v>8.7209999999999996E-3</c:v>
                </c:pt>
                <c:pt idx="1048">
                  <c:v>8.7290000000000006E-3</c:v>
                </c:pt>
                <c:pt idx="1049">
                  <c:v>8.737E-3</c:v>
                </c:pt>
                <c:pt idx="1050">
                  <c:v>8.7425000000000003E-3</c:v>
                </c:pt>
                <c:pt idx="1051">
                  <c:v>8.7504999999999996E-3</c:v>
                </c:pt>
                <c:pt idx="1052">
                  <c:v>8.7535000000000009E-3</c:v>
                </c:pt>
                <c:pt idx="1053">
                  <c:v>8.7670000000000005E-3</c:v>
                </c:pt>
                <c:pt idx="1054">
                  <c:v>8.7805000000000001E-3</c:v>
                </c:pt>
                <c:pt idx="1055">
                  <c:v>8.7829999999999991E-3</c:v>
                </c:pt>
                <c:pt idx="1056">
                  <c:v>8.7939999999999997E-3</c:v>
                </c:pt>
                <c:pt idx="1057">
                  <c:v>8.7995E-3</c:v>
                </c:pt>
                <c:pt idx="1058">
                  <c:v>8.8155000000000004E-3</c:v>
                </c:pt>
                <c:pt idx="1059">
                  <c:v>8.8155000000000004E-3</c:v>
                </c:pt>
                <c:pt idx="1060">
                  <c:v>8.8295000000000005E-3</c:v>
                </c:pt>
                <c:pt idx="1061">
                  <c:v>8.8400000000000006E-3</c:v>
                </c:pt>
                <c:pt idx="1062">
                  <c:v>8.8400000000000006E-3</c:v>
                </c:pt>
                <c:pt idx="1063">
                  <c:v>8.8535000000000003E-3</c:v>
                </c:pt>
                <c:pt idx="1064">
                  <c:v>8.8564999999999998E-3</c:v>
                </c:pt>
                <c:pt idx="1065">
                  <c:v>8.8725000000000002E-3</c:v>
                </c:pt>
                <c:pt idx="1066">
                  <c:v>8.8725000000000002E-3</c:v>
                </c:pt>
                <c:pt idx="1067">
                  <c:v>8.8865000000000003E-3</c:v>
                </c:pt>
                <c:pt idx="1068">
                  <c:v>8.8915000000000001E-3</c:v>
                </c:pt>
                <c:pt idx="1069">
                  <c:v>8.8999999999999999E-3</c:v>
                </c:pt>
                <c:pt idx="1070">
                  <c:v>8.9105E-3</c:v>
                </c:pt>
                <c:pt idx="1071">
                  <c:v>8.9105E-3</c:v>
                </c:pt>
                <c:pt idx="1072">
                  <c:v>8.9215000000000006E-3</c:v>
                </c:pt>
                <c:pt idx="1073">
                  <c:v>8.9269999999999992E-3</c:v>
                </c:pt>
                <c:pt idx="1074">
                  <c:v>8.9429999999999996E-3</c:v>
                </c:pt>
                <c:pt idx="1075">
                  <c:v>8.9484999999999999E-3</c:v>
                </c:pt>
                <c:pt idx="1076">
                  <c:v>8.9595000000000004E-3</c:v>
                </c:pt>
                <c:pt idx="1077">
                  <c:v>8.9704999999999993E-3</c:v>
                </c:pt>
                <c:pt idx="1078">
                  <c:v>8.9674999999999998E-3</c:v>
                </c:pt>
                <c:pt idx="1079">
                  <c:v>8.9840000000000007E-3</c:v>
                </c:pt>
                <c:pt idx="1080">
                  <c:v>8.9840000000000007E-3</c:v>
                </c:pt>
                <c:pt idx="1081">
                  <c:v>8.9975000000000003E-3</c:v>
                </c:pt>
                <c:pt idx="1082">
                  <c:v>9.0030000000000006E-3</c:v>
                </c:pt>
                <c:pt idx="1083">
                  <c:v>9.0135000000000007E-3</c:v>
                </c:pt>
                <c:pt idx="1084">
                  <c:v>9.0220000000000005E-3</c:v>
                </c:pt>
                <c:pt idx="1085">
                  <c:v>9.0325000000000006E-3</c:v>
                </c:pt>
                <c:pt idx="1086">
                  <c:v>9.0410000000000004E-3</c:v>
                </c:pt>
                <c:pt idx="1087">
                  <c:v>9.0489999999999998E-3</c:v>
                </c:pt>
                <c:pt idx="1088">
                  <c:v>9.0600000000000003E-3</c:v>
                </c:pt>
                <c:pt idx="1089">
                  <c:v>9.0705000000000004E-3</c:v>
                </c:pt>
                <c:pt idx="1090">
                  <c:v>9.0814999999999993E-3</c:v>
                </c:pt>
                <c:pt idx="1091">
                  <c:v>9.0869999999999996E-3</c:v>
                </c:pt>
                <c:pt idx="1092">
                  <c:v>9.0924999999999999E-3</c:v>
                </c:pt>
                <c:pt idx="1093">
                  <c:v>9.1059999999999995E-3</c:v>
                </c:pt>
                <c:pt idx="1094">
                  <c:v>9.1059999999999995E-3</c:v>
                </c:pt>
                <c:pt idx="1095">
                  <c:v>9.1170000000000001E-3</c:v>
                </c:pt>
                <c:pt idx="1096">
                  <c:v>9.1219999999999999E-3</c:v>
                </c:pt>
                <c:pt idx="1097">
                  <c:v>9.1385000000000008E-3</c:v>
                </c:pt>
                <c:pt idx="1098">
                  <c:v>9.1409999999999998E-3</c:v>
                </c:pt>
                <c:pt idx="1099">
                  <c:v>9.1465000000000001E-3</c:v>
                </c:pt>
                <c:pt idx="1100">
                  <c:v>9.1575000000000007E-3</c:v>
                </c:pt>
                <c:pt idx="1101">
                  <c:v>9.1655E-3</c:v>
                </c:pt>
                <c:pt idx="1102">
                  <c:v>9.1789999999999997E-3</c:v>
                </c:pt>
                <c:pt idx="1103">
                  <c:v>9.1819999999999992E-3</c:v>
                </c:pt>
                <c:pt idx="1104">
                  <c:v>9.1924999999999993E-3</c:v>
                </c:pt>
                <c:pt idx="1105">
                  <c:v>9.2010000000000008E-3</c:v>
                </c:pt>
                <c:pt idx="1106">
                  <c:v>9.2060000000000006E-3</c:v>
                </c:pt>
                <c:pt idx="1107">
                  <c:v>9.2200000000000008E-3</c:v>
                </c:pt>
                <c:pt idx="1108">
                  <c:v>9.2224999999999998E-3</c:v>
                </c:pt>
                <c:pt idx="1109">
                  <c:v>9.2335000000000004E-3</c:v>
                </c:pt>
                <c:pt idx="1110">
                  <c:v>9.2359999999999994E-3</c:v>
                </c:pt>
                <c:pt idx="1111">
                  <c:v>9.2495000000000008E-3</c:v>
                </c:pt>
                <c:pt idx="1112">
                  <c:v>9.2630000000000004E-3</c:v>
                </c:pt>
                <c:pt idx="1113">
                  <c:v>9.2659999999999999E-3</c:v>
                </c:pt>
                <c:pt idx="1114">
                  <c:v>9.2794999999999996E-3</c:v>
                </c:pt>
                <c:pt idx="1115">
                  <c:v>9.2875000000000006E-3</c:v>
                </c:pt>
                <c:pt idx="1116">
                  <c:v>9.2954999999999999E-3</c:v>
                </c:pt>
                <c:pt idx="1117">
                  <c:v>9.3039999999999998E-3</c:v>
                </c:pt>
                <c:pt idx="1118">
                  <c:v>9.3065000000000005E-3</c:v>
                </c:pt>
                <c:pt idx="1119">
                  <c:v>9.3255000000000005E-3</c:v>
                </c:pt>
                <c:pt idx="1120">
                  <c:v>9.3255000000000005E-3</c:v>
                </c:pt>
                <c:pt idx="1121">
                  <c:v>9.3419999999999996E-3</c:v>
                </c:pt>
                <c:pt idx="1122">
                  <c:v>9.3474999999999999E-3</c:v>
                </c:pt>
                <c:pt idx="1123">
                  <c:v>9.3554999999999992E-3</c:v>
                </c:pt>
                <c:pt idx="1124">
                  <c:v>9.3690000000000006E-3</c:v>
                </c:pt>
                <c:pt idx="1125">
                  <c:v>9.3769999999999999E-3</c:v>
                </c:pt>
                <c:pt idx="1126">
                  <c:v>9.3825000000000002E-3</c:v>
                </c:pt>
                <c:pt idx="1127">
                  <c:v>9.3880000000000005E-3</c:v>
                </c:pt>
                <c:pt idx="1128">
                  <c:v>9.3959999999999998E-3</c:v>
                </c:pt>
                <c:pt idx="1129">
                  <c:v>9.4094999999999995E-3</c:v>
                </c:pt>
                <c:pt idx="1130">
                  <c:v>9.4125000000000007E-3</c:v>
                </c:pt>
                <c:pt idx="1131">
                  <c:v>9.4205000000000001E-3</c:v>
                </c:pt>
                <c:pt idx="1132">
                  <c:v>9.4365000000000004E-3</c:v>
                </c:pt>
                <c:pt idx="1133">
                  <c:v>9.4365000000000004E-3</c:v>
                </c:pt>
                <c:pt idx="1134">
                  <c:v>9.4474999999999993E-3</c:v>
                </c:pt>
                <c:pt idx="1135">
                  <c:v>9.4529999999999996E-3</c:v>
                </c:pt>
                <c:pt idx="1136">
                  <c:v>9.4640000000000002E-3</c:v>
                </c:pt>
                <c:pt idx="1137">
                  <c:v>9.4695000000000005E-3</c:v>
                </c:pt>
                <c:pt idx="1138">
                  <c:v>9.4719999999999995E-3</c:v>
                </c:pt>
                <c:pt idx="1139">
                  <c:v>9.4935000000000002E-3</c:v>
                </c:pt>
                <c:pt idx="1140">
                  <c:v>9.4935000000000002E-3</c:v>
                </c:pt>
                <c:pt idx="1141">
                  <c:v>9.502E-3</c:v>
                </c:pt>
                <c:pt idx="1142">
                  <c:v>9.5125000000000001E-3</c:v>
                </c:pt>
                <c:pt idx="1143">
                  <c:v>9.5180000000000004E-3</c:v>
                </c:pt>
                <c:pt idx="1144">
                  <c:v>9.5235000000000007E-3</c:v>
                </c:pt>
                <c:pt idx="1145">
                  <c:v>9.5344999999999996E-3</c:v>
                </c:pt>
                <c:pt idx="1146">
                  <c:v>9.5399999999999999E-3</c:v>
                </c:pt>
                <c:pt idx="1147">
                  <c:v>9.5449999999999997E-3</c:v>
                </c:pt>
                <c:pt idx="1148">
                  <c:v>9.5589999999999998E-3</c:v>
                </c:pt>
                <c:pt idx="1149">
                  <c:v>9.5615000000000006E-3</c:v>
                </c:pt>
                <c:pt idx="1150">
                  <c:v>9.5750000000000002E-3</c:v>
                </c:pt>
                <c:pt idx="1151">
                  <c:v>9.5829999999999995E-3</c:v>
                </c:pt>
                <c:pt idx="1152">
                  <c:v>9.5940000000000001E-3</c:v>
                </c:pt>
                <c:pt idx="1153">
                  <c:v>9.6019999999999994E-3</c:v>
                </c:pt>
                <c:pt idx="1154">
                  <c:v>9.6074999999999997E-3</c:v>
                </c:pt>
                <c:pt idx="1155">
                  <c:v>9.6209999999999993E-3</c:v>
                </c:pt>
                <c:pt idx="1156">
                  <c:v>9.6209999999999993E-3</c:v>
                </c:pt>
                <c:pt idx="1157">
                  <c:v>9.6430000000000005E-3</c:v>
                </c:pt>
                <c:pt idx="1158">
                  <c:v>9.6430000000000005E-3</c:v>
                </c:pt>
                <c:pt idx="1159">
                  <c:v>9.6589999999999992E-3</c:v>
                </c:pt>
                <c:pt idx="1160">
                  <c:v>9.6535000000000006E-3</c:v>
                </c:pt>
                <c:pt idx="1161">
                  <c:v>9.6699999999999998E-3</c:v>
                </c:pt>
                <c:pt idx="1162">
                  <c:v>9.6725000000000005E-3</c:v>
                </c:pt>
                <c:pt idx="1163">
                  <c:v>9.6834999999999994E-3</c:v>
                </c:pt>
                <c:pt idx="1164">
                  <c:v>9.6889999999999997E-3</c:v>
                </c:pt>
                <c:pt idx="1165">
                  <c:v>9.6970000000000008E-3</c:v>
                </c:pt>
                <c:pt idx="1166">
                  <c:v>9.7079999999999996E-3</c:v>
                </c:pt>
                <c:pt idx="1167">
                  <c:v>9.7134999999999999E-3</c:v>
                </c:pt>
                <c:pt idx="1168">
                  <c:v>9.7269999999999995E-3</c:v>
                </c:pt>
                <c:pt idx="1169">
                  <c:v>9.7374999999999996E-3</c:v>
                </c:pt>
                <c:pt idx="1170">
                  <c:v>9.7404999999999992E-3</c:v>
                </c:pt>
                <c:pt idx="1171">
                  <c:v>9.7514999999999998E-3</c:v>
                </c:pt>
                <c:pt idx="1172">
                  <c:v>9.7595000000000008E-3</c:v>
                </c:pt>
                <c:pt idx="1173">
                  <c:v>9.7649999999999994E-3</c:v>
                </c:pt>
                <c:pt idx="1174">
                  <c:v>9.7754999999999995E-3</c:v>
                </c:pt>
                <c:pt idx="1175">
                  <c:v>9.7839999999999993E-3</c:v>
                </c:pt>
                <c:pt idx="1176">
                  <c:v>9.7920000000000004E-3</c:v>
                </c:pt>
                <c:pt idx="1177">
                  <c:v>9.7975000000000007E-3</c:v>
                </c:pt>
                <c:pt idx="1178">
                  <c:v>9.8110000000000003E-3</c:v>
                </c:pt>
                <c:pt idx="1179">
                  <c:v>9.8134999999999993E-3</c:v>
                </c:pt>
                <c:pt idx="1180">
                  <c:v>9.8300000000000002E-3</c:v>
                </c:pt>
                <c:pt idx="1181">
                  <c:v>9.8355000000000005E-3</c:v>
                </c:pt>
                <c:pt idx="1182">
                  <c:v>9.8460000000000006E-3</c:v>
                </c:pt>
                <c:pt idx="1183">
                  <c:v>9.8490000000000001E-3</c:v>
                </c:pt>
                <c:pt idx="1184">
                  <c:v>9.8600000000000007E-3</c:v>
                </c:pt>
                <c:pt idx="1185">
                  <c:v>9.8759999999999994E-3</c:v>
                </c:pt>
                <c:pt idx="1186">
                  <c:v>9.8759999999999994E-3</c:v>
                </c:pt>
                <c:pt idx="1187">
                  <c:v>9.887E-3</c:v>
                </c:pt>
                <c:pt idx="1188">
                  <c:v>9.887E-3</c:v>
                </c:pt>
                <c:pt idx="1189">
                  <c:v>9.9004999999999996E-3</c:v>
                </c:pt>
                <c:pt idx="1190">
                  <c:v>9.9115000000000002E-3</c:v>
                </c:pt>
                <c:pt idx="1191">
                  <c:v>9.9139999999999992E-3</c:v>
                </c:pt>
                <c:pt idx="1192">
                  <c:v>9.9305000000000001E-3</c:v>
                </c:pt>
                <c:pt idx="1193">
                  <c:v>9.9439999999999997E-3</c:v>
                </c:pt>
                <c:pt idx="1194">
                  <c:v>9.9520000000000008E-3</c:v>
                </c:pt>
                <c:pt idx="1195">
                  <c:v>9.9600000000000001E-3</c:v>
                </c:pt>
                <c:pt idx="1196">
                  <c:v>9.9764999999999993E-3</c:v>
                </c:pt>
                <c:pt idx="1197">
                  <c:v>9.979E-3</c:v>
                </c:pt>
                <c:pt idx="1198">
                  <c:v>1.00035E-2</c:v>
                </c:pt>
                <c:pt idx="1199">
                  <c:v>1.0033500000000001E-2</c:v>
                </c:pt>
                <c:pt idx="1200">
                  <c:v>1.0044000000000001E-2</c:v>
                </c:pt>
                <c:pt idx="1201">
                  <c:v>1.0049499999999999E-2</c:v>
                </c:pt>
                <c:pt idx="1202">
                  <c:v>1.0066E-2</c:v>
                </c:pt>
                <c:pt idx="1203">
                  <c:v>1.00765E-2</c:v>
                </c:pt>
                <c:pt idx="1204">
                  <c:v>1.0090500000000001E-2</c:v>
                </c:pt>
                <c:pt idx="1205">
                  <c:v>9.9249999999999998E-3</c:v>
                </c:pt>
                <c:pt idx="1206">
                  <c:v>9.8490000000000001E-3</c:v>
                </c:pt>
                <c:pt idx="1207">
                  <c:v>9.9354999999999999E-3</c:v>
                </c:pt>
                <c:pt idx="1208">
                  <c:v>1.0014500000000001E-2</c:v>
                </c:pt>
                <c:pt idx="1209">
                  <c:v>9.9600000000000001E-3</c:v>
                </c:pt>
                <c:pt idx="1210">
                  <c:v>1.0005999999999999E-2</c:v>
                </c:pt>
                <c:pt idx="1211">
                  <c:v>1.0074E-2</c:v>
                </c:pt>
                <c:pt idx="1212">
                  <c:v>1.0104E-2</c:v>
                </c:pt>
                <c:pt idx="1213">
                  <c:v>1.0071500000000001E-2</c:v>
                </c:pt>
                <c:pt idx="1214">
                  <c:v>1.0130999999999999E-2</c:v>
                </c:pt>
                <c:pt idx="1215">
                  <c:v>1.0101000000000001E-2</c:v>
                </c:pt>
                <c:pt idx="1216">
                  <c:v>1.0049499999999999E-2</c:v>
                </c:pt>
                <c:pt idx="1217">
                  <c:v>1.0104E-2</c:v>
                </c:pt>
                <c:pt idx="1218">
                  <c:v>1.0128E-2</c:v>
                </c:pt>
                <c:pt idx="1219">
                  <c:v>1.01555E-2</c:v>
                </c:pt>
                <c:pt idx="1220">
                  <c:v>1.0196E-2</c:v>
                </c:pt>
                <c:pt idx="1221">
                  <c:v>1.0215E-2</c:v>
                </c:pt>
                <c:pt idx="1222">
                  <c:v>1.02585E-2</c:v>
                </c:pt>
                <c:pt idx="1223">
                  <c:v>1.0274500000000001E-2</c:v>
                </c:pt>
                <c:pt idx="1224">
                  <c:v>1.031E-2</c:v>
                </c:pt>
                <c:pt idx="1225">
                  <c:v>1.0337000000000001E-2</c:v>
                </c:pt>
                <c:pt idx="1226">
                  <c:v>1.03585E-2</c:v>
                </c:pt>
                <c:pt idx="1227">
                  <c:v>1.0380500000000001E-2</c:v>
                </c:pt>
                <c:pt idx="1228">
                  <c:v>1.0402E-2</c:v>
                </c:pt>
                <c:pt idx="1229">
                  <c:v>1.04265E-2</c:v>
                </c:pt>
                <c:pt idx="1230">
                  <c:v>1.0442999999999999E-2</c:v>
                </c:pt>
                <c:pt idx="1231">
                  <c:v>1.0467000000000001E-2</c:v>
                </c:pt>
                <c:pt idx="1232">
                  <c:v>1.04835E-2</c:v>
                </c:pt>
                <c:pt idx="1233">
                  <c:v>1.0508E-2</c:v>
                </c:pt>
                <c:pt idx="1234">
                  <c:v>1.0527E-2</c:v>
                </c:pt>
                <c:pt idx="1235">
                  <c:v>1.0546E-2</c:v>
                </c:pt>
                <c:pt idx="1236">
                  <c:v>1.0559499999999999E-2</c:v>
                </c:pt>
                <c:pt idx="1237">
                  <c:v>1.05865E-2</c:v>
                </c:pt>
                <c:pt idx="1238">
                  <c:v>1.05945E-2</c:v>
                </c:pt>
                <c:pt idx="1239">
                  <c:v>1.06245E-2</c:v>
                </c:pt>
                <c:pt idx="1240">
                  <c:v>1.06325E-2</c:v>
                </c:pt>
                <c:pt idx="1241">
                  <c:v>1.06515E-2</c:v>
                </c:pt>
                <c:pt idx="1242">
                  <c:v>1.0659500000000001E-2</c:v>
                </c:pt>
                <c:pt idx="1243">
                  <c:v>1.0684000000000001E-2</c:v>
                </c:pt>
                <c:pt idx="1244">
                  <c:v>1.07005E-2</c:v>
                </c:pt>
                <c:pt idx="1245">
                  <c:v>1.0725E-2</c:v>
                </c:pt>
                <c:pt idx="1246">
                  <c:v>1.0741000000000001E-2</c:v>
                </c:pt>
                <c:pt idx="1247">
                  <c:v>1.076E-2</c:v>
                </c:pt>
                <c:pt idx="1248">
                  <c:v>1.0779E-2</c:v>
                </c:pt>
                <c:pt idx="1249">
                  <c:v>1.07925E-2</c:v>
                </c:pt>
                <c:pt idx="1250">
                  <c:v>1.0806E-2</c:v>
                </c:pt>
                <c:pt idx="1251">
                  <c:v>1.0825E-2</c:v>
                </c:pt>
                <c:pt idx="1252">
                  <c:v>1.08415E-2</c:v>
                </c:pt>
                <c:pt idx="1253">
                  <c:v>1.08605E-2</c:v>
                </c:pt>
                <c:pt idx="1254">
                  <c:v>1.0881999999999999E-2</c:v>
                </c:pt>
                <c:pt idx="1255">
                  <c:v>1.0895500000000001E-2</c:v>
                </c:pt>
                <c:pt idx="1256">
                  <c:v>1.09175E-2</c:v>
                </c:pt>
                <c:pt idx="1257">
                  <c:v>1.0939000000000001E-2</c:v>
                </c:pt>
                <c:pt idx="1258">
                  <c:v>1.0963499999999999E-2</c:v>
                </c:pt>
                <c:pt idx="1259">
                  <c:v>1.0985E-2</c:v>
                </c:pt>
                <c:pt idx="1260">
                  <c:v>1.1001500000000001E-2</c:v>
                </c:pt>
                <c:pt idx="1261">
                  <c:v>1.1015E-2</c:v>
                </c:pt>
                <c:pt idx="1262">
                  <c:v>1.1034E-2</c:v>
                </c:pt>
                <c:pt idx="1263">
                  <c:v>1.1053E-2</c:v>
                </c:pt>
                <c:pt idx="1264">
                  <c:v>1.1061E-2</c:v>
                </c:pt>
                <c:pt idx="1265">
                  <c:v>1.1074499999999999E-2</c:v>
                </c:pt>
                <c:pt idx="1266">
                  <c:v>1.10965E-2</c:v>
                </c:pt>
                <c:pt idx="1267">
                  <c:v>1.1107000000000001E-2</c:v>
                </c:pt>
                <c:pt idx="1268">
                  <c:v>1.1126E-2</c:v>
                </c:pt>
                <c:pt idx="1269">
                  <c:v>1.11395E-2</c:v>
                </c:pt>
                <c:pt idx="1270">
                  <c:v>1.1155999999999999E-2</c:v>
                </c:pt>
                <c:pt idx="1271">
                  <c:v>1.1164E-2</c:v>
                </c:pt>
                <c:pt idx="1272">
                  <c:v>1.1186E-2</c:v>
                </c:pt>
                <c:pt idx="1273">
                  <c:v>1.1205E-2</c:v>
                </c:pt>
                <c:pt idx="1274">
                  <c:v>1.1221E-2</c:v>
                </c:pt>
                <c:pt idx="1275">
                  <c:v>1.124E-2</c:v>
                </c:pt>
                <c:pt idx="1276">
                  <c:v>1.1251000000000001E-2</c:v>
                </c:pt>
                <c:pt idx="1277">
                  <c:v>1.1266999999999999E-2</c:v>
                </c:pt>
                <c:pt idx="1278">
                  <c:v>1.1289E-2</c:v>
                </c:pt>
                <c:pt idx="1279">
                  <c:v>1.1305000000000001E-2</c:v>
                </c:pt>
                <c:pt idx="1280">
                  <c:v>1.1324000000000001E-2</c:v>
                </c:pt>
                <c:pt idx="1281">
                  <c:v>1.1332500000000001E-2</c:v>
                </c:pt>
                <c:pt idx="1282">
                  <c:v>1.13565E-2</c:v>
                </c:pt>
                <c:pt idx="1283">
                  <c:v>1.137E-2</c:v>
                </c:pt>
                <c:pt idx="1284">
                  <c:v>1.1389E-2</c:v>
                </c:pt>
                <c:pt idx="1285">
                  <c:v>1.1403E-2</c:v>
                </c:pt>
                <c:pt idx="1286">
                  <c:v>1.1421499999999999E-2</c:v>
                </c:pt>
                <c:pt idx="1287">
                  <c:v>1.1438E-2</c:v>
                </c:pt>
                <c:pt idx="1288">
                  <c:v>1.1449000000000001E-2</c:v>
                </c:pt>
                <c:pt idx="1289">
                  <c:v>1.1473499999999999E-2</c:v>
                </c:pt>
                <c:pt idx="1290">
                  <c:v>1.14895E-2</c:v>
                </c:pt>
                <c:pt idx="1291">
                  <c:v>1.1502999999999999E-2</c:v>
                </c:pt>
                <c:pt idx="1292">
                  <c:v>1.1516500000000001E-2</c:v>
                </c:pt>
                <c:pt idx="1293">
                  <c:v>1.15385E-2</c:v>
                </c:pt>
                <c:pt idx="1294">
                  <c:v>1.15575E-2</c:v>
                </c:pt>
                <c:pt idx="1295">
                  <c:v>1.1568E-2</c:v>
                </c:pt>
                <c:pt idx="1296">
                  <c:v>1.1598000000000001E-2</c:v>
                </c:pt>
                <c:pt idx="1297">
                  <c:v>1.1603499999999999E-2</c:v>
                </c:pt>
                <c:pt idx="1298">
                  <c:v>1.16195E-2</c:v>
                </c:pt>
                <c:pt idx="1299">
                  <c:v>1.1644E-2</c:v>
                </c:pt>
                <c:pt idx="1300">
                  <c:v>1.1660500000000001E-2</c:v>
                </c:pt>
                <c:pt idx="1301">
                  <c:v>1.1665999999999999E-2</c:v>
                </c:pt>
                <c:pt idx="1302">
                  <c:v>1.1693E-2</c:v>
                </c:pt>
                <c:pt idx="1303">
                  <c:v>1.1709000000000001E-2</c:v>
                </c:pt>
                <c:pt idx="1304">
                  <c:v>1.17255E-2</c:v>
                </c:pt>
                <c:pt idx="1305">
                  <c:v>1.17365E-2</c:v>
                </c:pt>
                <c:pt idx="1306">
                  <c:v>1.1747E-2</c:v>
                </c:pt>
                <c:pt idx="1307">
                  <c:v>1.1771500000000001E-2</c:v>
                </c:pt>
                <c:pt idx="1308">
                  <c:v>1.17825E-2</c:v>
                </c:pt>
                <c:pt idx="1309">
                  <c:v>1.1804E-2</c:v>
                </c:pt>
                <c:pt idx="1310">
                  <c:v>1.18175E-2</c:v>
                </c:pt>
                <c:pt idx="1311">
                  <c:v>1.1845E-2</c:v>
                </c:pt>
                <c:pt idx="1312">
                  <c:v>1.1849999999999999E-2</c:v>
                </c:pt>
                <c:pt idx="1313">
                  <c:v>1.1868999999999999E-2</c:v>
                </c:pt>
                <c:pt idx="1314">
                  <c:v>1.1891000000000001E-2</c:v>
                </c:pt>
                <c:pt idx="1315">
                  <c:v>1.1906999999999999E-2</c:v>
                </c:pt>
                <c:pt idx="1316">
                  <c:v>1.19235E-2</c:v>
                </c:pt>
                <c:pt idx="1317">
                  <c:v>1.19425E-2</c:v>
                </c:pt>
                <c:pt idx="1318">
                  <c:v>1.1953500000000001E-2</c:v>
                </c:pt>
                <c:pt idx="1319">
                  <c:v>1.1969499999999999E-2</c:v>
                </c:pt>
                <c:pt idx="1320">
                  <c:v>1.19805E-2</c:v>
                </c:pt>
                <c:pt idx="1321">
                  <c:v>1.201E-2</c:v>
                </c:pt>
                <c:pt idx="1322">
                  <c:v>1.2024E-2</c:v>
                </c:pt>
                <c:pt idx="1323">
                  <c:v>1.20375E-2</c:v>
                </c:pt>
                <c:pt idx="1324">
                  <c:v>1.2048E-2</c:v>
                </c:pt>
                <c:pt idx="1325">
                  <c:v>1.2070000000000001E-2</c:v>
                </c:pt>
                <c:pt idx="1326">
                  <c:v>1.2086E-2</c:v>
                </c:pt>
                <c:pt idx="1327">
                  <c:v>1.21025E-2</c:v>
                </c:pt>
                <c:pt idx="1328">
                  <c:v>1.2127000000000001E-2</c:v>
                </c:pt>
                <c:pt idx="1329">
                  <c:v>1.2135E-2</c:v>
                </c:pt>
                <c:pt idx="1330">
                  <c:v>1.2154E-2</c:v>
                </c:pt>
                <c:pt idx="1331">
                  <c:v>1.2173E-2</c:v>
                </c:pt>
                <c:pt idx="1332">
                  <c:v>1.2184E-2</c:v>
                </c:pt>
                <c:pt idx="1333">
                  <c:v>1.2211E-2</c:v>
                </c:pt>
                <c:pt idx="1334">
                  <c:v>1.2219000000000001E-2</c:v>
                </c:pt>
                <c:pt idx="1335">
                  <c:v>1.2243499999999999E-2</c:v>
                </c:pt>
                <c:pt idx="1336">
                  <c:v>1.2257000000000001E-2</c:v>
                </c:pt>
                <c:pt idx="1337">
                  <c:v>1.2272999999999999E-2</c:v>
                </c:pt>
                <c:pt idx="1338">
                  <c:v>1.22895E-2</c:v>
                </c:pt>
                <c:pt idx="1339">
                  <c:v>1.23085E-2</c:v>
                </c:pt>
                <c:pt idx="1340">
                  <c:v>1.2322E-2</c:v>
                </c:pt>
                <c:pt idx="1341">
                  <c:v>1.23435E-2</c:v>
                </c:pt>
                <c:pt idx="1342">
                  <c:v>1.2156500000000001E-2</c:v>
                </c:pt>
                <c:pt idx="1343">
                  <c:v>1.2165E-2</c:v>
                </c:pt>
                <c:pt idx="1344">
                  <c:v>1.2257000000000001E-2</c:v>
                </c:pt>
                <c:pt idx="1345">
                  <c:v>1.22515E-2</c:v>
                </c:pt>
                <c:pt idx="1346">
                  <c:v>1.2243499999999999E-2</c:v>
                </c:pt>
                <c:pt idx="1347">
                  <c:v>1.2284E-2</c:v>
                </c:pt>
                <c:pt idx="1348">
                  <c:v>1.23655E-2</c:v>
                </c:pt>
                <c:pt idx="1349">
                  <c:v>1.2359999999999999E-2</c:v>
                </c:pt>
                <c:pt idx="1350">
                  <c:v>1.23625E-2</c:v>
                </c:pt>
                <c:pt idx="1351">
                  <c:v>1.2409E-2</c:v>
                </c:pt>
                <c:pt idx="1352">
                  <c:v>1.2452E-2</c:v>
                </c:pt>
                <c:pt idx="1353">
                  <c:v>1.2466E-2</c:v>
                </c:pt>
                <c:pt idx="1354">
                  <c:v>1.2463E-2</c:v>
                </c:pt>
                <c:pt idx="1355">
                  <c:v>1.2503500000000001E-2</c:v>
                </c:pt>
                <c:pt idx="1356">
                  <c:v>1.2536500000000001E-2</c:v>
                </c:pt>
                <c:pt idx="1357">
                  <c:v>1.2558E-2</c:v>
                </c:pt>
                <c:pt idx="1358">
                  <c:v>1.25635E-2</c:v>
                </c:pt>
                <c:pt idx="1359">
                  <c:v>1.25795E-2</c:v>
                </c:pt>
                <c:pt idx="1360">
                  <c:v>1.26205E-2</c:v>
                </c:pt>
                <c:pt idx="1361">
                  <c:v>1.26395E-2</c:v>
                </c:pt>
                <c:pt idx="1362">
                  <c:v>1.2652999999999999E-2</c:v>
                </c:pt>
                <c:pt idx="1363">
                  <c:v>1.2663499999999999E-2</c:v>
                </c:pt>
                <c:pt idx="1364">
                  <c:v>1.26935E-2</c:v>
                </c:pt>
                <c:pt idx="1365">
                  <c:v>1.2710000000000001E-2</c:v>
                </c:pt>
                <c:pt idx="1366">
                  <c:v>1.2734000000000001E-2</c:v>
                </c:pt>
                <c:pt idx="1367">
                  <c:v>1.2748000000000001E-2</c:v>
                </c:pt>
                <c:pt idx="1368">
                  <c:v>1.2753E-2</c:v>
                </c:pt>
                <c:pt idx="1369">
                  <c:v>1.2782999999999999E-2</c:v>
                </c:pt>
                <c:pt idx="1370">
                  <c:v>1.28045E-2</c:v>
                </c:pt>
                <c:pt idx="1371">
                  <c:v>1.2829E-2</c:v>
                </c:pt>
                <c:pt idx="1372">
                  <c:v>1.2845499999999999E-2</c:v>
                </c:pt>
                <c:pt idx="1373">
                  <c:v>1.28565E-2</c:v>
                </c:pt>
                <c:pt idx="1374">
                  <c:v>1.28755E-2</c:v>
                </c:pt>
                <c:pt idx="1375">
                  <c:v>1.2888999999999999E-2</c:v>
                </c:pt>
                <c:pt idx="1376">
                  <c:v>1.29105E-2</c:v>
                </c:pt>
                <c:pt idx="1377">
                  <c:v>1.29295E-2</c:v>
                </c:pt>
                <c:pt idx="1378">
                  <c:v>1.2937499999999999E-2</c:v>
                </c:pt>
                <c:pt idx="1379">
                  <c:v>1.2962E-2</c:v>
                </c:pt>
                <c:pt idx="1380">
                  <c:v>1.2980999999999999E-2</c:v>
                </c:pt>
                <c:pt idx="1381">
                  <c:v>1.2999999999999999E-2</c:v>
                </c:pt>
                <c:pt idx="1382">
                  <c:v>1.3018999999999999E-2</c:v>
                </c:pt>
                <c:pt idx="1383">
                  <c:v>1.3032500000000001E-2</c:v>
                </c:pt>
                <c:pt idx="1384">
                  <c:v>1.3049E-2</c:v>
                </c:pt>
                <c:pt idx="1385">
                  <c:v>1.3068E-2</c:v>
                </c:pt>
                <c:pt idx="1386">
                  <c:v>1.3081499999999999E-2</c:v>
                </c:pt>
                <c:pt idx="1387">
                  <c:v>1.3106E-2</c:v>
                </c:pt>
                <c:pt idx="1388">
                  <c:v>1.3119499999999999E-2</c:v>
                </c:pt>
                <c:pt idx="1389">
                  <c:v>1.31355E-2</c:v>
                </c:pt>
                <c:pt idx="1390">
                  <c:v>1.31465E-2</c:v>
                </c:pt>
                <c:pt idx="1391">
                  <c:v>1.3176500000000001E-2</c:v>
                </c:pt>
                <c:pt idx="1392">
                  <c:v>1.3181500000000001E-2</c:v>
                </c:pt>
                <c:pt idx="1393">
                  <c:v>1.32035E-2</c:v>
                </c:pt>
                <c:pt idx="1394">
                  <c:v>1.3217E-2</c:v>
                </c:pt>
                <c:pt idx="1395">
                  <c:v>1.32415E-2</c:v>
                </c:pt>
                <c:pt idx="1396">
                  <c:v>1.3249500000000001E-2</c:v>
                </c:pt>
                <c:pt idx="1397">
                  <c:v>1.3271E-2</c:v>
                </c:pt>
                <c:pt idx="1398">
                  <c:v>1.32795E-2</c:v>
                </c:pt>
                <c:pt idx="1399">
                  <c:v>1.3303499999999999E-2</c:v>
                </c:pt>
                <c:pt idx="1400">
                  <c:v>1.332E-2</c:v>
                </c:pt>
                <c:pt idx="1401">
                  <c:v>1.3341499999999999E-2</c:v>
                </c:pt>
                <c:pt idx="1402">
                  <c:v>1.3350000000000001E-2</c:v>
                </c:pt>
                <c:pt idx="1403">
                  <c:v>1.33715E-2</c:v>
                </c:pt>
                <c:pt idx="1404">
                  <c:v>1.3393E-2</c:v>
                </c:pt>
                <c:pt idx="1405">
                  <c:v>1.3403999999999999E-2</c:v>
                </c:pt>
                <c:pt idx="1406">
                  <c:v>1.34205E-2</c:v>
                </c:pt>
                <c:pt idx="1407">
                  <c:v>1.34395E-2</c:v>
                </c:pt>
                <c:pt idx="1408">
                  <c:v>1.34555E-2</c:v>
                </c:pt>
                <c:pt idx="1409">
                  <c:v>1.34635E-2</c:v>
                </c:pt>
                <c:pt idx="1410">
                  <c:v>1.3488E-2</c:v>
                </c:pt>
                <c:pt idx="1411">
                  <c:v>1.3507E-2</c:v>
                </c:pt>
                <c:pt idx="1412">
                  <c:v>1.3514999999999999E-2</c:v>
                </c:pt>
                <c:pt idx="1413">
                  <c:v>1.3533999999999999E-2</c:v>
                </c:pt>
                <c:pt idx="1414">
                  <c:v>1.35505E-2</c:v>
                </c:pt>
                <c:pt idx="1415">
                  <c:v>1.3572000000000001E-2</c:v>
                </c:pt>
                <c:pt idx="1416">
                  <c:v>1.35885E-2</c:v>
                </c:pt>
                <c:pt idx="1417">
                  <c:v>1.36075E-2</c:v>
                </c:pt>
                <c:pt idx="1418">
                  <c:v>1.36185E-2</c:v>
                </c:pt>
                <c:pt idx="1419">
                  <c:v>1.3639999999999999E-2</c:v>
                </c:pt>
                <c:pt idx="1420">
                  <c:v>1.3656E-2</c:v>
                </c:pt>
                <c:pt idx="1421">
                  <c:v>1.36805E-2</c:v>
                </c:pt>
                <c:pt idx="1422">
                  <c:v>1.36805E-2</c:v>
                </c:pt>
                <c:pt idx="1423">
                  <c:v>1.3708E-2</c:v>
                </c:pt>
                <c:pt idx="1424">
                  <c:v>1.37185E-2</c:v>
                </c:pt>
                <c:pt idx="1425">
                  <c:v>1.3613E-2</c:v>
                </c:pt>
                <c:pt idx="1426">
                  <c:v>1.36375E-2</c:v>
                </c:pt>
                <c:pt idx="1427">
                  <c:v>1.36375E-2</c:v>
                </c:pt>
                <c:pt idx="1428">
                  <c:v>1.3697000000000001E-2</c:v>
                </c:pt>
                <c:pt idx="1429">
                  <c:v>1.3697000000000001E-2</c:v>
                </c:pt>
                <c:pt idx="1430">
                  <c:v>1.3740499999999999E-2</c:v>
                </c:pt>
                <c:pt idx="1431">
                  <c:v>1.3754000000000001E-2</c:v>
                </c:pt>
                <c:pt idx="1432">
                  <c:v>1.3778500000000001E-2</c:v>
                </c:pt>
                <c:pt idx="1433">
                  <c:v>1.38055E-2</c:v>
                </c:pt>
                <c:pt idx="1434">
                  <c:v>1.38215E-2</c:v>
                </c:pt>
                <c:pt idx="1435">
                  <c:v>1.3857E-2</c:v>
                </c:pt>
                <c:pt idx="1436">
                  <c:v>1.3868E-2</c:v>
                </c:pt>
                <c:pt idx="1437">
                  <c:v>1.39005E-2</c:v>
                </c:pt>
                <c:pt idx="1438">
                  <c:v>1.39165E-2</c:v>
                </c:pt>
                <c:pt idx="1439">
                  <c:v>1.39355E-2</c:v>
                </c:pt>
                <c:pt idx="1440">
                  <c:v>1.3952000000000001E-2</c:v>
                </c:pt>
                <c:pt idx="1441">
                  <c:v>1.39735E-2</c:v>
                </c:pt>
                <c:pt idx="1442">
                  <c:v>1.3995E-2</c:v>
                </c:pt>
                <c:pt idx="1443">
                  <c:v>1.40115E-2</c:v>
                </c:pt>
                <c:pt idx="1444">
                  <c:v>1.4036E-2</c:v>
                </c:pt>
                <c:pt idx="1445">
                  <c:v>1.4049499999999999E-2</c:v>
                </c:pt>
                <c:pt idx="1446">
                  <c:v>1.4068499999999999E-2</c:v>
                </c:pt>
                <c:pt idx="1447">
                  <c:v>1.40845E-2</c:v>
                </c:pt>
                <c:pt idx="1448">
                  <c:v>1.41035E-2</c:v>
                </c:pt>
                <c:pt idx="1449">
                  <c:v>1.4128E-2</c:v>
                </c:pt>
                <c:pt idx="1450">
                  <c:v>1.4144500000000001E-2</c:v>
                </c:pt>
                <c:pt idx="1451">
                  <c:v>1.4160499999999999E-2</c:v>
                </c:pt>
                <c:pt idx="1452">
                  <c:v>1.4177E-2</c:v>
                </c:pt>
                <c:pt idx="1453">
                  <c:v>1.4193000000000001E-2</c:v>
                </c:pt>
                <c:pt idx="1454">
                  <c:v>1.4215E-2</c:v>
                </c:pt>
                <c:pt idx="1455">
                  <c:v>1.4241999999999999E-2</c:v>
                </c:pt>
                <c:pt idx="1456">
                  <c:v>1.4274500000000001E-2</c:v>
                </c:pt>
                <c:pt idx="1457">
                  <c:v>1.42855E-2</c:v>
                </c:pt>
                <c:pt idx="1458">
                  <c:v>1.4307E-2</c:v>
                </c:pt>
                <c:pt idx="1459">
                  <c:v>1.4323499999999999E-2</c:v>
                </c:pt>
                <c:pt idx="1460">
                  <c:v>1.4342499999999999E-2</c:v>
                </c:pt>
                <c:pt idx="1461">
                  <c:v>1.43505E-2</c:v>
                </c:pt>
                <c:pt idx="1462">
                  <c:v>1.43695E-2</c:v>
                </c:pt>
                <c:pt idx="1463">
                  <c:v>1.4385500000000001E-2</c:v>
                </c:pt>
                <c:pt idx="1464">
                  <c:v>1.43885E-2</c:v>
                </c:pt>
                <c:pt idx="1465">
                  <c:v>1.4421E-2</c:v>
                </c:pt>
                <c:pt idx="1466">
                  <c:v>1.44265E-2</c:v>
                </c:pt>
                <c:pt idx="1467">
                  <c:v>1.4448000000000001E-2</c:v>
                </c:pt>
                <c:pt idx="1468">
                  <c:v>1.44615E-2</c:v>
                </c:pt>
                <c:pt idx="1469">
                  <c:v>1.4478E-2</c:v>
                </c:pt>
                <c:pt idx="1470">
                  <c:v>1.4494E-2</c:v>
                </c:pt>
                <c:pt idx="1471">
                  <c:v>1.4329E-2</c:v>
                </c:pt>
                <c:pt idx="1472">
                  <c:v>1.4356000000000001E-2</c:v>
                </c:pt>
                <c:pt idx="1473">
                  <c:v>1.4326E-2</c:v>
                </c:pt>
                <c:pt idx="1474">
                  <c:v>1.43695E-2</c:v>
                </c:pt>
                <c:pt idx="1475">
                  <c:v>1.4429000000000001E-2</c:v>
                </c:pt>
                <c:pt idx="1476">
                  <c:v>1.447E-2</c:v>
                </c:pt>
                <c:pt idx="1477">
                  <c:v>1.44835E-2</c:v>
                </c:pt>
                <c:pt idx="1478">
                  <c:v>1.44805E-2</c:v>
                </c:pt>
                <c:pt idx="1479">
                  <c:v>1.45215E-2</c:v>
                </c:pt>
                <c:pt idx="1480">
                  <c:v>1.4548500000000001E-2</c:v>
                </c:pt>
                <c:pt idx="1481">
                  <c:v>1.4602499999999999E-2</c:v>
                </c:pt>
                <c:pt idx="1482">
                  <c:v>1.45945E-2</c:v>
                </c:pt>
                <c:pt idx="1483">
                  <c:v>1.46325E-2</c:v>
                </c:pt>
                <c:pt idx="1484">
                  <c:v>1.4635E-2</c:v>
                </c:pt>
                <c:pt idx="1485">
                  <c:v>1.46675E-2</c:v>
                </c:pt>
                <c:pt idx="1486">
                  <c:v>1.4689499999999999E-2</c:v>
                </c:pt>
                <c:pt idx="1487">
                  <c:v>1.47055E-2</c:v>
                </c:pt>
                <c:pt idx="1488">
                  <c:v>1.4737999999999999E-2</c:v>
                </c:pt>
                <c:pt idx="1489">
                  <c:v>1.4737999999999999E-2</c:v>
                </c:pt>
                <c:pt idx="1490">
                  <c:v>1.47815E-2</c:v>
                </c:pt>
                <c:pt idx="1491">
                  <c:v>1.4789999999999999E-2</c:v>
                </c:pt>
                <c:pt idx="1492">
                  <c:v>1.4817E-2</c:v>
                </c:pt>
                <c:pt idx="1493">
                  <c:v>1.4836E-2</c:v>
                </c:pt>
                <c:pt idx="1494">
                  <c:v>1.48495E-2</c:v>
                </c:pt>
                <c:pt idx="1495">
                  <c:v>1.4881999999999999E-2</c:v>
                </c:pt>
                <c:pt idx="1496">
                  <c:v>1.48875E-2</c:v>
                </c:pt>
                <c:pt idx="1497">
                  <c:v>1.4914500000000001E-2</c:v>
                </c:pt>
                <c:pt idx="1498">
                  <c:v>1.49255E-2</c:v>
                </c:pt>
                <c:pt idx="1499">
                  <c:v>1.4952500000000001E-2</c:v>
                </c:pt>
                <c:pt idx="1500">
                  <c:v>1.4968499999999999E-2</c:v>
                </c:pt>
                <c:pt idx="1501">
                  <c:v>1.49795E-2</c:v>
                </c:pt>
                <c:pt idx="1502">
                  <c:v>1.49985E-2</c:v>
                </c:pt>
                <c:pt idx="1503">
                  <c:v>1.5015000000000001E-2</c:v>
                </c:pt>
                <c:pt idx="1504">
                  <c:v>1.5039E-2</c:v>
                </c:pt>
                <c:pt idx="1505">
                  <c:v>1.5053E-2</c:v>
                </c:pt>
                <c:pt idx="1506">
                  <c:v>1.508E-2</c:v>
                </c:pt>
                <c:pt idx="1507">
                  <c:v>1.5088000000000001E-2</c:v>
                </c:pt>
                <c:pt idx="1508">
                  <c:v>1.5107000000000001E-2</c:v>
                </c:pt>
                <c:pt idx="1509">
                  <c:v>1.5131500000000001E-2</c:v>
                </c:pt>
                <c:pt idx="1510">
                  <c:v>1.51395E-2</c:v>
                </c:pt>
                <c:pt idx="1511">
                  <c:v>1.5164E-2</c:v>
                </c:pt>
                <c:pt idx="1512">
                  <c:v>1.5169500000000001E-2</c:v>
                </c:pt>
                <c:pt idx="1513">
                  <c:v>1.51965E-2</c:v>
                </c:pt>
                <c:pt idx="1514">
                  <c:v>1.5213000000000001E-2</c:v>
                </c:pt>
                <c:pt idx="1515">
                  <c:v>1.5228999999999999E-2</c:v>
                </c:pt>
                <c:pt idx="1516">
                  <c:v>1.5256E-2</c:v>
                </c:pt>
                <c:pt idx="1517">
                  <c:v>1.5256E-2</c:v>
                </c:pt>
                <c:pt idx="1518">
                  <c:v>1.5280500000000001E-2</c:v>
                </c:pt>
                <c:pt idx="1519">
                  <c:v>1.5294E-2</c:v>
                </c:pt>
                <c:pt idx="1520">
                  <c:v>1.53215E-2</c:v>
                </c:pt>
                <c:pt idx="1521">
                  <c:v>1.5332E-2</c:v>
                </c:pt>
                <c:pt idx="1522">
                  <c:v>1.5354E-2</c:v>
                </c:pt>
                <c:pt idx="1523">
                  <c:v>1.53645E-2</c:v>
                </c:pt>
                <c:pt idx="1524">
                  <c:v>1.5381000000000001E-2</c:v>
                </c:pt>
                <c:pt idx="1525">
                  <c:v>1.5405500000000001E-2</c:v>
                </c:pt>
                <c:pt idx="1526">
                  <c:v>1.5421499999999999E-2</c:v>
                </c:pt>
                <c:pt idx="1527">
                  <c:v>1.5429500000000001E-2</c:v>
                </c:pt>
                <c:pt idx="1528">
                  <c:v>1.5454000000000001E-2</c:v>
                </c:pt>
                <c:pt idx="1529">
                  <c:v>1.54705E-2</c:v>
                </c:pt>
                <c:pt idx="1530">
                  <c:v>1.5478499999999999E-2</c:v>
                </c:pt>
                <c:pt idx="1531">
                  <c:v>1.5495E-2</c:v>
                </c:pt>
                <c:pt idx="1532">
                  <c:v>1.5519E-2</c:v>
                </c:pt>
                <c:pt idx="1533">
                  <c:v>1.5540999999999999E-2</c:v>
                </c:pt>
                <c:pt idx="1534">
                  <c:v>1.5552E-2</c:v>
                </c:pt>
                <c:pt idx="1535">
                  <c:v>1.5568E-2</c:v>
                </c:pt>
                <c:pt idx="1536">
                  <c:v>1.5579000000000001E-2</c:v>
                </c:pt>
                <c:pt idx="1537">
                  <c:v>1.56005E-2</c:v>
                </c:pt>
                <c:pt idx="1538">
                  <c:v>1.56115E-2</c:v>
                </c:pt>
                <c:pt idx="1539">
                  <c:v>1.5630499999999999E-2</c:v>
                </c:pt>
                <c:pt idx="1540">
                  <c:v>1.5651999999999999E-2</c:v>
                </c:pt>
                <c:pt idx="1541">
                  <c:v>1.5665499999999999E-2</c:v>
                </c:pt>
                <c:pt idx="1542">
                  <c:v>1.5682000000000001E-2</c:v>
                </c:pt>
                <c:pt idx="1543">
                  <c:v>1.5706500000000002E-2</c:v>
                </c:pt>
                <c:pt idx="1544">
                  <c:v>1.5716999999999998E-2</c:v>
                </c:pt>
                <c:pt idx="1545">
                  <c:v>1.5730500000000001E-2</c:v>
                </c:pt>
                <c:pt idx="1546">
                  <c:v>1.5752499999999999E-2</c:v>
                </c:pt>
                <c:pt idx="1547">
                  <c:v>1.5771500000000001E-2</c:v>
                </c:pt>
                <c:pt idx="1548">
                  <c:v>1.5787499999999999E-2</c:v>
                </c:pt>
                <c:pt idx="1549">
                  <c:v>1.5809500000000001E-2</c:v>
                </c:pt>
                <c:pt idx="1550">
                  <c:v>1.5820000000000001E-2</c:v>
                </c:pt>
                <c:pt idx="1551">
                  <c:v>1.5834000000000001E-2</c:v>
                </c:pt>
                <c:pt idx="1552">
                  <c:v>1.5858000000000001E-2</c:v>
                </c:pt>
                <c:pt idx="1553">
                  <c:v>1.5879999999999998E-2</c:v>
                </c:pt>
                <c:pt idx="1554">
                  <c:v>1.5887999999999999E-2</c:v>
                </c:pt>
                <c:pt idx="1555">
                  <c:v>1.5896E-2</c:v>
                </c:pt>
                <c:pt idx="1556">
                  <c:v>1.59125E-2</c:v>
                </c:pt>
                <c:pt idx="1557">
                  <c:v>1.5934E-2</c:v>
                </c:pt>
                <c:pt idx="1558">
                  <c:v>1.5952999999999998E-2</c:v>
                </c:pt>
                <c:pt idx="1559">
                  <c:v>1.5972E-2</c:v>
                </c:pt>
                <c:pt idx="1560">
                  <c:v>1.5988499999999999E-2</c:v>
                </c:pt>
                <c:pt idx="1561">
                  <c:v>1.601E-2</c:v>
                </c:pt>
                <c:pt idx="1562">
                  <c:v>1.6015499999999998E-2</c:v>
                </c:pt>
                <c:pt idx="1563">
                  <c:v>1.6039999999999999E-2</c:v>
                </c:pt>
                <c:pt idx="1564">
                  <c:v>1.6045500000000001E-2</c:v>
                </c:pt>
                <c:pt idx="1565">
                  <c:v>1.6077999999999999E-2</c:v>
                </c:pt>
                <c:pt idx="1566">
                  <c:v>1.6077999999999999E-2</c:v>
                </c:pt>
                <c:pt idx="1567">
                  <c:v>1.61075E-2</c:v>
                </c:pt>
                <c:pt idx="1568">
                  <c:v>1.6118500000000001E-2</c:v>
                </c:pt>
                <c:pt idx="1569">
                  <c:v>1.6135E-2</c:v>
                </c:pt>
                <c:pt idx="1570">
                  <c:v>1.61485E-2</c:v>
                </c:pt>
                <c:pt idx="1571">
                  <c:v>1.6164499999999998E-2</c:v>
                </c:pt>
                <c:pt idx="1572">
                  <c:v>1.6178000000000001E-2</c:v>
                </c:pt>
                <c:pt idx="1573">
                  <c:v>1.6202500000000002E-2</c:v>
                </c:pt>
                <c:pt idx="1574">
                  <c:v>1.6213499999999999E-2</c:v>
                </c:pt>
                <c:pt idx="1575">
                  <c:v>1.6229500000000001E-2</c:v>
                </c:pt>
                <c:pt idx="1576">
                  <c:v>1.6246E-2</c:v>
                </c:pt>
                <c:pt idx="1577">
                  <c:v>1.6261999999999999E-2</c:v>
                </c:pt>
                <c:pt idx="1578">
                  <c:v>1.6286499999999999E-2</c:v>
                </c:pt>
                <c:pt idx="1579">
                  <c:v>1.6299999999999999E-2</c:v>
                </c:pt>
                <c:pt idx="1580">
                  <c:v>1.6316500000000001E-2</c:v>
                </c:pt>
                <c:pt idx="1581">
                  <c:v>1.6335499999999999E-2</c:v>
                </c:pt>
                <c:pt idx="1582">
                  <c:v>1.6348999999999999E-2</c:v>
                </c:pt>
                <c:pt idx="1583">
                  <c:v>1.6365500000000002E-2</c:v>
                </c:pt>
                <c:pt idx="1584">
                  <c:v>1.63815E-2</c:v>
                </c:pt>
                <c:pt idx="1585">
                  <c:v>1.6397999999999999E-2</c:v>
                </c:pt>
                <c:pt idx="1586">
                  <c:v>1.6411499999999999E-2</c:v>
                </c:pt>
                <c:pt idx="1587">
                  <c:v>1.6430500000000001E-2</c:v>
                </c:pt>
                <c:pt idx="1588">
                  <c:v>1.6455000000000001E-2</c:v>
                </c:pt>
                <c:pt idx="1589">
                  <c:v>1.6471E-2</c:v>
                </c:pt>
                <c:pt idx="1590">
                  <c:v>1.6482E-2</c:v>
                </c:pt>
                <c:pt idx="1591">
                  <c:v>1.6497999999999999E-2</c:v>
                </c:pt>
                <c:pt idx="1592">
                  <c:v>1.6517E-2</c:v>
                </c:pt>
                <c:pt idx="1593">
                  <c:v>1.65305E-2</c:v>
                </c:pt>
                <c:pt idx="1594">
                  <c:v>1.6549500000000002E-2</c:v>
                </c:pt>
                <c:pt idx="1595">
                  <c:v>1.6563000000000001E-2</c:v>
                </c:pt>
                <c:pt idx="1596">
                  <c:v>1.6584999999999999E-2</c:v>
                </c:pt>
                <c:pt idx="1597">
                  <c:v>1.6601000000000001E-2</c:v>
                </c:pt>
                <c:pt idx="1598">
                  <c:v>1.6615000000000001E-2</c:v>
                </c:pt>
                <c:pt idx="1599">
                  <c:v>1.6631E-2</c:v>
                </c:pt>
                <c:pt idx="1600">
                  <c:v>1.66555E-2</c:v>
                </c:pt>
                <c:pt idx="1601">
                  <c:v>1.6663500000000001E-2</c:v>
                </c:pt>
                <c:pt idx="1602">
                  <c:v>1.6677000000000001E-2</c:v>
                </c:pt>
                <c:pt idx="1603">
                  <c:v>1.6698999999999999E-2</c:v>
                </c:pt>
                <c:pt idx="1604">
                  <c:v>1.6715000000000001E-2</c:v>
                </c:pt>
                <c:pt idx="1605">
                  <c:v>1.67285E-2</c:v>
                </c:pt>
                <c:pt idx="1606">
                  <c:v>1.6750500000000001E-2</c:v>
                </c:pt>
                <c:pt idx="1607">
                  <c:v>1.6761000000000002E-2</c:v>
                </c:pt>
                <c:pt idx="1608">
                  <c:v>1.6590500000000001E-2</c:v>
                </c:pt>
                <c:pt idx="1609">
                  <c:v>1.6633499999999999E-2</c:v>
                </c:pt>
                <c:pt idx="1610">
                  <c:v>1.6615000000000001E-2</c:v>
                </c:pt>
                <c:pt idx="1611">
                  <c:v>1.6642000000000001E-2</c:v>
                </c:pt>
                <c:pt idx="1612">
                  <c:v>1.6669E-2</c:v>
                </c:pt>
                <c:pt idx="1613">
                  <c:v>1.6707E-2</c:v>
                </c:pt>
                <c:pt idx="1614">
                  <c:v>1.6753000000000001E-2</c:v>
                </c:pt>
                <c:pt idx="1615">
                  <c:v>1.67665E-2</c:v>
                </c:pt>
                <c:pt idx="1616">
                  <c:v>1.68045E-2</c:v>
                </c:pt>
                <c:pt idx="1617">
                  <c:v>1.6823500000000002E-2</c:v>
                </c:pt>
                <c:pt idx="1618">
                  <c:v>1.6855999999999999E-2</c:v>
                </c:pt>
                <c:pt idx="1619">
                  <c:v>1.6878000000000001E-2</c:v>
                </c:pt>
                <c:pt idx="1620">
                  <c:v>1.6896999999999999E-2</c:v>
                </c:pt>
                <c:pt idx="1621">
                  <c:v>1.6926500000000001E-2</c:v>
                </c:pt>
                <c:pt idx="1622">
                  <c:v>1.6948499999999998E-2</c:v>
                </c:pt>
                <c:pt idx="1623">
                  <c:v>1.6972500000000001E-2</c:v>
                </c:pt>
                <c:pt idx="1624">
                  <c:v>1.6986500000000002E-2</c:v>
                </c:pt>
                <c:pt idx="1625">
                  <c:v>1.7013500000000001E-2</c:v>
                </c:pt>
                <c:pt idx="1626">
                  <c:v>1.7035000000000002E-2</c:v>
                </c:pt>
                <c:pt idx="1627">
                  <c:v>1.7054E-2</c:v>
                </c:pt>
                <c:pt idx="1628">
                  <c:v>1.7076000000000001E-2</c:v>
                </c:pt>
                <c:pt idx="1629">
                  <c:v>1.7097500000000002E-2</c:v>
                </c:pt>
                <c:pt idx="1630">
                  <c:v>1.7121999999999998E-2</c:v>
                </c:pt>
                <c:pt idx="1631">
                  <c:v>1.7143499999999999E-2</c:v>
                </c:pt>
                <c:pt idx="1632">
                  <c:v>1.7160000000000002E-2</c:v>
                </c:pt>
                <c:pt idx="1633">
                  <c:v>1.7187000000000001E-2</c:v>
                </c:pt>
                <c:pt idx="1634">
                  <c:v>1.7200500000000001E-2</c:v>
                </c:pt>
                <c:pt idx="1635">
                  <c:v>1.7225000000000001E-2</c:v>
                </c:pt>
                <c:pt idx="1636">
                  <c:v>1.7236000000000001E-2</c:v>
                </c:pt>
                <c:pt idx="1637">
                  <c:v>1.7252E-2</c:v>
                </c:pt>
                <c:pt idx="1638">
                  <c:v>1.7271000000000002E-2</c:v>
                </c:pt>
                <c:pt idx="1639">
                  <c:v>1.7287500000000001E-2</c:v>
                </c:pt>
                <c:pt idx="1640">
                  <c:v>1.7309000000000001E-2</c:v>
                </c:pt>
                <c:pt idx="1641">
                  <c:v>1.7325E-2</c:v>
                </c:pt>
                <c:pt idx="1642">
                  <c:v>1.7341499999999999E-2</c:v>
                </c:pt>
                <c:pt idx="1643">
                  <c:v>1.7360500000000001E-2</c:v>
                </c:pt>
                <c:pt idx="1644">
                  <c:v>1.7374000000000001E-2</c:v>
                </c:pt>
                <c:pt idx="1645">
                  <c:v>1.7395999999999998E-2</c:v>
                </c:pt>
                <c:pt idx="1646">
                  <c:v>1.7406499999999998E-2</c:v>
                </c:pt>
                <c:pt idx="1647">
                  <c:v>1.7430999999999999E-2</c:v>
                </c:pt>
                <c:pt idx="1648">
                  <c:v>1.7441999999999999E-2</c:v>
                </c:pt>
                <c:pt idx="1649">
                  <c:v>1.7461000000000001E-2</c:v>
                </c:pt>
                <c:pt idx="1650">
                  <c:v>1.74745E-2</c:v>
                </c:pt>
                <c:pt idx="1651">
                  <c:v>1.7496000000000001E-2</c:v>
                </c:pt>
                <c:pt idx="1652">
                  <c:v>1.7509500000000001E-2</c:v>
                </c:pt>
                <c:pt idx="1653">
                  <c:v>1.7523E-2</c:v>
                </c:pt>
                <c:pt idx="1654">
                  <c:v>1.7545000000000002E-2</c:v>
                </c:pt>
                <c:pt idx="1655">
                  <c:v>1.7561E-2</c:v>
                </c:pt>
                <c:pt idx="1656">
                  <c:v>1.7577499999999999E-2</c:v>
                </c:pt>
                <c:pt idx="1657">
                  <c:v>1.7596500000000001E-2</c:v>
                </c:pt>
                <c:pt idx="1658">
                  <c:v>1.7607500000000002E-2</c:v>
                </c:pt>
                <c:pt idx="1659">
                  <c:v>1.7634500000000001E-2</c:v>
                </c:pt>
                <c:pt idx="1660">
                  <c:v>1.7642499999999998E-2</c:v>
                </c:pt>
                <c:pt idx="1661">
                  <c:v>1.7659000000000001E-2</c:v>
                </c:pt>
                <c:pt idx="1662">
                  <c:v>1.7675E-2</c:v>
                </c:pt>
                <c:pt idx="1663">
                  <c:v>1.76995E-2</c:v>
                </c:pt>
                <c:pt idx="1664">
                  <c:v>1.7707500000000001E-2</c:v>
                </c:pt>
                <c:pt idx="1665">
                  <c:v>1.7732000000000001E-2</c:v>
                </c:pt>
                <c:pt idx="1666">
                  <c:v>1.7739999999999999E-2</c:v>
                </c:pt>
                <c:pt idx="1667">
                  <c:v>1.7762E-2</c:v>
                </c:pt>
                <c:pt idx="1668">
                  <c:v>1.7777999999999999E-2</c:v>
                </c:pt>
                <c:pt idx="1669">
                  <c:v>1.7794500000000001E-2</c:v>
                </c:pt>
                <c:pt idx="1670">
                  <c:v>1.78105E-2</c:v>
                </c:pt>
                <c:pt idx="1671">
                  <c:v>1.7829500000000002E-2</c:v>
                </c:pt>
                <c:pt idx="1672">
                  <c:v>1.7846000000000001E-2</c:v>
                </c:pt>
                <c:pt idx="1673">
                  <c:v>1.78595E-2</c:v>
                </c:pt>
                <c:pt idx="1674">
                  <c:v>1.7875499999999999E-2</c:v>
                </c:pt>
                <c:pt idx="1675">
                  <c:v>1.7902999999999999E-2</c:v>
                </c:pt>
                <c:pt idx="1676">
                  <c:v>1.7911E-2</c:v>
                </c:pt>
                <c:pt idx="1677">
                  <c:v>1.7930000000000001E-2</c:v>
                </c:pt>
                <c:pt idx="1678">
                  <c:v>1.7949E-2</c:v>
                </c:pt>
                <c:pt idx="1679">
                  <c:v>1.7962499999999999E-2</c:v>
                </c:pt>
                <c:pt idx="1680">
                  <c:v>1.7975999999999999E-2</c:v>
                </c:pt>
                <c:pt idx="1681">
                  <c:v>1.7998E-2</c:v>
                </c:pt>
                <c:pt idx="1682">
                  <c:v>1.8016500000000001E-2</c:v>
                </c:pt>
                <c:pt idx="1683">
                  <c:v>1.8044000000000001E-2</c:v>
                </c:pt>
                <c:pt idx="1684">
                  <c:v>1.8057500000000001E-2</c:v>
                </c:pt>
                <c:pt idx="1685">
                  <c:v>1.7924499999999999E-2</c:v>
                </c:pt>
                <c:pt idx="1686">
                  <c:v>1.7922E-2</c:v>
                </c:pt>
                <c:pt idx="1687">
                  <c:v>1.796E-2</c:v>
                </c:pt>
                <c:pt idx="1688">
                  <c:v>1.7992500000000002E-2</c:v>
                </c:pt>
                <c:pt idx="1689">
                  <c:v>1.80085E-2</c:v>
                </c:pt>
                <c:pt idx="1690">
                  <c:v>1.8054500000000001E-2</c:v>
                </c:pt>
                <c:pt idx="1691">
                  <c:v>1.80495E-2</c:v>
                </c:pt>
                <c:pt idx="1692">
                  <c:v>1.8103500000000002E-2</c:v>
                </c:pt>
                <c:pt idx="1693">
                  <c:v>1.8106000000000001E-2</c:v>
                </c:pt>
                <c:pt idx="1694">
                  <c:v>1.8144E-2</c:v>
                </c:pt>
                <c:pt idx="1695">
                  <c:v>1.8166000000000002E-2</c:v>
                </c:pt>
                <c:pt idx="1696">
                  <c:v>1.8179500000000001E-2</c:v>
                </c:pt>
                <c:pt idx="1697">
                  <c:v>1.8214500000000002E-2</c:v>
                </c:pt>
                <c:pt idx="1698">
                  <c:v>1.8223E-2</c:v>
                </c:pt>
                <c:pt idx="1699">
                  <c:v>1.8258E-2</c:v>
                </c:pt>
                <c:pt idx="1700">
                  <c:v>1.82715E-2</c:v>
                </c:pt>
                <c:pt idx="1701">
                  <c:v>1.8290500000000001E-2</c:v>
                </c:pt>
                <c:pt idx="1702">
                  <c:v>1.8312499999999999E-2</c:v>
                </c:pt>
                <c:pt idx="1703">
                  <c:v>1.8322999999999999E-2</c:v>
                </c:pt>
                <c:pt idx="1704">
                  <c:v>1.83555E-2</c:v>
                </c:pt>
                <c:pt idx="1705">
                  <c:v>1.8360999999999999E-2</c:v>
                </c:pt>
                <c:pt idx="1706">
                  <c:v>1.8391000000000001E-2</c:v>
                </c:pt>
                <c:pt idx="1707">
                  <c:v>1.8402000000000002E-2</c:v>
                </c:pt>
                <c:pt idx="1708">
                  <c:v>1.8429000000000001E-2</c:v>
                </c:pt>
                <c:pt idx="1709">
                  <c:v>1.8440000000000002E-2</c:v>
                </c:pt>
                <c:pt idx="1710">
                  <c:v>1.8456E-2</c:v>
                </c:pt>
                <c:pt idx="1711">
                  <c:v>1.8485999999999999E-2</c:v>
                </c:pt>
                <c:pt idx="1712">
                  <c:v>1.8505000000000001E-2</c:v>
                </c:pt>
                <c:pt idx="1713">
                  <c:v>1.8515500000000001E-2</c:v>
                </c:pt>
                <c:pt idx="1714">
                  <c:v>1.8540000000000001E-2</c:v>
                </c:pt>
                <c:pt idx="1715">
                  <c:v>1.85565E-2</c:v>
                </c:pt>
                <c:pt idx="1716">
                  <c:v>1.8575500000000002E-2</c:v>
                </c:pt>
                <c:pt idx="1717">
                  <c:v>1.8585999999999998E-2</c:v>
                </c:pt>
                <c:pt idx="1718">
                  <c:v>1.8608E-2</c:v>
                </c:pt>
                <c:pt idx="1719">
                  <c:v>1.8619E-2</c:v>
                </c:pt>
                <c:pt idx="1720">
                  <c:v>1.8648499999999998E-2</c:v>
                </c:pt>
                <c:pt idx="1721">
                  <c:v>1.8656499999999999E-2</c:v>
                </c:pt>
                <c:pt idx="1722">
                  <c:v>1.8675500000000001E-2</c:v>
                </c:pt>
                <c:pt idx="1723">
                  <c:v>1.8694499999999999E-2</c:v>
                </c:pt>
                <c:pt idx="1724">
                  <c:v>1.8713500000000001E-2</c:v>
                </c:pt>
                <c:pt idx="1725">
                  <c:v>1.873E-2</c:v>
                </c:pt>
                <c:pt idx="1726">
                  <c:v>1.8741000000000001E-2</c:v>
                </c:pt>
                <c:pt idx="1727">
                  <c:v>1.8762500000000001E-2</c:v>
                </c:pt>
                <c:pt idx="1728">
                  <c:v>1.87785E-2</c:v>
                </c:pt>
                <c:pt idx="1729">
                  <c:v>1.8800500000000001E-2</c:v>
                </c:pt>
                <c:pt idx="1730">
                  <c:v>1.88165E-2</c:v>
                </c:pt>
                <c:pt idx="1731">
                  <c:v>1.8651500000000001E-2</c:v>
                </c:pt>
                <c:pt idx="1732">
                  <c:v>1.8665000000000001E-2</c:v>
                </c:pt>
                <c:pt idx="1733">
                  <c:v>1.86675E-2</c:v>
                </c:pt>
                <c:pt idx="1734">
                  <c:v>1.8703000000000001E-2</c:v>
                </c:pt>
                <c:pt idx="1735">
                  <c:v>1.8710999999999998E-2</c:v>
                </c:pt>
                <c:pt idx="1736">
                  <c:v>1.8751500000000001E-2</c:v>
                </c:pt>
                <c:pt idx="1737">
                  <c:v>1.87785E-2</c:v>
                </c:pt>
                <c:pt idx="1738">
                  <c:v>1.8808499999999999E-2</c:v>
                </c:pt>
                <c:pt idx="1739">
                  <c:v>1.8844E-2</c:v>
                </c:pt>
                <c:pt idx="1740">
                  <c:v>1.88655E-2</c:v>
                </c:pt>
                <c:pt idx="1741">
                  <c:v>1.8908999999999999E-2</c:v>
                </c:pt>
                <c:pt idx="1742">
                  <c:v>1.8917E-2</c:v>
                </c:pt>
                <c:pt idx="1743">
                  <c:v>1.8957499999999999E-2</c:v>
                </c:pt>
                <c:pt idx="1744">
                  <c:v>1.8974000000000001E-2</c:v>
                </c:pt>
                <c:pt idx="1745">
                  <c:v>1.8995499999999998E-2</c:v>
                </c:pt>
                <c:pt idx="1746">
                  <c:v>1.90175E-2</c:v>
                </c:pt>
                <c:pt idx="1747">
                  <c:v>1.9039E-2</c:v>
                </c:pt>
                <c:pt idx="1748">
                  <c:v>1.9063500000000001E-2</c:v>
                </c:pt>
                <c:pt idx="1749">
                  <c:v>1.9082499999999999E-2</c:v>
                </c:pt>
                <c:pt idx="1750">
                  <c:v>1.9106999999999999E-2</c:v>
                </c:pt>
                <c:pt idx="1751">
                  <c:v>1.9120499999999999E-2</c:v>
                </c:pt>
                <c:pt idx="1752">
                  <c:v>1.9147500000000001E-2</c:v>
                </c:pt>
                <c:pt idx="1753">
                  <c:v>1.9158499999999998E-2</c:v>
                </c:pt>
                <c:pt idx="1754">
                  <c:v>1.9185500000000001E-2</c:v>
                </c:pt>
                <c:pt idx="1755">
                  <c:v>1.9202E-2</c:v>
                </c:pt>
                <c:pt idx="1756">
                  <c:v>1.9223500000000001E-2</c:v>
                </c:pt>
                <c:pt idx="1757">
                  <c:v>1.9245000000000002E-2</c:v>
                </c:pt>
                <c:pt idx="1758">
                  <c:v>1.9266999999999999E-2</c:v>
                </c:pt>
                <c:pt idx="1759">
                  <c:v>1.9275E-2</c:v>
                </c:pt>
                <c:pt idx="1760">
                  <c:v>1.9296500000000001E-2</c:v>
                </c:pt>
                <c:pt idx="1761">
                  <c:v>1.9318499999999999E-2</c:v>
                </c:pt>
                <c:pt idx="1762">
                  <c:v>1.9331999999999998E-2</c:v>
                </c:pt>
                <c:pt idx="1763">
                  <c:v>1.9353499999999999E-2</c:v>
                </c:pt>
                <c:pt idx="1764">
                  <c:v>1.9369999999999998E-2</c:v>
                </c:pt>
                <c:pt idx="1765">
                  <c:v>1.9397000000000001E-2</c:v>
                </c:pt>
                <c:pt idx="1766">
                  <c:v>1.93995E-2</c:v>
                </c:pt>
                <c:pt idx="1767">
                  <c:v>1.9429499999999999E-2</c:v>
                </c:pt>
                <c:pt idx="1768">
                  <c:v>1.9440499999999999E-2</c:v>
                </c:pt>
                <c:pt idx="1769">
                  <c:v>1.9453999999999999E-2</c:v>
                </c:pt>
                <c:pt idx="1770">
                  <c:v>1.9473000000000001E-2</c:v>
                </c:pt>
                <c:pt idx="1771">
                  <c:v>1.9494500000000001E-2</c:v>
                </c:pt>
                <c:pt idx="1772">
                  <c:v>1.9508000000000001E-2</c:v>
                </c:pt>
                <c:pt idx="1773">
                  <c:v>1.9526999999999999E-2</c:v>
                </c:pt>
                <c:pt idx="1774">
                  <c:v>1.9535500000000001E-2</c:v>
                </c:pt>
                <c:pt idx="1775">
                  <c:v>1.95595E-2</c:v>
                </c:pt>
                <c:pt idx="1776">
                  <c:v>1.9578499999999999E-2</c:v>
                </c:pt>
                <c:pt idx="1777">
                  <c:v>1.9589499999999999E-2</c:v>
                </c:pt>
                <c:pt idx="1778">
                  <c:v>1.9613999999999999E-2</c:v>
                </c:pt>
                <c:pt idx="1779">
                  <c:v>1.9625E-2</c:v>
                </c:pt>
                <c:pt idx="1780">
                  <c:v>1.9643999999999998E-2</c:v>
                </c:pt>
                <c:pt idx="1781">
                  <c:v>1.9654499999999998E-2</c:v>
                </c:pt>
                <c:pt idx="1782">
                  <c:v>1.9678999999999999E-2</c:v>
                </c:pt>
                <c:pt idx="1783">
                  <c:v>1.9692500000000002E-2</c:v>
                </c:pt>
                <c:pt idx="1784">
                  <c:v>1.9709000000000001E-2</c:v>
                </c:pt>
                <c:pt idx="1785">
                  <c:v>1.9727999999999999E-2</c:v>
                </c:pt>
                <c:pt idx="1786">
                  <c:v>1.9744000000000001E-2</c:v>
                </c:pt>
                <c:pt idx="1787">
                  <c:v>1.9757500000000001E-2</c:v>
                </c:pt>
                <c:pt idx="1788">
                  <c:v>1.9774E-2</c:v>
                </c:pt>
                <c:pt idx="1789">
                  <c:v>1.9789999999999999E-2</c:v>
                </c:pt>
                <c:pt idx="1790">
                  <c:v>1.9812E-2</c:v>
                </c:pt>
                <c:pt idx="1791">
                  <c:v>1.98335E-2</c:v>
                </c:pt>
                <c:pt idx="1792">
                  <c:v>1.9855500000000002E-2</c:v>
                </c:pt>
                <c:pt idx="1793">
                  <c:v>1.9896E-2</c:v>
                </c:pt>
                <c:pt idx="1794">
                  <c:v>1.9923E-2</c:v>
                </c:pt>
                <c:pt idx="1795">
                  <c:v>1.9969000000000001E-2</c:v>
                </c:pt>
                <c:pt idx="1796">
                  <c:v>1.9998999999999999E-2</c:v>
                </c:pt>
                <c:pt idx="1797">
                  <c:v>2.0053600000000001E-2</c:v>
                </c:pt>
                <c:pt idx="1798">
                  <c:v>2.0101999999999998E-2</c:v>
                </c:pt>
                <c:pt idx="1799">
                  <c:v>2.0167000000000001E-2</c:v>
                </c:pt>
                <c:pt idx="1800">
                  <c:v>2.0216000000000001E-2</c:v>
                </c:pt>
                <c:pt idx="1801">
                  <c:v>2.0278600000000001E-2</c:v>
                </c:pt>
                <c:pt idx="1802">
                  <c:v>2.0330000000000001E-2</c:v>
                </c:pt>
                <c:pt idx="1803">
                  <c:v>2.0395E-2</c:v>
                </c:pt>
                <c:pt idx="1804">
                  <c:v>2.0459999999999999E-2</c:v>
                </c:pt>
                <c:pt idx="1805">
                  <c:v>2.0522599999999998E-2</c:v>
                </c:pt>
                <c:pt idx="1806">
                  <c:v>2.0587600000000001E-2</c:v>
                </c:pt>
                <c:pt idx="1807">
                  <c:v>2.06526E-2</c:v>
                </c:pt>
                <c:pt idx="1808">
                  <c:v>2.0722999999999998E-2</c:v>
                </c:pt>
                <c:pt idx="1809">
                  <c:v>2.0646999999999999E-2</c:v>
                </c:pt>
                <c:pt idx="1810">
                  <c:v>2.0726000000000001E-2</c:v>
                </c:pt>
                <c:pt idx="1811">
                  <c:v>2.0799000000000002E-2</c:v>
                </c:pt>
                <c:pt idx="1812">
                  <c:v>2.08776E-2</c:v>
                </c:pt>
                <c:pt idx="1813">
                  <c:v>2.0951000000000001E-2</c:v>
                </c:pt>
                <c:pt idx="1814">
                  <c:v>2.1051E-2</c:v>
                </c:pt>
                <c:pt idx="1815">
                  <c:v>2.1132600000000001E-2</c:v>
                </c:pt>
                <c:pt idx="1816">
                  <c:v>2.1211000000000001E-2</c:v>
                </c:pt>
                <c:pt idx="1817">
                  <c:v>2.1298000000000001E-2</c:v>
                </c:pt>
                <c:pt idx="1818">
                  <c:v>2.13846E-2</c:v>
                </c:pt>
                <c:pt idx="1819">
                  <c:v>2.1468999999999999E-2</c:v>
                </c:pt>
                <c:pt idx="1820">
                  <c:v>2.155E-2</c:v>
                </c:pt>
                <c:pt idx="1821">
                  <c:v>2.1631600000000001E-2</c:v>
                </c:pt>
                <c:pt idx="1822">
                  <c:v>2.1718600000000001E-2</c:v>
                </c:pt>
                <c:pt idx="1823">
                  <c:v>2.1808000000000001E-2</c:v>
                </c:pt>
                <c:pt idx="1824">
                  <c:v>2.1888999999999999E-2</c:v>
                </c:pt>
                <c:pt idx="1825">
                  <c:v>2.1968000000000001E-2</c:v>
                </c:pt>
                <c:pt idx="1826">
                  <c:v>2.20576E-2</c:v>
                </c:pt>
                <c:pt idx="1827">
                  <c:v>2.2138600000000001E-2</c:v>
                </c:pt>
                <c:pt idx="1828">
                  <c:v>2.2222599999999999E-2</c:v>
                </c:pt>
                <c:pt idx="1829">
                  <c:v>2.2296E-2</c:v>
                </c:pt>
                <c:pt idx="1830">
                  <c:v>2.206E-2</c:v>
                </c:pt>
                <c:pt idx="1831">
                  <c:v>2.2195599999999999E-2</c:v>
                </c:pt>
                <c:pt idx="1832">
                  <c:v>2.2293E-2</c:v>
                </c:pt>
                <c:pt idx="1833">
                  <c:v>2.24046E-2</c:v>
                </c:pt>
                <c:pt idx="1834">
                  <c:v>2.2491000000000001E-2</c:v>
                </c:pt>
                <c:pt idx="1835">
                  <c:v>2.2608E-2</c:v>
                </c:pt>
                <c:pt idx="1836">
                  <c:v>2.27136E-2</c:v>
                </c:pt>
                <c:pt idx="1837">
                  <c:v>2.2803E-2</c:v>
                </c:pt>
                <c:pt idx="1838">
                  <c:v>2.2905999999999999E-2</c:v>
                </c:pt>
                <c:pt idx="1839">
                  <c:v>2.3003599999999999E-2</c:v>
                </c:pt>
                <c:pt idx="1840">
                  <c:v>2.3106600000000001E-2</c:v>
                </c:pt>
                <c:pt idx="1841">
                  <c:v>2.3193600000000002E-2</c:v>
                </c:pt>
                <c:pt idx="1842">
                  <c:v>2.3296600000000001E-2</c:v>
                </c:pt>
                <c:pt idx="1843">
                  <c:v>2.3388599999999999E-2</c:v>
                </c:pt>
                <c:pt idx="1844">
                  <c:v>2.3477999999999999E-2</c:v>
                </c:pt>
                <c:pt idx="1845">
                  <c:v>2.3573E-2</c:v>
                </c:pt>
                <c:pt idx="1846">
                  <c:v>2.3662599999999999E-2</c:v>
                </c:pt>
                <c:pt idx="1847">
                  <c:v>2.3768600000000001E-2</c:v>
                </c:pt>
                <c:pt idx="1848">
                  <c:v>2.3847E-2</c:v>
                </c:pt>
                <c:pt idx="1849">
                  <c:v>2.3782000000000001E-2</c:v>
                </c:pt>
                <c:pt idx="1850">
                  <c:v>2.3896000000000001E-2</c:v>
                </c:pt>
                <c:pt idx="1851">
                  <c:v>2.4007000000000001E-2</c:v>
                </c:pt>
                <c:pt idx="1852">
                  <c:v>2.4094000000000001E-2</c:v>
                </c:pt>
                <c:pt idx="1853">
                  <c:v>2.4185999999999999E-2</c:v>
                </c:pt>
                <c:pt idx="1854">
                  <c:v>2.4286599999999998E-2</c:v>
                </c:pt>
                <c:pt idx="1855">
                  <c:v>2.4386600000000001E-2</c:v>
                </c:pt>
                <c:pt idx="1856">
                  <c:v>2.4473600000000002E-2</c:v>
                </c:pt>
                <c:pt idx="1857">
                  <c:v>2.45656E-2</c:v>
                </c:pt>
                <c:pt idx="1858">
                  <c:v>2.4671599999999998E-2</c:v>
                </c:pt>
                <c:pt idx="1859">
                  <c:v>2.4747600000000002E-2</c:v>
                </c:pt>
                <c:pt idx="1860">
                  <c:v>2.4847600000000001E-2</c:v>
                </c:pt>
                <c:pt idx="1861">
                  <c:v>2.4934600000000001E-2</c:v>
                </c:pt>
                <c:pt idx="1862">
                  <c:v>2.50266E-2</c:v>
                </c:pt>
                <c:pt idx="1863">
                  <c:v>2.51136E-2</c:v>
                </c:pt>
                <c:pt idx="1864">
                  <c:v>2.5197600000000001E-2</c:v>
                </c:pt>
                <c:pt idx="1865">
                  <c:v>2.5281600000000001E-2</c:v>
                </c:pt>
                <c:pt idx="1866">
                  <c:v>2.5368600000000002E-2</c:v>
                </c:pt>
                <c:pt idx="1867">
                  <c:v>2.5298000000000001E-2</c:v>
                </c:pt>
                <c:pt idx="1868">
                  <c:v>2.5403599999999998E-2</c:v>
                </c:pt>
                <c:pt idx="1869">
                  <c:v>2.5506600000000001E-2</c:v>
                </c:pt>
                <c:pt idx="1870">
                  <c:v>2.55826E-2</c:v>
                </c:pt>
                <c:pt idx="1871">
                  <c:v>2.5699E-2</c:v>
                </c:pt>
                <c:pt idx="1872">
                  <c:v>2.5799599999999999E-2</c:v>
                </c:pt>
                <c:pt idx="1873">
                  <c:v>2.5881000000000001E-2</c:v>
                </c:pt>
                <c:pt idx="1874">
                  <c:v>2.5981000000000001E-2</c:v>
                </c:pt>
                <c:pt idx="1875">
                  <c:v>2.6070599999999999E-2</c:v>
                </c:pt>
                <c:pt idx="1876">
                  <c:v>2.6165600000000001E-2</c:v>
                </c:pt>
                <c:pt idx="1877">
                  <c:v>2.6249600000000001E-2</c:v>
                </c:pt>
                <c:pt idx="1878">
                  <c:v>2.6344599999999999E-2</c:v>
                </c:pt>
                <c:pt idx="1879">
                  <c:v>2.6436999999999999E-2</c:v>
                </c:pt>
                <c:pt idx="1880">
                  <c:v>2.6523600000000001E-2</c:v>
                </c:pt>
                <c:pt idx="1881">
                  <c:v>2.66156E-2</c:v>
                </c:pt>
                <c:pt idx="1882">
                  <c:v>2.6705E-2</c:v>
                </c:pt>
                <c:pt idx="1883">
                  <c:v>2.6792E-2</c:v>
                </c:pt>
                <c:pt idx="1884">
                  <c:v>2.6879E-2</c:v>
                </c:pt>
                <c:pt idx="1885">
                  <c:v>2.6965599999999999E-2</c:v>
                </c:pt>
                <c:pt idx="1886">
                  <c:v>2.7047000000000002E-2</c:v>
                </c:pt>
                <c:pt idx="1887">
                  <c:v>2.6960000000000001E-2</c:v>
                </c:pt>
                <c:pt idx="1888">
                  <c:v>2.7063E-2</c:v>
                </c:pt>
                <c:pt idx="1889">
                  <c:v>2.7054999999999999E-2</c:v>
                </c:pt>
                <c:pt idx="1890">
                  <c:v>2.7128599999999999E-2</c:v>
                </c:pt>
                <c:pt idx="1891">
                  <c:v>2.7261000000000001E-2</c:v>
                </c:pt>
                <c:pt idx="1892">
                  <c:v>2.734E-2</c:v>
                </c:pt>
                <c:pt idx="1893">
                  <c:v>2.7470000000000001E-2</c:v>
                </c:pt>
                <c:pt idx="1894">
                  <c:v>2.7564999999999999E-2</c:v>
                </c:pt>
                <c:pt idx="1895">
                  <c:v>2.7651599999999998E-2</c:v>
                </c:pt>
                <c:pt idx="1896">
                  <c:v>2.7765600000000001E-2</c:v>
                </c:pt>
                <c:pt idx="1897">
                  <c:v>2.7841600000000001E-2</c:v>
                </c:pt>
                <c:pt idx="1898">
                  <c:v>2.7947E-2</c:v>
                </c:pt>
                <c:pt idx="1899">
                  <c:v>2.8045E-2</c:v>
                </c:pt>
                <c:pt idx="1900">
                  <c:v>2.81316E-2</c:v>
                </c:pt>
                <c:pt idx="1901">
                  <c:v>2.8240000000000001E-2</c:v>
                </c:pt>
                <c:pt idx="1902">
                  <c:v>2.8316000000000001E-2</c:v>
                </c:pt>
                <c:pt idx="1903">
                  <c:v>2.84166E-2</c:v>
                </c:pt>
                <c:pt idx="1904">
                  <c:v>2.8400000000000002E-2</c:v>
                </c:pt>
                <c:pt idx="1905">
                  <c:v>2.8435599999999998E-2</c:v>
                </c:pt>
                <c:pt idx="1906">
                  <c:v>2.8544E-2</c:v>
                </c:pt>
                <c:pt idx="1907">
                  <c:v>2.8630599999999999E-2</c:v>
                </c:pt>
                <c:pt idx="1908">
                  <c:v>2.8736600000000001E-2</c:v>
                </c:pt>
                <c:pt idx="1909">
                  <c:v>2.88396E-2</c:v>
                </c:pt>
                <c:pt idx="1910">
                  <c:v>2.8937000000000001E-2</c:v>
                </c:pt>
                <c:pt idx="1911">
                  <c:v>2.9021000000000002E-2</c:v>
                </c:pt>
                <c:pt idx="1912">
                  <c:v>2.9127E-2</c:v>
                </c:pt>
                <c:pt idx="1913">
                  <c:v>2.9216599999999999E-2</c:v>
                </c:pt>
                <c:pt idx="1914">
                  <c:v>2.9305999999999999E-2</c:v>
                </c:pt>
                <c:pt idx="1915">
                  <c:v>2.9403599999999998E-2</c:v>
                </c:pt>
                <c:pt idx="1916">
                  <c:v>2.9487599999999999E-2</c:v>
                </c:pt>
                <c:pt idx="1917">
                  <c:v>2.9579600000000001E-2</c:v>
                </c:pt>
                <c:pt idx="1918">
                  <c:v>2.9674599999999999E-2</c:v>
                </c:pt>
                <c:pt idx="1919">
                  <c:v>2.9766999999999998E-2</c:v>
                </c:pt>
                <c:pt idx="1920">
                  <c:v>2.9853600000000001E-2</c:v>
                </c:pt>
                <c:pt idx="1921">
                  <c:v>2.9932E-2</c:v>
                </c:pt>
                <c:pt idx="1922">
                  <c:v>3.0021599999999999E-2</c:v>
                </c:pt>
                <c:pt idx="1923">
                  <c:v>3.0068000000000001E-2</c:v>
                </c:pt>
                <c:pt idx="1924">
                  <c:v>3.0019000000000001E-2</c:v>
                </c:pt>
                <c:pt idx="1925">
                  <c:v>3.0130000000000001E-2</c:v>
                </c:pt>
                <c:pt idx="1926">
                  <c:v>3.0238600000000001E-2</c:v>
                </c:pt>
                <c:pt idx="1927">
                  <c:v>3.0322600000000002E-2</c:v>
                </c:pt>
                <c:pt idx="1928">
                  <c:v>3.04286E-2</c:v>
                </c:pt>
                <c:pt idx="1929">
                  <c:v>3.0526000000000001E-2</c:v>
                </c:pt>
                <c:pt idx="1930">
                  <c:v>3.0602000000000001E-2</c:v>
                </c:pt>
                <c:pt idx="1931">
                  <c:v>3.0705E-2</c:v>
                </c:pt>
                <c:pt idx="1932">
                  <c:v>3.08136E-2</c:v>
                </c:pt>
                <c:pt idx="1933">
                  <c:v>3.09006E-2</c:v>
                </c:pt>
                <c:pt idx="1934">
                  <c:v>3.099E-2</c:v>
                </c:pt>
                <c:pt idx="1935">
                  <c:v>3.1079599999999999E-2</c:v>
                </c:pt>
                <c:pt idx="1936">
                  <c:v>3.11606E-2</c:v>
                </c:pt>
                <c:pt idx="1937">
                  <c:v>3.12476E-2</c:v>
                </c:pt>
                <c:pt idx="1938">
                  <c:v>3.1336999999999997E-2</c:v>
                </c:pt>
                <c:pt idx="1939">
                  <c:v>3.1420999999999998E-2</c:v>
                </c:pt>
                <c:pt idx="1940">
                  <c:v>3.1507599999999997E-2</c:v>
                </c:pt>
                <c:pt idx="1941">
                  <c:v>3.1600000000000003E-2</c:v>
                </c:pt>
                <c:pt idx="1942">
                  <c:v>3.1686600000000002E-2</c:v>
                </c:pt>
                <c:pt idx="1943">
                  <c:v>3.1738000000000002E-2</c:v>
                </c:pt>
                <c:pt idx="1944">
                  <c:v>3.1691999999999998E-2</c:v>
                </c:pt>
                <c:pt idx="1945">
                  <c:v>3.1800599999999998E-2</c:v>
                </c:pt>
                <c:pt idx="1946">
                  <c:v>3.1898000000000003E-2</c:v>
                </c:pt>
                <c:pt idx="1947">
                  <c:v>3.1985E-2</c:v>
                </c:pt>
                <c:pt idx="1948">
                  <c:v>3.20936E-2</c:v>
                </c:pt>
                <c:pt idx="1949">
                  <c:v>3.2190999999999997E-2</c:v>
                </c:pt>
                <c:pt idx="1950">
                  <c:v>3.2272599999999999E-2</c:v>
                </c:pt>
                <c:pt idx="1951">
                  <c:v>3.2372999999999999E-2</c:v>
                </c:pt>
                <c:pt idx="1952">
                  <c:v>3.2462600000000001E-2</c:v>
                </c:pt>
                <c:pt idx="1953">
                  <c:v>3.2554600000000003E-2</c:v>
                </c:pt>
                <c:pt idx="1954">
                  <c:v>3.2638599999999997E-2</c:v>
                </c:pt>
                <c:pt idx="1955">
                  <c:v>3.2589600000000003E-2</c:v>
                </c:pt>
                <c:pt idx="1956">
                  <c:v>3.2687599999999997E-2</c:v>
                </c:pt>
                <c:pt idx="1957">
                  <c:v>3.2771599999999998E-2</c:v>
                </c:pt>
                <c:pt idx="1958">
                  <c:v>3.2901600000000003E-2</c:v>
                </c:pt>
                <c:pt idx="1959">
                  <c:v>3.2972000000000001E-2</c:v>
                </c:pt>
                <c:pt idx="1960">
                  <c:v>3.3083599999999998E-2</c:v>
                </c:pt>
                <c:pt idx="1961">
                  <c:v>3.3173000000000001E-2</c:v>
                </c:pt>
                <c:pt idx="1962">
                  <c:v>3.3257000000000002E-2</c:v>
                </c:pt>
                <c:pt idx="1963">
                  <c:v>3.3305599999999998E-2</c:v>
                </c:pt>
                <c:pt idx="1964">
                  <c:v>3.3278599999999998E-2</c:v>
                </c:pt>
                <c:pt idx="1965">
                  <c:v>3.3400600000000003E-2</c:v>
                </c:pt>
                <c:pt idx="1966">
                  <c:v>3.3506599999999997E-2</c:v>
                </c:pt>
                <c:pt idx="1967">
                  <c:v>3.3596000000000001E-2</c:v>
                </c:pt>
                <c:pt idx="1968">
                  <c:v>3.3707000000000001E-2</c:v>
                </c:pt>
                <c:pt idx="1969">
                  <c:v>3.3804599999999997E-2</c:v>
                </c:pt>
                <c:pt idx="1970">
                  <c:v>3.3888599999999998E-2</c:v>
                </c:pt>
                <c:pt idx="1971">
                  <c:v>3.4002600000000001E-2</c:v>
                </c:pt>
                <c:pt idx="1972">
                  <c:v>3.4097599999999999E-2</c:v>
                </c:pt>
                <c:pt idx="1973">
                  <c:v>3.4181599999999999E-2</c:v>
                </c:pt>
                <c:pt idx="1974">
                  <c:v>3.4282E-2</c:v>
                </c:pt>
                <c:pt idx="1975">
                  <c:v>3.4371600000000002E-2</c:v>
                </c:pt>
                <c:pt idx="1976">
                  <c:v>3.4455600000000003E-2</c:v>
                </c:pt>
                <c:pt idx="1977">
                  <c:v>3.4558600000000002E-2</c:v>
                </c:pt>
                <c:pt idx="1978">
                  <c:v>3.4645000000000002E-2</c:v>
                </c:pt>
                <c:pt idx="1979">
                  <c:v>3.4731999999999999E-2</c:v>
                </c:pt>
                <c:pt idx="1980">
                  <c:v>3.4816E-2</c:v>
                </c:pt>
                <c:pt idx="1981">
                  <c:v>3.4908599999999998E-2</c:v>
                </c:pt>
                <c:pt idx="1982">
                  <c:v>3.4994999999999998E-2</c:v>
                </c:pt>
                <c:pt idx="1983">
                  <c:v>3.5078999999999999E-2</c:v>
                </c:pt>
                <c:pt idx="1984">
                  <c:v>3.5171599999999997E-2</c:v>
                </c:pt>
                <c:pt idx="1985">
                  <c:v>3.5247599999999997E-2</c:v>
                </c:pt>
                <c:pt idx="1986">
                  <c:v>3.5128E-2</c:v>
                </c:pt>
                <c:pt idx="1987">
                  <c:v>3.5249999999999997E-2</c:v>
                </c:pt>
                <c:pt idx="1988">
                  <c:v>3.5374599999999999E-2</c:v>
                </c:pt>
                <c:pt idx="1989">
                  <c:v>3.5453600000000002E-2</c:v>
                </c:pt>
                <c:pt idx="1990">
                  <c:v>3.5559E-2</c:v>
                </c:pt>
                <c:pt idx="1991">
                  <c:v>3.5661999999999999E-2</c:v>
                </c:pt>
                <c:pt idx="1992">
                  <c:v>3.5754599999999997E-2</c:v>
                </c:pt>
                <c:pt idx="1993">
                  <c:v>3.5846599999999999E-2</c:v>
                </c:pt>
                <c:pt idx="1994">
                  <c:v>3.5941599999999997E-2</c:v>
                </c:pt>
                <c:pt idx="1995">
                  <c:v>3.6033599999999999E-2</c:v>
                </c:pt>
                <c:pt idx="1996">
                  <c:v>3.6120600000000003E-2</c:v>
                </c:pt>
                <c:pt idx="1997">
                  <c:v>3.6218E-2</c:v>
                </c:pt>
                <c:pt idx="1998">
                  <c:v>3.6307600000000002E-2</c:v>
                </c:pt>
                <c:pt idx="1999">
                  <c:v>3.6391600000000003E-2</c:v>
                </c:pt>
                <c:pt idx="2000">
                  <c:v>3.6491999999999997E-2</c:v>
                </c:pt>
                <c:pt idx="2001">
                  <c:v>3.6575999999999997E-2</c:v>
                </c:pt>
                <c:pt idx="2002">
                  <c:v>3.6657599999999999E-2</c:v>
                </c:pt>
                <c:pt idx="2003">
                  <c:v>3.6755000000000003E-2</c:v>
                </c:pt>
                <c:pt idx="2004">
                  <c:v>3.6833600000000001E-2</c:v>
                </c:pt>
                <c:pt idx="2005">
                  <c:v>3.6931600000000002E-2</c:v>
                </c:pt>
                <c:pt idx="2006">
                  <c:v>3.7018000000000002E-2</c:v>
                </c:pt>
                <c:pt idx="2007">
                  <c:v>3.7094000000000002E-2</c:v>
                </c:pt>
                <c:pt idx="2008">
                  <c:v>3.7183599999999997E-2</c:v>
                </c:pt>
                <c:pt idx="2009">
                  <c:v>3.7080599999999998E-2</c:v>
                </c:pt>
                <c:pt idx="2010">
                  <c:v>3.7166999999999999E-2</c:v>
                </c:pt>
                <c:pt idx="2011">
                  <c:v>3.7256600000000001E-2</c:v>
                </c:pt>
                <c:pt idx="2012">
                  <c:v>3.7378599999999998E-2</c:v>
                </c:pt>
                <c:pt idx="2013">
                  <c:v>3.7481599999999997E-2</c:v>
                </c:pt>
                <c:pt idx="2014">
                  <c:v>3.7566000000000002E-2</c:v>
                </c:pt>
                <c:pt idx="2015">
                  <c:v>3.7663599999999998E-2</c:v>
                </c:pt>
                <c:pt idx="2016">
                  <c:v>3.7768999999999997E-2</c:v>
                </c:pt>
                <c:pt idx="2017">
                  <c:v>3.7856000000000001E-2</c:v>
                </c:pt>
                <c:pt idx="2018">
                  <c:v>3.7959E-2</c:v>
                </c:pt>
                <c:pt idx="2019">
                  <c:v>3.8061999999999999E-2</c:v>
                </c:pt>
                <c:pt idx="2020">
                  <c:v>3.8140599999999997E-2</c:v>
                </c:pt>
                <c:pt idx="2021">
                  <c:v>3.8235600000000002E-2</c:v>
                </c:pt>
                <c:pt idx="2022">
                  <c:v>3.8319600000000002E-2</c:v>
                </c:pt>
                <c:pt idx="2023">
                  <c:v>3.8400999999999998E-2</c:v>
                </c:pt>
                <c:pt idx="2024">
                  <c:v>3.8492999999999999E-2</c:v>
                </c:pt>
                <c:pt idx="2025">
                  <c:v>3.8580000000000003E-2</c:v>
                </c:pt>
                <c:pt idx="2026">
                  <c:v>3.8667E-2</c:v>
                </c:pt>
                <c:pt idx="2027">
                  <c:v>3.8756600000000002E-2</c:v>
                </c:pt>
                <c:pt idx="2028">
                  <c:v>3.8843000000000003E-2</c:v>
                </c:pt>
                <c:pt idx="2029">
                  <c:v>3.8759000000000002E-2</c:v>
                </c:pt>
                <c:pt idx="2030">
                  <c:v>3.8669599999999998E-2</c:v>
                </c:pt>
                <c:pt idx="2031">
                  <c:v>3.8818600000000002E-2</c:v>
                </c:pt>
                <c:pt idx="2032">
                  <c:v>3.8919000000000002E-2</c:v>
                </c:pt>
                <c:pt idx="2033">
                  <c:v>3.9035599999999997E-2</c:v>
                </c:pt>
                <c:pt idx="2034">
                  <c:v>3.9135999999999997E-2</c:v>
                </c:pt>
                <c:pt idx="2035">
                  <c:v>3.9236600000000003E-2</c:v>
                </c:pt>
                <c:pt idx="2036">
                  <c:v>3.9355599999999998E-2</c:v>
                </c:pt>
                <c:pt idx="2037">
                  <c:v>3.9442600000000001E-2</c:v>
                </c:pt>
                <c:pt idx="2038">
                  <c:v>3.9551000000000003E-2</c:v>
                </c:pt>
                <c:pt idx="2039">
                  <c:v>3.9662000000000003E-2</c:v>
                </c:pt>
                <c:pt idx="2040">
                  <c:v>3.9734999999999999E-2</c:v>
                </c:pt>
                <c:pt idx="2041">
                  <c:v>3.9849000000000002E-2</c:v>
                </c:pt>
                <c:pt idx="2042">
                  <c:v>3.9930599999999997E-2</c:v>
                </c:pt>
                <c:pt idx="2043">
                  <c:v>4.0028000000000001E-2</c:v>
                </c:pt>
                <c:pt idx="2044">
                  <c:v>4.0125599999999997E-2</c:v>
                </c:pt>
                <c:pt idx="2045">
                  <c:v>4.0212600000000001E-2</c:v>
                </c:pt>
                <c:pt idx="2046">
                  <c:v>4.0299599999999998E-2</c:v>
                </c:pt>
                <c:pt idx="2047">
                  <c:v>4.03916E-2</c:v>
                </c:pt>
                <c:pt idx="2048">
                  <c:v>4.0483600000000002E-2</c:v>
                </c:pt>
                <c:pt idx="2049">
                  <c:v>4.0576000000000001E-2</c:v>
                </c:pt>
                <c:pt idx="2050">
                  <c:v>4.0665600000000003E-2</c:v>
                </c:pt>
                <c:pt idx="2051">
                  <c:v>4.0751999999999997E-2</c:v>
                </c:pt>
                <c:pt idx="2052">
                  <c:v>4.0800999999999997E-2</c:v>
                </c:pt>
                <c:pt idx="2053">
                  <c:v>4.0714E-2</c:v>
                </c:pt>
                <c:pt idx="2054">
                  <c:v>4.0833599999999998E-2</c:v>
                </c:pt>
                <c:pt idx="2055">
                  <c:v>4.0944599999999998E-2</c:v>
                </c:pt>
                <c:pt idx="2056">
                  <c:v>4.10236E-2</c:v>
                </c:pt>
                <c:pt idx="2057">
                  <c:v>4.1137E-2</c:v>
                </c:pt>
                <c:pt idx="2058">
                  <c:v>4.1243000000000002E-2</c:v>
                </c:pt>
                <c:pt idx="2059">
                  <c:v>4.1327000000000003E-2</c:v>
                </c:pt>
                <c:pt idx="2060">
                  <c:v>4.1438000000000003E-2</c:v>
                </c:pt>
                <c:pt idx="2061">
                  <c:v>4.1533E-2</c:v>
                </c:pt>
                <c:pt idx="2062">
                  <c:v>4.1619999999999997E-2</c:v>
                </c:pt>
                <c:pt idx="2063">
                  <c:v>4.1723000000000003E-2</c:v>
                </c:pt>
                <c:pt idx="2064">
                  <c:v>4.1809600000000002E-2</c:v>
                </c:pt>
                <c:pt idx="2065">
                  <c:v>4.1894000000000001E-2</c:v>
                </c:pt>
                <c:pt idx="2066">
                  <c:v>4.1988600000000001E-2</c:v>
                </c:pt>
                <c:pt idx="2067">
                  <c:v>4.2072999999999999E-2</c:v>
                </c:pt>
                <c:pt idx="2068">
                  <c:v>4.2165000000000001E-2</c:v>
                </c:pt>
                <c:pt idx="2069">
                  <c:v>4.22516E-2</c:v>
                </c:pt>
                <c:pt idx="2070">
                  <c:v>4.2340999999999997E-2</c:v>
                </c:pt>
                <c:pt idx="2071">
                  <c:v>4.2428E-2</c:v>
                </c:pt>
                <c:pt idx="2072">
                  <c:v>4.2517600000000003E-2</c:v>
                </c:pt>
                <c:pt idx="2073">
                  <c:v>4.2604599999999999E-2</c:v>
                </c:pt>
                <c:pt idx="2074">
                  <c:v>4.2685599999999997E-2</c:v>
                </c:pt>
                <c:pt idx="2075">
                  <c:v>4.2769599999999998E-2</c:v>
                </c:pt>
                <c:pt idx="2076">
                  <c:v>4.2851E-2</c:v>
                </c:pt>
                <c:pt idx="2077">
                  <c:v>4.2731600000000002E-2</c:v>
                </c:pt>
                <c:pt idx="2078">
                  <c:v>4.2851E-2</c:v>
                </c:pt>
                <c:pt idx="2079">
                  <c:v>4.2965000000000003E-2</c:v>
                </c:pt>
                <c:pt idx="2080">
                  <c:v>4.3041000000000003E-2</c:v>
                </c:pt>
                <c:pt idx="2081">
                  <c:v>4.3159999999999997E-2</c:v>
                </c:pt>
                <c:pt idx="2082">
                  <c:v>4.3255000000000002E-2</c:v>
                </c:pt>
                <c:pt idx="2083">
                  <c:v>4.3341999999999999E-2</c:v>
                </c:pt>
                <c:pt idx="2084">
                  <c:v>4.3437000000000003E-2</c:v>
                </c:pt>
                <c:pt idx="2085">
                  <c:v>4.3536999999999999E-2</c:v>
                </c:pt>
                <c:pt idx="2086">
                  <c:v>4.3626600000000001E-2</c:v>
                </c:pt>
                <c:pt idx="2087">
                  <c:v>4.3715999999999998E-2</c:v>
                </c:pt>
                <c:pt idx="2088">
                  <c:v>4.3818999999999997E-2</c:v>
                </c:pt>
                <c:pt idx="2089">
                  <c:v>4.3895000000000003E-2</c:v>
                </c:pt>
                <c:pt idx="2090">
                  <c:v>4.3998000000000002E-2</c:v>
                </c:pt>
                <c:pt idx="2091">
                  <c:v>4.4082000000000003E-2</c:v>
                </c:pt>
                <c:pt idx="2092">
                  <c:v>4.4165999999999997E-2</c:v>
                </c:pt>
                <c:pt idx="2093">
                  <c:v>4.4258600000000002E-2</c:v>
                </c:pt>
                <c:pt idx="2094">
                  <c:v>4.4347999999999999E-2</c:v>
                </c:pt>
                <c:pt idx="2095">
                  <c:v>4.4434599999999998E-2</c:v>
                </c:pt>
                <c:pt idx="2096">
                  <c:v>4.4516E-2</c:v>
                </c:pt>
                <c:pt idx="2097">
                  <c:v>4.4605600000000002E-2</c:v>
                </c:pt>
                <c:pt idx="2098">
                  <c:v>4.4689600000000003E-2</c:v>
                </c:pt>
                <c:pt idx="2099">
                  <c:v>4.4778999999999999E-2</c:v>
                </c:pt>
                <c:pt idx="2100">
                  <c:v>4.4863E-2</c:v>
                </c:pt>
                <c:pt idx="2101">
                  <c:v>4.4738600000000003E-2</c:v>
                </c:pt>
                <c:pt idx="2102">
                  <c:v>4.4852599999999999E-2</c:v>
                </c:pt>
                <c:pt idx="2103">
                  <c:v>4.49716E-2</c:v>
                </c:pt>
                <c:pt idx="2104">
                  <c:v>4.5058599999999997E-2</c:v>
                </c:pt>
                <c:pt idx="2105">
                  <c:v>4.5164000000000003E-2</c:v>
                </c:pt>
                <c:pt idx="2106">
                  <c:v>4.5264600000000002E-2</c:v>
                </c:pt>
                <c:pt idx="2107">
                  <c:v>4.5356599999999997E-2</c:v>
                </c:pt>
                <c:pt idx="2108">
                  <c:v>4.5446E-2</c:v>
                </c:pt>
                <c:pt idx="2109">
                  <c:v>4.5544000000000001E-2</c:v>
                </c:pt>
                <c:pt idx="2110">
                  <c:v>4.5481599999999997E-2</c:v>
                </c:pt>
                <c:pt idx="2111">
                  <c:v>4.5544000000000001E-2</c:v>
                </c:pt>
                <c:pt idx="2112">
                  <c:v>4.5690000000000001E-2</c:v>
                </c:pt>
                <c:pt idx="2113">
                  <c:v>4.5774599999999999E-2</c:v>
                </c:pt>
                <c:pt idx="2114">
                  <c:v>4.5869E-2</c:v>
                </c:pt>
                <c:pt idx="2115">
                  <c:v>4.5988599999999998E-2</c:v>
                </c:pt>
                <c:pt idx="2116">
                  <c:v>4.607E-2</c:v>
                </c:pt>
                <c:pt idx="2117">
                  <c:v>4.6172999999999999E-2</c:v>
                </c:pt>
                <c:pt idx="2118">
                  <c:v>4.6267999999999997E-2</c:v>
                </c:pt>
                <c:pt idx="2119">
                  <c:v>4.6351999999999997E-2</c:v>
                </c:pt>
                <c:pt idx="2120">
                  <c:v>4.6449600000000001E-2</c:v>
                </c:pt>
                <c:pt idx="2121">
                  <c:v>4.6536599999999997E-2</c:v>
                </c:pt>
                <c:pt idx="2122">
                  <c:v>4.6628599999999999E-2</c:v>
                </c:pt>
                <c:pt idx="2123">
                  <c:v>4.6519999999999999E-2</c:v>
                </c:pt>
                <c:pt idx="2124">
                  <c:v>4.6628599999999999E-2</c:v>
                </c:pt>
                <c:pt idx="2125">
                  <c:v>4.6767000000000003E-2</c:v>
                </c:pt>
                <c:pt idx="2126">
                  <c:v>4.6842599999999998E-2</c:v>
                </c:pt>
                <c:pt idx="2127">
                  <c:v>4.69486E-2</c:v>
                </c:pt>
                <c:pt idx="2128">
                  <c:v>4.7054600000000002E-2</c:v>
                </c:pt>
                <c:pt idx="2129">
                  <c:v>4.7149000000000003E-2</c:v>
                </c:pt>
                <c:pt idx="2130">
                  <c:v>4.7241600000000002E-2</c:v>
                </c:pt>
                <c:pt idx="2131">
                  <c:v>4.7344600000000001E-2</c:v>
                </c:pt>
                <c:pt idx="2132">
                  <c:v>4.7439599999999998E-2</c:v>
                </c:pt>
                <c:pt idx="2133">
                  <c:v>4.75316E-2</c:v>
                </c:pt>
                <c:pt idx="2134">
                  <c:v>4.7628999999999998E-2</c:v>
                </c:pt>
                <c:pt idx="2135">
                  <c:v>4.77186E-2</c:v>
                </c:pt>
                <c:pt idx="2136">
                  <c:v>4.7810999999999999E-2</c:v>
                </c:pt>
                <c:pt idx="2137">
                  <c:v>4.7897599999999999E-2</c:v>
                </c:pt>
                <c:pt idx="2138">
                  <c:v>4.7992600000000003E-2</c:v>
                </c:pt>
                <c:pt idx="2139">
                  <c:v>4.80796E-2</c:v>
                </c:pt>
                <c:pt idx="2140">
                  <c:v>4.8168999999999997E-2</c:v>
                </c:pt>
                <c:pt idx="2141">
                  <c:v>4.8260999999999998E-2</c:v>
                </c:pt>
                <c:pt idx="2142">
                  <c:v>4.8348000000000002E-2</c:v>
                </c:pt>
                <c:pt idx="2143">
                  <c:v>4.8434600000000001E-2</c:v>
                </c:pt>
                <c:pt idx="2144">
                  <c:v>4.8518600000000002E-2</c:v>
                </c:pt>
                <c:pt idx="2145">
                  <c:v>4.8592000000000003E-2</c:v>
                </c:pt>
                <c:pt idx="2146">
                  <c:v>4.8510600000000001E-2</c:v>
                </c:pt>
                <c:pt idx="2147">
                  <c:v>4.8597000000000001E-2</c:v>
                </c:pt>
                <c:pt idx="2148">
                  <c:v>4.86896E-2</c:v>
                </c:pt>
                <c:pt idx="2149">
                  <c:v>4.8806000000000002E-2</c:v>
                </c:pt>
                <c:pt idx="2150">
                  <c:v>4.8903599999999998E-2</c:v>
                </c:pt>
                <c:pt idx="2151">
                  <c:v>4.8995999999999998E-2</c:v>
                </c:pt>
                <c:pt idx="2152">
                  <c:v>4.9093600000000001E-2</c:v>
                </c:pt>
                <c:pt idx="2153">
                  <c:v>4.91966E-2</c:v>
                </c:pt>
                <c:pt idx="2154">
                  <c:v>4.9283599999999997E-2</c:v>
                </c:pt>
                <c:pt idx="2155">
                  <c:v>4.9373E-2</c:v>
                </c:pt>
                <c:pt idx="2156">
                  <c:v>4.9475999999999999E-2</c:v>
                </c:pt>
                <c:pt idx="2157">
                  <c:v>4.9556999999999997E-2</c:v>
                </c:pt>
                <c:pt idx="2158">
                  <c:v>4.9652000000000002E-2</c:v>
                </c:pt>
                <c:pt idx="2159">
                  <c:v>4.9738999999999998E-2</c:v>
                </c:pt>
                <c:pt idx="2160">
                  <c:v>4.9822999999999999E-2</c:v>
                </c:pt>
                <c:pt idx="2161">
                  <c:v>4.9920600000000002E-2</c:v>
                </c:pt>
                <c:pt idx="2162">
                  <c:v>5.0004600000000003E-2</c:v>
                </c:pt>
                <c:pt idx="2163">
                  <c:v>5.00916E-2</c:v>
                </c:pt>
                <c:pt idx="2164">
                  <c:v>5.0188999999999998E-2</c:v>
                </c:pt>
                <c:pt idx="2165">
                  <c:v>5.0264999999999997E-2</c:v>
                </c:pt>
                <c:pt idx="2166">
                  <c:v>5.0354599999999999E-2</c:v>
                </c:pt>
                <c:pt idx="2167">
                  <c:v>5.0446600000000001E-2</c:v>
                </c:pt>
                <c:pt idx="2168">
                  <c:v>5.0522600000000001E-2</c:v>
                </c:pt>
                <c:pt idx="2169">
                  <c:v>5.0611999999999997E-2</c:v>
                </c:pt>
                <c:pt idx="2170">
                  <c:v>5.0498000000000001E-2</c:v>
                </c:pt>
                <c:pt idx="2171">
                  <c:v>5.0604000000000003E-2</c:v>
                </c:pt>
                <c:pt idx="2172">
                  <c:v>5.0715000000000003E-2</c:v>
                </c:pt>
                <c:pt idx="2173">
                  <c:v>5.0810000000000001E-2</c:v>
                </c:pt>
                <c:pt idx="2174">
                  <c:v>5.0902000000000003E-2</c:v>
                </c:pt>
                <c:pt idx="2175">
                  <c:v>5.1005599999999998E-2</c:v>
                </c:pt>
                <c:pt idx="2176">
                  <c:v>5.1127600000000002E-2</c:v>
                </c:pt>
                <c:pt idx="2177">
                  <c:v>5.1206000000000002E-2</c:v>
                </c:pt>
                <c:pt idx="2178">
                  <c:v>5.1295599999999997E-2</c:v>
                </c:pt>
                <c:pt idx="2179">
                  <c:v>5.1387599999999999E-2</c:v>
                </c:pt>
                <c:pt idx="2180">
                  <c:v>5.1471599999999999E-2</c:v>
                </c:pt>
                <c:pt idx="2181">
                  <c:v>5.1572E-2</c:v>
                </c:pt>
                <c:pt idx="2182">
                  <c:v>5.1656000000000001E-2</c:v>
                </c:pt>
                <c:pt idx="2183">
                  <c:v>5.1742999999999997E-2</c:v>
                </c:pt>
                <c:pt idx="2184">
                  <c:v>5.18326E-2</c:v>
                </c:pt>
                <c:pt idx="2185">
                  <c:v>5.1922000000000003E-2</c:v>
                </c:pt>
                <c:pt idx="2186">
                  <c:v>5.2011599999999998E-2</c:v>
                </c:pt>
                <c:pt idx="2187">
                  <c:v>5.2101000000000001E-2</c:v>
                </c:pt>
                <c:pt idx="2188">
                  <c:v>5.2181999999999999E-2</c:v>
                </c:pt>
                <c:pt idx="2189">
                  <c:v>5.2266600000000003E-2</c:v>
                </c:pt>
                <c:pt idx="2190">
                  <c:v>5.2350599999999997E-2</c:v>
                </c:pt>
                <c:pt idx="2191">
                  <c:v>5.2436999999999998E-2</c:v>
                </c:pt>
                <c:pt idx="2192">
                  <c:v>5.2524000000000001E-2</c:v>
                </c:pt>
                <c:pt idx="2193">
                  <c:v>5.2604999999999999E-2</c:v>
                </c:pt>
                <c:pt idx="2194">
                  <c:v>5.2692000000000003E-2</c:v>
                </c:pt>
                <c:pt idx="2195">
                  <c:v>5.2534600000000001E-2</c:v>
                </c:pt>
                <c:pt idx="2196">
                  <c:v>5.24996E-2</c:v>
                </c:pt>
                <c:pt idx="2197">
                  <c:v>5.2672999999999998E-2</c:v>
                </c:pt>
                <c:pt idx="2198">
                  <c:v>5.2746000000000001E-2</c:v>
                </c:pt>
                <c:pt idx="2199">
                  <c:v>5.2868600000000002E-2</c:v>
                </c:pt>
                <c:pt idx="2200">
                  <c:v>5.2995599999999997E-2</c:v>
                </c:pt>
                <c:pt idx="2201">
                  <c:v>5.3082600000000001E-2</c:v>
                </c:pt>
                <c:pt idx="2202">
                  <c:v>5.3179999999999998E-2</c:v>
                </c:pt>
                <c:pt idx="2203">
                  <c:v>5.3304999999999998E-2</c:v>
                </c:pt>
                <c:pt idx="2204">
                  <c:v>5.3391599999999997E-2</c:v>
                </c:pt>
                <c:pt idx="2205">
                  <c:v>5.3489599999999998E-2</c:v>
                </c:pt>
                <c:pt idx="2206">
                  <c:v>5.3589600000000001E-2</c:v>
                </c:pt>
                <c:pt idx="2207">
                  <c:v>5.3682000000000001E-2</c:v>
                </c:pt>
                <c:pt idx="2208">
                  <c:v>5.3774000000000002E-2</c:v>
                </c:pt>
                <c:pt idx="2209">
                  <c:v>5.3874600000000002E-2</c:v>
                </c:pt>
                <c:pt idx="2210">
                  <c:v>5.3971999999999999E-2</c:v>
                </c:pt>
                <c:pt idx="2211">
                  <c:v>5.4058599999999998E-2</c:v>
                </c:pt>
                <c:pt idx="2212">
                  <c:v>5.4145600000000002E-2</c:v>
                </c:pt>
                <c:pt idx="2213">
                  <c:v>5.4234999999999998E-2</c:v>
                </c:pt>
                <c:pt idx="2214">
                  <c:v>5.4324600000000001E-2</c:v>
                </c:pt>
                <c:pt idx="2215">
                  <c:v>5.4413999999999997E-2</c:v>
                </c:pt>
                <c:pt idx="2216">
                  <c:v>5.4500600000000003E-2</c:v>
                </c:pt>
                <c:pt idx="2217">
                  <c:v>5.4581999999999999E-2</c:v>
                </c:pt>
                <c:pt idx="2218">
                  <c:v>5.4489999999999997E-2</c:v>
                </c:pt>
                <c:pt idx="2219">
                  <c:v>5.4563E-2</c:v>
                </c:pt>
                <c:pt idx="2220">
                  <c:v>5.4665999999999999E-2</c:v>
                </c:pt>
                <c:pt idx="2221">
                  <c:v>5.4788000000000003E-2</c:v>
                </c:pt>
                <c:pt idx="2222">
                  <c:v>5.4885999999999997E-2</c:v>
                </c:pt>
                <c:pt idx="2223">
                  <c:v>5.4977999999999999E-2</c:v>
                </c:pt>
                <c:pt idx="2224">
                  <c:v>5.5088999999999999E-2</c:v>
                </c:pt>
                <c:pt idx="2225">
                  <c:v>5.5187E-2</c:v>
                </c:pt>
                <c:pt idx="2226">
                  <c:v>5.5267999999999998E-2</c:v>
                </c:pt>
                <c:pt idx="2227">
                  <c:v>5.5376599999999998E-2</c:v>
                </c:pt>
                <c:pt idx="2228">
                  <c:v>5.5463600000000002E-2</c:v>
                </c:pt>
                <c:pt idx="2229">
                  <c:v>5.55586E-2</c:v>
                </c:pt>
                <c:pt idx="2230">
                  <c:v>5.5653000000000001E-2</c:v>
                </c:pt>
                <c:pt idx="2231">
                  <c:v>5.5739999999999998E-2</c:v>
                </c:pt>
                <c:pt idx="2232">
                  <c:v>5.5832E-2</c:v>
                </c:pt>
                <c:pt idx="2233">
                  <c:v>5.5921600000000002E-2</c:v>
                </c:pt>
                <c:pt idx="2234">
                  <c:v>5.6002999999999997E-2</c:v>
                </c:pt>
                <c:pt idx="2235">
                  <c:v>5.6098000000000002E-2</c:v>
                </c:pt>
                <c:pt idx="2236">
                  <c:v>5.6184600000000001E-2</c:v>
                </c:pt>
                <c:pt idx="2237">
                  <c:v>5.6265999999999997E-2</c:v>
                </c:pt>
                <c:pt idx="2238">
                  <c:v>5.6355599999999999E-2</c:v>
                </c:pt>
                <c:pt idx="2239">
                  <c:v>5.6447999999999998E-2</c:v>
                </c:pt>
                <c:pt idx="2240">
                  <c:v>5.6531999999999999E-2</c:v>
                </c:pt>
                <c:pt idx="2241">
                  <c:v>5.6618599999999998E-2</c:v>
                </c:pt>
                <c:pt idx="2242">
                  <c:v>5.6697600000000001E-2</c:v>
                </c:pt>
                <c:pt idx="2243">
                  <c:v>5.6686599999999997E-2</c:v>
                </c:pt>
                <c:pt idx="2244">
                  <c:v>5.6681000000000002E-2</c:v>
                </c:pt>
                <c:pt idx="2245">
                  <c:v>5.6789600000000003E-2</c:v>
                </c:pt>
                <c:pt idx="2246">
                  <c:v>5.6873600000000003E-2</c:v>
                </c:pt>
                <c:pt idx="2247">
                  <c:v>5.6981999999999998E-2</c:v>
                </c:pt>
                <c:pt idx="2248">
                  <c:v>5.7101600000000002E-2</c:v>
                </c:pt>
                <c:pt idx="2249">
                  <c:v>5.7185600000000003E-2</c:v>
                </c:pt>
                <c:pt idx="2250">
                  <c:v>5.7285599999999999E-2</c:v>
                </c:pt>
                <c:pt idx="2251">
                  <c:v>5.7380599999999997E-2</c:v>
                </c:pt>
                <c:pt idx="2252">
                  <c:v>5.7467600000000001E-2</c:v>
                </c:pt>
                <c:pt idx="2253">
                  <c:v>5.7556999999999997E-2</c:v>
                </c:pt>
                <c:pt idx="2254">
                  <c:v>5.7657E-2</c:v>
                </c:pt>
                <c:pt idx="2255">
                  <c:v>5.7741599999999997E-2</c:v>
                </c:pt>
                <c:pt idx="2256">
                  <c:v>5.7833599999999999E-2</c:v>
                </c:pt>
                <c:pt idx="2257">
                  <c:v>5.7923000000000002E-2</c:v>
                </c:pt>
                <c:pt idx="2258">
                  <c:v>5.8012599999999998E-2</c:v>
                </c:pt>
                <c:pt idx="2259">
                  <c:v>5.8104599999999999E-2</c:v>
                </c:pt>
                <c:pt idx="2260">
                  <c:v>5.8196999999999999E-2</c:v>
                </c:pt>
                <c:pt idx="2261">
                  <c:v>5.8275599999999997E-2</c:v>
                </c:pt>
                <c:pt idx="2262">
                  <c:v>5.8367599999999999E-2</c:v>
                </c:pt>
                <c:pt idx="2263">
                  <c:v>5.8449000000000001E-2</c:v>
                </c:pt>
                <c:pt idx="2264">
                  <c:v>5.8533000000000002E-2</c:v>
                </c:pt>
                <c:pt idx="2265">
                  <c:v>5.8609000000000001E-2</c:v>
                </c:pt>
                <c:pt idx="2266">
                  <c:v>5.87016E-2</c:v>
                </c:pt>
                <c:pt idx="2267">
                  <c:v>5.8779999999999999E-2</c:v>
                </c:pt>
                <c:pt idx="2268">
                  <c:v>5.8864E-2</c:v>
                </c:pt>
                <c:pt idx="2269">
                  <c:v>5.8845000000000001E-2</c:v>
                </c:pt>
                <c:pt idx="2270">
                  <c:v>5.8673999999999997E-2</c:v>
                </c:pt>
                <c:pt idx="2271">
                  <c:v>5.87856E-2</c:v>
                </c:pt>
                <c:pt idx="2272">
                  <c:v>5.8958999999999998E-2</c:v>
                </c:pt>
                <c:pt idx="2273">
                  <c:v>5.9018599999999997E-2</c:v>
                </c:pt>
                <c:pt idx="2274">
                  <c:v>5.9148600000000003E-2</c:v>
                </c:pt>
                <c:pt idx="2275">
                  <c:v>5.9268000000000001E-2</c:v>
                </c:pt>
                <c:pt idx="2276">
                  <c:v>5.9360000000000003E-2</c:v>
                </c:pt>
                <c:pt idx="2277">
                  <c:v>5.9468600000000003E-2</c:v>
                </c:pt>
                <c:pt idx="2278">
                  <c:v>5.9568999999999997E-2</c:v>
                </c:pt>
                <c:pt idx="2279">
                  <c:v>5.9669600000000003E-2</c:v>
                </c:pt>
                <c:pt idx="2280">
                  <c:v>5.9759E-2</c:v>
                </c:pt>
                <c:pt idx="2281">
                  <c:v>5.9861999999999999E-2</c:v>
                </c:pt>
                <c:pt idx="2282">
                  <c:v>5.9957000000000003E-2</c:v>
                </c:pt>
                <c:pt idx="2283">
                  <c:v>6.0051599999999997E-2</c:v>
                </c:pt>
                <c:pt idx="2284">
                  <c:v>6.0136000000000002E-2</c:v>
                </c:pt>
                <c:pt idx="2285">
                  <c:v>6.0235999999999998E-2</c:v>
                </c:pt>
                <c:pt idx="2286">
                  <c:v>6.0323000000000002E-2</c:v>
                </c:pt>
                <c:pt idx="2287">
                  <c:v>6.0415000000000003E-2</c:v>
                </c:pt>
                <c:pt idx="2288">
                  <c:v>6.0507600000000002E-2</c:v>
                </c:pt>
                <c:pt idx="2289">
                  <c:v>6.0594000000000002E-2</c:v>
                </c:pt>
                <c:pt idx="2290">
                  <c:v>6.0680999999999999E-2</c:v>
                </c:pt>
                <c:pt idx="2291">
                  <c:v>6.0770600000000001E-2</c:v>
                </c:pt>
                <c:pt idx="2292">
                  <c:v>6.0851599999999999E-2</c:v>
                </c:pt>
                <c:pt idx="2293">
                  <c:v>6.0930600000000001E-2</c:v>
                </c:pt>
                <c:pt idx="2294">
                  <c:v>6.1022600000000003E-2</c:v>
                </c:pt>
                <c:pt idx="2295">
                  <c:v>6.0886999999999997E-2</c:v>
                </c:pt>
                <c:pt idx="2296">
                  <c:v>6.1001E-2</c:v>
                </c:pt>
                <c:pt idx="2297">
                  <c:v>6.1128599999999998E-2</c:v>
                </c:pt>
                <c:pt idx="2298">
                  <c:v>6.1218000000000002E-2</c:v>
                </c:pt>
                <c:pt idx="2299">
                  <c:v>6.1307599999999997E-2</c:v>
                </c:pt>
                <c:pt idx="2300">
                  <c:v>6.1421000000000003E-2</c:v>
                </c:pt>
                <c:pt idx="2301">
                  <c:v>6.1518999999999997E-2</c:v>
                </c:pt>
                <c:pt idx="2302">
                  <c:v>6.1616600000000001E-2</c:v>
                </c:pt>
                <c:pt idx="2303">
                  <c:v>6.1713999999999998E-2</c:v>
                </c:pt>
                <c:pt idx="2304">
                  <c:v>6.1809000000000003E-2</c:v>
                </c:pt>
                <c:pt idx="2305">
                  <c:v>6.1900999999999998E-2</c:v>
                </c:pt>
                <c:pt idx="2306">
                  <c:v>6.1993600000000003E-2</c:v>
                </c:pt>
                <c:pt idx="2307">
                  <c:v>6.2087999999999997E-2</c:v>
                </c:pt>
                <c:pt idx="2308">
                  <c:v>6.2172600000000001E-2</c:v>
                </c:pt>
                <c:pt idx="2309">
                  <c:v>6.2264600000000003E-2</c:v>
                </c:pt>
                <c:pt idx="2310">
                  <c:v>6.2362000000000001E-2</c:v>
                </c:pt>
                <c:pt idx="2311">
                  <c:v>6.2443600000000002E-2</c:v>
                </c:pt>
                <c:pt idx="2312">
                  <c:v>6.2535599999999997E-2</c:v>
                </c:pt>
                <c:pt idx="2313">
                  <c:v>6.2625E-2</c:v>
                </c:pt>
                <c:pt idx="2314">
                  <c:v>6.2706600000000001E-2</c:v>
                </c:pt>
                <c:pt idx="2315">
                  <c:v>6.2793600000000005E-2</c:v>
                </c:pt>
                <c:pt idx="2316">
                  <c:v>6.2882999999999994E-2</c:v>
                </c:pt>
                <c:pt idx="2317">
                  <c:v>6.2958600000000003E-2</c:v>
                </c:pt>
                <c:pt idx="2318">
                  <c:v>6.3045599999999993E-2</c:v>
                </c:pt>
                <c:pt idx="2319">
                  <c:v>6.3132599999999997E-2</c:v>
                </c:pt>
                <c:pt idx="2320">
                  <c:v>6.3034599999999996E-2</c:v>
                </c:pt>
                <c:pt idx="2321">
                  <c:v>6.3110600000000003E-2</c:v>
                </c:pt>
                <c:pt idx="2322">
                  <c:v>6.3205600000000001E-2</c:v>
                </c:pt>
                <c:pt idx="2323">
                  <c:v>6.3346600000000003E-2</c:v>
                </c:pt>
                <c:pt idx="2324">
                  <c:v>6.3436000000000006E-2</c:v>
                </c:pt>
                <c:pt idx="2325">
                  <c:v>6.3519999999999993E-2</c:v>
                </c:pt>
                <c:pt idx="2326">
                  <c:v>6.3626000000000002E-2</c:v>
                </c:pt>
                <c:pt idx="2327">
                  <c:v>6.3715599999999997E-2</c:v>
                </c:pt>
                <c:pt idx="2328">
                  <c:v>6.3810000000000006E-2</c:v>
                </c:pt>
                <c:pt idx="2329">
                  <c:v>6.3908000000000006E-2</c:v>
                </c:pt>
                <c:pt idx="2330">
                  <c:v>6.4002600000000007E-2</c:v>
                </c:pt>
                <c:pt idx="2331">
                  <c:v>6.4087000000000005E-2</c:v>
                </c:pt>
                <c:pt idx="2332">
                  <c:v>6.4179E-2</c:v>
                </c:pt>
                <c:pt idx="2333">
                  <c:v>6.4270999999999995E-2</c:v>
                </c:pt>
                <c:pt idx="2334">
                  <c:v>6.4357999999999999E-2</c:v>
                </c:pt>
                <c:pt idx="2335">
                  <c:v>6.4447599999999994E-2</c:v>
                </c:pt>
                <c:pt idx="2336">
                  <c:v>6.4542600000000006E-2</c:v>
                </c:pt>
                <c:pt idx="2337">
                  <c:v>6.4620999999999998E-2</c:v>
                </c:pt>
                <c:pt idx="2338">
                  <c:v>6.4710599999999993E-2</c:v>
                </c:pt>
                <c:pt idx="2339">
                  <c:v>6.4794599999999994E-2</c:v>
                </c:pt>
                <c:pt idx="2340">
                  <c:v>6.4883999999999997E-2</c:v>
                </c:pt>
                <c:pt idx="2341">
                  <c:v>6.4965599999999998E-2</c:v>
                </c:pt>
                <c:pt idx="2342">
                  <c:v>6.5049599999999999E-2</c:v>
                </c:pt>
                <c:pt idx="2343">
                  <c:v>6.51336E-2</c:v>
                </c:pt>
                <c:pt idx="2344">
                  <c:v>6.5214999999999995E-2</c:v>
                </c:pt>
                <c:pt idx="2345">
                  <c:v>6.5304600000000004E-2</c:v>
                </c:pt>
                <c:pt idx="2346">
                  <c:v>6.5380599999999997E-2</c:v>
                </c:pt>
                <c:pt idx="2347">
                  <c:v>6.5464599999999998E-2</c:v>
                </c:pt>
                <c:pt idx="2348">
                  <c:v>6.5372E-2</c:v>
                </c:pt>
                <c:pt idx="2349">
                  <c:v>6.5448000000000006E-2</c:v>
                </c:pt>
                <c:pt idx="2350">
                  <c:v>6.5534999999999996E-2</c:v>
                </c:pt>
                <c:pt idx="2351">
                  <c:v>6.5448000000000006E-2</c:v>
                </c:pt>
                <c:pt idx="2352">
                  <c:v>6.5564600000000001E-2</c:v>
                </c:pt>
                <c:pt idx="2353">
                  <c:v>6.5686599999999998E-2</c:v>
                </c:pt>
                <c:pt idx="2354">
                  <c:v>6.5784599999999999E-2</c:v>
                </c:pt>
                <c:pt idx="2355">
                  <c:v>6.5914600000000004E-2</c:v>
                </c:pt>
                <c:pt idx="2356">
                  <c:v>6.6017599999999996E-2</c:v>
                </c:pt>
                <c:pt idx="2357">
                  <c:v>6.6114999999999993E-2</c:v>
                </c:pt>
                <c:pt idx="2358">
                  <c:v>6.6231999999999999E-2</c:v>
                </c:pt>
                <c:pt idx="2359">
                  <c:v>6.6329600000000002E-2</c:v>
                </c:pt>
                <c:pt idx="2360">
                  <c:v>6.6421599999999997E-2</c:v>
                </c:pt>
                <c:pt idx="2361">
                  <c:v>6.6532999999999995E-2</c:v>
                </c:pt>
                <c:pt idx="2362">
                  <c:v>6.6619600000000001E-2</c:v>
                </c:pt>
                <c:pt idx="2363">
                  <c:v>6.6720000000000002E-2</c:v>
                </c:pt>
                <c:pt idx="2364">
                  <c:v>6.6820599999999994E-2</c:v>
                </c:pt>
                <c:pt idx="2365">
                  <c:v>6.6906999999999994E-2</c:v>
                </c:pt>
                <c:pt idx="2366">
                  <c:v>6.6996600000000003E-2</c:v>
                </c:pt>
                <c:pt idx="2367">
                  <c:v>6.7086000000000007E-2</c:v>
                </c:pt>
                <c:pt idx="2368">
                  <c:v>6.7169999999999994E-2</c:v>
                </c:pt>
                <c:pt idx="2369">
                  <c:v>6.7262600000000006E-2</c:v>
                </c:pt>
                <c:pt idx="2370">
                  <c:v>6.7351999999999995E-2</c:v>
                </c:pt>
                <c:pt idx="2371">
                  <c:v>6.7433000000000007E-2</c:v>
                </c:pt>
                <c:pt idx="2372">
                  <c:v>6.7522600000000002E-2</c:v>
                </c:pt>
                <c:pt idx="2373">
                  <c:v>6.7600999999999994E-2</c:v>
                </c:pt>
                <c:pt idx="2374">
                  <c:v>6.7687999999999998E-2</c:v>
                </c:pt>
                <c:pt idx="2375">
                  <c:v>6.7780000000000007E-2</c:v>
                </c:pt>
                <c:pt idx="2376">
                  <c:v>6.7663600000000004E-2</c:v>
                </c:pt>
                <c:pt idx="2377">
                  <c:v>6.7750599999999994E-2</c:v>
                </c:pt>
                <c:pt idx="2378">
                  <c:v>6.7839999999999998E-2</c:v>
                </c:pt>
                <c:pt idx="2379">
                  <c:v>6.7967600000000003E-2</c:v>
                </c:pt>
                <c:pt idx="2380">
                  <c:v>6.8078600000000003E-2</c:v>
                </c:pt>
                <c:pt idx="2381">
                  <c:v>6.8165600000000007E-2</c:v>
                </c:pt>
                <c:pt idx="2382">
                  <c:v>6.8276600000000007E-2</c:v>
                </c:pt>
                <c:pt idx="2383">
                  <c:v>6.8374000000000004E-2</c:v>
                </c:pt>
                <c:pt idx="2384">
                  <c:v>6.8466600000000002E-2</c:v>
                </c:pt>
                <c:pt idx="2385">
                  <c:v>6.8571999999999994E-2</c:v>
                </c:pt>
                <c:pt idx="2386">
                  <c:v>6.8669599999999997E-2</c:v>
                </c:pt>
                <c:pt idx="2387">
                  <c:v>6.8753599999999998E-2</c:v>
                </c:pt>
                <c:pt idx="2388">
                  <c:v>6.8853999999999999E-2</c:v>
                </c:pt>
                <c:pt idx="2389">
                  <c:v>6.89356E-2</c:v>
                </c:pt>
                <c:pt idx="2390">
                  <c:v>6.9032999999999997E-2</c:v>
                </c:pt>
                <c:pt idx="2391">
                  <c:v>6.9133600000000003E-2</c:v>
                </c:pt>
                <c:pt idx="2392">
                  <c:v>6.9214600000000001E-2</c:v>
                </c:pt>
                <c:pt idx="2393">
                  <c:v>6.9304000000000004E-2</c:v>
                </c:pt>
                <c:pt idx="2394">
                  <c:v>6.9390999999999994E-2</c:v>
                </c:pt>
                <c:pt idx="2395">
                  <c:v>6.9480600000000003E-2</c:v>
                </c:pt>
                <c:pt idx="2396">
                  <c:v>6.9564600000000004E-2</c:v>
                </c:pt>
                <c:pt idx="2397">
                  <c:v>6.9659600000000002E-2</c:v>
                </c:pt>
                <c:pt idx="2398">
                  <c:v>6.9746000000000002E-2</c:v>
                </c:pt>
                <c:pt idx="2399">
                  <c:v>6.9827600000000004E-2</c:v>
                </c:pt>
                <c:pt idx="2400">
                  <c:v>6.9903599999999996E-2</c:v>
                </c:pt>
                <c:pt idx="2401">
                  <c:v>6.99906E-2</c:v>
                </c:pt>
                <c:pt idx="2402">
                  <c:v>7.0069000000000006E-2</c:v>
                </c:pt>
                <c:pt idx="2403">
                  <c:v>7.0150599999999994E-2</c:v>
                </c:pt>
                <c:pt idx="2404">
                  <c:v>7.0225999999999997E-2</c:v>
                </c:pt>
                <c:pt idx="2405">
                  <c:v>7.0315600000000006E-2</c:v>
                </c:pt>
                <c:pt idx="2406">
                  <c:v>7.0397000000000001E-2</c:v>
                </c:pt>
                <c:pt idx="2407">
                  <c:v>7.0475599999999999E-2</c:v>
                </c:pt>
                <c:pt idx="2408">
                  <c:v>7.0370000000000002E-2</c:v>
                </c:pt>
                <c:pt idx="2409">
                  <c:v>7.0456599999999994E-2</c:v>
                </c:pt>
                <c:pt idx="2410">
                  <c:v>7.0554599999999995E-2</c:v>
                </c:pt>
                <c:pt idx="2411">
                  <c:v>7.0670999999999998E-2</c:v>
                </c:pt>
                <c:pt idx="2412">
                  <c:v>7.0771600000000004E-2</c:v>
                </c:pt>
                <c:pt idx="2413">
                  <c:v>7.0865999999999998E-2</c:v>
                </c:pt>
                <c:pt idx="2414">
                  <c:v>7.0971999999999993E-2</c:v>
                </c:pt>
                <c:pt idx="2415">
                  <c:v>7.1067000000000005E-2</c:v>
                </c:pt>
                <c:pt idx="2416">
                  <c:v>7.1162000000000003E-2</c:v>
                </c:pt>
                <c:pt idx="2417">
                  <c:v>7.1264999999999995E-2</c:v>
                </c:pt>
                <c:pt idx="2418">
                  <c:v>7.1343599999999993E-2</c:v>
                </c:pt>
                <c:pt idx="2419">
                  <c:v>7.1452000000000002E-2</c:v>
                </c:pt>
                <c:pt idx="2420">
                  <c:v>7.1527999999999994E-2</c:v>
                </c:pt>
                <c:pt idx="2421">
                  <c:v>7.1623000000000006E-2</c:v>
                </c:pt>
                <c:pt idx="2422">
                  <c:v>7.1715000000000001E-2</c:v>
                </c:pt>
                <c:pt idx="2423">
                  <c:v>7.1804599999999996E-2</c:v>
                </c:pt>
                <c:pt idx="2424">
                  <c:v>7.1890999999999997E-2</c:v>
                </c:pt>
                <c:pt idx="2425">
                  <c:v>7.1975600000000001E-2</c:v>
                </c:pt>
                <c:pt idx="2426">
                  <c:v>7.2072999999999998E-2</c:v>
                </c:pt>
                <c:pt idx="2427">
                  <c:v>7.2151599999999996E-2</c:v>
                </c:pt>
                <c:pt idx="2428">
                  <c:v>7.2154599999999999E-2</c:v>
                </c:pt>
                <c:pt idx="2429">
                  <c:v>7.2108000000000005E-2</c:v>
                </c:pt>
                <c:pt idx="2430">
                  <c:v>7.2224999999999998E-2</c:v>
                </c:pt>
                <c:pt idx="2431">
                  <c:v>7.2335999999999998E-2</c:v>
                </c:pt>
                <c:pt idx="2432">
                  <c:v>7.2412000000000004E-2</c:v>
                </c:pt>
                <c:pt idx="2433">
                  <c:v>7.2517600000000002E-2</c:v>
                </c:pt>
                <c:pt idx="2434">
                  <c:v>7.2620599999999993E-2</c:v>
                </c:pt>
                <c:pt idx="2435">
                  <c:v>7.2705000000000006E-2</c:v>
                </c:pt>
                <c:pt idx="2436">
                  <c:v>7.2807999999999998E-2</c:v>
                </c:pt>
                <c:pt idx="2437">
                  <c:v>7.2894600000000004E-2</c:v>
                </c:pt>
                <c:pt idx="2438">
                  <c:v>7.2975999999999999E-2</c:v>
                </c:pt>
                <c:pt idx="2439">
                  <c:v>7.3079000000000005E-2</c:v>
                </c:pt>
                <c:pt idx="2440">
                  <c:v>7.3165999999999995E-2</c:v>
                </c:pt>
                <c:pt idx="2441">
                  <c:v>7.30576E-2</c:v>
                </c:pt>
                <c:pt idx="2442">
                  <c:v>7.3154999999999998E-2</c:v>
                </c:pt>
                <c:pt idx="2443">
                  <c:v>7.3255600000000004E-2</c:v>
                </c:pt>
                <c:pt idx="2444">
                  <c:v>7.3390999999999998E-2</c:v>
                </c:pt>
                <c:pt idx="2445">
                  <c:v>7.3488600000000001E-2</c:v>
                </c:pt>
                <c:pt idx="2446">
                  <c:v>7.3591599999999993E-2</c:v>
                </c:pt>
                <c:pt idx="2447">
                  <c:v>7.3705599999999996E-2</c:v>
                </c:pt>
                <c:pt idx="2448">
                  <c:v>7.3797600000000005E-2</c:v>
                </c:pt>
                <c:pt idx="2449">
                  <c:v>7.3898000000000005E-2</c:v>
                </c:pt>
                <c:pt idx="2450">
                  <c:v>7.4000999999999997E-2</c:v>
                </c:pt>
                <c:pt idx="2451">
                  <c:v>7.4090600000000006E-2</c:v>
                </c:pt>
                <c:pt idx="2452">
                  <c:v>7.4193599999999998E-2</c:v>
                </c:pt>
                <c:pt idx="2453">
                  <c:v>7.4280600000000002E-2</c:v>
                </c:pt>
                <c:pt idx="2454">
                  <c:v>7.4380600000000005E-2</c:v>
                </c:pt>
                <c:pt idx="2455">
                  <c:v>7.4467599999999995E-2</c:v>
                </c:pt>
                <c:pt idx="2456">
                  <c:v>7.4556999999999998E-2</c:v>
                </c:pt>
                <c:pt idx="2457">
                  <c:v>7.4651999999999996E-2</c:v>
                </c:pt>
                <c:pt idx="2458">
                  <c:v>7.4738600000000002E-2</c:v>
                </c:pt>
                <c:pt idx="2459">
                  <c:v>7.4825600000000006E-2</c:v>
                </c:pt>
                <c:pt idx="2460">
                  <c:v>7.4912000000000006E-2</c:v>
                </c:pt>
                <c:pt idx="2461">
                  <c:v>7.4995999999999993E-2</c:v>
                </c:pt>
                <c:pt idx="2462">
                  <c:v>7.5077599999999994E-2</c:v>
                </c:pt>
                <c:pt idx="2463">
                  <c:v>7.5170000000000001E-2</c:v>
                </c:pt>
                <c:pt idx="2464">
                  <c:v>7.5245599999999996E-2</c:v>
                </c:pt>
                <c:pt idx="2465">
                  <c:v>7.5329999999999994E-2</c:v>
                </c:pt>
                <c:pt idx="2466">
                  <c:v>7.5427599999999997E-2</c:v>
                </c:pt>
                <c:pt idx="2467">
                  <c:v>7.5495000000000007E-2</c:v>
                </c:pt>
                <c:pt idx="2468">
                  <c:v>7.5584600000000002E-2</c:v>
                </c:pt>
                <c:pt idx="2469">
                  <c:v>7.5676999999999994E-2</c:v>
                </c:pt>
                <c:pt idx="2470">
                  <c:v>7.5739000000000001E-2</c:v>
                </c:pt>
                <c:pt idx="2471">
                  <c:v>7.5856000000000007E-2</c:v>
                </c:pt>
                <c:pt idx="2472">
                  <c:v>7.5942599999999999E-2</c:v>
                </c:pt>
                <c:pt idx="2473">
                  <c:v>7.6005000000000003E-2</c:v>
                </c:pt>
                <c:pt idx="2474">
                  <c:v>7.6096999999999998E-2</c:v>
                </c:pt>
                <c:pt idx="2475">
                  <c:v>7.6173000000000005E-2</c:v>
                </c:pt>
                <c:pt idx="2476">
                  <c:v>7.6246599999999998E-2</c:v>
                </c:pt>
                <c:pt idx="2477">
                  <c:v>7.6341000000000006E-2</c:v>
                </c:pt>
                <c:pt idx="2478">
                  <c:v>7.6422599999999993E-2</c:v>
                </c:pt>
                <c:pt idx="2479">
                  <c:v>7.6265600000000003E-2</c:v>
                </c:pt>
                <c:pt idx="2480">
                  <c:v>7.6384599999999997E-2</c:v>
                </c:pt>
                <c:pt idx="2481">
                  <c:v>7.6511999999999997E-2</c:v>
                </c:pt>
                <c:pt idx="2482">
                  <c:v>7.6588000000000003E-2</c:v>
                </c:pt>
                <c:pt idx="2483">
                  <c:v>7.671E-2</c:v>
                </c:pt>
                <c:pt idx="2484">
                  <c:v>7.6826599999999995E-2</c:v>
                </c:pt>
                <c:pt idx="2485">
                  <c:v>7.6896999999999993E-2</c:v>
                </c:pt>
                <c:pt idx="2486">
                  <c:v>7.7027600000000002E-2</c:v>
                </c:pt>
                <c:pt idx="2487">
                  <c:v>7.7108599999999999E-2</c:v>
                </c:pt>
                <c:pt idx="2488">
                  <c:v>7.7211600000000005E-2</c:v>
                </c:pt>
                <c:pt idx="2489">
                  <c:v>7.7309600000000006E-2</c:v>
                </c:pt>
                <c:pt idx="2490">
                  <c:v>7.7396000000000006E-2</c:v>
                </c:pt>
                <c:pt idx="2491">
                  <c:v>7.7488600000000005E-2</c:v>
                </c:pt>
                <c:pt idx="2492">
                  <c:v>7.7588599999999994E-2</c:v>
                </c:pt>
                <c:pt idx="2493">
                  <c:v>7.7670000000000003E-2</c:v>
                </c:pt>
                <c:pt idx="2494">
                  <c:v>7.7765000000000001E-2</c:v>
                </c:pt>
                <c:pt idx="2495">
                  <c:v>7.7846600000000002E-2</c:v>
                </c:pt>
                <c:pt idx="2496">
                  <c:v>7.79276E-2</c:v>
                </c:pt>
                <c:pt idx="2497">
                  <c:v>7.8035999999999994E-2</c:v>
                </c:pt>
                <c:pt idx="2498">
                  <c:v>7.8104000000000007E-2</c:v>
                </c:pt>
                <c:pt idx="2499">
                  <c:v>7.8187999999999994E-2</c:v>
                </c:pt>
                <c:pt idx="2500">
                  <c:v>7.82746E-2</c:v>
                </c:pt>
                <c:pt idx="2501">
                  <c:v>7.8348000000000001E-2</c:v>
                </c:pt>
                <c:pt idx="2502">
                  <c:v>7.8439999999999996E-2</c:v>
                </c:pt>
                <c:pt idx="2503">
                  <c:v>7.8521599999999997E-2</c:v>
                </c:pt>
                <c:pt idx="2504">
                  <c:v>7.8600000000000003E-2</c:v>
                </c:pt>
                <c:pt idx="2505">
                  <c:v>7.8687000000000007E-2</c:v>
                </c:pt>
                <c:pt idx="2506">
                  <c:v>7.8773599999999999E-2</c:v>
                </c:pt>
                <c:pt idx="2507">
                  <c:v>7.8854999999999995E-2</c:v>
                </c:pt>
                <c:pt idx="2508">
                  <c:v>7.8936599999999996E-2</c:v>
                </c:pt>
                <c:pt idx="2509">
                  <c:v>7.9017599999999993E-2</c:v>
                </c:pt>
                <c:pt idx="2510">
                  <c:v>7.9069600000000004E-2</c:v>
                </c:pt>
                <c:pt idx="2511">
                  <c:v>7.8985E-2</c:v>
                </c:pt>
                <c:pt idx="2512">
                  <c:v>7.911E-2</c:v>
                </c:pt>
                <c:pt idx="2513">
                  <c:v>7.9199599999999995E-2</c:v>
                </c:pt>
                <c:pt idx="2514">
                  <c:v>7.9288999999999998E-2</c:v>
                </c:pt>
                <c:pt idx="2515">
                  <c:v>7.9399999999999998E-2</c:v>
                </c:pt>
                <c:pt idx="2516">
                  <c:v>7.9483999999999999E-2</c:v>
                </c:pt>
                <c:pt idx="2517">
                  <c:v>7.9380999999999993E-2</c:v>
                </c:pt>
                <c:pt idx="2518">
                  <c:v>7.9503000000000004E-2</c:v>
                </c:pt>
                <c:pt idx="2519">
                  <c:v>7.9614599999999994E-2</c:v>
                </c:pt>
                <c:pt idx="2520">
                  <c:v>7.9736600000000005E-2</c:v>
                </c:pt>
                <c:pt idx="2521">
                  <c:v>7.9839599999999997E-2</c:v>
                </c:pt>
                <c:pt idx="2522">
                  <c:v>7.9948000000000005E-2</c:v>
                </c:pt>
                <c:pt idx="2523">
                  <c:v>8.00646E-2</c:v>
                </c:pt>
                <c:pt idx="2524">
                  <c:v>8.0161999999999997E-2</c:v>
                </c:pt>
                <c:pt idx="2525">
                  <c:v>8.0270599999999998E-2</c:v>
                </c:pt>
                <c:pt idx="2526">
                  <c:v>8.0360000000000001E-2</c:v>
                </c:pt>
                <c:pt idx="2527">
                  <c:v>8.0463000000000007E-2</c:v>
                </c:pt>
                <c:pt idx="2528">
                  <c:v>8.0563599999999999E-2</c:v>
                </c:pt>
                <c:pt idx="2529">
                  <c:v>8.0655599999999994E-2</c:v>
                </c:pt>
                <c:pt idx="2530">
                  <c:v>8.0744999999999997E-2</c:v>
                </c:pt>
                <c:pt idx="2531">
                  <c:v>8.0845600000000004E-2</c:v>
                </c:pt>
                <c:pt idx="2532">
                  <c:v>8.0935000000000007E-2</c:v>
                </c:pt>
                <c:pt idx="2533">
                  <c:v>8.1018999999999994E-2</c:v>
                </c:pt>
                <c:pt idx="2534">
                  <c:v>8.1108600000000003E-2</c:v>
                </c:pt>
                <c:pt idx="2535">
                  <c:v>8.1198000000000006E-2</c:v>
                </c:pt>
                <c:pt idx="2536">
                  <c:v>8.1279599999999994E-2</c:v>
                </c:pt>
                <c:pt idx="2537">
                  <c:v>8.1368999999999997E-2</c:v>
                </c:pt>
                <c:pt idx="2538">
                  <c:v>8.1452999999999998E-2</c:v>
                </c:pt>
                <c:pt idx="2539">
                  <c:v>8.1531599999999996E-2</c:v>
                </c:pt>
                <c:pt idx="2540">
                  <c:v>8.1620999999999999E-2</c:v>
                </c:pt>
                <c:pt idx="2541">
                  <c:v>8.1705E-2</c:v>
                </c:pt>
                <c:pt idx="2542">
                  <c:v>8.1786600000000001E-2</c:v>
                </c:pt>
                <c:pt idx="2543">
                  <c:v>8.1878599999999996E-2</c:v>
                </c:pt>
                <c:pt idx="2544">
                  <c:v>8.1957600000000005E-2</c:v>
                </c:pt>
                <c:pt idx="2545">
                  <c:v>8.2044000000000006E-2</c:v>
                </c:pt>
                <c:pt idx="2546">
                  <c:v>8.2133600000000001E-2</c:v>
                </c:pt>
                <c:pt idx="2547">
                  <c:v>8.2217600000000002E-2</c:v>
                </c:pt>
                <c:pt idx="2548">
                  <c:v>8.2301600000000003E-2</c:v>
                </c:pt>
                <c:pt idx="2549">
                  <c:v>8.2388600000000006E-2</c:v>
                </c:pt>
                <c:pt idx="2550">
                  <c:v>8.2470000000000002E-2</c:v>
                </c:pt>
                <c:pt idx="2551">
                  <c:v>8.2554000000000002E-2</c:v>
                </c:pt>
                <c:pt idx="2552">
                  <c:v>8.2640599999999995E-2</c:v>
                </c:pt>
                <c:pt idx="2553">
                  <c:v>8.2719600000000004E-2</c:v>
                </c:pt>
                <c:pt idx="2554">
                  <c:v>8.2803600000000005E-2</c:v>
                </c:pt>
                <c:pt idx="2555">
                  <c:v>8.2892999999999994E-2</c:v>
                </c:pt>
                <c:pt idx="2556">
                  <c:v>8.2974000000000006E-2</c:v>
                </c:pt>
                <c:pt idx="2557">
                  <c:v>8.3060999999999996E-2</c:v>
                </c:pt>
                <c:pt idx="2558">
                  <c:v>8.3144999999999997E-2</c:v>
                </c:pt>
                <c:pt idx="2559">
                  <c:v>8.3042000000000005E-2</c:v>
                </c:pt>
                <c:pt idx="2560">
                  <c:v>8.3134E-2</c:v>
                </c:pt>
                <c:pt idx="2561">
                  <c:v>8.3239999999999995E-2</c:v>
                </c:pt>
                <c:pt idx="2562">
                  <c:v>8.3350999999999995E-2</c:v>
                </c:pt>
                <c:pt idx="2563">
                  <c:v>8.3454E-2</c:v>
                </c:pt>
                <c:pt idx="2564">
                  <c:v>8.3552000000000001E-2</c:v>
                </c:pt>
                <c:pt idx="2565">
                  <c:v>8.3649600000000005E-2</c:v>
                </c:pt>
                <c:pt idx="2566">
                  <c:v>8.3757999999999999E-2</c:v>
                </c:pt>
                <c:pt idx="2567">
                  <c:v>8.3842E-2</c:v>
                </c:pt>
                <c:pt idx="2568">
                  <c:v>8.3945000000000006E-2</c:v>
                </c:pt>
                <c:pt idx="2569">
                  <c:v>8.4034600000000001E-2</c:v>
                </c:pt>
                <c:pt idx="2570">
                  <c:v>8.4131999999999998E-2</c:v>
                </c:pt>
                <c:pt idx="2571">
                  <c:v>8.4224599999999997E-2</c:v>
                </c:pt>
                <c:pt idx="2572">
                  <c:v>8.4308599999999997E-2</c:v>
                </c:pt>
                <c:pt idx="2573">
                  <c:v>8.4394999999999998E-2</c:v>
                </c:pt>
                <c:pt idx="2574">
                  <c:v>8.4482000000000002E-2</c:v>
                </c:pt>
                <c:pt idx="2575">
                  <c:v>8.4573999999999996E-2</c:v>
                </c:pt>
                <c:pt idx="2576">
                  <c:v>8.4650000000000003E-2</c:v>
                </c:pt>
                <c:pt idx="2577">
                  <c:v>8.4737000000000007E-2</c:v>
                </c:pt>
                <c:pt idx="2578">
                  <c:v>8.4823599999999999E-2</c:v>
                </c:pt>
                <c:pt idx="2579">
                  <c:v>8.4916000000000005E-2</c:v>
                </c:pt>
                <c:pt idx="2580">
                  <c:v>8.4997000000000003E-2</c:v>
                </c:pt>
                <c:pt idx="2581">
                  <c:v>8.5081000000000004E-2</c:v>
                </c:pt>
                <c:pt idx="2582">
                  <c:v>8.5170599999999999E-2</c:v>
                </c:pt>
                <c:pt idx="2583">
                  <c:v>8.5246600000000006E-2</c:v>
                </c:pt>
                <c:pt idx="2584">
                  <c:v>8.5322599999999998E-2</c:v>
                </c:pt>
                <c:pt idx="2585">
                  <c:v>8.5224999999999995E-2</c:v>
                </c:pt>
                <c:pt idx="2586">
                  <c:v>8.5306599999999996E-2</c:v>
                </c:pt>
                <c:pt idx="2587">
                  <c:v>8.5376999999999995E-2</c:v>
                </c:pt>
                <c:pt idx="2588">
                  <c:v>8.5487999999999995E-2</c:v>
                </c:pt>
                <c:pt idx="2589">
                  <c:v>8.5598999999999995E-2</c:v>
                </c:pt>
                <c:pt idx="2590">
                  <c:v>8.5694000000000006E-2</c:v>
                </c:pt>
                <c:pt idx="2591">
                  <c:v>8.5800000000000001E-2</c:v>
                </c:pt>
                <c:pt idx="2592">
                  <c:v>8.5908600000000002E-2</c:v>
                </c:pt>
                <c:pt idx="2593">
                  <c:v>8.5992600000000002E-2</c:v>
                </c:pt>
                <c:pt idx="2594">
                  <c:v>8.609E-2</c:v>
                </c:pt>
                <c:pt idx="2595">
                  <c:v>8.61986E-2</c:v>
                </c:pt>
                <c:pt idx="2596">
                  <c:v>8.6285600000000004E-2</c:v>
                </c:pt>
                <c:pt idx="2597">
                  <c:v>8.6369600000000005E-2</c:v>
                </c:pt>
                <c:pt idx="2598">
                  <c:v>8.6469599999999994E-2</c:v>
                </c:pt>
                <c:pt idx="2599">
                  <c:v>8.6551000000000003E-2</c:v>
                </c:pt>
                <c:pt idx="2600">
                  <c:v>8.6638000000000007E-2</c:v>
                </c:pt>
                <c:pt idx="2601">
                  <c:v>8.6732600000000007E-2</c:v>
                </c:pt>
                <c:pt idx="2602">
                  <c:v>8.6821999999999996E-2</c:v>
                </c:pt>
                <c:pt idx="2603">
                  <c:v>8.6909E-2</c:v>
                </c:pt>
                <c:pt idx="2604">
                  <c:v>8.6819599999999997E-2</c:v>
                </c:pt>
                <c:pt idx="2605">
                  <c:v>8.6930599999999997E-2</c:v>
                </c:pt>
                <c:pt idx="2606">
                  <c:v>8.7041999999999994E-2</c:v>
                </c:pt>
                <c:pt idx="2607">
                  <c:v>8.7141999999999997E-2</c:v>
                </c:pt>
                <c:pt idx="2608">
                  <c:v>8.7253600000000001E-2</c:v>
                </c:pt>
                <c:pt idx="2609">
                  <c:v>8.7356600000000006E-2</c:v>
                </c:pt>
                <c:pt idx="2610">
                  <c:v>8.7456599999999995E-2</c:v>
                </c:pt>
                <c:pt idx="2611">
                  <c:v>8.7551599999999993E-2</c:v>
                </c:pt>
                <c:pt idx="2612">
                  <c:v>8.7651999999999994E-2</c:v>
                </c:pt>
                <c:pt idx="2613">
                  <c:v>8.7738999999999998E-2</c:v>
                </c:pt>
                <c:pt idx="2614">
                  <c:v>8.7839E-2</c:v>
                </c:pt>
                <c:pt idx="2615">
                  <c:v>8.7928599999999996E-2</c:v>
                </c:pt>
                <c:pt idx="2616">
                  <c:v>8.8021000000000002E-2</c:v>
                </c:pt>
                <c:pt idx="2617">
                  <c:v>8.8110599999999997E-2</c:v>
                </c:pt>
                <c:pt idx="2618">
                  <c:v>8.8194599999999998E-2</c:v>
                </c:pt>
                <c:pt idx="2619">
                  <c:v>8.8280999999999998E-2</c:v>
                </c:pt>
                <c:pt idx="2620">
                  <c:v>8.8368000000000002E-2</c:v>
                </c:pt>
                <c:pt idx="2621">
                  <c:v>8.8449E-2</c:v>
                </c:pt>
                <c:pt idx="2622">
                  <c:v>8.8541599999999998E-2</c:v>
                </c:pt>
                <c:pt idx="2623">
                  <c:v>8.8625599999999999E-2</c:v>
                </c:pt>
                <c:pt idx="2624">
                  <c:v>8.8715000000000002E-2</c:v>
                </c:pt>
                <c:pt idx="2625">
                  <c:v>8.8796600000000003E-2</c:v>
                </c:pt>
                <c:pt idx="2626">
                  <c:v>8.8886000000000007E-2</c:v>
                </c:pt>
                <c:pt idx="2627">
                  <c:v>8.8969999999999994E-2</c:v>
                </c:pt>
                <c:pt idx="2628">
                  <c:v>8.9053999999999994E-2</c:v>
                </c:pt>
                <c:pt idx="2629">
                  <c:v>8.9146000000000003E-2</c:v>
                </c:pt>
                <c:pt idx="2630">
                  <c:v>8.9227600000000004E-2</c:v>
                </c:pt>
                <c:pt idx="2631">
                  <c:v>8.9303599999999997E-2</c:v>
                </c:pt>
                <c:pt idx="2632">
                  <c:v>8.9398599999999995E-2</c:v>
                </c:pt>
                <c:pt idx="2633">
                  <c:v>8.9487999999999998E-2</c:v>
                </c:pt>
                <c:pt idx="2634">
                  <c:v>8.9561000000000002E-2</c:v>
                </c:pt>
                <c:pt idx="2635">
                  <c:v>8.9650599999999997E-2</c:v>
                </c:pt>
                <c:pt idx="2636">
                  <c:v>8.9734599999999998E-2</c:v>
                </c:pt>
                <c:pt idx="2637">
                  <c:v>8.9816000000000007E-2</c:v>
                </c:pt>
                <c:pt idx="2638">
                  <c:v>8.9902599999999999E-2</c:v>
                </c:pt>
                <c:pt idx="2639">
                  <c:v>8.9992000000000003E-2</c:v>
                </c:pt>
                <c:pt idx="2640">
                  <c:v>9.0067999999999995E-2</c:v>
                </c:pt>
                <c:pt idx="2641">
                  <c:v>9.0154999999999999E-2</c:v>
                </c:pt>
                <c:pt idx="2642">
                  <c:v>9.0239E-2</c:v>
                </c:pt>
                <c:pt idx="2643">
                  <c:v>9.0323000000000001E-2</c:v>
                </c:pt>
                <c:pt idx="2644">
                  <c:v>9.0410000000000004E-2</c:v>
                </c:pt>
                <c:pt idx="2645">
                  <c:v>9.0494000000000005E-2</c:v>
                </c:pt>
                <c:pt idx="2646">
                  <c:v>9.05836E-2</c:v>
                </c:pt>
                <c:pt idx="2647">
                  <c:v>9.0664599999999998E-2</c:v>
                </c:pt>
                <c:pt idx="2648">
                  <c:v>9.0751600000000002E-2</c:v>
                </c:pt>
                <c:pt idx="2649">
                  <c:v>9.0838600000000005E-2</c:v>
                </c:pt>
                <c:pt idx="2650">
                  <c:v>9.0916999999999998E-2</c:v>
                </c:pt>
                <c:pt idx="2651">
                  <c:v>9.1003600000000004E-2</c:v>
                </c:pt>
                <c:pt idx="2652">
                  <c:v>9.1090599999999994E-2</c:v>
                </c:pt>
                <c:pt idx="2653">
                  <c:v>9.1177599999999998E-2</c:v>
                </c:pt>
                <c:pt idx="2654">
                  <c:v>9.1258599999999995E-2</c:v>
                </c:pt>
                <c:pt idx="2655">
                  <c:v>9.1342599999999996E-2</c:v>
                </c:pt>
                <c:pt idx="2656">
                  <c:v>9.1418600000000003E-2</c:v>
                </c:pt>
                <c:pt idx="2657">
                  <c:v>9.1494599999999995E-2</c:v>
                </c:pt>
                <c:pt idx="2658">
                  <c:v>9.1431999999999999E-2</c:v>
                </c:pt>
                <c:pt idx="2659">
                  <c:v>9.1521599999999995E-2</c:v>
                </c:pt>
                <c:pt idx="2660">
                  <c:v>9.1635599999999998E-2</c:v>
                </c:pt>
                <c:pt idx="2661">
                  <c:v>9.1741600000000006E-2</c:v>
                </c:pt>
                <c:pt idx="2662">
                  <c:v>9.1833600000000001E-2</c:v>
                </c:pt>
                <c:pt idx="2663">
                  <c:v>9.1941999999999996E-2</c:v>
                </c:pt>
                <c:pt idx="2664">
                  <c:v>9.2034000000000005E-2</c:v>
                </c:pt>
                <c:pt idx="2665">
                  <c:v>9.21236E-2</c:v>
                </c:pt>
                <c:pt idx="2666">
                  <c:v>9.2218599999999998E-2</c:v>
                </c:pt>
                <c:pt idx="2667">
                  <c:v>9.2318999999999998E-2</c:v>
                </c:pt>
                <c:pt idx="2668">
                  <c:v>9.2402999999999999E-2</c:v>
                </c:pt>
                <c:pt idx="2669">
                  <c:v>9.2500600000000002E-2</c:v>
                </c:pt>
                <c:pt idx="2670">
                  <c:v>9.2590000000000006E-2</c:v>
                </c:pt>
                <c:pt idx="2671">
                  <c:v>9.2674000000000006E-2</c:v>
                </c:pt>
                <c:pt idx="2672">
                  <c:v>9.2766600000000005E-2</c:v>
                </c:pt>
                <c:pt idx="2673">
                  <c:v>9.2853000000000005E-2</c:v>
                </c:pt>
                <c:pt idx="2674">
                  <c:v>9.2934600000000006E-2</c:v>
                </c:pt>
                <c:pt idx="2675">
                  <c:v>9.3029600000000004E-2</c:v>
                </c:pt>
                <c:pt idx="2676">
                  <c:v>9.3118999999999993E-2</c:v>
                </c:pt>
                <c:pt idx="2677">
                  <c:v>9.3195E-2</c:v>
                </c:pt>
                <c:pt idx="2678">
                  <c:v>9.32896E-2</c:v>
                </c:pt>
                <c:pt idx="2679">
                  <c:v>9.3379000000000004E-2</c:v>
                </c:pt>
                <c:pt idx="2680">
                  <c:v>9.3454999999999996E-2</c:v>
                </c:pt>
                <c:pt idx="2681">
                  <c:v>9.3544600000000006E-2</c:v>
                </c:pt>
                <c:pt idx="2682">
                  <c:v>9.3631599999999995E-2</c:v>
                </c:pt>
                <c:pt idx="2683">
                  <c:v>9.3715599999999996E-2</c:v>
                </c:pt>
                <c:pt idx="2684">
                  <c:v>9.3797000000000005E-2</c:v>
                </c:pt>
                <c:pt idx="2685">
                  <c:v>9.3883599999999998E-2</c:v>
                </c:pt>
                <c:pt idx="2686">
                  <c:v>9.3956999999999999E-2</c:v>
                </c:pt>
                <c:pt idx="2687">
                  <c:v>9.3872999999999998E-2</c:v>
                </c:pt>
                <c:pt idx="2688">
                  <c:v>9.3956999999999999E-2</c:v>
                </c:pt>
                <c:pt idx="2689">
                  <c:v>9.4035599999999997E-2</c:v>
                </c:pt>
                <c:pt idx="2690">
                  <c:v>9.4144000000000005E-2</c:v>
                </c:pt>
                <c:pt idx="2691">
                  <c:v>9.42606E-2</c:v>
                </c:pt>
                <c:pt idx="2692">
                  <c:v>9.4352599999999995E-2</c:v>
                </c:pt>
                <c:pt idx="2693">
                  <c:v>9.4452999999999995E-2</c:v>
                </c:pt>
                <c:pt idx="2694">
                  <c:v>9.4559000000000004E-2</c:v>
                </c:pt>
                <c:pt idx="2695">
                  <c:v>9.4650999999999999E-2</c:v>
                </c:pt>
                <c:pt idx="2696">
                  <c:v>9.4754000000000005E-2</c:v>
                </c:pt>
                <c:pt idx="2697">
                  <c:v>9.4849000000000003E-2</c:v>
                </c:pt>
                <c:pt idx="2698">
                  <c:v>9.4938599999999998E-2</c:v>
                </c:pt>
                <c:pt idx="2699">
                  <c:v>9.5030600000000007E-2</c:v>
                </c:pt>
                <c:pt idx="2700">
                  <c:v>9.5128599999999994E-2</c:v>
                </c:pt>
                <c:pt idx="2701">
                  <c:v>9.5214999999999994E-2</c:v>
                </c:pt>
                <c:pt idx="2702">
                  <c:v>9.5307600000000006E-2</c:v>
                </c:pt>
                <c:pt idx="2703">
                  <c:v>9.5388600000000004E-2</c:v>
                </c:pt>
                <c:pt idx="2704">
                  <c:v>9.5486600000000005E-2</c:v>
                </c:pt>
                <c:pt idx="2705">
                  <c:v>9.5567600000000003E-2</c:v>
                </c:pt>
                <c:pt idx="2706">
                  <c:v>9.5657000000000006E-2</c:v>
                </c:pt>
                <c:pt idx="2707">
                  <c:v>9.5749600000000004E-2</c:v>
                </c:pt>
                <c:pt idx="2708">
                  <c:v>9.5827999999999997E-2</c:v>
                </c:pt>
                <c:pt idx="2709">
                  <c:v>9.5920000000000005E-2</c:v>
                </c:pt>
                <c:pt idx="2710">
                  <c:v>9.6006999999999995E-2</c:v>
                </c:pt>
                <c:pt idx="2711">
                  <c:v>9.6102000000000007E-2</c:v>
                </c:pt>
                <c:pt idx="2712">
                  <c:v>9.61616E-2</c:v>
                </c:pt>
                <c:pt idx="2713">
                  <c:v>9.6117999999999995E-2</c:v>
                </c:pt>
                <c:pt idx="2714">
                  <c:v>9.6213000000000007E-2</c:v>
                </c:pt>
                <c:pt idx="2715">
                  <c:v>9.6313599999999999E-2</c:v>
                </c:pt>
                <c:pt idx="2716">
                  <c:v>9.6424599999999999E-2</c:v>
                </c:pt>
                <c:pt idx="2717">
                  <c:v>9.6514000000000003E-2</c:v>
                </c:pt>
                <c:pt idx="2718">
                  <c:v>9.6616999999999995E-2</c:v>
                </c:pt>
                <c:pt idx="2719">
                  <c:v>9.6717600000000001E-2</c:v>
                </c:pt>
                <c:pt idx="2720">
                  <c:v>9.6814999999999998E-2</c:v>
                </c:pt>
                <c:pt idx="2721">
                  <c:v>9.6904599999999994E-2</c:v>
                </c:pt>
                <c:pt idx="2722">
                  <c:v>9.7002000000000005E-2</c:v>
                </c:pt>
                <c:pt idx="2723">
                  <c:v>9.7094600000000003E-2</c:v>
                </c:pt>
                <c:pt idx="2724">
                  <c:v>9.7178600000000004E-2</c:v>
                </c:pt>
                <c:pt idx="2725">
                  <c:v>9.7276000000000001E-2</c:v>
                </c:pt>
                <c:pt idx="2726">
                  <c:v>9.7357600000000002E-2</c:v>
                </c:pt>
                <c:pt idx="2727">
                  <c:v>9.7441600000000003E-2</c:v>
                </c:pt>
                <c:pt idx="2728">
                  <c:v>9.7542000000000004E-2</c:v>
                </c:pt>
                <c:pt idx="2729">
                  <c:v>9.7628599999999996E-2</c:v>
                </c:pt>
                <c:pt idx="2730">
                  <c:v>9.7712599999999997E-2</c:v>
                </c:pt>
                <c:pt idx="2731">
                  <c:v>9.77996E-2</c:v>
                </c:pt>
                <c:pt idx="2732">
                  <c:v>9.7889000000000004E-2</c:v>
                </c:pt>
                <c:pt idx="2733">
                  <c:v>9.7970000000000002E-2</c:v>
                </c:pt>
                <c:pt idx="2734">
                  <c:v>9.8051600000000003E-2</c:v>
                </c:pt>
                <c:pt idx="2735">
                  <c:v>9.8141000000000006E-2</c:v>
                </c:pt>
                <c:pt idx="2736">
                  <c:v>9.8227999999999996E-2</c:v>
                </c:pt>
                <c:pt idx="2737">
                  <c:v>9.8314600000000002E-2</c:v>
                </c:pt>
                <c:pt idx="2738">
                  <c:v>9.8395999999999997E-2</c:v>
                </c:pt>
                <c:pt idx="2739">
                  <c:v>9.8474599999999995E-2</c:v>
                </c:pt>
                <c:pt idx="2740">
                  <c:v>9.8561599999999999E-2</c:v>
                </c:pt>
                <c:pt idx="2741">
                  <c:v>9.8658999999999997E-2</c:v>
                </c:pt>
                <c:pt idx="2742">
                  <c:v>9.8732E-2</c:v>
                </c:pt>
                <c:pt idx="2743">
                  <c:v>9.8816600000000004E-2</c:v>
                </c:pt>
                <c:pt idx="2744">
                  <c:v>9.8900600000000005E-2</c:v>
                </c:pt>
                <c:pt idx="2745">
                  <c:v>9.8987000000000006E-2</c:v>
                </c:pt>
                <c:pt idx="2746">
                  <c:v>9.9071000000000006E-2</c:v>
                </c:pt>
                <c:pt idx="2747">
                  <c:v>9.9155599999999997E-2</c:v>
                </c:pt>
                <c:pt idx="2748">
                  <c:v>9.9239599999999997E-2</c:v>
                </c:pt>
                <c:pt idx="2749">
                  <c:v>9.9323599999999998E-2</c:v>
                </c:pt>
                <c:pt idx="2750">
                  <c:v>9.9415600000000007E-2</c:v>
                </c:pt>
                <c:pt idx="2751">
                  <c:v>9.9493999999999999E-2</c:v>
                </c:pt>
                <c:pt idx="2752">
                  <c:v>9.9567600000000006E-2</c:v>
                </c:pt>
                <c:pt idx="2753">
                  <c:v>9.9649000000000001E-2</c:v>
                </c:pt>
                <c:pt idx="2754">
                  <c:v>9.9713999999999997E-2</c:v>
                </c:pt>
                <c:pt idx="2755">
                  <c:v>9.9794999999999995E-2</c:v>
                </c:pt>
                <c:pt idx="2756">
                  <c:v>9.9876599999999996E-2</c:v>
                </c:pt>
                <c:pt idx="2757">
                  <c:v>9.9946999999999994E-2</c:v>
                </c:pt>
                <c:pt idx="2758">
                  <c:v>0.1000286</c:v>
                </c:pt>
                <c:pt idx="2759">
                  <c:v>0.10011</c:v>
                </c:pt>
                <c:pt idx="2760">
                  <c:v>0.1001996</c:v>
                </c:pt>
                <c:pt idx="2761">
                  <c:v>0.10027800000000001</c:v>
                </c:pt>
                <c:pt idx="2762">
                  <c:v>0.100354</c:v>
                </c:pt>
                <c:pt idx="2763">
                  <c:v>0.1004406</c:v>
                </c:pt>
                <c:pt idx="2764">
                  <c:v>0.1005196</c:v>
                </c:pt>
                <c:pt idx="2765">
                  <c:v>0.1006036</c:v>
                </c:pt>
                <c:pt idx="2766">
                  <c:v>0.1006876</c:v>
                </c:pt>
                <c:pt idx="2767">
                  <c:v>0.10076359999999999</c:v>
                </c:pt>
                <c:pt idx="2768">
                  <c:v>0.1008476</c:v>
                </c:pt>
                <c:pt idx="2769">
                  <c:v>0.100937</c:v>
                </c:pt>
                <c:pt idx="2770">
                  <c:v>0.10102659999999999</c:v>
                </c:pt>
                <c:pt idx="2771">
                  <c:v>0.10111059999999999</c:v>
                </c:pt>
                <c:pt idx="2772">
                  <c:v>0.101105</c:v>
                </c:pt>
                <c:pt idx="2773">
                  <c:v>0.101132</c:v>
                </c:pt>
                <c:pt idx="2774">
                  <c:v>0.10123</c:v>
                </c:pt>
                <c:pt idx="2775">
                  <c:v>0.10133300000000001</c:v>
                </c:pt>
                <c:pt idx="2776">
                  <c:v>0.10144160000000001</c:v>
                </c:pt>
                <c:pt idx="2777">
                  <c:v>0.1015416</c:v>
                </c:pt>
                <c:pt idx="2778">
                  <c:v>0.1016446</c:v>
                </c:pt>
                <c:pt idx="2779">
                  <c:v>0.10174759999999999</c:v>
                </c:pt>
                <c:pt idx="2780">
                  <c:v>0.1018506</c:v>
                </c:pt>
                <c:pt idx="2781">
                  <c:v>0.10194300000000001</c:v>
                </c:pt>
                <c:pt idx="2782">
                  <c:v>0.102035</c:v>
                </c:pt>
                <c:pt idx="2783">
                  <c:v>0.1021276</c:v>
                </c:pt>
                <c:pt idx="2784">
                  <c:v>0.1022086</c:v>
                </c:pt>
                <c:pt idx="2785">
                  <c:v>0.102301</c:v>
                </c:pt>
                <c:pt idx="2786">
                  <c:v>0.102393</c:v>
                </c:pt>
                <c:pt idx="2787">
                  <c:v>0.10248259999999999</c:v>
                </c:pt>
                <c:pt idx="2788">
                  <c:v>0.1025696</c:v>
                </c:pt>
                <c:pt idx="2789">
                  <c:v>0.1026536</c:v>
                </c:pt>
                <c:pt idx="2790">
                  <c:v>0.10273500000000001</c:v>
                </c:pt>
                <c:pt idx="2791">
                  <c:v>0.1028216</c:v>
                </c:pt>
                <c:pt idx="2792">
                  <c:v>0.1029056</c:v>
                </c:pt>
                <c:pt idx="2793">
                  <c:v>0.102995</c:v>
                </c:pt>
                <c:pt idx="2794">
                  <c:v>0.1030766</c:v>
                </c:pt>
                <c:pt idx="2795">
                  <c:v>0.10316060000000001</c:v>
                </c:pt>
                <c:pt idx="2796">
                  <c:v>0.10324460000000001</c:v>
                </c:pt>
                <c:pt idx="2797">
                  <c:v>0.103337</c:v>
                </c:pt>
                <c:pt idx="2798">
                  <c:v>0.103418</c:v>
                </c:pt>
                <c:pt idx="2799">
                  <c:v>0.10351059999999999</c:v>
                </c:pt>
                <c:pt idx="2800">
                  <c:v>0.1035866</c:v>
                </c:pt>
                <c:pt idx="2801">
                  <c:v>0.103676</c:v>
                </c:pt>
                <c:pt idx="2802">
                  <c:v>0.1037546</c:v>
                </c:pt>
                <c:pt idx="2803">
                  <c:v>0.103836</c:v>
                </c:pt>
                <c:pt idx="2804">
                  <c:v>0.103925</c:v>
                </c:pt>
                <c:pt idx="2805">
                  <c:v>0.1040176</c:v>
                </c:pt>
                <c:pt idx="2806">
                  <c:v>0.10409060000000001</c:v>
                </c:pt>
                <c:pt idx="2807">
                  <c:v>0.10417999999999999</c:v>
                </c:pt>
                <c:pt idx="2808">
                  <c:v>0.10427259999999999</c:v>
                </c:pt>
                <c:pt idx="2809">
                  <c:v>0.1043456</c:v>
                </c:pt>
                <c:pt idx="2810">
                  <c:v>0.10444059999999999</c:v>
                </c:pt>
                <c:pt idx="2811">
                  <c:v>0.104522</c:v>
                </c:pt>
                <c:pt idx="2812">
                  <c:v>0.104606</c:v>
                </c:pt>
                <c:pt idx="2813">
                  <c:v>0.104687</c:v>
                </c:pt>
                <c:pt idx="2814">
                  <c:v>0.1047766</c:v>
                </c:pt>
                <c:pt idx="2815">
                  <c:v>0.10485800000000001</c:v>
                </c:pt>
                <c:pt idx="2816">
                  <c:v>0.104945</c:v>
                </c:pt>
                <c:pt idx="2817">
                  <c:v>0.105029</c:v>
                </c:pt>
                <c:pt idx="2818">
                  <c:v>0.1051156</c:v>
                </c:pt>
                <c:pt idx="2819">
                  <c:v>0.1052106</c:v>
                </c:pt>
                <c:pt idx="2820">
                  <c:v>0.1052946</c:v>
                </c:pt>
                <c:pt idx="2821">
                  <c:v>0.1053736</c:v>
                </c:pt>
                <c:pt idx="2822">
                  <c:v>0.105463</c:v>
                </c:pt>
                <c:pt idx="2823">
                  <c:v>0.1055416</c:v>
                </c:pt>
                <c:pt idx="2824">
                  <c:v>0.10562000000000001</c:v>
                </c:pt>
                <c:pt idx="2825">
                  <c:v>0.1057126</c:v>
                </c:pt>
                <c:pt idx="2826">
                  <c:v>0.10578799999999999</c:v>
                </c:pt>
                <c:pt idx="2827">
                  <c:v>0.1058776</c:v>
                </c:pt>
                <c:pt idx="2828">
                  <c:v>0.10596460000000001</c:v>
                </c:pt>
                <c:pt idx="2829">
                  <c:v>0.1060516</c:v>
                </c:pt>
                <c:pt idx="2830">
                  <c:v>0.10613</c:v>
                </c:pt>
                <c:pt idx="2831">
                  <c:v>0.1061406</c:v>
                </c:pt>
                <c:pt idx="2832">
                  <c:v>0.1061356</c:v>
                </c:pt>
                <c:pt idx="2833">
                  <c:v>0.1062356</c:v>
                </c:pt>
                <c:pt idx="2834">
                  <c:v>0.1063496</c:v>
                </c:pt>
                <c:pt idx="2835">
                  <c:v>0.10646360000000001</c:v>
                </c:pt>
                <c:pt idx="2836">
                  <c:v>0.106583</c:v>
                </c:pt>
                <c:pt idx="2837">
                  <c:v>0.106686</c:v>
                </c:pt>
                <c:pt idx="2838">
                  <c:v>0.1067916</c:v>
                </c:pt>
                <c:pt idx="2839">
                  <c:v>0.106892</c:v>
                </c:pt>
                <c:pt idx="2840">
                  <c:v>0.1069816</c:v>
                </c:pt>
                <c:pt idx="2841">
                  <c:v>0.1070816</c:v>
                </c:pt>
                <c:pt idx="2842">
                  <c:v>0.1070656</c:v>
                </c:pt>
                <c:pt idx="2843">
                  <c:v>0.1071116</c:v>
                </c:pt>
                <c:pt idx="2844">
                  <c:v>0.1071986</c:v>
                </c:pt>
                <c:pt idx="2845">
                  <c:v>0.107331</c:v>
                </c:pt>
                <c:pt idx="2846">
                  <c:v>0.107429</c:v>
                </c:pt>
                <c:pt idx="2847">
                  <c:v>0.107529</c:v>
                </c:pt>
                <c:pt idx="2848">
                  <c:v>0.107651</c:v>
                </c:pt>
                <c:pt idx="2849">
                  <c:v>0.107749</c:v>
                </c:pt>
                <c:pt idx="2850">
                  <c:v>0.1078276</c:v>
                </c:pt>
                <c:pt idx="2851">
                  <c:v>0.107936</c:v>
                </c:pt>
                <c:pt idx="2852">
                  <c:v>0.1080256</c:v>
                </c:pt>
                <c:pt idx="2853">
                  <c:v>0.10810400000000001</c:v>
                </c:pt>
                <c:pt idx="2854">
                  <c:v>0.1082016</c:v>
                </c:pt>
                <c:pt idx="2855">
                  <c:v>0.108291</c:v>
                </c:pt>
                <c:pt idx="2856">
                  <c:v>0.1083726</c:v>
                </c:pt>
                <c:pt idx="2857">
                  <c:v>0.10845399999999999</c:v>
                </c:pt>
                <c:pt idx="2858">
                  <c:v>0.108546</c:v>
                </c:pt>
                <c:pt idx="2859">
                  <c:v>0.1086246</c:v>
                </c:pt>
                <c:pt idx="2860">
                  <c:v>0.108706</c:v>
                </c:pt>
                <c:pt idx="2861">
                  <c:v>0.108793</c:v>
                </c:pt>
                <c:pt idx="2862">
                  <c:v>0.1088716</c:v>
                </c:pt>
                <c:pt idx="2863">
                  <c:v>0.1089556</c:v>
                </c:pt>
                <c:pt idx="2864">
                  <c:v>0.1090426</c:v>
                </c:pt>
                <c:pt idx="2865">
                  <c:v>0.1091266</c:v>
                </c:pt>
                <c:pt idx="2866">
                  <c:v>0.109205</c:v>
                </c:pt>
                <c:pt idx="2867">
                  <c:v>0.109292</c:v>
                </c:pt>
                <c:pt idx="2868">
                  <c:v>0.1093816</c:v>
                </c:pt>
                <c:pt idx="2869">
                  <c:v>0.10946</c:v>
                </c:pt>
                <c:pt idx="2870">
                  <c:v>0.10954659999999999</c:v>
                </c:pt>
                <c:pt idx="2871">
                  <c:v>0.109628</c:v>
                </c:pt>
                <c:pt idx="2872">
                  <c:v>0.10971499999999999</c:v>
                </c:pt>
                <c:pt idx="2873">
                  <c:v>0.10979899999999999</c:v>
                </c:pt>
                <c:pt idx="2874">
                  <c:v>0.1098886</c:v>
                </c:pt>
                <c:pt idx="2875">
                  <c:v>0.1099806</c:v>
                </c:pt>
                <c:pt idx="2876">
                  <c:v>0.11007</c:v>
                </c:pt>
                <c:pt idx="2877">
                  <c:v>0.1101516</c:v>
                </c:pt>
                <c:pt idx="2878">
                  <c:v>0.110233</c:v>
                </c:pt>
                <c:pt idx="2879">
                  <c:v>0.110306</c:v>
                </c:pt>
                <c:pt idx="2880">
                  <c:v>0.11039300000000001</c:v>
                </c:pt>
                <c:pt idx="2881">
                  <c:v>0.1104826</c:v>
                </c:pt>
                <c:pt idx="2882">
                  <c:v>0.11056100000000001</c:v>
                </c:pt>
                <c:pt idx="2883">
                  <c:v>0.110653</c:v>
                </c:pt>
                <c:pt idx="2884">
                  <c:v>0.110732</c:v>
                </c:pt>
                <c:pt idx="2885">
                  <c:v>0.1108186</c:v>
                </c:pt>
                <c:pt idx="2886">
                  <c:v>0.11090559999999999</c:v>
                </c:pt>
                <c:pt idx="2887">
                  <c:v>0.11099199999999999</c:v>
                </c:pt>
                <c:pt idx="2888">
                  <c:v>0.11107599999999999</c:v>
                </c:pt>
                <c:pt idx="2889">
                  <c:v>0.111163</c:v>
                </c:pt>
                <c:pt idx="2890">
                  <c:v>0.1112446</c:v>
                </c:pt>
                <c:pt idx="2891">
                  <c:v>0.1113286</c:v>
                </c:pt>
                <c:pt idx="2892">
                  <c:v>0.1114096</c:v>
                </c:pt>
                <c:pt idx="2893">
                  <c:v>0.11149100000000001</c:v>
                </c:pt>
                <c:pt idx="2894">
                  <c:v>0.111578</c:v>
                </c:pt>
                <c:pt idx="2895">
                  <c:v>0.111662</c:v>
                </c:pt>
                <c:pt idx="2896">
                  <c:v>0.111757</c:v>
                </c:pt>
                <c:pt idx="2897">
                  <c:v>0.1118326</c:v>
                </c:pt>
                <c:pt idx="2898">
                  <c:v>0.111917</c:v>
                </c:pt>
                <c:pt idx="2899">
                  <c:v>0.112009</c:v>
                </c:pt>
                <c:pt idx="2900">
                  <c:v>0.1119116</c:v>
                </c:pt>
                <c:pt idx="2901">
                  <c:v>0.112028</c:v>
                </c:pt>
                <c:pt idx="2902">
                  <c:v>0.11213099999999999</c:v>
                </c:pt>
                <c:pt idx="2903">
                  <c:v>0.1122476</c:v>
                </c:pt>
                <c:pt idx="2904">
                  <c:v>0.1123726</c:v>
                </c:pt>
                <c:pt idx="2905">
                  <c:v>0.112481</c:v>
                </c:pt>
                <c:pt idx="2906">
                  <c:v>0.112592</c:v>
                </c:pt>
                <c:pt idx="2907">
                  <c:v>0.112695</c:v>
                </c:pt>
                <c:pt idx="2908">
                  <c:v>0.1127956</c:v>
                </c:pt>
                <c:pt idx="2909">
                  <c:v>0.112885</c:v>
                </c:pt>
                <c:pt idx="2910">
                  <c:v>0.11297459999999999</c:v>
                </c:pt>
                <c:pt idx="2911">
                  <c:v>0.113064</c:v>
                </c:pt>
                <c:pt idx="2912">
                  <c:v>0.113137</c:v>
                </c:pt>
                <c:pt idx="2913">
                  <c:v>0.11322400000000001</c:v>
                </c:pt>
                <c:pt idx="2914">
                  <c:v>0.113305</c:v>
                </c:pt>
                <c:pt idx="2915">
                  <c:v>0.113381</c:v>
                </c:pt>
                <c:pt idx="2916">
                  <c:v>0.11346000000000001</c:v>
                </c:pt>
                <c:pt idx="2917">
                  <c:v>0.1135496</c:v>
                </c:pt>
                <c:pt idx="2918">
                  <c:v>0.1136336</c:v>
                </c:pt>
                <c:pt idx="2919">
                  <c:v>0.11371199999999999</c:v>
                </c:pt>
                <c:pt idx="2920">
                  <c:v>0.113799</c:v>
                </c:pt>
                <c:pt idx="2921">
                  <c:v>0.113872</c:v>
                </c:pt>
                <c:pt idx="2922">
                  <c:v>0.113956</c:v>
                </c:pt>
                <c:pt idx="2923">
                  <c:v>0.11404300000000001</c:v>
                </c:pt>
                <c:pt idx="2924">
                  <c:v>0.114124</c:v>
                </c:pt>
                <c:pt idx="2925">
                  <c:v>0.11421099999999999</c:v>
                </c:pt>
                <c:pt idx="2926">
                  <c:v>0.1142976</c:v>
                </c:pt>
                <c:pt idx="2927">
                  <c:v>0.114382</c:v>
                </c:pt>
                <c:pt idx="2928">
                  <c:v>0.11447160000000001</c:v>
                </c:pt>
                <c:pt idx="2929">
                  <c:v>0.114561</c:v>
                </c:pt>
                <c:pt idx="2930">
                  <c:v>0.11463660000000001</c:v>
                </c:pt>
                <c:pt idx="2931">
                  <c:v>0.11472599999999999</c:v>
                </c:pt>
                <c:pt idx="2932">
                  <c:v>0.114805</c:v>
                </c:pt>
                <c:pt idx="2933">
                  <c:v>0.11488900000000001</c:v>
                </c:pt>
                <c:pt idx="2934">
                  <c:v>0.11497300000000001</c:v>
                </c:pt>
                <c:pt idx="2935">
                  <c:v>0.1150596</c:v>
                </c:pt>
                <c:pt idx="2936">
                  <c:v>0.115144</c:v>
                </c:pt>
                <c:pt idx="2937">
                  <c:v>0.115228</c:v>
                </c:pt>
                <c:pt idx="2938">
                  <c:v>0.11531760000000001</c:v>
                </c:pt>
                <c:pt idx="2939">
                  <c:v>0.11540400000000001</c:v>
                </c:pt>
                <c:pt idx="2940">
                  <c:v>0.115491</c:v>
                </c:pt>
                <c:pt idx="2941">
                  <c:v>0.115567</c:v>
                </c:pt>
                <c:pt idx="2942">
                  <c:v>0.115651</c:v>
                </c:pt>
                <c:pt idx="2943">
                  <c:v>0.1157376</c:v>
                </c:pt>
                <c:pt idx="2944">
                  <c:v>0.1158216</c:v>
                </c:pt>
                <c:pt idx="2945">
                  <c:v>0.11590060000000001</c:v>
                </c:pt>
                <c:pt idx="2946">
                  <c:v>0.11599</c:v>
                </c:pt>
                <c:pt idx="2947">
                  <c:v>0.116074</c:v>
                </c:pt>
                <c:pt idx="2948">
                  <c:v>0.1161606</c:v>
                </c:pt>
                <c:pt idx="2949">
                  <c:v>0.116245</c:v>
                </c:pt>
                <c:pt idx="2950">
                  <c:v>0.116326</c:v>
                </c:pt>
                <c:pt idx="2951">
                  <c:v>0.116413</c:v>
                </c:pt>
                <c:pt idx="2952">
                  <c:v>0.116505</c:v>
                </c:pt>
                <c:pt idx="2953">
                  <c:v>0.1165836</c:v>
                </c:pt>
                <c:pt idx="2954">
                  <c:v>0.1166706</c:v>
                </c:pt>
                <c:pt idx="2955">
                  <c:v>0.1167546</c:v>
                </c:pt>
                <c:pt idx="2956">
                  <c:v>0.11683300000000001</c:v>
                </c:pt>
                <c:pt idx="2957">
                  <c:v>0.1169176</c:v>
                </c:pt>
                <c:pt idx="2958">
                  <c:v>0.117004</c:v>
                </c:pt>
                <c:pt idx="2959">
                  <c:v>0.1170826</c:v>
                </c:pt>
                <c:pt idx="2960">
                  <c:v>0.117172</c:v>
                </c:pt>
                <c:pt idx="2961">
                  <c:v>0.1172536</c:v>
                </c:pt>
                <c:pt idx="2962">
                  <c:v>0.11733499999999999</c:v>
                </c:pt>
                <c:pt idx="2963">
                  <c:v>0.1174216</c:v>
                </c:pt>
                <c:pt idx="2964">
                  <c:v>0.1175086</c:v>
                </c:pt>
                <c:pt idx="2965">
                  <c:v>0.11759</c:v>
                </c:pt>
                <c:pt idx="2966">
                  <c:v>0.11767660000000001</c:v>
                </c:pt>
                <c:pt idx="2967">
                  <c:v>0.11776059999999999</c:v>
                </c:pt>
                <c:pt idx="2968">
                  <c:v>0.1178476</c:v>
                </c:pt>
                <c:pt idx="2969">
                  <c:v>0.117934</c:v>
                </c:pt>
                <c:pt idx="2970">
                  <c:v>0.118018</c:v>
                </c:pt>
                <c:pt idx="2971">
                  <c:v>0.1180996</c:v>
                </c:pt>
                <c:pt idx="2972">
                  <c:v>0.1181866</c:v>
                </c:pt>
                <c:pt idx="2973">
                  <c:v>0.1182676</c:v>
                </c:pt>
                <c:pt idx="2974">
                  <c:v>0.118352</c:v>
                </c:pt>
                <c:pt idx="2975">
                  <c:v>0.1184306</c:v>
                </c:pt>
                <c:pt idx="2976">
                  <c:v>0.1185146</c:v>
                </c:pt>
                <c:pt idx="2977">
                  <c:v>0.1186096</c:v>
                </c:pt>
                <c:pt idx="2978">
                  <c:v>0.118699</c:v>
                </c:pt>
                <c:pt idx="2979">
                  <c:v>0.1187776</c:v>
                </c:pt>
                <c:pt idx="2980">
                  <c:v>0.11885900000000001</c:v>
                </c:pt>
                <c:pt idx="2981">
                  <c:v>0.118935</c:v>
                </c:pt>
                <c:pt idx="2982">
                  <c:v>0.119019</c:v>
                </c:pt>
                <c:pt idx="2983">
                  <c:v>0.1191086</c:v>
                </c:pt>
                <c:pt idx="2984">
                  <c:v>0.119187</c:v>
                </c:pt>
                <c:pt idx="2985">
                  <c:v>0.119271</c:v>
                </c:pt>
                <c:pt idx="2986">
                  <c:v>0.11935800000000001</c:v>
                </c:pt>
                <c:pt idx="2987">
                  <c:v>0.1194446</c:v>
                </c:pt>
                <c:pt idx="2988">
                  <c:v>0.1195286</c:v>
                </c:pt>
                <c:pt idx="2989">
                  <c:v>0.11960999999999999</c:v>
                </c:pt>
                <c:pt idx="2990">
                  <c:v>0.11968860000000001</c:v>
                </c:pt>
                <c:pt idx="2991">
                  <c:v>0.119781</c:v>
                </c:pt>
                <c:pt idx="2992">
                  <c:v>0.11987299999999999</c:v>
                </c:pt>
                <c:pt idx="2993">
                  <c:v>0.11995160000000001</c:v>
                </c:pt>
                <c:pt idx="2994">
                  <c:v>0.120033</c:v>
                </c:pt>
                <c:pt idx="2995">
                  <c:v>0.1201256</c:v>
                </c:pt>
                <c:pt idx="2996">
                  <c:v>0.1202066</c:v>
                </c:pt>
                <c:pt idx="2997">
                  <c:v>0.1202826</c:v>
                </c:pt>
                <c:pt idx="2998">
                  <c:v>0.1203666</c:v>
                </c:pt>
                <c:pt idx="2999">
                  <c:v>0.120459</c:v>
                </c:pt>
                <c:pt idx="3000">
                  <c:v>0.120535</c:v>
                </c:pt>
                <c:pt idx="3001">
                  <c:v>0.120616</c:v>
                </c:pt>
                <c:pt idx="3002">
                  <c:v>0.1207056</c:v>
                </c:pt>
                <c:pt idx="3003">
                  <c:v>0.1207926</c:v>
                </c:pt>
                <c:pt idx="3004">
                  <c:v>0.12086860000000001</c:v>
                </c:pt>
                <c:pt idx="3005">
                  <c:v>0.12095499999999999</c:v>
                </c:pt>
                <c:pt idx="3006">
                  <c:v>0.1210446</c:v>
                </c:pt>
                <c:pt idx="3007">
                  <c:v>0.12112299999999999</c:v>
                </c:pt>
                <c:pt idx="3008">
                  <c:v>0.121202</c:v>
                </c:pt>
                <c:pt idx="3009">
                  <c:v>0.121297</c:v>
                </c:pt>
                <c:pt idx="3010">
                  <c:v>0.1213756</c:v>
                </c:pt>
                <c:pt idx="3011">
                  <c:v>0.12145400000000001</c:v>
                </c:pt>
                <c:pt idx="3012">
                  <c:v>0.1215516</c:v>
                </c:pt>
                <c:pt idx="3013">
                  <c:v>0.12163300000000001</c:v>
                </c:pt>
                <c:pt idx="3014">
                  <c:v>0.121709</c:v>
                </c:pt>
                <c:pt idx="3015">
                  <c:v>0.12179860000000001</c:v>
                </c:pt>
                <c:pt idx="3016">
                  <c:v>0.12188499999999999</c:v>
                </c:pt>
                <c:pt idx="3017">
                  <c:v>0.1219556</c:v>
                </c:pt>
                <c:pt idx="3018">
                  <c:v>0.122048</c:v>
                </c:pt>
                <c:pt idx="3019">
                  <c:v>0.122132</c:v>
                </c:pt>
                <c:pt idx="3020">
                  <c:v>0.12220259999999999</c:v>
                </c:pt>
                <c:pt idx="3021">
                  <c:v>0.12229760000000001</c:v>
                </c:pt>
                <c:pt idx="3022">
                  <c:v>0.12238400000000001</c:v>
                </c:pt>
                <c:pt idx="3023">
                  <c:v>0.12246799999999999</c:v>
                </c:pt>
                <c:pt idx="3024">
                  <c:v>0.12254959999999999</c:v>
                </c:pt>
                <c:pt idx="3025">
                  <c:v>0.122631</c:v>
                </c:pt>
                <c:pt idx="3026">
                  <c:v>0.122715</c:v>
                </c:pt>
                <c:pt idx="3027">
                  <c:v>0.1228046</c:v>
                </c:pt>
                <c:pt idx="3028">
                  <c:v>0.1228886</c:v>
                </c:pt>
                <c:pt idx="3029">
                  <c:v>0.12296700000000001</c:v>
                </c:pt>
                <c:pt idx="3030">
                  <c:v>0.12305960000000001</c:v>
                </c:pt>
                <c:pt idx="3031">
                  <c:v>0.12313259999999999</c:v>
                </c:pt>
                <c:pt idx="3032">
                  <c:v>0.123222</c:v>
                </c:pt>
                <c:pt idx="3033">
                  <c:v>0.1233036</c:v>
                </c:pt>
                <c:pt idx="3034">
                  <c:v>0.12339</c:v>
                </c:pt>
                <c:pt idx="3035">
                  <c:v>0.1234716</c:v>
                </c:pt>
                <c:pt idx="3036">
                  <c:v>0.123553</c:v>
                </c:pt>
                <c:pt idx="3037">
                  <c:v>0.123637</c:v>
                </c:pt>
                <c:pt idx="3038">
                  <c:v>0.123721</c:v>
                </c:pt>
                <c:pt idx="3039">
                  <c:v>0.1238186</c:v>
                </c:pt>
                <c:pt idx="3040">
                  <c:v>0.12389459999999999</c:v>
                </c:pt>
                <c:pt idx="3041">
                  <c:v>0.12397859999999999</c:v>
                </c:pt>
                <c:pt idx="3042">
                  <c:v>0.12406300000000001</c:v>
                </c:pt>
                <c:pt idx="3043">
                  <c:v>0.1241416</c:v>
                </c:pt>
                <c:pt idx="3044">
                  <c:v>0.12422560000000001</c:v>
                </c:pt>
                <c:pt idx="3045">
                  <c:v>0.1243016</c:v>
                </c:pt>
                <c:pt idx="3046">
                  <c:v>0.124391</c:v>
                </c:pt>
                <c:pt idx="3047">
                  <c:v>0.1244696</c:v>
                </c:pt>
                <c:pt idx="3048">
                  <c:v>0.12456159999999999</c:v>
                </c:pt>
                <c:pt idx="3049">
                  <c:v>0.12464600000000001</c:v>
                </c:pt>
                <c:pt idx="3050">
                  <c:v>0.1247326</c:v>
                </c:pt>
                <c:pt idx="3051">
                  <c:v>0.12481399999999999</c:v>
                </c:pt>
                <c:pt idx="3052">
                  <c:v>0.1248956</c:v>
                </c:pt>
                <c:pt idx="3053">
                  <c:v>0.124982</c:v>
                </c:pt>
                <c:pt idx="3054">
                  <c:v>0.12507699999999999</c:v>
                </c:pt>
                <c:pt idx="3055">
                  <c:v>0.12515560000000001</c:v>
                </c:pt>
                <c:pt idx="3056">
                  <c:v>0.12523699999999999</c:v>
                </c:pt>
                <c:pt idx="3057">
                  <c:v>0.12532660000000001</c:v>
                </c:pt>
                <c:pt idx="3058">
                  <c:v>0.12539700000000001</c:v>
                </c:pt>
                <c:pt idx="3059">
                  <c:v>0.1254836</c:v>
                </c:pt>
                <c:pt idx="3060">
                  <c:v>0.12556500000000001</c:v>
                </c:pt>
                <c:pt idx="3061">
                  <c:v>0.1256466</c:v>
                </c:pt>
                <c:pt idx="3062">
                  <c:v>0.125725</c:v>
                </c:pt>
                <c:pt idx="3063">
                  <c:v>0.12581200000000001</c:v>
                </c:pt>
                <c:pt idx="3064">
                  <c:v>0.1259016</c:v>
                </c:pt>
                <c:pt idx="3065">
                  <c:v>0.1259856</c:v>
                </c:pt>
                <c:pt idx="3066">
                  <c:v>0.12607499999999999</c:v>
                </c:pt>
                <c:pt idx="3067">
                  <c:v>0.12615899999999999</c:v>
                </c:pt>
                <c:pt idx="3068">
                  <c:v>0.12623760000000001</c:v>
                </c:pt>
                <c:pt idx="3069">
                  <c:v>0.12631899999999999</c:v>
                </c:pt>
                <c:pt idx="3070">
                  <c:v>0.1264006</c:v>
                </c:pt>
                <c:pt idx="3071">
                  <c:v>0.1264846</c:v>
                </c:pt>
                <c:pt idx="3072">
                  <c:v>0.1265686</c:v>
                </c:pt>
                <c:pt idx="3073">
                  <c:v>0.1266526</c:v>
                </c:pt>
                <c:pt idx="3074">
                  <c:v>0.1267366</c:v>
                </c:pt>
                <c:pt idx="3075">
                  <c:v>0.12681799999999999</c:v>
                </c:pt>
                <c:pt idx="3076">
                  <c:v>0.12690460000000001</c:v>
                </c:pt>
                <c:pt idx="3077">
                  <c:v>0.12699160000000001</c:v>
                </c:pt>
                <c:pt idx="3078">
                  <c:v>0.12707560000000001</c:v>
                </c:pt>
                <c:pt idx="3079">
                  <c:v>0.12715699999999999</c:v>
                </c:pt>
                <c:pt idx="3080">
                  <c:v>0.1272356</c:v>
                </c:pt>
                <c:pt idx="3081">
                  <c:v>0.12731700000000001</c:v>
                </c:pt>
                <c:pt idx="3082">
                  <c:v>0.12740660000000001</c:v>
                </c:pt>
                <c:pt idx="3083">
                  <c:v>0.12748760000000001</c:v>
                </c:pt>
                <c:pt idx="3084">
                  <c:v>0.12757199999999999</c:v>
                </c:pt>
                <c:pt idx="3085">
                  <c:v>0.12765860000000001</c:v>
                </c:pt>
                <c:pt idx="3086">
                  <c:v>0.12773999999999999</c:v>
                </c:pt>
                <c:pt idx="3087">
                  <c:v>0.12782959999999999</c:v>
                </c:pt>
                <c:pt idx="3088">
                  <c:v>0.12791060000000001</c:v>
                </c:pt>
                <c:pt idx="3089">
                  <c:v>0.127995</c:v>
                </c:pt>
                <c:pt idx="3090">
                  <c:v>0.12807060000000001</c:v>
                </c:pt>
                <c:pt idx="3091">
                  <c:v>0.12815499999999999</c:v>
                </c:pt>
                <c:pt idx="3092">
                  <c:v>0.12824160000000001</c:v>
                </c:pt>
                <c:pt idx="3093">
                  <c:v>0.12831999999999999</c:v>
                </c:pt>
                <c:pt idx="3094">
                  <c:v>0.12840460000000001</c:v>
                </c:pt>
                <c:pt idx="3095">
                  <c:v>0.12850200000000001</c:v>
                </c:pt>
                <c:pt idx="3096">
                  <c:v>0.12857499999999999</c:v>
                </c:pt>
                <c:pt idx="3097">
                  <c:v>0.128659</c:v>
                </c:pt>
                <c:pt idx="3098">
                  <c:v>0.12875159999999999</c:v>
                </c:pt>
                <c:pt idx="3099">
                  <c:v>0.12882460000000001</c:v>
                </c:pt>
                <c:pt idx="3100">
                  <c:v>0.12890599999999999</c:v>
                </c:pt>
                <c:pt idx="3101">
                  <c:v>0.12899559999999999</c:v>
                </c:pt>
                <c:pt idx="3102">
                  <c:v>0.12908500000000001</c:v>
                </c:pt>
                <c:pt idx="3103">
                  <c:v>0.129161</c:v>
                </c:pt>
                <c:pt idx="3104">
                  <c:v>0.129245</c:v>
                </c:pt>
                <c:pt idx="3105">
                  <c:v>0.129329</c:v>
                </c:pt>
                <c:pt idx="3106">
                  <c:v>0.12940499999999999</c:v>
                </c:pt>
                <c:pt idx="3107">
                  <c:v>0.129497</c:v>
                </c:pt>
                <c:pt idx="3108">
                  <c:v>0.129581</c:v>
                </c:pt>
                <c:pt idx="3109">
                  <c:v>0.12966559999999999</c:v>
                </c:pt>
                <c:pt idx="3110">
                  <c:v>0.12974659999999999</c:v>
                </c:pt>
                <c:pt idx="3111">
                  <c:v>0.129828</c:v>
                </c:pt>
                <c:pt idx="3112">
                  <c:v>0.129912</c:v>
                </c:pt>
                <c:pt idx="3113">
                  <c:v>0.129999</c:v>
                </c:pt>
                <c:pt idx="3114">
                  <c:v>0.13008</c:v>
                </c:pt>
                <c:pt idx="3115">
                  <c:v>0.130159</c:v>
                </c:pt>
                <c:pt idx="3116">
                  <c:v>0.13024859999999999</c:v>
                </c:pt>
                <c:pt idx="3117">
                  <c:v>0.13032959999999999</c:v>
                </c:pt>
                <c:pt idx="3118">
                  <c:v>0.130411</c:v>
                </c:pt>
                <c:pt idx="3119">
                  <c:v>0.130498</c:v>
                </c:pt>
                <c:pt idx="3120">
                  <c:v>0.13058700000000001</c:v>
                </c:pt>
                <c:pt idx="3121">
                  <c:v>0.130663</c:v>
                </c:pt>
                <c:pt idx="3122">
                  <c:v>0.130747</c:v>
                </c:pt>
                <c:pt idx="3123">
                  <c:v>0.1308366</c:v>
                </c:pt>
                <c:pt idx="3124">
                  <c:v>0.13091800000000001</c:v>
                </c:pt>
                <c:pt idx="3125">
                  <c:v>0.130994</c:v>
                </c:pt>
                <c:pt idx="3126">
                  <c:v>0.13108359999999999</c:v>
                </c:pt>
                <c:pt idx="3127">
                  <c:v>0.131165</c:v>
                </c:pt>
                <c:pt idx="3128">
                  <c:v>0.131246</c:v>
                </c:pt>
                <c:pt idx="3129">
                  <c:v>0.1313356</c:v>
                </c:pt>
                <c:pt idx="3130">
                  <c:v>0.13141159999999999</c:v>
                </c:pt>
                <c:pt idx="3131">
                  <c:v>0.13149859999999999</c:v>
                </c:pt>
                <c:pt idx="3132">
                  <c:v>0.13158259999999999</c:v>
                </c:pt>
                <c:pt idx="3133">
                  <c:v>0.13166900000000001</c:v>
                </c:pt>
                <c:pt idx="3134">
                  <c:v>0.1317506</c:v>
                </c:pt>
                <c:pt idx="3135">
                  <c:v>0.1318346</c:v>
                </c:pt>
                <c:pt idx="3136">
                  <c:v>0.1319186</c:v>
                </c:pt>
                <c:pt idx="3137">
                  <c:v>0.13199459999999999</c:v>
                </c:pt>
                <c:pt idx="3138">
                  <c:v>0.13208159999999999</c:v>
                </c:pt>
                <c:pt idx="3139">
                  <c:v>0.13215460000000001</c:v>
                </c:pt>
                <c:pt idx="3140">
                  <c:v>0.13224159999999999</c:v>
                </c:pt>
                <c:pt idx="3141">
                  <c:v>0.13232559999999999</c:v>
                </c:pt>
                <c:pt idx="3142">
                  <c:v>0.132415</c:v>
                </c:pt>
                <c:pt idx="3143">
                  <c:v>0.13249359999999999</c:v>
                </c:pt>
                <c:pt idx="3144">
                  <c:v>0.13258059999999999</c:v>
                </c:pt>
                <c:pt idx="3145">
                  <c:v>0.1326726</c:v>
                </c:pt>
                <c:pt idx="3146">
                  <c:v>0.1327566</c:v>
                </c:pt>
                <c:pt idx="3147">
                  <c:v>0.13283800000000001</c:v>
                </c:pt>
                <c:pt idx="3148">
                  <c:v>0.1329196</c:v>
                </c:pt>
                <c:pt idx="3149">
                  <c:v>0.13300600000000001</c:v>
                </c:pt>
                <c:pt idx="3150">
                  <c:v>0.13309299999999999</c:v>
                </c:pt>
                <c:pt idx="3151">
                  <c:v>0.13317960000000001</c:v>
                </c:pt>
                <c:pt idx="3152">
                  <c:v>0.1332556</c:v>
                </c:pt>
                <c:pt idx="3153">
                  <c:v>0.1333346</c:v>
                </c:pt>
                <c:pt idx="3154">
                  <c:v>0.1334186</c:v>
                </c:pt>
                <c:pt idx="3155">
                  <c:v>0.13349459999999999</c:v>
                </c:pt>
                <c:pt idx="3156">
                  <c:v>0.13357559999999999</c:v>
                </c:pt>
                <c:pt idx="3157">
                  <c:v>0.13366800000000001</c:v>
                </c:pt>
                <c:pt idx="3158">
                  <c:v>0.13374900000000001</c:v>
                </c:pt>
                <c:pt idx="3159">
                  <c:v>0.13383300000000001</c:v>
                </c:pt>
                <c:pt idx="3160">
                  <c:v>0.1339176</c:v>
                </c:pt>
                <c:pt idx="3161">
                  <c:v>0.1340016</c:v>
                </c:pt>
                <c:pt idx="3162">
                  <c:v>0.1340826</c:v>
                </c:pt>
                <c:pt idx="3163">
                  <c:v>0.13417200000000001</c:v>
                </c:pt>
                <c:pt idx="3164">
                  <c:v>0.13426160000000001</c:v>
                </c:pt>
                <c:pt idx="3165">
                  <c:v>0.1343406</c:v>
                </c:pt>
                <c:pt idx="3166">
                  <c:v>0.13442460000000001</c:v>
                </c:pt>
                <c:pt idx="3167">
                  <c:v>0.1345056</c:v>
                </c:pt>
                <c:pt idx="3168">
                  <c:v>0.13459260000000001</c:v>
                </c:pt>
                <c:pt idx="3169">
                  <c:v>0.1346686</c:v>
                </c:pt>
                <c:pt idx="3170">
                  <c:v>0.13475000000000001</c:v>
                </c:pt>
                <c:pt idx="3171">
                  <c:v>0.13483100000000001</c:v>
                </c:pt>
                <c:pt idx="3172">
                  <c:v>0.13491500000000001</c:v>
                </c:pt>
                <c:pt idx="3173">
                  <c:v>0.13499659999999999</c:v>
                </c:pt>
                <c:pt idx="3174">
                  <c:v>0.1350836</c:v>
                </c:pt>
                <c:pt idx="3175">
                  <c:v>0.13517299999999999</c:v>
                </c:pt>
                <c:pt idx="3176">
                  <c:v>0.13525400000000001</c:v>
                </c:pt>
                <c:pt idx="3177">
                  <c:v>0.1353356</c:v>
                </c:pt>
                <c:pt idx="3178">
                  <c:v>0.13542499999999999</c:v>
                </c:pt>
                <c:pt idx="3179">
                  <c:v>0.13551199999999999</c:v>
                </c:pt>
                <c:pt idx="3180">
                  <c:v>0.13559060000000001</c:v>
                </c:pt>
                <c:pt idx="3181">
                  <c:v>0.13567460000000001</c:v>
                </c:pt>
                <c:pt idx="3182">
                  <c:v>0.13575860000000001</c:v>
                </c:pt>
                <c:pt idx="3183">
                  <c:v>0.13583999999999999</c:v>
                </c:pt>
                <c:pt idx="3184">
                  <c:v>0.1359186</c:v>
                </c:pt>
                <c:pt idx="3185">
                  <c:v>0.1360026</c:v>
                </c:pt>
                <c:pt idx="3186">
                  <c:v>0.1360866</c:v>
                </c:pt>
                <c:pt idx="3187">
                  <c:v>0.13616800000000001</c:v>
                </c:pt>
                <c:pt idx="3188">
                  <c:v>0.13625499999999999</c:v>
                </c:pt>
                <c:pt idx="3189">
                  <c:v>0.13633899999999999</c:v>
                </c:pt>
                <c:pt idx="3190">
                  <c:v>0.13642299999999999</c:v>
                </c:pt>
                <c:pt idx="3191">
                  <c:v>0.13650699999999999</c:v>
                </c:pt>
                <c:pt idx="3192">
                  <c:v>0.1365886</c:v>
                </c:pt>
                <c:pt idx="3193">
                  <c:v>0.13667499999999999</c:v>
                </c:pt>
                <c:pt idx="3194">
                  <c:v>0.13675899999999999</c:v>
                </c:pt>
                <c:pt idx="3195">
                  <c:v>0.13684060000000001</c:v>
                </c:pt>
                <c:pt idx="3196">
                  <c:v>0.13692460000000001</c:v>
                </c:pt>
                <c:pt idx="3197">
                  <c:v>0.13700860000000001</c:v>
                </c:pt>
                <c:pt idx="3198">
                  <c:v>0.13709299999999999</c:v>
                </c:pt>
                <c:pt idx="3199">
                  <c:v>0.13717960000000001</c:v>
                </c:pt>
                <c:pt idx="3200">
                  <c:v>0.13726099999999999</c:v>
                </c:pt>
                <c:pt idx="3201">
                  <c:v>0.13734199999999999</c:v>
                </c:pt>
                <c:pt idx="3202">
                  <c:v>0.13742360000000001</c:v>
                </c:pt>
                <c:pt idx="3203">
                  <c:v>0.13750200000000001</c:v>
                </c:pt>
                <c:pt idx="3204">
                  <c:v>0.13759460000000001</c:v>
                </c:pt>
                <c:pt idx="3205">
                  <c:v>0.1376706</c:v>
                </c:pt>
                <c:pt idx="3206">
                  <c:v>0.1377516</c:v>
                </c:pt>
                <c:pt idx="3207">
                  <c:v>0.13783860000000001</c:v>
                </c:pt>
                <c:pt idx="3208">
                  <c:v>0.13793059999999999</c:v>
                </c:pt>
                <c:pt idx="3209">
                  <c:v>0.13802</c:v>
                </c:pt>
                <c:pt idx="3210">
                  <c:v>0.13810159999999999</c:v>
                </c:pt>
                <c:pt idx="3211">
                  <c:v>0.13817760000000001</c:v>
                </c:pt>
                <c:pt idx="3212">
                  <c:v>0.13826160000000001</c:v>
                </c:pt>
                <c:pt idx="3213">
                  <c:v>0.13834560000000001</c:v>
                </c:pt>
                <c:pt idx="3214">
                  <c:v>0.13841899999999999</c:v>
                </c:pt>
                <c:pt idx="3215">
                  <c:v>0.13850299999999999</c:v>
                </c:pt>
                <c:pt idx="3216">
                  <c:v>0.13858400000000001</c:v>
                </c:pt>
                <c:pt idx="3217">
                  <c:v>0.1386686</c:v>
                </c:pt>
                <c:pt idx="3218">
                  <c:v>0.13874700000000001</c:v>
                </c:pt>
                <c:pt idx="3219">
                  <c:v>0.13884199999999999</c:v>
                </c:pt>
                <c:pt idx="3220">
                  <c:v>0.13892599999999999</c:v>
                </c:pt>
                <c:pt idx="3221">
                  <c:v>0.13900199999999999</c:v>
                </c:pt>
                <c:pt idx="3222">
                  <c:v>0.139094</c:v>
                </c:pt>
                <c:pt idx="3223">
                  <c:v>0.139178</c:v>
                </c:pt>
                <c:pt idx="3224">
                  <c:v>0.139265</c:v>
                </c:pt>
                <c:pt idx="3225">
                  <c:v>0.139349</c:v>
                </c:pt>
                <c:pt idx="3226">
                  <c:v>0.139433</c:v>
                </c:pt>
                <c:pt idx="3227">
                  <c:v>0.13950899999999999</c:v>
                </c:pt>
                <c:pt idx="3228">
                  <c:v>0.1395796</c:v>
                </c:pt>
                <c:pt idx="3229">
                  <c:v>0.13967160000000001</c:v>
                </c:pt>
                <c:pt idx="3230">
                  <c:v>0.139764</c:v>
                </c:pt>
                <c:pt idx="3231">
                  <c:v>0.13984260000000001</c:v>
                </c:pt>
                <c:pt idx="3232">
                  <c:v>0.1399186</c:v>
                </c:pt>
                <c:pt idx="3233">
                  <c:v>0.14001359999999999</c:v>
                </c:pt>
                <c:pt idx="3234">
                  <c:v>0.14010300000000001</c:v>
                </c:pt>
                <c:pt idx="3235">
                  <c:v>0.140176</c:v>
                </c:pt>
                <c:pt idx="3236">
                  <c:v>0.14026</c:v>
                </c:pt>
                <c:pt idx="3237">
                  <c:v>0.140347</c:v>
                </c:pt>
                <c:pt idx="3238">
                  <c:v>0.140428</c:v>
                </c:pt>
                <c:pt idx="3239">
                  <c:v>0.14050960000000001</c:v>
                </c:pt>
                <c:pt idx="3240">
                  <c:v>0.140599</c:v>
                </c:pt>
                <c:pt idx="3241">
                  <c:v>0.140683</c:v>
                </c:pt>
                <c:pt idx="3242">
                  <c:v>0.140762</c:v>
                </c:pt>
                <c:pt idx="3243">
                  <c:v>0.14084060000000001</c:v>
                </c:pt>
                <c:pt idx="3244">
                  <c:v>0.14092460000000001</c:v>
                </c:pt>
                <c:pt idx="3245">
                  <c:v>0.141014</c:v>
                </c:pt>
                <c:pt idx="3246">
                  <c:v>0.14109260000000001</c:v>
                </c:pt>
                <c:pt idx="3247">
                  <c:v>0.141185</c:v>
                </c:pt>
                <c:pt idx="3248">
                  <c:v>0.141266</c:v>
                </c:pt>
                <c:pt idx="3249">
                  <c:v>0.14133660000000001</c:v>
                </c:pt>
                <c:pt idx="3250">
                  <c:v>0.14142360000000001</c:v>
                </c:pt>
                <c:pt idx="3251">
                  <c:v>0.14151859999999999</c:v>
                </c:pt>
                <c:pt idx="3252">
                  <c:v>0.14159959999999999</c:v>
                </c:pt>
                <c:pt idx="3253">
                  <c:v>0.141681</c:v>
                </c:pt>
                <c:pt idx="3254">
                  <c:v>0.14175960000000001</c:v>
                </c:pt>
                <c:pt idx="3255">
                  <c:v>0.141844</c:v>
                </c:pt>
                <c:pt idx="3256">
                  <c:v>0.14193059999999999</c:v>
                </c:pt>
                <c:pt idx="3257">
                  <c:v>0.142009</c:v>
                </c:pt>
                <c:pt idx="3258">
                  <c:v>0.14209859999999999</c:v>
                </c:pt>
                <c:pt idx="3259">
                  <c:v>0.14218800000000001</c:v>
                </c:pt>
                <c:pt idx="3260">
                  <c:v>0.14226159999999999</c:v>
                </c:pt>
                <c:pt idx="3261">
                  <c:v>0.1423566</c:v>
                </c:pt>
                <c:pt idx="3262">
                  <c:v>0.142432</c:v>
                </c:pt>
                <c:pt idx="3263">
                  <c:v>0.14251359999999999</c:v>
                </c:pt>
                <c:pt idx="3264">
                  <c:v>0.142592</c:v>
                </c:pt>
                <c:pt idx="3265">
                  <c:v>0.14267659999999999</c:v>
                </c:pt>
                <c:pt idx="3266">
                  <c:v>0.14276059999999999</c:v>
                </c:pt>
                <c:pt idx="3267">
                  <c:v>0.142847</c:v>
                </c:pt>
                <c:pt idx="3268">
                  <c:v>0.14292560000000001</c:v>
                </c:pt>
                <c:pt idx="3269">
                  <c:v>0.14301259999999999</c:v>
                </c:pt>
                <c:pt idx="3270">
                  <c:v>0.14309659999999999</c:v>
                </c:pt>
                <c:pt idx="3271">
                  <c:v>0.143175</c:v>
                </c:pt>
                <c:pt idx="3272">
                  <c:v>0.143262</c:v>
                </c:pt>
                <c:pt idx="3273">
                  <c:v>0.143349</c:v>
                </c:pt>
                <c:pt idx="3274">
                  <c:v>0.143433</c:v>
                </c:pt>
                <c:pt idx="3275">
                  <c:v>0.14351159999999999</c:v>
                </c:pt>
                <c:pt idx="3276">
                  <c:v>0.14360100000000001</c:v>
                </c:pt>
                <c:pt idx="3277">
                  <c:v>0.14368259999999999</c:v>
                </c:pt>
                <c:pt idx="3278">
                  <c:v>0.14376659999999999</c:v>
                </c:pt>
                <c:pt idx="3279">
                  <c:v>0.14385300000000001</c:v>
                </c:pt>
                <c:pt idx="3280">
                  <c:v>0.143932</c:v>
                </c:pt>
                <c:pt idx="3281">
                  <c:v>0.1440216</c:v>
                </c:pt>
                <c:pt idx="3282">
                  <c:v>0.1441056</c:v>
                </c:pt>
                <c:pt idx="3283">
                  <c:v>0.144173</c:v>
                </c:pt>
                <c:pt idx="3284">
                  <c:v>0.14427100000000001</c:v>
                </c:pt>
                <c:pt idx="3285">
                  <c:v>0.144344</c:v>
                </c:pt>
                <c:pt idx="3286">
                  <c:v>0.144431</c:v>
                </c:pt>
                <c:pt idx="3287">
                  <c:v>0.1445176</c:v>
                </c:pt>
                <c:pt idx="3288">
                  <c:v>0.1446046</c:v>
                </c:pt>
                <c:pt idx="3289">
                  <c:v>0.14467759999999999</c:v>
                </c:pt>
                <c:pt idx="3290">
                  <c:v>0.14476459999999999</c:v>
                </c:pt>
                <c:pt idx="3291">
                  <c:v>0.14485100000000001</c:v>
                </c:pt>
                <c:pt idx="3292">
                  <c:v>0.14492959999999999</c:v>
                </c:pt>
                <c:pt idx="3293">
                  <c:v>0.145014</c:v>
                </c:pt>
                <c:pt idx="3294">
                  <c:v>0.1451036</c:v>
                </c:pt>
                <c:pt idx="3295">
                  <c:v>0.145179</c:v>
                </c:pt>
                <c:pt idx="3296">
                  <c:v>0.14526059999999999</c:v>
                </c:pt>
                <c:pt idx="3297">
                  <c:v>0.14534459999999999</c:v>
                </c:pt>
                <c:pt idx="3298">
                  <c:v>0.1454396</c:v>
                </c:pt>
                <c:pt idx="3299">
                  <c:v>0.14551559999999999</c:v>
                </c:pt>
                <c:pt idx="3300">
                  <c:v>0.145597</c:v>
                </c:pt>
                <c:pt idx="3301">
                  <c:v>0.1456836</c:v>
                </c:pt>
                <c:pt idx="3302">
                  <c:v>0.1457676</c:v>
                </c:pt>
                <c:pt idx="3303">
                  <c:v>0.14584900000000001</c:v>
                </c:pt>
                <c:pt idx="3304">
                  <c:v>0.14593300000000001</c:v>
                </c:pt>
                <c:pt idx="3305">
                  <c:v>0.1460226</c:v>
                </c:pt>
                <c:pt idx="3306">
                  <c:v>0.1460986</c:v>
                </c:pt>
                <c:pt idx="3307">
                  <c:v>0.14618800000000001</c:v>
                </c:pt>
                <c:pt idx="3308">
                  <c:v>0.14626400000000001</c:v>
                </c:pt>
                <c:pt idx="3309">
                  <c:v>0.1463506</c:v>
                </c:pt>
                <c:pt idx="3310">
                  <c:v>0.14643500000000001</c:v>
                </c:pt>
                <c:pt idx="3311">
                  <c:v>0.14651359999999999</c:v>
                </c:pt>
                <c:pt idx="3312">
                  <c:v>0.146595</c:v>
                </c:pt>
                <c:pt idx="3313">
                  <c:v>0.14668700000000001</c:v>
                </c:pt>
                <c:pt idx="3314">
                  <c:v>0.14677100000000001</c:v>
                </c:pt>
                <c:pt idx="3315">
                  <c:v>0.14684700000000001</c:v>
                </c:pt>
                <c:pt idx="3316">
                  <c:v>0.1469336</c:v>
                </c:pt>
                <c:pt idx="3317">
                  <c:v>0.1470206</c:v>
                </c:pt>
                <c:pt idx="3318">
                  <c:v>0.14709359999999999</c:v>
                </c:pt>
                <c:pt idx="3319">
                  <c:v>0.14718059999999999</c:v>
                </c:pt>
                <c:pt idx="3320">
                  <c:v>0.147262</c:v>
                </c:pt>
                <c:pt idx="3321">
                  <c:v>0.147343</c:v>
                </c:pt>
                <c:pt idx="3322">
                  <c:v>0.14743000000000001</c:v>
                </c:pt>
                <c:pt idx="3323">
                  <c:v>0.14751700000000001</c:v>
                </c:pt>
                <c:pt idx="3324">
                  <c:v>0.14759559999999999</c:v>
                </c:pt>
                <c:pt idx="3325">
                  <c:v>0.14768500000000001</c:v>
                </c:pt>
                <c:pt idx="3326">
                  <c:v>0.14776359999999999</c:v>
                </c:pt>
                <c:pt idx="3327">
                  <c:v>0.147845</c:v>
                </c:pt>
                <c:pt idx="3328">
                  <c:v>0.14793700000000001</c:v>
                </c:pt>
                <c:pt idx="3329">
                  <c:v>0.14802100000000001</c:v>
                </c:pt>
                <c:pt idx="3330">
                  <c:v>0.14810000000000001</c:v>
                </c:pt>
                <c:pt idx="3331">
                  <c:v>0.1481896</c:v>
                </c:pt>
                <c:pt idx="3332">
                  <c:v>0.14826500000000001</c:v>
                </c:pt>
                <c:pt idx="3333">
                  <c:v>0.14835200000000001</c:v>
                </c:pt>
                <c:pt idx="3334">
                  <c:v>0.14843600000000001</c:v>
                </c:pt>
                <c:pt idx="3335">
                  <c:v>0.1485176</c:v>
                </c:pt>
                <c:pt idx="3336">
                  <c:v>0.14860400000000001</c:v>
                </c:pt>
                <c:pt idx="3337">
                  <c:v>0.14868300000000001</c:v>
                </c:pt>
                <c:pt idx="3338">
                  <c:v>0.1487696</c:v>
                </c:pt>
                <c:pt idx="3339">
                  <c:v>0.14884800000000001</c:v>
                </c:pt>
                <c:pt idx="3340">
                  <c:v>0.14893500000000001</c:v>
                </c:pt>
                <c:pt idx="3341">
                  <c:v>0.14901900000000001</c:v>
                </c:pt>
                <c:pt idx="3342">
                  <c:v>0.1490976</c:v>
                </c:pt>
                <c:pt idx="3343">
                  <c:v>0.14918699999999999</c:v>
                </c:pt>
                <c:pt idx="3344">
                  <c:v>0.1492686</c:v>
                </c:pt>
                <c:pt idx="3345">
                  <c:v>0.14934700000000001</c:v>
                </c:pt>
                <c:pt idx="3346">
                  <c:v>0.14943400000000001</c:v>
                </c:pt>
                <c:pt idx="3347">
                  <c:v>0.1495206</c:v>
                </c:pt>
                <c:pt idx="3348">
                  <c:v>0.1495996</c:v>
                </c:pt>
                <c:pt idx="3349">
                  <c:v>0.14969160000000001</c:v>
                </c:pt>
                <c:pt idx="3350">
                  <c:v>0.14976999999999999</c:v>
                </c:pt>
                <c:pt idx="3351">
                  <c:v>0.14985699999999999</c:v>
                </c:pt>
                <c:pt idx="3352">
                  <c:v>0.14994099999999999</c:v>
                </c:pt>
                <c:pt idx="3353">
                  <c:v>0.1500196</c:v>
                </c:pt>
                <c:pt idx="3354">
                  <c:v>0.15010399999999999</c:v>
                </c:pt>
                <c:pt idx="3355">
                  <c:v>0.1501796</c:v>
                </c:pt>
                <c:pt idx="3356">
                  <c:v>0.15027760000000001</c:v>
                </c:pt>
                <c:pt idx="3357">
                  <c:v>0.1503536</c:v>
                </c:pt>
                <c:pt idx="3358">
                  <c:v>0.15043200000000001</c:v>
                </c:pt>
                <c:pt idx="3359">
                  <c:v>0.15052160000000001</c:v>
                </c:pt>
                <c:pt idx="3360">
                  <c:v>0.15060799999999999</c:v>
                </c:pt>
                <c:pt idx="3361">
                  <c:v>0.15068699999999999</c:v>
                </c:pt>
                <c:pt idx="3362">
                  <c:v>0.15076800000000001</c:v>
                </c:pt>
                <c:pt idx="3363">
                  <c:v>0.15085200000000001</c:v>
                </c:pt>
                <c:pt idx="3364">
                  <c:v>0.15094460000000001</c:v>
                </c:pt>
                <c:pt idx="3365">
                  <c:v>0.15102860000000001</c:v>
                </c:pt>
                <c:pt idx="3366">
                  <c:v>0.15110699999999999</c:v>
                </c:pt>
                <c:pt idx="3367">
                  <c:v>0.15118599999999999</c:v>
                </c:pt>
                <c:pt idx="3368">
                  <c:v>0.15126700000000001</c:v>
                </c:pt>
                <c:pt idx="3369">
                  <c:v>0.15134600000000001</c:v>
                </c:pt>
                <c:pt idx="3370">
                  <c:v>0.15143000000000001</c:v>
                </c:pt>
                <c:pt idx="3371">
                  <c:v>0.1515166</c:v>
                </c:pt>
                <c:pt idx="3372">
                  <c:v>0.1516006</c:v>
                </c:pt>
                <c:pt idx="3373">
                  <c:v>0.1516796</c:v>
                </c:pt>
                <c:pt idx="3374">
                  <c:v>0.15176600000000001</c:v>
                </c:pt>
                <c:pt idx="3375">
                  <c:v>0.15185299999999999</c:v>
                </c:pt>
                <c:pt idx="3376">
                  <c:v>0.15193960000000001</c:v>
                </c:pt>
                <c:pt idx="3377">
                  <c:v>0.15202360000000001</c:v>
                </c:pt>
                <c:pt idx="3378">
                  <c:v>0.15210499999999999</c:v>
                </c:pt>
                <c:pt idx="3379">
                  <c:v>0.15218660000000001</c:v>
                </c:pt>
                <c:pt idx="3380">
                  <c:v>0.15227299999999999</c:v>
                </c:pt>
                <c:pt idx="3381">
                  <c:v>0.15236</c:v>
                </c:pt>
                <c:pt idx="3382">
                  <c:v>0.152444</c:v>
                </c:pt>
                <c:pt idx="3383">
                  <c:v>0.15252260000000001</c:v>
                </c:pt>
                <c:pt idx="3384">
                  <c:v>0.15260960000000001</c:v>
                </c:pt>
                <c:pt idx="3385">
                  <c:v>0.1526826</c:v>
                </c:pt>
                <c:pt idx="3386">
                  <c:v>0.15277199999999999</c:v>
                </c:pt>
                <c:pt idx="3387">
                  <c:v>0.15285599999999999</c:v>
                </c:pt>
                <c:pt idx="3388">
                  <c:v>0.15294060000000001</c:v>
                </c:pt>
                <c:pt idx="3389">
                  <c:v>0.15301899999999999</c:v>
                </c:pt>
                <c:pt idx="3390">
                  <c:v>0.1530976</c:v>
                </c:pt>
                <c:pt idx="3391">
                  <c:v>0.1531846</c:v>
                </c:pt>
                <c:pt idx="3392">
                  <c:v>0.15326300000000001</c:v>
                </c:pt>
                <c:pt idx="3393">
                  <c:v>0.15335799999999999</c:v>
                </c:pt>
                <c:pt idx="3394">
                  <c:v>0.15343899999999999</c:v>
                </c:pt>
                <c:pt idx="3395">
                  <c:v>0.15352360000000001</c:v>
                </c:pt>
                <c:pt idx="3396">
                  <c:v>0.15361</c:v>
                </c:pt>
                <c:pt idx="3397">
                  <c:v>0.153694</c:v>
                </c:pt>
                <c:pt idx="3398">
                  <c:v>0.15377299999999999</c:v>
                </c:pt>
                <c:pt idx="3399">
                  <c:v>0.15385699999999999</c:v>
                </c:pt>
                <c:pt idx="3400">
                  <c:v>0.15393799999999999</c:v>
                </c:pt>
                <c:pt idx="3401">
                  <c:v>0.15401960000000001</c:v>
                </c:pt>
                <c:pt idx="3402">
                  <c:v>0.15410099999999999</c:v>
                </c:pt>
                <c:pt idx="3403">
                  <c:v>0.15419060000000001</c:v>
                </c:pt>
                <c:pt idx="3404">
                  <c:v>0.154277</c:v>
                </c:pt>
                <c:pt idx="3405">
                  <c:v>0.15435860000000001</c:v>
                </c:pt>
                <c:pt idx="3406">
                  <c:v>0.15444260000000001</c:v>
                </c:pt>
                <c:pt idx="3407">
                  <c:v>0.15452399999999999</c:v>
                </c:pt>
                <c:pt idx="3408">
                  <c:v>0.15459700000000001</c:v>
                </c:pt>
                <c:pt idx="3409">
                  <c:v>0.15468660000000001</c:v>
                </c:pt>
                <c:pt idx="3410">
                  <c:v>0.154779</c:v>
                </c:pt>
                <c:pt idx="3411">
                  <c:v>0.15485760000000001</c:v>
                </c:pt>
                <c:pt idx="3412">
                  <c:v>0.15494459999999999</c:v>
                </c:pt>
                <c:pt idx="3413">
                  <c:v>0.1550366</c:v>
                </c:pt>
                <c:pt idx="3414">
                  <c:v>0.155115</c:v>
                </c:pt>
                <c:pt idx="3415">
                  <c:v>0.15518860000000001</c:v>
                </c:pt>
                <c:pt idx="3416">
                  <c:v>0.155275</c:v>
                </c:pt>
                <c:pt idx="3417">
                  <c:v>0.15535660000000001</c:v>
                </c:pt>
                <c:pt idx="3418">
                  <c:v>0.15543799999999999</c:v>
                </c:pt>
                <c:pt idx="3419">
                  <c:v>0.1555166</c:v>
                </c:pt>
                <c:pt idx="3420">
                  <c:v>0.15560860000000001</c:v>
                </c:pt>
                <c:pt idx="3421">
                  <c:v>0.15568760000000001</c:v>
                </c:pt>
                <c:pt idx="3422">
                  <c:v>0.15577160000000001</c:v>
                </c:pt>
                <c:pt idx="3423">
                  <c:v>0.15586359999999999</c:v>
                </c:pt>
                <c:pt idx="3424">
                  <c:v>0.155942</c:v>
                </c:pt>
                <c:pt idx="3425">
                  <c:v>0.15602659999999999</c:v>
                </c:pt>
                <c:pt idx="3426">
                  <c:v>0.15610499999999999</c:v>
                </c:pt>
                <c:pt idx="3427">
                  <c:v>0.15619459999999999</c:v>
                </c:pt>
                <c:pt idx="3428">
                  <c:v>0.15627060000000001</c:v>
                </c:pt>
                <c:pt idx="3429">
                  <c:v>0.15636</c:v>
                </c:pt>
                <c:pt idx="3430">
                  <c:v>0.156441</c:v>
                </c:pt>
                <c:pt idx="3431">
                  <c:v>0.156525</c:v>
                </c:pt>
                <c:pt idx="3432">
                  <c:v>0.156612</c:v>
                </c:pt>
                <c:pt idx="3433">
                  <c:v>0.15669060000000001</c:v>
                </c:pt>
                <c:pt idx="3434">
                  <c:v>0.15678</c:v>
                </c:pt>
                <c:pt idx="3435">
                  <c:v>0.156856</c:v>
                </c:pt>
                <c:pt idx="3436">
                  <c:v>0.15694</c:v>
                </c:pt>
                <c:pt idx="3437">
                  <c:v>0.15702160000000001</c:v>
                </c:pt>
                <c:pt idx="3438">
                  <c:v>0.157111</c:v>
                </c:pt>
                <c:pt idx="3439">
                  <c:v>0.15719259999999999</c:v>
                </c:pt>
                <c:pt idx="3440">
                  <c:v>0.157279</c:v>
                </c:pt>
                <c:pt idx="3441">
                  <c:v>0.15735260000000001</c:v>
                </c:pt>
                <c:pt idx="3442">
                  <c:v>0.157439</c:v>
                </c:pt>
                <c:pt idx="3443">
                  <c:v>0.15752859999999999</c:v>
                </c:pt>
                <c:pt idx="3444">
                  <c:v>0.15761</c:v>
                </c:pt>
                <c:pt idx="3445">
                  <c:v>0.15769159999999999</c:v>
                </c:pt>
                <c:pt idx="3446">
                  <c:v>0.15776999999999999</c:v>
                </c:pt>
                <c:pt idx="3447">
                  <c:v>0.157862</c:v>
                </c:pt>
                <c:pt idx="3448">
                  <c:v>0.157941</c:v>
                </c:pt>
                <c:pt idx="3449">
                  <c:v>0.15802759999999999</c:v>
                </c:pt>
                <c:pt idx="3450">
                  <c:v>0.158109</c:v>
                </c:pt>
                <c:pt idx="3451">
                  <c:v>0.15819559999999999</c:v>
                </c:pt>
                <c:pt idx="3452">
                  <c:v>0.15827459999999999</c:v>
                </c:pt>
                <c:pt idx="3453">
                  <c:v>0.15835859999999999</c:v>
                </c:pt>
                <c:pt idx="3454">
                  <c:v>0.158445</c:v>
                </c:pt>
                <c:pt idx="3455">
                  <c:v>0.15853200000000001</c:v>
                </c:pt>
                <c:pt idx="3456">
                  <c:v>0.15861359999999999</c:v>
                </c:pt>
                <c:pt idx="3457">
                  <c:v>0.158689</c:v>
                </c:pt>
                <c:pt idx="3458">
                  <c:v>0.15877359999999999</c:v>
                </c:pt>
                <c:pt idx="3459">
                  <c:v>0.158863</c:v>
                </c:pt>
                <c:pt idx="3460">
                  <c:v>0.15894159999999999</c:v>
                </c:pt>
                <c:pt idx="3461">
                  <c:v>0.15902259999999999</c:v>
                </c:pt>
                <c:pt idx="3462">
                  <c:v>0.15910959999999999</c:v>
                </c:pt>
                <c:pt idx="3463">
                  <c:v>0.15919659999999999</c:v>
                </c:pt>
                <c:pt idx="3464">
                  <c:v>0.15928300000000001</c:v>
                </c:pt>
                <c:pt idx="3465">
                  <c:v>0.15937000000000001</c:v>
                </c:pt>
                <c:pt idx="3466">
                  <c:v>0.15945400000000001</c:v>
                </c:pt>
                <c:pt idx="3467">
                  <c:v>0.15952459999999999</c:v>
                </c:pt>
                <c:pt idx="3468">
                  <c:v>0.15960859999999999</c:v>
                </c:pt>
                <c:pt idx="3469">
                  <c:v>0.15969259999999999</c:v>
                </c:pt>
                <c:pt idx="3470">
                  <c:v>0.15976860000000001</c:v>
                </c:pt>
                <c:pt idx="3471">
                  <c:v>0.159858</c:v>
                </c:pt>
                <c:pt idx="3472">
                  <c:v>0.15994459999999999</c:v>
                </c:pt>
                <c:pt idx="3473">
                  <c:v>0.160029</c:v>
                </c:pt>
                <c:pt idx="3474">
                  <c:v>0.16011</c:v>
                </c:pt>
                <c:pt idx="3475">
                  <c:v>0.160189</c:v>
                </c:pt>
                <c:pt idx="3476">
                  <c:v>0.16028100000000001</c:v>
                </c:pt>
                <c:pt idx="3477">
                  <c:v>0.16036500000000001</c:v>
                </c:pt>
                <c:pt idx="3478">
                  <c:v>0.16044659999999999</c:v>
                </c:pt>
                <c:pt idx="3479">
                  <c:v>0.16053300000000001</c:v>
                </c:pt>
                <c:pt idx="3480">
                  <c:v>0.1606146</c:v>
                </c:pt>
                <c:pt idx="3481">
                  <c:v>0.16069600000000001</c:v>
                </c:pt>
                <c:pt idx="3482">
                  <c:v>0.16077759999999999</c:v>
                </c:pt>
                <c:pt idx="3483">
                  <c:v>0.16085859999999999</c:v>
                </c:pt>
                <c:pt idx="3484">
                  <c:v>0.16094</c:v>
                </c:pt>
                <c:pt idx="3485">
                  <c:v>0.16102959999999999</c:v>
                </c:pt>
                <c:pt idx="3486">
                  <c:v>0.1611136</c:v>
                </c:pt>
                <c:pt idx="3487">
                  <c:v>0.1611976</c:v>
                </c:pt>
                <c:pt idx="3488">
                  <c:v>0.16127900000000001</c:v>
                </c:pt>
                <c:pt idx="3489">
                  <c:v>0.1613656</c:v>
                </c:pt>
                <c:pt idx="3490">
                  <c:v>0.16144700000000001</c:v>
                </c:pt>
                <c:pt idx="3491">
                  <c:v>0.16153400000000001</c:v>
                </c:pt>
                <c:pt idx="3492">
                  <c:v>0.1616126</c:v>
                </c:pt>
                <c:pt idx="3493">
                  <c:v>0.16169900000000001</c:v>
                </c:pt>
                <c:pt idx="3494">
                  <c:v>0.16177800000000001</c:v>
                </c:pt>
                <c:pt idx="3495">
                  <c:v>0.1618676</c:v>
                </c:pt>
                <c:pt idx="3496">
                  <c:v>0.1619516</c:v>
                </c:pt>
                <c:pt idx="3497">
                  <c:v>0.16203000000000001</c:v>
                </c:pt>
                <c:pt idx="3498">
                  <c:v>0.16211400000000001</c:v>
                </c:pt>
                <c:pt idx="3499">
                  <c:v>0.162193</c:v>
                </c:pt>
                <c:pt idx="3500">
                  <c:v>0.1622826</c:v>
                </c:pt>
                <c:pt idx="3501">
                  <c:v>0.16236100000000001</c:v>
                </c:pt>
                <c:pt idx="3502">
                  <c:v>0.1624506</c:v>
                </c:pt>
                <c:pt idx="3503">
                  <c:v>0.16253699999999999</c:v>
                </c:pt>
                <c:pt idx="3504">
                  <c:v>0.16261600000000001</c:v>
                </c:pt>
                <c:pt idx="3505">
                  <c:v>0.16269700000000001</c:v>
                </c:pt>
                <c:pt idx="3506">
                  <c:v>0.16278100000000001</c:v>
                </c:pt>
                <c:pt idx="3507">
                  <c:v>0.1628656</c:v>
                </c:pt>
                <c:pt idx="3508">
                  <c:v>0.16294400000000001</c:v>
                </c:pt>
                <c:pt idx="3509">
                  <c:v>0.16302559999999999</c:v>
                </c:pt>
                <c:pt idx="3510">
                  <c:v>0.1631176</c:v>
                </c:pt>
                <c:pt idx="3511">
                  <c:v>0.16320460000000001</c:v>
                </c:pt>
                <c:pt idx="3512">
                  <c:v>0.16328860000000001</c:v>
                </c:pt>
                <c:pt idx="3513">
                  <c:v>0.16336700000000001</c:v>
                </c:pt>
                <c:pt idx="3514">
                  <c:v>0.1634456</c:v>
                </c:pt>
                <c:pt idx="3515">
                  <c:v>0.1635296</c:v>
                </c:pt>
                <c:pt idx="3516">
                  <c:v>0.16360859999999999</c:v>
                </c:pt>
                <c:pt idx="3517">
                  <c:v>0.16369259999999999</c:v>
                </c:pt>
                <c:pt idx="3518">
                  <c:v>0.16377659999999999</c:v>
                </c:pt>
                <c:pt idx="3519">
                  <c:v>0.16386300000000001</c:v>
                </c:pt>
                <c:pt idx="3520">
                  <c:v>0.16395000000000001</c:v>
                </c:pt>
                <c:pt idx="3521">
                  <c:v>0.16403400000000001</c:v>
                </c:pt>
                <c:pt idx="3522">
                  <c:v>0.16411800000000001</c:v>
                </c:pt>
                <c:pt idx="3523">
                  <c:v>0.1641996</c:v>
                </c:pt>
                <c:pt idx="3524">
                  <c:v>0.16429160000000001</c:v>
                </c:pt>
                <c:pt idx="3525">
                  <c:v>0.16436500000000001</c:v>
                </c:pt>
                <c:pt idx="3526">
                  <c:v>0.1644516</c:v>
                </c:pt>
                <c:pt idx="3527">
                  <c:v>0.16453300000000001</c:v>
                </c:pt>
                <c:pt idx="3528">
                  <c:v>0.1646146</c:v>
                </c:pt>
                <c:pt idx="3529">
                  <c:v>0.16470099999999999</c:v>
                </c:pt>
                <c:pt idx="3530">
                  <c:v>0.1647826</c:v>
                </c:pt>
                <c:pt idx="3531">
                  <c:v>0.16486400000000001</c:v>
                </c:pt>
                <c:pt idx="3532">
                  <c:v>0.16494259999999999</c:v>
                </c:pt>
                <c:pt idx="3533">
                  <c:v>0.1650266</c:v>
                </c:pt>
                <c:pt idx="3534">
                  <c:v>0.16511600000000001</c:v>
                </c:pt>
                <c:pt idx="3535">
                  <c:v>0.165211</c:v>
                </c:pt>
                <c:pt idx="3536">
                  <c:v>0.16528699999999999</c:v>
                </c:pt>
                <c:pt idx="3537">
                  <c:v>0.16537099999999999</c:v>
                </c:pt>
                <c:pt idx="3538">
                  <c:v>0.16545760000000001</c:v>
                </c:pt>
                <c:pt idx="3539">
                  <c:v>0.16553660000000001</c:v>
                </c:pt>
                <c:pt idx="3540">
                  <c:v>0.16561500000000001</c:v>
                </c:pt>
                <c:pt idx="3541">
                  <c:v>0.16570460000000001</c:v>
                </c:pt>
                <c:pt idx="3542">
                  <c:v>0.16578599999999999</c:v>
                </c:pt>
                <c:pt idx="3543">
                  <c:v>0.1658646</c:v>
                </c:pt>
                <c:pt idx="3544">
                  <c:v>0.16594300000000001</c:v>
                </c:pt>
                <c:pt idx="3545">
                  <c:v>0.16603799999999999</c:v>
                </c:pt>
                <c:pt idx="3546">
                  <c:v>0.1661166</c:v>
                </c:pt>
                <c:pt idx="3547">
                  <c:v>0.1661956</c:v>
                </c:pt>
                <c:pt idx="3548">
                  <c:v>0.16628499999999999</c:v>
                </c:pt>
                <c:pt idx="3549">
                  <c:v>0.16637460000000001</c:v>
                </c:pt>
                <c:pt idx="3550">
                  <c:v>0.16645560000000001</c:v>
                </c:pt>
                <c:pt idx="3551">
                  <c:v>0.16653699999999999</c:v>
                </c:pt>
                <c:pt idx="3552">
                  <c:v>0.16662099999999999</c:v>
                </c:pt>
                <c:pt idx="3553">
                  <c:v>0.166708</c:v>
                </c:pt>
                <c:pt idx="3554">
                  <c:v>0.16678660000000001</c:v>
                </c:pt>
                <c:pt idx="3555">
                  <c:v>0.16686500000000001</c:v>
                </c:pt>
                <c:pt idx="3556">
                  <c:v>0.16696</c:v>
                </c:pt>
                <c:pt idx="3557">
                  <c:v>0.16703860000000001</c:v>
                </c:pt>
                <c:pt idx="3558">
                  <c:v>0.16711999999999999</c:v>
                </c:pt>
                <c:pt idx="3559">
                  <c:v>0.16721259999999999</c:v>
                </c:pt>
                <c:pt idx="3560">
                  <c:v>0.16728799999999999</c:v>
                </c:pt>
                <c:pt idx="3561">
                  <c:v>0.16736960000000001</c:v>
                </c:pt>
                <c:pt idx="3562">
                  <c:v>0.167459</c:v>
                </c:pt>
                <c:pt idx="3563">
                  <c:v>0.16753499999999999</c:v>
                </c:pt>
                <c:pt idx="3564">
                  <c:v>0.1676166</c:v>
                </c:pt>
                <c:pt idx="3565">
                  <c:v>0.16770299999999999</c:v>
                </c:pt>
                <c:pt idx="3566">
                  <c:v>0.16778460000000001</c:v>
                </c:pt>
                <c:pt idx="3567">
                  <c:v>0.16786860000000001</c:v>
                </c:pt>
                <c:pt idx="3568">
                  <c:v>0.167958</c:v>
                </c:pt>
                <c:pt idx="3569">
                  <c:v>0.16803660000000001</c:v>
                </c:pt>
                <c:pt idx="3570">
                  <c:v>0.168129</c:v>
                </c:pt>
                <c:pt idx="3571">
                  <c:v>0.16821</c:v>
                </c:pt>
                <c:pt idx="3572">
                  <c:v>0.16829160000000001</c:v>
                </c:pt>
                <c:pt idx="3573">
                  <c:v>0.16837299999999999</c:v>
                </c:pt>
                <c:pt idx="3574">
                  <c:v>0.168457</c:v>
                </c:pt>
                <c:pt idx="3575">
                  <c:v>0.16854659999999999</c:v>
                </c:pt>
                <c:pt idx="3576">
                  <c:v>0.168625</c:v>
                </c:pt>
                <c:pt idx="3577">
                  <c:v>0.16870660000000001</c:v>
                </c:pt>
                <c:pt idx="3578">
                  <c:v>0.16879060000000001</c:v>
                </c:pt>
                <c:pt idx="3579">
                  <c:v>0.16887759999999999</c:v>
                </c:pt>
                <c:pt idx="3580">
                  <c:v>0.16896159999999999</c:v>
                </c:pt>
                <c:pt idx="3581">
                  <c:v>0.169048</c:v>
                </c:pt>
                <c:pt idx="3582">
                  <c:v>0.169127</c:v>
                </c:pt>
                <c:pt idx="3583">
                  <c:v>0.16921359999999999</c:v>
                </c:pt>
                <c:pt idx="3584">
                  <c:v>0.16930300000000001</c:v>
                </c:pt>
                <c:pt idx="3585">
                  <c:v>0.16938159999999999</c:v>
                </c:pt>
                <c:pt idx="3586">
                  <c:v>0.16947100000000001</c:v>
                </c:pt>
                <c:pt idx="3587">
                  <c:v>0.16955000000000001</c:v>
                </c:pt>
                <c:pt idx="3588">
                  <c:v>0.16963400000000001</c:v>
                </c:pt>
                <c:pt idx="3589">
                  <c:v>0.16971</c:v>
                </c:pt>
                <c:pt idx="3590">
                  <c:v>0.16979959999999999</c:v>
                </c:pt>
                <c:pt idx="3591">
                  <c:v>0.1698836</c:v>
                </c:pt>
                <c:pt idx="3592">
                  <c:v>0.16997000000000001</c:v>
                </c:pt>
                <c:pt idx="3593">
                  <c:v>0.170046</c:v>
                </c:pt>
                <c:pt idx="3594">
                  <c:v>0.17012759999999999</c:v>
                </c:pt>
                <c:pt idx="3595">
                  <c:v>0.1702196</c:v>
                </c:pt>
                <c:pt idx="3596">
                  <c:v>0.170298</c:v>
                </c:pt>
                <c:pt idx="3597">
                  <c:v>0.1703876</c:v>
                </c:pt>
                <c:pt idx="3598">
                  <c:v>0.17046900000000001</c:v>
                </c:pt>
                <c:pt idx="3599">
                  <c:v>0.17055600000000001</c:v>
                </c:pt>
                <c:pt idx="3600">
                  <c:v>0.17063999999999999</c:v>
                </c:pt>
                <c:pt idx="3601">
                  <c:v>0.17072399999999999</c:v>
                </c:pt>
                <c:pt idx="3602">
                  <c:v>0.17081099999999999</c:v>
                </c:pt>
                <c:pt idx="3603">
                  <c:v>0.17089199999999999</c:v>
                </c:pt>
                <c:pt idx="3604">
                  <c:v>0.17098160000000001</c:v>
                </c:pt>
                <c:pt idx="3605">
                  <c:v>0.17106560000000001</c:v>
                </c:pt>
                <c:pt idx="3606">
                  <c:v>0.17114960000000001</c:v>
                </c:pt>
                <c:pt idx="3607">
                  <c:v>0.171239</c:v>
                </c:pt>
                <c:pt idx="3608">
                  <c:v>0.1713286</c:v>
                </c:pt>
                <c:pt idx="3609">
                  <c:v>0.17142099999999999</c:v>
                </c:pt>
                <c:pt idx="3610">
                  <c:v>0.17150760000000001</c:v>
                </c:pt>
                <c:pt idx="3611">
                  <c:v>0.17158899999999999</c:v>
                </c:pt>
                <c:pt idx="3612">
                  <c:v>0.17167299999999999</c:v>
                </c:pt>
                <c:pt idx="3613">
                  <c:v>0.17174900000000001</c:v>
                </c:pt>
                <c:pt idx="3614">
                  <c:v>0.1718276</c:v>
                </c:pt>
                <c:pt idx="3615">
                  <c:v>0.17190359999999999</c:v>
                </c:pt>
                <c:pt idx="3616">
                  <c:v>0.17198759999999999</c:v>
                </c:pt>
                <c:pt idx="3617">
                  <c:v>0.1720826</c:v>
                </c:pt>
                <c:pt idx="3618">
                  <c:v>0.17218</c:v>
                </c:pt>
                <c:pt idx="3619">
                  <c:v>0.17236460000000001</c:v>
                </c:pt>
              </c:numCache>
            </c:numRef>
          </c:cat>
          <c:val>
            <c:numRef>
              <c:f>Aluminium!$C$4:$C$5784</c:f>
              <c:numCache>
                <c:formatCode>General</c:formatCode>
                <c:ptCount val="5781"/>
                <c:pt idx="0">
                  <c:v>0</c:v>
                </c:pt>
                <c:pt idx="1">
                  <c:v>1.6193853427895979</c:v>
                </c:pt>
                <c:pt idx="2">
                  <c:v>1.7494089834515361</c:v>
                </c:pt>
                <c:pt idx="3">
                  <c:v>1.944444444444444</c:v>
                </c:pt>
                <c:pt idx="4">
                  <c:v>2.0449172576832151</c:v>
                </c:pt>
                <c:pt idx="5">
                  <c:v>2.2695035460992901</c:v>
                </c:pt>
                <c:pt idx="6">
                  <c:v>2.4290780141843968</c:v>
                </c:pt>
                <c:pt idx="7">
                  <c:v>2.5945626477541368</c:v>
                </c:pt>
                <c:pt idx="8">
                  <c:v>2.8191489361702131</c:v>
                </c:pt>
                <c:pt idx="9">
                  <c:v>3.0496453900709222</c:v>
                </c:pt>
                <c:pt idx="10">
                  <c:v>3.2092198581560281</c:v>
                </c:pt>
                <c:pt idx="11">
                  <c:v>3.4692671394799048</c:v>
                </c:pt>
                <c:pt idx="12">
                  <c:v>3.664302600472813</c:v>
                </c:pt>
                <c:pt idx="13">
                  <c:v>3.9243498817966902</c:v>
                </c:pt>
                <c:pt idx="14">
                  <c:v>4.1489361702127656</c:v>
                </c:pt>
                <c:pt idx="15">
                  <c:v>4.4385342789598106</c:v>
                </c:pt>
                <c:pt idx="16">
                  <c:v>4.6985815602836878</c:v>
                </c:pt>
                <c:pt idx="17">
                  <c:v>4.9231678486997632</c:v>
                </c:pt>
                <c:pt idx="18">
                  <c:v>5.1832151300236404</c:v>
                </c:pt>
                <c:pt idx="19">
                  <c:v>5.4432624113475168</c:v>
                </c:pt>
                <c:pt idx="20">
                  <c:v>5.6737588652482263</c:v>
                </c:pt>
                <c:pt idx="21">
                  <c:v>5.9633569739952712</c:v>
                </c:pt>
                <c:pt idx="22">
                  <c:v>6.2529550827423162</c:v>
                </c:pt>
                <c:pt idx="23">
                  <c:v>6.4834515366430248</c:v>
                </c:pt>
                <c:pt idx="24">
                  <c:v>6.7730496453900697</c:v>
                </c:pt>
                <c:pt idx="25">
                  <c:v>7.1276595744680851</c:v>
                </c:pt>
                <c:pt idx="26">
                  <c:v>7.3877068557919614</c:v>
                </c:pt>
                <c:pt idx="27">
                  <c:v>7.58274231678487</c:v>
                </c:pt>
                <c:pt idx="28">
                  <c:v>7.9078014184397167</c:v>
                </c:pt>
                <c:pt idx="29">
                  <c:v>8.1678486997635922</c:v>
                </c:pt>
                <c:pt idx="30">
                  <c:v>8.4219858156028362</c:v>
                </c:pt>
                <c:pt idx="31">
                  <c:v>8.6524822695035457</c:v>
                </c:pt>
                <c:pt idx="32">
                  <c:v>8.9420803782505907</c:v>
                </c:pt>
                <c:pt idx="33">
                  <c:v>9.202127659574467</c:v>
                </c:pt>
                <c:pt idx="34">
                  <c:v>9.3971631205673756</c:v>
                </c:pt>
                <c:pt idx="35">
                  <c:v>9.7222222222222214</c:v>
                </c:pt>
                <c:pt idx="36">
                  <c:v>9.9113475177304942</c:v>
                </c:pt>
                <c:pt idx="37">
                  <c:v>10.17139479905437</c:v>
                </c:pt>
                <c:pt idx="38">
                  <c:v>10.40189125295508</c:v>
                </c:pt>
                <c:pt idx="39">
                  <c:v>10.626477541371161</c:v>
                </c:pt>
                <c:pt idx="40">
                  <c:v>10.821513002364069</c:v>
                </c:pt>
                <c:pt idx="41">
                  <c:v>11.046099290780139</c:v>
                </c:pt>
                <c:pt idx="42">
                  <c:v>11.24113475177305</c:v>
                </c:pt>
                <c:pt idx="43">
                  <c:v>11.43617021276596</c:v>
                </c:pt>
                <c:pt idx="44">
                  <c:v>11.725768321513</c:v>
                </c:pt>
                <c:pt idx="45">
                  <c:v>11.956264775413709</c:v>
                </c:pt>
                <c:pt idx="46">
                  <c:v>12.18085106382979</c:v>
                </c:pt>
                <c:pt idx="47">
                  <c:v>12.40543735224586</c:v>
                </c:pt>
                <c:pt idx="48">
                  <c:v>12.60047281323877</c:v>
                </c:pt>
                <c:pt idx="49">
                  <c:v>12.86052009456265</c:v>
                </c:pt>
                <c:pt idx="50">
                  <c:v>13.12056737588652</c:v>
                </c:pt>
                <c:pt idx="51">
                  <c:v>13.31560283687943</c:v>
                </c:pt>
                <c:pt idx="52">
                  <c:v>13.540189125295511</c:v>
                </c:pt>
                <c:pt idx="53">
                  <c:v>13.865248226950349</c:v>
                </c:pt>
                <c:pt idx="54">
                  <c:v>14.06028368794326</c:v>
                </c:pt>
                <c:pt idx="55">
                  <c:v>14.32033096926714</c:v>
                </c:pt>
                <c:pt idx="56">
                  <c:v>14.54491725768322</c:v>
                </c:pt>
                <c:pt idx="57">
                  <c:v>14.8049645390071</c:v>
                </c:pt>
                <c:pt idx="58">
                  <c:v>15.02955082742317</c:v>
                </c:pt>
                <c:pt idx="59">
                  <c:v>15.28959810874704</c:v>
                </c:pt>
                <c:pt idx="60">
                  <c:v>15.54964539007092</c:v>
                </c:pt>
                <c:pt idx="61">
                  <c:v>15.774231678487</c:v>
                </c:pt>
                <c:pt idx="62">
                  <c:v>16.09929078014185</c:v>
                </c:pt>
                <c:pt idx="63">
                  <c:v>16.359338061465721</c:v>
                </c:pt>
                <c:pt idx="64">
                  <c:v>16.619385342789599</c:v>
                </c:pt>
                <c:pt idx="65">
                  <c:v>16.944444444444439</c:v>
                </c:pt>
                <c:pt idx="66">
                  <c:v>17.16903073286052</c:v>
                </c:pt>
                <c:pt idx="67">
                  <c:v>17.429078014184391</c:v>
                </c:pt>
                <c:pt idx="68">
                  <c:v>17.718676122931441</c:v>
                </c:pt>
                <c:pt idx="69">
                  <c:v>18.043735224586289</c:v>
                </c:pt>
                <c:pt idx="70">
                  <c:v>18.333333333333329</c:v>
                </c:pt>
                <c:pt idx="71">
                  <c:v>18.628841607565011</c:v>
                </c:pt>
                <c:pt idx="72">
                  <c:v>18.918439716312051</c:v>
                </c:pt>
                <c:pt idx="73">
                  <c:v>19.243498817966898</c:v>
                </c:pt>
                <c:pt idx="74">
                  <c:v>19.56855791962175</c:v>
                </c:pt>
                <c:pt idx="75">
                  <c:v>19.79314420803782</c:v>
                </c:pt>
                <c:pt idx="76">
                  <c:v>20.118203309692671</c:v>
                </c:pt>
                <c:pt idx="77">
                  <c:v>20.443262411347519</c:v>
                </c:pt>
                <c:pt idx="78">
                  <c:v>20.70330969267139</c:v>
                </c:pt>
                <c:pt idx="79">
                  <c:v>21.057919621749409</c:v>
                </c:pt>
                <c:pt idx="80">
                  <c:v>21.31796690307328</c:v>
                </c:pt>
                <c:pt idx="81">
                  <c:v>21.6725768321513</c:v>
                </c:pt>
                <c:pt idx="82">
                  <c:v>21.832151300236401</c:v>
                </c:pt>
                <c:pt idx="83">
                  <c:v>22.222222222222221</c:v>
                </c:pt>
                <c:pt idx="84">
                  <c:v>22.511820330969261</c:v>
                </c:pt>
                <c:pt idx="85">
                  <c:v>22.836879432624109</c:v>
                </c:pt>
                <c:pt idx="86">
                  <c:v>23.197399527186761</c:v>
                </c:pt>
                <c:pt idx="87">
                  <c:v>23.516548463356969</c:v>
                </c:pt>
                <c:pt idx="88">
                  <c:v>23.877068557919621</c:v>
                </c:pt>
                <c:pt idx="89">
                  <c:v>24.261229314420799</c:v>
                </c:pt>
                <c:pt idx="90">
                  <c:v>24.556737588652481</c:v>
                </c:pt>
                <c:pt idx="91">
                  <c:v>24.911347517730491</c:v>
                </c:pt>
                <c:pt idx="92">
                  <c:v>25.236406619385338</c:v>
                </c:pt>
                <c:pt idx="93">
                  <c:v>25.561465721040189</c:v>
                </c:pt>
                <c:pt idx="94">
                  <c:v>25.880614657210401</c:v>
                </c:pt>
                <c:pt idx="95">
                  <c:v>26.306146572104019</c:v>
                </c:pt>
                <c:pt idx="96">
                  <c:v>26.660756501182028</c:v>
                </c:pt>
                <c:pt idx="97">
                  <c:v>26.98581560283688</c:v>
                </c:pt>
                <c:pt idx="98">
                  <c:v>27.37588652482269</c:v>
                </c:pt>
                <c:pt idx="99">
                  <c:v>27.66548463356974</c:v>
                </c:pt>
                <c:pt idx="100">
                  <c:v>28.020094562647749</c:v>
                </c:pt>
                <c:pt idx="101">
                  <c:v>28.374704491725769</c:v>
                </c:pt>
                <c:pt idx="102">
                  <c:v>28.764775413711579</c:v>
                </c:pt>
                <c:pt idx="103">
                  <c:v>29.1548463356974</c:v>
                </c:pt>
                <c:pt idx="104">
                  <c:v>29.414893617021271</c:v>
                </c:pt>
                <c:pt idx="105">
                  <c:v>29.869976359338061</c:v>
                </c:pt>
                <c:pt idx="106">
                  <c:v>30.189125295508269</c:v>
                </c:pt>
                <c:pt idx="107">
                  <c:v>30.549645390070921</c:v>
                </c:pt>
                <c:pt idx="108">
                  <c:v>30.9692671394799</c:v>
                </c:pt>
                <c:pt idx="109">
                  <c:v>31.294326241134751</c:v>
                </c:pt>
                <c:pt idx="110">
                  <c:v>31.648936170212771</c:v>
                </c:pt>
                <c:pt idx="111">
                  <c:v>32.068557919621739</c:v>
                </c:pt>
                <c:pt idx="112">
                  <c:v>32.393617021276597</c:v>
                </c:pt>
                <c:pt idx="113">
                  <c:v>32.783687943262407</c:v>
                </c:pt>
                <c:pt idx="114">
                  <c:v>33.238770685579198</c:v>
                </c:pt>
                <c:pt idx="115">
                  <c:v>33.528368794326241</c:v>
                </c:pt>
                <c:pt idx="116">
                  <c:v>33.918439716312058</c:v>
                </c:pt>
                <c:pt idx="117">
                  <c:v>34.302600472813239</c:v>
                </c:pt>
                <c:pt idx="118">
                  <c:v>34.692671394799042</c:v>
                </c:pt>
                <c:pt idx="119">
                  <c:v>35.082742316784859</c:v>
                </c:pt>
                <c:pt idx="120">
                  <c:v>35.502364066193849</c:v>
                </c:pt>
                <c:pt idx="121">
                  <c:v>35.892434988179659</c:v>
                </c:pt>
                <c:pt idx="122">
                  <c:v>36.282505910165483</c:v>
                </c:pt>
                <c:pt idx="123">
                  <c:v>36.731678486997637</c:v>
                </c:pt>
                <c:pt idx="124">
                  <c:v>37.121749408983447</c:v>
                </c:pt>
                <c:pt idx="125">
                  <c:v>37.4822695035461</c:v>
                </c:pt>
                <c:pt idx="126">
                  <c:v>37.966903073286048</c:v>
                </c:pt>
                <c:pt idx="127">
                  <c:v>38.386524822695037</c:v>
                </c:pt>
                <c:pt idx="128">
                  <c:v>38.77659574468084</c:v>
                </c:pt>
                <c:pt idx="129">
                  <c:v>39.196217494089822</c:v>
                </c:pt>
                <c:pt idx="130">
                  <c:v>39.65130023640662</c:v>
                </c:pt>
                <c:pt idx="131">
                  <c:v>40.070921985815602</c:v>
                </c:pt>
                <c:pt idx="132">
                  <c:v>40.460992907801419</c:v>
                </c:pt>
                <c:pt idx="133">
                  <c:v>40.910165484633573</c:v>
                </c:pt>
                <c:pt idx="134">
                  <c:v>41.335697399527177</c:v>
                </c:pt>
                <c:pt idx="135">
                  <c:v>41.849881796690298</c:v>
                </c:pt>
                <c:pt idx="136">
                  <c:v>42.275413711583923</c:v>
                </c:pt>
                <c:pt idx="137">
                  <c:v>42.760047281323878</c:v>
                </c:pt>
                <c:pt idx="138">
                  <c:v>43.28014184397162</c:v>
                </c:pt>
                <c:pt idx="139">
                  <c:v>43.729314420803782</c:v>
                </c:pt>
                <c:pt idx="140">
                  <c:v>44.249408983451538</c:v>
                </c:pt>
                <c:pt idx="141">
                  <c:v>44.639479905437348</c:v>
                </c:pt>
                <c:pt idx="142">
                  <c:v>45.059101654846337</c:v>
                </c:pt>
                <c:pt idx="143">
                  <c:v>45.579196217494093</c:v>
                </c:pt>
                <c:pt idx="144">
                  <c:v>46.093380614657207</c:v>
                </c:pt>
                <c:pt idx="145">
                  <c:v>46.583924349881798</c:v>
                </c:pt>
                <c:pt idx="146">
                  <c:v>47.068557919621739</c:v>
                </c:pt>
                <c:pt idx="147">
                  <c:v>47.553191489361701</c:v>
                </c:pt>
                <c:pt idx="148">
                  <c:v>48.008274231678477</c:v>
                </c:pt>
                <c:pt idx="149">
                  <c:v>48.522458628841598</c:v>
                </c:pt>
                <c:pt idx="150">
                  <c:v>49.078014184397162</c:v>
                </c:pt>
                <c:pt idx="151">
                  <c:v>49.527186761229309</c:v>
                </c:pt>
                <c:pt idx="152">
                  <c:v>50.0177304964539</c:v>
                </c:pt>
                <c:pt idx="153">
                  <c:v>50.531914893617021</c:v>
                </c:pt>
                <c:pt idx="154">
                  <c:v>51.016548463356969</c:v>
                </c:pt>
                <c:pt idx="155">
                  <c:v>51.50709219858156</c:v>
                </c:pt>
                <c:pt idx="156">
                  <c:v>51.956264775413707</c:v>
                </c:pt>
                <c:pt idx="157">
                  <c:v>52.54137115839243</c:v>
                </c:pt>
                <c:pt idx="158">
                  <c:v>53.026004728132378</c:v>
                </c:pt>
                <c:pt idx="159">
                  <c:v>53.611111111111107</c:v>
                </c:pt>
                <c:pt idx="160">
                  <c:v>54.066193853427897</c:v>
                </c:pt>
                <c:pt idx="161">
                  <c:v>54.580378250591011</c:v>
                </c:pt>
                <c:pt idx="162">
                  <c:v>55.130023640661939</c:v>
                </c:pt>
                <c:pt idx="163">
                  <c:v>55.585106382978722</c:v>
                </c:pt>
                <c:pt idx="164">
                  <c:v>56.134751773049643</c:v>
                </c:pt>
                <c:pt idx="165">
                  <c:v>56.6548463356974</c:v>
                </c:pt>
                <c:pt idx="166">
                  <c:v>57.139479905437348</c:v>
                </c:pt>
                <c:pt idx="167">
                  <c:v>57.72458628841607</c:v>
                </c:pt>
                <c:pt idx="168">
                  <c:v>58.209219858156018</c:v>
                </c:pt>
                <c:pt idx="169">
                  <c:v>58.79432624113474</c:v>
                </c:pt>
                <c:pt idx="170">
                  <c:v>59.278959810874703</c:v>
                </c:pt>
                <c:pt idx="171">
                  <c:v>59.864066193853432</c:v>
                </c:pt>
                <c:pt idx="172">
                  <c:v>60.34869976359338</c:v>
                </c:pt>
                <c:pt idx="173">
                  <c:v>60.99290780141844</c:v>
                </c:pt>
                <c:pt idx="174">
                  <c:v>61.483451536643017</c:v>
                </c:pt>
                <c:pt idx="175">
                  <c:v>62.06264775413711</c:v>
                </c:pt>
                <c:pt idx="176">
                  <c:v>62.582742316784859</c:v>
                </c:pt>
                <c:pt idx="177">
                  <c:v>63.197399527186761</c:v>
                </c:pt>
                <c:pt idx="178">
                  <c:v>63.682033096926709</c:v>
                </c:pt>
                <c:pt idx="179">
                  <c:v>64.302600472813239</c:v>
                </c:pt>
                <c:pt idx="180">
                  <c:v>64.881796690307326</c:v>
                </c:pt>
                <c:pt idx="181">
                  <c:v>65.366430260047281</c:v>
                </c:pt>
                <c:pt idx="182">
                  <c:v>65.951536643026003</c:v>
                </c:pt>
                <c:pt idx="183">
                  <c:v>66.471631205673745</c:v>
                </c:pt>
                <c:pt idx="184">
                  <c:v>67.115839243498812</c:v>
                </c:pt>
                <c:pt idx="185">
                  <c:v>67.635933806146568</c:v>
                </c:pt>
                <c:pt idx="186">
                  <c:v>68.221040189125276</c:v>
                </c:pt>
                <c:pt idx="187">
                  <c:v>68.770685579196211</c:v>
                </c:pt>
                <c:pt idx="188">
                  <c:v>69.385342789598099</c:v>
                </c:pt>
                <c:pt idx="189">
                  <c:v>69.934988179669034</c:v>
                </c:pt>
                <c:pt idx="190">
                  <c:v>70.484633569739955</c:v>
                </c:pt>
                <c:pt idx="191">
                  <c:v>71.134751773049643</c:v>
                </c:pt>
                <c:pt idx="192">
                  <c:v>71.6548463356974</c:v>
                </c:pt>
                <c:pt idx="193">
                  <c:v>72.234042553191486</c:v>
                </c:pt>
                <c:pt idx="194">
                  <c:v>72.819148936170208</c:v>
                </c:pt>
                <c:pt idx="195">
                  <c:v>73.433806146572095</c:v>
                </c:pt>
                <c:pt idx="196">
                  <c:v>73.983451536643017</c:v>
                </c:pt>
                <c:pt idx="197">
                  <c:v>74.598108747044918</c:v>
                </c:pt>
                <c:pt idx="198">
                  <c:v>75.218676122931441</c:v>
                </c:pt>
                <c:pt idx="199">
                  <c:v>75.768321513002363</c:v>
                </c:pt>
                <c:pt idx="200">
                  <c:v>76.317966903073284</c:v>
                </c:pt>
                <c:pt idx="201">
                  <c:v>76.903073286052006</c:v>
                </c:pt>
                <c:pt idx="202">
                  <c:v>77.482269503546107</c:v>
                </c:pt>
                <c:pt idx="203">
                  <c:v>78.16193853427896</c:v>
                </c:pt>
                <c:pt idx="204">
                  <c:v>78.776595744680847</c:v>
                </c:pt>
                <c:pt idx="205">
                  <c:v>79.39716312056737</c:v>
                </c:pt>
                <c:pt idx="206">
                  <c:v>79.976359338061457</c:v>
                </c:pt>
                <c:pt idx="207">
                  <c:v>80.561859732072506</c:v>
                </c:pt>
                <c:pt idx="208">
                  <c:v>81.205673758865245</c:v>
                </c:pt>
                <c:pt idx="209">
                  <c:v>81.761229314420802</c:v>
                </c:pt>
                <c:pt idx="210">
                  <c:v>82.37588652482269</c:v>
                </c:pt>
                <c:pt idx="211">
                  <c:v>82.955082742316776</c:v>
                </c:pt>
                <c:pt idx="212">
                  <c:v>83.605200945626478</c:v>
                </c:pt>
                <c:pt idx="213">
                  <c:v>84.190701339637499</c:v>
                </c:pt>
                <c:pt idx="214">
                  <c:v>84.805358550039387</c:v>
                </c:pt>
                <c:pt idx="215">
                  <c:v>85.449172576832154</c:v>
                </c:pt>
                <c:pt idx="216">
                  <c:v>86.004728132387697</c:v>
                </c:pt>
                <c:pt idx="217">
                  <c:v>86.619385342789599</c:v>
                </c:pt>
                <c:pt idx="218">
                  <c:v>87.169424743892804</c:v>
                </c:pt>
                <c:pt idx="219">
                  <c:v>87.783293932230094</c:v>
                </c:pt>
                <c:pt idx="220">
                  <c:v>88.398739164696622</c:v>
                </c:pt>
                <c:pt idx="221">
                  <c:v>89.013396375098495</c:v>
                </c:pt>
                <c:pt idx="222">
                  <c:v>89.663514578408183</c:v>
                </c:pt>
                <c:pt idx="223">
                  <c:v>90.248226950354606</c:v>
                </c:pt>
                <c:pt idx="224">
                  <c:v>90.798266351457826</c:v>
                </c:pt>
                <c:pt idx="225">
                  <c:v>91.377462568951941</c:v>
                </c:pt>
                <c:pt idx="226">
                  <c:v>92.027580772261615</c:v>
                </c:pt>
                <c:pt idx="227">
                  <c:v>92.642237982663502</c:v>
                </c:pt>
                <c:pt idx="228">
                  <c:v>93.292356185973205</c:v>
                </c:pt>
                <c:pt idx="229">
                  <c:v>93.907013396375106</c:v>
                </c:pt>
                <c:pt idx="230">
                  <c:v>94.491725768321501</c:v>
                </c:pt>
                <c:pt idx="231">
                  <c:v>95.04176516942475</c:v>
                </c:pt>
                <c:pt idx="232">
                  <c:v>95.721040189125276</c:v>
                </c:pt>
                <c:pt idx="233">
                  <c:v>96.300236406619376</c:v>
                </c:pt>
                <c:pt idx="234">
                  <c:v>96.855791962174933</c:v>
                </c:pt>
                <c:pt idx="235">
                  <c:v>97.5358550039401</c:v>
                </c:pt>
                <c:pt idx="236">
                  <c:v>98.149724192277375</c:v>
                </c:pt>
                <c:pt idx="237">
                  <c:v>98.729708431836102</c:v>
                </c:pt>
                <c:pt idx="238">
                  <c:v>99.349881796690298</c:v>
                </c:pt>
                <c:pt idx="239">
                  <c:v>99.929078014184398</c:v>
                </c:pt>
                <c:pt idx="240">
                  <c:v>100.5437352245863</c:v>
                </c:pt>
                <c:pt idx="241">
                  <c:v>101.16469661150509</c:v>
                </c:pt>
                <c:pt idx="242">
                  <c:v>101.77935382190699</c:v>
                </c:pt>
                <c:pt idx="243">
                  <c:v>102.3286052009456</c:v>
                </c:pt>
                <c:pt idx="244">
                  <c:v>102.9432624113475</c:v>
                </c:pt>
                <c:pt idx="245">
                  <c:v>103.59338061465721</c:v>
                </c:pt>
                <c:pt idx="246">
                  <c:v>104.17257683215129</c:v>
                </c:pt>
                <c:pt idx="247">
                  <c:v>104.78723404255319</c:v>
                </c:pt>
                <c:pt idx="248">
                  <c:v>105.4373522458629</c:v>
                </c:pt>
                <c:pt idx="249">
                  <c:v>105.9873916469661</c:v>
                </c:pt>
                <c:pt idx="250">
                  <c:v>106.5721040189125</c:v>
                </c:pt>
                <c:pt idx="251">
                  <c:v>107.21670606776991</c:v>
                </c:pt>
                <c:pt idx="252">
                  <c:v>107.8368794326241</c:v>
                </c:pt>
                <c:pt idx="253">
                  <c:v>108.451536643026</c:v>
                </c:pt>
                <c:pt idx="254">
                  <c:v>109.0307328605201</c:v>
                </c:pt>
                <c:pt idx="255">
                  <c:v>109.64539007092201</c:v>
                </c:pt>
                <c:pt idx="256">
                  <c:v>110.2663514578408</c:v>
                </c:pt>
                <c:pt idx="257">
                  <c:v>110.8810086682427</c:v>
                </c:pt>
                <c:pt idx="258">
                  <c:v>111.4956658786446</c:v>
                </c:pt>
                <c:pt idx="259">
                  <c:v>112.1103230890465</c:v>
                </c:pt>
                <c:pt idx="260">
                  <c:v>112.7249802994484</c:v>
                </c:pt>
                <c:pt idx="261">
                  <c:v>113.33963750985031</c:v>
                </c:pt>
                <c:pt idx="262">
                  <c:v>113.9243498817967</c:v>
                </c:pt>
                <c:pt idx="263">
                  <c:v>114.5744680851064</c:v>
                </c:pt>
                <c:pt idx="264">
                  <c:v>115.1536643026005</c:v>
                </c:pt>
                <c:pt idx="265">
                  <c:v>115.80378250591021</c:v>
                </c:pt>
                <c:pt idx="266">
                  <c:v>116.38297872340419</c:v>
                </c:pt>
                <c:pt idx="267">
                  <c:v>117.0330969267139</c:v>
                </c:pt>
                <c:pt idx="268">
                  <c:v>117.5831363278172</c:v>
                </c:pt>
                <c:pt idx="269">
                  <c:v>118.2332545311269</c:v>
                </c:pt>
                <c:pt idx="270">
                  <c:v>118.8179669030733</c:v>
                </c:pt>
                <c:pt idx="271">
                  <c:v>119.46256895193071</c:v>
                </c:pt>
                <c:pt idx="272">
                  <c:v>120.07722616233249</c:v>
                </c:pt>
                <c:pt idx="273">
                  <c:v>120.6918833727344</c:v>
                </c:pt>
                <c:pt idx="274">
                  <c:v>121.2765957446808</c:v>
                </c:pt>
                <c:pt idx="275">
                  <c:v>121.92671394799051</c:v>
                </c:pt>
                <c:pt idx="276">
                  <c:v>122.50591016548459</c:v>
                </c:pt>
                <c:pt idx="277">
                  <c:v>123.0559495665879</c:v>
                </c:pt>
                <c:pt idx="278">
                  <c:v>123.7060677698975</c:v>
                </c:pt>
                <c:pt idx="279">
                  <c:v>124.3561859732072</c:v>
                </c:pt>
                <c:pt idx="280">
                  <c:v>124.97084318360911</c:v>
                </c:pt>
                <c:pt idx="281">
                  <c:v>125.5200945626477</c:v>
                </c:pt>
                <c:pt idx="282">
                  <c:v>126.1702127659574</c:v>
                </c:pt>
                <c:pt idx="283">
                  <c:v>126.7494089834515</c:v>
                </c:pt>
                <c:pt idx="284">
                  <c:v>127.3640661938534</c:v>
                </c:pt>
                <c:pt idx="285">
                  <c:v>127.9850275807723</c:v>
                </c:pt>
                <c:pt idx="286">
                  <c:v>128.59968479117421</c:v>
                </c:pt>
                <c:pt idx="287">
                  <c:v>129.17809298660359</c:v>
                </c:pt>
                <c:pt idx="288">
                  <c:v>129.76359338061471</c:v>
                </c:pt>
                <c:pt idx="289">
                  <c:v>130.37825059101661</c:v>
                </c:pt>
                <c:pt idx="290">
                  <c:v>130.9929078014184</c:v>
                </c:pt>
                <c:pt idx="291">
                  <c:v>131.57840819542949</c:v>
                </c:pt>
                <c:pt idx="292">
                  <c:v>132.19306540583139</c:v>
                </c:pt>
                <c:pt idx="293">
                  <c:v>132.74231678487001</c:v>
                </c:pt>
                <c:pt idx="294">
                  <c:v>133.35697399527189</c:v>
                </c:pt>
                <c:pt idx="295">
                  <c:v>133.94247438928289</c:v>
                </c:pt>
                <c:pt idx="296">
                  <c:v>134.55713159968479</c:v>
                </c:pt>
                <c:pt idx="297">
                  <c:v>135.1418439716312</c:v>
                </c:pt>
                <c:pt idx="298">
                  <c:v>135.72104018912529</c:v>
                </c:pt>
                <c:pt idx="299">
                  <c:v>136.3065405831363</c:v>
                </c:pt>
                <c:pt idx="300">
                  <c:v>136.89125295508271</c:v>
                </c:pt>
                <c:pt idx="301">
                  <c:v>137.5358550039401</c:v>
                </c:pt>
                <c:pt idx="302">
                  <c:v>138.12056737588651</c:v>
                </c:pt>
                <c:pt idx="303">
                  <c:v>138.6698187549251</c:v>
                </c:pt>
                <c:pt idx="304">
                  <c:v>139.34988179669031</c:v>
                </c:pt>
                <c:pt idx="305">
                  <c:v>139.8699763593381</c:v>
                </c:pt>
                <c:pt idx="306">
                  <c:v>140.42001576044129</c:v>
                </c:pt>
                <c:pt idx="307">
                  <c:v>141.03467297084319</c:v>
                </c:pt>
                <c:pt idx="308">
                  <c:v>141.6193853427896</c:v>
                </c:pt>
                <c:pt idx="309">
                  <c:v>142.20488573680061</c:v>
                </c:pt>
                <c:pt idx="310">
                  <c:v>142.81954294720251</c:v>
                </c:pt>
                <c:pt idx="311">
                  <c:v>143.3687943262411</c:v>
                </c:pt>
                <c:pt idx="312">
                  <c:v>143.95350669818751</c:v>
                </c:pt>
                <c:pt idx="313">
                  <c:v>144.5327029156816</c:v>
                </c:pt>
                <c:pt idx="314">
                  <c:v>145.11820330969269</c:v>
                </c:pt>
                <c:pt idx="315">
                  <c:v>145.73286052009459</c:v>
                </c:pt>
                <c:pt idx="316">
                  <c:v>146.28289992119781</c:v>
                </c:pt>
                <c:pt idx="317">
                  <c:v>146.802206461781</c:v>
                </c:pt>
                <c:pt idx="318">
                  <c:v>147.44680851063831</c:v>
                </c:pt>
                <c:pt idx="319">
                  <c:v>148.00236406619379</c:v>
                </c:pt>
                <c:pt idx="320">
                  <c:v>148.5524034672971</c:v>
                </c:pt>
                <c:pt idx="321">
                  <c:v>149.13159968479121</c:v>
                </c:pt>
                <c:pt idx="322">
                  <c:v>149.78092986603619</c:v>
                </c:pt>
                <c:pt idx="323">
                  <c:v>150.33096926713949</c:v>
                </c:pt>
                <c:pt idx="324">
                  <c:v>150.88100866824271</c:v>
                </c:pt>
                <c:pt idx="325">
                  <c:v>151.46572104018909</c:v>
                </c:pt>
                <c:pt idx="326">
                  <c:v>152.0504334121355</c:v>
                </c:pt>
                <c:pt idx="327">
                  <c:v>152.60047281323881</c:v>
                </c:pt>
                <c:pt idx="328">
                  <c:v>153.18597320724979</c:v>
                </c:pt>
                <c:pt idx="329">
                  <c:v>153.73522458628841</c:v>
                </c:pt>
                <c:pt idx="330">
                  <c:v>154.284475965327</c:v>
                </c:pt>
                <c:pt idx="331">
                  <c:v>154.89913317572899</c:v>
                </c:pt>
                <c:pt idx="332">
                  <c:v>155.42001576044129</c:v>
                </c:pt>
                <c:pt idx="333">
                  <c:v>155.96926713948</c:v>
                </c:pt>
                <c:pt idx="334">
                  <c:v>156.58392434988181</c:v>
                </c:pt>
                <c:pt idx="335">
                  <c:v>157.10401891252951</c:v>
                </c:pt>
                <c:pt idx="336">
                  <c:v>157.71867612293141</c:v>
                </c:pt>
                <c:pt idx="337">
                  <c:v>158.26871552403469</c:v>
                </c:pt>
                <c:pt idx="338">
                  <c:v>158.81796690307331</c:v>
                </c:pt>
                <c:pt idx="339">
                  <c:v>159.40267927501969</c:v>
                </c:pt>
                <c:pt idx="340">
                  <c:v>159.952718676123</c:v>
                </c:pt>
                <c:pt idx="341">
                  <c:v>160.53821907013401</c:v>
                </c:pt>
                <c:pt idx="342">
                  <c:v>161.0874704491726</c:v>
                </c:pt>
                <c:pt idx="343">
                  <c:v>161.60126083530341</c:v>
                </c:pt>
                <c:pt idx="344">
                  <c:v>162.18676122931441</c:v>
                </c:pt>
                <c:pt idx="345">
                  <c:v>162.77226162332539</c:v>
                </c:pt>
                <c:pt idx="346">
                  <c:v>163.28605200945631</c:v>
                </c:pt>
                <c:pt idx="347">
                  <c:v>163.8416075650118</c:v>
                </c:pt>
                <c:pt idx="348">
                  <c:v>164.420803782506</c:v>
                </c:pt>
                <c:pt idx="349">
                  <c:v>164.97084318360911</c:v>
                </c:pt>
                <c:pt idx="350">
                  <c:v>165.5263987391647</c:v>
                </c:pt>
                <c:pt idx="351">
                  <c:v>166.01024428683999</c:v>
                </c:pt>
                <c:pt idx="352">
                  <c:v>166.65484633569741</c:v>
                </c:pt>
                <c:pt idx="353">
                  <c:v>167.17494089834511</c:v>
                </c:pt>
                <c:pt idx="354">
                  <c:v>167.6950354609929</c:v>
                </c:pt>
                <c:pt idx="355">
                  <c:v>168.27423167848701</c:v>
                </c:pt>
                <c:pt idx="356">
                  <c:v>168.79432624113471</c:v>
                </c:pt>
                <c:pt idx="357">
                  <c:v>169.3798266351458</c:v>
                </c:pt>
                <c:pt idx="358">
                  <c:v>169.89992119779359</c:v>
                </c:pt>
                <c:pt idx="359">
                  <c:v>170.47832939322299</c:v>
                </c:pt>
                <c:pt idx="360">
                  <c:v>171.02836879432621</c:v>
                </c:pt>
                <c:pt idx="361">
                  <c:v>171.61386918833719</c:v>
                </c:pt>
                <c:pt idx="362">
                  <c:v>172.133963750985</c:v>
                </c:pt>
                <c:pt idx="363">
                  <c:v>172.71237194641449</c:v>
                </c:pt>
                <c:pt idx="364">
                  <c:v>173.23325453112679</c:v>
                </c:pt>
                <c:pt idx="365">
                  <c:v>173.7825059101655</c:v>
                </c:pt>
                <c:pt idx="366">
                  <c:v>174.26713947990541</c:v>
                </c:pt>
                <c:pt idx="367">
                  <c:v>174.85185185185179</c:v>
                </c:pt>
                <c:pt idx="368">
                  <c:v>175.33727344365639</c:v>
                </c:pt>
                <c:pt idx="369">
                  <c:v>175.95193065405829</c:v>
                </c:pt>
                <c:pt idx="370">
                  <c:v>176.50748620961389</c:v>
                </c:pt>
                <c:pt idx="371">
                  <c:v>177.08589440504329</c:v>
                </c:pt>
                <c:pt idx="372">
                  <c:v>177.54137115839239</c:v>
                </c:pt>
                <c:pt idx="373">
                  <c:v>178.09141055949561</c:v>
                </c:pt>
                <c:pt idx="374">
                  <c:v>178.67612293144211</c:v>
                </c:pt>
                <c:pt idx="375">
                  <c:v>179.19070133963751</c:v>
                </c:pt>
                <c:pt idx="376">
                  <c:v>179.74625689519311</c:v>
                </c:pt>
                <c:pt idx="377">
                  <c:v>180.29550827423171</c:v>
                </c:pt>
                <c:pt idx="378">
                  <c:v>180.8447596532703</c:v>
                </c:pt>
                <c:pt idx="379">
                  <c:v>181.36564223798271</c:v>
                </c:pt>
                <c:pt idx="380">
                  <c:v>181.91489361702131</c:v>
                </c:pt>
                <c:pt idx="381">
                  <c:v>182.43498817966901</c:v>
                </c:pt>
                <c:pt idx="382">
                  <c:v>182.9842395587076</c:v>
                </c:pt>
                <c:pt idx="383">
                  <c:v>183.53427895981091</c:v>
                </c:pt>
                <c:pt idx="384">
                  <c:v>184.11977935382191</c:v>
                </c:pt>
                <c:pt idx="385">
                  <c:v>184.60441292356191</c:v>
                </c:pt>
                <c:pt idx="386">
                  <c:v>185.11820330969269</c:v>
                </c:pt>
                <c:pt idx="387">
                  <c:v>185.6737588652482</c:v>
                </c:pt>
                <c:pt idx="388">
                  <c:v>186.18833727344369</c:v>
                </c:pt>
                <c:pt idx="389">
                  <c:v>186.7730496453901</c:v>
                </c:pt>
                <c:pt idx="390">
                  <c:v>187.1631205673759</c:v>
                </c:pt>
                <c:pt idx="391">
                  <c:v>187.6776989755713</c:v>
                </c:pt>
                <c:pt idx="392">
                  <c:v>188.1678486997636</c:v>
                </c:pt>
                <c:pt idx="393">
                  <c:v>188.682427107959</c:v>
                </c:pt>
                <c:pt idx="394">
                  <c:v>189.17257683215129</c:v>
                </c:pt>
                <c:pt idx="395">
                  <c:v>189.72182821119</c:v>
                </c:pt>
                <c:pt idx="396">
                  <c:v>190.1717888100867</c:v>
                </c:pt>
                <c:pt idx="397">
                  <c:v>190.66193853427899</c:v>
                </c:pt>
                <c:pt idx="398">
                  <c:v>191.1465721040189</c:v>
                </c:pt>
                <c:pt idx="399">
                  <c:v>191.69661150512209</c:v>
                </c:pt>
                <c:pt idx="400">
                  <c:v>192.18124507486209</c:v>
                </c:pt>
                <c:pt idx="401">
                  <c:v>192.66509062253741</c:v>
                </c:pt>
                <c:pt idx="402">
                  <c:v>193.12056737588651</c:v>
                </c:pt>
                <c:pt idx="403">
                  <c:v>193.70606776989749</c:v>
                </c:pt>
                <c:pt idx="404">
                  <c:v>194.18991331757289</c:v>
                </c:pt>
                <c:pt idx="405">
                  <c:v>194.64539007092199</c:v>
                </c:pt>
                <c:pt idx="406">
                  <c:v>195.19542947202521</c:v>
                </c:pt>
                <c:pt idx="407">
                  <c:v>195.715524034673</c:v>
                </c:pt>
                <c:pt idx="408">
                  <c:v>196.2293144208038</c:v>
                </c:pt>
                <c:pt idx="409">
                  <c:v>196.7494089834515</c:v>
                </c:pt>
                <c:pt idx="410">
                  <c:v>197.13947990543741</c:v>
                </c:pt>
                <c:pt idx="411">
                  <c:v>197.71867612293141</c:v>
                </c:pt>
                <c:pt idx="412">
                  <c:v>198.2096138691883</c:v>
                </c:pt>
                <c:pt idx="413">
                  <c:v>198.78881008668239</c:v>
                </c:pt>
                <c:pt idx="414">
                  <c:v>199.24349881796689</c:v>
                </c:pt>
                <c:pt idx="415">
                  <c:v>199.72813238770681</c:v>
                </c:pt>
                <c:pt idx="416">
                  <c:v>200.3136327817179</c:v>
                </c:pt>
                <c:pt idx="417">
                  <c:v>200.79747832939319</c:v>
                </c:pt>
                <c:pt idx="418">
                  <c:v>201.28289992119781</c:v>
                </c:pt>
                <c:pt idx="419">
                  <c:v>201.80299448384551</c:v>
                </c:pt>
                <c:pt idx="420">
                  <c:v>202.28684003152091</c:v>
                </c:pt>
                <c:pt idx="421">
                  <c:v>202.80772261623321</c:v>
                </c:pt>
                <c:pt idx="422">
                  <c:v>203.2923561859732</c:v>
                </c:pt>
                <c:pt idx="423">
                  <c:v>203.81245074862099</c:v>
                </c:pt>
                <c:pt idx="424">
                  <c:v>204.39085894405039</c:v>
                </c:pt>
                <c:pt idx="425">
                  <c:v>204.88179669030731</c:v>
                </c:pt>
                <c:pt idx="426">
                  <c:v>205.33096926713949</c:v>
                </c:pt>
                <c:pt idx="427">
                  <c:v>205.88652482269501</c:v>
                </c:pt>
                <c:pt idx="428">
                  <c:v>206.37115839243501</c:v>
                </c:pt>
                <c:pt idx="429">
                  <c:v>206.88573680063041</c:v>
                </c:pt>
                <c:pt idx="430">
                  <c:v>207.40504334121351</c:v>
                </c:pt>
                <c:pt idx="431">
                  <c:v>207.86052009456259</c:v>
                </c:pt>
                <c:pt idx="432">
                  <c:v>208.34515366430259</c:v>
                </c:pt>
                <c:pt idx="433">
                  <c:v>208.929866036249</c:v>
                </c:pt>
                <c:pt idx="434">
                  <c:v>209.34988179669031</c:v>
                </c:pt>
                <c:pt idx="435">
                  <c:v>209.96453900709221</c:v>
                </c:pt>
                <c:pt idx="436">
                  <c:v>210.44917257683221</c:v>
                </c:pt>
                <c:pt idx="437">
                  <c:v>210.94011032308899</c:v>
                </c:pt>
                <c:pt idx="438">
                  <c:v>211.3892828999212</c:v>
                </c:pt>
                <c:pt idx="439">
                  <c:v>211.93853427895979</c:v>
                </c:pt>
                <c:pt idx="440">
                  <c:v>212.49408983451539</c:v>
                </c:pt>
                <c:pt idx="441">
                  <c:v>212.97872340425531</c:v>
                </c:pt>
                <c:pt idx="442">
                  <c:v>213.43420015760441</c:v>
                </c:pt>
                <c:pt idx="443">
                  <c:v>213.91883372734429</c:v>
                </c:pt>
                <c:pt idx="444">
                  <c:v>214.468085106383</c:v>
                </c:pt>
                <c:pt idx="445">
                  <c:v>215.01812450748619</c:v>
                </c:pt>
                <c:pt idx="446">
                  <c:v>215.50197005516151</c:v>
                </c:pt>
                <c:pt idx="447">
                  <c:v>215.9929078014184</c:v>
                </c:pt>
                <c:pt idx="448">
                  <c:v>216.50748620961389</c:v>
                </c:pt>
                <c:pt idx="449">
                  <c:v>216.96217494089831</c:v>
                </c:pt>
                <c:pt idx="450">
                  <c:v>217.44680851063831</c:v>
                </c:pt>
                <c:pt idx="451">
                  <c:v>217.93144208037819</c:v>
                </c:pt>
                <c:pt idx="452">
                  <c:v>218.48699763593379</c:v>
                </c:pt>
                <c:pt idx="453">
                  <c:v>219.00157604412919</c:v>
                </c:pt>
                <c:pt idx="454">
                  <c:v>219.48620961386919</c:v>
                </c:pt>
                <c:pt idx="455">
                  <c:v>219.94089834515361</c:v>
                </c:pt>
                <c:pt idx="456">
                  <c:v>220.4609929078014</c:v>
                </c:pt>
                <c:pt idx="457">
                  <c:v>220.9456264775414</c:v>
                </c:pt>
                <c:pt idx="458">
                  <c:v>221.5311268715524</c:v>
                </c:pt>
                <c:pt idx="459">
                  <c:v>221.91489361702131</c:v>
                </c:pt>
                <c:pt idx="460">
                  <c:v>222.47044917257679</c:v>
                </c:pt>
                <c:pt idx="461">
                  <c:v>222.9842395587076</c:v>
                </c:pt>
                <c:pt idx="462">
                  <c:v>223.41055949566589</c:v>
                </c:pt>
                <c:pt idx="463">
                  <c:v>223.9243498817967</c:v>
                </c:pt>
                <c:pt idx="464">
                  <c:v>224.41449960598899</c:v>
                </c:pt>
                <c:pt idx="465">
                  <c:v>224.96453900709221</c:v>
                </c:pt>
                <c:pt idx="466">
                  <c:v>225.3845547675335</c:v>
                </c:pt>
                <c:pt idx="467">
                  <c:v>225.9338061465721</c:v>
                </c:pt>
                <c:pt idx="468">
                  <c:v>226.3892828999212</c:v>
                </c:pt>
                <c:pt idx="469">
                  <c:v>226.93853427895979</c:v>
                </c:pt>
                <c:pt idx="470">
                  <c:v>227.42316784869971</c:v>
                </c:pt>
                <c:pt idx="471">
                  <c:v>227.97320724980301</c:v>
                </c:pt>
                <c:pt idx="472">
                  <c:v>228.39873916469659</c:v>
                </c:pt>
                <c:pt idx="473">
                  <c:v>228.88258471237191</c:v>
                </c:pt>
                <c:pt idx="474">
                  <c:v>229.43262411347521</c:v>
                </c:pt>
                <c:pt idx="475">
                  <c:v>229.9172576832151</c:v>
                </c:pt>
                <c:pt idx="476">
                  <c:v>230.30732860520101</c:v>
                </c:pt>
                <c:pt idx="477">
                  <c:v>230.82742316784871</c:v>
                </c:pt>
                <c:pt idx="478">
                  <c:v>231.31205673758859</c:v>
                </c:pt>
                <c:pt idx="479">
                  <c:v>231.8321513002364</c:v>
                </c:pt>
                <c:pt idx="480">
                  <c:v>232.25216706067769</c:v>
                </c:pt>
                <c:pt idx="481">
                  <c:v>232.80141843971629</c:v>
                </c:pt>
                <c:pt idx="482">
                  <c:v>233.19148936170211</c:v>
                </c:pt>
                <c:pt idx="483">
                  <c:v>233.7706855791962</c:v>
                </c:pt>
                <c:pt idx="484">
                  <c:v>234.16075650118199</c:v>
                </c:pt>
                <c:pt idx="485">
                  <c:v>234.68085106382981</c:v>
                </c:pt>
                <c:pt idx="486">
                  <c:v>235.16548463356969</c:v>
                </c:pt>
                <c:pt idx="487">
                  <c:v>235.62096138691891</c:v>
                </c:pt>
                <c:pt idx="488">
                  <c:v>236.14105594956661</c:v>
                </c:pt>
                <c:pt idx="489">
                  <c:v>236.62568951930649</c:v>
                </c:pt>
                <c:pt idx="490">
                  <c:v>237.0748620961387</c:v>
                </c:pt>
                <c:pt idx="491">
                  <c:v>237.56501182033099</c:v>
                </c:pt>
                <c:pt idx="492">
                  <c:v>237.98502758077231</c:v>
                </c:pt>
                <c:pt idx="493">
                  <c:v>238.40425531914889</c:v>
                </c:pt>
                <c:pt idx="494">
                  <c:v>238.8242710795902</c:v>
                </c:pt>
                <c:pt idx="495">
                  <c:v>239.24901497241919</c:v>
                </c:pt>
                <c:pt idx="496">
                  <c:v>239.73443656422381</c:v>
                </c:pt>
                <c:pt idx="497">
                  <c:v>240.1536643026005</c:v>
                </c:pt>
                <c:pt idx="498">
                  <c:v>240.57368006304171</c:v>
                </c:pt>
                <c:pt idx="499">
                  <c:v>241.02836879432621</c:v>
                </c:pt>
                <c:pt idx="500">
                  <c:v>241.48384554767529</c:v>
                </c:pt>
                <c:pt idx="501">
                  <c:v>241.90307328605201</c:v>
                </c:pt>
                <c:pt idx="502">
                  <c:v>242.2931442080378</c:v>
                </c:pt>
                <c:pt idx="503">
                  <c:v>242.71315996847909</c:v>
                </c:pt>
                <c:pt idx="504">
                  <c:v>243.06776989755721</c:v>
                </c:pt>
                <c:pt idx="505">
                  <c:v>243.49330181245071</c:v>
                </c:pt>
                <c:pt idx="506">
                  <c:v>243.84791174152869</c:v>
                </c:pt>
                <c:pt idx="507">
                  <c:v>244.26713947990541</c:v>
                </c:pt>
                <c:pt idx="508">
                  <c:v>244.6871552403467</c:v>
                </c:pt>
                <c:pt idx="509">
                  <c:v>245.07643814026801</c:v>
                </c:pt>
                <c:pt idx="510">
                  <c:v>245.46729708431829</c:v>
                </c:pt>
                <c:pt idx="511">
                  <c:v>245.9219858156028</c:v>
                </c:pt>
                <c:pt idx="512">
                  <c:v>246.24113475177299</c:v>
                </c:pt>
                <c:pt idx="513">
                  <c:v>246.66666666666671</c:v>
                </c:pt>
                <c:pt idx="514">
                  <c:v>247.02127659574469</c:v>
                </c:pt>
                <c:pt idx="515">
                  <c:v>247.41134751773049</c:v>
                </c:pt>
                <c:pt idx="516">
                  <c:v>247.70133963750979</c:v>
                </c:pt>
                <c:pt idx="517">
                  <c:v>248.09062253743099</c:v>
                </c:pt>
                <c:pt idx="518">
                  <c:v>248.44602048857371</c:v>
                </c:pt>
                <c:pt idx="519">
                  <c:v>248.86524822695031</c:v>
                </c:pt>
                <c:pt idx="520">
                  <c:v>249.12529550827421</c:v>
                </c:pt>
                <c:pt idx="521">
                  <c:v>249.4854215918046</c:v>
                </c:pt>
                <c:pt idx="522">
                  <c:v>249.80535855003939</c:v>
                </c:pt>
                <c:pt idx="523">
                  <c:v>250.1300236406619</c:v>
                </c:pt>
                <c:pt idx="524">
                  <c:v>250.42001576044129</c:v>
                </c:pt>
                <c:pt idx="525">
                  <c:v>250.81008668242711</c:v>
                </c:pt>
                <c:pt idx="526">
                  <c:v>251.1347517730496</c:v>
                </c:pt>
                <c:pt idx="527">
                  <c:v>251.4602048857368</c:v>
                </c:pt>
                <c:pt idx="528">
                  <c:v>251.78486997635929</c:v>
                </c:pt>
                <c:pt idx="529">
                  <c:v>252.04491725768321</c:v>
                </c:pt>
                <c:pt idx="530">
                  <c:v>252.33490937746251</c:v>
                </c:pt>
                <c:pt idx="531">
                  <c:v>252.6241134751773</c:v>
                </c:pt>
                <c:pt idx="532">
                  <c:v>253.01418439716309</c:v>
                </c:pt>
                <c:pt idx="533">
                  <c:v>253.20882584712371</c:v>
                </c:pt>
                <c:pt idx="534">
                  <c:v>253.53427895981079</c:v>
                </c:pt>
                <c:pt idx="535">
                  <c:v>253.8242710795902</c:v>
                </c:pt>
                <c:pt idx="536">
                  <c:v>254.14893617021269</c:v>
                </c:pt>
                <c:pt idx="537">
                  <c:v>254.3735224586288</c:v>
                </c:pt>
                <c:pt idx="538">
                  <c:v>254.6036249014972</c:v>
                </c:pt>
                <c:pt idx="539">
                  <c:v>254.82899921197799</c:v>
                </c:pt>
                <c:pt idx="540">
                  <c:v>255.08904649330179</c:v>
                </c:pt>
                <c:pt idx="541">
                  <c:v>255.31363278171781</c:v>
                </c:pt>
                <c:pt idx="542">
                  <c:v>255.57368006304171</c:v>
                </c:pt>
                <c:pt idx="543">
                  <c:v>255.89834515366431</c:v>
                </c:pt>
                <c:pt idx="544">
                  <c:v>256.09298660362492</c:v>
                </c:pt>
                <c:pt idx="545">
                  <c:v>256.34751773049652</c:v>
                </c:pt>
                <c:pt idx="546">
                  <c:v>256.57840819542952</c:v>
                </c:pt>
                <c:pt idx="547">
                  <c:v>256.86761229314419</c:v>
                </c:pt>
                <c:pt idx="548">
                  <c:v>257.03309692671388</c:v>
                </c:pt>
                <c:pt idx="549">
                  <c:v>257.25768321512999</c:v>
                </c:pt>
                <c:pt idx="550">
                  <c:v>257.48226950354609</c:v>
                </c:pt>
                <c:pt idx="551">
                  <c:v>257.74231678487001</c:v>
                </c:pt>
                <c:pt idx="552">
                  <c:v>257.96690307328601</c:v>
                </c:pt>
                <c:pt idx="553">
                  <c:v>258.1623325453113</c:v>
                </c:pt>
                <c:pt idx="554">
                  <c:v>258.42237982663511</c:v>
                </c:pt>
                <c:pt idx="555">
                  <c:v>258.58786446020491</c:v>
                </c:pt>
                <c:pt idx="556">
                  <c:v>258.87706855791959</c:v>
                </c:pt>
                <c:pt idx="557">
                  <c:v>259.03624901497238</c:v>
                </c:pt>
                <c:pt idx="558">
                  <c:v>259.23167848699762</c:v>
                </c:pt>
                <c:pt idx="559">
                  <c:v>259.46256895193068</c:v>
                </c:pt>
                <c:pt idx="560">
                  <c:v>259.68715524034673</c:v>
                </c:pt>
                <c:pt idx="561">
                  <c:v>259.8171788810086</c:v>
                </c:pt>
                <c:pt idx="562">
                  <c:v>260.04176516942471</c:v>
                </c:pt>
                <c:pt idx="563">
                  <c:v>260.20646178092989</c:v>
                </c:pt>
                <c:pt idx="564">
                  <c:v>260.36643026004731</c:v>
                </c:pt>
                <c:pt idx="565">
                  <c:v>260.56107171000792</c:v>
                </c:pt>
                <c:pt idx="566">
                  <c:v>260.7864460204886</c:v>
                </c:pt>
                <c:pt idx="567">
                  <c:v>260.95193065405829</c:v>
                </c:pt>
                <c:pt idx="568">
                  <c:v>261.14657210401901</c:v>
                </c:pt>
                <c:pt idx="569">
                  <c:v>261.30654058313621</c:v>
                </c:pt>
                <c:pt idx="570">
                  <c:v>261.501182033097</c:v>
                </c:pt>
                <c:pt idx="571">
                  <c:v>261.66115051221431</c:v>
                </c:pt>
                <c:pt idx="572">
                  <c:v>261.82584712371943</c:v>
                </c:pt>
                <c:pt idx="573">
                  <c:v>261.92040977147349</c:v>
                </c:pt>
                <c:pt idx="574">
                  <c:v>262.18124507486209</c:v>
                </c:pt>
                <c:pt idx="575">
                  <c:v>262.24586288416072</c:v>
                </c:pt>
                <c:pt idx="576">
                  <c:v>262.44129235618601</c:v>
                </c:pt>
                <c:pt idx="577">
                  <c:v>262.57131599684789</c:v>
                </c:pt>
                <c:pt idx="578">
                  <c:v>262.7659574468085</c:v>
                </c:pt>
                <c:pt idx="579">
                  <c:v>262.86052009456262</c:v>
                </c:pt>
                <c:pt idx="580">
                  <c:v>263.02048857367998</c:v>
                </c:pt>
                <c:pt idx="581">
                  <c:v>263.1497241922774</c:v>
                </c:pt>
                <c:pt idx="582">
                  <c:v>263.25059101654853</c:v>
                </c:pt>
                <c:pt idx="583">
                  <c:v>263.40977147360121</c:v>
                </c:pt>
                <c:pt idx="584">
                  <c:v>263.60520094562639</c:v>
                </c:pt>
                <c:pt idx="585">
                  <c:v>263.67060677698981</c:v>
                </c:pt>
                <c:pt idx="586">
                  <c:v>263.80063041765169</c:v>
                </c:pt>
                <c:pt idx="587">
                  <c:v>263.89519306540592</c:v>
                </c:pt>
                <c:pt idx="588">
                  <c:v>264.06067769897561</c:v>
                </c:pt>
                <c:pt idx="589">
                  <c:v>264.12529550827418</c:v>
                </c:pt>
                <c:pt idx="590">
                  <c:v>264.25531914893622</c:v>
                </c:pt>
                <c:pt idx="591">
                  <c:v>264.41528762805348</c:v>
                </c:pt>
                <c:pt idx="592">
                  <c:v>264.51536643025997</c:v>
                </c:pt>
                <c:pt idx="593">
                  <c:v>264.64539007092202</c:v>
                </c:pt>
                <c:pt idx="594">
                  <c:v>264.73995271867608</c:v>
                </c:pt>
                <c:pt idx="595">
                  <c:v>264.80457052797482</c:v>
                </c:pt>
                <c:pt idx="596">
                  <c:v>264.93459416863669</c:v>
                </c:pt>
                <c:pt idx="597">
                  <c:v>265</c:v>
                </c:pt>
                <c:pt idx="598">
                  <c:v>265.06461780929862</c:v>
                </c:pt>
                <c:pt idx="599">
                  <c:v>265.15996847911742</c:v>
                </c:pt>
                <c:pt idx="600">
                  <c:v>265.26004728132392</c:v>
                </c:pt>
                <c:pt idx="601">
                  <c:v>265.32545311268723</c:v>
                </c:pt>
                <c:pt idx="602">
                  <c:v>265.4554767533491</c:v>
                </c:pt>
                <c:pt idx="603">
                  <c:v>265.55003940110322</c:v>
                </c:pt>
                <c:pt idx="604">
                  <c:v>265.55003940110322</c:v>
                </c:pt>
                <c:pt idx="605">
                  <c:v>265.61465721040202</c:v>
                </c:pt>
                <c:pt idx="606">
                  <c:v>265.74468085106378</c:v>
                </c:pt>
                <c:pt idx="607">
                  <c:v>265.81008668242708</c:v>
                </c:pt>
                <c:pt idx="608">
                  <c:v>265.9046493301812</c:v>
                </c:pt>
                <c:pt idx="609">
                  <c:v>265.94011032308902</c:v>
                </c:pt>
                <c:pt idx="610">
                  <c:v>266.0047281323877</c:v>
                </c:pt>
                <c:pt idx="611">
                  <c:v>266.07013396375089</c:v>
                </c:pt>
                <c:pt idx="612">
                  <c:v>266.1639085894405</c:v>
                </c:pt>
                <c:pt idx="613">
                  <c:v>266.22931442080369</c:v>
                </c:pt>
                <c:pt idx="614">
                  <c:v>266.2647754137115</c:v>
                </c:pt>
                <c:pt idx="615">
                  <c:v>266.32939322301019</c:v>
                </c:pt>
                <c:pt idx="616">
                  <c:v>266.35933806146568</c:v>
                </c:pt>
                <c:pt idx="617">
                  <c:v>266.45390070921991</c:v>
                </c:pt>
                <c:pt idx="618">
                  <c:v>266.48936170212772</c:v>
                </c:pt>
                <c:pt idx="619">
                  <c:v>266.6193853427896</c:v>
                </c:pt>
                <c:pt idx="620">
                  <c:v>266.58392434988178</c:v>
                </c:pt>
                <c:pt idx="621">
                  <c:v>266.64933018124509</c:v>
                </c:pt>
                <c:pt idx="622">
                  <c:v>266.71394799054372</c:v>
                </c:pt>
                <c:pt idx="623">
                  <c:v>266.84397163120559</c:v>
                </c:pt>
                <c:pt idx="624">
                  <c:v>266.84397163120559</c:v>
                </c:pt>
                <c:pt idx="625">
                  <c:v>266.84397163120559</c:v>
                </c:pt>
                <c:pt idx="626">
                  <c:v>266.94483845547683</c:v>
                </c:pt>
                <c:pt idx="627">
                  <c:v>266.90937746256901</c:v>
                </c:pt>
                <c:pt idx="628">
                  <c:v>266.94483845547683</c:v>
                </c:pt>
                <c:pt idx="629">
                  <c:v>266.97399527186758</c:v>
                </c:pt>
                <c:pt idx="630">
                  <c:v>267.03940110323089</c:v>
                </c:pt>
                <c:pt idx="631">
                  <c:v>267.00945626477539</c:v>
                </c:pt>
                <c:pt idx="632">
                  <c:v>267.0748620961387</c:v>
                </c:pt>
                <c:pt idx="633">
                  <c:v>267.10401891252951</c:v>
                </c:pt>
                <c:pt idx="634">
                  <c:v>267.19858156028369</c:v>
                </c:pt>
                <c:pt idx="635">
                  <c:v>267.19858156028369</c:v>
                </c:pt>
                <c:pt idx="636">
                  <c:v>267.26398739164699</c:v>
                </c:pt>
                <c:pt idx="637">
                  <c:v>267.32860520094562</c:v>
                </c:pt>
                <c:pt idx="638">
                  <c:v>267.36406619385338</c:v>
                </c:pt>
                <c:pt idx="639">
                  <c:v>267.42947202521668</c:v>
                </c:pt>
                <c:pt idx="640">
                  <c:v>267.45862884160749</c:v>
                </c:pt>
                <c:pt idx="641">
                  <c:v>267.5240346729708</c:v>
                </c:pt>
                <c:pt idx="642">
                  <c:v>267.55949566587861</c:v>
                </c:pt>
                <c:pt idx="643">
                  <c:v>267.6241134751773</c:v>
                </c:pt>
                <c:pt idx="644">
                  <c:v>267.58865248226948</c:v>
                </c:pt>
                <c:pt idx="645">
                  <c:v>267.65327029156811</c:v>
                </c:pt>
                <c:pt idx="646">
                  <c:v>267.65327029156811</c:v>
                </c:pt>
                <c:pt idx="647">
                  <c:v>267.71867612293141</c:v>
                </c:pt>
                <c:pt idx="648">
                  <c:v>267.78329393223009</c:v>
                </c:pt>
                <c:pt idx="649">
                  <c:v>267.91331757289203</c:v>
                </c:pt>
                <c:pt idx="650">
                  <c:v>267.84869976359329</c:v>
                </c:pt>
                <c:pt idx="651">
                  <c:v>267.88416075650122</c:v>
                </c:pt>
                <c:pt idx="652">
                  <c:v>267.94877856579978</c:v>
                </c:pt>
                <c:pt idx="653">
                  <c:v>267.97872340425528</c:v>
                </c:pt>
                <c:pt idx="654">
                  <c:v>268.04334121355402</c:v>
                </c:pt>
                <c:pt idx="655">
                  <c:v>268.07328605200951</c:v>
                </c:pt>
                <c:pt idx="656">
                  <c:v>268.07328605200951</c:v>
                </c:pt>
                <c:pt idx="657">
                  <c:v>268.01418439716309</c:v>
                </c:pt>
                <c:pt idx="658">
                  <c:v>268.13869188337281</c:v>
                </c:pt>
                <c:pt idx="659">
                  <c:v>268.13869188337281</c:v>
                </c:pt>
                <c:pt idx="660">
                  <c:v>268.17415287628057</c:v>
                </c:pt>
                <c:pt idx="661">
                  <c:v>268.26871552403469</c:v>
                </c:pt>
                <c:pt idx="662">
                  <c:v>268.2387706855792</c:v>
                </c:pt>
                <c:pt idx="663">
                  <c:v>268.20330969267138</c:v>
                </c:pt>
                <c:pt idx="664">
                  <c:v>268.33333333333331</c:v>
                </c:pt>
                <c:pt idx="665">
                  <c:v>268.36879432624107</c:v>
                </c:pt>
                <c:pt idx="666">
                  <c:v>268.33333333333331</c:v>
                </c:pt>
                <c:pt idx="667">
                  <c:v>268.43420015760438</c:v>
                </c:pt>
                <c:pt idx="668">
                  <c:v>268.43420015760438</c:v>
                </c:pt>
                <c:pt idx="669">
                  <c:v>268.39873916469662</c:v>
                </c:pt>
                <c:pt idx="670">
                  <c:v>268.5287628053585</c:v>
                </c:pt>
                <c:pt idx="671">
                  <c:v>268.5287628053585</c:v>
                </c:pt>
                <c:pt idx="672">
                  <c:v>268.49881796690312</c:v>
                </c:pt>
                <c:pt idx="673">
                  <c:v>268.59338061465718</c:v>
                </c:pt>
                <c:pt idx="674">
                  <c:v>268.59338061465718</c:v>
                </c:pt>
                <c:pt idx="675">
                  <c:v>268.59338061465718</c:v>
                </c:pt>
                <c:pt idx="676">
                  <c:v>268.62884160756499</c:v>
                </c:pt>
                <c:pt idx="677">
                  <c:v>268.62884160756499</c:v>
                </c:pt>
                <c:pt idx="678">
                  <c:v>268.69424743892819</c:v>
                </c:pt>
                <c:pt idx="679">
                  <c:v>268.75886524822693</c:v>
                </c:pt>
                <c:pt idx="680">
                  <c:v>268.72340425531911</c:v>
                </c:pt>
                <c:pt idx="681">
                  <c:v>268.75886524822693</c:v>
                </c:pt>
                <c:pt idx="682">
                  <c:v>268.82427107959018</c:v>
                </c:pt>
                <c:pt idx="683">
                  <c:v>268.78881008668242</c:v>
                </c:pt>
                <c:pt idx="684">
                  <c:v>268.82427107959018</c:v>
                </c:pt>
                <c:pt idx="685">
                  <c:v>268.8534278959811</c:v>
                </c:pt>
                <c:pt idx="686">
                  <c:v>268.8534278959811</c:v>
                </c:pt>
                <c:pt idx="687">
                  <c:v>268.88337273443648</c:v>
                </c:pt>
                <c:pt idx="688">
                  <c:v>268.94799054373522</c:v>
                </c:pt>
                <c:pt idx="689">
                  <c:v>269.01339637509852</c:v>
                </c:pt>
                <c:pt idx="690">
                  <c:v>268.94799054373522</c:v>
                </c:pt>
                <c:pt idx="691">
                  <c:v>269.04885736800628</c:v>
                </c:pt>
                <c:pt idx="692">
                  <c:v>269.04885736800628</c:v>
                </c:pt>
                <c:pt idx="693">
                  <c:v>269.04885736800628</c:v>
                </c:pt>
                <c:pt idx="694">
                  <c:v>269.14263199369577</c:v>
                </c:pt>
                <c:pt idx="695">
                  <c:v>269.14263199369577</c:v>
                </c:pt>
                <c:pt idx="696">
                  <c:v>269.07801418439709</c:v>
                </c:pt>
                <c:pt idx="697">
                  <c:v>269.24349881796689</c:v>
                </c:pt>
                <c:pt idx="698">
                  <c:v>269.20803782505908</c:v>
                </c:pt>
                <c:pt idx="699">
                  <c:v>269.20803782505908</c:v>
                </c:pt>
                <c:pt idx="700">
                  <c:v>269.30811662726552</c:v>
                </c:pt>
                <c:pt idx="701">
                  <c:v>269.20803782505908</c:v>
                </c:pt>
                <c:pt idx="702">
                  <c:v>269.2726556343577</c:v>
                </c:pt>
                <c:pt idx="703">
                  <c:v>269.30811662726552</c:v>
                </c:pt>
                <c:pt idx="704">
                  <c:v>269.33806146572101</c:v>
                </c:pt>
                <c:pt idx="705">
                  <c:v>269.30811662726552</c:v>
                </c:pt>
                <c:pt idx="706">
                  <c:v>269.40267927501969</c:v>
                </c:pt>
                <c:pt idx="707">
                  <c:v>269.43814026792751</c:v>
                </c:pt>
                <c:pt idx="708">
                  <c:v>269.40267927501969</c:v>
                </c:pt>
                <c:pt idx="709">
                  <c:v>269.40267927501969</c:v>
                </c:pt>
                <c:pt idx="710">
                  <c:v>269.43814026792751</c:v>
                </c:pt>
                <c:pt idx="711">
                  <c:v>269.40267927501969</c:v>
                </c:pt>
                <c:pt idx="712">
                  <c:v>269.50354609929082</c:v>
                </c:pt>
                <c:pt idx="713">
                  <c:v>269.50354609929082</c:v>
                </c:pt>
                <c:pt idx="714">
                  <c:v>269.50354609929082</c:v>
                </c:pt>
                <c:pt idx="715">
                  <c:v>269.53270291568163</c:v>
                </c:pt>
                <c:pt idx="716">
                  <c:v>269.53270291568163</c:v>
                </c:pt>
                <c:pt idx="717">
                  <c:v>269.59810874704488</c:v>
                </c:pt>
                <c:pt idx="718">
                  <c:v>269.59810874704488</c:v>
                </c:pt>
                <c:pt idx="719">
                  <c:v>269.56895193065412</c:v>
                </c:pt>
                <c:pt idx="720">
                  <c:v>269.63356973995269</c:v>
                </c:pt>
                <c:pt idx="721">
                  <c:v>269.59810874704488</c:v>
                </c:pt>
                <c:pt idx="722">
                  <c:v>269.69267139479899</c:v>
                </c:pt>
                <c:pt idx="723">
                  <c:v>269.69267139479899</c:v>
                </c:pt>
                <c:pt idx="724">
                  <c:v>269.72813238770692</c:v>
                </c:pt>
                <c:pt idx="725">
                  <c:v>269.75807722616241</c:v>
                </c:pt>
                <c:pt idx="726">
                  <c:v>269.75807722616241</c:v>
                </c:pt>
                <c:pt idx="727">
                  <c:v>269.79353821907017</c:v>
                </c:pt>
                <c:pt idx="728">
                  <c:v>269.79353821907017</c:v>
                </c:pt>
                <c:pt idx="729">
                  <c:v>269.82269503546098</c:v>
                </c:pt>
                <c:pt idx="730">
                  <c:v>269.8581560283688</c:v>
                </c:pt>
                <c:pt idx="731">
                  <c:v>269.8581560283688</c:v>
                </c:pt>
                <c:pt idx="732">
                  <c:v>269.9235618597321</c:v>
                </c:pt>
                <c:pt idx="733">
                  <c:v>269.88810086682429</c:v>
                </c:pt>
                <c:pt idx="734">
                  <c:v>269.9235618597321</c:v>
                </c:pt>
                <c:pt idx="735">
                  <c:v>269.8581560283688</c:v>
                </c:pt>
                <c:pt idx="736">
                  <c:v>269.9235618597321</c:v>
                </c:pt>
                <c:pt idx="737">
                  <c:v>269.98817966903073</c:v>
                </c:pt>
                <c:pt idx="738">
                  <c:v>269.95271867612291</c:v>
                </c:pt>
                <c:pt idx="739">
                  <c:v>269.9235618597321</c:v>
                </c:pt>
                <c:pt idx="740">
                  <c:v>270.05358550039398</c:v>
                </c:pt>
                <c:pt idx="741">
                  <c:v>270.01812450748622</c:v>
                </c:pt>
                <c:pt idx="742">
                  <c:v>269.98817966903073</c:v>
                </c:pt>
                <c:pt idx="743">
                  <c:v>270.08274231678479</c:v>
                </c:pt>
                <c:pt idx="744">
                  <c:v>270.08274231678479</c:v>
                </c:pt>
                <c:pt idx="745">
                  <c:v>270.11820330969272</c:v>
                </c:pt>
                <c:pt idx="746">
                  <c:v>270.1481481481481</c:v>
                </c:pt>
                <c:pt idx="747">
                  <c:v>270.05358550039398</c:v>
                </c:pt>
                <c:pt idx="748">
                  <c:v>270.11820330969272</c:v>
                </c:pt>
                <c:pt idx="749">
                  <c:v>270.21276595744678</c:v>
                </c:pt>
                <c:pt idx="750">
                  <c:v>270.18360914105602</c:v>
                </c:pt>
                <c:pt idx="751">
                  <c:v>270.18360914105602</c:v>
                </c:pt>
                <c:pt idx="752">
                  <c:v>270.24822695035459</c:v>
                </c:pt>
                <c:pt idx="753">
                  <c:v>270.21276595744678</c:v>
                </c:pt>
                <c:pt idx="754">
                  <c:v>270.27817178881003</c:v>
                </c:pt>
                <c:pt idx="755">
                  <c:v>270.24822695035459</c:v>
                </c:pt>
                <c:pt idx="756">
                  <c:v>270.31363278171779</c:v>
                </c:pt>
                <c:pt idx="757">
                  <c:v>270.31363278171779</c:v>
                </c:pt>
                <c:pt idx="758">
                  <c:v>270.34278959810871</c:v>
                </c:pt>
                <c:pt idx="759">
                  <c:v>270.31363278171779</c:v>
                </c:pt>
                <c:pt idx="760">
                  <c:v>270.31363278171779</c:v>
                </c:pt>
                <c:pt idx="761">
                  <c:v>270.27817178881003</c:v>
                </c:pt>
                <c:pt idx="762">
                  <c:v>270.34278959810871</c:v>
                </c:pt>
                <c:pt idx="763">
                  <c:v>270.34278959810871</c:v>
                </c:pt>
                <c:pt idx="764">
                  <c:v>270.34278959810871</c:v>
                </c:pt>
                <c:pt idx="765">
                  <c:v>270.37825059101652</c:v>
                </c:pt>
                <c:pt idx="766">
                  <c:v>270.31363278171779</c:v>
                </c:pt>
                <c:pt idx="767">
                  <c:v>270.31363278171779</c:v>
                </c:pt>
                <c:pt idx="768">
                  <c:v>270.34278959810871</c:v>
                </c:pt>
                <c:pt idx="769">
                  <c:v>270.34278959810871</c:v>
                </c:pt>
                <c:pt idx="770">
                  <c:v>270.34278959810871</c:v>
                </c:pt>
                <c:pt idx="771">
                  <c:v>270.34278959810871</c:v>
                </c:pt>
                <c:pt idx="772">
                  <c:v>270.44365642237977</c:v>
                </c:pt>
                <c:pt idx="773">
                  <c:v>270.40819542947202</c:v>
                </c:pt>
                <c:pt idx="774">
                  <c:v>270.40819542947202</c:v>
                </c:pt>
                <c:pt idx="775">
                  <c:v>270.50827423167851</c:v>
                </c:pt>
                <c:pt idx="776">
                  <c:v>270.53821907013389</c:v>
                </c:pt>
                <c:pt idx="777">
                  <c:v>270.50827423167851</c:v>
                </c:pt>
                <c:pt idx="778">
                  <c:v>270.53821907013389</c:v>
                </c:pt>
                <c:pt idx="779">
                  <c:v>270.56737588652481</c:v>
                </c:pt>
                <c:pt idx="780">
                  <c:v>270.56737588652481</c:v>
                </c:pt>
                <c:pt idx="781">
                  <c:v>270.6319936958235</c:v>
                </c:pt>
                <c:pt idx="782">
                  <c:v>270.66745468873131</c:v>
                </c:pt>
                <c:pt idx="783">
                  <c:v>270.66745468873131</c:v>
                </c:pt>
                <c:pt idx="784">
                  <c:v>270.69739952718669</c:v>
                </c:pt>
                <c:pt idx="785">
                  <c:v>270.76201733648543</c:v>
                </c:pt>
                <c:pt idx="786">
                  <c:v>270.73286052009462</c:v>
                </c:pt>
                <c:pt idx="787">
                  <c:v>270.69739952718669</c:v>
                </c:pt>
                <c:pt idx="788">
                  <c:v>270.79747832939319</c:v>
                </c:pt>
                <c:pt idx="789">
                  <c:v>270.66745468873131</c:v>
                </c:pt>
                <c:pt idx="790">
                  <c:v>270.76201733648543</c:v>
                </c:pt>
                <c:pt idx="791">
                  <c:v>270.76201733648543</c:v>
                </c:pt>
                <c:pt idx="792">
                  <c:v>270.76201733648543</c:v>
                </c:pt>
                <c:pt idx="793">
                  <c:v>270.79747832939319</c:v>
                </c:pt>
                <c:pt idx="794">
                  <c:v>270.79747832939319</c:v>
                </c:pt>
                <c:pt idx="795">
                  <c:v>270.82742316784862</c:v>
                </c:pt>
                <c:pt idx="796">
                  <c:v>270.82742316784862</c:v>
                </c:pt>
                <c:pt idx="797">
                  <c:v>270.86288416075638</c:v>
                </c:pt>
                <c:pt idx="798">
                  <c:v>270.8920409771473</c:v>
                </c:pt>
                <c:pt idx="799">
                  <c:v>270.86288416075638</c:v>
                </c:pt>
                <c:pt idx="800">
                  <c:v>270.86288416075638</c:v>
                </c:pt>
                <c:pt idx="801">
                  <c:v>270.92750197005512</c:v>
                </c:pt>
                <c:pt idx="802">
                  <c:v>270.8920409771473</c:v>
                </c:pt>
                <c:pt idx="803">
                  <c:v>270.95744680851061</c:v>
                </c:pt>
                <c:pt idx="804">
                  <c:v>270.92750197005512</c:v>
                </c:pt>
                <c:pt idx="805">
                  <c:v>270.92750197005512</c:v>
                </c:pt>
                <c:pt idx="806">
                  <c:v>270.99290780141843</c:v>
                </c:pt>
                <c:pt idx="807">
                  <c:v>270.95744680851061</c:v>
                </c:pt>
                <c:pt idx="808">
                  <c:v>270.99290780141843</c:v>
                </c:pt>
                <c:pt idx="809">
                  <c:v>270.99290780141843</c:v>
                </c:pt>
                <c:pt idx="810">
                  <c:v>270.99290780141843</c:v>
                </c:pt>
                <c:pt idx="811">
                  <c:v>271.05831363278168</c:v>
                </c:pt>
                <c:pt idx="812">
                  <c:v>271.08747044917249</c:v>
                </c:pt>
                <c:pt idx="813">
                  <c:v>271.02206461780918</c:v>
                </c:pt>
                <c:pt idx="814">
                  <c:v>271.08747044917249</c:v>
                </c:pt>
                <c:pt idx="815">
                  <c:v>271.02206461780918</c:v>
                </c:pt>
                <c:pt idx="816">
                  <c:v>271.05831363278168</c:v>
                </c:pt>
                <c:pt idx="817">
                  <c:v>271.05831363278168</c:v>
                </c:pt>
                <c:pt idx="818">
                  <c:v>271.08747044917249</c:v>
                </c:pt>
                <c:pt idx="819">
                  <c:v>271.02206461780918</c:v>
                </c:pt>
                <c:pt idx="820">
                  <c:v>271.12293144208041</c:v>
                </c:pt>
                <c:pt idx="821">
                  <c:v>271.12293144208041</c:v>
                </c:pt>
                <c:pt idx="822">
                  <c:v>271.12293144208041</c:v>
                </c:pt>
                <c:pt idx="823">
                  <c:v>271.18833727344372</c:v>
                </c:pt>
                <c:pt idx="824">
                  <c:v>271.18833727344372</c:v>
                </c:pt>
                <c:pt idx="825">
                  <c:v>271.15287628053579</c:v>
                </c:pt>
                <c:pt idx="826">
                  <c:v>271.18833727344372</c:v>
                </c:pt>
                <c:pt idx="827">
                  <c:v>271.28289992119778</c:v>
                </c:pt>
                <c:pt idx="828">
                  <c:v>271.21749408983447</c:v>
                </c:pt>
                <c:pt idx="829">
                  <c:v>271.28289992119778</c:v>
                </c:pt>
                <c:pt idx="830">
                  <c:v>271.34751773049652</c:v>
                </c:pt>
                <c:pt idx="831">
                  <c:v>271.28289992119778</c:v>
                </c:pt>
                <c:pt idx="832">
                  <c:v>271.3183609141056</c:v>
                </c:pt>
                <c:pt idx="833">
                  <c:v>271.28289992119778</c:v>
                </c:pt>
                <c:pt idx="834">
                  <c:v>271.3183609141056</c:v>
                </c:pt>
                <c:pt idx="835">
                  <c:v>271.34751773049652</c:v>
                </c:pt>
                <c:pt idx="836">
                  <c:v>271.3183609141056</c:v>
                </c:pt>
                <c:pt idx="837">
                  <c:v>271.34751773049652</c:v>
                </c:pt>
                <c:pt idx="838">
                  <c:v>271.41292356185983</c:v>
                </c:pt>
                <c:pt idx="839">
                  <c:v>271.34751773049652</c:v>
                </c:pt>
                <c:pt idx="840">
                  <c:v>271.41292356185983</c:v>
                </c:pt>
                <c:pt idx="841">
                  <c:v>271.41292356185983</c:v>
                </c:pt>
                <c:pt idx="842">
                  <c:v>271.37746256895201</c:v>
                </c:pt>
                <c:pt idx="843">
                  <c:v>271.37746256895201</c:v>
                </c:pt>
                <c:pt idx="844">
                  <c:v>271.37746256895201</c:v>
                </c:pt>
                <c:pt idx="845">
                  <c:v>271.44208037825058</c:v>
                </c:pt>
                <c:pt idx="846">
                  <c:v>271.4775413711584</c:v>
                </c:pt>
                <c:pt idx="847">
                  <c:v>271.37746256895201</c:v>
                </c:pt>
                <c:pt idx="848">
                  <c:v>271.44208037825058</c:v>
                </c:pt>
                <c:pt idx="849">
                  <c:v>271.4775413711584</c:v>
                </c:pt>
                <c:pt idx="850">
                  <c:v>271.44208037825058</c:v>
                </c:pt>
                <c:pt idx="851">
                  <c:v>271.44208037825058</c:v>
                </c:pt>
                <c:pt idx="852">
                  <c:v>271.44208037825058</c:v>
                </c:pt>
                <c:pt idx="853">
                  <c:v>271.4775413711584</c:v>
                </c:pt>
                <c:pt idx="854">
                  <c:v>271.4775413711584</c:v>
                </c:pt>
                <c:pt idx="855">
                  <c:v>271.4775413711584</c:v>
                </c:pt>
                <c:pt idx="856">
                  <c:v>271.54294720252159</c:v>
                </c:pt>
                <c:pt idx="857">
                  <c:v>271.4775413711584</c:v>
                </c:pt>
                <c:pt idx="858">
                  <c:v>271.4775413711584</c:v>
                </c:pt>
                <c:pt idx="859">
                  <c:v>271.60756501182033</c:v>
                </c:pt>
                <c:pt idx="860">
                  <c:v>271.54294720252159</c:v>
                </c:pt>
                <c:pt idx="861">
                  <c:v>271.54294720252159</c:v>
                </c:pt>
                <c:pt idx="862">
                  <c:v>271.63750985027582</c:v>
                </c:pt>
                <c:pt idx="863">
                  <c:v>271.89755713159963</c:v>
                </c:pt>
                <c:pt idx="864">
                  <c:v>272.48226950354609</c:v>
                </c:pt>
                <c:pt idx="865">
                  <c:v>272.9377462568952</c:v>
                </c:pt>
                <c:pt idx="866">
                  <c:v>273.03230890464931</c:v>
                </c:pt>
                <c:pt idx="867">
                  <c:v>272.90228526398738</c:v>
                </c:pt>
                <c:pt idx="868">
                  <c:v>272.80772261623321</c:v>
                </c:pt>
                <c:pt idx="869">
                  <c:v>272.64223798266352</c:v>
                </c:pt>
                <c:pt idx="870">
                  <c:v>272.5476753349094</c:v>
                </c:pt>
                <c:pt idx="871">
                  <c:v>272.38140267927503</c:v>
                </c:pt>
                <c:pt idx="872">
                  <c:v>272.28684003152091</c:v>
                </c:pt>
                <c:pt idx="873">
                  <c:v>272.22222222222217</c:v>
                </c:pt>
                <c:pt idx="874">
                  <c:v>272.19227738376668</c:v>
                </c:pt>
                <c:pt idx="875">
                  <c:v>272.0921985815603</c:v>
                </c:pt>
                <c:pt idx="876">
                  <c:v>272.0622537431048</c:v>
                </c:pt>
                <c:pt idx="877">
                  <c:v>272.02679275019699</c:v>
                </c:pt>
                <c:pt idx="878">
                  <c:v>271.99763593380612</c:v>
                </c:pt>
                <c:pt idx="879">
                  <c:v>271.99763593380612</c:v>
                </c:pt>
                <c:pt idx="880">
                  <c:v>271.96217494089831</c:v>
                </c:pt>
                <c:pt idx="881">
                  <c:v>271.96217494089831</c:v>
                </c:pt>
                <c:pt idx="882">
                  <c:v>271.93301812450738</c:v>
                </c:pt>
                <c:pt idx="883">
                  <c:v>271.86761229314419</c:v>
                </c:pt>
                <c:pt idx="884">
                  <c:v>271.89755713159963</c:v>
                </c:pt>
                <c:pt idx="885">
                  <c:v>271.89755713159963</c:v>
                </c:pt>
                <c:pt idx="886">
                  <c:v>271.83215130023638</c:v>
                </c:pt>
                <c:pt idx="887">
                  <c:v>271.83215130023638</c:v>
                </c:pt>
                <c:pt idx="888">
                  <c:v>271.86761229314419</c:v>
                </c:pt>
                <c:pt idx="889">
                  <c:v>271.86761229314419</c:v>
                </c:pt>
                <c:pt idx="890">
                  <c:v>271.93301812450738</c:v>
                </c:pt>
                <c:pt idx="891">
                  <c:v>271.93301812450738</c:v>
                </c:pt>
                <c:pt idx="892">
                  <c:v>271.89755713159963</c:v>
                </c:pt>
                <c:pt idx="893">
                  <c:v>271.93301812450738</c:v>
                </c:pt>
                <c:pt idx="894">
                  <c:v>271.86761229314419</c:v>
                </c:pt>
                <c:pt idx="895">
                  <c:v>271.89755713159963</c:v>
                </c:pt>
                <c:pt idx="896">
                  <c:v>271.93301812450738</c:v>
                </c:pt>
                <c:pt idx="897">
                  <c:v>271.93301812450738</c:v>
                </c:pt>
                <c:pt idx="898">
                  <c:v>271.96217494089831</c:v>
                </c:pt>
                <c:pt idx="899">
                  <c:v>271.86761229314419</c:v>
                </c:pt>
                <c:pt idx="900">
                  <c:v>271.89755713159963</c:v>
                </c:pt>
                <c:pt idx="901">
                  <c:v>271.96217494089831</c:v>
                </c:pt>
                <c:pt idx="902">
                  <c:v>271.89755713159963</c:v>
                </c:pt>
                <c:pt idx="903">
                  <c:v>271.96217494089831</c:v>
                </c:pt>
                <c:pt idx="904">
                  <c:v>272.0622537431048</c:v>
                </c:pt>
                <c:pt idx="905">
                  <c:v>271.96217494089831</c:v>
                </c:pt>
                <c:pt idx="906">
                  <c:v>272.02679275019699</c:v>
                </c:pt>
                <c:pt idx="907">
                  <c:v>272.02679275019699</c:v>
                </c:pt>
                <c:pt idx="908">
                  <c:v>272.0622537431048</c:v>
                </c:pt>
                <c:pt idx="909">
                  <c:v>272.0622537431048</c:v>
                </c:pt>
                <c:pt idx="910">
                  <c:v>272.127659574468</c:v>
                </c:pt>
                <c:pt idx="911">
                  <c:v>272.0921985815603</c:v>
                </c:pt>
                <c:pt idx="912">
                  <c:v>272.127659574468</c:v>
                </c:pt>
                <c:pt idx="913">
                  <c:v>272.15681639085898</c:v>
                </c:pt>
                <c:pt idx="914">
                  <c:v>272.15681639085898</c:v>
                </c:pt>
                <c:pt idx="915">
                  <c:v>272.15681639085898</c:v>
                </c:pt>
                <c:pt idx="916">
                  <c:v>272.22222222222217</c:v>
                </c:pt>
                <c:pt idx="917">
                  <c:v>272.15681639085898</c:v>
                </c:pt>
                <c:pt idx="918">
                  <c:v>272.15681639085898</c:v>
                </c:pt>
                <c:pt idx="919">
                  <c:v>272.15681639085898</c:v>
                </c:pt>
                <c:pt idx="920">
                  <c:v>272.22222222222217</c:v>
                </c:pt>
                <c:pt idx="921">
                  <c:v>272.127659574468</c:v>
                </c:pt>
                <c:pt idx="922">
                  <c:v>272.15681639085898</c:v>
                </c:pt>
                <c:pt idx="923">
                  <c:v>272.25137903861298</c:v>
                </c:pt>
                <c:pt idx="924">
                  <c:v>272.127659574468</c:v>
                </c:pt>
                <c:pt idx="925">
                  <c:v>272.22222222222217</c:v>
                </c:pt>
                <c:pt idx="926">
                  <c:v>272.25137903861298</c:v>
                </c:pt>
                <c:pt idx="927">
                  <c:v>272.25137903861298</c:v>
                </c:pt>
                <c:pt idx="928">
                  <c:v>272.28684003152091</c:v>
                </c:pt>
                <c:pt idx="929">
                  <c:v>272.25137903861298</c:v>
                </c:pt>
                <c:pt idx="930">
                  <c:v>272.28684003152091</c:v>
                </c:pt>
                <c:pt idx="931">
                  <c:v>272.25137903861298</c:v>
                </c:pt>
                <c:pt idx="932">
                  <c:v>272.28684003152091</c:v>
                </c:pt>
                <c:pt idx="933">
                  <c:v>272.35224586288422</c:v>
                </c:pt>
                <c:pt idx="934">
                  <c:v>272.35224586288422</c:v>
                </c:pt>
                <c:pt idx="935">
                  <c:v>272.31678486997629</c:v>
                </c:pt>
                <c:pt idx="936">
                  <c:v>272.35224586288422</c:v>
                </c:pt>
                <c:pt idx="937">
                  <c:v>272.38140267927503</c:v>
                </c:pt>
                <c:pt idx="938">
                  <c:v>272.38140267927503</c:v>
                </c:pt>
                <c:pt idx="939">
                  <c:v>272.31678486997629</c:v>
                </c:pt>
                <c:pt idx="940">
                  <c:v>272.41686367218279</c:v>
                </c:pt>
                <c:pt idx="941">
                  <c:v>272.41686367218279</c:v>
                </c:pt>
                <c:pt idx="942">
                  <c:v>272.38140267927503</c:v>
                </c:pt>
                <c:pt idx="943">
                  <c:v>272.41686367218279</c:v>
                </c:pt>
                <c:pt idx="944">
                  <c:v>272.44680851063828</c:v>
                </c:pt>
                <c:pt idx="945">
                  <c:v>272.48226950354609</c:v>
                </c:pt>
                <c:pt idx="946">
                  <c:v>272.48226950354609</c:v>
                </c:pt>
                <c:pt idx="947">
                  <c:v>272.51221434200158</c:v>
                </c:pt>
                <c:pt idx="948">
                  <c:v>272.51221434200158</c:v>
                </c:pt>
                <c:pt idx="949">
                  <c:v>272.48226950354609</c:v>
                </c:pt>
                <c:pt idx="950">
                  <c:v>272.5476753349094</c:v>
                </c:pt>
                <c:pt idx="951">
                  <c:v>272.64223798266352</c:v>
                </c:pt>
                <c:pt idx="952">
                  <c:v>272.5476753349094</c:v>
                </c:pt>
                <c:pt idx="953">
                  <c:v>272.61229314420802</c:v>
                </c:pt>
                <c:pt idx="954">
                  <c:v>272.61229314420802</c:v>
                </c:pt>
                <c:pt idx="955">
                  <c:v>272.5476753349094</c:v>
                </c:pt>
                <c:pt idx="956">
                  <c:v>272.61229314420802</c:v>
                </c:pt>
                <c:pt idx="957">
                  <c:v>272.57683215130021</c:v>
                </c:pt>
                <c:pt idx="958">
                  <c:v>272.57683215130021</c:v>
                </c:pt>
                <c:pt idx="959">
                  <c:v>272.5476753349094</c:v>
                </c:pt>
                <c:pt idx="960">
                  <c:v>272.51221434200158</c:v>
                </c:pt>
                <c:pt idx="961">
                  <c:v>272.61229314420802</c:v>
                </c:pt>
                <c:pt idx="962">
                  <c:v>272.57683215130021</c:v>
                </c:pt>
                <c:pt idx="963">
                  <c:v>272.61229314420802</c:v>
                </c:pt>
                <c:pt idx="964">
                  <c:v>272.61229314420802</c:v>
                </c:pt>
                <c:pt idx="965">
                  <c:v>272.61229314420802</c:v>
                </c:pt>
                <c:pt idx="966">
                  <c:v>272.67769897557127</c:v>
                </c:pt>
                <c:pt idx="967">
                  <c:v>272.61229314420802</c:v>
                </c:pt>
                <c:pt idx="968">
                  <c:v>272.64223798266352</c:v>
                </c:pt>
                <c:pt idx="969">
                  <c:v>272.61229314420802</c:v>
                </c:pt>
                <c:pt idx="970">
                  <c:v>272.61229314420802</c:v>
                </c:pt>
                <c:pt idx="971">
                  <c:v>272.70685579196208</c:v>
                </c:pt>
                <c:pt idx="972">
                  <c:v>272.67769897557127</c:v>
                </c:pt>
                <c:pt idx="973">
                  <c:v>272.70685579196208</c:v>
                </c:pt>
                <c:pt idx="974">
                  <c:v>272.70685579196208</c:v>
                </c:pt>
                <c:pt idx="975">
                  <c:v>272.67769897557127</c:v>
                </c:pt>
                <c:pt idx="976">
                  <c:v>272.77226162332539</c:v>
                </c:pt>
                <c:pt idx="977">
                  <c:v>272.70685579196208</c:v>
                </c:pt>
                <c:pt idx="978">
                  <c:v>272.74231678487001</c:v>
                </c:pt>
                <c:pt idx="979">
                  <c:v>272.77226162332539</c:v>
                </c:pt>
                <c:pt idx="980">
                  <c:v>272.70685579196208</c:v>
                </c:pt>
                <c:pt idx="981">
                  <c:v>272.77226162332539</c:v>
                </c:pt>
                <c:pt idx="982">
                  <c:v>272.70685579196208</c:v>
                </c:pt>
                <c:pt idx="983">
                  <c:v>272.77226162332539</c:v>
                </c:pt>
                <c:pt idx="984">
                  <c:v>272.77226162332539</c:v>
                </c:pt>
                <c:pt idx="985">
                  <c:v>272.77226162332539</c:v>
                </c:pt>
                <c:pt idx="986">
                  <c:v>272.83687943262407</c:v>
                </c:pt>
                <c:pt idx="987">
                  <c:v>272.77226162332539</c:v>
                </c:pt>
                <c:pt idx="988">
                  <c:v>272.80772261623321</c:v>
                </c:pt>
                <c:pt idx="989">
                  <c:v>272.83687943262407</c:v>
                </c:pt>
                <c:pt idx="990">
                  <c:v>272.83687943262407</c:v>
                </c:pt>
                <c:pt idx="991">
                  <c:v>272.83687943262407</c:v>
                </c:pt>
                <c:pt idx="992">
                  <c:v>272.83687943262407</c:v>
                </c:pt>
                <c:pt idx="993">
                  <c:v>272.83687943262407</c:v>
                </c:pt>
                <c:pt idx="994">
                  <c:v>272.87234042553189</c:v>
                </c:pt>
                <c:pt idx="995">
                  <c:v>272.83687943262407</c:v>
                </c:pt>
                <c:pt idx="996">
                  <c:v>272.90228526398738</c:v>
                </c:pt>
                <c:pt idx="997">
                  <c:v>272.87234042553189</c:v>
                </c:pt>
                <c:pt idx="998">
                  <c:v>272.87234042553189</c:v>
                </c:pt>
                <c:pt idx="999">
                  <c:v>272.87234042553189</c:v>
                </c:pt>
                <c:pt idx="1000">
                  <c:v>272.83687943262407</c:v>
                </c:pt>
                <c:pt idx="1001">
                  <c:v>273.00236406619382</c:v>
                </c:pt>
                <c:pt idx="1002">
                  <c:v>272.87234042553189</c:v>
                </c:pt>
                <c:pt idx="1003">
                  <c:v>272.9377462568952</c:v>
                </c:pt>
                <c:pt idx="1004">
                  <c:v>272.90228526398738</c:v>
                </c:pt>
                <c:pt idx="1005">
                  <c:v>272.90228526398738</c:v>
                </c:pt>
                <c:pt idx="1006">
                  <c:v>272.90228526398738</c:v>
                </c:pt>
                <c:pt idx="1007">
                  <c:v>272.9377462568952</c:v>
                </c:pt>
                <c:pt idx="1008">
                  <c:v>272.96690307328612</c:v>
                </c:pt>
                <c:pt idx="1009">
                  <c:v>272.9377462568952</c:v>
                </c:pt>
                <c:pt idx="1010">
                  <c:v>272.96690307328612</c:v>
                </c:pt>
                <c:pt idx="1011">
                  <c:v>272.9377462568952</c:v>
                </c:pt>
                <c:pt idx="1012">
                  <c:v>272.9377462568952</c:v>
                </c:pt>
                <c:pt idx="1013">
                  <c:v>273.00236406619382</c:v>
                </c:pt>
                <c:pt idx="1014">
                  <c:v>273.00236406619382</c:v>
                </c:pt>
                <c:pt idx="1015">
                  <c:v>273.00236406619382</c:v>
                </c:pt>
                <c:pt idx="1016">
                  <c:v>273.03230890464931</c:v>
                </c:pt>
                <c:pt idx="1017">
                  <c:v>273.03230890464931</c:v>
                </c:pt>
                <c:pt idx="1018">
                  <c:v>273.00236406619382</c:v>
                </c:pt>
                <c:pt idx="1019">
                  <c:v>273.03230890464931</c:v>
                </c:pt>
                <c:pt idx="1020">
                  <c:v>273.06146572104018</c:v>
                </c:pt>
                <c:pt idx="1021">
                  <c:v>273.03230890464931</c:v>
                </c:pt>
                <c:pt idx="1022">
                  <c:v>273.03230890464931</c:v>
                </c:pt>
                <c:pt idx="1023">
                  <c:v>273.06146572104018</c:v>
                </c:pt>
                <c:pt idx="1024">
                  <c:v>273.09692671394799</c:v>
                </c:pt>
                <c:pt idx="1025">
                  <c:v>273.03230890464931</c:v>
                </c:pt>
                <c:pt idx="1026">
                  <c:v>273.03230890464931</c:v>
                </c:pt>
                <c:pt idx="1027">
                  <c:v>273.00236406619382</c:v>
                </c:pt>
                <c:pt idx="1028">
                  <c:v>273.00236406619382</c:v>
                </c:pt>
                <c:pt idx="1029">
                  <c:v>273.03230890464931</c:v>
                </c:pt>
                <c:pt idx="1030">
                  <c:v>273.03230890464931</c:v>
                </c:pt>
                <c:pt idx="1031">
                  <c:v>273.03230890464931</c:v>
                </c:pt>
                <c:pt idx="1032">
                  <c:v>273.00236406619382</c:v>
                </c:pt>
                <c:pt idx="1033">
                  <c:v>273.09692671394799</c:v>
                </c:pt>
                <c:pt idx="1034">
                  <c:v>273.00236406619382</c:v>
                </c:pt>
                <c:pt idx="1035">
                  <c:v>273.03230890464931</c:v>
                </c:pt>
                <c:pt idx="1036">
                  <c:v>273.03230890464931</c:v>
                </c:pt>
                <c:pt idx="1037">
                  <c:v>273.03230890464931</c:v>
                </c:pt>
                <c:pt idx="1038">
                  <c:v>273.09692671394799</c:v>
                </c:pt>
                <c:pt idx="1039">
                  <c:v>273.03230890464931</c:v>
                </c:pt>
                <c:pt idx="1040">
                  <c:v>273.09692671394799</c:v>
                </c:pt>
                <c:pt idx="1041">
                  <c:v>273.06146572104018</c:v>
                </c:pt>
                <c:pt idx="1042">
                  <c:v>273.12687155240337</c:v>
                </c:pt>
                <c:pt idx="1043">
                  <c:v>273.03230890464931</c:v>
                </c:pt>
                <c:pt idx="1044">
                  <c:v>273.12687155240337</c:v>
                </c:pt>
                <c:pt idx="1045">
                  <c:v>273.12687155240337</c:v>
                </c:pt>
                <c:pt idx="1046">
                  <c:v>273.12687155240337</c:v>
                </c:pt>
                <c:pt idx="1047">
                  <c:v>273.19148936170211</c:v>
                </c:pt>
                <c:pt idx="1048">
                  <c:v>273.16233254531119</c:v>
                </c:pt>
                <c:pt idx="1049">
                  <c:v>273.19148936170211</c:v>
                </c:pt>
                <c:pt idx="1050">
                  <c:v>273.16233254531119</c:v>
                </c:pt>
                <c:pt idx="1051">
                  <c:v>273.22695035460993</c:v>
                </c:pt>
                <c:pt idx="1052">
                  <c:v>273.19148936170211</c:v>
                </c:pt>
                <c:pt idx="1053">
                  <c:v>273.22695035460993</c:v>
                </c:pt>
                <c:pt idx="1054">
                  <c:v>273.19148936170211</c:v>
                </c:pt>
                <c:pt idx="1055">
                  <c:v>273.19148936170211</c:v>
                </c:pt>
                <c:pt idx="1056">
                  <c:v>273.22695035460993</c:v>
                </c:pt>
                <c:pt idx="1057">
                  <c:v>273.2568951930653</c:v>
                </c:pt>
                <c:pt idx="1058">
                  <c:v>273.19148936170211</c:v>
                </c:pt>
                <c:pt idx="1059">
                  <c:v>273.2568951930653</c:v>
                </c:pt>
                <c:pt idx="1060">
                  <c:v>273.2568951930653</c:v>
                </c:pt>
                <c:pt idx="1061">
                  <c:v>273.32151300236399</c:v>
                </c:pt>
                <c:pt idx="1062">
                  <c:v>273.22695035460993</c:v>
                </c:pt>
                <c:pt idx="1063">
                  <c:v>273.2568951930653</c:v>
                </c:pt>
                <c:pt idx="1064">
                  <c:v>273.29235618597318</c:v>
                </c:pt>
                <c:pt idx="1065">
                  <c:v>273.2568951930653</c:v>
                </c:pt>
                <c:pt idx="1066">
                  <c:v>273.35697399527191</c:v>
                </c:pt>
                <c:pt idx="1067">
                  <c:v>273.32151300236399</c:v>
                </c:pt>
                <c:pt idx="1068">
                  <c:v>273.32151300236399</c:v>
                </c:pt>
                <c:pt idx="1069">
                  <c:v>273.32151300236399</c:v>
                </c:pt>
                <c:pt idx="1070">
                  <c:v>273.32151300236399</c:v>
                </c:pt>
                <c:pt idx="1071">
                  <c:v>273.35697399527191</c:v>
                </c:pt>
                <c:pt idx="1072">
                  <c:v>273.32151300236399</c:v>
                </c:pt>
                <c:pt idx="1073">
                  <c:v>273.35697399527191</c:v>
                </c:pt>
                <c:pt idx="1074">
                  <c:v>273.35697399527191</c:v>
                </c:pt>
                <c:pt idx="1075">
                  <c:v>273.35697399527191</c:v>
                </c:pt>
                <c:pt idx="1076">
                  <c:v>273.38691883372729</c:v>
                </c:pt>
                <c:pt idx="1077">
                  <c:v>273.32151300236399</c:v>
                </c:pt>
                <c:pt idx="1078">
                  <c:v>273.35697399527191</c:v>
                </c:pt>
                <c:pt idx="1079">
                  <c:v>273.38691883372729</c:v>
                </c:pt>
                <c:pt idx="1080">
                  <c:v>273.29235618597318</c:v>
                </c:pt>
                <c:pt idx="1081">
                  <c:v>273.45153664302597</c:v>
                </c:pt>
                <c:pt idx="1082">
                  <c:v>273.32151300236399</c:v>
                </c:pt>
                <c:pt idx="1083">
                  <c:v>273.42237982663511</c:v>
                </c:pt>
                <c:pt idx="1084">
                  <c:v>273.45153664302597</c:v>
                </c:pt>
                <c:pt idx="1085">
                  <c:v>273.38691883372729</c:v>
                </c:pt>
                <c:pt idx="1086">
                  <c:v>273.42237982663511</c:v>
                </c:pt>
                <c:pt idx="1087">
                  <c:v>273.45153664302597</c:v>
                </c:pt>
                <c:pt idx="1088">
                  <c:v>273.45153664302597</c:v>
                </c:pt>
                <c:pt idx="1089">
                  <c:v>273.45153664302597</c:v>
                </c:pt>
                <c:pt idx="1090">
                  <c:v>273.42237982663511</c:v>
                </c:pt>
                <c:pt idx="1091">
                  <c:v>273.42237982663511</c:v>
                </c:pt>
                <c:pt idx="1092">
                  <c:v>273.35697399527191</c:v>
                </c:pt>
                <c:pt idx="1093">
                  <c:v>273.42237982663511</c:v>
                </c:pt>
                <c:pt idx="1094">
                  <c:v>273.45153664302597</c:v>
                </c:pt>
                <c:pt idx="1095">
                  <c:v>273.38691883372729</c:v>
                </c:pt>
                <c:pt idx="1096">
                  <c:v>273.42237982663511</c:v>
                </c:pt>
                <c:pt idx="1097">
                  <c:v>273.42237982663511</c:v>
                </c:pt>
                <c:pt idx="1098">
                  <c:v>273.48699763593379</c:v>
                </c:pt>
                <c:pt idx="1099">
                  <c:v>273.42237982663511</c:v>
                </c:pt>
                <c:pt idx="1100">
                  <c:v>273.48699763593379</c:v>
                </c:pt>
                <c:pt idx="1101">
                  <c:v>273.51615445232471</c:v>
                </c:pt>
                <c:pt idx="1102">
                  <c:v>273.45153664302597</c:v>
                </c:pt>
                <c:pt idx="1103">
                  <c:v>273.48699763593379</c:v>
                </c:pt>
                <c:pt idx="1104">
                  <c:v>273.48699763593379</c:v>
                </c:pt>
                <c:pt idx="1105">
                  <c:v>273.48699763593379</c:v>
                </c:pt>
                <c:pt idx="1106">
                  <c:v>273.48699763593379</c:v>
                </c:pt>
                <c:pt idx="1107">
                  <c:v>273.51615445232471</c:v>
                </c:pt>
                <c:pt idx="1108">
                  <c:v>273.61702127659572</c:v>
                </c:pt>
                <c:pt idx="1109">
                  <c:v>273.55161544523253</c:v>
                </c:pt>
                <c:pt idx="1110">
                  <c:v>273.48699763593379</c:v>
                </c:pt>
                <c:pt idx="1111">
                  <c:v>273.58156028368791</c:v>
                </c:pt>
                <c:pt idx="1112">
                  <c:v>273.55161544523253</c:v>
                </c:pt>
                <c:pt idx="1113">
                  <c:v>273.55161544523253</c:v>
                </c:pt>
                <c:pt idx="1114">
                  <c:v>273.58156028368791</c:v>
                </c:pt>
                <c:pt idx="1115">
                  <c:v>273.58156028368791</c:v>
                </c:pt>
                <c:pt idx="1116">
                  <c:v>273.55161544523253</c:v>
                </c:pt>
                <c:pt idx="1117">
                  <c:v>273.55161544523253</c:v>
                </c:pt>
                <c:pt idx="1118">
                  <c:v>273.58156028368791</c:v>
                </c:pt>
                <c:pt idx="1119">
                  <c:v>273.55161544523253</c:v>
                </c:pt>
                <c:pt idx="1120">
                  <c:v>273.51615445232471</c:v>
                </c:pt>
                <c:pt idx="1121">
                  <c:v>273.58156028368791</c:v>
                </c:pt>
                <c:pt idx="1122">
                  <c:v>273.58156028368791</c:v>
                </c:pt>
                <c:pt idx="1123">
                  <c:v>273.58156028368791</c:v>
                </c:pt>
                <c:pt idx="1124">
                  <c:v>273.55161544523253</c:v>
                </c:pt>
                <c:pt idx="1125">
                  <c:v>273.51615445232471</c:v>
                </c:pt>
                <c:pt idx="1126">
                  <c:v>273.51615445232471</c:v>
                </c:pt>
                <c:pt idx="1127">
                  <c:v>273.55161544523253</c:v>
                </c:pt>
                <c:pt idx="1128">
                  <c:v>273.55161544523253</c:v>
                </c:pt>
                <c:pt idx="1129">
                  <c:v>273.55161544523253</c:v>
                </c:pt>
                <c:pt idx="1130">
                  <c:v>273.51615445232471</c:v>
                </c:pt>
                <c:pt idx="1131">
                  <c:v>273.55161544523253</c:v>
                </c:pt>
                <c:pt idx="1132">
                  <c:v>273.51615445232471</c:v>
                </c:pt>
                <c:pt idx="1133">
                  <c:v>273.55161544523253</c:v>
                </c:pt>
                <c:pt idx="1134">
                  <c:v>273.58156028368791</c:v>
                </c:pt>
                <c:pt idx="1135">
                  <c:v>273.58156028368791</c:v>
                </c:pt>
                <c:pt idx="1136">
                  <c:v>273.64617809298659</c:v>
                </c:pt>
                <c:pt idx="1137">
                  <c:v>273.55161544523253</c:v>
                </c:pt>
                <c:pt idx="1138">
                  <c:v>273.61702127659572</c:v>
                </c:pt>
                <c:pt idx="1139">
                  <c:v>273.6816390858944</c:v>
                </c:pt>
                <c:pt idx="1140">
                  <c:v>273.64617809298659</c:v>
                </c:pt>
                <c:pt idx="1141">
                  <c:v>273.6816390858944</c:v>
                </c:pt>
                <c:pt idx="1142">
                  <c:v>273.58156028368791</c:v>
                </c:pt>
                <c:pt idx="1143">
                  <c:v>273.64617809298659</c:v>
                </c:pt>
                <c:pt idx="1144">
                  <c:v>273.58156028368791</c:v>
                </c:pt>
                <c:pt idx="1145">
                  <c:v>273.7115839243499</c:v>
                </c:pt>
                <c:pt idx="1146">
                  <c:v>273.6816390858944</c:v>
                </c:pt>
                <c:pt idx="1147">
                  <c:v>273.7115839243499</c:v>
                </c:pt>
                <c:pt idx="1148">
                  <c:v>273.74704491725771</c:v>
                </c:pt>
                <c:pt idx="1149">
                  <c:v>273.7115839243499</c:v>
                </c:pt>
                <c:pt idx="1150">
                  <c:v>273.77620173364852</c:v>
                </c:pt>
                <c:pt idx="1151">
                  <c:v>273.74704491725771</c:v>
                </c:pt>
                <c:pt idx="1152">
                  <c:v>273.77620173364852</c:v>
                </c:pt>
                <c:pt idx="1153">
                  <c:v>273.77620173364852</c:v>
                </c:pt>
                <c:pt idx="1154">
                  <c:v>273.7115839243499</c:v>
                </c:pt>
                <c:pt idx="1155">
                  <c:v>273.81166272655628</c:v>
                </c:pt>
                <c:pt idx="1156">
                  <c:v>273.74704491725771</c:v>
                </c:pt>
                <c:pt idx="1157">
                  <c:v>273.74704491725771</c:v>
                </c:pt>
                <c:pt idx="1158">
                  <c:v>273.74704491725771</c:v>
                </c:pt>
                <c:pt idx="1159">
                  <c:v>273.7115839243499</c:v>
                </c:pt>
                <c:pt idx="1160">
                  <c:v>273.77620173364852</c:v>
                </c:pt>
                <c:pt idx="1161">
                  <c:v>273.77620173364852</c:v>
                </c:pt>
                <c:pt idx="1162">
                  <c:v>273.81166272655628</c:v>
                </c:pt>
                <c:pt idx="1163">
                  <c:v>273.77620173364852</c:v>
                </c:pt>
                <c:pt idx="1164">
                  <c:v>273.77620173364852</c:v>
                </c:pt>
                <c:pt idx="1165">
                  <c:v>273.81166272655628</c:v>
                </c:pt>
                <c:pt idx="1166">
                  <c:v>273.81166272655628</c:v>
                </c:pt>
                <c:pt idx="1167">
                  <c:v>273.81166272655628</c:v>
                </c:pt>
                <c:pt idx="1168">
                  <c:v>273.81166272655628</c:v>
                </c:pt>
                <c:pt idx="1169">
                  <c:v>273.84160756501183</c:v>
                </c:pt>
                <c:pt idx="1170">
                  <c:v>273.81166272655628</c:v>
                </c:pt>
                <c:pt idx="1171">
                  <c:v>273.81166272655628</c:v>
                </c:pt>
                <c:pt idx="1172">
                  <c:v>273.77620173364852</c:v>
                </c:pt>
                <c:pt idx="1173">
                  <c:v>273.81166272655628</c:v>
                </c:pt>
                <c:pt idx="1174">
                  <c:v>273.87706855791959</c:v>
                </c:pt>
                <c:pt idx="1175">
                  <c:v>273.87706855791959</c:v>
                </c:pt>
                <c:pt idx="1176">
                  <c:v>273.81166272655628</c:v>
                </c:pt>
                <c:pt idx="1177">
                  <c:v>273.84160756501183</c:v>
                </c:pt>
                <c:pt idx="1178">
                  <c:v>273.87706855791959</c:v>
                </c:pt>
                <c:pt idx="1179">
                  <c:v>273.90622537431051</c:v>
                </c:pt>
                <c:pt idx="1180">
                  <c:v>273.77620173364852</c:v>
                </c:pt>
                <c:pt idx="1181">
                  <c:v>273.87706855791959</c:v>
                </c:pt>
                <c:pt idx="1182">
                  <c:v>273.90622537431051</c:v>
                </c:pt>
                <c:pt idx="1183">
                  <c:v>273.87706855791959</c:v>
                </c:pt>
                <c:pt idx="1184">
                  <c:v>273.87706855791959</c:v>
                </c:pt>
                <c:pt idx="1185">
                  <c:v>273.84160756501183</c:v>
                </c:pt>
                <c:pt idx="1186">
                  <c:v>273.87706855791959</c:v>
                </c:pt>
                <c:pt idx="1187">
                  <c:v>273.84160756501183</c:v>
                </c:pt>
                <c:pt idx="1188">
                  <c:v>273.90622537431051</c:v>
                </c:pt>
                <c:pt idx="1189">
                  <c:v>273.81166272655628</c:v>
                </c:pt>
                <c:pt idx="1190">
                  <c:v>273.87706855791959</c:v>
                </c:pt>
                <c:pt idx="1191">
                  <c:v>273.93617021276589</c:v>
                </c:pt>
                <c:pt idx="1192">
                  <c:v>274.00157604412931</c:v>
                </c:pt>
                <c:pt idx="1193">
                  <c:v>274.03703703703712</c:v>
                </c:pt>
                <c:pt idx="1194">
                  <c:v>274.10165484633569</c:v>
                </c:pt>
                <c:pt idx="1195">
                  <c:v>274.167060677699</c:v>
                </c:pt>
                <c:pt idx="1196">
                  <c:v>274.19621749408981</c:v>
                </c:pt>
                <c:pt idx="1197">
                  <c:v>274.32624113475168</c:v>
                </c:pt>
                <c:pt idx="1198">
                  <c:v>274.39164696611499</c:v>
                </c:pt>
                <c:pt idx="1199">
                  <c:v>274.39164696611499</c:v>
                </c:pt>
                <c:pt idx="1200">
                  <c:v>274.39164696611499</c:v>
                </c:pt>
                <c:pt idx="1201">
                  <c:v>274.42710795902292</c:v>
                </c:pt>
                <c:pt idx="1202">
                  <c:v>274.42710795902292</c:v>
                </c:pt>
                <c:pt idx="1203">
                  <c:v>274.45626477541367</c:v>
                </c:pt>
                <c:pt idx="1204">
                  <c:v>274.49172576832149</c:v>
                </c:pt>
                <c:pt idx="1205">
                  <c:v>274.62174940898342</c:v>
                </c:pt>
                <c:pt idx="1206">
                  <c:v>275.13553979511431</c:v>
                </c:pt>
                <c:pt idx="1207">
                  <c:v>275.46099290780143</c:v>
                </c:pt>
                <c:pt idx="1208">
                  <c:v>275.59101654846341</c:v>
                </c:pt>
                <c:pt idx="1209">
                  <c:v>275.55555555555549</c:v>
                </c:pt>
                <c:pt idx="1210">
                  <c:v>275.46099290780143</c:v>
                </c:pt>
                <c:pt idx="1211">
                  <c:v>275.30102442868389</c:v>
                </c:pt>
                <c:pt idx="1212">
                  <c:v>275.26556343577619</c:v>
                </c:pt>
                <c:pt idx="1213">
                  <c:v>275.04097714736008</c:v>
                </c:pt>
                <c:pt idx="1214">
                  <c:v>274.97635933806151</c:v>
                </c:pt>
                <c:pt idx="1215">
                  <c:v>274.87628053585502</c:v>
                </c:pt>
                <c:pt idx="1216">
                  <c:v>274.94089834515358</c:v>
                </c:pt>
                <c:pt idx="1217">
                  <c:v>275.04097714736008</c:v>
                </c:pt>
                <c:pt idx="1218">
                  <c:v>275.04097714736008</c:v>
                </c:pt>
                <c:pt idx="1219">
                  <c:v>275.00551615445232</c:v>
                </c:pt>
                <c:pt idx="1220">
                  <c:v>274.94089834515358</c:v>
                </c:pt>
                <c:pt idx="1221">
                  <c:v>274.84633569739952</c:v>
                </c:pt>
                <c:pt idx="1222">
                  <c:v>274.78171788810079</c:v>
                </c:pt>
                <c:pt idx="1223">
                  <c:v>274.65169424743891</c:v>
                </c:pt>
                <c:pt idx="1224">
                  <c:v>274.68715524034673</c:v>
                </c:pt>
                <c:pt idx="1225">
                  <c:v>274.62174940898342</c:v>
                </c:pt>
                <c:pt idx="1226">
                  <c:v>274.58628841607572</c:v>
                </c:pt>
                <c:pt idx="1227">
                  <c:v>274.52167060677698</c:v>
                </c:pt>
                <c:pt idx="1228">
                  <c:v>274.52167060677698</c:v>
                </c:pt>
                <c:pt idx="1229">
                  <c:v>274.45626477541367</c:v>
                </c:pt>
                <c:pt idx="1230">
                  <c:v>274.45626477541367</c:v>
                </c:pt>
                <c:pt idx="1231">
                  <c:v>274.49172576832149</c:v>
                </c:pt>
                <c:pt idx="1232">
                  <c:v>274.49172576832149</c:v>
                </c:pt>
                <c:pt idx="1233">
                  <c:v>274.52167060677698</c:v>
                </c:pt>
                <c:pt idx="1234">
                  <c:v>274.45626477541367</c:v>
                </c:pt>
                <c:pt idx="1235">
                  <c:v>274.45626477541367</c:v>
                </c:pt>
                <c:pt idx="1236">
                  <c:v>274.45626477541367</c:v>
                </c:pt>
                <c:pt idx="1237">
                  <c:v>274.45626477541367</c:v>
                </c:pt>
                <c:pt idx="1238">
                  <c:v>274.42710795902292</c:v>
                </c:pt>
                <c:pt idx="1239">
                  <c:v>274.42710795902292</c:v>
                </c:pt>
                <c:pt idx="1240">
                  <c:v>274.39164696611499</c:v>
                </c:pt>
                <c:pt idx="1241">
                  <c:v>274.42710795902292</c:v>
                </c:pt>
                <c:pt idx="1242">
                  <c:v>274.39164696611499</c:v>
                </c:pt>
                <c:pt idx="1243">
                  <c:v>274.36170212765961</c:v>
                </c:pt>
                <c:pt idx="1244">
                  <c:v>274.49172576832149</c:v>
                </c:pt>
                <c:pt idx="1245">
                  <c:v>274.45626477541367</c:v>
                </c:pt>
                <c:pt idx="1246">
                  <c:v>274.49172576832149</c:v>
                </c:pt>
                <c:pt idx="1247">
                  <c:v>274.49172576832149</c:v>
                </c:pt>
                <c:pt idx="1248">
                  <c:v>274.42710795902292</c:v>
                </c:pt>
                <c:pt idx="1249">
                  <c:v>274.45626477541367</c:v>
                </c:pt>
                <c:pt idx="1250">
                  <c:v>274.52167060677698</c:v>
                </c:pt>
                <c:pt idx="1251">
                  <c:v>274.45626477541367</c:v>
                </c:pt>
                <c:pt idx="1252">
                  <c:v>274.45626477541367</c:v>
                </c:pt>
                <c:pt idx="1253">
                  <c:v>274.49172576832149</c:v>
                </c:pt>
                <c:pt idx="1254">
                  <c:v>274.49172576832149</c:v>
                </c:pt>
                <c:pt idx="1255">
                  <c:v>274.58628841607572</c:v>
                </c:pt>
                <c:pt idx="1256">
                  <c:v>274.52167060677698</c:v>
                </c:pt>
                <c:pt idx="1257">
                  <c:v>274.49172576832149</c:v>
                </c:pt>
                <c:pt idx="1258">
                  <c:v>274.58628841607572</c:v>
                </c:pt>
                <c:pt idx="1259">
                  <c:v>274.49172576832149</c:v>
                </c:pt>
                <c:pt idx="1260">
                  <c:v>274.45626477541367</c:v>
                </c:pt>
                <c:pt idx="1261">
                  <c:v>274.49172576832149</c:v>
                </c:pt>
                <c:pt idx="1262">
                  <c:v>274.45626477541367</c:v>
                </c:pt>
                <c:pt idx="1263">
                  <c:v>274.49172576832149</c:v>
                </c:pt>
                <c:pt idx="1264">
                  <c:v>274.49172576832149</c:v>
                </c:pt>
                <c:pt idx="1265">
                  <c:v>274.52167060677698</c:v>
                </c:pt>
                <c:pt idx="1266">
                  <c:v>274.52167060677698</c:v>
                </c:pt>
                <c:pt idx="1267">
                  <c:v>274.58628841607572</c:v>
                </c:pt>
                <c:pt idx="1268">
                  <c:v>274.58628841607572</c:v>
                </c:pt>
                <c:pt idx="1269">
                  <c:v>274.55713159968468</c:v>
                </c:pt>
                <c:pt idx="1270">
                  <c:v>274.65169424743891</c:v>
                </c:pt>
                <c:pt idx="1271">
                  <c:v>274.65169424743891</c:v>
                </c:pt>
                <c:pt idx="1272">
                  <c:v>274.62174940898342</c:v>
                </c:pt>
                <c:pt idx="1273">
                  <c:v>274.68715524034673</c:v>
                </c:pt>
                <c:pt idx="1274">
                  <c:v>274.68715524034673</c:v>
                </c:pt>
                <c:pt idx="1275">
                  <c:v>274.78171788810079</c:v>
                </c:pt>
                <c:pt idx="1276">
                  <c:v>274.68715524034673</c:v>
                </c:pt>
                <c:pt idx="1277">
                  <c:v>274.74625689519303</c:v>
                </c:pt>
                <c:pt idx="1278">
                  <c:v>274.71631205673759</c:v>
                </c:pt>
                <c:pt idx="1279">
                  <c:v>274.78171788810079</c:v>
                </c:pt>
                <c:pt idx="1280">
                  <c:v>274.74625689519303</c:v>
                </c:pt>
                <c:pt idx="1281">
                  <c:v>274.74625689519303</c:v>
                </c:pt>
                <c:pt idx="1282">
                  <c:v>274.81087470449171</c:v>
                </c:pt>
                <c:pt idx="1283">
                  <c:v>274.78171788810079</c:v>
                </c:pt>
                <c:pt idx="1284">
                  <c:v>274.81087470449171</c:v>
                </c:pt>
                <c:pt idx="1285">
                  <c:v>274.78171788810079</c:v>
                </c:pt>
                <c:pt idx="1286">
                  <c:v>274.74625689519303</c:v>
                </c:pt>
                <c:pt idx="1287">
                  <c:v>274.74625689519303</c:v>
                </c:pt>
                <c:pt idx="1288">
                  <c:v>274.81087470449171</c:v>
                </c:pt>
                <c:pt idx="1289">
                  <c:v>274.81087470449171</c:v>
                </c:pt>
                <c:pt idx="1290">
                  <c:v>274.78171788810079</c:v>
                </c:pt>
                <c:pt idx="1291">
                  <c:v>274.84633569739952</c:v>
                </c:pt>
                <c:pt idx="1292">
                  <c:v>274.84633569739952</c:v>
                </c:pt>
                <c:pt idx="1293">
                  <c:v>274.81087470449171</c:v>
                </c:pt>
                <c:pt idx="1294">
                  <c:v>274.84633569739952</c:v>
                </c:pt>
                <c:pt idx="1295">
                  <c:v>274.91174152876278</c:v>
                </c:pt>
                <c:pt idx="1296">
                  <c:v>274.87628053585502</c:v>
                </c:pt>
                <c:pt idx="1297">
                  <c:v>274.91174152876278</c:v>
                </c:pt>
                <c:pt idx="1298">
                  <c:v>274.87628053585502</c:v>
                </c:pt>
                <c:pt idx="1299">
                  <c:v>274.87628053585502</c:v>
                </c:pt>
                <c:pt idx="1300">
                  <c:v>274.91174152876278</c:v>
                </c:pt>
                <c:pt idx="1301">
                  <c:v>274.87628053585502</c:v>
                </c:pt>
                <c:pt idx="1302">
                  <c:v>274.84633569739952</c:v>
                </c:pt>
                <c:pt idx="1303">
                  <c:v>274.87628053585502</c:v>
                </c:pt>
                <c:pt idx="1304">
                  <c:v>274.91174152876278</c:v>
                </c:pt>
                <c:pt idx="1305">
                  <c:v>274.84633569739952</c:v>
                </c:pt>
                <c:pt idx="1306">
                  <c:v>274.97635933806151</c:v>
                </c:pt>
                <c:pt idx="1307">
                  <c:v>274.97635933806151</c:v>
                </c:pt>
                <c:pt idx="1308">
                  <c:v>274.94089834515358</c:v>
                </c:pt>
                <c:pt idx="1309">
                  <c:v>274.97635933806151</c:v>
                </c:pt>
                <c:pt idx="1310">
                  <c:v>274.97635933806151</c:v>
                </c:pt>
                <c:pt idx="1311">
                  <c:v>275.00551615445232</c:v>
                </c:pt>
                <c:pt idx="1312">
                  <c:v>274.94089834515358</c:v>
                </c:pt>
                <c:pt idx="1313">
                  <c:v>274.97635933806151</c:v>
                </c:pt>
                <c:pt idx="1314">
                  <c:v>275.00551615445232</c:v>
                </c:pt>
                <c:pt idx="1315">
                  <c:v>274.97635933806151</c:v>
                </c:pt>
                <c:pt idx="1316">
                  <c:v>274.97635933806151</c:v>
                </c:pt>
                <c:pt idx="1317">
                  <c:v>275.00551615445232</c:v>
                </c:pt>
                <c:pt idx="1318">
                  <c:v>274.94089834515358</c:v>
                </c:pt>
                <c:pt idx="1319">
                  <c:v>275.00551615445232</c:v>
                </c:pt>
                <c:pt idx="1320">
                  <c:v>275.00551615445232</c:v>
                </c:pt>
                <c:pt idx="1321">
                  <c:v>275.04097714736008</c:v>
                </c:pt>
                <c:pt idx="1322">
                  <c:v>275.07092198581557</c:v>
                </c:pt>
                <c:pt idx="1323">
                  <c:v>275.04097714736008</c:v>
                </c:pt>
                <c:pt idx="1324">
                  <c:v>275.07092198581557</c:v>
                </c:pt>
                <c:pt idx="1325">
                  <c:v>275.04097714736008</c:v>
                </c:pt>
                <c:pt idx="1326">
                  <c:v>275.07092198581557</c:v>
                </c:pt>
                <c:pt idx="1327">
                  <c:v>275.10638297872339</c:v>
                </c:pt>
                <c:pt idx="1328">
                  <c:v>275.10638297872339</c:v>
                </c:pt>
                <c:pt idx="1329">
                  <c:v>275.07092198581557</c:v>
                </c:pt>
                <c:pt idx="1330">
                  <c:v>275.10638297872339</c:v>
                </c:pt>
                <c:pt idx="1331">
                  <c:v>275.10638297872339</c:v>
                </c:pt>
                <c:pt idx="1332">
                  <c:v>275.13553979511431</c:v>
                </c:pt>
                <c:pt idx="1333">
                  <c:v>275.13553979511431</c:v>
                </c:pt>
                <c:pt idx="1334">
                  <c:v>275.13553979511431</c:v>
                </c:pt>
                <c:pt idx="1335">
                  <c:v>275.13553979511431</c:v>
                </c:pt>
                <c:pt idx="1336">
                  <c:v>275.13553979511431</c:v>
                </c:pt>
                <c:pt idx="1337">
                  <c:v>275.17100078802201</c:v>
                </c:pt>
                <c:pt idx="1338">
                  <c:v>275.13553979511431</c:v>
                </c:pt>
                <c:pt idx="1339">
                  <c:v>275.17100078802201</c:v>
                </c:pt>
                <c:pt idx="1340">
                  <c:v>275.10638297872339</c:v>
                </c:pt>
                <c:pt idx="1341">
                  <c:v>275.17100078802201</c:v>
                </c:pt>
                <c:pt idx="1342">
                  <c:v>275.10638297872339</c:v>
                </c:pt>
                <c:pt idx="1343">
                  <c:v>275.59101654846341</c:v>
                </c:pt>
                <c:pt idx="1344">
                  <c:v>275.88100866824271</c:v>
                </c:pt>
                <c:pt idx="1345">
                  <c:v>276.0464933018124</c:v>
                </c:pt>
                <c:pt idx="1346">
                  <c:v>276.11111111111109</c:v>
                </c:pt>
                <c:pt idx="1347">
                  <c:v>276.0464933018124</c:v>
                </c:pt>
                <c:pt idx="1348">
                  <c:v>276.0464933018124</c:v>
                </c:pt>
                <c:pt idx="1349">
                  <c:v>275.94562647754128</c:v>
                </c:pt>
                <c:pt idx="1350">
                  <c:v>275.7864460204886</c:v>
                </c:pt>
                <c:pt idx="1351">
                  <c:v>275.7864460204886</c:v>
                </c:pt>
                <c:pt idx="1352">
                  <c:v>275.72104018912529</c:v>
                </c:pt>
                <c:pt idx="1353">
                  <c:v>275.59101654846341</c:v>
                </c:pt>
                <c:pt idx="1354">
                  <c:v>275.55555555555549</c:v>
                </c:pt>
                <c:pt idx="1355">
                  <c:v>275.43104806934588</c:v>
                </c:pt>
                <c:pt idx="1356">
                  <c:v>275.46099290780143</c:v>
                </c:pt>
                <c:pt idx="1357">
                  <c:v>275.43104806934588</c:v>
                </c:pt>
                <c:pt idx="1358">
                  <c:v>275.39558707643812</c:v>
                </c:pt>
                <c:pt idx="1359">
                  <c:v>275.36643026004731</c:v>
                </c:pt>
                <c:pt idx="1360">
                  <c:v>275.33096926713949</c:v>
                </c:pt>
                <c:pt idx="1361">
                  <c:v>275.39558707643812</c:v>
                </c:pt>
                <c:pt idx="1362">
                  <c:v>275.26556343577619</c:v>
                </c:pt>
                <c:pt idx="1363">
                  <c:v>275.30102442868389</c:v>
                </c:pt>
                <c:pt idx="1364">
                  <c:v>275.26556343577619</c:v>
                </c:pt>
                <c:pt idx="1365">
                  <c:v>275.26556343577619</c:v>
                </c:pt>
                <c:pt idx="1366">
                  <c:v>275.23640661938532</c:v>
                </c:pt>
                <c:pt idx="1367">
                  <c:v>275.30102442868389</c:v>
                </c:pt>
                <c:pt idx="1368">
                  <c:v>275.26556343577619</c:v>
                </c:pt>
                <c:pt idx="1369">
                  <c:v>275.26556343577619</c:v>
                </c:pt>
                <c:pt idx="1370">
                  <c:v>275.26556343577619</c:v>
                </c:pt>
                <c:pt idx="1371">
                  <c:v>275.20094562647751</c:v>
                </c:pt>
                <c:pt idx="1372">
                  <c:v>275.26556343577619</c:v>
                </c:pt>
                <c:pt idx="1373">
                  <c:v>275.20094562647751</c:v>
                </c:pt>
                <c:pt idx="1374">
                  <c:v>275.20094562647751</c:v>
                </c:pt>
                <c:pt idx="1375">
                  <c:v>275.20094562647751</c:v>
                </c:pt>
                <c:pt idx="1376">
                  <c:v>275.20094562647751</c:v>
                </c:pt>
                <c:pt idx="1377">
                  <c:v>275.23640661938532</c:v>
                </c:pt>
                <c:pt idx="1378">
                  <c:v>275.26556343577619</c:v>
                </c:pt>
                <c:pt idx="1379">
                  <c:v>275.30102442868389</c:v>
                </c:pt>
                <c:pt idx="1380">
                  <c:v>275.30102442868389</c:v>
                </c:pt>
                <c:pt idx="1381">
                  <c:v>275.26556343577619</c:v>
                </c:pt>
                <c:pt idx="1382">
                  <c:v>275.30102442868389</c:v>
                </c:pt>
                <c:pt idx="1383">
                  <c:v>275.30102442868389</c:v>
                </c:pt>
                <c:pt idx="1384">
                  <c:v>275.33096926713949</c:v>
                </c:pt>
                <c:pt idx="1385">
                  <c:v>275.30102442868389</c:v>
                </c:pt>
                <c:pt idx="1386">
                  <c:v>275.30102442868389</c:v>
                </c:pt>
                <c:pt idx="1387">
                  <c:v>275.36643026004731</c:v>
                </c:pt>
                <c:pt idx="1388">
                  <c:v>275.36643026004731</c:v>
                </c:pt>
                <c:pt idx="1389">
                  <c:v>275.36643026004731</c:v>
                </c:pt>
                <c:pt idx="1390">
                  <c:v>275.36643026004731</c:v>
                </c:pt>
                <c:pt idx="1391">
                  <c:v>275.43104806934588</c:v>
                </c:pt>
                <c:pt idx="1392">
                  <c:v>275.33096926713949</c:v>
                </c:pt>
                <c:pt idx="1393">
                  <c:v>275.39558707643812</c:v>
                </c:pt>
                <c:pt idx="1394">
                  <c:v>275.43104806934588</c:v>
                </c:pt>
                <c:pt idx="1395">
                  <c:v>275.43104806934588</c:v>
                </c:pt>
                <c:pt idx="1396">
                  <c:v>275.43104806934588</c:v>
                </c:pt>
                <c:pt idx="1397">
                  <c:v>275.43104806934588</c:v>
                </c:pt>
                <c:pt idx="1398">
                  <c:v>275.46099290780143</c:v>
                </c:pt>
                <c:pt idx="1399">
                  <c:v>275.43104806934588</c:v>
                </c:pt>
                <c:pt idx="1400">
                  <c:v>275.49645390070918</c:v>
                </c:pt>
                <c:pt idx="1401">
                  <c:v>275.49645390070918</c:v>
                </c:pt>
                <c:pt idx="1402">
                  <c:v>275.49645390070918</c:v>
                </c:pt>
                <c:pt idx="1403">
                  <c:v>275.52639873916468</c:v>
                </c:pt>
                <c:pt idx="1404">
                  <c:v>275.46099290780143</c:v>
                </c:pt>
                <c:pt idx="1405">
                  <c:v>275.49645390070918</c:v>
                </c:pt>
                <c:pt idx="1406">
                  <c:v>275.46099290780143</c:v>
                </c:pt>
                <c:pt idx="1407">
                  <c:v>275.49645390070918</c:v>
                </c:pt>
                <c:pt idx="1408">
                  <c:v>275.49645390070918</c:v>
                </c:pt>
                <c:pt idx="1409">
                  <c:v>275.49645390070918</c:v>
                </c:pt>
                <c:pt idx="1410">
                  <c:v>275.62096138691879</c:v>
                </c:pt>
                <c:pt idx="1411">
                  <c:v>275.62096138691879</c:v>
                </c:pt>
                <c:pt idx="1412">
                  <c:v>275.59101654846341</c:v>
                </c:pt>
                <c:pt idx="1413">
                  <c:v>275.59101654846341</c:v>
                </c:pt>
                <c:pt idx="1414">
                  <c:v>275.59101654846341</c:v>
                </c:pt>
                <c:pt idx="1415">
                  <c:v>275.55555555555549</c:v>
                </c:pt>
                <c:pt idx="1416">
                  <c:v>275.59101654846341</c:v>
                </c:pt>
                <c:pt idx="1417">
                  <c:v>275.62096138691879</c:v>
                </c:pt>
                <c:pt idx="1418">
                  <c:v>275.62096138691879</c:v>
                </c:pt>
                <c:pt idx="1419">
                  <c:v>275.62096138691879</c:v>
                </c:pt>
                <c:pt idx="1420">
                  <c:v>275.62096138691879</c:v>
                </c:pt>
                <c:pt idx="1421">
                  <c:v>275.62096138691879</c:v>
                </c:pt>
                <c:pt idx="1422">
                  <c:v>275.62096138691879</c:v>
                </c:pt>
                <c:pt idx="1423">
                  <c:v>275.62096138691879</c:v>
                </c:pt>
                <c:pt idx="1424">
                  <c:v>275.62096138691879</c:v>
                </c:pt>
                <c:pt idx="1425">
                  <c:v>275.62096138691879</c:v>
                </c:pt>
                <c:pt idx="1426">
                  <c:v>275.94562647754128</c:v>
                </c:pt>
                <c:pt idx="1427">
                  <c:v>276.17651694247428</c:v>
                </c:pt>
                <c:pt idx="1428">
                  <c:v>276.27107959022851</c:v>
                </c:pt>
                <c:pt idx="1429">
                  <c:v>276.30654058313621</c:v>
                </c:pt>
                <c:pt idx="1430">
                  <c:v>276.40110323089039</c:v>
                </c:pt>
                <c:pt idx="1431">
                  <c:v>276.30654058313621</c:v>
                </c:pt>
                <c:pt idx="1432">
                  <c:v>276.33569739952719</c:v>
                </c:pt>
                <c:pt idx="1433">
                  <c:v>276.20567375886532</c:v>
                </c:pt>
                <c:pt idx="1434">
                  <c:v>276.17651694247428</c:v>
                </c:pt>
                <c:pt idx="1435">
                  <c:v>276.14105594956652</c:v>
                </c:pt>
                <c:pt idx="1436">
                  <c:v>276.11111111111109</c:v>
                </c:pt>
                <c:pt idx="1437">
                  <c:v>276.07565011820333</c:v>
                </c:pt>
                <c:pt idx="1438">
                  <c:v>275.98108747044921</c:v>
                </c:pt>
                <c:pt idx="1439">
                  <c:v>275.94562647754128</c:v>
                </c:pt>
                <c:pt idx="1440">
                  <c:v>275.91646966115047</c:v>
                </c:pt>
                <c:pt idx="1441">
                  <c:v>275.88100866824271</c:v>
                </c:pt>
                <c:pt idx="1442">
                  <c:v>275.88100866824271</c:v>
                </c:pt>
                <c:pt idx="1443">
                  <c:v>275.88100866824271</c:v>
                </c:pt>
                <c:pt idx="1444">
                  <c:v>275.7864460204886</c:v>
                </c:pt>
                <c:pt idx="1445">
                  <c:v>275.85106382978722</c:v>
                </c:pt>
                <c:pt idx="1446">
                  <c:v>275.7864460204886</c:v>
                </c:pt>
                <c:pt idx="1447">
                  <c:v>275.7864460204886</c:v>
                </c:pt>
                <c:pt idx="1448">
                  <c:v>275.7864460204886</c:v>
                </c:pt>
                <c:pt idx="1449">
                  <c:v>275.72104018912529</c:v>
                </c:pt>
                <c:pt idx="1450">
                  <c:v>275.81560283687941</c:v>
                </c:pt>
                <c:pt idx="1451">
                  <c:v>275.75098502758078</c:v>
                </c:pt>
                <c:pt idx="1452">
                  <c:v>275.81560283687941</c:v>
                </c:pt>
                <c:pt idx="1453">
                  <c:v>275.81560283687941</c:v>
                </c:pt>
                <c:pt idx="1454">
                  <c:v>275.75098502758078</c:v>
                </c:pt>
                <c:pt idx="1455">
                  <c:v>275.81560283687941</c:v>
                </c:pt>
                <c:pt idx="1456">
                  <c:v>275.7864460204886</c:v>
                </c:pt>
                <c:pt idx="1457">
                  <c:v>275.62096138691879</c:v>
                </c:pt>
                <c:pt idx="1458">
                  <c:v>275.68557919621747</c:v>
                </c:pt>
                <c:pt idx="1459">
                  <c:v>275.65642237982661</c:v>
                </c:pt>
                <c:pt idx="1460">
                  <c:v>275.59101654846341</c:v>
                </c:pt>
                <c:pt idx="1461">
                  <c:v>275.59101654846341</c:v>
                </c:pt>
                <c:pt idx="1462">
                  <c:v>275.62096138691879</c:v>
                </c:pt>
                <c:pt idx="1463">
                  <c:v>275.65642237982661</c:v>
                </c:pt>
                <c:pt idx="1464">
                  <c:v>275.68557919621747</c:v>
                </c:pt>
                <c:pt idx="1465">
                  <c:v>275.68557919621747</c:v>
                </c:pt>
                <c:pt idx="1466">
                  <c:v>275.75098502758078</c:v>
                </c:pt>
                <c:pt idx="1467">
                  <c:v>275.75098502758078</c:v>
                </c:pt>
                <c:pt idx="1468">
                  <c:v>275.75098502758078</c:v>
                </c:pt>
                <c:pt idx="1469">
                  <c:v>275.85106382978722</c:v>
                </c:pt>
                <c:pt idx="1470">
                  <c:v>275.81560283687941</c:v>
                </c:pt>
                <c:pt idx="1471">
                  <c:v>276.0464933018124</c:v>
                </c:pt>
                <c:pt idx="1472">
                  <c:v>276.56028368794318</c:v>
                </c:pt>
                <c:pt idx="1473">
                  <c:v>276.79038613081161</c:v>
                </c:pt>
                <c:pt idx="1474">
                  <c:v>276.88494877856579</c:v>
                </c:pt>
                <c:pt idx="1475">
                  <c:v>276.95035460992909</c:v>
                </c:pt>
                <c:pt idx="1476">
                  <c:v>276.92040977147349</c:v>
                </c:pt>
                <c:pt idx="1477">
                  <c:v>276.8203309692671</c:v>
                </c:pt>
                <c:pt idx="1478">
                  <c:v>276.72576832151299</c:v>
                </c:pt>
                <c:pt idx="1479">
                  <c:v>276.62490149724198</c:v>
                </c:pt>
                <c:pt idx="1480">
                  <c:v>276.62490149724198</c:v>
                </c:pt>
                <c:pt idx="1481">
                  <c:v>276.5303388494878</c:v>
                </c:pt>
                <c:pt idx="1482">
                  <c:v>276.49487785657999</c:v>
                </c:pt>
                <c:pt idx="1483">
                  <c:v>276.43026004728131</c:v>
                </c:pt>
                <c:pt idx="1484">
                  <c:v>276.30654058313621</c:v>
                </c:pt>
                <c:pt idx="1485">
                  <c:v>276.27107959022851</c:v>
                </c:pt>
                <c:pt idx="1486">
                  <c:v>276.30654058313621</c:v>
                </c:pt>
                <c:pt idx="1487">
                  <c:v>276.17651694247428</c:v>
                </c:pt>
                <c:pt idx="1488">
                  <c:v>276.24113475177302</c:v>
                </c:pt>
                <c:pt idx="1489">
                  <c:v>276.17651694247428</c:v>
                </c:pt>
                <c:pt idx="1490">
                  <c:v>276.14105594956652</c:v>
                </c:pt>
                <c:pt idx="1491">
                  <c:v>276.14105594956652</c:v>
                </c:pt>
                <c:pt idx="1492">
                  <c:v>276.14105594956652</c:v>
                </c:pt>
                <c:pt idx="1493">
                  <c:v>276.07565011820333</c:v>
                </c:pt>
                <c:pt idx="1494">
                  <c:v>276.11111111111109</c:v>
                </c:pt>
                <c:pt idx="1495">
                  <c:v>276.07565011820333</c:v>
                </c:pt>
                <c:pt idx="1496">
                  <c:v>276.0464933018124</c:v>
                </c:pt>
                <c:pt idx="1497">
                  <c:v>276.0464933018124</c:v>
                </c:pt>
                <c:pt idx="1498">
                  <c:v>276.07565011820333</c:v>
                </c:pt>
                <c:pt idx="1499">
                  <c:v>276.0464933018124</c:v>
                </c:pt>
                <c:pt idx="1500">
                  <c:v>276.07565011820333</c:v>
                </c:pt>
                <c:pt idx="1501">
                  <c:v>276.11111111111109</c:v>
                </c:pt>
                <c:pt idx="1502">
                  <c:v>276.07565011820333</c:v>
                </c:pt>
                <c:pt idx="1503">
                  <c:v>276.0464933018124</c:v>
                </c:pt>
                <c:pt idx="1504">
                  <c:v>276.0464933018124</c:v>
                </c:pt>
                <c:pt idx="1505">
                  <c:v>276.01103230890459</c:v>
                </c:pt>
                <c:pt idx="1506">
                  <c:v>276.0464933018124</c:v>
                </c:pt>
                <c:pt idx="1507">
                  <c:v>276.01103230890459</c:v>
                </c:pt>
                <c:pt idx="1508">
                  <c:v>276.07565011820333</c:v>
                </c:pt>
                <c:pt idx="1509">
                  <c:v>276.07565011820333</c:v>
                </c:pt>
                <c:pt idx="1510">
                  <c:v>276.0464933018124</c:v>
                </c:pt>
                <c:pt idx="1511">
                  <c:v>276.11111111111109</c:v>
                </c:pt>
                <c:pt idx="1512">
                  <c:v>276.11111111111109</c:v>
                </c:pt>
                <c:pt idx="1513">
                  <c:v>276.11111111111109</c:v>
                </c:pt>
                <c:pt idx="1514">
                  <c:v>276.14105594956652</c:v>
                </c:pt>
                <c:pt idx="1515">
                  <c:v>276.17651694247428</c:v>
                </c:pt>
                <c:pt idx="1516">
                  <c:v>276.11111111111109</c:v>
                </c:pt>
                <c:pt idx="1517">
                  <c:v>276.14105594956652</c:v>
                </c:pt>
                <c:pt idx="1518">
                  <c:v>276.11111111111109</c:v>
                </c:pt>
                <c:pt idx="1519">
                  <c:v>276.07565011820333</c:v>
                </c:pt>
                <c:pt idx="1520">
                  <c:v>276.17651694247428</c:v>
                </c:pt>
                <c:pt idx="1521">
                  <c:v>276.24113475177302</c:v>
                </c:pt>
                <c:pt idx="1522">
                  <c:v>276.24113475177302</c:v>
                </c:pt>
                <c:pt idx="1523">
                  <c:v>276.24113475177302</c:v>
                </c:pt>
                <c:pt idx="1524">
                  <c:v>276.17651694247428</c:v>
                </c:pt>
                <c:pt idx="1525">
                  <c:v>276.17651694247428</c:v>
                </c:pt>
                <c:pt idx="1526">
                  <c:v>276.20567375886532</c:v>
                </c:pt>
                <c:pt idx="1527">
                  <c:v>276.27107959022851</c:v>
                </c:pt>
                <c:pt idx="1528">
                  <c:v>276.27107959022851</c:v>
                </c:pt>
                <c:pt idx="1529">
                  <c:v>276.24113475177302</c:v>
                </c:pt>
                <c:pt idx="1530">
                  <c:v>276.27107959022851</c:v>
                </c:pt>
                <c:pt idx="1531">
                  <c:v>276.30654058313621</c:v>
                </c:pt>
                <c:pt idx="1532">
                  <c:v>276.30654058313621</c:v>
                </c:pt>
                <c:pt idx="1533">
                  <c:v>276.30654058313621</c:v>
                </c:pt>
                <c:pt idx="1534">
                  <c:v>276.30654058313621</c:v>
                </c:pt>
                <c:pt idx="1535">
                  <c:v>276.30654058313621</c:v>
                </c:pt>
                <c:pt idx="1536">
                  <c:v>276.30654058313621</c:v>
                </c:pt>
                <c:pt idx="1537">
                  <c:v>276.30654058313621</c:v>
                </c:pt>
                <c:pt idx="1538">
                  <c:v>276.33569739952719</c:v>
                </c:pt>
                <c:pt idx="1539">
                  <c:v>276.33569739952719</c:v>
                </c:pt>
                <c:pt idx="1540">
                  <c:v>276.43026004728131</c:v>
                </c:pt>
                <c:pt idx="1541">
                  <c:v>276.33569739952719</c:v>
                </c:pt>
                <c:pt idx="1542">
                  <c:v>276.37115839243489</c:v>
                </c:pt>
                <c:pt idx="1543">
                  <c:v>276.33569739952719</c:v>
                </c:pt>
                <c:pt idx="1544">
                  <c:v>276.37115839243489</c:v>
                </c:pt>
                <c:pt idx="1545">
                  <c:v>276.37115839243489</c:v>
                </c:pt>
                <c:pt idx="1546">
                  <c:v>276.40110323089039</c:v>
                </c:pt>
                <c:pt idx="1547">
                  <c:v>276.46572104018912</c:v>
                </c:pt>
                <c:pt idx="1548">
                  <c:v>276.46572104018912</c:v>
                </c:pt>
                <c:pt idx="1549">
                  <c:v>276.40110323089039</c:v>
                </c:pt>
                <c:pt idx="1550">
                  <c:v>276.43026004728131</c:v>
                </c:pt>
                <c:pt idx="1551">
                  <c:v>276.40110323089039</c:v>
                </c:pt>
                <c:pt idx="1552">
                  <c:v>276.40110323089039</c:v>
                </c:pt>
                <c:pt idx="1553">
                  <c:v>276.40110323089039</c:v>
                </c:pt>
                <c:pt idx="1554">
                  <c:v>276.40110323089039</c:v>
                </c:pt>
                <c:pt idx="1555">
                  <c:v>276.46572104018912</c:v>
                </c:pt>
                <c:pt idx="1556">
                  <c:v>276.49487785657999</c:v>
                </c:pt>
                <c:pt idx="1557">
                  <c:v>276.46572104018912</c:v>
                </c:pt>
                <c:pt idx="1558">
                  <c:v>276.46572104018912</c:v>
                </c:pt>
                <c:pt idx="1559">
                  <c:v>276.49487785657999</c:v>
                </c:pt>
                <c:pt idx="1560">
                  <c:v>276.49487785657999</c:v>
                </c:pt>
                <c:pt idx="1561">
                  <c:v>276.46572104018912</c:v>
                </c:pt>
                <c:pt idx="1562">
                  <c:v>276.5303388494878</c:v>
                </c:pt>
                <c:pt idx="1563">
                  <c:v>276.49487785657999</c:v>
                </c:pt>
                <c:pt idx="1564">
                  <c:v>276.5303388494878</c:v>
                </c:pt>
                <c:pt idx="1565">
                  <c:v>276.46572104018912</c:v>
                </c:pt>
                <c:pt idx="1566">
                  <c:v>276.49487785657999</c:v>
                </c:pt>
                <c:pt idx="1567">
                  <c:v>276.5303388494878</c:v>
                </c:pt>
                <c:pt idx="1568">
                  <c:v>276.49487785657999</c:v>
                </c:pt>
                <c:pt idx="1569">
                  <c:v>276.56028368794318</c:v>
                </c:pt>
                <c:pt idx="1570">
                  <c:v>276.56028368794318</c:v>
                </c:pt>
                <c:pt idx="1571">
                  <c:v>276.56028368794318</c:v>
                </c:pt>
                <c:pt idx="1572">
                  <c:v>276.56028368794318</c:v>
                </c:pt>
                <c:pt idx="1573">
                  <c:v>276.5303388494878</c:v>
                </c:pt>
                <c:pt idx="1574">
                  <c:v>276.66036249014968</c:v>
                </c:pt>
                <c:pt idx="1575">
                  <c:v>276.66036249014968</c:v>
                </c:pt>
                <c:pt idx="1576">
                  <c:v>276.62490149724198</c:v>
                </c:pt>
                <c:pt idx="1577">
                  <c:v>276.66036249014968</c:v>
                </c:pt>
                <c:pt idx="1578">
                  <c:v>276.69030732860517</c:v>
                </c:pt>
                <c:pt idx="1579">
                  <c:v>276.62490149724198</c:v>
                </c:pt>
                <c:pt idx="1580">
                  <c:v>276.69030732860517</c:v>
                </c:pt>
                <c:pt idx="1581">
                  <c:v>276.66036249014968</c:v>
                </c:pt>
                <c:pt idx="1582">
                  <c:v>276.66036249014968</c:v>
                </c:pt>
                <c:pt idx="1583">
                  <c:v>276.66036249014968</c:v>
                </c:pt>
                <c:pt idx="1584">
                  <c:v>276.69030732860517</c:v>
                </c:pt>
                <c:pt idx="1585">
                  <c:v>276.72576832151299</c:v>
                </c:pt>
                <c:pt idx="1586">
                  <c:v>276.66036249014968</c:v>
                </c:pt>
                <c:pt idx="1587">
                  <c:v>276.72576832151299</c:v>
                </c:pt>
                <c:pt idx="1588">
                  <c:v>276.69030732860517</c:v>
                </c:pt>
                <c:pt idx="1589">
                  <c:v>276.69030732860517</c:v>
                </c:pt>
                <c:pt idx="1590">
                  <c:v>276.72576832151299</c:v>
                </c:pt>
                <c:pt idx="1591">
                  <c:v>276.66036249014968</c:v>
                </c:pt>
                <c:pt idx="1592">
                  <c:v>276.72576832151299</c:v>
                </c:pt>
                <c:pt idx="1593">
                  <c:v>276.72576832151299</c:v>
                </c:pt>
                <c:pt idx="1594">
                  <c:v>276.7549251379038</c:v>
                </c:pt>
                <c:pt idx="1595">
                  <c:v>276.7549251379038</c:v>
                </c:pt>
                <c:pt idx="1596">
                  <c:v>276.79038613081161</c:v>
                </c:pt>
                <c:pt idx="1597">
                  <c:v>276.7549251379038</c:v>
                </c:pt>
                <c:pt idx="1598">
                  <c:v>276.79038613081161</c:v>
                </c:pt>
                <c:pt idx="1599">
                  <c:v>276.8203309692671</c:v>
                </c:pt>
                <c:pt idx="1600">
                  <c:v>276.72576832151299</c:v>
                </c:pt>
                <c:pt idx="1601">
                  <c:v>276.8203309692671</c:v>
                </c:pt>
                <c:pt idx="1602">
                  <c:v>276.8203309692671</c:v>
                </c:pt>
                <c:pt idx="1603">
                  <c:v>276.79038613081161</c:v>
                </c:pt>
                <c:pt idx="1604">
                  <c:v>276.8203309692671</c:v>
                </c:pt>
                <c:pt idx="1605">
                  <c:v>276.8203309692671</c:v>
                </c:pt>
                <c:pt idx="1606">
                  <c:v>276.8203309692671</c:v>
                </c:pt>
                <c:pt idx="1607">
                  <c:v>276.79038613081161</c:v>
                </c:pt>
                <c:pt idx="1608">
                  <c:v>277.01576044129229</c:v>
                </c:pt>
                <c:pt idx="1609">
                  <c:v>277.47044917257682</c:v>
                </c:pt>
                <c:pt idx="1610">
                  <c:v>277.69503546099293</c:v>
                </c:pt>
                <c:pt idx="1611">
                  <c:v>277.86052009456262</c:v>
                </c:pt>
                <c:pt idx="1612">
                  <c:v>277.86052009456262</c:v>
                </c:pt>
                <c:pt idx="1613">
                  <c:v>277.79590228526388</c:v>
                </c:pt>
                <c:pt idx="1614">
                  <c:v>277.73049645390068</c:v>
                </c:pt>
                <c:pt idx="1615">
                  <c:v>277.73049645390068</c:v>
                </c:pt>
                <c:pt idx="1616">
                  <c:v>277.6004728132387</c:v>
                </c:pt>
                <c:pt idx="1617">
                  <c:v>277.50039401103231</c:v>
                </c:pt>
                <c:pt idx="1618">
                  <c:v>277.47044917257682</c:v>
                </c:pt>
                <c:pt idx="1619">
                  <c:v>277.4058313632782</c:v>
                </c:pt>
                <c:pt idx="1620">
                  <c:v>277.27580772261632</c:v>
                </c:pt>
                <c:pt idx="1621">
                  <c:v>277.21040189125301</c:v>
                </c:pt>
                <c:pt idx="1622">
                  <c:v>277.18124507486209</c:v>
                </c:pt>
                <c:pt idx="1623">
                  <c:v>277.11583924349878</c:v>
                </c:pt>
                <c:pt idx="1624">
                  <c:v>277.08037825059102</c:v>
                </c:pt>
                <c:pt idx="1625">
                  <c:v>277.11583924349878</c:v>
                </c:pt>
                <c:pt idx="1626">
                  <c:v>277.01576044129229</c:v>
                </c:pt>
                <c:pt idx="1627">
                  <c:v>276.98581560283691</c:v>
                </c:pt>
                <c:pt idx="1628">
                  <c:v>276.92040977147349</c:v>
                </c:pt>
                <c:pt idx="1629">
                  <c:v>276.92040977147349</c:v>
                </c:pt>
                <c:pt idx="1630">
                  <c:v>276.92040977147349</c:v>
                </c:pt>
                <c:pt idx="1631">
                  <c:v>276.92040977147349</c:v>
                </c:pt>
                <c:pt idx="1632">
                  <c:v>276.88494877856579</c:v>
                </c:pt>
                <c:pt idx="1633">
                  <c:v>276.88494877856579</c:v>
                </c:pt>
                <c:pt idx="1634">
                  <c:v>276.85579196217492</c:v>
                </c:pt>
                <c:pt idx="1635">
                  <c:v>276.8203309692671</c:v>
                </c:pt>
                <c:pt idx="1636">
                  <c:v>276.79038613081161</c:v>
                </c:pt>
                <c:pt idx="1637">
                  <c:v>276.7549251379038</c:v>
                </c:pt>
                <c:pt idx="1638">
                  <c:v>276.7549251379038</c:v>
                </c:pt>
                <c:pt idx="1639">
                  <c:v>276.7549251379038</c:v>
                </c:pt>
                <c:pt idx="1640">
                  <c:v>276.8203309692671</c:v>
                </c:pt>
                <c:pt idx="1641">
                  <c:v>276.8203309692671</c:v>
                </c:pt>
                <c:pt idx="1642">
                  <c:v>276.85579196217492</c:v>
                </c:pt>
                <c:pt idx="1643">
                  <c:v>276.79038613081161</c:v>
                </c:pt>
                <c:pt idx="1644">
                  <c:v>276.88494877856579</c:v>
                </c:pt>
                <c:pt idx="1645">
                  <c:v>276.85579196217492</c:v>
                </c:pt>
                <c:pt idx="1646">
                  <c:v>276.85579196217492</c:v>
                </c:pt>
                <c:pt idx="1647">
                  <c:v>276.88494877856579</c:v>
                </c:pt>
                <c:pt idx="1648">
                  <c:v>276.88494877856579</c:v>
                </c:pt>
                <c:pt idx="1649">
                  <c:v>276.95035460992909</c:v>
                </c:pt>
                <c:pt idx="1650">
                  <c:v>276.92040977147349</c:v>
                </c:pt>
                <c:pt idx="1651">
                  <c:v>276.92040977147349</c:v>
                </c:pt>
                <c:pt idx="1652">
                  <c:v>276.95035460992909</c:v>
                </c:pt>
                <c:pt idx="1653">
                  <c:v>276.88494877856579</c:v>
                </c:pt>
                <c:pt idx="1654">
                  <c:v>276.95035460992909</c:v>
                </c:pt>
                <c:pt idx="1655">
                  <c:v>276.98581560283691</c:v>
                </c:pt>
                <c:pt idx="1656">
                  <c:v>276.98581560283691</c:v>
                </c:pt>
                <c:pt idx="1657">
                  <c:v>276.98581560283691</c:v>
                </c:pt>
                <c:pt idx="1658">
                  <c:v>276.98581560283691</c:v>
                </c:pt>
                <c:pt idx="1659">
                  <c:v>277.01576044129229</c:v>
                </c:pt>
                <c:pt idx="1660">
                  <c:v>277.01576044129229</c:v>
                </c:pt>
                <c:pt idx="1661">
                  <c:v>277.05122143420022</c:v>
                </c:pt>
                <c:pt idx="1662">
                  <c:v>276.98581560283691</c:v>
                </c:pt>
                <c:pt idx="1663">
                  <c:v>277.08037825059102</c:v>
                </c:pt>
                <c:pt idx="1664">
                  <c:v>277.01576044129229</c:v>
                </c:pt>
                <c:pt idx="1665">
                  <c:v>277.01576044129229</c:v>
                </c:pt>
                <c:pt idx="1666">
                  <c:v>277.05122143420022</c:v>
                </c:pt>
                <c:pt idx="1667">
                  <c:v>277.11583924349878</c:v>
                </c:pt>
                <c:pt idx="1668">
                  <c:v>277.08037825059102</c:v>
                </c:pt>
                <c:pt idx="1669">
                  <c:v>277.08037825059102</c:v>
                </c:pt>
                <c:pt idx="1670">
                  <c:v>277.11583924349878</c:v>
                </c:pt>
                <c:pt idx="1671">
                  <c:v>277.08037825059102</c:v>
                </c:pt>
                <c:pt idx="1672">
                  <c:v>277.18124507486209</c:v>
                </c:pt>
                <c:pt idx="1673">
                  <c:v>277.11583924349878</c:v>
                </c:pt>
                <c:pt idx="1674">
                  <c:v>277.14578408195428</c:v>
                </c:pt>
                <c:pt idx="1675">
                  <c:v>277.14578408195428</c:v>
                </c:pt>
                <c:pt idx="1676">
                  <c:v>277.14578408195428</c:v>
                </c:pt>
                <c:pt idx="1677">
                  <c:v>277.18124507486209</c:v>
                </c:pt>
                <c:pt idx="1678">
                  <c:v>277.14578408195428</c:v>
                </c:pt>
                <c:pt idx="1679">
                  <c:v>277.11583924349878</c:v>
                </c:pt>
                <c:pt idx="1680">
                  <c:v>277.21040189125301</c:v>
                </c:pt>
                <c:pt idx="1681">
                  <c:v>277.18124507486209</c:v>
                </c:pt>
                <c:pt idx="1682">
                  <c:v>277.18124507486209</c:v>
                </c:pt>
                <c:pt idx="1683">
                  <c:v>277.14578408195428</c:v>
                </c:pt>
                <c:pt idx="1684">
                  <c:v>277.21040189125301</c:v>
                </c:pt>
                <c:pt idx="1685">
                  <c:v>277.30496453900702</c:v>
                </c:pt>
                <c:pt idx="1686">
                  <c:v>277.69503546099293</c:v>
                </c:pt>
                <c:pt idx="1687">
                  <c:v>277.890464933018</c:v>
                </c:pt>
                <c:pt idx="1688">
                  <c:v>277.99054373522449</c:v>
                </c:pt>
                <c:pt idx="1689">
                  <c:v>278.05516154452329</c:v>
                </c:pt>
                <c:pt idx="1690">
                  <c:v>278.01970055161547</c:v>
                </c:pt>
                <c:pt idx="1691">
                  <c:v>277.99054373522449</c:v>
                </c:pt>
                <c:pt idx="1692">
                  <c:v>277.95508274231679</c:v>
                </c:pt>
                <c:pt idx="1693">
                  <c:v>277.92592592592592</c:v>
                </c:pt>
                <c:pt idx="1694">
                  <c:v>277.86052009456262</c:v>
                </c:pt>
                <c:pt idx="1695">
                  <c:v>277.79590228526388</c:v>
                </c:pt>
                <c:pt idx="1696">
                  <c:v>277.73049645390068</c:v>
                </c:pt>
                <c:pt idx="1697">
                  <c:v>277.69503546099293</c:v>
                </c:pt>
                <c:pt idx="1698">
                  <c:v>277.665878644602</c:v>
                </c:pt>
                <c:pt idx="1699">
                  <c:v>277.6004728132387</c:v>
                </c:pt>
                <c:pt idx="1700">
                  <c:v>277.56501182033099</c:v>
                </c:pt>
                <c:pt idx="1701">
                  <c:v>277.56501182033099</c:v>
                </c:pt>
                <c:pt idx="1702">
                  <c:v>277.47044917257682</c:v>
                </c:pt>
                <c:pt idx="1703">
                  <c:v>277.4058313632782</c:v>
                </c:pt>
                <c:pt idx="1704">
                  <c:v>277.43498817966901</c:v>
                </c:pt>
                <c:pt idx="1705">
                  <c:v>277.43498817966901</c:v>
                </c:pt>
                <c:pt idx="1706">
                  <c:v>277.4058313632782</c:v>
                </c:pt>
                <c:pt idx="1707">
                  <c:v>277.34042553191489</c:v>
                </c:pt>
                <c:pt idx="1708">
                  <c:v>277.4058313632782</c:v>
                </c:pt>
                <c:pt idx="1709">
                  <c:v>277.4058313632782</c:v>
                </c:pt>
                <c:pt idx="1710">
                  <c:v>277.37037037037038</c:v>
                </c:pt>
                <c:pt idx="1711">
                  <c:v>277.37037037037038</c:v>
                </c:pt>
                <c:pt idx="1712">
                  <c:v>277.4058313632782</c:v>
                </c:pt>
                <c:pt idx="1713">
                  <c:v>277.34042553191489</c:v>
                </c:pt>
                <c:pt idx="1714">
                  <c:v>277.37037037037038</c:v>
                </c:pt>
                <c:pt idx="1715">
                  <c:v>277.34042553191489</c:v>
                </c:pt>
                <c:pt idx="1716">
                  <c:v>277.30496453900702</c:v>
                </c:pt>
                <c:pt idx="1717">
                  <c:v>277.34042553191489</c:v>
                </c:pt>
                <c:pt idx="1718">
                  <c:v>277.37037037037038</c:v>
                </c:pt>
                <c:pt idx="1719">
                  <c:v>277.30496453900702</c:v>
                </c:pt>
                <c:pt idx="1720">
                  <c:v>277.37037037037038</c:v>
                </c:pt>
                <c:pt idx="1721">
                  <c:v>277.37037037037038</c:v>
                </c:pt>
                <c:pt idx="1722">
                  <c:v>277.30496453900702</c:v>
                </c:pt>
                <c:pt idx="1723">
                  <c:v>277.34042553191489</c:v>
                </c:pt>
                <c:pt idx="1724">
                  <c:v>277.37037037037038</c:v>
                </c:pt>
                <c:pt idx="1725">
                  <c:v>277.34042553191489</c:v>
                </c:pt>
                <c:pt idx="1726">
                  <c:v>277.4058313632782</c:v>
                </c:pt>
                <c:pt idx="1727">
                  <c:v>277.4058313632782</c:v>
                </c:pt>
                <c:pt idx="1728">
                  <c:v>277.34042553191489</c:v>
                </c:pt>
                <c:pt idx="1729">
                  <c:v>277.37037037037038</c:v>
                </c:pt>
                <c:pt idx="1730">
                  <c:v>277.43498817966901</c:v>
                </c:pt>
                <c:pt idx="1731">
                  <c:v>277.53585500394013</c:v>
                </c:pt>
                <c:pt idx="1732">
                  <c:v>277.99054373522449</c:v>
                </c:pt>
                <c:pt idx="1733">
                  <c:v>278.24428684003141</c:v>
                </c:pt>
                <c:pt idx="1734">
                  <c:v>278.40977147360121</c:v>
                </c:pt>
                <c:pt idx="1735">
                  <c:v>278.47517730496452</c:v>
                </c:pt>
                <c:pt idx="1736">
                  <c:v>278.40977147360121</c:v>
                </c:pt>
                <c:pt idx="1737">
                  <c:v>278.4397163120567</c:v>
                </c:pt>
                <c:pt idx="1738">
                  <c:v>278.40977147360121</c:v>
                </c:pt>
                <c:pt idx="1739">
                  <c:v>278.30969267139483</c:v>
                </c:pt>
                <c:pt idx="1740">
                  <c:v>278.21513002364071</c:v>
                </c:pt>
                <c:pt idx="1741">
                  <c:v>278.14972419227729</c:v>
                </c:pt>
                <c:pt idx="1742">
                  <c:v>278.08510638297872</c:v>
                </c:pt>
                <c:pt idx="1743">
                  <c:v>278.08510638297872</c:v>
                </c:pt>
                <c:pt idx="1744">
                  <c:v>277.95508274231679</c:v>
                </c:pt>
                <c:pt idx="1745">
                  <c:v>277.95508274231679</c:v>
                </c:pt>
                <c:pt idx="1746">
                  <c:v>277.82505910165492</c:v>
                </c:pt>
                <c:pt idx="1747">
                  <c:v>277.86052009456262</c:v>
                </c:pt>
                <c:pt idx="1748">
                  <c:v>277.82505910165492</c:v>
                </c:pt>
                <c:pt idx="1749">
                  <c:v>277.73049645390068</c:v>
                </c:pt>
                <c:pt idx="1750">
                  <c:v>277.69503546099293</c:v>
                </c:pt>
                <c:pt idx="1751">
                  <c:v>277.69503546099293</c:v>
                </c:pt>
                <c:pt idx="1752">
                  <c:v>277.63041765169419</c:v>
                </c:pt>
                <c:pt idx="1753">
                  <c:v>277.665878644602</c:v>
                </c:pt>
                <c:pt idx="1754">
                  <c:v>277.63041765169419</c:v>
                </c:pt>
                <c:pt idx="1755">
                  <c:v>277.6004728132387</c:v>
                </c:pt>
                <c:pt idx="1756">
                  <c:v>277.63041765169419</c:v>
                </c:pt>
                <c:pt idx="1757">
                  <c:v>277.6004728132387</c:v>
                </c:pt>
                <c:pt idx="1758">
                  <c:v>277.56501182033099</c:v>
                </c:pt>
                <c:pt idx="1759">
                  <c:v>277.56501182033099</c:v>
                </c:pt>
                <c:pt idx="1760">
                  <c:v>277.6004728132387</c:v>
                </c:pt>
                <c:pt idx="1761">
                  <c:v>277.56501182033099</c:v>
                </c:pt>
                <c:pt idx="1762">
                  <c:v>277.56501182033099</c:v>
                </c:pt>
                <c:pt idx="1763">
                  <c:v>277.56501182033099</c:v>
                </c:pt>
                <c:pt idx="1764">
                  <c:v>277.50039401103231</c:v>
                </c:pt>
                <c:pt idx="1765">
                  <c:v>277.53585500394013</c:v>
                </c:pt>
                <c:pt idx="1766">
                  <c:v>277.50039401103231</c:v>
                </c:pt>
                <c:pt idx="1767">
                  <c:v>277.53585500394013</c:v>
                </c:pt>
                <c:pt idx="1768">
                  <c:v>277.53585500394013</c:v>
                </c:pt>
                <c:pt idx="1769">
                  <c:v>277.56501182033099</c:v>
                </c:pt>
                <c:pt idx="1770">
                  <c:v>277.56501182033099</c:v>
                </c:pt>
                <c:pt idx="1771">
                  <c:v>277.6004728132387</c:v>
                </c:pt>
                <c:pt idx="1772">
                  <c:v>277.6004728132387</c:v>
                </c:pt>
                <c:pt idx="1773">
                  <c:v>277.665878644602</c:v>
                </c:pt>
                <c:pt idx="1774">
                  <c:v>277.6004728132387</c:v>
                </c:pt>
                <c:pt idx="1775">
                  <c:v>277.63041765169419</c:v>
                </c:pt>
                <c:pt idx="1776">
                  <c:v>277.63041765169419</c:v>
                </c:pt>
                <c:pt idx="1777">
                  <c:v>277.665878644602</c:v>
                </c:pt>
                <c:pt idx="1778">
                  <c:v>277.73049645390068</c:v>
                </c:pt>
                <c:pt idx="1779">
                  <c:v>277.665878644602</c:v>
                </c:pt>
                <c:pt idx="1780">
                  <c:v>277.69503546099293</c:v>
                </c:pt>
                <c:pt idx="1781">
                  <c:v>277.73049645390068</c:v>
                </c:pt>
                <c:pt idx="1782">
                  <c:v>277.76044129235612</c:v>
                </c:pt>
                <c:pt idx="1783">
                  <c:v>277.79590228526388</c:v>
                </c:pt>
                <c:pt idx="1784">
                  <c:v>277.73049645390068</c:v>
                </c:pt>
                <c:pt idx="1785">
                  <c:v>277.79590228526388</c:v>
                </c:pt>
                <c:pt idx="1786">
                  <c:v>277.79590228526388</c:v>
                </c:pt>
                <c:pt idx="1787">
                  <c:v>277.79590228526388</c:v>
                </c:pt>
                <c:pt idx="1788">
                  <c:v>277.79590228526388</c:v>
                </c:pt>
                <c:pt idx="1789">
                  <c:v>277.79590228526388</c:v>
                </c:pt>
                <c:pt idx="1790">
                  <c:v>277.890464933018</c:v>
                </c:pt>
                <c:pt idx="1791">
                  <c:v>278.08510638297872</c:v>
                </c:pt>
                <c:pt idx="1792">
                  <c:v>278.34515366430259</c:v>
                </c:pt>
                <c:pt idx="1793">
                  <c:v>278.73522458628838</c:v>
                </c:pt>
                <c:pt idx="1794">
                  <c:v>278.98975571315992</c:v>
                </c:pt>
                <c:pt idx="1795">
                  <c:v>279.24980299448379</c:v>
                </c:pt>
                <c:pt idx="1796">
                  <c:v>279.44444444444451</c:v>
                </c:pt>
                <c:pt idx="1797">
                  <c:v>279.50906225374308</c:v>
                </c:pt>
                <c:pt idx="1798">
                  <c:v>279.60992907801409</c:v>
                </c:pt>
                <c:pt idx="1799">
                  <c:v>279.67454688731277</c:v>
                </c:pt>
                <c:pt idx="1800">
                  <c:v>279.63908589440501</c:v>
                </c:pt>
                <c:pt idx="1801">
                  <c:v>279.63908589440501</c:v>
                </c:pt>
                <c:pt idx="1802">
                  <c:v>279.57446808510639</c:v>
                </c:pt>
                <c:pt idx="1803">
                  <c:v>279.57446808510639</c:v>
                </c:pt>
                <c:pt idx="1804">
                  <c:v>279.50906225374308</c:v>
                </c:pt>
                <c:pt idx="1805">
                  <c:v>279.50906225374308</c:v>
                </c:pt>
                <c:pt idx="1806">
                  <c:v>279.50906225374308</c:v>
                </c:pt>
                <c:pt idx="1807">
                  <c:v>279.44444444444451</c:v>
                </c:pt>
                <c:pt idx="1808">
                  <c:v>279.41449960598902</c:v>
                </c:pt>
                <c:pt idx="1809">
                  <c:v>279.47990543735222</c:v>
                </c:pt>
                <c:pt idx="1810">
                  <c:v>279.63908589440501</c:v>
                </c:pt>
                <c:pt idx="1811">
                  <c:v>279.54452324665101</c:v>
                </c:pt>
                <c:pt idx="1812">
                  <c:v>279.47990543735222</c:v>
                </c:pt>
                <c:pt idx="1813">
                  <c:v>279.47990543735222</c:v>
                </c:pt>
                <c:pt idx="1814">
                  <c:v>279.34988179669023</c:v>
                </c:pt>
                <c:pt idx="1815">
                  <c:v>279.37982663514572</c:v>
                </c:pt>
                <c:pt idx="1816">
                  <c:v>279.31442080378241</c:v>
                </c:pt>
                <c:pt idx="1817">
                  <c:v>279.2852639873916</c:v>
                </c:pt>
                <c:pt idx="1818">
                  <c:v>279.2852639873916</c:v>
                </c:pt>
                <c:pt idx="1819">
                  <c:v>279.24980299448379</c:v>
                </c:pt>
                <c:pt idx="1820">
                  <c:v>279.24980299448379</c:v>
                </c:pt>
                <c:pt idx="1821">
                  <c:v>279.24980299448379</c:v>
                </c:pt>
                <c:pt idx="1822">
                  <c:v>279.21985815602841</c:v>
                </c:pt>
                <c:pt idx="1823">
                  <c:v>279.18439716312048</c:v>
                </c:pt>
                <c:pt idx="1824">
                  <c:v>279.24980299448379</c:v>
                </c:pt>
                <c:pt idx="1825">
                  <c:v>279.21985815602841</c:v>
                </c:pt>
                <c:pt idx="1826">
                  <c:v>279.24980299448379</c:v>
                </c:pt>
                <c:pt idx="1827">
                  <c:v>279.24980299448379</c:v>
                </c:pt>
                <c:pt idx="1828">
                  <c:v>279.24980299448379</c:v>
                </c:pt>
                <c:pt idx="1829">
                  <c:v>279.21985815602841</c:v>
                </c:pt>
                <c:pt idx="1830">
                  <c:v>279.2852639873916</c:v>
                </c:pt>
                <c:pt idx="1831">
                  <c:v>279.70449172576832</c:v>
                </c:pt>
                <c:pt idx="1832">
                  <c:v>279.70449172576832</c:v>
                </c:pt>
                <c:pt idx="1833">
                  <c:v>279.67454688731277</c:v>
                </c:pt>
                <c:pt idx="1834">
                  <c:v>279.60992907801409</c:v>
                </c:pt>
                <c:pt idx="1835">
                  <c:v>279.54452324665101</c:v>
                </c:pt>
                <c:pt idx="1836">
                  <c:v>279.50906225374308</c:v>
                </c:pt>
                <c:pt idx="1837">
                  <c:v>279.47990543735222</c:v>
                </c:pt>
                <c:pt idx="1838">
                  <c:v>279.47990543735222</c:v>
                </c:pt>
                <c:pt idx="1839">
                  <c:v>279.44444444444451</c:v>
                </c:pt>
                <c:pt idx="1840">
                  <c:v>279.50906225374308</c:v>
                </c:pt>
                <c:pt idx="1841">
                  <c:v>279.44444444444451</c:v>
                </c:pt>
                <c:pt idx="1842">
                  <c:v>279.47990543735222</c:v>
                </c:pt>
                <c:pt idx="1843">
                  <c:v>279.44444444444451</c:v>
                </c:pt>
                <c:pt idx="1844">
                  <c:v>279.47990543735222</c:v>
                </c:pt>
                <c:pt idx="1845">
                  <c:v>279.54452324665101</c:v>
                </c:pt>
                <c:pt idx="1846">
                  <c:v>279.54452324665101</c:v>
                </c:pt>
                <c:pt idx="1847">
                  <c:v>279.54452324665101</c:v>
                </c:pt>
                <c:pt idx="1848">
                  <c:v>279.50906225374308</c:v>
                </c:pt>
                <c:pt idx="1849">
                  <c:v>279.70449172576832</c:v>
                </c:pt>
                <c:pt idx="1850">
                  <c:v>279.83451536643031</c:v>
                </c:pt>
                <c:pt idx="1851">
                  <c:v>279.769109535067</c:v>
                </c:pt>
                <c:pt idx="1852">
                  <c:v>279.79905437352238</c:v>
                </c:pt>
                <c:pt idx="1853">
                  <c:v>279.769109535067</c:v>
                </c:pt>
                <c:pt idx="1854">
                  <c:v>279.79905437352238</c:v>
                </c:pt>
                <c:pt idx="1855">
                  <c:v>279.83451536643031</c:v>
                </c:pt>
                <c:pt idx="1856">
                  <c:v>279.79905437352238</c:v>
                </c:pt>
                <c:pt idx="1857">
                  <c:v>279.86367218282101</c:v>
                </c:pt>
                <c:pt idx="1858">
                  <c:v>279.86367218282101</c:v>
                </c:pt>
                <c:pt idx="1859">
                  <c:v>279.86367218282101</c:v>
                </c:pt>
                <c:pt idx="1860">
                  <c:v>279.83451536643031</c:v>
                </c:pt>
                <c:pt idx="1861">
                  <c:v>279.92907801418443</c:v>
                </c:pt>
                <c:pt idx="1862">
                  <c:v>279.92907801418443</c:v>
                </c:pt>
                <c:pt idx="1863">
                  <c:v>279.99448384554768</c:v>
                </c:pt>
                <c:pt idx="1864">
                  <c:v>279.96453900709218</c:v>
                </c:pt>
                <c:pt idx="1865">
                  <c:v>279.99448384554768</c:v>
                </c:pt>
                <c:pt idx="1866">
                  <c:v>280.0591016548463</c:v>
                </c:pt>
                <c:pt idx="1867">
                  <c:v>280.09456264775412</c:v>
                </c:pt>
                <c:pt idx="1868">
                  <c:v>280.31914893617022</c:v>
                </c:pt>
                <c:pt idx="1869">
                  <c:v>280.31914893617022</c:v>
                </c:pt>
                <c:pt idx="1870">
                  <c:v>280.35460992907798</c:v>
                </c:pt>
                <c:pt idx="1871">
                  <c:v>280.31914893617022</c:v>
                </c:pt>
                <c:pt idx="1872">
                  <c:v>280.35460992907798</c:v>
                </c:pt>
                <c:pt idx="1873">
                  <c:v>280.35460992907798</c:v>
                </c:pt>
                <c:pt idx="1874">
                  <c:v>280.31914893617022</c:v>
                </c:pt>
                <c:pt idx="1875">
                  <c:v>280.42001576044117</c:v>
                </c:pt>
                <c:pt idx="1876">
                  <c:v>280.35460992907798</c:v>
                </c:pt>
                <c:pt idx="1877">
                  <c:v>280.38455476753347</c:v>
                </c:pt>
                <c:pt idx="1878">
                  <c:v>280.35460992907798</c:v>
                </c:pt>
                <c:pt idx="1879">
                  <c:v>280.42001576044117</c:v>
                </c:pt>
                <c:pt idx="1880">
                  <c:v>280.38455476753347</c:v>
                </c:pt>
                <c:pt idx="1881">
                  <c:v>280.42001576044117</c:v>
                </c:pt>
                <c:pt idx="1882">
                  <c:v>280.44917257683221</c:v>
                </c:pt>
                <c:pt idx="1883">
                  <c:v>280.44917257683221</c:v>
                </c:pt>
                <c:pt idx="1884">
                  <c:v>280.55003940110322</c:v>
                </c:pt>
                <c:pt idx="1885">
                  <c:v>280.55003940110322</c:v>
                </c:pt>
                <c:pt idx="1886">
                  <c:v>280.57919621749409</c:v>
                </c:pt>
                <c:pt idx="1887">
                  <c:v>280.80378250591008</c:v>
                </c:pt>
                <c:pt idx="1888">
                  <c:v>280.86918833727339</c:v>
                </c:pt>
                <c:pt idx="1889">
                  <c:v>280.96926713947988</c:v>
                </c:pt>
                <c:pt idx="1890">
                  <c:v>281.1639085894405</c:v>
                </c:pt>
                <c:pt idx="1891">
                  <c:v>281.09929078014181</c:v>
                </c:pt>
                <c:pt idx="1892">
                  <c:v>281.06382978723411</c:v>
                </c:pt>
                <c:pt idx="1893">
                  <c:v>280.99842395587081</c:v>
                </c:pt>
                <c:pt idx="1894">
                  <c:v>281.03388494877862</c:v>
                </c:pt>
                <c:pt idx="1895">
                  <c:v>280.99842395587081</c:v>
                </c:pt>
                <c:pt idx="1896">
                  <c:v>280.93380614657212</c:v>
                </c:pt>
                <c:pt idx="1897">
                  <c:v>280.99842395587081</c:v>
                </c:pt>
                <c:pt idx="1898">
                  <c:v>281.03388494877862</c:v>
                </c:pt>
                <c:pt idx="1899">
                  <c:v>281.03388494877862</c:v>
                </c:pt>
                <c:pt idx="1900">
                  <c:v>281.06382978723411</c:v>
                </c:pt>
                <c:pt idx="1901">
                  <c:v>281.06382978723411</c:v>
                </c:pt>
                <c:pt idx="1902">
                  <c:v>281.09929078014181</c:v>
                </c:pt>
                <c:pt idx="1903">
                  <c:v>281.06382978723411</c:v>
                </c:pt>
                <c:pt idx="1904">
                  <c:v>281.06382978723411</c:v>
                </c:pt>
                <c:pt idx="1905">
                  <c:v>281.35933806146568</c:v>
                </c:pt>
                <c:pt idx="1906">
                  <c:v>281.45390070921991</c:v>
                </c:pt>
                <c:pt idx="1907">
                  <c:v>281.38928289992123</c:v>
                </c:pt>
                <c:pt idx="1908">
                  <c:v>281.45390070921991</c:v>
                </c:pt>
                <c:pt idx="1909">
                  <c:v>281.35933806146568</c:v>
                </c:pt>
                <c:pt idx="1910">
                  <c:v>281.42474389282899</c:v>
                </c:pt>
                <c:pt idx="1911">
                  <c:v>281.38928289992123</c:v>
                </c:pt>
                <c:pt idx="1912">
                  <c:v>281.38928289992123</c:v>
                </c:pt>
                <c:pt idx="1913">
                  <c:v>281.42474389282899</c:v>
                </c:pt>
                <c:pt idx="1914">
                  <c:v>281.45390070921991</c:v>
                </c:pt>
                <c:pt idx="1915">
                  <c:v>281.48384554767529</c:v>
                </c:pt>
                <c:pt idx="1916">
                  <c:v>281.42474389282899</c:v>
                </c:pt>
                <c:pt idx="1917">
                  <c:v>281.48384554767529</c:v>
                </c:pt>
                <c:pt idx="1918">
                  <c:v>281.51930654058322</c:v>
                </c:pt>
                <c:pt idx="1919">
                  <c:v>281.54846335697403</c:v>
                </c:pt>
                <c:pt idx="1920">
                  <c:v>281.54846335697403</c:v>
                </c:pt>
                <c:pt idx="1921">
                  <c:v>281.61386918833722</c:v>
                </c:pt>
                <c:pt idx="1922">
                  <c:v>281.67848699763601</c:v>
                </c:pt>
                <c:pt idx="1923">
                  <c:v>281.64933018124509</c:v>
                </c:pt>
                <c:pt idx="1924">
                  <c:v>281.87391646966108</c:v>
                </c:pt>
                <c:pt idx="1925">
                  <c:v>282.00394011032301</c:v>
                </c:pt>
                <c:pt idx="1926">
                  <c:v>282.00394011032301</c:v>
                </c:pt>
                <c:pt idx="1927">
                  <c:v>282.00394011032301</c:v>
                </c:pt>
                <c:pt idx="1928">
                  <c:v>282.00394011032301</c:v>
                </c:pt>
                <c:pt idx="1929">
                  <c:v>281.97399527186758</c:v>
                </c:pt>
                <c:pt idx="1930">
                  <c:v>281.93853427895982</c:v>
                </c:pt>
                <c:pt idx="1931">
                  <c:v>281.93853427895982</c:v>
                </c:pt>
                <c:pt idx="1932">
                  <c:v>282.00394011032301</c:v>
                </c:pt>
                <c:pt idx="1933">
                  <c:v>282.00394011032301</c:v>
                </c:pt>
                <c:pt idx="1934">
                  <c:v>282.00394011032301</c:v>
                </c:pt>
                <c:pt idx="1935">
                  <c:v>282.00394011032301</c:v>
                </c:pt>
                <c:pt idx="1936">
                  <c:v>282.03940110323077</c:v>
                </c:pt>
                <c:pt idx="1937">
                  <c:v>282.10401891252951</c:v>
                </c:pt>
                <c:pt idx="1938">
                  <c:v>282.133963750985</c:v>
                </c:pt>
                <c:pt idx="1939">
                  <c:v>282.133963750985</c:v>
                </c:pt>
                <c:pt idx="1940">
                  <c:v>282.16942474389282</c:v>
                </c:pt>
                <c:pt idx="1941">
                  <c:v>282.16942474389282</c:v>
                </c:pt>
                <c:pt idx="1942">
                  <c:v>282.2340425531915</c:v>
                </c:pt>
                <c:pt idx="1943">
                  <c:v>282.2340425531915</c:v>
                </c:pt>
                <c:pt idx="1944">
                  <c:v>282.45862884160749</c:v>
                </c:pt>
                <c:pt idx="1945">
                  <c:v>282.58865248226948</c:v>
                </c:pt>
                <c:pt idx="1946">
                  <c:v>282.61780929866029</c:v>
                </c:pt>
                <c:pt idx="1947">
                  <c:v>282.52324665090617</c:v>
                </c:pt>
                <c:pt idx="1948">
                  <c:v>282.55319148936161</c:v>
                </c:pt>
                <c:pt idx="1949">
                  <c:v>282.55319148936161</c:v>
                </c:pt>
                <c:pt idx="1950">
                  <c:v>282.55319148936161</c:v>
                </c:pt>
                <c:pt idx="1951">
                  <c:v>282.55319148936161</c:v>
                </c:pt>
                <c:pt idx="1952">
                  <c:v>282.55319148936161</c:v>
                </c:pt>
                <c:pt idx="1953">
                  <c:v>282.55319148936161</c:v>
                </c:pt>
                <c:pt idx="1954">
                  <c:v>282.58865248226948</c:v>
                </c:pt>
                <c:pt idx="1955">
                  <c:v>282.78329393223009</c:v>
                </c:pt>
                <c:pt idx="1956">
                  <c:v>282.84869976359329</c:v>
                </c:pt>
                <c:pt idx="1957">
                  <c:v>282.94326241134752</c:v>
                </c:pt>
                <c:pt idx="1958">
                  <c:v>282.9141055949566</c:v>
                </c:pt>
                <c:pt idx="1959">
                  <c:v>282.87864460204889</c:v>
                </c:pt>
                <c:pt idx="1960">
                  <c:v>282.87864460204889</c:v>
                </c:pt>
                <c:pt idx="1961">
                  <c:v>282.87864460204889</c:v>
                </c:pt>
                <c:pt idx="1962">
                  <c:v>282.9141055949566</c:v>
                </c:pt>
                <c:pt idx="1963">
                  <c:v>282.87864460204889</c:v>
                </c:pt>
                <c:pt idx="1964">
                  <c:v>283.13869188337281</c:v>
                </c:pt>
                <c:pt idx="1965">
                  <c:v>283.20330969267138</c:v>
                </c:pt>
                <c:pt idx="1966">
                  <c:v>283.20330969267138</c:v>
                </c:pt>
                <c:pt idx="1967">
                  <c:v>283.13869188337281</c:v>
                </c:pt>
                <c:pt idx="1968">
                  <c:v>283.16784869976351</c:v>
                </c:pt>
                <c:pt idx="1969">
                  <c:v>283.13869188337281</c:v>
                </c:pt>
                <c:pt idx="1970">
                  <c:v>283.103230890465</c:v>
                </c:pt>
                <c:pt idx="1971">
                  <c:v>283.13869188337281</c:v>
                </c:pt>
                <c:pt idx="1972">
                  <c:v>283.20330969267138</c:v>
                </c:pt>
                <c:pt idx="1973">
                  <c:v>283.16784869976351</c:v>
                </c:pt>
                <c:pt idx="1974">
                  <c:v>283.20330969267138</c:v>
                </c:pt>
                <c:pt idx="1975">
                  <c:v>283.20330969267138</c:v>
                </c:pt>
                <c:pt idx="1976">
                  <c:v>283.26871552403469</c:v>
                </c:pt>
                <c:pt idx="1977">
                  <c:v>283.20330969267138</c:v>
                </c:pt>
                <c:pt idx="1978">
                  <c:v>283.20330969267138</c:v>
                </c:pt>
                <c:pt idx="1979">
                  <c:v>283.33333333333331</c:v>
                </c:pt>
                <c:pt idx="1980">
                  <c:v>283.2978723404255</c:v>
                </c:pt>
                <c:pt idx="1981">
                  <c:v>283.33333333333331</c:v>
                </c:pt>
                <c:pt idx="1982">
                  <c:v>283.39873916469662</c:v>
                </c:pt>
                <c:pt idx="1983">
                  <c:v>283.39873916469662</c:v>
                </c:pt>
                <c:pt idx="1984">
                  <c:v>283.42789598108737</c:v>
                </c:pt>
                <c:pt idx="1985">
                  <c:v>283.5287628053585</c:v>
                </c:pt>
                <c:pt idx="1986">
                  <c:v>283.65878644602037</c:v>
                </c:pt>
                <c:pt idx="1987">
                  <c:v>283.78881008668242</c:v>
                </c:pt>
                <c:pt idx="1988">
                  <c:v>283.7533490937746</c:v>
                </c:pt>
                <c:pt idx="1989">
                  <c:v>283.81796690307328</c:v>
                </c:pt>
                <c:pt idx="1990">
                  <c:v>283.81796690307328</c:v>
                </c:pt>
                <c:pt idx="1991">
                  <c:v>283.78881008668242</c:v>
                </c:pt>
                <c:pt idx="1992">
                  <c:v>283.81796690307328</c:v>
                </c:pt>
                <c:pt idx="1993">
                  <c:v>283.81796690307328</c:v>
                </c:pt>
                <c:pt idx="1994">
                  <c:v>283.78881008668242</c:v>
                </c:pt>
                <c:pt idx="1995">
                  <c:v>283.81796690307328</c:v>
                </c:pt>
                <c:pt idx="1996">
                  <c:v>283.81796690307328</c:v>
                </c:pt>
                <c:pt idx="1997">
                  <c:v>283.88258471237202</c:v>
                </c:pt>
                <c:pt idx="1998">
                  <c:v>283.8534278959811</c:v>
                </c:pt>
                <c:pt idx="1999">
                  <c:v>283.91804570527978</c:v>
                </c:pt>
                <c:pt idx="2000">
                  <c:v>283.91804570527978</c:v>
                </c:pt>
                <c:pt idx="2001">
                  <c:v>283.88258471237202</c:v>
                </c:pt>
                <c:pt idx="2002">
                  <c:v>283.97714736012608</c:v>
                </c:pt>
                <c:pt idx="2003">
                  <c:v>283.97714736012608</c:v>
                </c:pt>
                <c:pt idx="2004">
                  <c:v>284.0126083530339</c:v>
                </c:pt>
                <c:pt idx="2005">
                  <c:v>284.0126083530339</c:v>
                </c:pt>
                <c:pt idx="2006">
                  <c:v>284.04255319148928</c:v>
                </c:pt>
                <c:pt idx="2007">
                  <c:v>284.04255319148928</c:v>
                </c:pt>
                <c:pt idx="2008">
                  <c:v>284.10717100078801</c:v>
                </c:pt>
                <c:pt idx="2009">
                  <c:v>284.20803782505908</c:v>
                </c:pt>
                <c:pt idx="2010">
                  <c:v>284.53349093774619</c:v>
                </c:pt>
                <c:pt idx="2011">
                  <c:v>284.53349093774619</c:v>
                </c:pt>
                <c:pt idx="2012">
                  <c:v>284.53349093774619</c:v>
                </c:pt>
                <c:pt idx="2013">
                  <c:v>284.53349093774619</c:v>
                </c:pt>
                <c:pt idx="2014">
                  <c:v>284.43262411347519</c:v>
                </c:pt>
                <c:pt idx="2015">
                  <c:v>284.49802994483849</c:v>
                </c:pt>
                <c:pt idx="2016">
                  <c:v>284.46808510638289</c:v>
                </c:pt>
                <c:pt idx="2017">
                  <c:v>284.49802994483849</c:v>
                </c:pt>
                <c:pt idx="2018">
                  <c:v>284.40346729708432</c:v>
                </c:pt>
                <c:pt idx="2019">
                  <c:v>284.46808510638289</c:v>
                </c:pt>
                <c:pt idx="2020">
                  <c:v>284.46808510638289</c:v>
                </c:pt>
                <c:pt idx="2021">
                  <c:v>284.46808510638289</c:v>
                </c:pt>
                <c:pt idx="2022">
                  <c:v>284.53349093774619</c:v>
                </c:pt>
                <c:pt idx="2023">
                  <c:v>284.59810874704488</c:v>
                </c:pt>
                <c:pt idx="2024">
                  <c:v>284.66351457840818</c:v>
                </c:pt>
                <c:pt idx="2025">
                  <c:v>284.62805358550042</c:v>
                </c:pt>
                <c:pt idx="2026">
                  <c:v>284.69267139479899</c:v>
                </c:pt>
                <c:pt idx="2027">
                  <c:v>284.69267139479899</c:v>
                </c:pt>
                <c:pt idx="2028">
                  <c:v>284.66351457840818</c:v>
                </c:pt>
                <c:pt idx="2029">
                  <c:v>284.78723404255322</c:v>
                </c:pt>
                <c:pt idx="2030">
                  <c:v>285.17730496453902</c:v>
                </c:pt>
                <c:pt idx="2031">
                  <c:v>285.27817178881003</c:v>
                </c:pt>
                <c:pt idx="2032">
                  <c:v>285.27817178881003</c:v>
                </c:pt>
                <c:pt idx="2033">
                  <c:v>285.1481481481481</c:v>
                </c:pt>
                <c:pt idx="2034">
                  <c:v>285.1481481481481</c:v>
                </c:pt>
                <c:pt idx="2035">
                  <c:v>285.1481481481481</c:v>
                </c:pt>
                <c:pt idx="2036">
                  <c:v>285.1481481481481</c:v>
                </c:pt>
                <c:pt idx="2037">
                  <c:v>285.08274231678479</c:v>
                </c:pt>
                <c:pt idx="2038">
                  <c:v>285.08274231678479</c:v>
                </c:pt>
                <c:pt idx="2039">
                  <c:v>285.08274231678479</c:v>
                </c:pt>
                <c:pt idx="2040">
                  <c:v>285.08274231678479</c:v>
                </c:pt>
                <c:pt idx="2041">
                  <c:v>285.08274231678479</c:v>
                </c:pt>
                <c:pt idx="2042">
                  <c:v>285.08274231678479</c:v>
                </c:pt>
                <c:pt idx="2043">
                  <c:v>285.1481481481481</c:v>
                </c:pt>
                <c:pt idx="2044">
                  <c:v>285.11268715524022</c:v>
                </c:pt>
                <c:pt idx="2045">
                  <c:v>285.17730496453902</c:v>
                </c:pt>
                <c:pt idx="2046">
                  <c:v>285.24271079590221</c:v>
                </c:pt>
                <c:pt idx="2047">
                  <c:v>285.24271079590221</c:v>
                </c:pt>
                <c:pt idx="2048">
                  <c:v>285.24271079590221</c:v>
                </c:pt>
                <c:pt idx="2049">
                  <c:v>285.27817178881003</c:v>
                </c:pt>
                <c:pt idx="2050">
                  <c:v>285.30732860520101</c:v>
                </c:pt>
                <c:pt idx="2051">
                  <c:v>285.30732860520101</c:v>
                </c:pt>
                <c:pt idx="2052">
                  <c:v>285.30732860520101</c:v>
                </c:pt>
                <c:pt idx="2053">
                  <c:v>285.53743104806932</c:v>
                </c:pt>
                <c:pt idx="2054">
                  <c:v>285.76201733648543</c:v>
                </c:pt>
                <c:pt idx="2055">
                  <c:v>285.69739952718669</c:v>
                </c:pt>
                <c:pt idx="2056">
                  <c:v>285.72655634357761</c:v>
                </c:pt>
                <c:pt idx="2057">
                  <c:v>285.72655634357761</c:v>
                </c:pt>
                <c:pt idx="2058">
                  <c:v>285.66193853427887</c:v>
                </c:pt>
                <c:pt idx="2059">
                  <c:v>285.69739952718669</c:v>
                </c:pt>
                <c:pt idx="2060">
                  <c:v>285.66193853427887</c:v>
                </c:pt>
                <c:pt idx="2061">
                  <c:v>285.69739952718669</c:v>
                </c:pt>
                <c:pt idx="2062">
                  <c:v>285.66193853427887</c:v>
                </c:pt>
                <c:pt idx="2063">
                  <c:v>285.69739952718669</c:v>
                </c:pt>
                <c:pt idx="2064">
                  <c:v>285.66193853427887</c:v>
                </c:pt>
                <c:pt idx="2065">
                  <c:v>285.69739952718669</c:v>
                </c:pt>
                <c:pt idx="2066">
                  <c:v>285.79196217494092</c:v>
                </c:pt>
                <c:pt idx="2067">
                  <c:v>285.76201733648543</c:v>
                </c:pt>
                <c:pt idx="2068">
                  <c:v>285.76201733648543</c:v>
                </c:pt>
                <c:pt idx="2069">
                  <c:v>285.82742316784862</c:v>
                </c:pt>
                <c:pt idx="2070">
                  <c:v>285.85736800630423</c:v>
                </c:pt>
                <c:pt idx="2071">
                  <c:v>285.89282899921199</c:v>
                </c:pt>
                <c:pt idx="2072">
                  <c:v>285.89282899921199</c:v>
                </c:pt>
                <c:pt idx="2073">
                  <c:v>285.89282899921199</c:v>
                </c:pt>
                <c:pt idx="2074">
                  <c:v>285.95744680851061</c:v>
                </c:pt>
                <c:pt idx="2075">
                  <c:v>285.92198581560291</c:v>
                </c:pt>
                <c:pt idx="2076">
                  <c:v>285.9873916469661</c:v>
                </c:pt>
                <c:pt idx="2077">
                  <c:v>286.24743892829002</c:v>
                </c:pt>
                <c:pt idx="2078">
                  <c:v>286.3774625689519</c:v>
                </c:pt>
                <c:pt idx="2079">
                  <c:v>286.3774625689519</c:v>
                </c:pt>
                <c:pt idx="2080">
                  <c:v>286.41292356185971</c:v>
                </c:pt>
                <c:pt idx="2081">
                  <c:v>286.34751773049652</c:v>
                </c:pt>
                <c:pt idx="2082">
                  <c:v>286.34751773049652</c:v>
                </c:pt>
                <c:pt idx="2083">
                  <c:v>286.31205673758859</c:v>
                </c:pt>
                <c:pt idx="2084">
                  <c:v>286.34751773049652</c:v>
                </c:pt>
                <c:pt idx="2085">
                  <c:v>286.31205673758859</c:v>
                </c:pt>
                <c:pt idx="2086">
                  <c:v>286.34751773049652</c:v>
                </c:pt>
                <c:pt idx="2087">
                  <c:v>286.31205673758859</c:v>
                </c:pt>
                <c:pt idx="2088">
                  <c:v>286.3774625689519</c:v>
                </c:pt>
                <c:pt idx="2089">
                  <c:v>286.3774625689519</c:v>
                </c:pt>
                <c:pt idx="2090">
                  <c:v>286.3774625689519</c:v>
                </c:pt>
                <c:pt idx="2091">
                  <c:v>286.3774625689519</c:v>
                </c:pt>
                <c:pt idx="2092">
                  <c:v>286.3774625689519</c:v>
                </c:pt>
                <c:pt idx="2093">
                  <c:v>286.44208037825058</c:v>
                </c:pt>
                <c:pt idx="2094">
                  <c:v>286.44208037825058</c:v>
                </c:pt>
                <c:pt idx="2095">
                  <c:v>286.47202521670602</c:v>
                </c:pt>
                <c:pt idx="2096">
                  <c:v>286.47202521670602</c:v>
                </c:pt>
                <c:pt idx="2097">
                  <c:v>286.57210401891251</c:v>
                </c:pt>
                <c:pt idx="2098">
                  <c:v>286.5366430260047</c:v>
                </c:pt>
                <c:pt idx="2099">
                  <c:v>286.602048857368</c:v>
                </c:pt>
                <c:pt idx="2100">
                  <c:v>286.602048857368</c:v>
                </c:pt>
                <c:pt idx="2101">
                  <c:v>286.76753349093769</c:v>
                </c:pt>
                <c:pt idx="2102">
                  <c:v>286.92671394799049</c:v>
                </c:pt>
                <c:pt idx="2103">
                  <c:v>286.96217494089831</c:v>
                </c:pt>
                <c:pt idx="2104">
                  <c:v>286.96217494089831</c:v>
                </c:pt>
                <c:pt idx="2105">
                  <c:v>286.92671394799049</c:v>
                </c:pt>
                <c:pt idx="2106">
                  <c:v>286.92671394799049</c:v>
                </c:pt>
                <c:pt idx="2107">
                  <c:v>286.89676910953511</c:v>
                </c:pt>
                <c:pt idx="2108">
                  <c:v>286.92671394799049</c:v>
                </c:pt>
                <c:pt idx="2109">
                  <c:v>286.92671394799049</c:v>
                </c:pt>
                <c:pt idx="2110">
                  <c:v>287.05673758865248</c:v>
                </c:pt>
                <c:pt idx="2111">
                  <c:v>287.28762805358548</c:v>
                </c:pt>
                <c:pt idx="2112">
                  <c:v>287.25137903861298</c:v>
                </c:pt>
                <c:pt idx="2113">
                  <c:v>287.15681639085898</c:v>
                </c:pt>
                <c:pt idx="2114">
                  <c:v>287.15681639085898</c:v>
                </c:pt>
                <c:pt idx="2115">
                  <c:v>287.18676122931441</c:v>
                </c:pt>
                <c:pt idx="2116">
                  <c:v>287.15681639085898</c:v>
                </c:pt>
                <c:pt idx="2117">
                  <c:v>287.15681639085898</c:v>
                </c:pt>
                <c:pt idx="2118">
                  <c:v>287.18676122931441</c:v>
                </c:pt>
                <c:pt idx="2119">
                  <c:v>287.15681639085898</c:v>
                </c:pt>
                <c:pt idx="2120">
                  <c:v>287.12135539795111</c:v>
                </c:pt>
                <c:pt idx="2121">
                  <c:v>287.18676122931441</c:v>
                </c:pt>
                <c:pt idx="2122">
                  <c:v>287.18676122931441</c:v>
                </c:pt>
                <c:pt idx="2123">
                  <c:v>287.38219070133971</c:v>
                </c:pt>
                <c:pt idx="2124">
                  <c:v>287.57683215130021</c:v>
                </c:pt>
                <c:pt idx="2125">
                  <c:v>287.51221434200158</c:v>
                </c:pt>
                <c:pt idx="2126">
                  <c:v>287.47675334909383</c:v>
                </c:pt>
                <c:pt idx="2127">
                  <c:v>287.47675334909383</c:v>
                </c:pt>
                <c:pt idx="2128">
                  <c:v>287.41134751773052</c:v>
                </c:pt>
                <c:pt idx="2129">
                  <c:v>287.44680851063828</c:v>
                </c:pt>
                <c:pt idx="2130">
                  <c:v>287.41134751773052</c:v>
                </c:pt>
                <c:pt idx="2131">
                  <c:v>287.51221434200158</c:v>
                </c:pt>
                <c:pt idx="2132">
                  <c:v>287.47675334909383</c:v>
                </c:pt>
                <c:pt idx="2133">
                  <c:v>287.47675334909383</c:v>
                </c:pt>
                <c:pt idx="2134">
                  <c:v>287.51221434200158</c:v>
                </c:pt>
                <c:pt idx="2135">
                  <c:v>287.47675334909383</c:v>
                </c:pt>
                <c:pt idx="2136">
                  <c:v>287.51221434200158</c:v>
                </c:pt>
                <c:pt idx="2137">
                  <c:v>287.51221434200158</c:v>
                </c:pt>
                <c:pt idx="2138">
                  <c:v>287.54137115839239</c:v>
                </c:pt>
                <c:pt idx="2139">
                  <c:v>287.57683215130021</c:v>
                </c:pt>
                <c:pt idx="2140">
                  <c:v>287.6067769897557</c:v>
                </c:pt>
                <c:pt idx="2141">
                  <c:v>287.64223798266352</c:v>
                </c:pt>
                <c:pt idx="2142">
                  <c:v>287.6067769897557</c:v>
                </c:pt>
                <c:pt idx="2143">
                  <c:v>287.64223798266352</c:v>
                </c:pt>
                <c:pt idx="2144">
                  <c:v>287.67139479905438</c:v>
                </c:pt>
                <c:pt idx="2145">
                  <c:v>287.70685579196208</c:v>
                </c:pt>
                <c:pt idx="2146">
                  <c:v>287.70685579196208</c:v>
                </c:pt>
                <c:pt idx="2147">
                  <c:v>288.03230890464931</c:v>
                </c:pt>
                <c:pt idx="2148">
                  <c:v>288.12687155240337</c:v>
                </c:pt>
                <c:pt idx="2149">
                  <c:v>288.09692671394799</c:v>
                </c:pt>
                <c:pt idx="2150">
                  <c:v>288.09692671394799</c:v>
                </c:pt>
                <c:pt idx="2151">
                  <c:v>288.03230890464931</c:v>
                </c:pt>
                <c:pt idx="2152">
                  <c:v>288.06146572104018</c:v>
                </c:pt>
                <c:pt idx="2153">
                  <c:v>288.03230890464931</c:v>
                </c:pt>
                <c:pt idx="2154">
                  <c:v>288.03230890464931</c:v>
                </c:pt>
                <c:pt idx="2155">
                  <c:v>288.06146572104018</c:v>
                </c:pt>
                <c:pt idx="2156">
                  <c:v>288.03230890464931</c:v>
                </c:pt>
                <c:pt idx="2157">
                  <c:v>288.03230890464931</c:v>
                </c:pt>
                <c:pt idx="2158">
                  <c:v>288.06146572104018</c:v>
                </c:pt>
                <c:pt idx="2159">
                  <c:v>288.09692671394799</c:v>
                </c:pt>
                <c:pt idx="2160">
                  <c:v>288.06146572104018</c:v>
                </c:pt>
                <c:pt idx="2161">
                  <c:v>288.12687155240337</c:v>
                </c:pt>
                <c:pt idx="2162">
                  <c:v>288.12687155240337</c:v>
                </c:pt>
                <c:pt idx="2163">
                  <c:v>288.1560283687943</c:v>
                </c:pt>
                <c:pt idx="2164">
                  <c:v>288.19148936170211</c:v>
                </c:pt>
                <c:pt idx="2165">
                  <c:v>288.19148936170211</c:v>
                </c:pt>
                <c:pt idx="2166">
                  <c:v>288.19148936170211</c:v>
                </c:pt>
                <c:pt idx="2167">
                  <c:v>288.28605200945623</c:v>
                </c:pt>
                <c:pt idx="2168">
                  <c:v>288.2568951930653</c:v>
                </c:pt>
                <c:pt idx="2169">
                  <c:v>288.32151300236399</c:v>
                </c:pt>
                <c:pt idx="2170">
                  <c:v>288.45153664302597</c:v>
                </c:pt>
                <c:pt idx="2171">
                  <c:v>288.67612293144208</c:v>
                </c:pt>
                <c:pt idx="2172">
                  <c:v>288.67612293144208</c:v>
                </c:pt>
                <c:pt idx="2173">
                  <c:v>288.64617809298659</c:v>
                </c:pt>
                <c:pt idx="2174">
                  <c:v>288.61071710007877</c:v>
                </c:pt>
                <c:pt idx="2175">
                  <c:v>288.67612293144208</c:v>
                </c:pt>
                <c:pt idx="2176">
                  <c:v>288.58156028368791</c:v>
                </c:pt>
                <c:pt idx="2177">
                  <c:v>288.58156028368791</c:v>
                </c:pt>
                <c:pt idx="2178">
                  <c:v>288.61071710007877</c:v>
                </c:pt>
                <c:pt idx="2179">
                  <c:v>288.64617809298659</c:v>
                </c:pt>
                <c:pt idx="2180">
                  <c:v>288.58156028368791</c:v>
                </c:pt>
                <c:pt idx="2181">
                  <c:v>288.61071710007877</c:v>
                </c:pt>
                <c:pt idx="2182">
                  <c:v>288.64617809298659</c:v>
                </c:pt>
                <c:pt idx="2183">
                  <c:v>288.64617809298659</c:v>
                </c:pt>
                <c:pt idx="2184">
                  <c:v>288.64617809298659</c:v>
                </c:pt>
                <c:pt idx="2185">
                  <c:v>288.67612293144208</c:v>
                </c:pt>
                <c:pt idx="2186">
                  <c:v>288.7407407407407</c:v>
                </c:pt>
                <c:pt idx="2187">
                  <c:v>288.7407407407407</c:v>
                </c:pt>
                <c:pt idx="2188">
                  <c:v>288.7407407407407</c:v>
                </c:pt>
                <c:pt idx="2189">
                  <c:v>288.77698975571309</c:v>
                </c:pt>
                <c:pt idx="2190">
                  <c:v>288.7407407407407</c:v>
                </c:pt>
                <c:pt idx="2191">
                  <c:v>288.7407407407407</c:v>
                </c:pt>
                <c:pt idx="2192">
                  <c:v>288.80614657210401</c:v>
                </c:pt>
                <c:pt idx="2193">
                  <c:v>288.84160756501183</c:v>
                </c:pt>
                <c:pt idx="2194">
                  <c:v>288.90701339637508</c:v>
                </c:pt>
                <c:pt idx="2195">
                  <c:v>289.06619385342788</c:v>
                </c:pt>
                <c:pt idx="2196">
                  <c:v>289.45626477541367</c:v>
                </c:pt>
                <c:pt idx="2197">
                  <c:v>289.55082742316779</c:v>
                </c:pt>
                <c:pt idx="2198">
                  <c:v>289.45626477541367</c:v>
                </c:pt>
                <c:pt idx="2199">
                  <c:v>289.39164696611499</c:v>
                </c:pt>
                <c:pt idx="2200">
                  <c:v>289.29078014184398</c:v>
                </c:pt>
                <c:pt idx="2201">
                  <c:v>289.261623325453</c:v>
                </c:pt>
                <c:pt idx="2202">
                  <c:v>289.261623325453</c:v>
                </c:pt>
                <c:pt idx="2203">
                  <c:v>289.261623325453</c:v>
                </c:pt>
                <c:pt idx="2204">
                  <c:v>289.2261623325453</c:v>
                </c:pt>
                <c:pt idx="2205">
                  <c:v>289.2261623325453</c:v>
                </c:pt>
                <c:pt idx="2206">
                  <c:v>289.2261623325453</c:v>
                </c:pt>
                <c:pt idx="2207">
                  <c:v>289.16075650118199</c:v>
                </c:pt>
                <c:pt idx="2208">
                  <c:v>289.16075650118199</c:v>
                </c:pt>
                <c:pt idx="2209">
                  <c:v>289.19621749408981</c:v>
                </c:pt>
                <c:pt idx="2210">
                  <c:v>289.19621749408981</c:v>
                </c:pt>
                <c:pt idx="2211">
                  <c:v>289.19621749408981</c:v>
                </c:pt>
                <c:pt idx="2212">
                  <c:v>289.19621749408981</c:v>
                </c:pt>
                <c:pt idx="2213">
                  <c:v>289.2261623325453</c:v>
                </c:pt>
                <c:pt idx="2214">
                  <c:v>289.2261623325453</c:v>
                </c:pt>
                <c:pt idx="2215">
                  <c:v>289.261623325453</c:v>
                </c:pt>
                <c:pt idx="2216">
                  <c:v>289.261623325453</c:v>
                </c:pt>
                <c:pt idx="2217">
                  <c:v>289.29078014184398</c:v>
                </c:pt>
                <c:pt idx="2218">
                  <c:v>289.32624113475168</c:v>
                </c:pt>
                <c:pt idx="2219">
                  <c:v>289.71631205673759</c:v>
                </c:pt>
                <c:pt idx="2220">
                  <c:v>289.74625689519303</c:v>
                </c:pt>
                <c:pt idx="2221">
                  <c:v>289.71631205673759</c:v>
                </c:pt>
                <c:pt idx="2222">
                  <c:v>289.71631205673759</c:v>
                </c:pt>
                <c:pt idx="2223">
                  <c:v>289.71631205673759</c:v>
                </c:pt>
                <c:pt idx="2224">
                  <c:v>289.65169424743891</c:v>
                </c:pt>
                <c:pt idx="2225">
                  <c:v>289.6162332545311</c:v>
                </c:pt>
                <c:pt idx="2226">
                  <c:v>289.58628841607572</c:v>
                </c:pt>
                <c:pt idx="2227">
                  <c:v>289.65169424743891</c:v>
                </c:pt>
                <c:pt idx="2228">
                  <c:v>289.58628841607572</c:v>
                </c:pt>
                <c:pt idx="2229">
                  <c:v>289.65169424743891</c:v>
                </c:pt>
                <c:pt idx="2230">
                  <c:v>289.6162332545311</c:v>
                </c:pt>
                <c:pt idx="2231">
                  <c:v>289.6162332545311</c:v>
                </c:pt>
                <c:pt idx="2232">
                  <c:v>289.65169424743891</c:v>
                </c:pt>
                <c:pt idx="2233">
                  <c:v>289.68085106382978</c:v>
                </c:pt>
                <c:pt idx="2234">
                  <c:v>289.71631205673759</c:v>
                </c:pt>
                <c:pt idx="2235">
                  <c:v>289.68085106382978</c:v>
                </c:pt>
                <c:pt idx="2236">
                  <c:v>289.71631205673759</c:v>
                </c:pt>
                <c:pt idx="2237">
                  <c:v>289.74625689519303</c:v>
                </c:pt>
                <c:pt idx="2238">
                  <c:v>289.81087470449171</c:v>
                </c:pt>
                <c:pt idx="2239">
                  <c:v>289.78092986603627</c:v>
                </c:pt>
                <c:pt idx="2240">
                  <c:v>289.81087470449171</c:v>
                </c:pt>
                <c:pt idx="2241">
                  <c:v>289.84003152088258</c:v>
                </c:pt>
                <c:pt idx="2242">
                  <c:v>289.81087470449171</c:v>
                </c:pt>
                <c:pt idx="2243">
                  <c:v>289.87549251379039</c:v>
                </c:pt>
                <c:pt idx="2244">
                  <c:v>290.16548463356969</c:v>
                </c:pt>
                <c:pt idx="2245">
                  <c:v>290.29550827423168</c:v>
                </c:pt>
                <c:pt idx="2246">
                  <c:v>290.26635145784081</c:v>
                </c:pt>
                <c:pt idx="2247">
                  <c:v>290.26635145784081</c:v>
                </c:pt>
                <c:pt idx="2248">
                  <c:v>290.23010244286837</c:v>
                </c:pt>
                <c:pt idx="2249">
                  <c:v>290.20094562647751</c:v>
                </c:pt>
                <c:pt idx="2250">
                  <c:v>290.16548463356969</c:v>
                </c:pt>
                <c:pt idx="2251">
                  <c:v>290.20094562647751</c:v>
                </c:pt>
                <c:pt idx="2252">
                  <c:v>290.13553979511431</c:v>
                </c:pt>
                <c:pt idx="2253">
                  <c:v>290.13553979511431</c:v>
                </c:pt>
                <c:pt idx="2254">
                  <c:v>290.16548463356969</c:v>
                </c:pt>
                <c:pt idx="2255">
                  <c:v>290.16548463356969</c:v>
                </c:pt>
                <c:pt idx="2256">
                  <c:v>290.16548463356969</c:v>
                </c:pt>
                <c:pt idx="2257">
                  <c:v>290.16548463356969</c:v>
                </c:pt>
                <c:pt idx="2258">
                  <c:v>290.16548463356969</c:v>
                </c:pt>
                <c:pt idx="2259">
                  <c:v>290.16548463356969</c:v>
                </c:pt>
                <c:pt idx="2260">
                  <c:v>290.20094562647751</c:v>
                </c:pt>
                <c:pt idx="2261">
                  <c:v>290.20094562647751</c:v>
                </c:pt>
                <c:pt idx="2262">
                  <c:v>290.23010244286837</c:v>
                </c:pt>
                <c:pt idx="2263">
                  <c:v>290.23010244286837</c:v>
                </c:pt>
                <c:pt idx="2264">
                  <c:v>290.29550827423168</c:v>
                </c:pt>
                <c:pt idx="2265">
                  <c:v>290.33096926713949</c:v>
                </c:pt>
                <c:pt idx="2266">
                  <c:v>290.36091410559499</c:v>
                </c:pt>
                <c:pt idx="2267">
                  <c:v>290.29550827423168</c:v>
                </c:pt>
                <c:pt idx="2268">
                  <c:v>290.39637509850269</c:v>
                </c:pt>
                <c:pt idx="2269">
                  <c:v>290.39637509850269</c:v>
                </c:pt>
                <c:pt idx="2270">
                  <c:v>290.75098502758073</c:v>
                </c:pt>
                <c:pt idx="2271">
                  <c:v>291.04018912529551</c:v>
                </c:pt>
                <c:pt idx="2272">
                  <c:v>290.97557131599677</c:v>
                </c:pt>
                <c:pt idx="2273">
                  <c:v>290.94562647754128</c:v>
                </c:pt>
                <c:pt idx="2274">
                  <c:v>290.91016548463358</c:v>
                </c:pt>
                <c:pt idx="2275">
                  <c:v>290.84554767533479</c:v>
                </c:pt>
                <c:pt idx="2276">
                  <c:v>290.78014184397159</c:v>
                </c:pt>
                <c:pt idx="2277">
                  <c:v>290.71552403467302</c:v>
                </c:pt>
                <c:pt idx="2278">
                  <c:v>290.71552403467302</c:v>
                </c:pt>
                <c:pt idx="2279">
                  <c:v>290.68557919621747</c:v>
                </c:pt>
                <c:pt idx="2280">
                  <c:v>290.65011820330972</c:v>
                </c:pt>
                <c:pt idx="2281">
                  <c:v>290.65011820330972</c:v>
                </c:pt>
                <c:pt idx="2282">
                  <c:v>290.65011820330972</c:v>
                </c:pt>
                <c:pt idx="2283">
                  <c:v>290.59101654846341</c:v>
                </c:pt>
                <c:pt idx="2284">
                  <c:v>290.65011820330972</c:v>
                </c:pt>
                <c:pt idx="2285">
                  <c:v>290.68557919621747</c:v>
                </c:pt>
                <c:pt idx="2286">
                  <c:v>290.65011820330972</c:v>
                </c:pt>
                <c:pt idx="2287">
                  <c:v>290.65011820330972</c:v>
                </c:pt>
                <c:pt idx="2288">
                  <c:v>290.65011820330972</c:v>
                </c:pt>
                <c:pt idx="2289">
                  <c:v>290.71552403467302</c:v>
                </c:pt>
                <c:pt idx="2290">
                  <c:v>290.71552403467302</c:v>
                </c:pt>
                <c:pt idx="2291">
                  <c:v>290.75098502758073</c:v>
                </c:pt>
                <c:pt idx="2292">
                  <c:v>290.75098502758073</c:v>
                </c:pt>
                <c:pt idx="2293">
                  <c:v>290.78014184397159</c:v>
                </c:pt>
                <c:pt idx="2294">
                  <c:v>290.81560283687941</c:v>
                </c:pt>
                <c:pt idx="2295">
                  <c:v>290.97557131599677</c:v>
                </c:pt>
                <c:pt idx="2296">
                  <c:v>291.23561859732069</c:v>
                </c:pt>
                <c:pt idx="2297">
                  <c:v>291.23561859732069</c:v>
                </c:pt>
                <c:pt idx="2298">
                  <c:v>291.27029156816388</c:v>
                </c:pt>
                <c:pt idx="2299">
                  <c:v>291.17021276595739</c:v>
                </c:pt>
                <c:pt idx="2300">
                  <c:v>291.10559495665882</c:v>
                </c:pt>
                <c:pt idx="2301">
                  <c:v>291.17021276595739</c:v>
                </c:pt>
                <c:pt idx="2302">
                  <c:v>291.10559495665882</c:v>
                </c:pt>
                <c:pt idx="2303">
                  <c:v>291.04018912529551</c:v>
                </c:pt>
                <c:pt idx="2304">
                  <c:v>291.04018912529551</c:v>
                </c:pt>
                <c:pt idx="2305">
                  <c:v>291.04018912529551</c:v>
                </c:pt>
                <c:pt idx="2306">
                  <c:v>291.04018912529551</c:v>
                </c:pt>
                <c:pt idx="2307">
                  <c:v>291.14105594956652</c:v>
                </c:pt>
                <c:pt idx="2308">
                  <c:v>291.07565011820333</c:v>
                </c:pt>
                <c:pt idx="2309">
                  <c:v>291.04018912529551</c:v>
                </c:pt>
                <c:pt idx="2310">
                  <c:v>291.07565011820333</c:v>
                </c:pt>
                <c:pt idx="2311">
                  <c:v>291.10559495665882</c:v>
                </c:pt>
                <c:pt idx="2312">
                  <c:v>291.10559495665882</c:v>
                </c:pt>
                <c:pt idx="2313">
                  <c:v>291.14105594956652</c:v>
                </c:pt>
                <c:pt idx="2314">
                  <c:v>291.14105594956652</c:v>
                </c:pt>
                <c:pt idx="2315">
                  <c:v>291.14105594956652</c:v>
                </c:pt>
                <c:pt idx="2316">
                  <c:v>291.17021276595739</c:v>
                </c:pt>
                <c:pt idx="2317">
                  <c:v>291.20567375886532</c:v>
                </c:pt>
                <c:pt idx="2318">
                  <c:v>291.23561859732069</c:v>
                </c:pt>
                <c:pt idx="2319">
                  <c:v>291.23561859732069</c:v>
                </c:pt>
                <c:pt idx="2320">
                  <c:v>291.27029156816388</c:v>
                </c:pt>
                <c:pt idx="2321">
                  <c:v>291.62490149724192</c:v>
                </c:pt>
                <c:pt idx="2322">
                  <c:v>291.62490149724192</c:v>
                </c:pt>
                <c:pt idx="2323">
                  <c:v>291.62490149724192</c:v>
                </c:pt>
                <c:pt idx="2324">
                  <c:v>291.58944050433411</c:v>
                </c:pt>
                <c:pt idx="2325">
                  <c:v>291.56028368794318</c:v>
                </c:pt>
                <c:pt idx="2326">
                  <c:v>291.52482269503543</c:v>
                </c:pt>
                <c:pt idx="2327">
                  <c:v>291.46572104018912</c:v>
                </c:pt>
                <c:pt idx="2328">
                  <c:v>291.46572104018912</c:v>
                </c:pt>
                <c:pt idx="2329">
                  <c:v>291.49487785657988</c:v>
                </c:pt>
                <c:pt idx="2330">
                  <c:v>291.52482269503543</c:v>
                </c:pt>
                <c:pt idx="2331">
                  <c:v>291.46572104018912</c:v>
                </c:pt>
                <c:pt idx="2332">
                  <c:v>291.46572104018912</c:v>
                </c:pt>
                <c:pt idx="2333">
                  <c:v>291.43026004728131</c:v>
                </c:pt>
                <c:pt idx="2334">
                  <c:v>291.46572104018912</c:v>
                </c:pt>
                <c:pt idx="2335">
                  <c:v>291.52482269503543</c:v>
                </c:pt>
                <c:pt idx="2336">
                  <c:v>291.49487785657988</c:v>
                </c:pt>
                <c:pt idx="2337">
                  <c:v>291.46572104018912</c:v>
                </c:pt>
                <c:pt idx="2338">
                  <c:v>291.52482269503543</c:v>
                </c:pt>
                <c:pt idx="2339">
                  <c:v>291.58944050433411</c:v>
                </c:pt>
                <c:pt idx="2340">
                  <c:v>291.56028368794318</c:v>
                </c:pt>
                <c:pt idx="2341">
                  <c:v>291.58944050433411</c:v>
                </c:pt>
                <c:pt idx="2342">
                  <c:v>291.58944050433411</c:v>
                </c:pt>
                <c:pt idx="2343">
                  <c:v>291.58944050433411</c:v>
                </c:pt>
                <c:pt idx="2344">
                  <c:v>291.62490149724192</c:v>
                </c:pt>
                <c:pt idx="2345">
                  <c:v>291.69030732860517</c:v>
                </c:pt>
                <c:pt idx="2346">
                  <c:v>291.69030732860517</c:v>
                </c:pt>
                <c:pt idx="2347">
                  <c:v>291.72025216706072</c:v>
                </c:pt>
                <c:pt idx="2348">
                  <c:v>291.8502758077226</c:v>
                </c:pt>
                <c:pt idx="2349">
                  <c:v>292.08037825059102</c:v>
                </c:pt>
                <c:pt idx="2350">
                  <c:v>292.14578408195428</c:v>
                </c:pt>
                <c:pt idx="2351">
                  <c:v>292.11032308904652</c:v>
                </c:pt>
                <c:pt idx="2352">
                  <c:v>292.37037037037032</c:v>
                </c:pt>
                <c:pt idx="2353">
                  <c:v>292.37037037037032</c:v>
                </c:pt>
                <c:pt idx="2354">
                  <c:v>292.21040189125301</c:v>
                </c:pt>
                <c:pt idx="2355">
                  <c:v>292.21040189125301</c:v>
                </c:pt>
                <c:pt idx="2356">
                  <c:v>292.14578408195428</c:v>
                </c:pt>
                <c:pt idx="2357">
                  <c:v>292.14578408195428</c:v>
                </c:pt>
                <c:pt idx="2358">
                  <c:v>292.04491725768321</c:v>
                </c:pt>
                <c:pt idx="2359">
                  <c:v>292.01576044129229</c:v>
                </c:pt>
                <c:pt idx="2360">
                  <c:v>292.01576044129229</c:v>
                </c:pt>
                <c:pt idx="2361">
                  <c:v>291.98029944838459</c:v>
                </c:pt>
                <c:pt idx="2362">
                  <c:v>291.98029944838459</c:v>
                </c:pt>
                <c:pt idx="2363">
                  <c:v>291.95035460992909</c:v>
                </c:pt>
                <c:pt idx="2364">
                  <c:v>291.98029944838459</c:v>
                </c:pt>
                <c:pt idx="2365">
                  <c:v>291.88573680063041</c:v>
                </c:pt>
                <c:pt idx="2366">
                  <c:v>291.95035460992909</c:v>
                </c:pt>
                <c:pt idx="2367">
                  <c:v>291.98029944838459</c:v>
                </c:pt>
                <c:pt idx="2368">
                  <c:v>292.01576044129229</c:v>
                </c:pt>
                <c:pt idx="2369">
                  <c:v>291.95035460992909</c:v>
                </c:pt>
                <c:pt idx="2370">
                  <c:v>292.04491725768321</c:v>
                </c:pt>
                <c:pt idx="2371">
                  <c:v>291.95035460992909</c:v>
                </c:pt>
                <c:pt idx="2372">
                  <c:v>291.98029944838459</c:v>
                </c:pt>
                <c:pt idx="2373">
                  <c:v>291.98029944838459</c:v>
                </c:pt>
                <c:pt idx="2374">
                  <c:v>292.01576044129229</c:v>
                </c:pt>
                <c:pt idx="2375">
                  <c:v>292.08037825059102</c:v>
                </c:pt>
                <c:pt idx="2376">
                  <c:v>292.14578408195428</c:v>
                </c:pt>
                <c:pt idx="2377">
                  <c:v>292.43498817966901</c:v>
                </c:pt>
                <c:pt idx="2378">
                  <c:v>292.50039401103231</c:v>
                </c:pt>
                <c:pt idx="2379">
                  <c:v>292.50039401103231</c:v>
                </c:pt>
                <c:pt idx="2380">
                  <c:v>292.39952718676108</c:v>
                </c:pt>
                <c:pt idx="2381">
                  <c:v>292.39952718676108</c:v>
                </c:pt>
                <c:pt idx="2382">
                  <c:v>292.27580772261621</c:v>
                </c:pt>
                <c:pt idx="2383">
                  <c:v>292.24034672970839</c:v>
                </c:pt>
                <c:pt idx="2384">
                  <c:v>292.27580772261621</c:v>
                </c:pt>
                <c:pt idx="2385">
                  <c:v>292.27580772261621</c:v>
                </c:pt>
                <c:pt idx="2386">
                  <c:v>292.27580772261621</c:v>
                </c:pt>
                <c:pt idx="2387">
                  <c:v>292.21040189125301</c:v>
                </c:pt>
                <c:pt idx="2388">
                  <c:v>292.21040189125301</c:v>
                </c:pt>
                <c:pt idx="2389">
                  <c:v>292.27580772261621</c:v>
                </c:pt>
                <c:pt idx="2390">
                  <c:v>292.24034672970839</c:v>
                </c:pt>
                <c:pt idx="2391">
                  <c:v>292.21040189125301</c:v>
                </c:pt>
                <c:pt idx="2392">
                  <c:v>292.21040189125301</c:v>
                </c:pt>
                <c:pt idx="2393">
                  <c:v>292.27580772261621</c:v>
                </c:pt>
                <c:pt idx="2394">
                  <c:v>292.27580772261621</c:v>
                </c:pt>
                <c:pt idx="2395">
                  <c:v>292.27580772261621</c:v>
                </c:pt>
                <c:pt idx="2396">
                  <c:v>292.30496453900702</c:v>
                </c:pt>
                <c:pt idx="2397">
                  <c:v>292.33490937746251</c:v>
                </c:pt>
                <c:pt idx="2398">
                  <c:v>292.30496453900702</c:v>
                </c:pt>
                <c:pt idx="2399">
                  <c:v>292.30496453900702</c:v>
                </c:pt>
                <c:pt idx="2400">
                  <c:v>292.33490937746251</c:v>
                </c:pt>
                <c:pt idx="2401">
                  <c:v>292.37037037037032</c:v>
                </c:pt>
                <c:pt idx="2402">
                  <c:v>292.39952718676108</c:v>
                </c:pt>
                <c:pt idx="2403">
                  <c:v>292.39952718676108</c:v>
                </c:pt>
                <c:pt idx="2404">
                  <c:v>292.46493301812438</c:v>
                </c:pt>
                <c:pt idx="2405">
                  <c:v>292.46493301812438</c:v>
                </c:pt>
                <c:pt idx="2406">
                  <c:v>292.50039401103231</c:v>
                </c:pt>
                <c:pt idx="2407">
                  <c:v>292.52955082742318</c:v>
                </c:pt>
                <c:pt idx="2408">
                  <c:v>292.52955082742318</c:v>
                </c:pt>
                <c:pt idx="2409">
                  <c:v>292.85421591804572</c:v>
                </c:pt>
                <c:pt idx="2410">
                  <c:v>292.95508274231679</c:v>
                </c:pt>
                <c:pt idx="2411">
                  <c:v>292.95508274231679</c:v>
                </c:pt>
                <c:pt idx="2412">
                  <c:v>292.85421591804572</c:v>
                </c:pt>
                <c:pt idx="2413">
                  <c:v>292.78959810874699</c:v>
                </c:pt>
                <c:pt idx="2414">
                  <c:v>292.82505910165492</c:v>
                </c:pt>
                <c:pt idx="2415">
                  <c:v>292.75965327029161</c:v>
                </c:pt>
                <c:pt idx="2416">
                  <c:v>292.72419227738379</c:v>
                </c:pt>
                <c:pt idx="2417">
                  <c:v>292.69503546099293</c:v>
                </c:pt>
                <c:pt idx="2418">
                  <c:v>292.65957446808511</c:v>
                </c:pt>
                <c:pt idx="2419">
                  <c:v>292.65957446808511</c:v>
                </c:pt>
                <c:pt idx="2420">
                  <c:v>292.63041765169419</c:v>
                </c:pt>
                <c:pt idx="2421">
                  <c:v>292.69503546099293</c:v>
                </c:pt>
                <c:pt idx="2422">
                  <c:v>292.65957446808511</c:v>
                </c:pt>
                <c:pt idx="2423">
                  <c:v>292.69503546099293</c:v>
                </c:pt>
                <c:pt idx="2424">
                  <c:v>292.65957446808511</c:v>
                </c:pt>
                <c:pt idx="2425">
                  <c:v>292.72419227738379</c:v>
                </c:pt>
                <c:pt idx="2426">
                  <c:v>292.69503546099293</c:v>
                </c:pt>
                <c:pt idx="2427">
                  <c:v>292.69503546099293</c:v>
                </c:pt>
                <c:pt idx="2428">
                  <c:v>292.72419227738379</c:v>
                </c:pt>
                <c:pt idx="2429">
                  <c:v>292.91962174940898</c:v>
                </c:pt>
                <c:pt idx="2430">
                  <c:v>293.08510638297872</c:v>
                </c:pt>
                <c:pt idx="2431">
                  <c:v>293.14972419227729</c:v>
                </c:pt>
                <c:pt idx="2432">
                  <c:v>293.11426319936947</c:v>
                </c:pt>
                <c:pt idx="2433">
                  <c:v>293.04964539007102</c:v>
                </c:pt>
                <c:pt idx="2434">
                  <c:v>292.9842395587076</c:v>
                </c:pt>
                <c:pt idx="2435">
                  <c:v>293.01970055161541</c:v>
                </c:pt>
                <c:pt idx="2436">
                  <c:v>292.95508274231679</c:v>
                </c:pt>
                <c:pt idx="2437">
                  <c:v>292.95508274231679</c:v>
                </c:pt>
                <c:pt idx="2438">
                  <c:v>293.01970055161541</c:v>
                </c:pt>
                <c:pt idx="2439">
                  <c:v>292.95508274231679</c:v>
                </c:pt>
                <c:pt idx="2440">
                  <c:v>292.9842395587076</c:v>
                </c:pt>
                <c:pt idx="2441">
                  <c:v>293.01970055161541</c:v>
                </c:pt>
                <c:pt idx="2442">
                  <c:v>293.20961386918827</c:v>
                </c:pt>
                <c:pt idx="2443">
                  <c:v>293.27423167848701</c:v>
                </c:pt>
                <c:pt idx="2444">
                  <c:v>293.27423167848701</c:v>
                </c:pt>
                <c:pt idx="2445">
                  <c:v>293.20961386918827</c:v>
                </c:pt>
                <c:pt idx="2446">
                  <c:v>293.11426319936947</c:v>
                </c:pt>
                <c:pt idx="2447">
                  <c:v>293.08510638297872</c:v>
                </c:pt>
                <c:pt idx="2448">
                  <c:v>293.01970055161541</c:v>
                </c:pt>
                <c:pt idx="2449">
                  <c:v>293.01970055161541</c:v>
                </c:pt>
                <c:pt idx="2450">
                  <c:v>292.95508274231679</c:v>
                </c:pt>
                <c:pt idx="2451">
                  <c:v>292.9842395587076</c:v>
                </c:pt>
                <c:pt idx="2452">
                  <c:v>292.9842395587076</c:v>
                </c:pt>
                <c:pt idx="2453">
                  <c:v>292.95508274231679</c:v>
                </c:pt>
                <c:pt idx="2454">
                  <c:v>292.95508274231679</c:v>
                </c:pt>
                <c:pt idx="2455">
                  <c:v>292.95508274231679</c:v>
                </c:pt>
                <c:pt idx="2456">
                  <c:v>292.91962174940898</c:v>
                </c:pt>
                <c:pt idx="2457">
                  <c:v>292.9842395587076</c:v>
                </c:pt>
                <c:pt idx="2458">
                  <c:v>292.9842395587076</c:v>
                </c:pt>
                <c:pt idx="2459">
                  <c:v>293.01970055161541</c:v>
                </c:pt>
                <c:pt idx="2460">
                  <c:v>293.01970055161541</c:v>
                </c:pt>
                <c:pt idx="2461">
                  <c:v>293.01970055161541</c:v>
                </c:pt>
                <c:pt idx="2462">
                  <c:v>293.01970055161541</c:v>
                </c:pt>
                <c:pt idx="2463">
                  <c:v>293.01970055161541</c:v>
                </c:pt>
                <c:pt idx="2464">
                  <c:v>293.01970055161541</c:v>
                </c:pt>
                <c:pt idx="2465">
                  <c:v>293.08510638297872</c:v>
                </c:pt>
                <c:pt idx="2466">
                  <c:v>293.04964539007102</c:v>
                </c:pt>
                <c:pt idx="2467">
                  <c:v>293.11426319936947</c:v>
                </c:pt>
                <c:pt idx="2468">
                  <c:v>293.14972419227729</c:v>
                </c:pt>
                <c:pt idx="2469">
                  <c:v>293.11426319936947</c:v>
                </c:pt>
                <c:pt idx="2470">
                  <c:v>293.14972419227729</c:v>
                </c:pt>
                <c:pt idx="2471">
                  <c:v>293.14972419227729</c:v>
                </c:pt>
                <c:pt idx="2472">
                  <c:v>293.17966903073278</c:v>
                </c:pt>
                <c:pt idx="2473">
                  <c:v>293.11426319936947</c:v>
                </c:pt>
                <c:pt idx="2474">
                  <c:v>293.17966903073278</c:v>
                </c:pt>
                <c:pt idx="2475">
                  <c:v>293.14972419227729</c:v>
                </c:pt>
                <c:pt idx="2476">
                  <c:v>293.24507486209609</c:v>
                </c:pt>
                <c:pt idx="2477">
                  <c:v>293.24507486209609</c:v>
                </c:pt>
                <c:pt idx="2478">
                  <c:v>293.27423167848701</c:v>
                </c:pt>
                <c:pt idx="2479">
                  <c:v>293.404255319149</c:v>
                </c:pt>
                <c:pt idx="2480">
                  <c:v>293.69976359338062</c:v>
                </c:pt>
                <c:pt idx="2481">
                  <c:v>293.66430260047281</c:v>
                </c:pt>
                <c:pt idx="2482">
                  <c:v>293.66430260047281</c:v>
                </c:pt>
                <c:pt idx="2483">
                  <c:v>293.59968479117418</c:v>
                </c:pt>
                <c:pt idx="2484">
                  <c:v>293.50512214342001</c:v>
                </c:pt>
                <c:pt idx="2485">
                  <c:v>293.4696611505122</c:v>
                </c:pt>
                <c:pt idx="2486">
                  <c:v>293.4397163120567</c:v>
                </c:pt>
                <c:pt idx="2487">
                  <c:v>293.4397163120567</c:v>
                </c:pt>
                <c:pt idx="2488">
                  <c:v>293.33963750985021</c:v>
                </c:pt>
                <c:pt idx="2489">
                  <c:v>293.404255319149</c:v>
                </c:pt>
                <c:pt idx="2490">
                  <c:v>293.37509850275808</c:v>
                </c:pt>
                <c:pt idx="2491">
                  <c:v>293.33963750985021</c:v>
                </c:pt>
                <c:pt idx="2492">
                  <c:v>293.30969267139483</c:v>
                </c:pt>
                <c:pt idx="2493">
                  <c:v>293.30969267139483</c:v>
                </c:pt>
                <c:pt idx="2494">
                  <c:v>293.30969267139483</c:v>
                </c:pt>
                <c:pt idx="2495">
                  <c:v>293.30969267139483</c:v>
                </c:pt>
                <c:pt idx="2496">
                  <c:v>293.30969267139483</c:v>
                </c:pt>
                <c:pt idx="2497">
                  <c:v>293.27423167848701</c:v>
                </c:pt>
                <c:pt idx="2498">
                  <c:v>293.27423167848701</c:v>
                </c:pt>
                <c:pt idx="2499">
                  <c:v>293.30969267139483</c:v>
                </c:pt>
                <c:pt idx="2500">
                  <c:v>293.33963750985021</c:v>
                </c:pt>
                <c:pt idx="2501">
                  <c:v>293.33963750985021</c:v>
                </c:pt>
                <c:pt idx="2502">
                  <c:v>293.37509850275808</c:v>
                </c:pt>
                <c:pt idx="2503">
                  <c:v>293.404255319149</c:v>
                </c:pt>
                <c:pt idx="2504">
                  <c:v>293.404255319149</c:v>
                </c:pt>
                <c:pt idx="2505">
                  <c:v>293.4397163120567</c:v>
                </c:pt>
                <c:pt idx="2506">
                  <c:v>293.50512214342001</c:v>
                </c:pt>
                <c:pt idx="2507">
                  <c:v>293.4696611505122</c:v>
                </c:pt>
                <c:pt idx="2508">
                  <c:v>293.4696611505122</c:v>
                </c:pt>
                <c:pt idx="2509">
                  <c:v>293.4696611505122</c:v>
                </c:pt>
                <c:pt idx="2510">
                  <c:v>293.53427895981088</c:v>
                </c:pt>
                <c:pt idx="2511">
                  <c:v>293.76516942474382</c:v>
                </c:pt>
                <c:pt idx="2512">
                  <c:v>293.89519306540581</c:v>
                </c:pt>
                <c:pt idx="2513">
                  <c:v>293.92434988179667</c:v>
                </c:pt>
                <c:pt idx="2514">
                  <c:v>293.8297872340425</c:v>
                </c:pt>
                <c:pt idx="2515">
                  <c:v>293.76516942474382</c:v>
                </c:pt>
                <c:pt idx="2516">
                  <c:v>293.76516942474382</c:v>
                </c:pt>
                <c:pt idx="2517">
                  <c:v>293.76516942474382</c:v>
                </c:pt>
                <c:pt idx="2518">
                  <c:v>293.98975571315992</c:v>
                </c:pt>
                <c:pt idx="2519">
                  <c:v>294.01891252955079</c:v>
                </c:pt>
                <c:pt idx="2520">
                  <c:v>293.89519306540581</c:v>
                </c:pt>
                <c:pt idx="2521">
                  <c:v>293.85973207249799</c:v>
                </c:pt>
                <c:pt idx="2522">
                  <c:v>293.8297872340425</c:v>
                </c:pt>
                <c:pt idx="2523">
                  <c:v>293.79432624113468</c:v>
                </c:pt>
                <c:pt idx="2524">
                  <c:v>293.72970843183612</c:v>
                </c:pt>
                <c:pt idx="2525">
                  <c:v>293.66430260047281</c:v>
                </c:pt>
                <c:pt idx="2526">
                  <c:v>293.63514578408189</c:v>
                </c:pt>
                <c:pt idx="2527">
                  <c:v>293.59968479117418</c:v>
                </c:pt>
                <c:pt idx="2528">
                  <c:v>293.50512214342001</c:v>
                </c:pt>
                <c:pt idx="2529">
                  <c:v>293.50512214342001</c:v>
                </c:pt>
                <c:pt idx="2530">
                  <c:v>293.56973995271858</c:v>
                </c:pt>
                <c:pt idx="2531">
                  <c:v>293.53427895981088</c:v>
                </c:pt>
                <c:pt idx="2532">
                  <c:v>293.53427895981088</c:v>
                </c:pt>
                <c:pt idx="2533">
                  <c:v>293.50512214342001</c:v>
                </c:pt>
                <c:pt idx="2534">
                  <c:v>293.50512214342001</c:v>
                </c:pt>
                <c:pt idx="2535">
                  <c:v>293.50512214342001</c:v>
                </c:pt>
                <c:pt idx="2536">
                  <c:v>293.50512214342001</c:v>
                </c:pt>
                <c:pt idx="2537">
                  <c:v>293.56973995271858</c:v>
                </c:pt>
                <c:pt idx="2538">
                  <c:v>293.53427895981088</c:v>
                </c:pt>
                <c:pt idx="2539">
                  <c:v>293.56973995271858</c:v>
                </c:pt>
                <c:pt idx="2540">
                  <c:v>293.63514578408189</c:v>
                </c:pt>
                <c:pt idx="2541">
                  <c:v>293.63514578408189</c:v>
                </c:pt>
                <c:pt idx="2542">
                  <c:v>293.66430260047281</c:v>
                </c:pt>
                <c:pt idx="2543">
                  <c:v>293.66430260047281</c:v>
                </c:pt>
                <c:pt idx="2544">
                  <c:v>293.63514578408189</c:v>
                </c:pt>
                <c:pt idx="2545">
                  <c:v>293.69976359338062</c:v>
                </c:pt>
                <c:pt idx="2546">
                  <c:v>293.66430260047281</c:v>
                </c:pt>
                <c:pt idx="2547">
                  <c:v>293.66430260047281</c:v>
                </c:pt>
                <c:pt idx="2548">
                  <c:v>293.63514578408189</c:v>
                </c:pt>
                <c:pt idx="2549">
                  <c:v>293.72970843183612</c:v>
                </c:pt>
                <c:pt idx="2550">
                  <c:v>293.72970843183612</c:v>
                </c:pt>
                <c:pt idx="2551">
                  <c:v>293.69976359338062</c:v>
                </c:pt>
                <c:pt idx="2552">
                  <c:v>293.76516942474382</c:v>
                </c:pt>
                <c:pt idx="2553">
                  <c:v>293.76516942474382</c:v>
                </c:pt>
                <c:pt idx="2554">
                  <c:v>293.79432624113468</c:v>
                </c:pt>
                <c:pt idx="2555">
                  <c:v>293.76516942474382</c:v>
                </c:pt>
                <c:pt idx="2556">
                  <c:v>293.76516942474382</c:v>
                </c:pt>
                <c:pt idx="2557">
                  <c:v>293.76516942474382</c:v>
                </c:pt>
                <c:pt idx="2558">
                  <c:v>293.72970843183612</c:v>
                </c:pt>
                <c:pt idx="2559">
                  <c:v>293.89519306540581</c:v>
                </c:pt>
                <c:pt idx="2560">
                  <c:v>294.14893617021278</c:v>
                </c:pt>
                <c:pt idx="2561">
                  <c:v>294.21355397951152</c:v>
                </c:pt>
                <c:pt idx="2562">
                  <c:v>294.18439716312048</c:v>
                </c:pt>
                <c:pt idx="2563">
                  <c:v>294.14893617021278</c:v>
                </c:pt>
                <c:pt idx="2564">
                  <c:v>294.08431836091398</c:v>
                </c:pt>
                <c:pt idx="2565">
                  <c:v>294.01891252955079</c:v>
                </c:pt>
                <c:pt idx="2566">
                  <c:v>293.92434988179667</c:v>
                </c:pt>
                <c:pt idx="2567">
                  <c:v>293.89519306540581</c:v>
                </c:pt>
                <c:pt idx="2568">
                  <c:v>293.85973207249799</c:v>
                </c:pt>
                <c:pt idx="2569">
                  <c:v>293.85973207249799</c:v>
                </c:pt>
                <c:pt idx="2570">
                  <c:v>293.8297872340425</c:v>
                </c:pt>
                <c:pt idx="2571">
                  <c:v>293.76516942474382</c:v>
                </c:pt>
                <c:pt idx="2572">
                  <c:v>293.79432624113468</c:v>
                </c:pt>
                <c:pt idx="2573">
                  <c:v>293.76516942474382</c:v>
                </c:pt>
                <c:pt idx="2574">
                  <c:v>293.8297872340425</c:v>
                </c:pt>
                <c:pt idx="2575">
                  <c:v>293.76516942474382</c:v>
                </c:pt>
                <c:pt idx="2576">
                  <c:v>293.8297872340425</c:v>
                </c:pt>
                <c:pt idx="2577">
                  <c:v>293.79432624113468</c:v>
                </c:pt>
                <c:pt idx="2578">
                  <c:v>293.8297872340425</c:v>
                </c:pt>
                <c:pt idx="2579">
                  <c:v>293.79432624113468</c:v>
                </c:pt>
                <c:pt idx="2580">
                  <c:v>293.79432624113468</c:v>
                </c:pt>
                <c:pt idx="2581">
                  <c:v>293.79432624113468</c:v>
                </c:pt>
                <c:pt idx="2582">
                  <c:v>293.8297872340425</c:v>
                </c:pt>
                <c:pt idx="2583">
                  <c:v>293.85973207249799</c:v>
                </c:pt>
                <c:pt idx="2584">
                  <c:v>293.89519306540581</c:v>
                </c:pt>
                <c:pt idx="2585">
                  <c:v>294.0543735224586</c:v>
                </c:pt>
                <c:pt idx="2586">
                  <c:v>294.27895981087471</c:v>
                </c:pt>
                <c:pt idx="2587">
                  <c:v>294.34357762017339</c:v>
                </c:pt>
                <c:pt idx="2588">
                  <c:v>294.37903861308109</c:v>
                </c:pt>
                <c:pt idx="2589">
                  <c:v>294.34357762017339</c:v>
                </c:pt>
                <c:pt idx="2590">
                  <c:v>294.21355397951152</c:v>
                </c:pt>
                <c:pt idx="2591">
                  <c:v>294.1197793538218</c:v>
                </c:pt>
                <c:pt idx="2592">
                  <c:v>294.08431836091398</c:v>
                </c:pt>
                <c:pt idx="2593">
                  <c:v>294.0543735224586</c:v>
                </c:pt>
                <c:pt idx="2594">
                  <c:v>294.0543735224586</c:v>
                </c:pt>
                <c:pt idx="2595">
                  <c:v>294.01891252955079</c:v>
                </c:pt>
                <c:pt idx="2596">
                  <c:v>293.95981087470449</c:v>
                </c:pt>
                <c:pt idx="2597">
                  <c:v>293.98975571315992</c:v>
                </c:pt>
                <c:pt idx="2598">
                  <c:v>293.92434988179667</c:v>
                </c:pt>
                <c:pt idx="2599">
                  <c:v>293.95981087470449</c:v>
                </c:pt>
                <c:pt idx="2600">
                  <c:v>293.92434988179667</c:v>
                </c:pt>
                <c:pt idx="2601">
                  <c:v>293.92434988179667</c:v>
                </c:pt>
                <c:pt idx="2602">
                  <c:v>293.92434988179667</c:v>
                </c:pt>
                <c:pt idx="2603">
                  <c:v>293.89519306540581</c:v>
                </c:pt>
                <c:pt idx="2604">
                  <c:v>294.0543735224586</c:v>
                </c:pt>
                <c:pt idx="2605">
                  <c:v>294.24901497241927</c:v>
                </c:pt>
                <c:pt idx="2606">
                  <c:v>294.24901497241927</c:v>
                </c:pt>
                <c:pt idx="2607">
                  <c:v>294.21355397951152</c:v>
                </c:pt>
                <c:pt idx="2608">
                  <c:v>294.14893617021278</c:v>
                </c:pt>
                <c:pt idx="2609">
                  <c:v>294.0543735224586</c:v>
                </c:pt>
                <c:pt idx="2610">
                  <c:v>294.0543735224586</c:v>
                </c:pt>
                <c:pt idx="2611">
                  <c:v>294.01891252955079</c:v>
                </c:pt>
                <c:pt idx="2612">
                  <c:v>293.98975571315992</c:v>
                </c:pt>
                <c:pt idx="2613">
                  <c:v>293.95981087470449</c:v>
                </c:pt>
                <c:pt idx="2614">
                  <c:v>293.95981087470449</c:v>
                </c:pt>
                <c:pt idx="2615">
                  <c:v>293.92434988179667</c:v>
                </c:pt>
                <c:pt idx="2616">
                  <c:v>293.89519306540581</c:v>
                </c:pt>
                <c:pt idx="2617">
                  <c:v>293.89519306540581</c:v>
                </c:pt>
                <c:pt idx="2618">
                  <c:v>293.85973207249799</c:v>
                </c:pt>
                <c:pt idx="2619">
                  <c:v>293.92434988179667</c:v>
                </c:pt>
                <c:pt idx="2620">
                  <c:v>293.8297872340425</c:v>
                </c:pt>
                <c:pt idx="2621">
                  <c:v>293.89519306540581</c:v>
                </c:pt>
                <c:pt idx="2622">
                  <c:v>293.95981087470449</c:v>
                </c:pt>
                <c:pt idx="2623">
                  <c:v>293.92434988179667</c:v>
                </c:pt>
                <c:pt idx="2624">
                  <c:v>293.89519306540581</c:v>
                </c:pt>
                <c:pt idx="2625">
                  <c:v>293.92434988179667</c:v>
                </c:pt>
                <c:pt idx="2626">
                  <c:v>293.95981087470449</c:v>
                </c:pt>
                <c:pt idx="2627">
                  <c:v>293.95981087470449</c:v>
                </c:pt>
                <c:pt idx="2628">
                  <c:v>293.98975571315992</c:v>
                </c:pt>
                <c:pt idx="2629">
                  <c:v>293.92434988179667</c:v>
                </c:pt>
                <c:pt idx="2630">
                  <c:v>293.92434988179667</c:v>
                </c:pt>
                <c:pt idx="2631">
                  <c:v>293.98975571315992</c:v>
                </c:pt>
                <c:pt idx="2632">
                  <c:v>293.92434988179667</c:v>
                </c:pt>
                <c:pt idx="2633">
                  <c:v>293.98975571315992</c:v>
                </c:pt>
                <c:pt idx="2634">
                  <c:v>294.01891252955079</c:v>
                </c:pt>
                <c:pt idx="2635">
                  <c:v>293.95981087470449</c:v>
                </c:pt>
                <c:pt idx="2636">
                  <c:v>294.01891252955079</c:v>
                </c:pt>
                <c:pt idx="2637">
                  <c:v>294.01891252955079</c:v>
                </c:pt>
                <c:pt idx="2638">
                  <c:v>293.95981087470449</c:v>
                </c:pt>
                <c:pt idx="2639">
                  <c:v>293.98975571315992</c:v>
                </c:pt>
                <c:pt idx="2640">
                  <c:v>294.08431836091398</c:v>
                </c:pt>
                <c:pt idx="2641">
                  <c:v>294.0543735224586</c:v>
                </c:pt>
                <c:pt idx="2642">
                  <c:v>294.01891252955079</c:v>
                </c:pt>
                <c:pt idx="2643">
                  <c:v>294.01891252955079</c:v>
                </c:pt>
                <c:pt idx="2644">
                  <c:v>294.08431836091398</c:v>
                </c:pt>
                <c:pt idx="2645">
                  <c:v>294.0543735224586</c:v>
                </c:pt>
                <c:pt idx="2646">
                  <c:v>294.0543735224586</c:v>
                </c:pt>
                <c:pt idx="2647">
                  <c:v>294.0543735224586</c:v>
                </c:pt>
                <c:pt idx="2648">
                  <c:v>294.1197793538218</c:v>
                </c:pt>
                <c:pt idx="2649">
                  <c:v>294.0543735224586</c:v>
                </c:pt>
                <c:pt idx="2650">
                  <c:v>294.0543735224586</c:v>
                </c:pt>
                <c:pt idx="2651">
                  <c:v>294.01891252955079</c:v>
                </c:pt>
                <c:pt idx="2652">
                  <c:v>294.0543735224586</c:v>
                </c:pt>
                <c:pt idx="2653">
                  <c:v>294.01891252955079</c:v>
                </c:pt>
                <c:pt idx="2654">
                  <c:v>294.0543735224586</c:v>
                </c:pt>
                <c:pt idx="2655">
                  <c:v>294.0543735224586</c:v>
                </c:pt>
                <c:pt idx="2656">
                  <c:v>294.08431836091398</c:v>
                </c:pt>
                <c:pt idx="2657">
                  <c:v>294.0543735224586</c:v>
                </c:pt>
                <c:pt idx="2658">
                  <c:v>294.27895981087471</c:v>
                </c:pt>
                <c:pt idx="2659">
                  <c:v>294.44444444444451</c:v>
                </c:pt>
                <c:pt idx="2660">
                  <c:v>294.47360126083532</c:v>
                </c:pt>
                <c:pt idx="2661">
                  <c:v>294.44444444444451</c:v>
                </c:pt>
                <c:pt idx="2662">
                  <c:v>294.37903861308109</c:v>
                </c:pt>
                <c:pt idx="2663">
                  <c:v>294.27895981087471</c:v>
                </c:pt>
                <c:pt idx="2664">
                  <c:v>294.27895981087471</c:v>
                </c:pt>
                <c:pt idx="2665">
                  <c:v>294.24901497241927</c:v>
                </c:pt>
                <c:pt idx="2666">
                  <c:v>294.18439716312048</c:v>
                </c:pt>
                <c:pt idx="2667">
                  <c:v>294.18439716312048</c:v>
                </c:pt>
                <c:pt idx="2668">
                  <c:v>294.1197793538218</c:v>
                </c:pt>
                <c:pt idx="2669">
                  <c:v>294.1197793538218</c:v>
                </c:pt>
                <c:pt idx="2670">
                  <c:v>294.01891252955079</c:v>
                </c:pt>
                <c:pt idx="2671">
                  <c:v>294.0543735224586</c:v>
                </c:pt>
                <c:pt idx="2672">
                  <c:v>293.98975571315992</c:v>
                </c:pt>
                <c:pt idx="2673">
                  <c:v>294.01891252955079</c:v>
                </c:pt>
                <c:pt idx="2674">
                  <c:v>294.0543735224586</c:v>
                </c:pt>
                <c:pt idx="2675">
                  <c:v>294.01891252955079</c:v>
                </c:pt>
                <c:pt idx="2676">
                  <c:v>294.08431836091398</c:v>
                </c:pt>
                <c:pt idx="2677">
                  <c:v>294.0543735224586</c:v>
                </c:pt>
                <c:pt idx="2678">
                  <c:v>294.01891252955079</c:v>
                </c:pt>
                <c:pt idx="2679">
                  <c:v>294.01891252955079</c:v>
                </c:pt>
                <c:pt idx="2680">
                  <c:v>294.0543735224586</c:v>
                </c:pt>
                <c:pt idx="2681">
                  <c:v>294.01891252955079</c:v>
                </c:pt>
                <c:pt idx="2682">
                  <c:v>294.01891252955079</c:v>
                </c:pt>
                <c:pt idx="2683">
                  <c:v>294.08431836091398</c:v>
                </c:pt>
                <c:pt idx="2684">
                  <c:v>294.0543735224586</c:v>
                </c:pt>
                <c:pt idx="2685">
                  <c:v>294.0543735224586</c:v>
                </c:pt>
                <c:pt idx="2686">
                  <c:v>294.08431836091398</c:v>
                </c:pt>
                <c:pt idx="2687">
                  <c:v>294.27895981087471</c:v>
                </c:pt>
                <c:pt idx="2688">
                  <c:v>294.44444444444451</c:v>
                </c:pt>
                <c:pt idx="2689">
                  <c:v>294.6036249014972</c:v>
                </c:pt>
                <c:pt idx="2690">
                  <c:v>294.53900709219857</c:v>
                </c:pt>
                <c:pt idx="2691">
                  <c:v>294.50906225374302</c:v>
                </c:pt>
                <c:pt idx="2692">
                  <c:v>294.44444444444451</c:v>
                </c:pt>
                <c:pt idx="2693">
                  <c:v>294.37903861308109</c:v>
                </c:pt>
                <c:pt idx="2694">
                  <c:v>294.31442080378241</c:v>
                </c:pt>
                <c:pt idx="2695">
                  <c:v>294.18439716312048</c:v>
                </c:pt>
                <c:pt idx="2696">
                  <c:v>294.14893617021278</c:v>
                </c:pt>
                <c:pt idx="2697">
                  <c:v>294.1197793538218</c:v>
                </c:pt>
                <c:pt idx="2698">
                  <c:v>294.08431836091398</c:v>
                </c:pt>
                <c:pt idx="2699">
                  <c:v>294.08431836091398</c:v>
                </c:pt>
                <c:pt idx="2700">
                  <c:v>293.98975571315992</c:v>
                </c:pt>
                <c:pt idx="2701">
                  <c:v>293.95981087470449</c:v>
                </c:pt>
                <c:pt idx="2702">
                  <c:v>293.98975571315992</c:v>
                </c:pt>
                <c:pt idx="2703">
                  <c:v>293.95981087470449</c:v>
                </c:pt>
                <c:pt idx="2704">
                  <c:v>293.98975571315992</c:v>
                </c:pt>
                <c:pt idx="2705">
                  <c:v>293.98975571315992</c:v>
                </c:pt>
                <c:pt idx="2706">
                  <c:v>293.98975571315992</c:v>
                </c:pt>
                <c:pt idx="2707">
                  <c:v>294.01891252955079</c:v>
                </c:pt>
                <c:pt idx="2708">
                  <c:v>293.92434988179667</c:v>
                </c:pt>
                <c:pt idx="2709">
                  <c:v>293.92434988179667</c:v>
                </c:pt>
                <c:pt idx="2710">
                  <c:v>293.95981087470449</c:v>
                </c:pt>
                <c:pt idx="2711">
                  <c:v>293.95981087470449</c:v>
                </c:pt>
                <c:pt idx="2712">
                  <c:v>293.95981087470449</c:v>
                </c:pt>
                <c:pt idx="2713">
                  <c:v>294.1197793538218</c:v>
                </c:pt>
                <c:pt idx="2714">
                  <c:v>294.27895981087471</c:v>
                </c:pt>
                <c:pt idx="2715">
                  <c:v>294.31442080378241</c:v>
                </c:pt>
                <c:pt idx="2716">
                  <c:v>294.27895981087471</c:v>
                </c:pt>
                <c:pt idx="2717">
                  <c:v>294.27895981087471</c:v>
                </c:pt>
                <c:pt idx="2718">
                  <c:v>294.21355397951152</c:v>
                </c:pt>
                <c:pt idx="2719">
                  <c:v>294.18439716312048</c:v>
                </c:pt>
                <c:pt idx="2720">
                  <c:v>294.14893617021278</c:v>
                </c:pt>
                <c:pt idx="2721">
                  <c:v>294.08431836091398</c:v>
                </c:pt>
                <c:pt idx="2722">
                  <c:v>294.0543735224586</c:v>
                </c:pt>
                <c:pt idx="2723">
                  <c:v>294.0543735224586</c:v>
                </c:pt>
                <c:pt idx="2724">
                  <c:v>293.98975571315992</c:v>
                </c:pt>
                <c:pt idx="2725">
                  <c:v>293.95981087470449</c:v>
                </c:pt>
                <c:pt idx="2726">
                  <c:v>293.98975571315992</c:v>
                </c:pt>
                <c:pt idx="2727">
                  <c:v>293.98975571315992</c:v>
                </c:pt>
                <c:pt idx="2728">
                  <c:v>293.92434988179667</c:v>
                </c:pt>
                <c:pt idx="2729">
                  <c:v>293.92434988179667</c:v>
                </c:pt>
                <c:pt idx="2730">
                  <c:v>293.98975571315992</c:v>
                </c:pt>
                <c:pt idx="2731">
                  <c:v>293.89519306540581</c:v>
                </c:pt>
                <c:pt idx="2732">
                  <c:v>293.92434988179667</c:v>
                </c:pt>
                <c:pt idx="2733">
                  <c:v>293.92434988179667</c:v>
                </c:pt>
                <c:pt idx="2734">
                  <c:v>293.95981087470449</c:v>
                </c:pt>
                <c:pt idx="2735">
                  <c:v>293.89519306540581</c:v>
                </c:pt>
                <c:pt idx="2736">
                  <c:v>293.92434988179667</c:v>
                </c:pt>
                <c:pt idx="2737">
                  <c:v>293.92434988179667</c:v>
                </c:pt>
                <c:pt idx="2738">
                  <c:v>293.89519306540581</c:v>
                </c:pt>
                <c:pt idx="2739">
                  <c:v>293.95981087470449</c:v>
                </c:pt>
                <c:pt idx="2740">
                  <c:v>293.92434988179667</c:v>
                </c:pt>
                <c:pt idx="2741">
                  <c:v>293.98975571315992</c:v>
                </c:pt>
                <c:pt idx="2742">
                  <c:v>293.95981087470449</c:v>
                </c:pt>
                <c:pt idx="2743">
                  <c:v>293.98975571315992</c:v>
                </c:pt>
                <c:pt idx="2744">
                  <c:v>293.95981087470449</c:v>
                </c:pt>
                <c:pt idx="2745">
                  <c:v>293.92434988179667</c:v>
                </c:pt>
                <c:pt idx="2746">
                  <c:v>293.98975571315992</c:v>
                </c:pt>
                <c:pt idx="2747">
                  <c:v>293.95981087470449</c:v>
                </c:pt>
                <c:pt idx="2748">
                  <c:v>294.01891252955079</c:v>
                </c:pt>
                <c:pt idx="2749">
                  <c:v>294.0543735224586</c:v>
                </c:pt>
                <c:pt idx="2750">
                  <c:v>293.98975571315992</c:v>
                </c:pt>
                <c:pt idx="2751">
                  <c:v>293.76516942474382</c:v>
                </c:pt>
                <c:pt idx="2752">
                  <c:v>293.72970843183612</c:v>
                </c:pt>
                <c:pt idx="2753">
                  <c:v>293.66430260047281</c:v>
                </c:pt>
                <c:pt idx="2754">
                  <c:v>293.76516942474382</c:v>
                </c:pt>
                <c:pt idx="2755">
                  <c:v>293.79432624113468</c:v>
                </c:pt>
                <c:pt idx="2756">
                  <c:v>293.79432624113468</c:v>
                </c:pt>
                <c:pt idx="2757">
                  <c:v>293.85973207249799</c:v>
                </c:pt>
                <c:pt idx="2758">
                  <c:v>293.89519306540581</c:v>
                </c:pt>
                <c:pt idx="2759">
                  <c:v>293.92434988179667</c:v>
                </c:pt>
                <c:pt idx="2760">
                  <c:v>293.98975571315992</c:v>
                </c:pt>
                <c:pt idx="2761">
                  <c:v>293.98975571315992</c:v>
                </c:pt>
                <c:pt idx="2762">
                  <c:v>293.98975571315992</c:v>
                </c:pt>
                <c:pt idx="2763">
                  <c:v>293.98975571315992</c:v>
                </c:pt>
                <c:pt idx="2764">
                  <c:v>294.01891252955079</c:v>
                </c:pt>
                <c:pt idx="2765">
                  <c:v>293.98975571315992</c:v>
                </c:pt>
                <c:pt idx="2766">
                  <c:v>294.01891252955079</c:v>
                </c:pt>
                <c:pt idx="2767">
                  <c:v>293.95981087470449</c:v>
                </c:pt>
                <c:pt idx="2768">
                  <c:v>293.98975571315992</c:v>
                </c:pt>
                <c:pt idx="2769">
                  <c:v>294.0543735224586</c:v>
                </c:pt>
                <c:pt idx="2770">
                  <c:v>294.01891252955079</c:v>
                </c:pt>
                <c:pt idx="2771">
                  <c:v>294.0543735224586</c:v>
                </c:pt>
                <c:pt idx="2772">
                  <c:v>294.01891252955079</c:v>
                </c:pt>
                <c:pt idx="2773">
                  <c:v>294.21355397951152</c:v>
                </c:pt>
                <c:pt idx="2774">
                  <c:v>294.34357762017339</c:v>
                </c:pt>
                <c:pt idx="2775">
                  <c:v>294.40898345153659</c:v>
                </c:pt>
                <c:pt idx="2776">
                  <c:v>294.37903861308109</c:v>
                </c:pt>
                <c:pt idx="2777">
                  <c:v>294.34357762017339</c:v>
                </c:pt>
                <c:pt idx="2778">
                  <c:v>294.24901497241927</c:v>
                </c:pt>
                <c:pt idx="2779">
                  <c:v>294.18439716312048</c:v>
                </c:pt>
                <c:pt idx="2780">
                  <c:v>294.01891252955079</c:v>
                </c:pt>
                <c:pt idx="2781">
                  <c:v>293.98975571315992</c:v>
                </c:pt>
                <c:pt idx="2782">
                  <c:v>293.92434988179667</c:v>
                </c:pt>
                <c:pt idx="2783">
                  <c:v>293.89519306540581</c:v>
                </c:pt>
                <c:pt idx="2784">
                  <c:v>293.89519306540581</c:v>
                </c:pt>
                <c:pt idx="2785">
                  <c:v>293.79432624113468</c:v>
                </c:pt>
                <c:pt idx="2786">
                  <c:v>293.8297872340425</c:v>
                </c:pt>
                <c:pt idx="2787">
                  <c:v>293.79432624113468</c:v>
                </c:pt>
                <c:pt idx="2788">
                  <c:v>293.8297872340425</c:v>
                </c:pt>
                <c:pt idx="2789">
                  <c:v>293.76516942474382</c:v>
                </c:pt>
                <c:pt idx="2790">
                  <c:v>293.76516942474382</c:v>
                </c:pt>
                <c:pt idx="2791">
                  <c:v>293.79432624113468</c:v>
                </c:pt>
                <c:pt idx="2792">
                  <c:v>293.8297872340425</c:v>
                </c:pt>
                <c:pt idx="2793">
                  <c:v>293.76516942474382</c:v>
                </c:pt>
                <c:pt idx="2794">
                  <c:v>293.79432624113468</c:v>
                </c:pt>
                <c:pt idx="2795">
                  <c:v>293.79432624113468</c:v>
                </c:pt>
                <c:pt idx="2796">
                  <c:v>293.79432624113468</c:v>
                </c:pt>
                <c:pt idx="2797">
                  <c:v>293.79432624113468</c:v>
                </c:pt>
                <c:pt idx="2798">
                  <c:v>293.79432624113468</c:v>
                </c:pt>
                <c:pt idx="2799">
                  <c:v>293.79432624113468</c:v>
                </c:pt>
                <c:pt idx="2800">
                  <c:v>293.79432624113468</c:v>
                </c:pt>
                <c:pt idx="2801">
                  <c:v>293.79432624113468</c:v>
                </c:pt>
                <c:pt idx="2802">
                  <c:v>293.79432624113468</c:v>
                </c:pt>
                <c:pt idx="2803">
                  <c:v>293.79432624113468</c:v>
                </c:pt>
                <c:pt idx="2804">
                  <c:v>293.76516942474382</c:v>
                </c:pt>
                <c:pt idx="2805">
                  <c:v>293.76516942474382</c:v>
                </c:pt>
                <c:pt idx="2806">
                  <c:v>293.76516942474382</c:v>
                </c:pt>
                <c:pt idx="2807">
                  <c:v>293.8297872340425</c:v>
                </c:pt>
                <c:pt idx="2808">
                  <c:v>293.79432624113468</c:v>
                </c:pt>
                <c:pt idx="2809">
                  <c:v>293.76516942474382</c:v>
                </c:pt>
                <c:pt idx="2810">
                  <c:v>293.72970843183612</c:v>
                </c:pt>
                <c:pt idx="2811">
                  <c:v>293.72970843183612</c:v>
                </c:pt>
                <c:pt idx="2812">
                  <c:v>293.76516942474382</c:v>
                </c:pt>
                <c:pt idx="2813">
                  <c:v>293.76516942474382</c:v>
                </c:pt>
                <c:pt idx="2814">
                  <c:v>293.8297872340425</c:v>
                </c:pt>
                <c:pt idx="2815">
                  <c:v>293.72970843183612</c:v>
                </c:pt>
                <c:pt idx="2816">
                  <c:v>293.79432624113468</c:v>
                </c:pt>
                <c:pt idx="2817">
                  <c:v>293.79432624113468</c:v>
                </c:pt>
                <c:pt idx="2818">
                  <c:v>293.8297872340425</c:v>
                </c:pt>
                <c:pt idx="2819">
                  <c:v>293.79432624113468</c:v>
                </c:pt>
                <c:pt idx="2820">
                  <c:v>293.72970843183612</c:v>
                </c:pt>
                <c:pt idx="2821">
                  <c:v>293.72970843183612</c:v>
                </c:pt>
                <c:pt idx="2822">
                  <c:v>293.72970843183612</c:v>
                </c:pt>
                <c:pt idx="2823">
                  <c:v>293.69976359338062</c:v>
                </c:pt>
                <c:pt idx="2824">
                  <c:v>293.69976359338062</c:v>
                </c:pt>
                <c:pt idx="2825">
                  <c:v>293.76516942474382</c:v>
                </c:pt>
                <c:pt idx="2826">
                  <c:v>293.76516942474382</c:v>
                </c:pt>
                <c:pt idx="2827">
                  <c:v>293.69976359338062</c:v>
                </c:pt>
                <c:pt idx="2828">
                  <c:v>293.72970843183612</c:v>
                </c:pt>
                <c:pt idx="2829">
                  <c:v>293.72970843183612</c:v>
                </c:pt>
                <c:pt idx="2830">
                  <c:v>293.63514578408189</c:v>
                </c:pt>
                <c:pt idx="2831">
                  <c:v>293.72970843183612</c:v>
                </c:pt>
                <c:pt idx="2832">
                  <c:v>293.92434988179667</c:v>
                </c:pt>
                <c:pt idx="2833">
                  <c:v>294.14893617021278</c:v>
                </c:pt>
                <c:pt idx="2834">
                  <c:v>294.18439716312048</c:v>
                </c:pt>
                <c:pt idx="2835">
                  <c:v>294.14893617021278</c:v>
                </c:pt>
                <c:pt idx="2836">
                  <c:v>294.0543735224586</c:v>
                </c:pt>
                <c:pt idx="2837">
                  <c:v>293.92434988179667</c:v>
                </c:pt>
                <c:pt idx="2838">
                  <c:v>293.76516942474382</c:v>
                </c:pt>
                <c:pt idx="2839">
                  <c:v>293.66430260047281</c:v>
                </c:pt>
                <c:pt idx="2840">
                  <c:v>293.59968479117418</c:v>
                </c:pt>
                <c:pt idx="2841">
                  <c:v>293.53427895981088</c:v>
                </c:pt>
                <c:pt idx="2842">
                  <c:v>293.4696611505122</c:v>
                </c:pt>
                <c:pt idx="2843">
                  <c:v>293.72970843183612</c:v>
                </c:pt>
                <c:pt idx="2844">
                  <c:v>293.89519306540581</c:v>
                </c:pt>
                <c:pt idx="2845">
                  <c:v>293.8297872340425</c:v>
                </c:pt>
                <c:pt idx="2846">
                  <c:v>293.79432624113468</c:v>
                </c:pt>
                <c:pt idx="2847">
                  <c:v>293.72970843183612</c:v>
                </c:pt>
                <c:pt idx="2848">
                  <c:v>293.63514578408189</c:v>
                </c:pt>
                <c:pt idx="2849">
                  <c:v>293.4696611505122</c:v>
                </c:pt>
                <c:pt idx="2850">
                  <c:v>293.4397163120567</c:v>
                </c:pt>
                <c:pt idx="2851">
                  <c:v>293.33963750985021</c:v>
                </c:pt>
                <c:pt idx="2852">
                  <c:v>293.30969267139483</c:v>
                </c:pt>
                <c:pt idx="2853">
                  <c:v>293.27423167848701</c:v>
                </c:pt>
                <c:pt idx="2854">
                  <c:v>293.30969267139483</c:v>
                </c:pt>
                <c:pt idx="2855">
                  <c:v>293.20961386918827</c:v>
                </c:pt>
                <c:pt idx="2856">
                  <c:v>293.17966903073278</c:v>
                </c:pt>
                <c:pt idx="2857">
                  <c:v>293.17966903073278</c:v>
                </c:pt>
                <c:pt idx="2858">
                  <c:v>293.17966903073278</c:v>
                </c:pt>
                <c:pt idx="2859">
                  <c:v>293.17966903073278</c:v>
                </c:pt>
                <c:pt idx="2860">
                  <c:v>293.17966903073278</c:v>
                </c:pt>
                <c:pt idx="2861">
                  <c:v>293.14972419227729</c:v>
                </c:pt>
                <c:pt idx="2862">
                  <c:v>293.24507486209609</c:v>
                </c:pt>
                <c:pt idx="2863">
                  <c:v>293.30969267139483</c:v>
                </c:pt>
                <c:pt idx="2864">
                  <c:v>293.27423167848701</c:v>
                </c:pt>
                <c:pt idx="2865">
                  <c:v>293.27423167848701</c:v>
                </c:pt>
                <c:pt idx="2866">
                  <c:v>293.30969267139483</c:v>
                </c:pt>
                <c:pt idx="2867">
                  <c:v>293.24507486209609</c:v>
                </c:pt>
                <c:pt idx="2868">
                  <c:v>293.24507486209609</c:v>
                </c:pt>
                <c:pt idx="2869">
                  <c:v>293.30969267139483</c:v>
                </c:pt>
                <c:pt idx="2870">
                  <c:v>293.30969267139483</c:v>
                </c:pt>
                <c:pt idx="2871">
                  <c:v>293.30969267139483</c:v>
                </c:pt>
                <c:pt idx="2872">
                  <c:v>293.30969267139483</c:v>
                </c:pt>
                <c:pt idx="2873">
                  <c:v>293.33963750985021</c:v>
                </c:pt>
                <c:pt idx="2874">
                  <c:v>293.24507486209609</c:v>
                </c:pt>
                <c:pt idx="2875">
                  <c:v>293.27423167848701</c:v>
                </c:pt>
                <c:pt idx="2876">
                  <c:v>293.20961386918827</c:v>
                </c:pt>
                <c:pt idx="2877">
                  <c:v>293.24507486209609</c:v>
                </c:pt>
                <c:pt idx="2878">
                  <c:v>293.27423167848701</c:v>
                </c:pt>
                <c:pt idx="2879">
                  <c:v>293.20961386918827</c:v>
                </c:pt>
                <c:pt idx="2880">
                  <c:v>293.20961386918827</c:v>
                </c:pt>
                <c:pt idx="2881">
                  <c:v>293.24507486209609</c:v>
                </c:pt>
                <c:pt idx="2882">
                  <c:v>293.24507486209609</c:v>
                </c:pt>
                <c:pt idx="2883">
                  <c:v>293.20961386918827</c:v>
                </c:pt>
                <c:pt idx="2884">
                  <c:v>293.24507486209609</c:v>
                </c:pt>
                <c:pt idx="2885">
                  <c:v>293.17966903073278</c:v>
                </c:pt>
                <c:pt idx="2886">
                  <c:v>293.17966903073278</c:v>
                </c:pt>
                <c:pt idx="2887">
                  <c:v>293.24507486209609</c:v>
                </c:pt>
                <c:pt idx="2888">
                  <c:v>293.14972419227729</c:v>
                </c:pt>
                <c:pt idx="2889">
                  <c:v>293.11426319936947</c:v>
                </c:pt>
                <c:pt idx="2890">
                  <c:v>293.11426319936947</c:v>
                </c:pt>
                <c:pt idx="2891">
                  <c:v>293.17966903073278</c:v>
                </c:pt>
                <c:pt idx="2892">
                  <c:v>293.11426319936947</c:v>
                </c:pt>
                <c:pt idx="2893">
                  <c:v>293.08510638297872</c:v>
                </c:pt>
                <c:pt idx="2894">
                  <c:v>293.11426319936947</c:v>
                </c:pt>
                <c:pt idx="2895">
                  <c:v>293.08510638297872</c:v>
                </c:pt>
                <c:pt idx="2896">
                  <c:v>293.04964539007102</c:v>
                </c:pt>
                <c:pt idx="2897">
                  <c:v>293.08510638297872</c:v>
                </c:pt>
                <c:pt idx="2898">
                  <c:v>293.01970055161541</c:v>
                </c:pt>
                <c:pt idx="2899">
                  <c:v>293.04964539007102</c:v>
                </c:pt>
                <c:pt idx="2900">
                  <c:v>293.14972419227729</c:v>
                </c:pt>
                <c:pt idx="2901">
                  <c:v>293.4696611505122</c:v>
                </c:pt>
                <c:pt idx="2902">
                  <c:v>293.53427895981088</c:v>
                </c:pt>
                <c:pt idx="2903">
                  <c:v>293.53427895981088</c:v>
                </c:pt>
                <c:pt idx="2904">
                  <c:v>293.37509850275808</c:v>
                </c:pt>
                <c:pt idx="2905">
                  <c:v>293.27423167848701</c:v>
                </c:pt>
                <c:pt idx="2906">
                  <c:v>293.11426319936947</c:v>
                </c:pt>
                <c:pt idx="2907">
                  <c:v>292.95508274231679</c:v>
                </c:pt>
                <c:pt idx="2908">
                  <c:v>292.82505910165492</c:v>
                </c:pt>
                <c:pt idx="2909">
                  <c:v>292.65957446808511</c:v>
                </c:pt>
                <c:pt idx="2910">
                  <c:v>292.52955082742318</c:v>
                </c:pt>
                <c:pt idx="2911">
                  <c:v>292.52955082742318</c:v>
                </c:pt>
                <c:pt idx="2912">
                  <c:v>292.50039401103231</c:v>
                </c:pt>
                <c:pt idx="2913">
                  <c:v>292.46493301812438</c:v>
                </c:pt>
                <c:pt idx="2914">
                  <c:v>292.39952718676108</c:v>
                </c:pt>
                <c:pt idx="2915">
                  <c:v>292.43498817966901</c:v>
                </c:pt>
                <c:pt idx="2916">
                  <c:v>292.52955082742318</c:v>
                </c:pt>
                <c:pt idx="2917">
                  <c:v>292.56501182033099</c:v>
                </c:pt>
                <c:pt idx="2918">
                  <c:v>292.52955082742318</c:v>
                </c:pt>
                <c:pt idx="2919">
                  <c:v>292.52955082742318</c:v>
                </c:pt>
                <c:pt idx="2920">
                  <c:v>292.56501182033099</c:v>
                </c:pt>
                <c:pt idx="2921">
                  <c:v>292.50039401103231</c:v>
                </c:pt>
                <c:pt idx="2922">
                  <c:v>292.59495665878637</c:v>
                </c:pt>
                <c:pt idx="2923">
                  <c:v>292.63041765169419</c:v>
                </c:pt>
                <c:pt idx="2924">
                  <c:v>292.59495665878637</c:v>
                </c:pt>
                <c:pt idx="2925">
                  <c:v>292.65957446808511</c:v>
                </c:pt>
                <c:pt idx="2926">
                  <c:v>292.65957446808511</c:v>
                </c:pt>
                <c:pt idx="2927">
                  <c:v>292.69503546099293</c:v>
                </c:pt>
                <c:pt idx="2928">
                  <c:v>292.59495665878637</c:v>
                </c:pt>
                <c:pt idx="2929">
                  <c:v>292.59495665878637</c:v>
                </c:pt>
                <c:pt idx="2930">
                  <c:v>292.52955082742318</c:v>
                </c:pt>
                <c:pt idx="2931">
                  <c:v>292.52955082742318</c:v>
                </c:pt>
                <c:pt idx="2932">
                  <c:v>292.50039401103231</c:v>
                </c:pt>
                <c:pt idx="2933">
                  <c:v>292.46493301812438</c:v>
                </c:pt>
                <c:pt idx="2934">
                  <c:v>292.50039401103231</c:v>
                </c:pt>
                <c:pt idx="2935">
                  <c:v>292.50039401103231</c:v>
                </c:pt>
                <c:pt idx="2936">
                  <c:v>292.46493301812438</c:v>
                </c:pt>
                <c:pt idx="2937">
                  <c:v>292.39952718676108</c:v>
                </c:pt>
                <c:pt idx="2938">
                  <c:v>292.39952718676108</c:v>
                </c:pt>
                <c:pt idx="2939">
                  <c:v>292.39952718676108</c:v>
                </c:pt>
                <c:pt idx="2940">
                  <c:v>292.33490937746251</c:v>
                </c:pt>
                <c:pt idx="2941">
                  <c:v>292.33490937746251</c:v>
                </c:pt>
                <c:pt idx="2942">
                  <c:v>292.30496453900702</c:v>
                </c:pt>
                <c:pt idx="2943">
                  <c:v>292.30496453900702</c:v>
                </c:pt>
                <c:pt idx="2944">
                  <c:v>292.30496453900702</c:v>
                </c:pt>
                <c:pt idx="2945">
                  <c:v>292.30496453900702</c:v>
                </c:pt>
                <c:pt idx="2946">
                  <c:v>292.30496453900702</c:v>
                </c:pt>
                <c:pt idx="2947">
                  <c:v>292.27580772261621</c:v>
                </c:pt>
                <c:pt idx="2948">
                  <c:v>292.24034672970839</c:v>
                </c:pt>
                <c:pt idx="2949">
                  <c:v>292.24034672970839</c:v>
                </c:pt>
                <c:pt idx="2950">
                  <c:v>292.17494089834508</c:v>
                </c:pt>
                <c:pt idx="2951">
                  <c:v>292.08037825059102</c:v>
                </c:pt>
                <c:pt idx="2952">
                  <c:v>292.14578408195428</c:v>
                </c:pt>
                <c:pt idx="2953">
                  <c:v>292.11032308904652</c:v>
                </c:pt>
                <c:pt idx="2954">
                  <c:v>292.08037825059102</c:v>
                </c:pt>
                <c:pt idx="2955">
                  <c:v>292.04491725768321</c:v>
                </c:pt>
                <c:pt idx="2956">
                  <c:v>292.01576044129229</c:v>
                </c:pt>
                <c:pt idx="2957">
                  <c:v>292.01576044129229</c:v>
                </c:pt>
                <c:pt idx="2958">
                  <c:v>292.04491725768321</c:v>
                </c:pt>
                <c:pt idx="2959">
                  <c:v>292.01576044129229</c:v>
                </c:pt>
                <c:pt idx="2960">
                  <c:v>291.98029944838459</c:v>
                </c:pt>
                <c:pt idx="2961">
                  <c:v>291.95035460992909</c:v>
                </c:pt>
                <c:pt idx="2962">
                  <c:v>291.98029944838459</c:v>
                </c:pt>
                <c:pt idx="2963">
                  <c:v>291.98029944838459</c:v>
                </c:pt>
                <c:pt idx="2964">
                  <c:v>291.88573680063041</c:v>
                </c:pt>
                <c:pt idx="2965">
                  <c:v>291.88573680063041</c:v>
                </c:pt>
                <c:pt idx="2966">
                  <c:v>291.88573680063041</c:v>
                </c:pt>
                <c:pt idx="2967">
                  <c:v>291.8203309692671</c:v>
                </c:pt>
                <c:pt idx="2968">
                  <c:v>291.8203309692671</c:v>
                </c:pt>
                <c:pt idx="2969">
                  <c:v>291.78486997635929</c:v>
                </c:pt>
                <c:pt idx="2970">
                  <c:v>291.72025216706072</c:v>
                </c:pt>
                <c:pt idx="2971">
                  <c:v>291.72025216706072</c:v>
                </c:pt>
                <c:pt idx="2972">
                  <c:v>291.69030732860517</c:v>
                </c:pt>
                <c:pt idx="2973">
                  <c:v>291.65484633569741</c:v>
                </c:pt>
                <c:pt idx="2974">
                  <c:v>291.69030732860517</c:v>
                </c:pt>
                <c:pt idx="2975">
                  <c:v>291.65484633569741</c:v>
                </c:pt>
                <c:pt idx="2976">
                  <c:v>291.58944050433411</c:v>
                </c:pt>
                <c:pt idx="2977">
                  <c:v>291.62490149724192</c:v>
                </c:pt>
                <c:pt idx="2978">
                  <c:v>291.52482269503543</c:v>
                </c:pt>
                <c:pt idx="2979">
                  <c:v>291.52482269503543</c:v>
                </c:pt>
                <c:pt idx="2980">
                  <c:v>291.46572104018912</c:v>
                </c:pt>
                <c:pt idx="2981">
                  <c:v>291.46572104018912</c:v>
                </c:pt>
                <c:pt idx="2982">
                  <c:v>291.49487785657988</c:v>
                </c:pt>
                <c:pt idx="2983">
                  <c:v>291.49487785657988</c:v>
                </c:pt>
                <c:pt idx="2984">
                  <c:v>291.40031520882587</c:v>
                </c:pt>
                <c:pt idx="2985">
                  <c:v>291.40031520882587</c:v>
                </c:pt>
                <c:pt idx="2986">
                  <c:v>291.46572104018912</c:v>
                </c:pt>
                <c:pt idx="2987">
                  <c:v>291.40031520882587</c:v>
                </c:pt>
                <c:pt idx="2988">
                  <c:v>291.364854215918</c:v>
                </c:pt>
                <c:pt idx="2989">
                  <c:v>291.33569739952719</c:v>
                </c:pt>
                <c:pt idx="2990">
                  <c:v>291.30023640661938</c:v>
                </c:pt>
                <c:pt idx="2991">
                  <c:v>291.23561859732069</c:v>
                </c:pt>
                <c:pt idx="2992">
                  <c:v>291.20567375886532</c:v>
                </c:pt>
                <c:pt idx="2993">
                  <c:v>291.17021276595739</c:v>
                </c:pt>
                <c:pt idx="2994">
                  <c:v>291.14105594956652</c:v>
                </c:pt>
                <c:pt idx="2995">
                  <c:v>291.14105594956652</c:v>
                </c:pt>
                <c:pt idx="2996">
                  <c:v>291.10559495665882</c:v>
                </c:pt>
                <c:pt idx="2997">
                  <c:v>291.01103230890459</c:v>
                </c:pt>
                <c:pt idx="2998">
                  <c:v>291.04018912529551</c:v>
                </c:pt>
                <c:pt idx="2999">
                  <c:v>291.04018912529551</c:v>
                </c:pt>
                <c:pt idx="3000">
                  <c:v>291.04018912529551</c:v>
                </c:pt>
                <c:pt idx="3001">
                  <c:v>290.97557131599677</c:v>
                </c:pt>
                <c:pt idx="3002">
                  <c:v>290.94562647754128</c:v>
                </c:pt>
                <c:pt idx="3003">
                  <c:v>290.91016548463358</c:v>
                </c:pt>
                <c:pt idx="3004">
                  <c:v>290.84554767533479</c:v>
                </c:pt>
                <c:pt idx="3005">
                  <c:v>290.81560283687941</c:v>
                </c:pt>
                <c:pt idx="3006">
                  <c:v>290.81560283687941</c:v>
                </c:pt>
                <c:pt idx="3007">
                  <c:v>290.78014184397159</c:v>
                </c:pt>
                <c:pt idx="3008">
                  <c:v>290.75098502758073</c:v>
                </c:pt>
                <c:pt idx="3009">
                  <c:v>290.75098502758073</c:v>
                </c:pt>
                <c:pt idx="3010">
                  <c:v>290.71552403467302</c:v>
                </c:pt>
                <c:pt idx="3011">
                  <c:v>290.65011820330972</c:v>
                </c:pt>
                <c:pt idx="3012">
                  <c:v>290.68557919621747</c:v>
                </c:pt>
                <c:pt idx="3013">
                  <c:v>290.59101654846341</c:v>
                </c:pt>
                <c:pt idx="3014">
                  <c:v>290.59101654846341</c:v>
                </c:pt>
                <c:pt idx="3015">
                  <c:v>290.49093774625692</c:v>
                </c:pt>
                <c:pt idx="3016">
                  <c:v>290.46099290780143</c:v>
                </c:pt>
                <c:pt idx="3017">
                  <c:v>290.42553191489361</c:v>
                </c:pt>
                <c:pt idx="3018">
                  <c:v>290.42553191489361</c:v>
                </c:pt>
                <c:pt idx="3019">
                  <c:v>290.39637509850269</c:v>
                </c:pt>
                <c:pt idx="3020">
                  <c:v>290.36091410559499</c:v>
                </c:pt>
                <c:pt idx="3021">
                  <c:v>290.33096926713949</c:v>
                </c:pt>
                <c:pt idx="3022">
                  <c:v>290.36091410559499</c:v>
                </c:pt>
                <c:pt idx="3023">
                  <c:v>290.33096926713949</c:v>
                </c:pt>
                <c:pt idx="3024">
                  <c:v>290.29550827423168</c:v>
                </c:pt>
                <c:pt idx="3025">
                  <c:v>290.23010244286837</c:v>
                </c:pt>
                <c:pt idx="3026">
                  <c:v>290.20094562647751</c:v>
                </c:pt>
                <c:pt idx="3027">
                  <c:v>290.20094562647751</c:v>
                </c:pt>
                <c:pt idx="3028">
                  <c:v>290.13553979511431</c:v>
                </c:pt>
                <c:pt idx="3029">
                  <c:v>290.07092198581557</c:v>
                </c:pt>
                <c:pt idx="3030">
                  <c:v>290.07092198581557</c:v>
                </c:pt>
                <c:pt idx="3031">
                  <c:v>290.00551615445232</c:v>
                </c:pt>
                <c:pt idx="3032">
                  <c:v>290.00551615445232</c:v>
                </c:pt>
                <c:pt idx="3033">
                  <c:v>289.94089834515358</c:v>
                </c:pt>
                <c:pt idx="3034">
                  <c:v>289.94089834515358</c:v>
                </c:pt>
                <c:pt idx="3035">
                  <c:v>289.90543735224583</c:v>
                </c:pt>
                <c:pt idx="3036">
                  <c:v>289.81087470449171</c:v>
                </c:pt>
                <c:pt idx="3037">
                  <c:v>289.87549251379039</c:v>
                </c:pt>
                <c:pt idx="3038">
                  <c:v>289.84003152088258</c:v>
                </c:pt>
                <c:pt idx="3039">
                  <c:v>289.78092986603627</c:v>
                </c:pt>
                <c:pt idx="3040">
                  <c:v>289.71631205673759</c:v>
                </c:pt>
                <c:pt idx="3041">
                  <c:v>289.65169424743891</c:v>
                </c:pt>
                <c:pt idx="3042">
                  <c:v>289.6162332545311</c:v>
                </c:pt>
                <c:pt idx="3043">
                  <c:v>289.58628841607572</c:v>
                </c:pt>
                <c:pt idx="3044">
                  <c:v>289.55082742316779</c:v>
                </c:pt>
                <c:pt idx="3045">
                  <c:v>289.55082742316779</c:v>
                </c:pt>
                <c:pt idx="3046">
                  <c:v>289.48620961386922</c:v>
                </c:pt>
                <c:pt idx="3047">
                  <c:v>289.48620961386922</c:v>
                </c:pt>
                <c:pt idx="3048">
                  <c:v>289.45626477541367</c:v>
                </c:pt>
                <c:pt idx="3049">
                  <c:v>289.42080378250591</c:v>
                </c:pt>
                <c:pt idx="3050">
                  <c:v>289.42080378250591</c:v>
                </c:pt>
                <c:pt idx="3051">
                  <c:v>289.39164696611499</c:v>
                </c:pt>
                <c:pt idx="3052">
                  <c:v>289.261623325453</c:v>
                </c:pt>
                <c:pt idx="3053">
                  <c:v>289.2261623325453</c:v>
                </c:pt>
                <c:pt idx="3054">
                  <c:v>289.2261623325453</c:v>
                </c:pt>
                <c:pt idx="3055">
                  <c:v>289.13159968479118</c:v>
                </c:pt>
                <c:pt idx="3056">
                  <c:v>289.06619385342788</c:v>
                </c:pt>
                <c:pt idx="3057">
                  <c:v>289.00157604412931</c:v>
                </c:pt>
                <c:pt idx="3058">
                  <c:v>289.03073286052012</c:v>
                </c:pt>
                <c:pt idx="3059">
                  <c:v>289.03073286052012</c:v>
                </c:pt>
                <c:pt idx="3060">
                  <c:v>288.96611505122138</c:v>
                </c:pt>
                <c:pt idx="3061">
                  <c:v>288.93617021276589</c:v>
                </c:pt>
                <c:pt idx="3062">
                  <c:v>288.90701339637508</c:v>
                </c:pt>
                <c:pt idx="3063">
                  <c:v>288.87155240346732</c:v>
                </c:pt>
                <c:pt idx="3064">
                  <c:v>288.80614657210401</c:v>
                </c:pt>
                <c:pt idx="3065">
                  <c:v>288.77698975571309</c:v>
                </c:pt>
                <c:pt idx="3066">
                  <c:v>288.77698975571309</c:v>
                </c:pt>
                <c:pt idx="3067">
                  <c:v>288.7115839243499</c:v>
                </c:pt>
                <c:pt idx="3068">
                  <c:v>288.61071710007877</c:v>
                </c:pt>
                <c:pt idx="3069">
                  <c:v>288.58156028368791</c:v>
                </c:pt>
                <c:pt idx="3070">
                  <c:v>288.61071710007877</c:v>
                </c:pt>
                <c:pt idx="3071">
                  <c:v>288.54609929078009</c:v>
                </c:pt>
                <c:pt idx="3072">
                  <c:v>288.48069345941678</c:v>
                </c:pt>
                <c:pt idx="3073">
                  <c:v>288.41607565011822</c:v>
                </c:pt>
                <c:pt idx="3074">
                  <c:v>288.45153664302597</c:v>
                </c:pt>
                <c:pt idx="3075">
                  <c:v>288.38613081166272</c:v>
                </c:pt>
                <c:pt idx="3076">
                  <c:v>288.28605200945623</c:v>
                </c:pt>
                <c:pt idx="3077">
                  <c:v>288.28605200945623</c:v>
                </c:pt>
                <c:pt idx="3078">
                  <c:v>288.22143420015749</c:v>
                </c:pt>
                <c:pt idx="3079">
                  <c:v>288.19148936170211</c:v>
                </c:pt>
                <c:pt idx="3080">
                  <c:v>288.1560283687943</c:v>
                </c:pt>
                <c:pt idx="3081">
                  <c:v>288.09692671394799</c:v>
                </c:pt>
                <c:pt idx="3082">
                  <c:v>288.12687155240337</c:v>
                </c:pt>
                <c:pt idx="3083">
                  <c:v>288.03230890464931</c:v>
                </c:pt>
                <c:pt idx="3084">
                  <c:v>287.93144208037819</c:v>
                </c:pt>
                <c:pt idx="3085">
                  <c:v>287.96690307328612</c:v>
                </c:pt>
                <c:pt idx="3086">
                  <c:v>287.86682427107962</c:v>
                </c:pt>
                <c:pt idx="3087">
                  <c:v>287.80141843971631</c:v>
                </c:pt>
                <c:pt idx="3088">
                  <c:v>287.80141843971631</c:v>
                </c:pt>
                <c:pt idx="3089">
                  <c:v>287.80141843971631</c:v>
                </c:pt>
                <c:pt idx="3090">
                  <c:v>287.73680063041758</c:v>
                </c:pt>
                <c:pt idx="3091">
                  <c:v>287.64223798266352</c:v>
                </c:pt>
                <c:pt idx="3092">
                  <c:v>287.57683215130021</c:v>
                </c:pt>
                <c:pt idx="3093">
                  <c:v>287.51221434200158</c:v>
                </c:pt>
                <c:pt idx="3094">
                  <c:v>287.54137115839239</c:v>
                </c:pt>
                <c:pt idx="3095">
                  <c:v>287.51221434200158</c:v>
                </c:pt>
                <c:pt idx="3096">
                  <c:v>287.41134751773052</c:v>
                </c:pt>
                <c:pt idx="3097">
                  <c:v>287.38219070133971</c:v>
                </c:pt>
                <c:pt idx="3098">
                  <c:v>287.28762805358548</c:v>
                </c:pt>
                <c:pt idx="3099">
                  <c:v>287.31678486997629</c:v>
                </c:pt>
                <c:pt idx="3100">
                  <c:v>287.22222222222217</c:v>
                </c:pt>
                <c:pt idx="3101">
                  <c:v>287.22222222222217</c:v>
                </c:pt>
                <c:pt idx="3102">
                  <c:v>287.15681639085898</c:v>
                </c:pt>
                <c:pt idx="3103">
                  <c:v>287.0921985815603</c:v>
                </c:pt>
                <c:pt idx="3104">
                  <c:v>287.0921985815603</c:v>
                </c:pt>
                <c:pt idx="3105">
                  <c:v>287.02679275019699</c:v>
                </c:pt>
                <c:pt idx="3106">
                  <c:v>286.99133175728917</c:v>
                </c:pt>
                <c:pt idx="3107">
                  <c:v>286.96217494089831</c:v>
                </c:pt>
                <c:pt idx="3108">
                  <c:v>286.89676910953511</c:v>
                </c:pt>
                <c:pt idx="3109">
                  <c:v>286.79669030732862</c:v>
                </c:pt>
                <c:pt idx="3110">
                  <c:v>286.79669030732862</c:v>
                </c:pt>
                <c:pt idx="3111">
                  <c:v>286.70212765957439</c:v>
                </c:pt>
                <c:pt idx="3112">
                  <c:v>286.70212765957439</c:v>
                </c:pt>
                <c:pt idx="3113">
                  <c:v>286.602048857368</c:v>
                </c:pt>
                <c:pt idx="3114">
                  <c:v>286.602048857368</c:v>
                </c:pt>
                <c:pt idx="3115">
                  <c:v>286.57210401891251</c:v>
                </c:pt>
                <c:pt idx="3116">
                  <c:v>286.50748620961377</c:v>
                </c:pt>
                <c:pt idx="3117">
                  <c:v>286.41292356185971</c:v>
                </c:pt>
                <c:pt idx="3118">
                  <c:v>286.44208037825058</c:v>
                </c:pt>
                <c:pt idx="3119">
                  <c:v>286.31205673758859</c:v>
                </c:pt>
                <c:pt idx="3120">
                  <c:v>286.28289992119778</c:v>
                </c:pt>
                <c:pt idx="3121">
                  <c:v>286.24743892829002</c:v>
                </c:pt>
                <c:pt idx="3122">
                  <c:v>286.18203309692672</c:v>
                </c:pt>
                <c:pt idx="3123">
                  <c:v>286.15287628053579</c:v>
                </c:pt>
                <c:pt idx="3124">
                  <c:v>286.08747044917249</c:v>
                </c:pt>
                <c:pt idx="3125">
                  <c:v>285.9873916469661</c:v>
                </c:pt>
                <c:pt idx="3126">
                  <c:v>285.92198581560291</c:v>
                </c:pt>
                <c:pt idx="3127">
                  <c:v>285.92198581560291</c:v>
                </c:pt>
                <c:pt idx="3128">
                  <c:v>285.92198581560291</c:v>
                </c:pt>
                <c:pt idx="3129">
                  <c:v>285.79196217494092</c:v>
                </c:pt>
                <c:pt idx="3130">
                  <c:v>285.76201733648543</c:v>
                </c:pt>
                <c:pt idx="3131">
                  <c:v>285.76201733648543</c:v>
                </c:pt>
                <c:pt idx="3132">
                  <c:v>285.69739952718669</c:v>
                </c:pt>
                <c:pt idx="3133">
                  <c:v>285.66193853427887</c:v>
                </c:pt>
                <c:pt idx="3134">
                  <c:v>285.56737588652481</c:v>
                </c:pt>
                <c:pt idx="3135">
                  <c:v>285.4728132387707</c:v>
                </c:pt>
                <c:pt idx="3136">
                  <c:v>285.40740740740739</c:v>
                </c:pt>
                <c:pt idx="3137">
                  <c:v>285.37194641449958</c:v>
                </c:pt>
                <c:pt idx="3138">
                  <c:v>285.40740740740739</c:v>
                </c:pt>
                <c:pt idx="3139">
                  <c:v>285.34278959810871</c:v>
                </c:pt>
                <c:pt idx="3140">
                  <c:v>285.30732860520101</c:v>
                </c:pt>
                <c:pt idx="3141">
                  <c:v>285.21276595744678</c:v>
                </c:pt>
                <c:pt idx="3142">
                  <c:v>285.1481481481481</c:v>
                </c:pt>
                <c:pt idx="3143">
                  <c:v>285.11268715524022</c:v>
                </c:pt>
                <c:pt idx="3144">
                  <c:v>285.11268715524022</c:v>
                </c:pt>
                <c:pt idx="3145">
                  <c:v>285.01812450748622</c:v>
                </c:pt>
                <c:pt idx="3146">
                  <c:v>284.9172576832151</c:v>
                </c:pt>
                <c:pt idx="3147">
                  <c:v>284.85263987391642</c:v>
                </c:pt>
                <c:pt idx="3148">
                  <c:v>284.82269503546098</c:v>
                </c:pt>
                <c:pt idx="3149">
                  <c:v>284.75807722616241</c:v>
                </c:pt>
                <c:pt idx="3150">
                  <c:v>284.69267139479899</c:v>
                </c:pt>
                <c:pt idx="3151">
                  <c:v>284.62805358550042</c:v>
                </c:pt>
                <c:pt idx="3152">
                  <c:v>284.59810874704488</c:v>
                </c:pt>
                <c:pt idx="3153">
                  <c:v>284.56264775413712</c:v>
                </c:pt>
                <c:pt idx="3154">
                  <c:v>284.53349093774619</c:v>
                </c:pt>
                <c:pt idx="3155">
                  <c:v>284.49802994483849</c:v>
                </c:pt>
                <c:pt idx="3156">
                  <c:v>284.46808510638289</c:v>
                </c:pt>
                <c:pt idx="3157">
                  <c:v>284.43262411347519</c:v>
                </c:pt>
                <c:pt idx="3158">
                  <c:v>284.3680063041765</c:v>
                </c:pt>
                <c:pt idx="3159">
                  <c:v>284.23719464144989</c:v>
                </c:pt>
                <c:pt idx="3160">
                  <c:v>284.20803782505908</c:v>
                </c:pt>
                <c:pt idx="3161">
                  <c:v>284.10717100078801</c:v>
                </c:pt>
                <c:pt idx="3162">
                  <c:v>284.0126083530339</c:v>
                </c:pt>
                <c:pt idx="3163">
                  <c:v>284.0126083530339</c:v>
                </c:pt>
                <c:pt idx="3164">
                  <c:v>283.97714736012608</c:v>
                </c:pt>
                <c:pt idx="3165">
                  <c:v>283.91804570527978</c:v>
                </c:pt>
                <c:pt idx="3166">
                  <c:v>283.81796690307328</c:v>
                </c:pt>
                <c:pt idx="3167">
                  <c:v>283.72340425531911</c:v>
                </c:pt>
                <c:pt idx="3168">
                  <c:v>283.68794326241141</c:v>
                </c:pt>
                <c:pt idx="3169">
                  <c:v>283.59338061465718</c:v>
                </c:pt>
                <c:pt idx="3170">
                  <c:v>283.65878644602037</c:v>
                </c:pt>
                <c:pt idx="3171">
                  <c:v>283.5287628053585</c:v>
                </c:pt>
                <c:pt idx="3172">
                  <c:v>283.5287628053585</c:v>
                </c:pt>
                <c:pt idx="3173">
                  <c:v>283.46335697399519</c:v>
                </c:pt>
                <c:pt idx="3174">
                  <c:v>283.42789598108737</c:v>
                </c:pt>
                <c:pt idx="3175">
                  <c:v>283.36327817178869</c:v>
                </c:pt>
                <c:pt idx="3176">
                  <c:v>283.26871552403469</c:v>
                </c:pt>
                <c:pt idx="3177">
                  <c:v>283.20330969267138</c:v>
                </c:pt>
                <c:pt idx="3178">
                  <c:v>283.13869188337281</c:v>
                </c:pt>
                <c:pt idx="3179">
                  <c:v>283.103230890465</c:v>
                </c:pt>
                <c:pt idx="3180">
                  <c:v>283.00866824271083</c:v>
                </c:pt>
                <c:pt idx="3181">
                  <c:v>283.00866824271083</c:v>
                </c:pt>
                <c:pt idx="3182">
                  <c:v>282.9141055949566</c:v>
                </c:pt>
                <c:pt idx="3183">
                  <c:v>282.84869976359329</c:v>
                </c:pt>
                <c:pt idx="3184">
                  <c:v>282.78329393223009</c:v>
                </c:pt>
                <c:pt idx="3185">
                  <c:v>282.81323877068559</c:v>
                </c:pt>
                <c:pt idx="3186">
                  <c:v>282.65327029156811</c:v>
                </c:pt>
                <c:pt idx="3187">
                  <c:v>282.58865248226948</c:v>
                </c:pt>
                <c:pt idx="3188">
                  <c:v>282.55319148936161</c:v>
                </c:pt>
                <c:pt idx="3189">
                  <c:v>282.45862884160749</c:v>
                </c:pt>
                <c:pt idx="3190">
                  <c:v>282.45862884160749</c:v>
                </c:pt>
                <c:pt idx="3191">
                  <c:v>282.3932230102443</c:v>
                </c:pt>
                <c:pt idx="3192">
                  <c:v>282.32860520094562</c:v>
                </c:pt>
                <c:pt idx="3193">
                  <c:v>282.26398739164699</c:v>
                </c:pt>
                <c:pt idx="3194">
                  <c:v>282.16942474389282</c:v>
                </c:pt>
                <c:pt idx="3195">
                  <c:v>282.10401891252951</c:v>
                </c:pt>
                <c:pt idx="3196">
                  <c:v>282.03940110323077</c:v>
                </c:pt>
                <c:pt idx="3197">
                  <c:v>282.00394011032301</c:v>
                </c:pt>
                <c:pt idx="3198">
                  <c:v>281.97399527186758</c:v>
                </c:pt>
                <c:pt idx="3199">
                  <c:v>281.84397163120559</c:v>
                </c:pt>
                <c:pt idx="3200">
                  <c:v>281.80851063829778</c:v>
                </c:pt>
                <c:pt idx="3201">
                  <c:v>281.74389282899921</c:v>
                </c:pt>
                <c:pt idx="3202">
                  <c:v>281.64933018124509</c:v>
                </c:pt>
                <c:pt idx="3203">
                  <c:v>281.64933018124509</c:v>
                </c:pt>
                <c:pt idx="3204">
                  <c:v>281.58392434988178</c:v>
                </c:pt>
                <c:pt idx="3205">
                  <c:v>281.54846335697403</c:v>
                </c:pt>
                <c:pt idx="3206">
                  <c:v>281.42474389282899</c:v>
                </c:pt>
                <c:pt idx="3207">
                  <c:v>281.42474389282899</c:v>
                </c:pt>
                <c:pt idx="3208">
                  <c:v>281.32387706855792</c:v>
                </c:pt>
                <c:pt idx="3209">
                  <c:v>281.29393223010243</c:v>
                </c:pt>
                <c:pt idx="3210">
                  <c:v>281.12844759653268</c:v>
                </c:pt>
                <c:pt idx="3211">
                  <c:v>281.09929078014181</c:v>
                </c:pt>
                <c:pt idx="3212">
                  <c:v>280.96926713947988</c:v>
                </c:pt>
                <c:pt idx="3213">
                  <c:v>280.99842395587081</c:v>
                </c:pt>
                <c:pt idx="3214">
                  <c:v>280.93380614657212</c:v>
                </c:pt>
                <c:pt idx="3215">
                  <c:v>280.90386130811657</c:v>
                </c:pt>
                <c:pt idx="3216">
                  <c:v>280.80378250591008</c:v>
                </c:pt>
                <c:pt idx="3217">
                  <c:v>280.80378250591008</c:v>
                </c:pt>
                <c:pt idx="3218">
                  <c:v>280.73916469661151</c:v>
                </c:pt>
                <c:pt idx="3219">
                  <c:v>280.64460204885728</c:v>
                </c:pt>
                <c:pt idx="3220">
                  <c:v>280.5145784081954</c:v>
                </c:pt>
                <c:pt idx="3221">
                  <c:v>280.5145784081954</c:v>
                </c:pt>
                <c:pt idx="3222">
                  <c:v>280.42001576044117</c:v>
                </c:pt>
                <c:pt idx="3223">
                  <c:v>280.31914893617022</c:v>
                </c:pt>
                <c:pt idx="3224">
                  <c:v>280.25453112687148</c:v>
                </c:pt>
                <c:pt idx="3225">
                  <c:v>280.18912529550818</c:v>
                </c:pt>
                <c:pt idx="3226">
                  <c:v>280.12450748620961</c:v>
                </c:pt>
                <c:pt idx="3227">
                  <c:v>280.09456264775412</c:v>
                </c:pt>
                <c:pt idx="3228">
                  <c:v>279.96453900709218</c:v>
                </c:pt>
                <c:pt idx="3229">
                  <c:v>279.92907801418443</c:v>
                </c:pt>
                <c:pt idx="3230">
                  <c:v>279.83451536643031</c:v>
                </c:pt>
                <c:pt idx="3231">
                  <c:v>279.83451536643031</c:v>
                </c:pt>
                <c:pt idx="3232">
                  <c:v>279.79905437352238</c:v>
                </c:pt>
                <c:pt idx="3233">
                  <c:v>279.73995271867608</c:v>
                </c:pt>
                <c:pt idx="3234">
                  <c:v>279.57446808510639</c:v>
                </c:pt>
                <c:pt idx="3235">
                  <c:v>279.54452324665101</c:v>
                </c:pt>
                <c:pt idx="3236">
                  <c:v>279.44444444444451</c:v>
                </c:pt>
                <c:pt idx="3237">
                  <c:v>279.37982663514572</c:v>
                </c:pt>
                <c:pt idx="3238">
                  <c:v>279.2852639873916</c:v>
                </c:pt>
                <c:pt idx="3239">
                  <c:v>279.24980299448379</c:v>
                </c:pt>
                <c:pt idx="3240">
                  <c:v>279.18439716312048</c:v>
                </c:pt>
                <c:pt idx="3241">
                  <c:v>279.15524034672961</c:v>
                </c:pt>
                <c:pt idx="3242">
                  <c:v>279.02521670606768</c:v>
                </c:pt>
                <c:pt idx="3243">
                  <c:v>278.98975571315992</c:v>
                </c:pt>
                <c:pt idx="3244">
                  <c:v>278.92434988179667</c:v>
                </c:pt>
                <c:pt idx="3245">
                  <c:v>278.86524822695031</c:v>
                </c:pt>
                <c:pt idx="3246">
                  <c:v>278.8297872340425</c:v>
                </c:pt>
                <c:pt idx="3247">
                  <c:v>278.76516942474399</c:v>
                </c:pt>
                <c:pt idx="3248">
                  <c:v>278.60520094562639</c:v>
                </c:pt>
                <c:pt idx="3249">
                  <c:v>278.60520094562639</c:v>
                </c:pt>
                <c:pt idx="3250">
                  <c:v>278.56973995271869</c:v>
                </c:pt>
                <c:pt idx="3251">
                  <c:v>278.40977147360121</c:v>
                </c:pt>
                <c:pt idx="3252">
                  <c:v>278.34515366430259</c:v>
                </c:pt>
                <c:pt idx="3253">
                  <c:v>278.27974783293928</c:v>
                </c:pt>
                <c:pt idx="3254">
                  <c:v>278.21513002364071</c:v>
                </c:pt>
                <c:pt idx="3255">
                  <c:v>278.14972419227729</c:v>
                </c:pt>
                <c:pt idx="3256">
                  <c:v>278.08510638297872</c:v>
                </c:pt>
                <c:pt idx="3257">
                  <c:v>278.08510638297872</c:v>
                </c:pt>
                <c:pt idx="3258">
                  <c:v>277.95508274231679</c:v>
                </c:pt>
                <c:pt idx="3259">
                  <c:v>277.86052009456262</c:v>
                </c:pt>
                <c:pt idx="3260">
                  <c:v>277.79590228526388</c:v>
                </c:pt>
                <c:pt idx="3261">
                  <c:v>277.665878644602</c:v>
                </c:pt>
                <c:pt idx="3262">
                  <c:v>277.6004728132387</c:v>
                </c:pt>
                <c:pt idx="3263">
                  <c:v>277.6004728132387</c:v>
                </c:pt>
                <c:pt idx="3264">
                  <c:v>277.50039401103231</c:v>
                </c:pt>
                <c:pt idx="3265">
                  <c:v>277.50039401103231</c:v>
                </c:pt>
                <c:pt idx="3266">
                  <c:v>277.4058313632782</c:v>
                </c:pt>
                <c:pt idx="3267">
                  <c:v>277.37037037037038</c:v>
                </c:pt>
                <c:pt idx="3268">
                  <c:v>277.24034672970839</c:v>
                </c:pt>
                <c:pt idx="3269">
                  <c:v>277.18124507486209</c:v>
                </c:pt>
                <c:pt idx="3270">
                  <c:v>277.08037825059102</c:v>
                </c:pt>
                <c:pt idx="3271">
                  <c:v>276.98581560283691</c:v>
                </c:pt>
                <c:pt idx="3272">
                  <c:v>276.95035460992909</c:v>
                </c:pt>
                <c:pt idx="3273">
                  <c:v>276.85579196217492</c:v>
                </c:pt>
                <c:pt idx="3274">
                  <c:v>276.79038613081161</c:v>
                </c:pt>
                <c:pt idx="3275">
                  <c:v>276.69030732860517</c:v>
                </c:pt>
                <c:pt idx="3276">
                  <c:v>276.66036249014968</c:v>
                </c:pt>
                <c:pt idx="3277">
                  <c:v>276.62490149724198</c:v>
                </c:pt>
                <c:pt idx="3278">
                  <c:v>276.43026004728131</c:v>
                </c:pt>
                <c:pt idx="3279">
                  <c:v>276.43026004728131</c:v>
                </c:pt>
                <c:pt idx="3280">
                  <c:v>276.30654058313621</c:v>
                </c:pt>
                <c:pt idx="3281">
                  <c:v>276.20567375886532</c:v>
                </c:pt>
                <c:pt idx="3282">
                  <c:v>276.14105594956652</c:v>
                </c:pt>
                <c:pt idx="3283">
                  <c:v>276.11111111111109</c:v>
                </c:pt>
                <c:pt idx="3284">
                  <c:v>276.07565011820333</c:v>
                </c:pt>
                <c:pt idx="3285">
                  <c:v>275.98108747044921</c:v>
                </c:pt>
                <c:pt idx="3286">
                  <c:v>275.88100866824271</c:v>
                </c:pt>
                <c:pt idx="3287">
                  <c:v>275.88100866824271</c:v>
                </c:pt>
                <c:pt idx="3288">
                  <c:v>275.75098502758078</c:v>
                </c:pt>
                <c:pt idx="3289">
                  <c:v>275.68557919621747</c:v>
                </c:pt>
                <c:pt idx="3290">
                  <c:v>275.55555555555549</c:v>
                </c:pt>
                <c:pt idx="3291">
                  <c:v>275.52639873916468</c:v>
                </c:pt>
                <c:pt idx="3292">
                  <c:v>275.46099290780143</c:v>
                </c:pt>
                <c:pt idx="3293">
                  <c:v>275.36643026004731</c:v>
                </c:pt>
                <c:pt idx="3294">
                  <c:v>275.23640661938532</c:v>
                </c:pt>
                <c:pt idx="3295">
                  <c:v>275.23640661938532</c:v>
                </c:pt>
                <c:pt idx="3296">
                  <c:v>275.10638297872339</c:v>
                </c:pt>
                <c:pt idx="3297">
                  <c:v>275.04097714736008</c:v>
                </c:pt>
                <c:pt idx="3298">
                  <c:v>274.94089834515358</c:v>
                </c:pt>
                <c:pt idx="3299">
                  <c:v>274.87628053585502</c:v>
                </c:pt>
                <c:pt idx="3300">
                  <c:v>274.81087470449171</c:v>
                </c:pt>
                <c:pt idx="3301">
                  <c:v>274.74625689519303</c:v>
                </c:pt>
                <c:pt idx="3302">
                  <c:v>274.65169424743891</c:v>
                </c:pt>
                <c:pt idx="3303">
                  <c:v>274.62174940898342</c:v>
                </c:pt>
                <c:pt idx="3304">
                  <c:v>274.45626477541367</c:v>
                </c:pt>
                <c:pt idx="3305">
                  <c:v>274.39164696611499</c:v>
                </c:pt>
                <c:pt idx="3306">
                  <c:v>274.29708431836099</c:v>
                </c:pt>
                <c:pt idx="3307">
                  <c:v>274.23167848699762</c:v>
                </c:pt>
                <c:pt idx="3308">
                  <c:v>274.13159968479118</c:v>
                </c:pt>
                <c:pt idx="3309">
                  <c:v>274.06619385342788</c:v>
                </c:pt>
                <c:pt idx="3310">
                  <c:v>274.00157604412931</c:v>
                </c:pt>
                <c:pt idx="3311">
                  <c:v>273.90622537431051</c:v>
                </c:pt>
                <c:pt idx="3312">
                  <c:v>273.87706855791959</c:v>
                </c:pt>
                <c:pt idx="3313">
                  <c:v>273.77620173364852</c:v>
                </c:pt>
                <c:pt idx="3314">
                  <c:v>273.7115839243499</c:v>
                </c:pt>
                <c:pt idx="3315">
                  <c:v>273.61702127659572</c:v>
                </c:pt>
                <c:pt idx="3316">
                  <c:v>273.48699763593379</c:v>
                </c:pt>
                <c:pt idx="3317">
                  <c:v>273.42237982663511</c:v>
                </c:pt>
                <c:pt idx="3318">
                  <c:v>273.35697399527191</c:v>
                </c:pt>
                <c:pt idx="3319">
                  <c:v>273.32151300236399</c:v>
                </c:pt>
                <c:pt idx="3320">
                  <c:v>273.19148936170211</c:v>
                </c:pt>
                <c:pt idx="3321">
                  <c:v>273.12687155240337</c:v>
                </c:pt>
                <c:pt idx="3322">
                  <c:v>273.06146572104018</c:v>
                </c:pt>
                <c:pt idx="3323">
                  <c:v>273.00236406619382</c:v>
                </c:pt>
                <c:pt idx="3324">
                  <c:v>272.90228526398738</c:v>
                </c:pt>
                <c:pt idx="3325">
                  <c:v>272.77226162332539</c:v>
                </c:pt>
                <c:pt idx="3326">
                  <c:v>272.74231678487001</c:v>
                </c:pt>
                <c:pt idx="3327">
                  <c:v>272.61229314420802</c:v>
                </c:pt>
                <c:pt idx="3328">
                  <c:v>272.51221434200158</c:v>
                </c:pt>
                <c:pt idx="3329">
                  <c:v>272.41686367218279</c:v>
                </c:pt>
                <c:pt idx="3330">
                  <c:v>272.31678486997629</c:v>
                </c:pt>
                <c:pt idx="3331">
                  <c:v>272.25137903861298</c:v>
                </c:pt>
                <c:pt idx="3332">
                  <c:v>272.19227738376668</c:v>
                </c:pt>
                <c:pt idx="3333">
                  <c:v>272.0921985815603</c:v>
                </c:pt>
                <c:pt idx="3334">
                  <c:v>271.96217494089831</c:v>
                </c:pt>
                <c:pt idx="3335">
                  <c:v>271.89755713159963</c:v>
                </c:pt>
                <c:pt idx="3336">
                  <c:v>271.86761229314419</c:v>
                </c:pt>
                <c:pt idx="3337">
                  <c:v>271.76753349093769</c:v>
                </c:pt>
                <c:pt idx="3338">
                  <c:v>271.73758865248232</c:v>
                </c:pt>
                <c:pt idx="3339">
                  <c:v>271.63750985027582</c:v>
                </c:pt>
                <c:pt idx="3340">
                  <c:v>271.54294720252159</c:v>
                </c:pt>
                <c:pt idx="3341">
                  <c:v>271.4775413711584</c:v>
                </c:pt>
                <c:pt idx="3342">
                  <c:v>271.37746256895201</c:v>
                </c:pt>
                <c:pt idx="3343">
                  <c:v>271.3183609141056</c:v>
                </c:pt>
                <c:pt idx="3344">
                  <c:v>271.15287628053579</c:v>
                </c:pt>
                <c:pt idx="3345">
                  <c:v>271.05831363278168</c:v>
                </c:pt>
                <c:pt idx="3346">
                  <c:v>270.99290780141843</c:v>
                </c:pt>
                <c:pt idx="3347">
                  <c:v>270.95744680851061</c:v>
                </c:pt>
                <c:pt idx="3348">
                  <c:v>270.86288416075638</c:v>
                </c:pt>
                <c:pt idx="3349">
                  <c:v>270.76201733648543</c:v>
                </c:pt>
                <c:pt idx="3350">
                  <c:v>270.6319936958235</c:v>
                </c:pt>
                <c:pt idx="3351">
                  <c:v>270.60283687943257</c:v>
                </c:pt>
                <c:pt idx="3352">
                  <c:v>270.50827423167851</c:v>
                </c:pt>
                <c:pt idx="3353">
                  <c:v>270.37825059101652</c:v>
                </c:pt>
                <c:pt idx="3354">
                  <c:v>270.34278959810871</c:v>
                </c:pt>
                <c:pt idx="3355">
                  <c:v>270.24822695035459</c:v>
                </c:pt>
                <c:pt idx="3356">
                  <c:v>270.1481481481481</c:v>
                </c:pt>
                <c:pt idx="3357">
                  <c:v>270.05358550039398</c:v>
                </c:pt>
                <c:pt idx="3358">
                  <c:v>270.01812450748622</c:v>
                </c:pt>
                <c:pt idx="3359">
                  <c:v>269.8581560283688</c:v>
                </c:pt>
                <c:pt idx="3360">
                  <c:v>269.79353821907017</c:v>
                </c:pt>
                <c:pt idx="3361">
                  <c:v>269.69267139479899</c:v>
                </c:pt>
                <c:pt idx="3362">
                  <c:v>269.63356973995269</c:v>
                </c:pt>
                <c:pt idx="3363">
                  <c:v>269.53270291568163</c:v>
                </c:pt>
                <c:pt idx="3364">
                  <c:v>269.43814026792751</c:v>
                </c:pt>
                <c:pt idx="3365">
                  <c:v>269.2726556343577</c:v>
                </c:pt>
                <c:pt idx="3366">
                  <c:v>269.24349881796689</c:v>
                </c:pt>
                <c:pt idx="3367">
                  <c:v>269.14263199369577</c:v>
                </c:pt>
                <c:pt idx="3368">
                  <c:v>269.07801418439709</c:v>
                </c:pt>
                <c:pt idx="3369">
                  <c:v>268.98345153664297</c:v>
                </c:pt>
                <c:pt idx="3370">
                  <c:v>268.91883372734429</c:v>
                </c:pt>
                <c:pt idx="3371">
                  <c:v>268.82427107959018</c:v>
                </c:pt>
                <c:pt idx="3372">
                  <c:v>268.69424743892819</c:v>
                </c:pt>
                <c:pt idx="3373">
                  <c:v>268.62884160756499</c:v>
                </c:pt>
                <c:pt idx="3374">
                  <c:v>268.56422379826643</c:v>
                </c:pt>
                <c:pt idx="3375">
                  <c:v>268.43420015760438</c:v>
                </c:pt>
                <c:pt idx="3376">
                  <c:v>268.36879432624107</c:v>
                </c:pt>
                <c:pt idx="3377">
                  <c:v>268.26871552403469</c:v>
                </c:pt>
                <c:pt idx="3378">
                  <c:v>268.17415287628057</c:v>
                </c:pt>
                <c:pt idx="3379">
                  <c:v>268.07328605200951</c:v>
                </c:pt>
                <c:pt idx="3380">
                  <c:v>267.94877856579978</c:v>
                </c:pt>
                <c:pt idx="3381">
                  <c:v>267.81875492513791</c:v>
                </c:pt>
                <c:pt idx="3382">
                  <c:v>267.75413711583923</c:v>
                </c:pt>
                <c:pt idx="3383">
                  <c:v>267.68873128447598</c:v>
                </c:pt>
                <c:pt idx="3384">
                  <c:v>267.55949566587861</c:v>
                </c:pt>
                <c:pt idx="3385">
                  <c:v>267.5240346729708</c:v>
                </c:pt>
                <c:pt idx="3386">
                  <c:v>267.42947202521668</c:v>
                </c:pt>
                <c:pt idx="3387">
                  <c:v>267.32860520094562</c:v>
                </c:pt>
                <c:pt idx="3388">
                  <c:v>267.2340425531915</c:v>
                </c:pt>
                <c:pt idx="3389">
                  <c:v>267.13947990543733</c:v>
                </c:pt>
                <c:pt idx="3390">
                  <c:v>267.03940110323089</c:v>
                </c:pt>
                <c:pt idx="3391">
                  <c:v>266.97399527186758</c:v>
                </c:pt>
                <c:pt idx="3392">
                  <c:v>266.90937746256901</c:v>
                </c:pt>
                <c:pt idx="3393">
                  <c:v>266.81481481481478</c:v>
                </c:pt>
                <c:pt idx="3394">
                  <c:v>266.68479117415302</c:v>
                </c:pt>
                <c:pt idx="3395">
                  <c:v>266.58392434988178</c:v>
                </c:pt>
                <c:pt idx="3396">
                  <c:v>266.48936170212772</c:v>
                </c:pt>
                <c:pt idx="3397">
                  <c:v>266.35933806146568</c:v>
                </c:pt>
                <c:pt idx="3398">
                  <c:v>266.22931442080369</c:v>
                </c:pt>
                <c:pt idx="3399">
                  <c:v>266.1639085894405</c:v>
                </c:pt>
                <c:pt idx="3400">
                  <c:v>266.09929078014181</c:v>
                </c:pt>
                <c:pt idx="3401">
                  <c:v>265.96926713947988</c:v>
                </c:pt>
                <c:pt idx="3402">
                  <c:v>265.87470449172582</c:v>
                </c:pt>
                <c:pt idx="3403">
                  <c:v>265.83924349881801</c:v>
                </c:pt>
                <c:pt idx="3404">
                  <c:v>265.6800630417651</c:v>
                </c:pt>
                <c:pt idx="3405">
                  <c:v>265.64460204885728</c:v>
                </c:pt>
                <c:pt idx="3406">
                  <c:v>265.51457840819552</c:v>
                </c:pt>
                <c:pt idx="3407">
                  <c:v>265.4554767533491</c:v>
                </c:pt>
                <c:pt idx="3408">
                  <c:v>265.28999211977941</c:v>
                </c:pt>
                <c:pt idx="3409">
                  <c:v>265.26004728132392</c:v>
                </c:pt>
                <c:pt idx="3410">
                  <c:v>265.15996847911742</c:v>
                </c:pt>
                <c:pt idx="3411">
                  <c:v>265.02915681639081</c:v>
                </c:pt>
                <c:pt idx="3412">
                  <c:v>264.93459416863669</c:v>
                </c:pt>
                <c:pt idx="3413">
                  <c:v>264.83451536643031</c:v>
                </c:pt>
                <c:pt idx="3414">
                  <c:v>264.70449172576832</c:v>
                </c:pt>
                <c:pt idx="3415">
                  <c:v>264.58077226162328</c:v>
                </c:pt>
                <c:pt idx="3416">
                  <c:v>264.47990543735222</c:v>
                </c:pt>
                <c:pt idx="3417">
                  <c:v>264.41528762805348</c:v>
                </c:pt>
                <c:pt idx="3418">
                  <c:v>264.34988179669023</c:v>
                </c:pt>
                <c:pt idx="3419">
                  <c:v>264.25531914893622</c:v>
                </c:pt>
                <c:pt idx="3420">
                  <c:v>264.19070133963749</c:v>
                </c:pt>
                <c:pt idx="3421">
                  <c:v>264.08983451536642</c:v>
                </c:pt>
                <c:pt idx="3422">
                  <c:v>263.9952718676123</c:v>
                </c:pt>
                <c:pt idx="3423">
                  <c:v>263.89519306540592</c:v>
                </c:pt>
                <c:pt idx="3424">
                  <c:v>263.70606776989757</c:v>
                </c:pt>
                <c:pt idx="3425">
                  <c:v>263.60520094562639</c:v>
                </c:pt>
                <c:pt idx="3426">
                  <c:v>263.53979511426309</c:v>
                </c:pt>
                <c:pt idx="3427">
                  <c:v>263.44523246650903</c:v>
                </c:pt>
                <c:pt idx="3428">
                  <c:v>263.27974783293928</c:v>
                </c:pt>
                <c:pt idx="3429">
                  <c:v>263.25059101654853</c:v>
                </c:pt>
                <c:pt idx="3430">
                  <c:v>263.08510638297872</c:v>
                </c:pt>
                <c:pt idx="3431">
                  <c:v>263.02048857367998</c:v>
                </c:pt>
                <c:pt idx="3432">
                  <c:v>262.92592592592592</c:v>
                </c:pt>
                <c:pt idx="3433">
                  <c:v>262.79590228526388</c:v>
                </c:pt>
                <c:pt idx="3434">
                  <c:v>262.73049645390068</c:v>
                </c:pt>
                <c:pt idx="3435">
                  <c:v>262.57131599684789</c:v>
                </c:pt>
                <c:pt idx="3436">
                  <c:v>262.50591016548458</c:v>
                </c:pt>
                <c:pt idx="3437">
                  <c:v>262.47044917257682</c:v>
                </c:pt>
                <c:pt idx="3438">
                  <c:v>262.34042553191489</c:v>
                </c:pt>
                <c:pt idx="3439">
                  <c:v>262.21040189125301</c:v>
                </c:pt>
                <c:pt idx="3440">
                  <c:v>262.14499605988959</c:v>
                </c:pt>
                <c:pt idx="3441">
                  <c:v>261.98581560283691</c:v>
                </c:pt>
                <c:pt idx="3442">
                  <c:v>261.92040977147349</c:v>
                </c:pt>
                <c:pt idx="3443">
                  <c:v>261.79038613081161</c:v>
                </c:pt>
                <c:pt idx="3444">
                  <c:v>261.72576832151299</c:v>
                </c:pt>
                <c:pt idx="3445">
                  <c:v>261.53112687155237</c:v>
                </c:pt>
                <c:pt idx="3446">
                  <c:v>261.46572104018912</c:v>
                </c:pt>
                <c:pt idx="3447">
                  <c:v>261.33569739952719</c:v>
                </c:pt>
                <c:pt idx="3448">
                  <c:v>261.21197793538221</c:v>
                </c:pt>
                <c:pt idx="3449">
                  <c:v>261.17651694247439</c:v>
                </c:pt>
                <c:pt idx="3450">
                  <c:v>261.04649330181252</c:v>
                </c:pt>
                <c:pt idx="3451">
                  <c:v>260.95193065405829</c:v>
                </c:pt>
                <c:pt idx="3452">
                  <c:v>260.82190701339641</c:v>
                </c:pt>
                <c:pt idx="3453">
                  <c:v>260.69188337273442</c:v>
                </c:pt>
                <c:pt idx="3454">
                  <c:v>260.62647754137117</c:v>
                </c:pt>
                <c:pt idx="3455">
                  <c:v>260.49645390070918</c:v>
                </c:pt>
                <c:pt idx="3456">
                  <c:v>260.36643026004731</c:v>
                </c:pt>
                <c:pt idx="3457">
                  <c:v>260.301024428684</c:v>
                </c:pt>
                <c:pt idx="3458">
                  <c:v>260.20646178092989</c:v>
                </c:pt>
                <c:pt idx="3459">
                  <c:v>260.07722616233252</c:v>
                </c:pt>
                <c:pt idx="3460">
                  <c:v>259.94720252167048</c:v>
                </c:pt>
                <c:pt idx="3461">
                  <c:v>259.88179669030728</c:v>
                </c:pt>
                <c:pt idx="3462">
                  <c:v>259.75177304964541</c:v>
                </c:pt>
                <c:pt idx="3463">
                  <c:v>259.68715524034673</c:v>
                </c:pt>
                <c:pt idx="3464">
                  <c:v>259.55713159968479</c:v>
                </c:pt>
                <c:pt idx="3465">
                  <c:v>259.39716312056743</c:v>
                </c:pt>
                <c:pt idx="3466">
                  <c:v>259.29708431836099</c:v>
                </c:pt>
                <c:pt idx="3467">
                  <c:v>259.16627265563432</c:v>
                </c:pt>
                <c:pt idx="3468">
                  <c:v>259.03624901497238</c:v>
                </c:pt>
                <c:pt idx="3469">
                  <c:v>259.00709219858157</c:v>
                </c:pt>
                <c:pt idx="3470">
                  <c:v>258.87706855791959</c:v>
                </c:pt>
                <c:pt idx="3471">
                  <c:v>258.78250591016553</c:v>
                </c:pt>
                <c:pt idx="3472">
                  <c:v>258.65248226950348</c:v>
                </c:pt>
                <c:pt idx="3473">
                  <c:v>258.55240346729698</c:v>
                </c:pt>
                <c:pt idx="3474">
                  <c:v>258.42237982663511</c:v>
                </c:pt>
                <c:pt idx="3475">
                  <c:v>258.32781717888088</c:v>
                </c:pt>
                <c:pt idx="3476">
                  <c:v>258.19779353821912</c:v>
                </c:pt>
                <c:pt idx="3477">
                  <c:v>258.09692671394788</c:v>
                </c:pt>
                <c:pt idx="3478">
                  <c:v>257.96690307328601</c:v>
                </c:pt>
                <c:pt idx="3479">
                  <c:v>257.84318360914102</c:v>
                </c:pt>
                <c:pt idx="3480">
                  <c:v>257.77777777777783</c:v>
                </c:pt>
                <c:pt idx="3481">
                  <c:v>257.58234830575248</c:v>
                </c:pt>
                <c:pt idx="3482">
                  <c:v>257.48226950354609</c:v>
                </c:pt>
                <c:pt idx="3483">
                  <c:v>257.35224586288422</c:v>
                </c:pt>
                <c:pt idx="3484">
                  <c:v>257.25768321512999</c:v>
                </c:pt>
                <c:pt idx="3485">
                  <c:v>257.15760441292349</c:v>
                </c:pt>
                <c:pt idx="3486">
                  <c:v>257.03309692671388</c:v>
                </c:pt>
                <c:pt idx="3487">
                  <c:v>256.90307328605201</c:v>
                </c:pt>
                <c:pt idx="3488">
                  <c:v>256.83845547675332</c:v>
                </c:pt>
                <c:pt idx="3489">
                  <c:v>256.67297084318358</c:v>
                </c:pt>
                <c:pt idx="3490">
                  <c:v>256.5429472025217</c:v>
                </c:pt>
                <c:pt idx="3491">
                  <c:v>256.41292356185983</c:v>
                </c:pt>
                <c:pt idx="3492">
                  <c:v>256.3183609141056</c:v>
                </c:pt>
                <c:pt idx="3493">
                  <c:v>256.2230102442868</c:v>
                </c:pt>
                <c:pt idx="3494">
                  <c:v>256.12293144208041</c:v>
                </c:pt>
                <c:pt idx="3495">
                  <c:v>256.02836879432618</c:v>
                </c:pt>
                <c:pt idx="3496">
                  <c:v>255.89834515366431</c:v>
                </c:pt>
                <c:pt idx="3497">
                  <c:v>255.7037037037037</c:v>
                </c:pt>
                <c:pt idx="3498">
                  <c:v>255.63829787234039</c:v>
                </c:pt>
                <c:pt idx="3499">
                  <c:v>255.50827423167851</c:v>
                </c:pt>
                <c:pt idx="3500">
                  <c:v>255.41371158392431</c:v>
                </c:pt>
                <c:pt idx="3501">
                  <c:v>255.24822695035459</c:v>
                </c:pt>
                <c:pt idx="3502">
                  <c:v>255.1182033096926</c:v>
                </c:pt>
                <c:pt idx="3503">
                  <c:v>254.9881796690307</c:v>
                </c:pt>
                <c:pt idx="3504">
                  <c:v>254.89361702127661</c:v>
                </c:pt>
                <c:pt idx="3505">
                  <c:v>254.76359338061471</c:v>
                </c:pt>
                <c:pt idx="3506">
                  <c:v>254.6036249014972</c:v>
                </c:pt>
                <c:pt idx="3507">
                  <c:v>254.5390070921986</c:v>
                </c:pt>
                <c:pt idx="3508">
                  <c:v>254.4736012608353</c:v>
                </c:pt>
                <c:pt idx="3509">
                  <c:v>254.34357762017339</c:v>
                </c:pt>
                <c:pt idx="3510">
                  <c:v>254.11347517730499</c:v>
                </c:pt>
                <c:pt idx="3511">
                  <c:v>253.983451536643</c:v>
                </c:pt>
                <c:pt idx="3512">
                  <c:v>253.8242710795902</c:v>
                </c:pt>
                <c:pt idx="3513">
                  <c:v>253.72970843183609</c:v>
                </c:pt>
                <c:pt idx="3514">
                  <c:v>253.59968479117421</c:v>
                </c:pt>
                <c:pt idx="3515">
                  <c:v>253.5642237982664</c:v>
                </c:pt>
                <c:pt idx="3516">
                  <c:v>253.43420015760441</c:v>
                </c:pt>
                <c:pt idx="3517">
                  <c:v>253.3041765169425</c:v>
                </c:pt>
                <c:pt idx="3518">
                  <c:v>253.2387706855792</c:v>
                </c:pt>
                <c:pt idx="3519">
                  <c:v>253.04334121355399</c:v>
                </c:pt>
                <c:pt idx="3520">
                  <c:v>252.88416075650119</c:v>
                </c:pt>
                <c:pt idx="3521">
                  <c:v>252.78959810874699</c:v>
                </c:pt>
                <c:pt idx="3522">
                  <c:v>252.5949566587864</c:v>
                </c:pt>
                <c:pt idx="3523">
                  <c:v>252.52955082742321</c:v>
                </c:pt>
                <c:pt idx="3524">
                  <c:v>252.39952718676119</c:v>
                </c:pt>
                <c:pt idx="3525">
                  <c:v>252.23404255319139</c:v>
                </c:pt>
                <c:pt idx="3526">
                  <c:v>252.10401891252951</c:v>
                </c:pt>
                <c:pt idx="3527">
                  <c:v>251.9802994483845</c:v>
                </c:pt>
                <c:pt idx="3528">
                  <c:v>251.8502758077226</c:v>
                </c:pt>
                <c:pt idx="3529">
                  <c:v>251.7494089834515</c:v>
                </c:pt>
                <c:pt idx="3530">
                  <c:v>251.6193853427896</c:v>
                </c:pt>
                <c:pt idx="3531">
                  <c:v>251.52482269503551</c:v>
                </c:pt>
                <c:pt idx="3532">
                  <c:v>251.39479905437349</c:v>
                </c:pt>
                <c:pt idx="3533">
                  <c:v>251.33018124507481</c:v>
                </c:pt>
                <c:pt idx="3534">
                  <c:v>251.10559495665879</c:v>
                </c:pt>
                <c:pt idx="3535">
                  <c:v>250.97478329393221</c:v>
                </c:pt>
                <c:pt idx="3536">
                  <c:v>250.8455476753349</c:v>
                </c:pt>
                <c:pt idx="3537">
                  <c:v>250.715524034673</c:v>
                </c:pt>
                <c:pt idx="3538">
                  <c:v>250.55003940110319</c:v>
                </c:pt>
                <c:pt idx="3539">
                  <c:v>250.3900709219858</c:v>
                </c:pt>
                <c:pt idx="3540">
                  <c:v>250.26004728132389</c:v>
                </c:pt>
                <c:pt idx="3541">
                  <c:v>250.16548463356969</c:v>
                </c:pt>
                <c:pt idx="3542">
                  <c:v>250.03546099290779</c:v>
                </c:pt>
                <c:pt idx="3543">
                  <c:v>249.97084318360911</c:v>
                </c:pt>
                <c:pt idx="3544">
                  <c:v>249.80535855003939</c:v>
                </c:pt>
                <c:pt idx="3545">
                  <c:v>249.67533490937751</c:v>
                </c:pt>
                <c:pt idx="3546">
                  <c:v>249.57998423955871</c:v>
                </c:pt>
                <c:pt idx="3547">
                  <c:v>249.42080378250591</c:v>
                </c:pt>
                <c:pt idx="3548">
                  <c:v>249.2261623325453</c:v>
                </c:pt>
                <c:pt idx="3549">
                  <c:v>249.12529550827421</c:v>
                </c:pt>
                <c:pt idx="3550">
                  <c:v>248.96611505122141</c:v>
                </c:pt>
                <c:pt idx="3551">
                  <c:v>248.83530338849491</c:v>
                </c:pt>
                <c:pt idx="3552">
                  <c:v>248.70606776989749</c:v>
                </c:pt>
                <c:pt idx="3553">
                  <c:v>248.54609929078009</c:v>
                </c:pt>
                <c:pt idx="3554">
                  <c:v>248.41607565011819</c:v>
                </c:pt>
                <c:pt idx="3555">
                  <c:v>248.28605200945631</c:v>
                </c:pt>
                <c:pt idx="3556">
                  <c:v>248.1560283687943</c:v>
                </c:pt>
                <c:pt idx="3557">
                  <c:v>248.0551615445232</c:v>
                </c:pt>
                <c:pt idx="3558">
                  <c:v>247.8959810874704</c:v>
                </c:pt>
                <c:pt idx="3559">
                  <c:v>247.70133963750979</c:v>
                </c:pt>
                <c:pt idx="3560">
                  <c:v>247.54137115839239</c:v>
                </c:pt>
                <c:pt idx="3561">
                  <c:v>247.41134751773049</c:v>
                </c:pt>
                <c:pt idx="3562">
                  <c:v>247.28132387706859</c:v>
                </c:pt>
                <c:pt idx="3563">
                  <c:v>247.1513002364066</c:v>
                </c:pt>
                <c:pt idx="3564">
                  <c:v>247.02127659574469</c:v>
                </c:pt>
                <c:pt idx="3565">
                  <c:v>246.92671394799049</c:v>
                </c:pt>
                <c:pt idx="3566">
                  <c:v>246.7612293144208</c:v>
                </c:pt>
                <c:pt idx="3567">
                  <c:v>246.66666666666671</c:v>
                </c:pt>
                <c:pt idx="3568">
                  <c:v>246.43656422379831</c:v>
                </c:pt>
                <c:pt idx="3569">
                  <c:v>246.2765957446808</c:v>
                </c:pt>
                <c:pt idx="3570">
                  <c:v>246.11741528762801</c:v>
                </c:pt>
                <c:pt idx="3571">
                  <c:v>245.9219858156028</c:v>
                </c:pt>
                <c:pt idx="3572">
                  <c:v>245.82111899133179</c:v>
                </c:pt>
                <c:pt idx="3573">
                  <c:v>245.66193853427899</c:v>
                </c:pt>
                <c:pt idx="3574">
                  <c:v>245.531914893617</c:v>
                </c:pt>
                <c:pt idx="3575">
                  <c:v>245.33727344365639</c:v>
                </c:pt>
                <c:pt idx="3576">
                  <c:v>245.20724980299451</c:v>
                </c:pt>
                <c:pt idx="3577">
                  <c:v>245.01182033096919</c:v>
                </c:pt>
                <c:pt idx="3578">
                  <c:v>244.88179669030731</c:v>
                </c:pt>
                <c:pt idx="3579">
                  <c:v>244.6871552403467</c:v>
                </c:pt>
                <c:pt idx="3580">
                  <c:v>244.5271867612293</c:v>
                </c:pt>
                <c:pt idx="3581">
                  <c:v>244.3026004728132</c:v>
                </c:pt>
                <c:pt idx="3582">
                  <c:v>244.20252167060681</c:v>
                </c:pt>
                <c:pt idx="3583">
                  <c:v>244.04255319148939</c:v>
                </c:pt>
                <c:pt idx="3584">
                  <c:v>243.81245074862099</c:v>
                </c:pt>
                <c:pt idx="3585">
                  <c:v>243.6879432624113</c:v>
                </c:pt>
                <c:pt idx="3586">
                  <c:v>243.49330181245071</c:v>
                </c:pt>
                <c:pt idx="3587">
                  <c:v>243.36327817178881</c:v>
                </c:pt>
                <c:pt idx="3588">
                  <c:v>243.1678486997636</c:v>
                </c:pt>
                <c:pt idx="3589">
                  <c:v>243.00236406619379</c:v>
                </c:pt>
                <c:pt idx="3590">
                  <c:v>242.7777777777778</c:v>
                </c:pt>
                <c:pt idx="3591">
                  <c:v>242.64775413711581</c:v>
                </c:pt>
                <c:pt idx="3592">
                  <c:v>242.51773049645391</c:v>
                </c:pt>
                <c:pt idx="3593">
                  <c:v>242.35855003940111</c:v>
                </c:pt>
                <c:pt idx="3594">
                  <c:v>242.09771473601259</c:v>
                </c:pt>
                <c:pt idx="3595">
                  <c:v>241.93853427895979</c:v>
                </c:pt>
                <c:pt idx="3596">
                  <c:v>241.74389282899921</c:v>
                </c:pt>
                <c:pt idx="3597">
                  <c:v>241.57840819542949</c:v>
                </c:pt>
                <c:pt idx="3598">
                  <c:v>241.38297872340419</c:v>
                </c:pt>
                <c:pt idx="3599">
                  <c:v>241.22379826635151</c:v>
                </c:pt>
                <c:pt idx="3600">
                  <c:v>240.96375098502759</c:v>
                </c:pt>
                <c:pt idx="3601">
                  <c:v>240.83372734436571</c:v>
                </c:pt>
                <c:pt idx="3602">
                  <c:v>240.57368006304171</c:v>
                </c:pt>
                <c:pt idx="3603">
                  <c:v>240.34909377462569</c:v>
                </c:pt>
                <c:pt idx="3604">
                  <c:v>240.08904649330179</c:v>
                </c:pt>
                <c:pt idx="3605">
                  <c:v>239.86367218282109</c:v>
                </c:pt>
                <c:pt idx="3606">
                  <c:v>239.63356973995269</c:v>
                </c:pt>
                <c:pt idx="3607">
                  <c:v>239.3798266351458</c:v>
                </c:pt>
                <c:pt idx="3608">
                  <c:v>239.0543735224586</c:v>
                </c:pt>
                <c:pt idx="3609">
                  <c:v>238.72970843183609</c:v>
                </c:pt>
                <c:pt idx="3610">
                  <c:v>238.37509850275799</c:v>
                </c:pt>
                <c:pt idx="3611">
                  <c:v>238.04964539007091</c:v>
                </c:pt>
                <c:pt idx="3612">
                  <c:v>237.78959810874699</c:v>
                </c:pt>
                <c:pt idx="3613">
                  <c:v>237.50039401103231</c:v>
                </c:pt>
                <c:pt idx="3614">
                  <c:v>237.39952718676119</c:v>
                </c:pt>
                <c:pt idx="3615">
                  <c:v>237.13947990543741</c:v>
                </c:pt>
                <c:pt idx="3616">
                  <c:v>236.95035460992909</c:v>
                </c:pt>
                <c:pt idx="3617">
                  <c:v>236.5902285263987</c:v>
                </c:pt>
                <c:pt idx="3618">
                  <c:v>236.14105594956661</c:v>
                </c:pt>
                <c:pt idx="3619">
                  <c:v>234.81087470449171</c:v>
                </c:pt>
              </c:numCache>
            </c:numRef>
          </c:val>
        </c:ser>
        <c:ser>
          <c:idx val="1"/>
          <c:order val="1"/>
          <c:tx>
            <c:v>Tensile Strength</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Lit>
              <c:formatCode>General</c:formatCode>
              <c:ptCount val="2"/>
              <c:pt idx="0">
                <c:v>0</c:v>
              </c:pt>
              <c:pt idx="1">
                <c:v>0.2</c:v>
              </c:pt>
            </c:numLit>
          </c:cat>
          <c:val>
            <c:numLit>
              <c:formatCode>General</c:formatCode>
              <c:ptCount val="2"/>
              <c:pt idx="0">
                <c:v>294.53899999999999</c:v>
              </c:pt>
              <c:pt idx="1">
                <c:v>294.53899999999999</c:v>
              </c:pt>
            </c:numLit>
          </c:val>
        </c:ser>
        <c:dLbls>
          <c:showLegendKey val="0"/>
          <c:showVal val="0"/>
          <c:showCatName val="0"/>
          <c:showSerName val="0"/>
          <c:showPercent val="0"/>
          <c:showBubbleSize val="0"/>
        </c:dLbls>
        <c:gapWidth val="150"/>
        <c:axId val="475290304"/>
        <c:axId val="278790880"/>
      </c:barChart>
      <c:lineChart>
        <c:grouping val="standard"/>
        <c:varyColors val="0"/>
        <c:ser>
          <c:idx val="2"/>
          <c:order val="2"/>
          <c:tx>
            <c:v>Rupture Stress</c:v>
          </c:tx>
          <c:spPr>
            <a:ln w="9525" cap="rnd">
              <a:solidFill>
                <a:schemeClr val="accent3"/>
              </a:solidFill>
              <a:round/>
            </a:ln>
            <a:effectLst/>
          </c:spPr>
          <c:marker>
            <c:symbol val="none"/>
          </c:marker>
          <c:cat>
            <c:numLit>
              <c:formatCode>General</c:formatCode>
              <c:ptCount val="2"/>
              <c:pt idx="0">
                <c:v>0</c:v>
              </c:pt>
              <c:pt idx="1">
                <c:v>0.2</c:v>
              </c:pt>
            </c:numLit>
          </c:cat>
          <c:val>
            <c:numLit>
              <c:formatCode>General</c:formatCode>
              <c:ptCount val="2"/>
              <c:pt idx="0">
                <c:v>234.8109</c:v>
              </c:pt>
              <c:pt idx="1">
                <c:v>234.8109</c:v>
              </c:pt>
            </c:numLit>
          </c:val>
          <c:smooth val="0"/>
        </c:ser>
        <c:dLbls>
          <c:showLegendKey val="0"/>
          <c:showVal val="0"/>
          <c:showCatName val="0"/>
          <c:showSerName val="0"/>
          <c:showPercent val="0"/>
          <c:showBubbleSize val="0"/>
        </c:dLbls>
        <c:marker val="1"/>
        <c:smooth val="0"/>
        <c:axId val="385248320"/>
        <c:axId val="471774032"/>
      </c:lineChart>
      <c:catAx>
        <c:axId val="475290304"/>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ε</a:t>
                </a:r>
                <a:r>
                  <a:rPr lang="en-CA"/>
                  <a:t> -Strain</a:t>
                </a:r>
                <a:endParaRPr lang="en-US"/>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78790880"/>
        <c:crosses val="autoZero"/>
        <c:auto val="1"/>
        <c:lblAlgn val="ctr"/>
        <c:lblOffset val="100"/>
        <c:noMultiLvlLbl val="1"/>
      </c:catAx>
      <c:valAx>
        <c:axId val="27879088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0" spcFirstLastPara="1" vertOverflow="ellipsis" wrap="square" anchor="ctr" anchorCtr="1"/>
              <a:lstStyle/>
              <a:p>
                <a:pPr>
                  <a:defRPr sz="900" b="1" i="0" u="none" strike="noStrike" kern="1200" baseline="0">
                    <a:solidFill>
                      <a:schemeClr val="tx2"/>
                    </a:solidFill>
                    <a:latin typeface="+mn-lt"/>
                    <a:ea typeface="+mn-ea"/>
                    <a:cs typeface="+mn-cs"/>
                  </a:defRPr>
                </a:pPr>
                <a:r>
                  <a:rPr lang="en-US"/>
                  <a:t>σ</a:t>
                </a:r>
                <a:r>
                  <a:rPr lang="en-CA"/>
                  <a:t> -Stress</a:t>
                </a:r>
              </a:p>
              <a:p>
                <a:pPr>
                  <a:defRPr/>
                </a:pPr>
                <a:r>
                  <a:rPr lang="en-CA"/>
                  <a:t>N/mm^2</a:t>
                </a:r>
                <a:endParaRPr lang="en-US"/>
              </a:p>
            </c:rich>
          </c:tx>
          <c:layout/>
          <c:overlay val="0"/>
          <c:spPr>
            <a:noFill/>
            <a:ln>
              <a:noFill/>
            </a:ln>
            <a:effectLst/>
          </c:spPr>
          <c:txPr>
            <a:bodyPr rot="0" spcFirstLastPara="1" vertOverflow="ellipsis"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75290304"/>
        <c:crosses val="autoZero"/>
        <c:crossBetween val="between"/>
      </c:valAx>
      <c:valAx>
        <c:axId val="471774032"/>
        <c:scaling>
          <c:orientation val="minMax"/>
        </c:scaling>
        <c:delete val="0"/>
        <c:axPos val="r"/>
        <c:numFmt formatCode="General" sourceLinked="1"/>
        <c:majorTickMark val="out"/>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85248320"/>
        <c:crosses val="max"/>
        <c:crossBetween val="between"/>
      </c:valAx>
      <c:catAx>
        <c:axId val="385248320"/>
        <c:scaling>
          <c:orientation val="minMax"/>
        </c:scaling>
        <c:delete val="1"/>
        <c:axPos val="b"/>
        <c:numFmt formatCode="General" sourceLinked="1"/>
        <c:majorTickMark val="out"/>
        <c:minorTickMark val="none"/>
        <c:tickLblPos val="nextTo"/>
        <c:crossAx val="471774032"/>
        <c:auto val="1"/>
        <c:lblAlgn val="ctr"/>
        <c:lblOffset val="100"/>
        <c:noMultiLvlLbl val="0"/>
      </c:catAx>
      <c:spPr>
        <a:noFill/>
        <a:ln>
          <a:noFill/>
        </a:ln>
        <a:effectLst/>
      </c:spPr>
    </c:plotArea>
    <c:legend>
      <c:legendPos val="b"/>
      <c:layout/>
      <c:overlay val="0"/>
      <c:spPr>
        <a:noFill/>
        <a:ln cmpd="dbl">
          <a:solidFill>
            <a:schemeClr val="accent2">
              <a:lumMod val="75000"/>
            </a:schemeClr>
          </a:solid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893DA-AD9C-4177-BABF-0F8C11D8A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A860860F.dotm</Template>
  <TotalTime>502</TotalTime>
  <Pages>15</Pages>
  <Words>1874</Words>
  <Characters>10686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Man</dc:creator>
  <cp:keywords/>
  <dc:description/>
  <cp:lastModifiedBy>tempaccount</cp:lastModifiedBy>
  <cp:revision>157</cp:revision>
  <dcterms:created xsi:type="dcterms:W3CDTF">2015-10-21T20:31:00Z</dcterms:created>
  <dcterms:modified xsi:type="dcterms:W3CDTF">2015-11-05T02:15:00Z</dcterms:modified>
</cp:coreProperties>
</file>