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62F692D" w14:textId="49B9070B" w:rsidR="00CB357B" w:rsidRPr="004D2C17" w:rsidRDefault="004D2C17" w:rsidP="004D2C17">
      <w:pPr>
        <w:pStyle w:val="Heading1"/>
      </w:pPr>
      <w:r>
        <w:t>ADM 1301: Notes for Midterm</w:t>
      </w:r>
      <w:bookmarkStart w:id="0" w:name="_GoBack"/>
      <w:bookmarkEnd w:id="0"/>
    </w:p>
    <w:p w14:paraId="43E2D684" w14:textId="77777777" w:rsidR="00CB357B" w:rsidRPr="005A6FE0" w:rsidRDefault="00CB357B" w:rsidP="00CB357B">
      <w:pPr>
        <w:rPr>
          <w:sz w:val="22"/>
          <w:szCs w:val="22"/>
        </w:rPr>
      </w:pPr>
      <w:r w:rsidRPr="005A6FE0">
        <w:rPr>
          <w:sz w:val="22"/>
          <w:szCs w:val="22"/>
        </w:rPr>
        <w:t>Ch.1</w:t>
      </w:r>
    </w:p>
    <w:p w14:paraId="704C4BDC" w14:textId="77777777" w:rsidR="00CB357B" w:rsidRPr="005A6FE0" w:rsidRDefault="00CB357B" w:rsidP="00302DA6">
      <w:pPr>
        <w:pStyle w:val="ListParagraph"/>
        <w:numPr>
          <w:ilvl w:val="1"/>
          <w:numId w:val="3"/>
        </w:numPr>
        <w:rPr>
          <w:sz w:val="22"/>
          <w:szCs w:val="22"/>
        </w:rPr>
      </w:pPr>
      <w:r w:rsidRPr="005A6FE0">
        <w:rPr>
          <w:sz w:val="22"/>
          <w:szCs w:val="22"/>
        </w:rPr>
        <w:t>Complexity of Business and Society</w:t>
      </w:r>
    </w:p>
    <w:p w14:paraId="3A0722D2" w14:textId="77777777" w:rsidR="00CB357B" w:rsidRPr="005A6FE0" w:rsidRDefault="00CB357B" w:rsidP="00302DA6">
      <w:pPr>
        <w:pStyle w:val="ListParagraph"/>
        <w:numPr>
          <w:ilvl w:val="0"/>
          <w:numId w:val="4"/>
        </w:numPr>
        <w:rPr>
          <w:sz w:val="22"/>
          <w:szCs w:val="22"/>
        </w:rPr>
      </w:pPr>
      <w:r w:rsidRPr="005A6FE0">
        <w:rPr>
          <w:sz w:val="22"/>
          <w:szCs w:val="22"/>
        </w:rPr>
        <w:t>Goals are:</w:t>
      </w:r>
    </w:p>
    <w:p w14:paraId="3ECF9B58" w14:textId="77777777" w:rsidR="00CB357B" w:rsidRPr="005A6FE0" w:rsidRDefault="00CB357B" w:rsidP="00302DA6">
      <w:pPr>
        <w:pStyle w:val="ListParagraph"/>
        <w:numPr>
          <w:ilvl w:val="1"/>
          <w:numId w:val="4"/>
        </w:numPr>
        <w:rPr>
          <w:sz w:val="22"/>
          <w:szCs w:val="22"/>
        </w:rPr>
      </w:pPr>
      <w:r w:rsidRPr="005A6FE0">
        <w:rPr>
          <w:sz w:val="22"/>
          <w:szCs w:val="22"/>
        </w:rPr>
        <w:t>Increase awareness</w:t>
      </w:r>
    </w:p>
    <w:p w14:paraId="3D875CA1" w14:textId="77777777" w:rsidR="00CB357B" w:rsidRPr="005A6FE0" w:rsidRDefault="00CB357B" w:rsidP="00302DA6">
      <w:pPr>
        <w:pStyle w:val="ListParagraph"/>
        <w:numPr>
          <w:ilvl w:val="1"/>
          <w:numId w:val="4"/>
        </w:numPr>
        <w:rPr>
          <w:sz w:val="22"/>
          <w:szCs w:val="22"/>
        </w:rPr>
      </w:pPr>
      <w:r w:rsidRPr="005A6FE0">
        <w:rPr>
          <w:sz w:val="22"/>
          <w:szCs w:val="22"/>
        </w:rPr>
        <w:t>Identify business’ response to its rules in society</w:t>
      </w:r>
    </w:p>
    <w:p w14:paraId="0CF96847" w14:textId="77777777" w:rsidR="00CB357B" w:rsidRPr="005A6FE0" w:rsidRDefault="00CB357B" w:rsidP="00302DA6">
      <w:pPr>
        <w:pStyle w:val="ListParagraph"/>
        <w:numPr>
          <w:ilvl w:val="1"/>
          <w:numId w:val="4"/>
        </w:numPr>
        <w:rPr>
          <w:sz w:val="22"/>
          <w:szCs w:val="22"/>
        </w:rPr>
      </w:pPr>
      <w:r w:rsidRPr="005A6FE0">
        <w:rPr>
          <w:sz w:val="22"/>
          <w:szCs w:val="22"/>
        </w:rPr>
        <w:t>Learn how business corporations have responded to many challenges</w:t>
      </w:r>
    </w:p>
    <w:p w14:paraId="572232D3" w14:textId="77777777" w:rsidR="00CB357B" w:rsidRPr="005A6FE0" w:rsidRDefault="00CB357B" w:rsidP="00302DA6">
      <w:pPr>
        <w:pStyle w:val="ListParagraph"/>
        <w:numPr>
          <w:ilvl w:val="1"/>
          <w:numId w:val="4"/>
        </w:numPr>
        <w:rPr>
          <w:sz w:val="22"/>
          <w:szCs w:val="22"/>
        </w:rPr>
      </w:pPr>
      <w:r w:rsidRPr="005A6FE0">
        <w:rPr>
          <w:sz w:val="22"/>
          <w:szCs w:val="22"/>
        </w:rPr>
        <w:t>To address above from the perspective of the owner of a corporation</w:t>
      </w:r>
    </w:p>
    <w:p w14:paraId="5604A9FC" w14:textId="77777777" w:rsidR="00CB357B" w:rsidRPr="005A6FE0" w:rsidRDefault="00CB357B" w:rsidP="00CB357B">
      <w:pPr>
        <w:rPr>
          <w:sz w:val="22"/>
          <w:szCs w:val="22"/>
        </w:rPr>
      </w:pPr>
    </w:p>
    <w:p w14:paraId="0BFA0084" w14:textId="77777777" w:rsidR="00CB357B" w:rsidRPr="005A6FE0" w:rsidRDefault="00CB357B" w:rsidP="00302DA6">
      <w:pPr>
        <w:pStyle w:val="ListParagraph"/>
        <w:numPr>
          <w:ilvl w:val="1"/>
          <w:numId w:val="3"/>
        </w:numPr>
        <w:rPr>
          <w:sz w:val="22"/>
          <w:szCs w:val="22"/>
        </w:rPr>
      </w:pPr>
      <w:r w:rsidRPr="005A6FE0">
        <w:rPr>
          <w:sz w:val="22"/>
          <w:szCs w:val="22"/>
        </w:rPr>
        <w:t>Integrity of Business</w:t>
      </w:r>
    </w:p>
    <w:p w14:paraId="10F284DF" w14:textId="77777777" w:rsidR="00CB357B" w:rsidRPr="005A6FE0" w:rsidRDefault="00CB357B" w:rsidP="00302DA6">
      <w:pPr>
        <w:pStyle w:val="ListParagraph"/>
        <w:numPr>
          <w:ilvl w:val="0"/>
          <w:numId w:val="4"/>
        </w:numPr>
        <w:rPr>
          <w:sz w:val="22"/>
          <w:szCs w:val="22"/>
        </w:rPr>
      </w:pPr>
      <w:r w:rsidRPr="005A6FE0">
        <w:rPr>
          <w:sz w:val="22"/>
          <w:szCs w:val="22"/>
        </w:rPr>
        <w:t>Integrity: Appropriateness of a corporation’s behaviour and its adherence to moral guidelines ex. Honesty, fairness</w:t>
      </w:r>
    </w:p>
    <w:p w14:paraId="42E02C56" w14:textId="77777777" w:rsidR="00CB357B" w:rsidRPr="005A6FE0" w:rsidRDefault="00CB357B" w:rsidP="00302DA6">
      <w:pPr>
        <w:pStyle w:val="ListParagraph"/>
        <w:numPr>
          <w:ilvl w:val="0"/>
          <w:numId w:val="4"/>
        </w:numPr>
        <w:rPr>
          <w:sz w:val="22"/>
          <w:szCs w:val="22"/>
        </w:rPr>
      </w:pPr>
      <w:r w:rsidRPr="005A6FE0">
        <w:rPr>
          <w:sz w:val="22"/>
          <w:szCs w:val="22"/>
        </w:rPr>
        <w:t>Assumptions:</w:t>
      </w:r>
    </w:p>
    <w:p w14:paraId="2D11CA77" w14:textId="77777777" w:rsidR="00CB357B" w:rsidRPr="005A6FE0" w:rsidRDefault="00CB357B" w:rsidP="00302DA6">
      <w:pPr>
        <w:pStyle w:val="ListParagraph"/>
        <w:numPr>
          <w:ilvl w:val="1"/>
          <w:numId w:val="4"/>
        </w:numPr>
        <w:rPr>
          <w:sz w:val="22"/>
          <w:szCs w:val="22"/>
        </w:rPr>
      </w:pPr>
      <w:r w:rsidRPr="005A6FE0">
        <w:rPr>
          <w:sz w:val="22"/>
          <w:szCs w:val="22"/>
        </w:rPr>
        <w:t>Ethics apply to businesses same way as any other organization</w:t>
      </w:r>
    </w:p>
    <w:p w14:paraId="1E910E4D" w14:textId="77777777" w:rsidR="00CB357B" w:rsidRPr="005A6FE0" w:rsidRDefault="00CB357B" w:rsidP="00302DA6">
      <w:pPr>
        <w:pStyle w:val="ListParagraph"/>
        <w:numPr>
          <w:ilvl w:val="1"/>
          <w:numId w:val="4"/>
        </w:numPr>
        <w:rPr>
          <w:sz w:val="22"/>
          <w:szCs w:val="22"/>
        </w:rPr>
      </w:pPr>
      <w:r w:rsidRPr="005A6FE0">
        <w:rPr>
          <w:sz w:val="22"/>
          <w:szCs w:val="22"/>
        </w:rPr>
        <w:t>Appropriateness of behaviour is examined in terms of ethical implications</w:t>
      </w:r>
    </w:p>
    <w:p w14:paraId="3DDE55FF" w14:textId="77777777" w:rsidR="00CB357B" w:rsidRPr="005A6FE0" w:rsidRDefault="00CB357B" w:rsidP="00302DA6">
      <w:pPr>
        <w:pStyle w:val="ListParagraph"/>
        <w:numPr>
          <w:ilvl w:val="1"/>
          <w:numId w:val="4"/>
        </w:numPr>
        <w:rPr>
          <w:sz w:val="22"/>
          <w:szCs w:val="22"/>
        </w:rPr>
      </w:pPr>
      <w:r w:rsidRPr="005A6FE0">
        <w:rPr>
          <w:sz w:val="22"/>
          <w:szCs w:val="22"/>
        </w:rPr>
        <w:t>Integrity results in the responsible corporation: business undertaking that responds to social, ethical and environmental responsibilities in addition to its economic obligations</w:t>
      </w:r>
    </w:p>
    <w:p w14:paraId="1595F00E" w14:textId="77777777" w:rsidR="00CB357B" w:rsidRPr="005A6FE0" w:rsidRDefault="00CB357B" w:rsidP="00CB357B">
      <w:pPr>
        <w:rPr>
          <w:sz w:val="22"/>
          <w:szCs w:val="22"/>
        </w:rPr>
      </w:pPr>
    </w:p>
    <w:p w14:paraId="34270973" w14:textId="77777777" w:rsidR="00CB357B" w:rsidRPr="005A6FE0" w:rsidRDefault="00CB357B" w:rsidP="00302DA6">
      <w:pPr>
        <w:pStyle w:val="ListParagraph"/>
        <w:numPr>
          <w:ilvl w:val="1"/>
          <w:numId w:val="3"/>
        </w:numPr>
        <w:rPr>
          <w:sz w:val="22"/>
          <w:szCs w:val="22"/>
        </w:rPr>
      </w:pPr>
      <w:r w:rsidRPr="005A6FE0">
        <w:rPr>
          <w:sz w:val="22"/>
          <w:szCs w:val="22"/>
        </w:rPr>
        <w:t>Main Approaches to Ethical Thinking</w:t>
      </w:r>
    </w:p>
    <w:p w14:paraId="58A25BBD" w14:textId="77777777" w:rsidR="00CB357B" w:rsidRPr="005A6FE0" w:rsidRDefault="00CB357B" w:rsidP="00302DA6">
      <w:pPr>
        <w:pStyle w:val="ListParagraph"/>
        <w:numPr>
          <w:ilvl w:val="0"/>
          <w:numId w:val="5"/>
        </w:numPr>
        <w:rPr>
          <w:sz w:val="22"/>
          <w:szCs w:val="22"/>
        </w:rPr>
      </w:pPr>
      <w:r w:rsidRPr="005A6FE0">
        <w:rPr>
          <w:sz w:val="22"/>
          <w:szCs w:val="22"/>
        </w:rPr>
        <w:t>Deontological ethics: approach to ethics that determines goodness or rightness from examining the acts, rather than from the consequences of the acts</w:t>
      </w:r>
    </w:p>
    <w:p w14:paraId="67A64F21" w14:textId="77777777" w:rsidR="00CB357B" w:rsidRPr="005A6FE0" w:rsidRDefault="00CB357B" w:rsidP="00302DA6">
      <w:pPr>
        <w:pStyle w:val="ListParagraph"/>
        <w:numPr>
          <w:ilvl w:val="0"/>
          <w:numId w:val="5"/>
        </w:numPr>
        <w:rPr>
          <w:sz w:val="22"/>
          <w:szCs w:val="22"/>
        </w:rPr>
      </w:pPr>
      <w:r w:rsidRPr="005A6FE0">
        <w:rPr>
          <w:sz w:val="22"/>
          <w:szCs w:val="22"/>
        </w:rPr>
        <w:t>Teleological ethics: approach to ethics that focuses on outcomes, or result of actions</w:t>
      </w:r>
    </w:p>
    <w:p w14:paraId="72368D49" w14:textId="77777777" w:rsidR="00CB357B" w:rsidRPr="005A6FE0" w:rsidRDefault="00CB357B" w:rsidP="00302DA6">
      <w:pPr>
        <w:pStyle w:val="ListParagraph"/>
        <w:numPr>
          <w:ilvl w:val="0"/>
          <w:numId w:val="5"/>
        </w:numPr>
        <w:rPr>
          <w:sz w:val="22"/>
          <w:szCs w:val="22"/>
        </w:rPr>
      </w:pPr>
      <w:r w:rsidRPr="005A6FE0">
        <w:rPr>
          <w:sz w:val="22"/>
          <w:szCs w:val="22"/>
        </w:rPr>
        <w:t>Virtue ethics: approach to ethics that emphasizes the individual’s character or identity, and focuses on being instead of doing</w:t>
      </w:r>
    </w:p>
    <w:p w14:paraId="31D723BB" w14:textId="77777777" w:rsidR="00CB357B" w:rsidRPr="005A6FE0" w:rsidRDefault="00CB357B" w:rsidP="00CB357B">
      <w:pPr>
        <w:rPr>
          <w:sz w:val="22"/>
          <w:szCs w:val="22"/>
        </w:rPr>
      </w:pPr>
    </w:p>
    <w:p w14:paraId="25827A4D" w14:textId="77777777" w:rsidR="00CB357B" w:rsidRPr="005A6FE0" w:rsidRDefault="00CB357B" w:rsidP="00302DA6">
      <w:pPr>
        <w:pStyle w:val="ListParagraph"/>
        <w:numPr>
          <w:ilvl w:val="1"/>
          <w:numId w:val="3"/>
        </w:numPr>
        <w:rPr>
          <w:sz w:val="22"/>
          <w:szCs w:val="22"/>
        </w:rPr>
      </w:pPr>
      <w:r w:rsidRPr="005A6FE0">
        <w:rPr>
          <w:sz w:val="22"/>
          <w:szCs w:val="22"/>
        </w:rPr>
        <w:t>The Canadian Business System</w:t>
      </w:r>
    </w:p>
    <w:p w14:paraId="199AACBF" w14:textId="77777777" w:rsidR="00CB357B" w:rsidRPr="005A6FE0" w:rsidRDefault="00CB357B" w:rsidP="00302DA6">
      <w:pPr>
        <w:pStyle w:val="ListParagraph"/>
        <w:numPr>
          <w:ilvl w:val="0"/>
          <w:numId w:val="6"/>
        </w:numPr>
        <w:rPr>
          <w:sz w:val="22"/>
          <w:szCs w:val="22"/>
        </w:rPr>
      </w:pPr>
      <w:r w:rsidRPr="005A6FE0">
        <w:rPr>
          <w:sz w:val="22"/>
          <w:szCs w:val="22"/>
        </w:rPr>
        <w:t>Economic System: Arrangement using land, labour and capital to make, distribute and exchange goods and services to meet the needs and wants of people in society</w:t>
      </w:r>
    </w:p>
    <w:p w14:paraId="5DE1EDE2" w14:textId="77777777" w:rsidR="00CB357B" w:rsidRPr="005A6FE0" w:rsidRDefault="00CB357B" w:rsidP="00302DA6">
      <w:pPr>
        <w:pStyle w:val="ListParagraph"/>
        <w:numPr>
          <w:ilvl w:val="0"/>
          <w:numId w:val="6"/>
        </w:numPr>
        <w:rPr>
          <w:sz w:val="22"/>
          <w:szCs w:val="22"/>
        </w:rPr>
      </w:pPr>
      <w:r w:rsidRPr="005A6FE0">
        <w:rPr>
          <w:sz w:val="22"/>
          <w:szCs w:val="22"/>
        </w:rPr>
        <w:t xml:space="preserve">Capitalism: Economic system that allows for private ownership of means of production(LLC) and assumes economic decisions are in the hands of </w:t>
      </w:r>
      <w:proofErr w:type="gramStart"/>
      <w:r w:rsidRPr="005A6FE0">
        <w:rPr>
          <w:sz w:val="22"/>
          <w:szCs w:val="22"/>
        </w:rPr>
        <w:t>enterprises(</w:t>
      </w:r>
      <w:proofErr w:type="gramEnd"/>
      <w:r w:rsidRPr="005A6FE0">
        <w:rPr>
          <w:sz w:val="22"/>
          <w:szCs w:val="22"/>
        </w:rPr>
        <w:t>Adam Smith)</w:t>
      </w:r>
    </w:p>
    <w:p w14:paraId="3F6FD06B" w14:textId="77777777" w:rsidR="00CB357B" w:rsidRPr="005A6FE0" w:rsidRDefault="00CB357B" w:rsidP="00302DA6">
      <w:pPr>
        <w:pStyle w:val="ListParagraph"/>
        <w:numPr>
          <w:ilvl w:val="0"/>
          <w:numId w:val="6"/>
        </w:numPr>
        <w:rPr>
          <w:sz w:val="22"/>
          <w:szCs w:val="22"/>
        </w:rPr>
      </w:pPr>
      <w:r w:rsidRPr="005A6FE0">
        <w:rPr>
          <w:sz w:val="22"/>
          <w:szCs w:val="22"/>
        </w:rPr>
        <w:t>Free enterprise system: economic system characterized by ownership of private property by individuals, profit motive, competitive market system and limited government involvement</w:t>
      </w:r>
    </w:p>
    <w:p w14:paraId="3F9B6021" w14:textId="77777777" w:rsidR="00CB357B" w:rsidRPr="005A6FE0" w:rsidRDefault="00CB357B" w:rsidP="00302DA6">
      <w:pPr>
        <w:pStyle w:val="ListParagraph"/>
        <w:numPr>
          <w:ilvl w:val="0"/>
          <w:numId w:val="6"/>
        </w:numPr>
        <w:rPr>
          <w:sz w:val="22"/>
          <w:szCs w:val="22"/>
        </w:rPr>
      </w:pPr>
      <w:r w:rsidRPr="005A6FE0">
        <w:rPr>
          <w:sz w:val="22"/>
          <w:szCs w:val="22"/>
        </w:rPr>
        <w:t>Laisser-faire capitalism: economic system operating with absolute minimal gov’t assistance</w:t>
      </w:r>
    </w:p>
    <w:p w14:paraId="46C3A1DD" w14:textId="77777777" w:rsidR="00CB357B" w:rsidRPr="005A6FE0" w:rsidRDefault="00CB357B" w:rsidP="00302DA6">
      <w:pPr>
        <w:pStyle w:val="ListParagraph"/>
        <w:numPr>
          <w:ilvl w:val="0"/>
          <w:numId w:val="6"/>
        </w:numPr>
        <w:rPr>
          <w:sz w:val="22"/>
          <w:szCs w:val="22"/>
        </w:rPr>
      </w:pPr>
      <w:r w:rsidRPr="005A6FE0">
        <w:rPr>
          <w:sz w:val="22"/>
          <w:szCs w:val="22"/>
        </w:rPr>
        <w:t xml:space="preserve">Responsible enterprise system: economical system operating as </w:t>
      </w:r>
      <w:proofErr w:type="gramStart"/>
      <w:r w:rsidRPr="005A6FE0">
        <w:rPr>
          <w:sz w:val="22"/>
          <w:szCs w:val="22"/>
        </w:rPr>
        <w:t>a free enterprises</w:t>
      </w:r>
      <w:proofErr w:type="gramEnd"/>
      <w:r w:rsidRPr="005A6FE0">
        <w:rPr>
          <w:sz w:val="22"/>
          <w:szCs w:val="22"/>
        </w:rPr>
        <w:t xml:space="preserve"> but incorporating a level of accountability</w:t>
      </w:r>
    </w:p>
    <w:p w14:paraId="5A2566E3" w14:textId="77777777" w:rsidR="00CB357B" w:rsidRPr="005A6FE0" w:rsidRDefault="00CB357B" w:rsidP="00302DA6">
      <w:pPr>
        <w:pStyle w:val="ListParagraph"/>
        <w:numPr>
          <w:ilvl w:val="0"/>
          <w:numId w:val="6"/>
        </w:numPr>
        <w:rPr>
          <w:sz w:val="22"/>
          <w:szCs w:val="22"/>
        </w:rPr>
      </w:pPr>
      <w:r w:rsidRPr="005A6FE0">
        <w:rPr>
          <w:sz w:val="22"/>
          <w:szCs w:val="22"/>
        </w:rPr>
        <w:t>Stakeholder Capitalism: economical system in which corporation accept broader obligations beyond financial ones for stakeholders</w:t>
      </w:r>
    </w:p>
    <w:p w14:paraId="67E8F6DE" w14:textId="77777777" w:rsidR="00CB357B" w:rsidRPr="005A6FE0" w:rsidRDefault="00CB357B" w:rsidP="00302DA6">
      <w:pPr>
        <w:pStyle w:val="ListParagraph"/>
        <w:numPr>
          <w:ilvl w:val="0"/>
          <w:numId w:val="6"/>
        </w:numPr>
        <w:rPr>
          <w:sz w:val="22"/>
          <w:szCs w:val="22"/>
        </w:rPr>
      </w:pPr>
      <w:r w:rsidRPr="005A6FE0">
        <w:rPr>
          <w:sz w:val="22"/>
          <w:szCs w:val="22"/>
        </w:rPr>
        <w:lastRenderedPageBreak/>
        <w:t>Clean Capitalism: used term to associate capitalism with social responsibility</w:t>
      </w:r>
    </w:p>
    <w:p w14:paraId="6F538BC5" w14:textId="77777777" w:rsidR="00CB357B" w:rsidRPr="005A6FE0" w:rsidRDefault="00CB357B" w:rsidP="00302DA6">
      <w:pPr>
        <w:pStyle w:val="ListParagraph"/>
        <w:numPr>
          <w:ilvl w:val="0"/>
          <w:numId w:val="6"/>
        </w:numPr>
        <w:rPr>
          <w:sz w:val="22"/>
          <w:szCs w:val="22"/>
        </w:rPr>
      </w:pPr>
      <w:r w:rsidRPr="005A6FE0">
        <w:rPr>
          <w:sz w:val="22"/>
          <w:szCs w:val="22"/>
        </w:rPr>
        <w:t>Canadian economy isn’t laisser-faire, but is capitalistic</w:t>
      </w:r>
    </w:p>
    <w:p w14:paraId="7325FEB2" w14:textId="77777777" w:rsidR="00CB357B" w:rsidRPr="005A6FE0" w:rsidRDefault="00CB357B" w:rsidP="00CB357B">
      <w:pPr>
        <w:rPr>
          <w:sz w:val="22"/>
          <w:szCs w:val="22"/>
        </w:rPr>
      </w:pPr>
    </w:p>
    <w:p w14:paraId="13A8F5DE" w14:textId="77777777" w:rsidR="00CB357B" w:rsidRPr="005A6FE0" w:rsidRDefault="00CB357B" w:rsidP="00302DA6">
      <w:pPr>
        <w:pStyle w:val="ListParagraph"/>
        <w:numPr>
          <w:ilvl w:val="1"/>
          <w:numId w:val="3"/>
        </w:numPr>
        <w:rPr>
          <w:sz w:val="22"/>
          <w:szCs w:val="22"/>
        </w:rPr>
      </w:pPr>
      <w:r w:rsidRPr="005A6FE0">
        <w:rPr>
          <w:sz w:val="22"/>
          <w:szCs w:val="22"/>
        </w:rPr>
        <w:t>Corporation and the Business System</w:t>
      </w:r>
    </w:p>
    <w:p w14:paraId="53ECFB39" w14:textId="77777777" w:rsidR="00CB357B" w:rsidRPr="005A6FE0" w:rsidRDefault="00CB357B" w:rsidP="00302DA6">
      <w:pPr>
        <w:pStyle w:val="ListParagraph"/>
        <w:numPr>
          <w:ilvl w:val="0"/>
          <w:numId w:val="7"/>
        </w:numPr>
        <w:rPr>
          <w:sz w:val="22"/>
          <w:szCs w:val="22"/>
        </w:rPr>
      </w:pPr>
      <w:r w:rsidRPr="005A6FE0">
        <w:rPr>
          <w:sz w:val="22"/>
          <w:szCs w:val="22"/>
        </w:rPr>
        <w:t>“Concession” doctrine: incorporation was incurred by a public act</w:t>
      </w:r>
    </w:p>
    <w:p w14:paraId="456E8EAD" w14:textId="77777777" w:rsidR="00CB357B" w:rsidRPr="005A6FE0" w:rsidRDefault="00CB357B" w:rsidP="00302DA6">
      <w:pPr>
        <w:pStyle w:val="ListParagraph"/>
        <w:numPr>
          <w:ilvl w:val="0"/>
          <w:numId w:val="7"/>
        </w:numPr>
        <w:rPr>
          <w:sz w:val="22"/>
          <w:szCs w:val="22"/>
        </w:rPr>
      </w:pPr>
      <w:r w:rsidRPr="005A6FE0">
        <w:rPr>
          <w:sz w:val="22"/>
          <w:szCs w:val="22"/>
        </w:rPr>
        <w:t>“Freedom of Association” doctrine: association of individuals coming together for some purpose is fundamental when forming an organization</w:t>
      </w:r>
    </w:p>
    <w:p w14:paraId="3D645BF0" w14:textId="77777777" w:rsidR="00CB357B" w:rsidRPr="005A6FE0" w:rsidRDefault="00CB357B" w:rsidP="00CB357B">
      <w:pPr>
        <w:rPr>
          <w:sz w:val="22"/>
          <w:szCs w:val="22"/>
        </w:rPr>
      </w:pPr>
    </w:p>
    <w:p w14:paraId="4E27DEE7" w14:textId="77777777" w:rsidR="00CB357B" w:rsidRPr="005A6FE0" w:rsidRDefault="00CB357B" w:rsidP="00302DA6">
      <w:pPr>
        <w:pStyle w:val="ListParagraph"/>
        <w:numPr>
          <w:ilvl w:val="1"/>
          <w:numId w:val="3"/>
        </w:numPr>
        <w:rPr>
          <w:sz w:val="22"/>
          <w:szCs w:val="22"/>
        </w:rPr>
      </w:pPr>
      <w:r w:rsidRPr="005A6FE0">
        <w:rPr>
          <w:sz w:val="22"/>
          <w:szCs w:val="22"/>
        </w:rPr>
        <w:t>The people who run Canadian Businesses:</w:t>
      </w:r>
    </w:p>
    <w:p w14:paraId="6A9F2027" w14:textId="77777777" w:rsidR="00CB357B" w:rsidRPr="005A6FE0" w:rsidRDefault="00CB357B" w:rsidP="00302DA6">
      <w:pPr>
        <w:pStyle w:val="ListParagraph"/>
        <w:numPr>
          <w:ilvl w:val="0"/>
          <w:numId w:val="8"/>
        </w:numPr>
        <w:jc w:val="both"/>
        <w:rPr>
          <w:sz w:val="22"/>
          <w:szCs w:val="22"/>
        </w:rPr>
      </w:pPr>
      <w:r w:rsidRPr="005A6FE0">
        <w:rPr>
          <w:sz w:val="22"/>
          <w:szCs w:val="22"/>
        </w:rPr>
        <w:t>3 primary stakeholders:</w:t>
      </w:r>
    </w:p>
    <w:p w14:paraId="75A16902" w14:textId="77777777" w:rsidR="00CB357B" w:rsidRPr="005A6FE0" w:rsidRDefault="00CB357B" w:rsidP="00302DA6">
      <w:pPr>
        <w:pStyle w:val="ListParagraph"/>
        <w:numPr>
          <w:ilvl w:val="1"/>
          <w:numId w:val="8"/>
        </w:numPr>
        <w:jc w:val="both"/>
        <w:rPr>
          <w:sz w:val="22"/>
          <w:szCs w:val="22"/>
        </w:rPr>
      </w:pPr>
      <w:r w:rsidRPr="005A6FE0">
        <w:rPr>
          <w:sz w:val="22"/>
          <w:szCs w:val="22"/>
        </w:rPr>
        <w:t>Owners</w:t>
      </w:r>
    </w:p>
    <w:p w14:paraId="4C4660B2" w14:textId="77777777" w:rsidR="00CB357B" w:rsidRPr="005A6FE0" w:rsidRDefault="00CB357B" w:rsidP="00302DA6">
      <w:pPr>
        <w:pStyle w:val="ListParagraph"/>
        <w:numPr>
          <w:ilvl w:val="1"/>
          <w:numId w:val="8"/>
        </w:numPr>
        <w:jc w:val="both"/>
        <w:rPr>
          <w:sz w:val="22"/>
          <w:szCs w:val="22"/>
        </w:rPr>
      </w:pPr>
      <w:r w:rsidRPr="005A6FE0">
        <w:rPr>
          <w:sz w:val="22"/>
          <w:szCs w:val="22"/>
        </w:rPr>
        <w:t>Boards of Directors</w:t>
      </w:r>
    </w:p>
    <w:p w14:paraId="42F866F4" w14:textId="77777777" w:rsidR="00CB357B" w:rsidRPr="005A6FE0" w:rsidRDefault="00CB357B" w:rsidP="00302DA6">
      <w:pPr>
        <w:pStyle w:val="ListParagraph"/>
        <w:numPr>
          <w:ilvl w:val="1"/>
          <w:numId w:val="8"/>
        </w:numPr>
        <w:jc w:val="both"/>
        <w:rPr>
          <w:sz w:val="22"/>
          <w:szCs w:val="22"/>
        </w:rPr>
      </w:pPr>
      <w:r w:rsidRPr="005A6FE0">
        <w:rPr>
          <w:sz w:val="22"/>
          <w:szCs w:val="22"/>
        </w:rPr>
        <w:t>Managers</w:t>
      </w:r>
    </w:p>
    <w:p w14:paraId="4E9273C2" w14:textId="77777777" w:rsidR="00CB357B" w:rsidRPr="005A6FE0" w:rsidRDefault="00CB357B" w:rsidP="00302DA6">
      <w:pPr>
        <w:pStyle w:val="ListParagraph"/>
        <w:numPr>
          <w:ilvl w:val="0"/>
          <w:numId w:val="8"/>
        </w:numPr>
        <w:jc w:val="both"/>
        <w:rPr>
          <w:sz w:val="22"/>
          <w:szCs w:val="22"/>
        </w:rPr>
      </w:pPr>
      <w:r w:rsidRPr="005A6FE0">
        <w:rPr>
          <w:sz w:val="22"/>
          <w:szCs w:val="22"/>
        </w:rPr>
        <w:t>They are all aware of ethics and its resulting complications</w:t>
      </w:r>
    </w:p>
    <w:p w14:paraId="636FC080" w14:textId="77777777" w:rsidR="00CB357B" w:rsidRPr="005A6FE0" w:rsidRDefault="00CB357B" w:rsidP="00CB357B">
      <w:pPr>
        <w:jc w:val="both"/>
        <w:rPr>
          <w:sz w:val="22"/>
          <w:szCs w:val="22"/>
        </w:rPr>
      </w:pPr>
    </w:p>
    <w:p w14:paraId="5138E556" w14:textId="77777777" w:rsidR="00CB357B" w:rsidRPr="005A6FE0" w:rsidRDefault="00CB357B" w:rsidP="00302DA6">
      <w:pPr>
        <w:pStyle w:val="ListParagraph"/>
        <w:numPr>
          <w:ilvl w:val="1"/>
          <w:numId w:val="3"/>
        </w:numPr>
        <w:jc w:val="both"/>
        <w:rPr>
          <w:sz w:val="22"/>
          <w:szCs w:val="22"/>
        </w:rPr>
      </w:pPr>
      <w:r w:rsidRPr="005A6FE0">
        <w:rPr>
          <w:sz w:val="22"/>
          <w:szCs w:val="22"/>
        </w:rPr>
        <w:t>Society’s Attitude towards Business</w:t>
      </w:r>
    </w:p>
    <w:p w14:paraId="0EC2F13B" w14:textId="77777777" w:rsidR="00CB357B" w:rsidRPr="005A6FE0" w:rsidRDefault="00CB357B" w:rsidP="00302DA6">
      <w:pPr>
        <w:pStyle w:val="ListParagraph"/>
        <w:numPr>
          <w:ilvl w:val="0"/>
          <w:numId w:val="9"/>
        </w:numPr>
        <w:jc w:val="both"/>
        <w:rPr>
          <w:sz w:val="22"/>
          <w:szCs w:val="22"/>
        </w:rPr>
      </w:pPr>
      <w:r w:rsidRPr="005A6FE0">
        <w:rPr>
          <w:sz w:val="22"/>
          <w:szCs w:val="22"/>
        </w:rPr>
        <w:t>Factors influencing attitudes towards business:</w:t>
      </w:r>
    </w:p>
    <w:p w14:paraId="67AD27DE" w14:textId="77777777" w:rsidR="00CB357B" w:rsidRPr="005A6FE0" w:rsidRDefault="00CB357B" w:rsidP="00302DA6">
      <w:pPr>
        <w:pStyle w:val="ListParagraph"/>
        <w:numPr>
          <w:ilvl w:val="1"/>
          <w:numId w:val="9"/>
        </w:numPr>
        <w:jc w:val="both"/>
        <w:rPr>
          <w:sz w:val="22"/>
          <w:szCs w:val="22"/>
        </w:rPr>
      </w:pPr>
      <w:r w:rsidRPr="005A6FE0">
        <w:rPr>
          <w:sz w:val="22"/>
          <w:szCs w:val="22"/>
        </w:rPr>
        <w:t>Standard of living</w:t>
      </w:r>
    </w:p>
    <w:p w14:paraId="78DF5BC4" w14:textId="77777777" w:rsidR="00CB357B" w:rsidRPr="005A6FE0" w:rsidRDefault="00CB357B" w:rsidP="00302DA6">
      <w:pPr>
        <w:pStyle w:val="ListParagraph"/>
        <w:numPr>
          <w:ilvl w:val="1"/>
          <w:numId w:val="9"/>
        </w:numPr>
        <w:jc w:val="both"/>
        <w:rPr>
          <w:sz w:val="22"/>
          <w:szCs w:val="22"/>
        </w:rPr>
      </w:pPr>
      <w:r w:rsidRPr="005A6FE0">
        <w:rPr>
          <w:sz w:val="22"/>
          <w:szCs w:val="22"/>
        </w:rPr>
        <w:t>Decentralized decision-making</w:t>
      </w:r>
    </w:p>
    <w:p w14:paraId="2BD07287" w14:textId="77777777" w:rsidR="00CB357B" w:rsidRPr="005A6FE0" w:rsidRDefault="00CB357B" w:rsidP="00302DA6">
      <w:pPr>
        <w:pStyle w:val="ListParagraph"/>
        <w:numPr>
          <w:ilvl w:val="1"/>
          <w:numId w:val="9"/>
        </w:numPr>
        <w:jc w:val="both"/>
        <w:rPr>
          <w:sz w:val="22"/>
          <w:szCs w:val="22"/>
        </w:rPr>
      </w:pPr>
      <w:r w:rsidRPr="005A6FE0">
        <w:rPr>
          <w:sz w:val="22"/>
          <w:szCs w:val="22"/>
        </w:rPr>
        <w:t>Allocation of resources</w:t>
      </w:r>
    </w:p>
    <w:p w14:paraId="76C6767D" w14:textId="77777777" w:rsidR="00CB357B" w:rsidRPr="005A6FE0" w:rsidRDefault="00CB357B" w:rsidP="00302DA6">
      <w:pPr>
        <w:pStyle w:val="ListParagraph"/>
        <w:numPr>
          <w:ilvl w:val="1"/>
          <w:numId w:val="9"/>
        </w:numPr>
        <w:jc w:val="both"/>
        <w:rPr>
          <w:sz w:val="22"/>
          <w:szCs w:val="22"/>
        </w:rPr>
      </w:pPr>
      <w:r w:rsidRPr="005A6FE0">
        <w:rPr>
          <w:sz w:val="22"/>
          <w:szCs w:val="22"/>
        </w:rPr>
        <w:t>Self-interest</w:t>
      </w:r>
    </w:p>
    <w:p w14:paraId="36BC8442" w14:textId="77777777" w:rsidR="00CB357B" w:rsidRPr="005A6FE0" w:rsidRDefault="00CB357B" w:rsidP="00302DA6">
      <w:pPr>
        <w:pStyle w:val="ListParagraph"/>
        <w:numPr>
          <w:ilvl w:val="1"/>
          <w:numId w:val="9"/>
        </w:numPr>
        <w:jc w:val="both"/>
        <w:rPr>
          <w:sz w:val="22"/>
          <w:szCs w:val="22"/>
        </w:rPr>
      </w:pPr>
      <w:r w:rsidRPr="005A6FE0">
        <w:rPr>
          <w:sz w:val="22"/>
          <w:szCs w:val="22"/>
        </w:rPr>
        <w:t>Inequities of Society</w:t>
      </w:r>
    </w:p>
    <w:p w14:paraId="792AB2B6" w14:textId="77777777" w:rsidR="00CB357B" w:rsidRPr="005A6FE0" w:rsidRDefault="00CB357B" w:rsidP="00302DA6">
      <w:pPr>
        <w:pStyle w:val="ListParagraph"/>
        <w:numPr>
          <w:ilvl w:val="1"/>
          <w:numId w:val="9"/>
        </w:numPr>
        <w:jc w:val="both"/>
        <w:rPr>
          <w:sz w:val="22"/>
          <w:szCs w:val="22"/>
        </w:rPr>
      </w:pPr>
      <w:r w:rsidRPr="005A6FE0">
        <w:rPr>
          <w:sz w:val="22"/>
          <w:szCs w:val="22"/>
        </w:rPr>
        <w:t>Business Cycle</w:t>
      </w:r>
    </w:p>
    <w:p w14:paraId="7616EF0B" w14:textId="77777777" w:rsidR="00CB357B" w:rsidRPr="005A6FE0" w:rsidRDefault="00CB357B" w:rsidP="00302DA6">
      <w:pPr>
        <w:pStyle w:val="ListParagraph"/>
        <w:numPr>
          <w:ilvl w:val="1"/>
          <w:numId w:val="9"/>
        </w:numPr>
        <w:jc w:val="both"/>
        <w:rPr>
          <w:sz w:val="22"/>
          <w:szCs w:val="22"/>
        </w:rPr>
      </w:pPr>
      <w:r w:rsidRPr="005A6FE0">
        <w:rPr>
          <w:sz w:val="22"/>
          <w:szCs w:val="22"/>
        </w:rPr>
        <w:t>Business wrongdoings</w:t>
      </w:r>
    </w:p>
    <w:p w14:paraId="68DD6DCF" w14:textId="77777777" w:rsidR="00CB357B" w:rsidRPr="005A6FE0" w:rsidRDefault="00CB357B" w:rsidP="00302DA6">
      <w:pPr>
        <w:pStyle w:val="ListParagraph"/>
        <w:numPr>
          <w:ilvl w:val="1"/>
          <w:numId w:val="9"/>
        </w:numPr>
        <w:jc w:val="both"/>
        <w:rPr>
          <w:sz w:val="22"/>
          <w:szCs w:val="22"/>
        </w:rPr>
      </w:pPr>
      <w:r w:rsidRPr="005A6FE0">
        <w:rPr>
          <w:sz w:val="22"/>
          <w:szCs w:val="22"/>
        </w:rPr>
        <w:t>Globalization</w:t>
      </w:r>
    </w:p>
    <w:p w14:paraId="11CA7EEF" w14:textId="77777777" w:rsidR="00CB357B" w:rsidRPr="005A6FE0" w:rsidRDefault="00CB357B" w:rsidP="00302DA6">
      <w:pPr>
        <w:pStyle w:val="ListParagraph"/>
        <w:numPr>
          <w:ilvl w:val="1"/>
          <w:numId w:val="9"/>
        </w:numPr>
        <w:jc w:val="both"/>
        <w:rPr>
          <w:sz w:val="22"/>
          <w:szCs w:val="22"/>
        </w:rPr>
      </w:pPr>
      <w:r w:rsidRPr="005A6FE0">
        <w:rPr>
          <w:sz w:val="22"/>
          <w:szCs w:val="22"/>
        </w:rPr>
        <w:t>Unemployment</w:t>
      </w:r>
    </w:p>
    <w:p w14:paraId="20745D69" w14:textId="77777777" w:rsidR="00CB357B" w:rsidRPr="005A6FE0" w:rsidRDefault="00CB357B" w:rsidP="00302DA6">
      <w:pPr>
        <w:pStyle w:val="ListParagraph"/>
        <w:numPr>
          <w:ilvl w:val="1"/>
          <w:numId w:val="9"/>
        </w:numPr>
        <w:jc w:val="both"/>
        <w:rPr>
          <w:sz w:val="22"/>
          <w:szCs w:val="22"/>
        </w:rPr>
      </w:pPr>
      <w:r w:rsidRPr="005A6FE0">
        <w:rPr>
          <w:sz w:val="22"/>
          <w:szCs w:val="22"/>
        </w:rPr>
        <w:t>Innovation</w:t>
      </w:r>
    </w:p>
    <w:p w14:paraId="2B303CAB" w14:textId="77777777" w:rsidR="00CB357B" w:rsidRPr="005A6FE0" w:rsidRDefault="00CB357B" w:rsidP="00302DA6">
      <w:pPr>
        <w:pStyle w:val="ListParagraph"/>
        <w:numPr>
          <w:ilvl w:val="1"/>
          <w:numId w:val="9"/>
        </w:numPr>
        <w:jc w:val="both"/>
        <w:rPr>
          <w:sz w:val="22"/>
          <w:szCs w:val="22"/>
        </w:rPr>
      </w:pPr>
      <w:r w:rsidRPr="005A6FE0">
        <w:rPr>
          <w:sz w:val="22"/>
          <w:szCs w:val="22"/>
        </w:rPr>
        <w:t>Media</w:t>
      </w:r>
    </w:p>
    <w:p w14:paraId="74943672" w14:textId="77777777" w:rsidR="00CB357B" w:rsidRPr="005A6FE0" w:rsidRDefault="00CB357B" w:rsidP="00302DA6">
      <w:pPr>
        <w:pStyle w:val="ListParagraph"/>
        <w:numPr>
          <w:ilvl w:val="1"/>
          <w:numId w:val="9"/>
        </w:numPr>
        <w:jc w:val="both"/>
        <w:rPr>
          <w:sz w:val="22"/>
          <w:szCs w:val="22"/>
        </w:rPr>
      </w:pPr>
      <w:r w:rsidRPr="005A6FE0">
        <w:rPr>
          <w:sz w:val="22"/>
          <w:szCs w:val="22"/>
        </w:rPr>
        <w:t>Gov’t</w:t>
      </w:r>
    </w:p>
    <w:p w14:paraId="74F9BACE" w14:textId="77777777" w:rsidR="00CB357B" w:rsidRPr="005A6FE0" w:rsidRDefault="00CB357B" w:rsidP="00CB357B">
      <w:pPr>
        <w:jc w:val="both"/>
        <w:rPr>
          <w:sz w:val="22"/>
          <w:szCs w:val="22"/>
        </w:rPr>
      </w:pPr>
    </w:p>
    <w:p w14:paraId="2B8079BB" w14:textId="77777777" w:rsidR="00CB357B" w:rsidRPr="005A6FE0" w:rsidRDefault="00CB357B" w:rsidP="00302DA6">
      <w:pPr>
        <w:pStyle w:val="ListParagraph"/>
        <w:numPr>
          <w:ilvl w:val="1"/>
          <w:numId w:val="3"/>
        </w:numPr>
        <w:jc w:val="both"/>
        <w:rPr>
          <w:sz w:val="22"/>
          <w:szCs w:val="22"/>
        </w:rPr>
      </w:pPr>
      <w:r w:rsidRPr="005A6FE0">
        <w:rPr>
          <w:sz w:val="22"/>
          <w:szCs w:val="22"/>
        </w:rPr>
        <w:t>Society’s Permission of Business</w:t>
      </w:r>
    </w:p>
    <w:p w14:paraId="7ACACF60" w14:textId="77777777" w:rsidR="00CB357B" w:rsidRPr="005A6FE0" w:rsidRDefault="00CB357B" w:rsidP="00302DA6">
      <w:pPr>
        <w:pStyle w:val="ListParagraph"/>
        <w:numPr>
          <w:ilvl w:val="0"/>
          <w:numId w:val="9"/>
        </w:numPr>
        <w:jc w:val="both"/>
        <w:rPr>
          <w:sz w:val="22"/>
          <w:szCs w:val="22"/>
        </w:rPr>
      </w:pPr>
      <w:r w:rsidRPr="005A6FE0">
        <w:rPr>
          <w:sz w:val="22"/>
          <w:szCs w:val="22"/>
        </w:rPr>
        <w:t>Legitimacy: Belief in the rightness of an institution</w:t>
      </w:r>
    </w:p>
    <w:p w14:paraId="51828AEA" w14:textId="77777777" w:rsidR="00CB357B" w:rsidRPr="005A6FE0" w:rsidRDefault="00CB357B" w:rsidP="00302DA6">
      <w:pPr>
        <w:pStyle w:val="ListParagraph"/>
        <w:numPr>
          <w:ilvl w:val="0"/>
          <w:numId w:val="9"/>
        </w:numPr>
        <w:jc w:val="both"/>
        <w:rPr>
          <w:sz w:val="22"/>
          <w:szCs w:val="22"/>
        </w:rPr>
      </w:pPr>
      <w:r w:rsidRPr="005A6FE0">
        <w:rPr>
          <w:sz w:val="22"/>
          <w:szCs w:val="22"/>
        </w:rPr>
        <w:t>Social Licence: Privilege of operating in society with minimal formal restrictions based on maintaining public trust and doing what is acceptable to stakeholders in the business and society relationship.</w:t>
      </w:r>
    </w:p>
    <w:p w14:paraId="1818025C" w14:textId="77777777" w:rsidR="00CB357B" w:rsidRPr="005A6FE0" w:rsidRDefault="00CB357B" w:rsidP="00CB357B">
      <w:pPr>
        <w:jc w:val="both"/>
        <w:rPr>
          <w:sz w:val="22"/>
          <w:szCs w:val="22"/>
        </w:rPr>
      </w:pPr>
    </w:p>
    <w:p w14:paraId="6C1F449B" w14:textId="77777777" w:rsidR="00CB357B" w:rsidRPr="005A6FE0" w:rsidRDefault="00CB357B" w:rsidP="00302DA6">
      <w:pPr>
        <w:pStyle w:val="ListParagraph"/>
        <w:numPr>
          <w:ilvl w:val="1"/>
          <w:numId w:val="3"/>
        </w:numPr>
        <w:jc w:val="both"/>
        <w:rPr>
          <w:sz w:val="22"/>
          <w:szCs w:val="22"/>
        </w:rPr>
      </w:pPr>
      <w:r w:rsidRPr="005A6FE0">
        <w:rPr>
          <w:sz w:val="22"/>
          <w:szCs w:val="22"/>
        </w:rPr>
        <w:t>Business and Academic Integrity:</w:t>
      </w:r>
    </w:p>
    <w:p w14:paraId="0697EF90" w14:textId="77777777" w:rsidR="00CB357B" w:rsidRPr="005A6FE0" w:rsidRDefault="00CB357B" w:rsidP="00302DA6">
      <w:pPr>
        <w:pStyle w:val="ListParagraph"/>
        <w:numPr>
          <w:ilvl w:val="0"/>
          <w:numId w:val="10"/>
        </w:numPr>
        <w:jc w:val="both"/>
        <w:rPr>
          <w:sz w:val="22"/>
          <w:szCs w:val="22"/>
        </w:rPr>
      </w:pPr>
      <w:r w:rsidRPr="005A6FE0">
        <w:rPr>
          <w:sz w:val="22"/>
          <w:szCs w:val="22"/>
        </w:rPr>
        <w:t>Must teach business integrity in school so business is ethical</w:t>
      </w:r>
    </w:p>
    <w:p w14:paraId="0DCE2788" w14:textId="77777777" w:rsidR="00CB357B" w:rsidRPr="005A6FE0" w:rsidRDefault="00CB357B" w:rsidP="00CB357B">
      <w:pPr>
        <w:jc w:val="both"/>
        <w:rPr>
          <w:sz w:val="22"/>
          <w:szCs w:val="22"/>
        </w:rPr>
      </w:pPr>
    </w:p>
    <w:p w14:paraId="38CF3312" w14:textId="77777777" w:rsidR="00CB357B" w:rsidRPr="005A6FE0" w:rsidRDefault="00CB357B" w:rsidP="00302DA6">
      <w:pPr>
        <w:pStyle w:val="ListParagraph"/>
        <w:numPr>
          <w:ilvl w:val="1"/>
          <w:numId w:val="3"/>
        </w:numPr>
        <w:jc w:val="both"/>
        <w:rPr>
          <w:sz w:val="22"/>
          <w:szCs w:val="22"/>
        </w:rPr>
      </w:pPr>
      <w:r w:rsidRPr="005A6FE0">
        <w:rPr>
          <w:sz w:val="22"/>
          <w:szCs w:val="22"/>
        </w:rPr>
        <w:t>Integration of Business and Society</w:t>
      </w:r>
    </w:p>
    <w:p w14:paraId="7FE708E2" w14:textId="77777777" w:rsidR="00CB357B" w:rsidRPr="005A6FE0" w:rsidRDefault="00CB357B" w:rsidP="00302DA6">
      <w:pPr>
        <w:pStyle w:val="ListParagraph"/>
        <w:numPr>
          <w:ilvl w:val="0"/>
          <w:numId w:val="10"/>
        </w:numPr>
        <w:jc w:val="both"/>
        <w:rPr>
          <w:sz w:val="22"/>
          <w:szCs w:val="22"/>
        </w:rPr>
      </w:pPr>
      <w:r w:rsidRPr="005A6FE0">
        <w:rPr>
          <w:sz w:val="22"/>
          <w:szCs w:val="22"/>
        </w:rPr>
        <w:t>Business and Society need each other to coexist</w:t>
      </w:r>
    </w:p>
    <w:p w14:paraId="5D4CD404" w14:textId="77777777" w:rsidR="00F24397" w:rsidRPr="005A6FE0" w:rsidRDefault="00F24397">
      <w:pPr>
        <w:pStyle w:val="Heading2"/>
        <w:rPr>
          <w:sz w:val="22"/>
          <w:szCs w:val="22"/>
        </w:rPr>
      </w:pPr>
    </w:p>
    <w:p w14:paraId="676E787D" w14:textId="77777777" w:rsidR="00CB357B" w:rsidRPr="005A6FE0" w:rsidRDefault="00CB357B" w:rsidP="00CB357B">
      <w:pPr>
        <w:rPr>
          <w:sz w:val="22"/>
          <w:szCs w:val="22"/>
          <w:u w:val="single"/>
        </w:rPr>
      </w:pPr>
      <w:r w:rsidRPr="005A6FE0">
        <w:rPr>
          <w:sz w:val="22"/>
          <w:szCs w:val="22"/>
          <w:u w:val="single"/>
        </w:rPr>
        <w:t>Readings:</w:t>
      </w:r>
    </w:p>
    <w:p w14:paraId="141147DA" w14:textId="77777777" w:rsidR="00CB357B" w:rsidRPr="005A6FE0" w:rsidRDefault="00CB357B" w:rsidP="00CB357B">
      <w:pPr>
        <w:rPr>
          <w:b/>
          <w:sz w:val="22"/>
          <w:szCs w:val="22"/>
        </w:rPr>
      </w:pPr>
      <w:r w:rsidRPr="005A6FE0">
        <w:rPr>
          <w:b/>
          <w:sz w:val="22"/>
          <w:szCs w:val="22"/>
        </w:rPr>
        <w:t>Ch.3</w:t>
      </w:r>
    </w:p>
    <w:p w14:paraId="75FE3402" w14:textId="77777777" w:rsidR="00CB357B" w:rsidRPr="005A6FE0" w:rsidRDefault="00CB357B" w:rsidP="00CB357B">
      <w:pPr>
        <w:rPr>
          <w:sz w:val="22"/>
          <w:szCs w:val="22"/>
        </w:rPr>
      </w:pPr>
      <w:r w:rsidRPr="005A6FE0">
        <w:rPr>
          <w:sz w:val="22"/>
          <w:szCs w:val="22"/>
        </w:rPr>
        <w:t>3.1-The Social Concept and Business</w:t>
      </w:r>
    </w:p>
    <w:p w14:paraId="341E2B4F" w14:textId="77777777" w:rsidR="00CB357B" w:rsidRPr="005A6FE0" w:rsidRDefault="00CB357B" w:rsidP="00302DA6">
      <w:pPr>
        <w:pStyle w:val="ListParagraph"/>
        <w:numPr>
          <w:ilvl w:val="0"/>
          <w:numId w:val="11"/>
        </w:numPr>
        <w:rPr>
          <w:sz w:val="22"/>
          <w:szCs w:val="22"/>
        </w:rPr>
      </w:pPr>
      <w:r w:rsidRPr="005A6FE0">
        <w:rPr>
          <w:sz w:val="22"/>
          <w:szCs w:val="22"/>
        </w:rPr>
        <w:t>Pluralistic society: One where influence or power is decentralized by dispersing it among a variety of institutions</w:t>
      </w:r>
    </w:p>
    <w:p w14:paraId="047055D6" w14:textId="77777777" w:rsidR="00CB357B" w:rsidRPr="005A6FE0" w:rsidRDefault="00CB357B" w:rsidP="00CB357B">
      <w:pPr>
        <w:rPr>
          <w:sz w:val="22"/>
          <w:szCs w:val="22"/>
        </w:rPr>
      </w:pPr>
    </w:p>
    <w:p w14:paraId="6499A7F0" w14:textId="77777777" w:rsidR="00CB357B" w:rsidRPr="005A6FE0" w:rsidRDefault="00CB357B" w:rsidP="00CB357B">
      <w:pPr>
        <w:rPr>
          <w:sz w:val="22"/>
          <w:szCs w:val="22"/>
        </w:rPr>
      </w:pPr>
      <w:r w:rsidRPr="005A6FE0">
        <w:rPr>
          <w:sz w:val="22"/>
          <w:szCs w:val="22"/>
        </w:rPr>
        <w:t>3.2-Defining and Identifying Stakeholders</w:t>
      </w:r>
    </w:p>
    <w:p w14:paraId="75CCA10A" w14:textId="77777777" w:rsidR="00CB357B" w:rsidRPr="005A6FE0" w:rsidRDefault="00CB357B" w:rsidP="00302DA6">
      <w:pPr>
        <w:pStyle w:val="ListParagraph"/>
        <w:numPr>
          <w:ilvl w:val="0"/>
          <w:numId w:val="11"/>
        </w:numPr>
        <w:rPr>
          <w:sz w:val="22"/>
          <w:szCs w:val="22"/>
        </w:rPr>
      </w:pPr>
      <w:r w:rsidRPr="005A6FE0">
        <w:rPr>
          <w:sz w:val="22"/>
          <w:szCs w:val="22"/>
        </w:rPr>
        <w:t>Stakeholder: someone or a group who can influence and/or is influenced by the achievement of an organization’s purpose</w:t>
      </w:r>
    </w:p>
    <w:p w14:paraId="464AEA54" w14:textId="77777777" w:rsidR="00CB357B" w:rsidRPr="005A6FE0" w:rsidRDefault="00CB357B" w:rsidP="00302DA6">
      <w:pPr>
        <w:pStyle w:val="ListParagraph"/>
        <w:numPr>
          <w:ilvl w:val="0"/>
          <w:numId w:val="11"/>
        </w:numPr>
        <w:rPr>
          <w:sz w:val="22"/>
          <w:szCs w:val="22"/>
        </w:rPr>
      </w:pPr>
      <w:r w:rsidRPr="005A6FE0">
        <w:rPr>
          <w:sz w:val="22"/>
          <w:szCs w:val="22"/>
        </w:rPr>
        <w:t>Types of Stakeholders:</w:t>
      </w:r>
    </w:p>
    <w:p w14:paraId="430C6F5C" w14:textId="77777777" w:rsidR="00CB357B" w:rsidRPr="005A6FE0" w:rsidRDefault="00CB357B" w:rsidP="00302DA6">
      <w:pPr>
        <w:pStyle w:val="ListParagraph"/>
        <w:numPr>
          <w:ilvl w:val="1"/>
          <w:numId w:val="11"/>
        </w:numPr>
        <w:rPr>
          <w:sz w:val="22"/>
          <w:szCs w:val="22"/>
        </w:rPr>
      </w:pPr>
      <w:r w:rsidRPr="005A6FE0">
        <w:rPr>
          <w:sz w:val="22"/>
          <w:szCs w:val="22"/>
        </w:rPr>
        <w:t>Owners</w:t>
      </w:r>
    </w:p>
    <w:p w14:paraId="4F18E3E7" w14:textId="77777777" w:rsidR="00CB357B" w:rsidRPr="005A6FE0" w:rsidRDefault="00CB357B" w:rsidP="00302DA6">
      <w:pPr>
        <w:pStyle w:val="ListParagraph"/>
        <w:numPr>
          <w:ilvl w:val="1"/>
          <w:numId w:val="11"/>
        </w:numPr>
        <w:rPr>
          <w:sz w:val="22"/>
          <w:szCs w:val="22"/>
        </w:rPr>
      </w:pPr>
      <w:r w:rsidRPr="005A6FE0">
        <w:rPr>
          <w:sz w:val="22"/>
          <w:szCs w:val="22"/>
        </w:rPr>
        <w:t>Directors</w:t>
      </w:r>
    </w:p>
    <w:p w14:paraId="08EBF9B3" w14:textId="77777777" w:rsidR="00CB357B" w:rsidRPr="005A6FE0" w:rsidRDefault="00CB357B" w:rsidP="00302DA6">
      <w:pPr>
        <w:pStyle w:val="ListParagraph"/>
        <w:numPr>
          <w:ilvl w:val="1"/>
          <w:numId w:val="11"/>
        </w:numPr>
        <w:rPr>
          <w:sz w:val="22"/>
          <w:szCs w:val="22"/>
        </w:rPr>
      </w:pPr>
      <w:r w:rsidRPr="005A6FE0">
        <w:rPr>
          <w:sz w:val="22"/>
          <w:szCs w:val="22"/>
        </w:rPr>
        <w:t>Employees</w:t>
      </w:r>
    </w:p>
    <w:p w14:paraId="5FD70744" w14:textId="77777777" w:rsidR="00CB357B" w:rsidRPr="005A6FE0" w:rsidRDefault="00CB357B" w:rsidP="00302DA6">
      <w:pPr>
        <w:pStyle w:val="ListParagraph"/>
        <w:numPr>
          <w:ilvl w:val="1"/>
          <w:numId w:val="11"/>
        </w:numPr>
        <w:rPr>
          <w:sz w:val="22"/>
          <w:szCs w:val="22"/>
        </w:rPr>
      </w:pPr>
      <w:r w:rsidRPr="005A6FE0">
        <w:rPr>
          <w:sz w:val="22"/>
          <w:szCs w:val="22"/>
        </w:rPr>
        <w:t>Customers</w:t>
      </w:r>
    </w:p>
    <w:p w14:paraId="573EA13B" w14:textId="77777777" w:rsidR="00CB357B" w:rsidRPr="005A6FE0" w:rsidRDefault="00CB357B" w:rsidP="00302DA6">
      <w:pPr>
        <w:pStyle w:val="ListParagraph"/>
        <w:numPr>
          <w:ilvl w:val="1"/>
          <w:numId w:val="11"/>
        </w:numPr>
        <w:rPr>
          <w:sz w:val="22"/>
          <w:szCs w:val="22"/>
        </w:rPr>
      </w:pPr>
      <w:r w:rsidRPr="005A6FE0">
        <w:rPr>
          <w:sz w:val="22"/>
          <w:szCs w:val="22"/>
        </w:rPr>
        <w:t>Lenders and creditors</w:t>
      </w:r>
    </w:p>
    <w:p w14:paraId="18BC32FF" w14:textId="77777777" w:rsidR="00CB357B" w:rsidRPr="005A6FE0" w:rsidRDefault="00CB357B" w:rsidP="00302DA6">
      <w:pPr>
        <w:pStyle w:val="ListParagraph"/>
        <w:numPr>
          <w:ilvl w:val="1"/>
          <w:numId w:val="11"/>
        </w:numPr>
        <w:rPr>
          <w:sz w:val="22"/>
          <w:szCs w:val="22"/>
        </w:rPr>
      </w:pPr>
      <w:r w:rsidRPr="005A6FE0">
        <w:rPr>
          <w:sz w:val="22"/>
          <w:szCs w:val="22"/>
        </w:rPr>
        <w:t>Suppliers</w:t>
      </w:r>
    </w:p>
    <w:p w14:paraId="06FD1CF5" w14:textId="77777777" w:rsidR="00CB357B" w:rsidRPr="005A6FE0" w:rsidRDefault="00CB357B" w:rsidP="00302DA6">
      <w:pPr>
        <w:pStyle w:val="ListParagraph"/>
        <w:numPr>
          <w:ilvl w:val="1"/>
          <w:numId w:val="11"/>
        </w:numPr>
        <w:rPr>
          <w:sz w:val="22"/>
          <w:szCs w:val="22"/>
        </w:rPr>
      </w:pPr>
      <w:r w:rsidRPr="005A6FE0">
        <w:rPr>
          <w:sz w:val="22"/>
          <w:szCs w:val="22"/>
        </w:rPr>
        <w:t>Service professionals</w:t>
      </w:r>
    </w:p>
    <w:p w14:paraId="374C9EF3" w14:textId="77777777" w:rsidR="00CB357B" w:rsidRPr="005A6FE0" w:rsidRDefault="00CB357B" w:rsidP="00302DA6">
      <w:pPr>
        <w:pStyle w:val="ListParagraph"/>
        <w:numPr>
          <w:ilvl w:val="1"/>
          <w:numId w:val="11"/>
        </w:numPr>
        <w:rPr>
          <w:sz w:val="22"/>
          <w:szCs w:val="22"/>
        </w:rPr>
      </w:pPr>
      <w:r w:rsidRPr="005A6FE0">
        <w:rPr>
          <w:sz w:val="22"/>
          <w:szCs w:val="22"/>
        </w:rPr>
        <w:t>Dealers, distributors and franchises</w:t>
      </w:r>
    </w:p>
    <w:p w14:paraId="117A8FBF" w14:textId="77777777" w:rsidR="00CB357B" w:rsidRPr="005A6FE0" w:rsidRDefault="00CB357B" w:rsidP="00302DA6">
      <w:pPr>
        <w:pStyle w:val="ListParagraph"/>
        <w:numPr>
          <w:ilvl w:val="1"/>
          <w:numId w:val="11"/>
        </w:numPr>
        <w:rPr>
          <w:sz w:val="22"/>
          <w:szCs w:val="22"/>
        </w:rPr>
      </w:pPr>
      <w:r w:rsidRPr="005A6FE0">
        <w:rPr>
          <w:sz w:val="22"/>
          <w:szCs w:val="22"/>
        </w:rPr>
        <w:t>Business organizations</w:t>
      </w:r>
    </w:p>
    <w:p w14:paraId="25E94018" w14:textId="77777777" w:rsidR="00CB357B" w:rsidRPr="005A6FE0" w:rsidRDefault="00CB357B" w:rsidP="00302DA6">
      <w:pPr>
        <w:pStyle w:val="ListParagraph"/>
        <w:numPr>
          <w:ilvl w:val="1"/>
          <w:numId w:val="11"/>
        </w:numPr>
        <w:rPr>
          <w:sz w:val="22"/>
          <w:szCs w:val="22"/>
        </w:rPr>
      </w:pPr>
      <w:r w:rsidRPr="005A6FE0">
        <w:rPr>
          <w:sz w:val="22"/>
          <w:szCs w:val="22"/>
        </w:rPr>
        <w:t>Competitors</w:t>
      </w:r>
    </w:p>
    <w:p w14:paraId="004CAAEB" w14:textId="77777777" w:rsidR="00CB357B" w:rsidRPr="005A6FE0" w:rsidRDefault="00CB357B" w:rsidP="00302DA6">
      <w:pPr>
        <w:pStyle w:val="ListParagraph"/>
        <w:numPr>
          <w:ilvl w:val="1"/>
          <w:numId w:val="11"/>
        </w:numPr>
        <w:rPr>
          <w:sz w:val="22"/>
          <w:szCs w:val="22"/>
        </w:rPr>
      </w:pPr>
      <w:r w:rsidRPr="005A6FE0">
        <w:rPr>
          <w:sz w:val="22"/>
          <w:szCs w:val="22"/>
        </w:rPr>
        <w:t>Joint-venture Participants</w:t>
      </w:r>
    </w:p>
    <w:p w14:paraId="1845B6D1" w14:textId="77777777" w:rsidR="00CB357B" w:rsidRPr="005A6FE0" w:rsidRDefault="00CB357B" w:rsidP="00302DA6">
      <w:pPr>
        <w:pStyle w:val="ListParagraph"/>
        <w:numPr>
          <w:ilvl w:val="1"/>
          <w:numId w:val="11"/>
        </w:numPr>
        <w:rPr>
          <w:sz w:val="22"/>
          <w:szCs w:val="22"/>
        </w:rPr>
      </w:pPr>
      <w:r w:rsidRPr="005A6FE0">
        <w:rPr>
          <w:sz w:val="22"/>
          <w:szCs w:val="22"/>
        </w:rPr>
        <w:t>NGO’s</w:t>
      </w:r>
    </w:p>
    <w:p w14:paraId="4583214E" w14:textId="77777777" w:rsidR="00CB357B" w:rsidRPr="005A6FE0" w:rsidRDefault="00CB357B" w:rsidP="00302DA6">
      <w:pPr>
        <w:pStyle w:val="ListParagraph"/>
        <w:numPr>
          <w:ilvl w:val="1"/>
          <w:numId w:val="11"/>
        </w:numPr>
        <w:rPr>
          <w:sz w:val="22"/>
          <w:szCs w:val="22"/>
        </w:rPr>
      </w:pPr>
      <w:r w:rsidRPr="005A6FE0">
        <w:rPr>
          <w:sz w:val="22"/>
          <w:szCs w:val="22"/>
        </w:rPr>
        <w:t>Society at large</w:t>
      </w:r>
    </w:p>
    <w:p w14:paraId="52A18A14" w14:textId="77777777" w:rsidR="00CB357B" w:rsidRPr="005A6FE0" w:rsidRDefault="00CB357B" w:rsidP="00302DA6">
      <w:pPr>
        <w:pStyle w:val="ListParagraph"/>
        <w:numPr>
          <w:ilvl w:val="1"/>
          <w:numId w:val="11"/>
        </w:numPr>
        <w:rPr>
          <w:sz w:val="22"/>
          <w:szCs w:val="22"/>
        </w:rPr>
      </w:pPr>
      <w:r w:rsidRPr="005A6FE0">
        <w:rPr>
          <w:sz w:val="22"/>
          <w:szCs w:val="22"/>
        </w:rPr>
        <w:t>Educational institutions</w:t>
      </w:r>
    </w:p>
    <w:p w14:paraId="1A3AFE08" w14:textId="77777777" w:rsidR="00CB357B" w:rsidRPr="005A6FE0" w:rsidRDefault="00CB357B" w:rsidP="00302DA6">
      <w:pPr>
        <w:pStyle w:val="ListParagraph"/>
        <w:numPr>
          <w:ilvl w:val="1"/>
          <w:numId w:val="11"/>
        </w:numPr>
        <w:rPr>
          <w:sz w:val="22"/>
          <w:szCs w:val="22"/>
        </w:rPr>
      </w:pPr>
      <w:r w:rsidRPr="005A6FE0">
        <w:rPr>
          <w:sz w:val="22"/>
          <w:szCs w:val="22"/>
        </w:rPr>
        <w:t>Religious groups</w:t>
      </w:r>
    </w:p>
    <w:p w14:paraId="6430276F" w14:textId="77777777" w:rsidR="00CB357B" w:rsidRPr="005A6FE0" w:rsidRDefault="00CB357B" w:rsidP="00302DA6">
      <w:pPr>
        <w:pStyle w:val="ListParagraph"/>
        <w:numPr>
          <w:ilvl w:val="1"/>
          <w:numId w:val="11"/>
        </w:numPr>
        <w:rPr>
          <w:sz w:val="22"/>
          <w:szCs w:val="22"/>
        </w:rPr>
      </w:pPr>
      <w:r w:rsidRPr="005A6FE0">
        <w:rPr>
          <w:sz w:val="22"/>
          <w:szCs w:val="22"/>
        </w:rPr>
        <w:t>Charities</w:t>
      </w:r>
    </w:p>
    <w:p w14:paraId="2665C5D0" w14:textId="77777777" w:rsidR="00CB357B" w:rsidRPr="005A6FE0" w:rsidRDefault="00CB357B" w:rsidP="00302DA6">
      <w:pPr>
        <w:pStyle w:val="ListParagraph"/>
        <w:numPr>
          <w:ilvl w:val="1"/>
          <w:numId w:val="11"/>
        </w:numPr>
        <w:rPr>
          <w:sz w:val="22"/>
          <w:szCs w:val="22"/>
        </w:rPr>
      </w:pPr>
      <w:r w:rsidRPr="005A6FE0">
        <w:rPr>
          <w:sz w:val="22"/>
          <w:szCs w:val="22"/>
        </w:rPr>
        <w:t>S, F, C and E associations</w:t>
      </w:r>
    </w:p>
    <w:p w14:paraId="29627309" w14:textId="77777777" w:rsidR="00CB357B" w:rsidRPr="005A6FE0" w:rsidRDefault="00CB357B" w:rsidP="00302DA6">
      <w:pPr>
        <w:pStyle w:val="ListParagraph"/>
        <w:numPr>
          <w:ilvl w:val="1"/>
          <w:numId w:val="11"/>
        </w:numPr>
        <w:rPr>
          <w:sz w:val="22"/>
          <w:szCs w:val="22"/>
        </w:rPr>
      </w:pPr>
      <w:r w:rsidRPr="005A6FE0">
        <w:rPr>
          <w:sz w:val="22"/>
          <w:szCs w:val="22"/>
        </w:rPr>
        <w:t>Media</w:t>
      </w:r>
    </w:p>
    <w:p w14:paraId="40E3FC22" w14:textId="77777777" w:rsidR="00CB357B" w:rsidRPr="005A6FE0" w:rsidRDefault="00CB357B" w:rsidP="00302DA6">
      <w:pPr>
        <w:pStyle w:val="ListParagraph"/>
        <w:numPr>
          <w:ilvl w:val="1"/>
          <w:numId w:val="11"/>
        </w:numPr>
        <w:rPr>
          <w:sz w:val="22"/>
          <w:szCs w:val="22"/>
        </w:rPr>
      </w:pPr>
      <w:r w:rsidRPr="005A6FE0">
        <w:rPr>
          <w:sz w:val="22"/>
          <w:szCs w:val="22"/>
        </w:rPr>
        <w:t>Gov’t</w:t>
      </w:r>
    </w:p>
    <w:p w14:paraId="054C725B" w14:textId="77777777" w:rsidR="00CB357B" w:rsidRPr="005A6FE0" w:rsidRDefault="00CB357B" w:rsidP="00CB357B">
      <w:pPr>
        <w:rPr>
          <w:sz w:val="22"/>
          <w:szCs w:val="22"/>
        </w:rPr>
      </w:pPr>
    </w:p>
    <w:p w14:paraId="60CBC3E8" w14:textId="77777777" w:rsidR="00CB357B" w:rsidRPr="005A6FE0" w:rsidRDefault="00CB357B" w:rsidP="00CB357B">
      <w:pPr>
        <w:rPr>
          <w:sz w:val="22"/>
          <w:szCs w:val="22"/>
        </w:rPr>
      </w:pPr>
      <w:r w:rsidRPr="005A6FE0">
        <w:rPr>
          <w:sz w:val="22"/>
          <w:szCs w:val="22"/>
        </w:rPr>
        <w:t>3.3- The Dynamics of Stakeholder Influence</w:t>
      </w:r>
    </w:p>
    <w:p w14:paraId="042773A0" w14:textId="77777777" w:rsidR="00CB357B" w:rsidRPr="005A6FE0" w:rsidRDefault="00CB357B" w:rsidP="00302DA6">
      <w:pPr>
        <w:pStyle w:val="ListParagraph"/>
        <w:numPr>
          <w:ilvl w:val="0"/>
          <w:numId w:val="12"/>
        </w:numPr>
        <w:rPr>
          <w:sz w:val="22"/>
          <w:szCs w:val="22"/>
        </w:rPr>
      </w:pPr>
      <w:r w:rsidRPr="005A6FE0">
        <w:rPr>
          <w:sz w:val="22"/>
          <w:szCs w:val="22"/>
        </w:rPr>
        <w:t>Some stakeholders are important to all corporations ex. Consumers</w:t>
      </w:r>
    </w:p>
    <w:p w14:paraId="788B7A84" w14:textId="77777777" w:rsidR="00CB357B" w:rsidRPr="005A6FE0" w:rsidRDefault="00CB357B" w:rsidP="00302DA6">
      <w:pPr>
        <w:pStyle w:val="ListParagraph"/>
        <w:numPr>
          <w:ilvl w:val="0"/>
          <w:numId w:val="12"/>
        </w:numPr>
        <w:rPr>
          <w:sz w:val="22"/>
          <w:szCs w:val="22"/>
        </w:rPr>
      </w:pPr>
      <w:r w:rsidRPr="005A6FE0">
        <w:rPr>
          <w:sz w:val="22"/>
          <w:szCs w:val="22"/>
        </w:rPr>
        <w:t>Some are more important than others, which will vary over time and depends on an organization</w:t>
      </w:r>
    </w:p>
    <w:p w14:paraId="19E81F67" w14:textId="77777777" w:rsidR="00CB357B" w:rsidRPr="005A6FE0" w:rsidRDefault="00CB357B" w:rsidP="00CB357B">
      <w:pPr>
        <w:rPr>
          <w:sz w:val="22"/>
          <w:szCs w:val="22"/>
        </w:rPr>
      </w:pPr>
    </w:p>
    <w:p w14:paraId="79097939" w14:textId="77777777" w:rsidR="00CB357B" w:rsidRPr="005A6FE0" w:rsidRDefault="00CB357B" w:rsidP="00CB357B">
      <w:pPr>
        <w:rPr>
          <w:sz w:val="22"/>
          <w:szCs w:val="22"/>
        </w:rPr>
      </w:pPr>
      <w:r w:rsidRPr="005A6FE0">
        <w:rPr>
          <w:sz w:val="22"/>
          <w:szCs w:val="22"/>
        </w:rPr>
        <w:t>3.4- The Manager: A special Stakeholder</w:t>
      </w:r>
    </w:p>
    <w:p w14:paraId="7B7C727E" w14:textId="77777777" w:rsidR="00CB357B" w:rsidRPr="005A6FE0" w:rsidRDefault="00CB357B" w:rsidP="00302DA6">
      <w:pPr>
        <w:pStyle w:val="ListParagraph"/>
        <w:numPr>
          <w:ilvl w:val="0"/>
          <w:numId w:val="13"/>
        </w:numPr>
        <w:rPr>
          <w:sz w:val="22"/>
          <w:szCs w:val="22"/>
        </w:rPr>
      </w:pPr>
      <w:r w:rsidRPr="005A6FE0">
        <w:rPr>
          <w:sz w:val="22"/>
          <w:szCs w:val="22"/>
        </w:rPr>
        <w:t>Each stakeholder has different expectations of the corporation</w:t>
      </w:r>
    </w:p>
    <w:p w14:paraId="70415677" w14:textId="77777777" w:rsidR="00CB357B" w:rsidRPr="005A6FE0" w:rsidRDefault="00CB357B" w:rsidP="00302DA6">
      <w:pPr>
        <w:pStyle w:val="ListParagraph"/>
        <w:numPr>
          <w:ilvl w:val="0"/>
          <w:numId w:val="13"/>
        </w:numPr>
        <w:rPr>
          <w:sz w:val="22"/>
          <w:szCs w:val="22"/>
        </w:rPr>
      </w:pPr>
      <w:r w:rsidRPr="005A6FE0">
        <w:rPr>
          <w:sz w:val="22"/>
          <w:szCs w:val="22"/>
        </w:rPr>
        <w:t>Conflicts exist among shareholders</w:t>
      </w:r>
    </w:p>
    <w:p w14:paraId="159EF577" w14:textId="77777777" w:rsidR="00CB357B" w:rsidRPr="005A6FE0" w:rsidRDefault="00CB357B" w:rsidP="00302DA6">
      <w:pPr>
        <w:pStyle w:val="ListParagraph"/>
        <w:numPr>
          <w:ilvl w:val="0"/>
          <w:numId w:val="13"/>
        </w:numPr>
        <w:rPr>
          <w:sz w:val="22"/>
          <w:szCs w:val="22"/>
        </w:rPr>
      </w:pPr>
      <w:r w:rsidRPr="005A6FE0">
        <w:rPr>
          <w:sz w:val="22"/>
          <w:szCs w:val="22"/>
        </w:rPr>
        <w:t>Overseeing shareholder interest is part of a manager’s job</w:t>
      </w:r>
    </w:p>
    <w:p w14:paraId="0E3B8ECE" w14:textId="77777777" w:rsidR="00CB357B" w:rsidRPr="005A6FE0" w:rsidRDefault="00CB357B" w:rsidP="00CB357B">
      <w:pPr>
        <w:rPr>
          <w:sz w:val="22"/>
          <w:szCs w:val="22"/>
        </w:rPr>
      </w:pPr>
    </w:p>
    <w:p w14:paraId="1DE22DA2" w14:textId="77777777" w:rsidR="00CB357B" w:rsidRPr="005A6FE0" w:rsidRDefault="00CB357B" w:rsidP="00CB357B">
      <w:pPr>
        <w:rPr>
          <w:sz w:val="22"/>
          <w:szCs w:val="22"/>
        </w:rPr>
      </w:pPr>
      <w:r w:rsidRPr="005A6FE0">
        <w:rPr>
          <w:sz w:val="22"/>
          <w:szCs w:val="22"/>
        </w:rPr>
        <w:t>3.5- Arguing the Shareholder Concept</w:t>
      </w:r>
    </w:p>
    <w:p w14:paraId="08FD6D8E" w14:textId="77777777" w:rsidR="00CB357B" w:rsidRPr="005A6FE0" w:rsidRDefault="00CB357B" w:rsidP="00302DA6">
      <w:pPr>
        <w:pStyle w:val="ListParagraph"/>
        <w:numPr>
          <w:ilvl w:val="0"/>
          <w:numId w:val="14"/>
        </w:numPr>
        <w:rPr>
          <w:sz w:val="22"/>
          <w:szCs w:val="22"/>
        </w:rPr>
      </w:pPr>
      <w:r w:rsidRPr="005A6FE0">
        <w:rPr>
          <w:sz w:val="22"/>
          <w:szCs w:val="22"/>
        </w:rPr>
        <w:t>Stakeholder concept is not universally accepted as legitimate</w:t>
      </w:r>
    </w:p>
    <w:p w14:paraId="7D60A1EC" w14:textId="77777777" w:rsidR="00CB357B" w:rsidRPr="005A6FE0" w:rsidRDefault="00CB357B" w:rsidP="00302DA6">
      <w:pPr>
        <w:pStyle w:val="ListParagraph"/>
        <w:numPr>
          <w:ilvl w:val="0"/>
          <w:numId w:val="14"/>
        </w:numPr>
        <w:rPr>
          <w:sz w:val="22"/>
          <w:szCs w:val="22"/>
        </w:rPr>
      </w:pPr>
      <w:r w:rsidRPr="005A6FE0">
        <w:rPr>
          <w:sz w:val="22"/>
          <w:szCs w:val="22"/>
        </w:rPr>
        <w:t>Today, most managers believe stakeholder concept is approach to understanding various influences</w:t>
      </w:r>
    </w:p>
    <w:p w14:paraId="7F30C38E" w14:textId="77777777" w:rsidR="00CB357B" w:rsidRPr="005A6FE0" w:rsidRDefault="00CB357B" w:rsidP="00CB357B">
      <w:pPr>
        <w:rPr>
          <w:sz w:val="22"/>
          <w:szCs w:val="22"/>
        </w:rPr>
      </w:pPr>
    </w:p>
    <w:p w14:paraId="0CCB234A" w14:textId="77777777" w:rsidR="00CB357B" w:rsidRPr="005A6FE0" w:rsidRDefault="00CB357B" w:rsidP="00CB357B">
      <w:pPr>
        <w:rPr>
          <w:sz w:val="22"/>
          <w:szCs w:val="22"/>
        </w:rPr>
      </w:pPr>
      <w:r w:rsidRPr="005A6FE0">
        <w:rPr>
          <w:sz w:val="22"/>
          <w:szCs w:val="22"/>
        </w:rPr>
        <w:t>3.6- Issues Management</w:t>
      </w:r>
    </w:p>
    <w:p w14:paraId="6815755E" w14:textId="77777777" w:rsidR="00CB357B" w:rsidRPr="005A6FE0" w:rsidRDefault="00CB357B" w:rsidP="00302DA6">
      <w:pPr>
        <w:pStyle w:val="ListParagraph"/>
        <w:numPr>
          <w:ilvl w:val="0"/>
          <w:numId w:val="15"/>
        </w:numPr>
        <w:rPr>
          <w:sz w:val="22"/>
          <w:szCs w:val="22"/>
        </w:rPr>
      </w:pPr>
      <w:r w:rsidRPr="005A6FE0">
        <w:rPr>
          <w:sz w:val="22"/>
          <w:szCs w:val="22"/>
        </w:rPr>
        <w:t>Issues Management: systematic process by which the corporation can identify, evaluate and respond to those economical, social and environmental issues that may impact significantly upon it</w:t>
      </w:r>
    </w:p>
    <w:p w14:paraId="1A448CCA" w14:textId="77777777" w:rsidR="00CB357B" w:rsidRPr="005A6FE0" w:rsidRDefault="00CB357B" w:rsidP="00302DA6">
      <w:pPr>
        <w:pStyle w:val="ListParagraph"/>
        <w:numPr>
          <w:ilvl w:val="0"/>
          <w:numId w:val="15"/>
        </w:numPr>
        <w:rPr>
          <w:sz w:val="22"/>
          <w:szCs w:val="22"/>
        </w:rPr>
      </w:pPr>
      <w:r w:rsidRPr="005A6FE0">
        <w:rPr>
          <w:sz w:val="22"/>
          <w:szCs w:val="22"/>
        </w:rPr>
        <w:t>Issues always involved stakeholders</w:t>
      </w:r>
    </w:p>
    <w:p w14:paraId="52D9DB9A" w14:textId="77777777" w:rsidR="00CB357B" w:rsidRPr="005A6FE0" w:rsidRDefault="00CB357B" w:rsidP="00CB357B">
      <w:pPr>
        <w:rPr>
          <w:sz w:val="22"/>
          <w:szCs w:val="22"/>
        </w:rPr>
      </w:pPr>
    </w:p>
    <w:p w14:paraId="0ACA81F5" w14:textId="77777777" w:rsidR="00CB357B" w:rsidRPr="005A6FE0" w:rsidRDefault="00CB357B" w:rsidP="00CB357B">
      <w:pPr>
        <w:rPr>
          <w:sz w:val="22"/>
          <w:szCs w:val="22"/>
        </w:rPr>
      </w:pPr>
      <w:r w:rsidRPr="005A6FE0">
        <w:rPr>
          <w:sz w:val="22"/>
          <w:szCs w:val="22"/>
        </w:rPr>
        <w:t>3.7- The Purposes and Benefits of Issues</w:t>
      </w:r>
    </w:p>
    <w:p w14:paraId="15E853C5" w14:textId="77777777" w:rsidR="00CB357B" w:rsidRPr="005A6FE0" w:rsidRDefault="00CB357B" w:rsidP="00302DA6">
      <w:pPr>
        <w:pStyle w:val="ListParagraph"/>
        <w:numPr>
          <w:ilvl w:val="0"/>
          <w:numId w:val="16"/>
        </w:numPr>
        <w:rPr>
          <w:sz w:val="22"/>
          <w:szCs w:val="22"/>
        </w:rPr>
      </w:pPr>
      <w:r w:rsidRPr="005A6FE0">
        <w:rPr>
          <w:sz w:val="22"/>
          <w:szCs w:val="22"/>
        </w:rPr>
        <w:t>Different perspectives</w:t>
      </w:r>
    </w:p>
    <w:p w14:paraId="0CE27626" w14:textId="77777777" w:rsidR="00CB357B" w:rsidRPr="005A6FE0" w:rsidRDefault="00CB357B" w:rsidP="00302DA6">
      <w:pPr>
        <w:pStyle w:val="ListParagraph"/>
        <w:numPr>
          <w:ilvl w:val="0"/>
          <w:numId w:val="16"/>
        </w:numPr>
        <w:rPr>
          <w:sz w:val="22"/>
          <w:szCs w:val="22"/>
        </w:rPr>
      </w:pPr>
      <w:r w:rsidRPr="005A6FE0">
        <w:rPr>
          <w:sz w:val="22"/>
          <w:szCs w:val="22"/>
        </w:rPr>
        <w:t>Benefits to practising Issues Management, corporations detect issues earlier</w:t>
      </w:r>
    </w:p>
    <w:p w14:paraId="66DB5184" w14:textId="77777777" w:rsidR="00CB357B" w:rsidRPr="005A6FE0" w:rsidRDefault="00CB357B" w:rsidP="00CB357B">
      <w:pPr>
        <w:rPr>
          <w:sz w:val="22"/>
          <w:szCs w:val="22"/>
        </w:rPr>
      </w:pPr>
    </w:p>
    <w:p w14:paraId="06D31A43" w14:textId="77777777" w:rsidR="00CB357B" w:rsidRPr="005A6FE0" w:rsidRDefault="00CB357B" w:rsidP="00CB357B">
      <w:pPr>
        <w:rPr>
          <w:sz w:val="22"/>
          <w:szCs w:val="22"/>
        </w:rPr>
      </w:pPr>
      <w:r w:rsidRPr="005A6FE0">
        <w:rPr>
          <w:sz w:val="22"/>
          <w:szCs w:val="22"/>
        </w:rPr>
        <w:t>3.8- Issue Life Cycles</w:t>
      </w:r>
    </w:p>
    <w:p w14:paraId="6BA31FA1" w14:textId="77777777" w:rsidR="00CB357B" w:rsidRPr="005A6FE0" w:rsidRDefault="00CB357B" w:rsidP="00302DA6">
      <w:pPr>
        <w:pStyle w:val="ListParagraph"/>
        <w:numPr>
          <w:ilvl w:val="0"/>
          <w:numId w:val="17"/>
        </w:numPr>
        <w:rPr>
          <w:sz w:val="22"/>
          <w:szCs w:val="22"/>
        </w:rPr>
      </w:pPr>
      <w:r w:rsidRPr="005A6FE0">
        <w:rPr>
          <w:sz w:val="22"/>
          <w:szCs w:val="22"/>
        </w:rPr>
        <w:t>Life cycle of an issue; Time vs degree of awareness</w:t>
      </w:r>
    </w:p>
    <w:p w14:paraId="6C015288" w14:textId="77777777" w:rsidR="00CB357B" w:rsidRPr="005A6FE0" w:rsidRDefault="00CB357B" w:rsidP="00302DA6">
      <w:pPr>
        <w:pStyle w:val="ListParagraph"/>
        <w:numPr>
          <w:ilvl w:val="1"/>
          <w:numId w:val="17"/>
        </w:numPr>
        <w:rPr>
          <w:sz w:val="22"/>
          <w:szCs w:val="22"/>
        </w:rPr>
      </w:pPr>
      <w:r w:rsidRPr="005A6FE0">
        <w:rPr>
          <w:sz w:val="22"/>
          <w:szCs w:val="22"/>
        </w:rPr>
        <w:t>None or little</w:t>
      </w:r>
    </w:p>
    <w:p w14:paraId="09C80CBE" w14:textId="77777777" w:rsidR="00CB357B" w:rsidRPr="005A6FE0" w:rsidRDefault="00CB357B" w:rsidP="00302DA6">
      <w:pPr>
        <w:pStyle w:val="ListParagraph"/>
        <w:numPr>
          <w:ilvl w:val="1"/>
          <w:numId w:val="17"/>
        </w:numPr>
        <w:rPr>
          <w:sz w:val="22"/>
          <w:szCs w:val="22"/>
        </w:rPr>
      </w:pPr>
      <w:r w:rsidRPr="005A6FE0">
        <w:rPr>
          <w:sz w:val="22"/>
          <w:szCs w:val="22"/>
        </w:rPr>
        <w:t>Increasing</w:t>
      </w:r>
    </w:p>
    <w:p w14:paraId="5A9D86B3" w14:textId="77777777" w:rsidR="00CB357B" w:rsidRPr="005A6FE0" w:rsidRDefault="00CB357B" w:rsidP="00302DA6">
      <w:pPr>
        <w:pStyle w:val="ListParagraph"/>
        <w:numPr>
          <w:ilvl w:val="1"/>
          <w:numId w:val="17"/>
        </w:numPr>
        <w:rPr>
          <w:sz w:val="22"/>
          <w:szCs w:val="22"/>
        </w:rPr>
      </w:pPr>
      <w:r w:rsidRPr="005A6FE0">
        <w:rPr>
          <w:sz w:val="22"/>
          <w:szCs w:val="22"/>
        </w:rPr>
        <w:t>Prominent</w:t>
      </w:r>
    </w:p>
    <w:p w14:paraId="68456B46" w14:textId="77777777" w:rsidR="00CB357B" w:rsidRPr="005A6FE0" w:rsidRDefault="00CB357B" w:rsidP="00302DA6">
      <w:pPr>
        <w:pStyle w:val="ListParagraph"/>
        <w:numPr>
          <w:ilvl w:val="1"/>
          <w:numId w:val="17"/>
        </w:numPr>
        <w:rPr>
          <w:sz w:val="22"/>
          <w:szCs w:val="22"/>
        </w:rPr>
      </w:pPr>
      <w:r w:rsidRPr="005A6FE0">
        <w:rPr>
          <w:sz w:val="22"/>
          <w:szCs w:val="22"/>
        </w:rPr>
        <w:t>Peak</w:t>
      </w:r>
    </w:p>
    <w:p w14:paraId="4A314BFF" w14:textId="77777777" w:rsidR="00CB357B" w:rsidRPr="005A6FE0" w:rsidRDefault="00CB357B" w:rsidP="00302DA6">
      <w:pPr>
        <w:pStyle w:val="ListParagraph"/>
        <w:numPr>
          <w:ilvl w:val="1"/>
          <w:numId w:val="17"/>
        </w:numPr>
        <w:rPr>
          <w:sz w:val="22"/>
          <w:szCs w:val="22"/>
        </w:rPr>
      </w:pPr>
      <w:r w:rsidRPr="005A6FE0">
        <w:rPr>
          <w:sz w:val="22"/>
          <w:szCs w:val="22"/>
        </w:rPr>
        <w:t>Declining</w:t>
      </w:r>
    </w:p>
    <w:p w14:paraId="603D613B" w14:textId="77777777" w:rsidR="00CB357B" w:rsidRPr="005A6FE0" w:rsidRDefault="00CB357B" w:rsidP="00CB357B">
      <w:pPr>
        <w:rPr>
          <w:sz w:val="22"/>
          <w:szCs w:val="22"/>
        </w:rPr>
      </w:pPr>
    </w:p>
    <w:p w14:paraId="2DC80E58" w14:textId="77777777" w:rsidR="00CB357B" w:rsidRPr="005A6FE0" w:rsidRDefault="00CB357B" w:rsidP="00CB357B">
      <w:pPr>
        <w:rPr>
          <w:sz w:val="22"/>
          <w:szCs w:val="22"/>
        </w:rPr>
      </w:pPr>
      <w:r w:rsidRPr="005A6FE0">
        <w:rPr>
          <w:sz w:val="22"/>
          <w:szCs w:val="22"/>
        </w:rPr>
        <w:t>3.9- Issues Management Process</w:t>
      </w:r>
    </w:p>
    <w:p w14:paraId="6EDB0DBF" w14:textId="77777777" w:rsidR="00CB357B" w:rsidRPr="005A6FE0" w:rsidRDefault="00CB357B" w:rsidP="00302DA6">
      <w:pPr>
        <w:pStyle w:val="ListParagraph"/>
        <w:numPr>
          <w:ilvl w:val="0"/>
          <w:numId w:val="17"/>
        </w:numPr>
        <w:rPr>
          <w:sz w:val="22"/>
          <w:szCs w:val="22"/>
        </w:rPr>
      </w:pPr>
      <w:r w:rsidRPr="005A6FE0">
        <w:rPr>
          <w:sz w:val="22"/>
          <w:szCs w:val="22"/>
        </w:rPr>
        <w:t>6 Steps:</w:t>
      </w:r>
    </w:p>
    <w:p w14:paraId="64AB5909" w14:textId="77777777" w:rsidR="00CB357B" w:rsidRPr="005A6FE0" w:rsidRDefault="00CB357B" w:rsidP="00302DA6">
      <w:pPr>
        <w:pStyle w:val="ListParagraph"/>
        <w:numPr>
          <w:ilvl w:val="1"/>
          <w:numId w:val="17"/>
        </w:numPr>
        <w:rPr>
          <w:sz w:val="22"/>
          <w:szCs w:val="22"/>
        </w:rPr>
      </w:pPr>
      <w:r w:rsidRPr="005A6FE0">
        <w:rPr>
          <w:sz w:val="22"/>
          <w:szCs w:val="22"/>
        </w:rPr>
        <w:t>Identification of issues</w:t>
      </w:r>
    </w:p>
    <w:p w14:paraId="1C83A9D4" w14:textId="77777777" w:rsidR="00CB357B" w:rsidRPr="005A6FE0" w:rsidRDefault="00CB357B" w:rsidP="00302DA6">
      <w:pPr>
        <w:pStyle w:val="ListParagraph"/>
        <w:numPr>
          <w:ilvl w:val="1"/>
          <w:numId w:val="17"/>
        </w:numPr>
        <w:rPr>
          <w:sz w:val="22"/>
          <w:szCs w:val="22"/>
        </w:rPr>
      </w:pPr>
      <w:r w:rsidRPr="005A6FE0">
        <w:rPr>
          <w:sz w:val="22"/>
          <w:szCs w:val="22"/>
        </w:rPr>
        <w:t>Analysis of issues</w:t>
      </w:r>
    </w:p>
    <w:p w14:paraId="0216F1A7" w14:textId="77777777" w:rsidR="00CB357B" w:rsidRPr="005A6FE0" w:rsidRDefault="00CB357B" w:rsidP="00302DA6">
      <w:pPr>
        <w:pStyle w:val="ListParagraph"/>
        <w:numPr>
          <w:ilvl w:val="1"/>
          <w:numId w:val="17"/>
        </w:numPr>
        <w:rPr>
          <w:sz w:val="22"/>
          <w:szCs w:val="22"/>
        </w:rPr>
      </w:pPr>
      <w:r w:rsidRPr="005A6FE0">
        <w:rPr>
          <w:sz w:val="22"/>
          <w:szCs w:val="22"/>
        </w:rPr>
        <w:t>Ranking or prioritizing of issues</w:t>
      </w:r>
    </w:p>
    <w:p w14:paraId="454139A8" w14:textId="77777777" w:rsidR="00CB357B" w:rsidRPr="005A6FE0" w:rsidRDefault="00CB357B" w:rsidP="00302DA6">
      <w:pPr>
        <w:pStyle w:val="ListParagraph"/>
        <w:numPr>
          <w:ilvl w:val="1"/>
          <w:numId w:val="17"/>
        </w:numPr>
        <w:rPr>
          <w:sz w:val="22"/>
          <w:szCs w:val="22"/>
        </w:rPr>
      </w:pPr>
      <w:r w:rsidRPr="005A6FE0">
        <w:rPr>
          <w:sz w:val="22"/>
          <w:szCs w:val="22"/>
        </w:rPr>
        <w:t>Formulating issue response</w:t>
      </w:r>
    </w:p>
    <w:p w14:paraId="724DBF64" w14:textId="77777777" w:rsidR="00CB357B" w:rsidRPr="005A6FE0" w:rsidRDefault="00CB357B" w:rsidP="00302DA6">
      <w:pPr>
        <w:pStyle w:val="ListParagraph"/>
        <w:numPr>
          <w:ilvl w:val="1"/>
          <w:numId w:val="17"/>
        </w:numPr>
        <w:rPr>
          <w:sz w:val="22"/>
          <w:szCs w:val="22"/>
        </w:rPr>
      </w:pPr>
      <w:r w:rsidRPr="005A6FE0">
        <w:rPr>
          <w:sz w:val="22"/>
          <w:szCs w:val="22"/>
        </w:rPr>
        <w:t>Implementing issue response</w:t>
      </w:r>
    </w:p>
    <w:p w14:paraId="2BB45C9C" w14:textId="77777777" w:rsidR="00CB357B" w:rsidRPr="005A6FE0" w:rsidRDefault="00CB357B" w:rsidP="00302DA6">
      <w:pPr>
        <w:pStyle w:val="ListParagraph"/>
        <w:numPr>
          <w:ilvl w:val="1"/>
          <w:numId w:val="17"/>
        </w:numPr>
        <w:rPr>
          <w:sz w:val="22"/>
          <w:szCs w:val="22"/>
        </w:rPr>
      </w:pPr>
      <w:r w:rsidRPr="005A6FE0">
        <w:rPr>
          <w:sz w:val="22"/>
          <w:szCs w:val="22"/>
        </w:rPr>
        <w:t>Monitoring and evaluating issue response</w:t>
      </w:r>
    </w:p>
    <w:p w14:paraId="41519B1F" w14:textId="77777777" w:rsidR="00CB357B" w:rsidRPr="005A6FE0" w:rsidRDefault="00CB357B" w:rsidP="00CB357B">
      <w:pPr>
        <w:rPr>
          <w:sz w:val="22"/>
          <w:szCs w:val="22"/>
        </w:rPr>
      </w:pPr>
    </w:p>
    <w:p w14:paraId="72B8D4EB" w14:textId="77777777" w:rsidR="00CB357B" w:rsidRPr="005A6FE0" w:rsidRDefault="00CB357B" w:rsidP="00CB357B">
      <w:pPr>
        <w:rPr>
          <w:sz w:val="22"/>
          <w:szCs w:val="22"/>
        </w:rPr>
      </w:pPr>
      <w:r w:rsidRPr="005A6FE0">
        <w:rPr>
          <w:sz w:val="22"/>
          <w:szCs w:val="22"/>
        </w:rPr>
        <w:t>3.10- Crisis Management</w:t>
      </w:r>
    </w:p>
    <w:p w14:paraId="37CD2159" w14:textId="77777777" w:rsidR="00CB357B" w:rsidRPr="005A6FE0" w:rsidRDefault="00CB357B" w:rsidP="00302DA6">
      <w:pPr>
        <w:pStyle w:val="ListParagraph"/>
        <w:numPr>
          <w:ilvl w:val="0"/>
          <w:numId w:val="17"/>
        </w:numPr>
        <w:rPr>
          <w:sz w:val="22"/>
          <w:szCs w:val="22"/>
        </w:rPr>
      </w:pPr>
      <w:r w:rsidRPr="005A6FE0">
        <w:rPr>
          <w:sz w:val="22"/>
          <w:szCs w:val="22"/>
        </w:rPr>
        <w:t>Crisis: A turning point, a crucial time, and a situation that has reached a critical point</w:t>
      </w:r>
    </w:p>
    <w:p w14:paraId="5385356A" w14:textId="77777777" w:rsidR="00CB357B" w:rsidRPr="005A6FE0" w:rsidRDefault="00CB357B" w:rsidP="00302DA6">
      <w:pPr>
        <w:pStyle w:val="ListParagraph"/>
        <w:numPr>
          <w:ilvl w:val="0"/>
          <w:numId w:val="17"/>
        </w:numPr>
        <w:rPr>
          <w:sz w:val="22"/>
          <w:szCs w:val="22"/>
        </w:rPr>
      </w:pPr>
      <w:r w:rsidRPr="005A6FE0">
        <w:rPr>
          <w:sz w:val="22"/>
          <w:szCs w:val="22"/>
        </w:rPr>
        <w:t>Crisis Management: Approach involving planning and removing much of the risk and uncertainty, allowing the corporation to achieve more control over events</w:t>
      </w:r>
    </w:p>
    <w:p w14:paraId="385EF46E" w14:textId="77777777" w:rsidR="00CB357B" w:rsidRPr="005A6FE0" w:rsidRDefault="00CB357B" w:rsidP="00CB357B">
      <w:pPr>
        <w:rPr>
          <w:sz w:val="22"/>
          <w:szCs w:val="22"/>
        </w:rPr>
      </w:pPr>
    </w:p>
    <w:p w14:paraId="2DD40065" w14:textId="77777777" w:rsidR="00CB357B" w:rsidRPr="005A6FE0" w:rsidRDefault="00CB357B" w:rsidP="00CB357B">
      <w:pPr>
        <w:rPr>
          <w:b/>
          <w:sz w:val="22"/>
          <w:szCs w:val="22"/>
        </w:rPr>
      </w:pPr>
      <w:r w:rsidRPr="005A6FE0">
        <w:rPr>
          <w:b/>
          <w:sz w:val="22"/>
          <w:szCs w:val="22"/>
        </w:rPr>
        <w:t>Ch.4</w:t>
      </w:r>
    </w:p>
    <w:p w14:paraId="391FF3C4" w14:textId="77777777" w:rsidR="00CB357B" w:rsidRPr="005A6FE0" w:rsidRDefault="00CB357B" w:rsidP="00CB357B">
      <w:pPr>
        <w:rPr>
          <w:sz w:val="22"/>
          <w:szCs w:val="22"/>
        </w:rPr>
      </w:pPr>
      <w:r w:rsidRPr="005A6FE0">
        <w:rPr>
          <w:sz w:val="22"/>
          <w:szCs w:val="22"/>
        </w:rPr>
        <w:lastRenderedPageBreak/>
        <w:t>4.1-Basic Stakeholder Analysis:</w:t>
      </w:r>
    </w:p>
    <w:p w14:paraId="19D76E36" w14:textId="77777777" w:rsidR="00CB357B" w:rsidRPr="005A6FE0" w:rsidRDefault="00CB357B" w:rsidP="00302DA6">
      <w:pPr>
        <w:pStyle w:val="ListParagraph"/>
        <w:numPr>
          <w:ilvl w:val="0"/>
          <w:numId w:val="18"/>
        </w:numPr>
        <w:rPr>
          <w:sz w:val="22"/>
          <w:szCs w:val="22"/>
        </w:rPr>
      </w:pPr>
      <w:r w:rsidRPr="005A6FE0">
        <w:rPr>
          <w:sz w:val="22"/>
          <w:szCs w:val="22"/>
        </w:rPr>
        <w:t>Corporations have to ask:</w:t>
      </w:r>
    </w:p>
    <w:p w14:paraId="78ABD672" w14:textId="77777777" w:rsidR="00CB357B" w:rsidRPr="005A6FE0" w:rsidRDefault="00CB357B" w:rsidP="00302DA6">
      <w:pPr>
        <w:pStyle w:val="ListParagraph"/>
        <w:numPr>
          <w:ilvl w:val="1"/>
          <w:numId w:val="18"/>
        </w:numPr>
        <w:rPr>
          <w:sz w:val="22"/>
          <w:szCs w:val="22"/>
        </w:rPr>
      </w:pPr>
      <w:r w:rsidRPr="005A6FE0">
        <w:rPr>
          <w:sz w:val="22"/>
          <w:szCs w:val="22"/>
        </w:rPr>
        <w:t>Who are our stakeholders?</w:t>
      </w:r>
    </w:p>
    <w:p w14:paraId="734EC288" w14:textId="77777777" w:rsidR="00CB357B" w:rsidRPr="005A6FE0" w:rsidRDefault="00CB357B" w:rsidP="00302DA6">
      <w:pPr>
        <w:pStyle w:val="ListParagraph"/>
        <w:numPr>
          <w:ilvl w:val="1"/>
          <w:numId w:val="18"/>
        </w:numPr>
        <w:rPr>
          <w:sz w:val="22"/>
          <w:szCs w:val="22"/>
        </w:rPr>
      </w:pPr>
      <w:r w:rsidRPr="005A6FE0">
        <w:rPr>
          <w:sz w:val="22"/>
          <w:szCs w:val="22"/>
        </w:rPr>
        <w:t>What are their stakes?</w:t>
      </w:r>
    </w:p>
    <w:p w14:paraId="2F89C3A2" w14:textId="77777777" w:rsidR="00CB357B" w:rsidRPr="005A6FE0" w:rsidRDefault="00CB357B" w:rsidP="00302DA6">
      <w:pPr>
        <w:pStyle w:val="ListParagraph"/>
        <w:numPr>
          <w:ilvl w:val="1"/>
          <w:numId w:val="18"/>
        </w:numPr>
        <w:rPr>
          <w:sz w:val="22"/>
          <w:szCs w:val="22"/>
        </w:rPr>
      </w:pPr>
      <w:r w:rsidRPr="005A6FE0">
        <w:rPr>
          <w:sz w:val="22"/>
          <w:szCs w:val="22"/>
        </w:rPr>
        <w:t>What opportunities and challenges are presented to our firm?</w:t>
      </w:r>
    </w:p>
    <w:p w14:paraId="5322EACD" w14:textId="77777777" w:rsidR="00CB357B" w:rsidRPr="005A6FE0" w:rsidRDefault="00CB357B" w:rsidP="00302DA6">
      <w:pPr>
        <w:pStyle w:val="ListParagraph"/>
        <w:numPr>
          <w:ilvl w:val="1"/>
          <w:numId w:val="18"/>
        </w:numPr>
        <w:rPr>
          <w:sz w:val="22"/>
          <w:szCs w:val="22"/>
        </w:rPr>
      </w:pPr>
      <w:r w:rsidRPr="005A6FE0">
        <w:rPr>
          <w:sz w:val="22"/>
          <w:szCs w:val="22"/>
        </w:rPr>
        <w:t>What responsibilities does our firm have to all its stakeholders?</w:t>
      </w:r>
    </w:p>
    <w:p w14:paraId="7D96A937" w14:textId="77777777" w:rsidR="00CB357B" w:rsidRPr="005A6FE0" w:rsidRDefault="00CB357B" w:rsidP="00302DA6">
      <w:pPr>
        <w:pStyle w:val="ListParagraph"/>
        <w:numPr>
          <w:ilvl w:val="1"/>
          <w:numId w:val="18"/>
        </w:numPr>
        <w:rPr>
          <w:sz w:val="22"/>
          <w:szCs w:val="22"/>
        </w:rPr>
      </w:pPr>
      <w:r w:rsidRPr="005A6FE0">
        <w:rPr>
          <w:sz w:val="22"/>
          <w:szCs w:val="22"/>
        </w:rPr>
        <w:t>What strategies/actions should our firm take to the best deal with stakeholders’ challenges and opportunities?</w:t>
      </w:r>
    </w:p>
    <w:p w14:paraId="17E68EA8" w14:textId="77777777" w:rsidR="00CB357B" w:rsidRPr="005A6FE0" w:rsidRDefault="00CB357B" w:rsidP="00302DA6">
      <w:pPr>
        <w:pStyle w:val="ListParagraph"/>
        <w:numPr>
          <w:ilvl w:val="0"/>
          <w:numId w:val="18"/>
        </w:numPr>
        <w:rPr>
          <w:sz w:val="22"/>
          <w:szCs w:val="22"/>
        </w:rPr>
      </w:pPr>
      <w:r w:rsidRPr="005A6FE0">
        <w:rPr>
          <w:sz w:val="22"/>
          <w:szCs w:val="22"/>
        </w:rPr>
        <w:t>Check out corporation maps</w:t>
      </w:r>
    </w:p>
    <w:p w14:paraId="02FB7743" w14:textId="77777777" w:rsidR="00CB357B" w:rsidRPr="005A6FE0" w:rsidRDefault="00CB357B" w:rsidP="00CB357B">
      <w:pPr>
        <w:rPr>
          <w:sz w:val="22"/>
          <w:szCs w:val="22"/>
        </w:rPr>
      </w:pPr>
    </w:p>
    <w:p w14:paraId="041AE99C" w14:textId="77777777" w:rsidR="00CB357B" w:rsidRPr="005A6FE0" w:rsidRDefault="00CB357B" w:rsidP="00CB357B">
      <w:pPr>
        <w:rPr>
          <w:sz w:val="22"/>
          <w:szCs w:val="22"/>
        </w:rPr>
      </w:pPr>
      <w:r w:rsidRPr="005A6FE0">
        <w:rPr>
          <w:sz w:val="22"/>
          <w:szCs w:val="22"/>
        </w:rPr>
        <w:t>4.2- Freeman’s Stakeholder Management Capability</w:t>
      </w:r>
    </w:p>
    <w:p w14:paraId="1780B5DB" w14:textId="77777777" w:rsidR="00CB357B" w:rsidRPr="005A6FE0" w:rsidRDefault="00CB357B" w:rsidP="00302DA6">
      <w:pPr>
        <w:pStyle w:val="ListParagraph"/>
        <w:numPr>
          <w:ilvl w:val="0"/>
          <w:numId w:val="19"/>
        </w:numPr>
        <w:rPr>
          <w:sz w:val="22"/>
          <w:szCs w:val="22"/>
        </w:rPr>
      </w:pPr>
      <w:r w:rsidRPr="005A6FE0">
        <w:rPr>
          <w:sz w:val="22"/>
          <w:szCs w:val="22"/>
        </w:rPr>
        <w:t>According to Freeman, process of an organization uses to manage relationships with stakeholders in 3 levels</w:t>
      </w:r>
    </w:p>
    <w:p w14:paraId="3FCD5529" w14:textId="77777777" w:rsidR="00CB357B" w:rsidRPr="005A6FE0" w:rsidRDefault="00CB357B" w:rsidP="00302DA6">
      <w:pPr>
        <w:pStyle w:val="ListParagraph"/>
        <w:numPr>
          <w:ilvl w:val="1"/>
          <w:numId w:val="19"/>
        </w:numPr>
        <w:rPr>
          <w:sz w:val="22"/>
          <w:szCs w:val="22"/>
        </w:rPr>
      </w:pPr>
      <w:r w:rsidRPr="005A6FE0">
        <w:rPr>
          <w:sz w:val="22"/>
          <w:szCs w:val="22"/>
        </w:rPr>
        <w:t>Identifying stakeholders and their perceived stake</w:t>
      </w:r>
    </w:p>
    <w:p w14:paraId="4348E2D8" w14:textId="77777777" w:rsidR="00CB357B" w:rsidRPr="005A6FE0" w:rsidRDefault="00CB357B" w:rsidP="00302DA6">
      <w:pPr>
        <w:pStyle w:val="ListParagraph"/>
        <w:numPr>
          <w:ilvl w:val="1"/>
          <w:numId w:val="19"/>
        </w:numPr>
        <w:rPr>
          <w:sz w:val="22"/>
          <w:szCs w:val="22"/>
        </w:rPr>
      </w:pPr>
      <w:r w:rsidRPr="005A6FE0">
        <w:rPr>
          <w:sz w:val="22"/>
          <w:szCs w:val="22"/>
        </w:rPr>
        <w:t>Determining the organizational process used to manage relationships with stakeholders</w:t>
      </w:r>
    </w:p>
    <w:p w14:paraId="5E334BA3" w14:textId="77777777" w:rsidR="00CB357B" w:rsidRPr="005A6FE0" w:rsidRDefault="00CB357B" w:rsidP="00302DA6">
      <w:pPr>
        <w:pStyle w:val="ListParagraph"/>
        <w:numPr>
          <w:ilvl w:val="1"/>
          <w:numId w:val="19"/>
        </w:numPr>
        <w:rPr>
          <w:sz w:val="22"/>
          <w:szCs w:val="22"/>
        </w:rPr>
      </w:pPr>
      <w:r w:rsidRPr="005A6FE0">
        <w:rPr>
          <w:sz w:val="22"/>
          <w:szCs w:val="22"/>
        </w:rPr>
        <w:t>Understanding the set of transactions of bargains between organizations and stakeholders</w:t>
      </w:r>
    </w:p>
    <w:p w14:paraId="70E99DE1" w14:textId="77777777" w:rsidR="00CB357B" w:rsidRPr="005A6FE0" w:rsidRDefault="00CB357B" w:rsidP="00302DA6">
      <w:pPr>
        <w:pStyle w:val="ListParagraph"/>
        <w:numPr>
          <w:ilvl w:val="0"/>
          <w:numId w:val="19"/>
        </w:numPr>
        <w:rPr>
          <w:sz w:val="22"/>
          <w:szCs w:val="22"/>
        </w:rPr>
      </w:pPr>
      <w:r w:rsidRPr="005A6FE0">
        <w:rPr>
          <w:sz w:val="22"/>
          <w:szCs w:val="22"/>
        </w:rPr>
        <w:t>Stakeholder management capability: ability to managers to identify stakeholders and their influence, to understand stakeholders and to undertake direct contact with stakeholders</w:t>
      </w:r>
    </w:p>
    <w:p w14:paraId="4D5AAFA2" w14:textId="77777777" w:rsidR="00CB357B" w:rsidRPr="005A6FE0" w:rsidRDefault="00CB357B" w:rsidP="00CB357B">
      <w:pPr>
        <w:rPr>
          <w:sz w:val="22"/>
          <w:szCs w:val="22"/>
        </w:rPr>
      </w:pPr>
    </w:p>
    <w:p w14:paraId="2B10AD19" w14:textId="77777777" w:rsidR="00CB357B" w:rsidRPr="005A6FE0" w:rsidRDefault="00CB357B" w:rsidP="00CB357B">
      <w:pPr>
        <w:rPr>
          <w:sz w:val="22"/>
          <w:szCs w:val="22"/>
        </w:rPr>
      </w:pPr>
      <w:r w:rsidRPr="005A6FE0">
        <w:rPr>
          <w:sz w:val="22"/>
          <w:szCs w:val="22"/>
        </w:rPr>
        <w:t>4.3- Stakeholder Matrix Mapping</w:t>
      </w:r>
    </w:p>
    <w:p w14:paraId="39CD6A5B" w14:textId="77777777" w:rsidR="00CB357B" w:rsidRPr="005A6FE0" w:rsidRDefault="00CB357B" w:rsidP="00302DA6">
      <w:pPr>
        <w:pStyle w:val="ListParagraph"/>
        <w:numPr>
          <w:ilvl w:val="0"/>
          <w:numId w:val="20"/>
        </w:numPr>
        <w:rPr>
          <w:sz w:val="22"/>
          <w:szCs w:val="22"/>
        </w:rPr>
      </w:pPr>
      <w:r w:rsidRPr="005A6FE0">
        <w:rPr>
          <w:sz w:val="22"/>
          <w:szCs w:val="22"/>
        </w:rPr>
        <w:t>Matrix mapping: A technique of categorizing an organization’s stakeholders by their influence according to 2 variables, usually involves plotting them on a 2by2 matrix</w:t>
      </w:r>
    </w:p>
    <w:p w14:paraId="1875E979" w14:textId="77777777" w:rsidR="00CB357B" w:rsidRPr="005A6FE0" w:rsidRDefault="00CB357B" w:rsidP="00302DA6">
      <w:pPr>
        <w:pStyle w:val="ListParagraph"/>
        <w:numPr>
          <w:ilvl w:val="0"/>
          <w:numId w:val="20"/>
        </w:numPr>
        <w:rPr>
          <w:sz w:val="22"/>
          <w:szCs w:val="22"/>
        </w:rPr>
      </w:pPr>
      <w:r w:rsidRPr="005A6FE0">
        <w:rPr>
          <w:sz w:val="22"/>
          <w:szCs w:val="22"/>
        </w:rPr>
        <w:t>4 categories of stakeholders are made:</w:t>
      </w:r>
    </w:p>
    <w:p w14:paraId="7E8A7436" w14:textId="77777777" w:rsidR="00CB357B" w:rsidRPr="005A6FE0" w:rsidRDefault="00CB357B" w:rsidP="00302DA6">
      <w:pPr>
        <w:pStyle w:val="ListParagraph"/>
        <w:numPr>
          <w:ilvl w:val="1"/>
          <w:numId w:val="20"/>
        </w:numPr>
        <w:rPr>
          <w:sz w:val="22"/>
          <w:szCs w:val="22"/>
        </w:rPr>
      </w:pPr>
      <w:r w:rsidRPr="005A6FE0">
        <w:rPr>
          <w:sz w:val="22"/>
          <w:szCs w:val="22"/>
        </w:rPr>
        <w:t>Problematic: oppose, not imp</w:t>
      </w:r>
    </w:p>
    <w:p w14:paraId="209930BB" w14:textId="77777777" w:rsidR="00CB357B" w:rsidRPr="005A6FE0" w:rsidRDefault="00CB357B" w:rsidP="00302DA6">
      <w:pPr>
        <w:pStyle w:val="ListParagraph"/>
        <w:numPr>
          <w:ilvl w:val="1"/>
          <w:numId w:val="20"/>
        </w:numPr>
        <w:rPr>
          <w:sz w:val="22"/>
          <w:szCs w:val="22"/>
        </w:rPr>
      </w:pPr>
      <w:r w:rsidRPr="005A6FE0">
        <w:rPr>
          <w:sz w:val="22"/>
          <w:szCs w:val="22"/>
        </w:rPr>
        <w:t>Antagonistic: oppose, are imp</w:t>
      </w:r>
    </w:p>
    <w:p w14:paraId="2FEF4C2D" w14:textId="77777777" w:rsidR="00CB357B" w:rsidRPr="005A6FE0" w:rsidRDefault="00CB357B" w:rsidP="00302DA6">
      <w:pPr>
        <w:pStyle w:val="ListParagraph"/>
        <w:numPr>
          <w:ilvl w:val="1"/>
          <w:numId w:val="20"/>
        </w:numPr>
        <w:rPr>
          <w:sz w:val="22"/>
          <w:szCs w:val="22"/>
        </w:rPr>
      </w:pPr>
      <w:r w:rsidRPr="005A6FE0">
        <w:rPr>
          <w:sz w:val="22"/>
          <w:szCs w:val="22"/>
        </w:rPr>
        <w:t>Low Priority: support, not imp</w:t>
      </w:r>
    </w:p>
    <w:p w14:paraId="0A4A36D0" w14:textId="77777777" w:rsidR="00CB357B" w:rsidRPr="005A6FE0" w:rsidRDefault="00CB357B" w:rsidP="00302DA6">
      <w:pPr>
        <w:pStyle w:val="ListParagraph"/>
        <w:numPr>
          <w:ilvl w:val="1"/>
          <w:numId w:val="20"/>
        </w:numPr>
        <w:rPr>
          <w:sz w:val="22"/>
          <w:szCs w:val="22"/>
        </w:rPr>
      </w:pPr>
      <w:r w:rsidRPr="005A6FE0">
        <w:rPr>
          <w:sz w:val="22"/>
          <w:szCs w:val="22"/>
        </w:rPr>
        <w:t>Supporter: support, are imp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CB357B" w:rsidRPr="005A6FE0" w14:paraId="3964B7A3" w14:textId="77777777" w:rsidTr="005A6FE0">
        <w:tc>
          <w:tcPr>
            <w:tcW w:w="4675" w:type="dxa"/>
          </w:tcPr>
          <w:p w14:paraId="5C258295" w14:textId="77777777" w:rsidR="00CB357B" w:rsidRPr="005A6FE0" w:rsidRDefault="00CB357B" w:rsidP="005A6FE0">
            <w:pPr>
              <w:rPr>
                <w:sz w:val="22"/>
                <w:szCs w:val="22"/>
              </w:rPr>
            </w:pPr>
            <w:r w:rsidRPr="005A6FE0">
              <w:rPr>
                <w:sz w:val="22"/>
                <w:szCs w:val="22"/>
              </w:rPr>
              <w:t>Problematic</w:t>
            </w:r>
          </w:p>
        </w:tc>
        <w:tc>
          <w:tcPr>
            <w:tcW w:w="4675" w:type="dxa"/>
          </w:tcPr>
          <w:p w14:paraId="260F70BD" w14:textId="77777777" w:rsidR="00CB357B" w:rsidRPr="005A6FE0" w:rsidRDefault="00CB357B" w:rsidP="005A6FE0">
            <w:pPr>
              <w:rPr>
                <w:sz w:val="22"/>
                <w:szCs w:val="22"/>
              </w:rPr>
            </w:pPr>
            <w:r w:rsidRPr="005A6FE0">
              <w:rPr>
                <w:sz w:val="22"/>
                <w:szCs w:val="22"/>
              </w:rPr>
              <w:t>Antagonistic</w:t>
            </w:r>
          </w:p>
        </w:tc>
      </w:tr>
      <w:tr w:rsidR="00CB357B" w:rsidRPr="005A6FE0" w14:paraId="283F6657" w14:textId="77777777" w:rsidTr="005A6FE0">
        <w:tc>
          <w:tcPr>
            <w:tcW w:w="4675" w:type="dxa"/>
          </w:tcPr>
          <w:p w14:paraId="67E5ABCC" w14:textId="77777777" w:rsidR="00CB357B" w:rsidRPr="005A6FE0" w:rsidRDefault="00CB357B" w:rsidP="005A6FE0">
            <w:pPr>
              <w:rPr>
                <w:sz w:val="22"/>
                <w:szCs w:val="22"/>
              </w:rPr>
            </w:pPr>
            <w:r w:rsidRPr="005A6FE0">
              <w:rPr>
                <w:sz w:val="22"/>
                <w:szCs w:val="22"/>
              </w:rPr>
              <w:t>Low Priority</w:t>
            </w:r>
          </w:p>
        </w:tc>
        <w:tc>
          <w:tcPr>
            <w:tcW w:w="4675" w:type="dxa"/>
          </w:tcPr>
          <w:p w14:paraId="70FCAB2A" w14:textId="77777777" w:rsidR="00CB357B" w:rsidRPr="005A6FE0" w:rsidRDefault="00CB357B" w:rsidP="005A6FE0">
            <w:pPr>
              <w:rPr>
                <w:sz w:val="22"/>
                <w:szCs w:val="22"/>
              </w:rPr>
            </w:pPr>
            <w:r w:rsidRPr="005A6FE0">
              <w:rPr>
                <w:sz w:val="22"/>
                <w:szCs w:val="22"/>
              </w:rPr>
              <w:t>Supporter</w:t>
            </w:r>
          </w:p>
        </w:tc>
      </w:tr>
    </w:tbl>
    <w:p w14:paraId="2345E9A7" w14:textId="77777777" w:rsidR="00CB357B" w:rsidRPr="005A6FE0" w:rsidRDefault="00CB357B" w:rsidP="00302DA6">
      <w:pPr>
        <w:pStyle w:val="ListParagraph"/>
        <w:numPr>
          <w:ilvl w:val="0"/>
          <w:numId w:val="21"/>
        </w:numPr>
        <w:rPr>
          <w:sz w:val="22"/>
          <w:szCs w:val="22"/>
        </w:rPr>
      </w:pPr>
      <w:r w:rsidRPr="005A6FE0">
        <w:rPr>
          <w:sz w:val="22"/>
          <w:szCs w:val="22"/>
        </w:rPr>
        <w:t>After this, managers can develop tactics to deal with it ex. Low Priority, provide educational programs and promote involvement with supporters</w:t>
      </w:r>
    </w:p>
    <w:p w14:paraId="4C218189" w14:textId="77777777" w:rsidR="00CB357B" w:rsidRPr="005A6FE0" w:rsidRDefault="00CB357B" w:rsidP="00CB357B">
      <w:pPr>
        <w:rPr>
          <w:sz w:val="22"/>
          <w:szCs w:val="22"/>
        </w:rPr>
      </w:pPr>
    </w:p>
    <w:p w14:paraId="3C7344C1" w14:textId="77777777" w:rsidR="00CB357B" w:rsidRPr="005A6FE0" w:rsidRDefault="00CB357B" w:rsidP="00CB357B">
      <w:pPr>
        <w:rPr>
          <w:sz w:val="22"/>
          <w:szCs w:val="22"/>
        </w:rPr>
      </w:pPr>
      <w:r w:rsidRPr="005A6FE0">
        <w:rPr>
          <w:sz w:val="22"/>
          <w:szCs w:val="22"/>
        </w:rPr>
        <w:t>4.4- The Diagnostic Typology of Organizational Stakeholders</w:t>
      </w:r>
    </w:p>
    <w:p w14:paraId="2D216DBE" w14:textId="77777777" w:rsidR="00CB357B" w:rsidRPr="005A6FE0" w:rsidRDefault="00CB357B" w:rsidP="00302DA6">
      <w:pPr>
        <w:pStyle w:val="ListParagraph"/>
        <w:numPr>
          <w:ilvl w:val="0"/>
          <w:numId w:val="21"/>
        </w:numPr>
        <w:rPr>
          <w:sz w:val="22"/>
          <w:szCs w:val="22"/>
        </w:rPr>
      </w:pPr>
      <w:r w:rsidRPr="005A6FE0">
        <w:rPr>
          <w:sz w:val="22"/>
          <w:szCs w:val="22"/>
        </w:rPr>
        <w:t>Type 1: Supportive Stakeholder and Strategy</w:t>
      </w:r>
    </w:p>
    <w:p w14:paraId="767BCC64" w14:textId="77777777" w:rsidR="00CB357B" w:rsidRPr="005A6FE0" w:rsidRDefault="00CB357B" w:rsidP="00302DA6">
      <w:pPr>
        <w:pStyle w:val="ListParagraph"/>
        <w:numPr>
          <w:ilvl w:val="1"/>
          <w:numId w:val="21"/>
        </w:numPr>
        <w:rPr>
          <w:sz w:val="22"/>
          <w:szCs w:val="22"/>
        </w:rPr>
      </w:pPr>
      <w:r w:rsidRPr="005A6FE0">
        <w:rPr>
          <w:sz w:val="22"/>
          <w:szCs w:val="22"/>
        </w:rPr>
        <w:t>Encourage cooperative potential</w:t>
      </w:r>
    </w:p>
    <w:p w14:paraId="065D0547" w14:textId="77777777" w:rsidR="00CB357B" w:rsidRPr="005A6FE0" w:rsidRDefault="00CB357B" w:rsidP="00302DA6">
      <w:pPr>
        <w:pStyle w:val="ListParagraph"/>
        <w:numPr>
          <w:ilvl w:val="0"/>
          <w:numId w:val="21"/>
        </w:numPr>
        <w:rPr>
          <w:sz w:val="22"/>
          <w:szCs w:val="22"/>
        </w:rPr>
      </w:pPr>
      <w:r w:rsidRPr="005A6FE0">
        <w:rPr>
          <w:sz w:val="22"/>
          <w:szCs w:val="22"/>
        </w:rPr>
        <w:t>Type 2: Marginal stakeholders and strategy</w:t>
      </w:r>
    </w:p>
    <w:p w14:paraId="39A02C77" w14:textId="77777777" w:rsidR="00CB357B" w:rsidRPr="005A6FE0" w:rsidRDefault="00CB357B" w:rsidP="00302DA6">
      <w:pPr>
        <w:pStyle w:val="ListParagraph"/>
        <w:numPr>
          <w:ilvl w:val="1"/>
          <w:numId w:val="21"/>
        </w:numPr>
        <w:rPr>
          <w:sz w:val="22"/>
          <w:szCs w:val="22"/>
        </w:rPr>
      </w:pPr>
      <w:r w:rsidRPr="005A6FE0">
        <w:rPr>
          <w:sz w:val="22"/>
          <w:szCs w:val="22"/>
        </w:rPr>
        <w:t>Monitor closely while recognizing that their interest is narrow</w:t>
      </w:r>
    </w:p>
    <w:p w14:paraId="50D6A97F" w14:textId="77777777" w:rsidR="00CB357B" w:rsidRPr="005A6FE0" w:rsidRDefault="00CB357B" w:rsidP="00302DA6">
      <w:pPr>
        <w:pStyle w:val="ListParagraph"/>
        <w:numPr>
          <w:ilvl w:val="0"/>
          <w:numId w:val="21"/>
        </w:numPr>
        <w:rPr>
          <w:sz w:val="22"/>
          <w:szCs w:val="22"/>
        </w:rPr>
      </w:pPr>
      <w:r w:rsidRPr="005A6FE0">
        <w:rPr>
          <w:sz w:val="22"/>
          <w:szCs w:val="22"/>
        </w:rPr>
        <w:t>Type 3: Non-supportive stakeholder and strategy</w:t>
      </w:r>
    </w:p>
    <w:p w14:paraId="563145ED" w14:textId="77777777" w:rsidR="00CB357B" w:rsidRPr="005A6FE0" w:rsidRDefault="00CB357B" w:rsidP="00302DA6">
      <w:pPr>
        <w:pStyle w:val="ListParagraph"/>
        <w:numPr>
          <w:ilvl w:val="1"/>
          <w:numId w:val="21"/>
        </w:numPr>
        <w:rPr>
          <w:sz w:val="22"/>
          <w:szCs w:val="22"/>
        </w:rPr>
      </w:pPr>
      <w:r w:rsidRPr="005A6FE0">
        <w:rPr>
          <w:sz w:val="22"/>
          <w:szCs w:val="22"/>
        </w:rPr>
        <w:t>Defensive, attempt to reduce organization’s dependence on this</w:t>
      </w:r>
    </w:p>
    <w:p w14:paraId="3B54784E" w14:textId="77777777" w:rsidR="00CB357B" w:rsidRPr="005A6FE0" w:rsidRDefault="00CB357B" w:rsidP="00302DA6">
      <w:pPr>
        <w:pStyle w:val="ListParagraph"/>
        <w:numPr>
          <w:ilvl w:val="0"/>
          <w:numId w:val="21"/>
        </w:numPr>
        <w:rPr>
          <w:sz w:val="22"/>
          <w:szCs w:val="22"/>
        </w:rPr>
      </w:pPr>
      <w:r w:rsidRPr="005A6FE0">
        <w:rPr>
          <w:sz w:val="22"/>
          <w:szCs w:val="22"/>
        </w:rPr>
        <w:t>Type 4: Mixed blessing</w:t>
      </w:r>
    </w:p>
    <w:p w14:paraId="32980EB2" w14:textId="77777777" w:rsidR="00CB357B" w:rsidRPr="005A6FE0" w:rsidRDefault="00CB357B" w:rsidP="00302DA6">
      <w:pPr>
        <w:pStyle w:val="ListParagraph"/>
        <w:numPr>
          <w:ilvl w:val="1"/>
          <w:numId w:val="21"/>
        </w:numPr>
        <w:rPr>
          <w:sz w:val="22"/>
          <w:szCs w:val="22"/>
        </w:rPr>
      </w:pPr>
      <w:r w:rsidRPr="005A6FE0">
        <w:rPr>
          <w:sz w:val="22"/>
          <w:szCs w:val="22"/>
        </w:rPr>
        <w:t>Collaboration of some sort, ex. joint ventures, alliance or mergers</w:t>
      </w:r>
    </w:p>
    <w:p w14:paraId="0E788BA6" w14:textId="77777777" w:rsidR="00CB357B" w:rsidRPr="005A6FE0" w:rsidRDefault="00CB357B" w:rsidP="00CB357B">
      <w:pPr>
        <w:rPr>
          <w:sz w:val="22"/>
          <w:szCs w:val="22"/>
        </w:rPr>
      </w:pPr>
    </w:p>
    <w:p w14:paraId="41920FA2" w14:textId="77777777" w:rsidR="00CB357B" w:rsidRPr="005A6FE0" w:rsidRDefault="00CB357B" w:rsidP="00CB357B">
      <w:pPr>
        <w:rPr>
          <w:sz w:val="22"/>
          <w:szCs w:val="22"/>
        </w:rPr>
      </w:pPr>
      <w:r w:rsidRPr="005A6FE0">
        <w:rPr>
          <w:sz w:val="22"/>
          <w:szCs w:val="22"/>
        </w:rPr>
        <w:t>4.5- Stakeholder Identification and Salience</w:t>
      </w:r>
    </w:p>
    <w:p w14:paraId="1B6E99C3" w14:textId="77777777" w:rsidR="00CB357B" w:rsidRPr="005A6FE0" w:rsidRDefault="00CB357B" w:rsidP="00302DA6">
      <w:pPr>
        <w:pStyle w:val="ListParagraph"/>
        <w:numPr>
          <w:ilvl w:val="0"/>
          <w:numId w:val="22"/>
        </w:numPr>
        <w:rPr>
          <w:sz w:val="22"/>
          <w:szCs w:val="22"/>
        </w:rPr>
      </w:pPr>
      <w:r w:rsidRPr="005A6FE0">
        <w:rPr>
          <w:sz w:val="22"/>
          <w:szCs w:val="22"/>
        </w:rPr>
        <w:t>Salience: Degree to which managers give priority to completing stakeholder claims</w:t>
      </w:r>
    </w:p>
    <w:p w14:paraId="7D0D947E" w14:textId="77777777" w:rsidR="00CB357B" w:rsidRPr="005A6FE0" w:rsidRDefault="00CB357B" w:rsidP="00302DA6">
      <w:pPr>
        <w:pStyle w:val="ListParagraph"/>
        <w:numPr>
          <w:ilvl w:val="0"/>
          <w:numId w:val="22"/>
        </w:numPr>
        <w:rPr>
          <w:sz w:val="22"/>
          <w:szCs w:val="22"/>
        </w:rPr>
      </w:pPr>
      <w:r w:rsidRPr="005A6FE0">
        <w:rPr>
          <w:sz w:val="22"/>
          <w:szCs w:val="22"/>
        </w:rPr>
        <w:t>3 attributes:</w:t>
      </w:r>
    </w:p>
    <w:p w14:paraId="0D06B0FE" w14:textId="77777777" w:rsidR="00CB357B" w:rsidRPr="005A6FE0" w:rsidRDefault="00CB357B" w:rsidP="00302DA6">
      <w:pPr>
        <w:pStyle w:val="ListParagraph"/>
        <w:numPr>
          <w:ilvl w:val="1"/>
          <w:numId w:val="22"/>
        </w:numPr>
        <w:rPr>
          <w:sz w:val="22"/>
          <w:szCs w:val="22"/>
        </w:rPr>
      </w:pPr>
      <w:r w:rsidRPr="005A6FE0">
        <w:rPr>
          <w:sz w:val="22"/>
          <w:szCs w:val="22"/>
        </w:rPr>
        <w:t>Power: Relationship among social actors</w:t>
      </w:r>
    </w:p>
    <w:p w14:paraId="54C0C6A1" w14:textId="77777777" w:rsidR="00CB357B" w:rsidRPr="005A6FE0" w:rsidRDefault="00CB357B" w:rsidP="00302DA6">
      <w:pPr>
        <w:pStyle w:val="ListParagraph"/>
        <w:numPr>
          <w:ilvl w:val="1"/>
          <w:numId w:val="22"/>
        </w:numPr>
        <w:rPr>
          <w:sz w:val="22"/>
          <w:szCs w:val="22"/>
        </w:rPr>
      </w:pPr>
      <w:r w:rsidRPr="005A6FE0">
        <w:rPr>
          <w:sz w:val="22"/>
          <w:szCs w:val="22"/>
        </w:rPr>
        <w:t>Legitimacy: General assumption that actions of an entity are proper</w:t>
      </w:r>
    </w:p>
    <w:p w14:paraId="0290FDD6" w14:textId="77777777" w:rsidR="00CB357B" w:rsidRPr="005A6FE0" w:rsidRDefault="00CB357B" w:rsidP="00302DA6">
      <w:pPr>
        <w:pStyle w:val="ListParagraph"/>
        <w:numPr>
          <w:ilvl w:val="1"/>
          <w:numId w:val="22"/>
        </w:numPr>
        <w:rPr>
          <w:sz w:val="22"/>
          <w:szCs w:val="22"/>
        </w:rPr>
      </w:pPr>
      <w:r w:rsidRPr="005A6FE0">
        <w:rPr>
          <w:sz w:val="22"/>
          <w:szCs w:val="22"/>
        </w:rPr>
        <w:t>Urgency: Degree to which stakeholder relationship calls to immediate attention</w:t>
      </w:r>
    </w:p>
    <w:p w14:paraId="0F66AB13" w14:textId="77777777" w:rsidR="00CB357B" w:rsidRPr="005A6FE0" w:rsidRDefault="00CB357B" w:rsidP="00CB357B">
      <w:pPr>
        <w:rPr>
          <w:sz w:val="22"/>
          <w:szCs w:val="22"/>
        </w:rPr>
      </w:pPr>
    </w:p>
    <w:p w14:paraId="70BDB172" w14:textId="77777777" w:rsidR="00CB357B" w:rsidRPr="005A6FE0" w:rsidRDefault="00CB357B" w:rsidP="00CB357B">
      <w:pPr>
        <w:rPr>
          <w:sz w:val="22"/>
          <w:szCs w:val="22"/>
        </w:rPr>
      </w:pPr>
      <w:r w:rsidRPr="005A6FE0">
        <w:rPr>
          <w:sz w:val="22"/>
          <w:szCs w:val="22"/>
        </w:rPr>
        <w:t>4.6- Stakeholder Influence Strategies</w:t>
      </w:r>
    </w:p>
    <w:p w14:paraId="384D6670" w14:textId="77777777" w:rsidR="00CB357B" w:rsidRPr="005A6FE0" w:rsidRDefault="00CB357B" w:rsidP="00302DA6">
      <w:pPr>
        <w:pStyle w:val="ListParagraph"/>
        <w:numPr>
          <w:ilvl w:val="0"/>
          <w:numId w:val="23"/>
        </w:numPr>
        <w:rPr>
          <w:sz w:val="22"/>
          <w:szCs w:val="22"/>
        </w:rPr>
      </w:pPr>
      <w:r w:rsidRPr="005A6FE0">
        <w:rPr>
          <w:sz w:val="22"/>
          <w:szCs w:val="22"/>
        </w:rPr>
        <w:t>Resource dependant: When the stakeholder is supplying resource and has control over it</w:t>
      </w:r>
    </w:p>
    <w:p w14:paraId="0C5FB2A1" w14:textId="77777777" w:rsidR="00CB357B" w:rsidRPr="005A6FE0" w:rsidRDefault="00CB357B" w:rsidP="00302DA6">
      <w:pPr>
        <w:pStyle w:val="ListParagraph"/>
        <w:numPr>
          <w:ilvl w:val="0"/>
          <w:numId w:val="23"/>
        </w:numPr>
        <w:rPr>
          <w:sz w:val="22"/>
          <w:szCs w:val="22"/>
        </w:rPr>
      </w:pPr>
      <w:r w:rsidRPr="005A6FE0">
        <w:rPr>
          <w:sz w:val="22"/>
          <w:szCs w:val="22"/>
        </w:rPr>
        <w:t>Withholding strategies: Stakeholder discontinues providing a resource with intent on changing certain behaviour</w:t>
      </w:r>
    </w:p>
    <w:p w14:paraId="4E547918" w14:textId="77777777" w:rsidR="00CB357B" w:rsidRPr="005A6FE0" w:rsidRDefault="00CB357B" w:rsidP="00302DA6">
      <w:pPr>
        <w:pStyle w:val="ListParagraph"/>
        <w:numPr>
          <w:ilvl w:val="0"/>
          <w:numId w:val="23"/>
        </w:numPr>
        <w:rPr>
          <w:sz w:val="22"/>
          <w:szCs w:val="22"/>
        </w:rPr>
      </w:pPr>
      <w:r w:rsidRPr="005A6FE0">
        <w:rPr>
          <w:sz w:val="22"/>
          <w:szCs w:val="22"/>
        </w:rPr>
        <w:t>Usage strategies: Stakeholder continues giving resources, but states how they will be used</w:t>
      </w:r>
    </w:p>
    <w:p w14:paraId="19B666D0" w14:textId="77777777" w:rsidR="00CB357B" w:rsidRPr="005A6FE0" w:rsidRDefault="00CB357B" w:rsidP="00302DA6">
      <w:pPr>
        <w:pStyle w:val="ListParagraph"/>
        <w:numPr>
          <w:ilvl w:val="0"/>
          <w:numId w:val="23"/>
        </w:numPr>
        <w:rPr>
          <w:sz w:val="22"/>
          <w:szCs w:val="22"/>
        </w:rPr>
      </w:pPr>
      <w:r w:rsidRPr="005A6FE0">
        <w:rPr>
          <w:sz w:val="22"/>
          <w:szCs w:val="22"/>
        </w:rPr>
        <w:t>Influence Pathway: Withholding could be done by an ally of the stakeholder</w:t>
      </w:r>
    </w:p>
    <w:p w14:paraId="0592EBEB" w14:textId="77777777" w:rsidR="00CB357B" w:rsidRPr="005A6FE0" w:rsidRDefault="00CB357B" w:rsidP="00CB357B">
      <w:pPr>
        <w:rPr>
          <w:sz w:val="22"/>
          <w:szCs w:val="22"/>
        </w:rPr>
      </w:pPr>
    </w:p>
    <w:p w14:paraId="70714C3E" w14:textId="77777777" w:rsidR="00CB357B" w:rsidRPr="005A6FE0" w:rsidRDefault="00CB357B" w:rsidP="00CB357B">
      <w:pPr>
        <w:rPr>
          <w:sz w:val="22"/>
          <w:szCs w:val="22"/>
        </w:rPr>
      </w:pPr>
      <w:r w:rsidRPr="005A6FE0">
        <w:rPr>
          <w:sz w:val="22"/>
          <w:szCs w:val="22"/>
        </w:rPr>
        <w:t>4.7- Stakeholder Collaboration</w:t>
      </w:r>
    </w:p>
    <w:p w14:paraId="4586D75E" w14:textId="77777777" w:rsidR="00CB357B" w:rsidRPr="005A6FE0" w:rsidRDefault="00CB357B" w:rsidP="00302DA6">
      <w:pPr>
        <w:pStyle w:val="ListParagraph"/>
        <w:numPr>
          <w:ilvl w:val="0"/>
          <w:numId w:val="24"/>
        </w:numPr>
        <w:rPr>
          <w:sz w:val="22"/>
          <w:szCs w:val="22"/>
        </w:rPr>
      </w:pPr>
      <w:r w:rsidRPr="005A6FE0">
        <w:rPr>
          <w:sz w:val="22"/>
          <w:szCs w:val="22"/>
        </w:rPr>
        <w:t>Collaboration: establishing and maintaining relationship with stakeholder</w:t>
      </w:r>
    </w:p>
    <w:p w14:paraId="6100F9E7" w14:textId="77777777" w:rsidR="00CB357B" w:rsidRPr="005A6FE0" w:rsidRDefault="00CB357B" w:rsidP="00302DA6">
      <w:pPr>
        <w:pStyle w:val="ListParagraph"/>
        <w:numPr>
          <w:ilvl w:val="0"/>
          <w:numId w:val="24"/>
        </w:numPr>
        <w:rPr>
          <w:sz w:val="22"/>
          <w:szCs w:val="22"/>
        </w:rPr>
      </w:pPr>
      <w:r w:rsidRPr="005A6FE0">
        <w:rPr>
          <w:sz w:val="22"/>
          <w:szCs w:val="22"/>
        </w:rPr>
        <w:t>6 steps:</w:t>
      </w:r>
    </w:p>
    <w:p w14:paraId="7D7FFB11" w14:textId="77777777" w:rsidR="00CB357B" w:rsidRPr="005A6FE0" w:rsidRDefault="00CB357B" w:rsidP="00302DA6">
      <w:pPr>
        <w:pStyle w:val="ListParagraph"/>
        <w:numPr>
          <w:ilvl w:val="1"/>
          <w:numId w:val="24"/>
        </w:numPr>
        <w:rPr>
          <w:sz w:val="22"/>
          <w:szCs w:val="22"/>
        </w:rPr>
      </w:pPr>
      <w:r w:rsidRPr="005A6FE0">
        <w:rPr>
          <w:sz w:val="22"/>
          <w:szCs w:val="22"/>
        </w:rPr>
        <w:t>Create a foundation</w:t>
      </w:r>
    </w:p>
    <w:p w14:paraId="31CFA773" w14:textId="77777777" w:rsidR="00CB357B" w:rsidRPr="005A6FE0" w:rsidRDefault="00CB357B" w:rsidP="00302DA6">
      <w:pPr>
        <w:pStyle w:val="ListParagraph"/>
        <w:numPr>
          <w:ilvl w:val="1"/>
          <w:numId w:val="24"/>
        </w:numPr>
        <w:rPr>
          <w:sz w:val="22"/>
          <w:szCs w:val="22"/>
        </w:rPr>
      </w:pPr>
      <w:r w:rsidRPr="005A6FE0">
        <w:rPr>
          <w:sz w:val="22"/>
          <w:szCs w:val="22"/>
        </w:rPr>
        <w:t>Organization alignment</w:t>
      </w:r>
    </w:p>
    <w:p w14:paraId="0657AC64" w14:textId="77777777" w:rsidR="00CB357B" w:rsidRPr="005A6FE0" w:rsidRDefault="00CB357B" w:rsidP="00302DA6">
      <w:pPr>
        <w:pStyle w:val="ListParagraph"/>
        <w:numPr>
          <w:ilvl w:val="1"/>
          <w:numId w:val="24"/>
        </w:numPr>
        <w:rPr>
          <w:sz w:val="22"/>
          <w:szCs w:val="22"/>
        </w:rPr>
      </w:pPr>
      <w:r w:rsidRPr="005A6FE0">
        <w:rPr>
          <w:sz w:val="22"/>
          <w:szCs w:val="22"/>
        </w:rPr>
        <w:t>Strategy development</w:t>
      </w:r>
    </w:p>
    <w:p w14:paraId="6C7D21FC" w14:textId="77777777" w:rsidR="00CB357B" w:rsidRPr="005A6FE0" w:rsidRDefault="00CB357B" w:rsidP="00302DA6">
      <w:pPr>
        <w:pStyle w:val="ListParagraph"/>
        <w:numPr>
          <w:ilvl w:val="1"/>
          <w:numId w:val="24"/>
        </w:numPr>
        <w:rPr>
          <w:sz w:val="22"/>
          <w:szCs w:val="22"/>
        </w:rPr>
      </w:pPr>
      <w:r w:rsidRPr="005A6FE0">
        <w:rPr>
          <w:sz w:val="22"/>
          <w:szCs w:val="22"/>
        </w:rPr>
        <w:t>Trust building</w:t>
      </w:r>
    </w:p>
    <w:p w14:paraId="178DC074" w14:textId="77777777" w:rsidR="00CB357B" w:rsidRPr="005A6FE0" w:rsidRDefault="00CB357B" w:rsidP="00302DA6">
      <w:pPr>
        <w:pStyle w:val="ListParagraph"/>
        <w:numPr>
          <w:ilvl w:val="1"/>
          <w:numId w:val="24"/>
        </w:numPr>
        <w:rPr>
          <w:sz w:val="22"/>
          <w:szCs w:val="22"/>
        </w:rPr>
      </w:pPr>
      <w:r w:rsidRPr="005A6FE0">
        <w:rPr>
          <w:sz w:val="22"/>
          <w:szCs w:val="22"/>
        </w:rPr>
        <w:t>Evaluation</w:t>
      </w:r>
    </w:p>
    <w:p w14:paraId="341CD804" w14:textId="77777777" w:rsidR="00CB357B" w:rsidRPr="005A6FE0" w:rsidRDefault="00CB357B" w:rsidP="00302DA6">
      <w:pPr>
        <w:pStyle w:val="ListParagraph"/>
        <w:numPr>
          <w:ilvl w:val="1"/>
          <w:numId w:val="24"/>
        </w:numPr>
        <w:rPr>
          <w:sz w:val="22"/>
          <w:szCs w:val="22"/>
        </w:rPr>
      </w:pPr>
      <w:r w:rsidRPr="005A6FE0">
        <w:rPr>
          <w:sz w:val="22"/>
          <w:szCs w:val="22"/>
        </w:rPr>
        <w:t>Repeat</w:t>
      </w:r>
    </w:p>
    <w:p w14:paraId="5197DBEE" w14:textId="77777777" w:rsidR="00CB357B" w:rsidRPr="005A6FE0" w:rsidRDefault="00CB357B" w:rsidP="00CB357B">
      <w:pPr>
        <w:rPr>
          <w:sz w:val="22"/>
          <w:szCs w:val="22"/>
        </w:rPr>
      </w:pPr>
    </w:p>
    <w:p w14:paraId="49DD286E" w14:textId="77777777" w:rsidR="00CB357B" w:rsidRPr="005A6FE0" w:rsidRDefault="00CB357B" w:rsidP="00CB357B">
      <w:pPr>
        <w:rPr>
          <w:sz w:val="22"/>
          <w:szCs w:val="22"/>
        </w:rPr>
      </w:pPr>
      <w:r w:rsidRPr="005A6FE0">
        <w:rPr>
          <w:sz w:val="22"/>
          <w:szCs w:val="22"/>
        </w:rPr>
        <w:t>4.8- Stakeholder and Social Capital</w:t>
      </w:r>
    </w:p>
    <w:p w14:paraId="4464DE2D" w14:textId="77777777" w:rsidR="00CB357B" w:rsidRPr="005A6FE0" w:rsidRDefault="00CB357B" w:rsidP="00302DA6">
      <w:pPr>
        <w:pStyle w:val="ListParagraph"/>
        <w:numPr>
          <w:ilvl w:val="0"/>
          <w:numId w:val="25"/>
        </w:numPr>
        <w:rPr>
          <w:sz w:val="22"/>
          <w:szCs w:val="22"/>
        </w:rPr>
      </w:pPr>
      <w:r w:rsidRPr="005A6FE0">
        <w:rPr>
          <w:sz w:val="22"/>
          <w:szCs w:val="22"/>
        </w:rPr>
        <w:t>Social Capital: Any aspect of a corporation’s organizational arrangements that creates value and eases the actions of a stakeholder within and external to the corporation</w:t>
      </w:r>
    </w:p>
    <w:p w14:paraId="6CAC327F" w14:textId="77777777" w:rsidR="00CB357B" w:rsidRPr="005A6FE0" w:rsidRDefault="00CB357B" w:rsidP="00302DA6">
      <w:pPr>
        <w:pStyle w:val="ListParagraph"/>
        <w:numPr>
          <w:ilvl w:val="0"/>
          <w:numId w:val="25"/>
        </w:numPr>
        <w:rPr>
          <w:sz w:val="22"/>
          <w:szCs w:val="22"/>
        </w:rPr>
      </w:pPr>
      <w:r w:rsidRPr="005A6FE0">
        <w:rPr>
          <w:sz w:val="22"/>
          <w:szCs w:val="22"/>
        </w:rPr>
        <w:t>Social Capital is trust and goodwill between a corporation and its stakeholders</w:t>
      </w:r>
    </w:p>
    <w:p w14:paraId="251A1D49" w14:textId="77777777" w:rsidR="00CB357B" w:rsidRPr="005A6FE0" w:rsidRDefault="00CB357B" w:rsidP="00CB357B">
      <w:pPr>
        <w:rPr>
          <w:sz w:val="22"/>
          <w:szCs w:val="22"/>
        </w:rPr>
      </w:pPr>
    </w:p>
    <w:p w14:paraId="75E249C4" w14:textId="77777777" w:rsidR="00CB357B" w:rsidRPr="005A6FE0" w:rsidRDefault="00CB357B" w:rsidP="00CB357B">
      <w:pPr>
        <w:rPr>
          <w:sz w:val="22"/>
          <w:szCs w:val="22"/>
          <w:u w:val="single"/>
        </w:rPr>
      </w:pPr>
      <w:r w:rsidRPr="005A6FE0">
        <w:rPr>
          <w:sz w:val="22"/>
          <w:szCs w:val="22"/>
          <w:u w:val="single"/>
        </w:rPr>
        <w:t>Readings</w:t>
      </w:r>
    </w:p>
    <w:p w14:paraId="0534D2A7" w14:textId="77777777" w:rsidR="00CB357B" w:rsidRPr="005A6FE0" w:rsidRDefault="00CB357B" w:rsidP="00CB357B">
      <w:pPr>
        <w:rPr>
          <w:b/>
          <w:sz w:val="22"/>
          <w:szCs w:val="22"/>
        </w:rPr>
      </w:pPr>
      <w:r w:rsidRPr="005A6FE0">
        <w:rPr>
          <w:b/>
          <w:sz w:val="22"/>
          <w:szCs w:val="22"/>
        </w:rPr>
        <w:t>Ch.13- Civil Society Stakeholders</w:t>
      </w:r>
    </w:p>
    <w:p w14:paraId="5681FA41" w14:textId="77777777" w:rsidR="00CB357B" w:rsidRPr="005A6FE0" w:rsidRDefault="00CB357B" w:rsidP="00CB357B">
      <w:pPr>
        <w:rPr>
          <w:sz w:val="22"/>
          <w:szCs w:val="22"/>
        </w:rPr>
      </w:pPr>
    </w:p>
    <w:p w14:paraId="536A622F" w14:textId="77777777" w:rsidR="00CB357B" w:rsidRPr="005A6FE0" w:rsidRDefault="00CB357B" w:rsidP="00CB357B">
      <w:pPr>
        <w:rPr>
          <w:sz w:val="22"/>
          <w:szCs w:val="22"/>
        </w:rPr>
      </w:pPr>
      <w:r w:rsidRPr="005A6FE0">
        <w:rPr>
          <w:sz w:val="22"/>
          <w:szCs w:val="22"/>
        </w:rPr>
        <w:t>13.1- Describing NGOs</w:t>
      </w:r>
    </w:p>
    <w:p w14:paraId="3345855C" w14:textId="77777777" w:rsidR="00CB357B" w:rsidRPr="005A6FE0" w:rsidRDefault="00CB357B" w:rsidP="00302DA6">
      <w:pPr>
        <w:pStyle w:val="ListParagraph"/>
        <w:numPr>
          <w:ilvl w:val="0"/>
          <w:numId w:val="26"/>
        </w:numPr>
        <w:rPr>
          <w:sz w:val="22"/>
          <w:szCs w:val="22"/>
        </w:rPr>
      </w:pPr>
      <w:r w:rsidRPr="005A6FE0">
        <w:rPr>
          <w:sz w:val="22"/>
          <w:szCs w:val="22"/>
        </w:rPr>
        <w:t>NGO: Any group that holds shared values or attitudes about an issue confronting society</w:t>
      </w:r>
    </w:p>
    <w:p w14:paraId="0D19DD90" w14:textId="77777777" w:rsidR="00CB357B" w:rsidRPr="005A6FE0" w:rsidRDefault="00CB357B" w:rsidP="00302DA6">
      <w:pPr>
        <w:pStyle w:val="ListParagraph"/>
        <w:numPr>
          <w:ilvl w:val="0"/>
          <w:numId w:val="26"/>
        </w:numPr>
        <w:rPr>
          <w:sz w:val="22"/>
          <w:szCs w:val="22"/>
        </w:rPr>
      </w:pPr>
      <w:r w:rsidRPr="005A6FE0">
        <w:rPr>
          <w:sz w:val="22"/>
          <w:szCs w:val="22"/>
        </w:rPr>
        <w:t>Civil Society stakeholders are voluntary, community and social organizations that contribute to the functioning of society but are usually not related to or supported by the government</w:t>
      </w:r>
    </w:p>
    <w:p w14:paraId="34558733" w14:textId="77777777" w:rsidR="00CB357B" w:rsidRPr="005A6FE0" w:rsidRDefault="00CB357B" w:rsidP="00CB357B">
      <w:pPr>
        <w:rPr>
          <w:sz w:val="22"/>
          <w:szCs w:val="22"/>
        </w:rPr>
      </w:pPr>
    </w:p>
    <w:p w14:paraId="5030779C" w14:textId="77777777" w:rsidR="00CB357B" w:rsidRPr="005A6FE0" w:rsidRDefault="00CB357B" w:rsidP="00CB357B">
      <w:pPr>
        <w:rPr>
          <w:sz w:val="22"/>
          <w:szCs w:val="22"/>
        </w:rPr>
      </w:pPr>
      <w:r w:rsidRPr="005A6FE0">
        <w:rPr>
          <w:sz w:val="22"/>
          <w:szCs w:val="22"/>
        </w:rPr>
        <w:lastRenderedPageBreak/>
        <w:t>13.2- The Case for and Against NGOs</w:t>
      </w:r>
    </w:p>
    <w:p w14:paraId="6E696B78" w14:textId="77777777" w:rsidR="00CB357B" w:rsidRPr="005A6FE0" w:rsidRDefault="00CB357B" w:rsidP="00302DA6">
      <w:pPr>
        <w:pStyle w:val="ListParagraph"/>
        <w:numPr>
          <w:ilvl w:val="0"/>
          <w:numId w:val="27"/>
        </w:numPr>
        <w:rPr>
          <w:sz w:val="22"/>
          <w:szCs w:val="22"/>
        </w:rPr>
      </w:pPr>
      <w:r w:rsidRPr="005A6FE0">
        <w:rPr>
          <w:sz w:val="22"/>
          <w:szCs w:val="22"/>
        </w:rPr>
        <w:t>NGOs are:</w:t>
      </w:r>
    </w:p>
    <w:p w14:paraId="5D4CC597" w14:textId="77777777" w:rsidR="00CB357B" w:rsidRPr="005A6FE0" w:rsidRDefault="00CB357B" w:rsidP="00302DA6">
      <w:pPr>
        <w:pStyle w:val="ListParagraph"/>
        <w:numPr>
          <w:ilvl w:val="1"/>
          <w:numId w:val="27"/>
        </w:numPr>
        <w:rPr>
          <w:sz w:val="22"/>
          <w:szCs w:val="22"/>
        </w:rPr>
      </w:pPr>
      <w:r w:rsidRPr="005A6FE0">
        <w:rPr>
          <w:sz w:val="22"/>
          <w:szCs w:val="22"/>
        </w:rPr>
        <w:t>Numerous</w:t>
      </w:r>
    </w:p>
    <w:p w14:paraId="65451A61" w14:textId="77777777" w:rsidR="00CB357B" w:rsidRPr="005A6FE0" w:rsidRDefault="00CB357B" w:rsidP="00302DA6">
      <w:pPr>
        <w:pStyle w:val="ListParagraph"/>
        <w:numPr>
          <w:ilvl w:val="1"/>
          <w:numId w:val="27"/>
        </w:numPr>
        <w:rPr>
          <w:sz w:val="22"/>
          <w:szCs w:val="22"/>
        </w:rPr>
      </w:pPr>
      <w:r w:rsidRPr="005A6FE0">
        <w:rPr>
          <w:sz w:val="22"/>
          <w:szCs w:val="22"/>
        </w:rPr>
        <w:t>Use a variety of tactics</w:t>
      </w:r>
    </w:p>
    <w:p w14:paraId="2711E3FD" w14:textId="77777777" w:rsidR="00CB357B" w:rsidRPr="005A6FE0" w:rsidRDefault="00CB357B" w:rsidP="00302DA6">
      <w:pPr>
        <w:pStyle w:val="ListParagraph"/>
        <w:numPr>
          <w:ilvl w:val="1"/>
          <w:numId w:val="27"/>
        </w:numPr>
        <w:rPr>
          <w:sz w:val="22"/>
          <w:szCs w:val="22"/>
        </w:rPr>
      </w:pPr>
      <w:r w:rsidRPr="005A6FE0">
        <w:rPr>
          <w:sz w:val="22"/>
          <w:szCs w:val="22"/>
        </w:rPr>
        <w:t>Varied in their position on issues and influence on businesses</w:t>
      </w:r>
    </w:p>
    <w:p w14:paraId="74643833" w14:textId="77777777" w:rsidR="00CB357B" w:rsidRPr="005A6FE0" w:rsidRDefault="00CB357B" w:rsidP="00302DA6">
      <w:pPr>
        <w:pStyle w:val="ListParagraph"/>
        <w:numPr>
          <w:ilvl w:val="0"/>
          <w:numId w:val="27"/>
        </w:numPr>
        <w:rPr>
          <w:sz w:val="22"/>
          <w:szCs w:val="22"/>
        </w:rPr>
      </w:pPr>
      <w:r w:rsidRPr="005A6FE0">
        <w:rPr>
          <w:sz w:val="22"/>
          <w:szCs w:val="22"/>
        </w:rPr>
        <w:t xml:space="preserve">NGOs serve a beneficial role in society and their views should be </w:t>
      </w:r>
      <w:proofErr w:type="gramStart"/>
      <w:r w:rsidRPr="005A6FE0">
        <w:rPr>
          <w:sz w:val="22"/>
          <w:szCs w:val="22"/>
        </w:rPr>
        <w:t>identifies</w:t>
      </w:r>
      <w:proofErr w:type="gramEnd"/>
      <w:r w:rsidRPr="005A6FE0">
        <w:rPr>
          <w:sz w:val="22"/>
          <w:szCs w:val="22"/>
        </w:rPr>
        <w:t xml:space="preserve"> and analyzed by corporations</w:t>
      </w:r>
    </w:p>
    <w:p w14:paraId="43CCEDD2" w14:textId="77777777" w:rsidR="00CB357B" w:rsidRPr="005A6FE0" w:rsidRDefault="00CB357B" w:rsidP="00302DA6">
      <w:pPr>
        <w:pStyle w:val="ListParagraph"/>
        <w:numPr>
          <w:ilvl w:val="0"/>
          <w:numId w:val="27"/>
        </w:numPr>
        <w:rPr>
          <w:sz w:val="22"/>
          <w:szCs w:val="22"/>
        </w:rPr>
      </w:pPr>
      <w:r w:rsidRPr="005A6FE0">
        <w:rPr>
          <w:sz w:val="22"/>
          <w:szCs w:val="22"/>
        </w:rPr>
        <w:t>Lots of strategies possible when responding to NGO initiative and strategies depend on the issue involved and the influence of the NGO</w:t>
      </w:r>
    </w:p>
    <w:p w14:paraId="27CC5D58" w14:textId="77777777" w:rsidR="00CB357B" w:rsidRPr="005A6FE0" w:rsidRDefault="00CB357B" w:rsidP="00CB357B">
      <w:pPr>
        <w:rPr>
          <w:sz w:val="22"/>
          <w:szCs w:val="22"/>
        </w:rPr>
      </w:pPr>
    </w:p>
    <w:p w14:paraId="6625BA74" w14:textId="77777777" w:rsidR="00CB357B" w:rsidRPr="005A6FE0" w:rsidRDefault="00CB357B" w:rsidP="00CB357B">
      <w:pPr>
        <w:rPr>
          <w:sz w:val="22"/>
          <w:szCs w:val="22"/>
        </w:rPr>
      </w:pPr>
      <w:r w:rsidRPr="005A6FE0">
        <w:rPr>
          <w:sz w:val="22"/>
          <w:szCs w:val="22"/>
        </w:rPr>
        <w:t>3.3- Strategies for Relationships who NGOs</w:t>
      </w:r>
    </w:p>
    <w:p w14:paraId="506EEAE7" w14:textId="77777777" w:rsidR="00CB357B" w:rsidRPr="005A6FE0" w:rsidRDefault="00CB357B" w:rsidP="00302DA6">
      <w:pPr>
        <w:pStyle w:val="ListParagraph"/>
        <w:numPr>
          <w:ilvl w:val="0"/>
          <w:numId w:val="28"/>
        </w:numPr>
        <w:rPr>
          <w:sz w:val="22"/>
          <w:szCs w:val="22"/>
        </w:rPr>
      </w:pPr>
      <w:r w:rsidRPr="005A6FE0">
        <w:rPr>
          <w:sz w:val="22"/>
          <w:szCs w:val="22"/>
        </w:rPr>
        <w:t>Corporations can’t ignore NGOs</w:t>
      </w:r>
    </w:p>
    <w:p w14:paraId="4A3675EF" w14:textId="77777777" w:rsidR="00CB357B" w:rsidRPr="005A6FE0" w:rsidRDefault="00CB357B" w:rsidP="00302DA6">
      <w:pPr>
        <w:pStyle w:val="ListParagraph"/>
        <w:numPr>
          <w:ilvl w:val="0"/>
          <w:numId w:val="28"/>
        </w:numPr>
        <w:rPr>
          <w:sz w:val="22"/>
          <w:szCs w:val="22"/>
        </w:rPr>
      </w:pPr>
      <w:r w:rsidRPr="005A6FE0">
        <w:rPr>
          <w:sz w:val="22"/>
          <w:szCs w:val="22"/>
        </w:rPr>
        <w:t>Not recommended to get aggressive with them</w:t>
      </w:r>
    </w:p>
    <w:p w14:paraId="26573FBF" w14:textId="77777777" w:rsidR="00CB357B" w:rsidRPr="005A6FE0" w:rsidRDefault="00CB357B" w:rsidP="00302DA6">
      <w:pPr>
        <w:pStyle w:val="ListParagraph"/>
        <w:numPr>
          <w:ilvl w:val="0"/>
          <w:numId w:val="28"/>
        </w:numPr>
        <w:rPr>
          <w:sz w:val="22"/>
          <w:szCs w:val="22"/>
        </w:rPr>
      </w:pPr>
      <w:r w:rsidRPr="005A6FE0">
        <w:rPr>
          <w:sz w:val="22"/>
          <w:szCs w:val="22"/>
        </w:rPr>
        <w:t>NGOs don’t always oppose business actions and some are consistent with business views</w:t>
      </w:r>
    </w:p>
    <w:p w14:paraId="7C3547C4" w14:textId="77777777" w:rsidR="00CB357B" w:rsidRPr="005A6FE0" w:rsidRDefault="00CB357B" w:rsidP="00CB357B">
      <w:pPr>
        <w:rPr>
          <w:sz w:val="22"/>
          <w:szCs w:val="22"/>
        </w:rPr>
      </w:pPr>
    </w:p>
    <w:p w14:paraId="230F320D" w14:textId="77777777" w:rsidR="00CB357B" w:rsidRPr="005A6FE0" w:rsidRDefault="00CB357B" w:rsidP="00CB357B">
      <w:pPr>
        <w:rPr>
          <w:sz w:val="22"/>
          <w:szCs w:val="22"/>
        </w:rPr>
      </w:pPr>
      <w:r w:rsidRPr="005A6FE0">
        <w:rPr>
          <w:sz w:val="22"/>
          <w:szCs w:val="22"/>
        </w:rPr>
        <w:t>13.4- Partnership Relationships with NGOs</w:t>
      </w:r>
    </w:p>
    <w:p w14:paraId="18FFDC57" w14:textId="77777777" w:rsidR="00CB357B" w:rsidRPr="005A6FE0" w:rsidRDefault="00CB357B" w:rsidP="00302DA6">
      <w:pPr>
        <w:pStyle w:val="ListParagraph"/>
        <w:numPr>
          <w:ilvl w:val="0"/>
          <w:numId w:val="29"/>
        </w:numPr>
        <w:rPr>
          <w:sz w:val="22"/>
          <w:szCs w:val="22"/>
        </w:rPr>
      </w:pPr>
      <w:r w:rsidRPr="005A6FE0">
        <w:rPr>
          <w:sz w:val="22"/>
          <w:szCs w:val="22"/>
        </w:rPr>
        <w:t>Recently, there have been many partnership initiatives between corporations and NGOs</w:t>
      </w:r>
    </w:p>
    <w:p w14:paraId="2AB4B140" w14:textId="77777777" w:rsidR="00CB357B" w:rsidRPr="005A6FE0" w:rsidRDefault="00CB357B" w:rsidP="00302DA6">
      <w:pPr>
        <w:pStyle w:val="ListParagraph"/>
        <w:numPr>
          <w:ilvl w:val="0"/>
          <w:numId w:val="29"/>
        </w:numPr>
        <w:rPr>
          <w:sz w:val="22"/>
          <w:szCs w:val="22"/>
        </w:rPr>
      </w:pPr>
      <w:r w:rsidRPr="005A6FE0">
        <w:rPr>
          <w:sz w:val="22"/>
          <w:szCs w:val="22"/>
        </w:rPr>
        <w:t xml:space="preserve">How to create a good </w:t>
      </w:r>
      <w:proofErr w:type="gramStart"/>
      <w:r w:rsidRPr="005A6FE0">
        <w:rPr>
          <w:sz w:val="22"/>
          <w:szCs w:val="22"/>
        </w:rPr>
        <w:t>relationship:</w:t>
      </w:r>
      <w:proofErr w:type="gramEnd"/>
    </w:p>
    <w:p w14:paraId="7100AE34" w14:textId="77777777" w:rsidR="00CB357B" w:rsidRPr="005A6FE0" w:rsidRDefault="00CB357B" w:rsidP="00302DA6">
      <w:pPr>
        <w:pStyle w:val="ListParagraph"/>
        <w:numPr>
          <w:ilvl w:val="1"/>
          <w:numId w:val="29"/>
        </w:numPr>
        <w:rPr>
          <w:sz w:val="22"/>
          <w:szCs w:val="22"/>
        </w:rPr>
      </w:pPr>
      <w:r w:rsidRPr="005A6FE0">
        <w:rPr>
          <w:sz w:val="22"/>
          <w:szCs w:val="22"/>
        </w:rPr>
        <w:t>Corps and NGOs must show leadership</w:t>
      </w:r>
    </w:p>
    <w:p w14:paraId="4227E572" w14:textId="77777777" w:rsidR="00CB357B" w:rsidRPr="005A6FE0" w:rsidRDefault="00CB357B" w:rsidP="00302DA6">
      <w:pPr>
        <w:pStyle w:val="ListParagraph"/>
        <w:numPr>
          <w:ilvl w:val="1"/>
          <w:numId w:val="29"/>
        </w:numPr>
        <w:rPr>
          <w:sz w:val="22"/>
          <w:szCs w:val="22"/>
        </w:rPr>
      </w:pPr>
      <w:r w:rsidRPr="005A6FE0">
        <w:rPr>
          <w:sz w:val="22"/>
          <w:szCs w:val="22"/>
        </w:rPr>
        <w:t>Corps must be open to change</w:t>
      </w:r>
    </w:p>
    <w:p w14:paraId="0F9A1744" w14:textId="77777777" w:rsidR="00CB357B" w:rsidRPr="005A6FE0" w:rsidRDefault="00CB357B" w:rsidP="00302DA6">
      <w:pPr>
        <w:pStyle w:val="ListParagraph"/>
        <w:numPr>
          <w:ilvl w:val="1"/>
          <w:numId w:val="29"/>
        </w:numPr>
        <w:rPr>
          <w:sz w:val="22"/>
          <w:szCs w:val="22"/>
        </w:rPr>
      </w:pPr>
      <w:r w:rsidRPr="005A6FE0">
        <w:rPr>
          <w:sz w:val="22"/>
          <w:szCs w:val="22"/>
        </w:rPr>
        <w:t>Must be committed to a commitment</w:t>
      </w:r>
    </w:p>
    <w:p w14:paraId="257B3ECE" w14:textId="77777777" w:rsidR="00CB357B" w:rsidRPr="005A6FE0" w:rsidRDefault="00CB357B" w:rsidP="00302DA6">
      <w:pPr>
        <w:pStyle w:val="ListParagraph"/>
        <w:numPr>
          <w:ilvl w:val="1"/>
          <w:numId w:val="29"/>
        </w:numPr>
        <w:rPr>
          <w:sz w:val="22"/>
          <w:szCs w:val="22"/>
        </w:rPr>
      </w:pPr>
      <w:r w:rsidRPr="005A6FE0">
        <w:rPr>
          <w:sz w:val="22"/>
          <w:szCs w:val="22"/>
        </w:rPr>
        <w:t>Partners must have shared goals?</w:t>
      </w:r>
    </w:p>
    <w:p w14:paraId="04253A09" w14:textId="77777777" w:rsidR="00CB357B" w:rsidRPr="005A6FE0" w:rsidRDefault="00CB357B" w:rsidP="00CB357B">
      <w:pPr>
        <w:rPr>
          <w:sz w:val="22"/>
          <w:szCs w:val="22"/>
        </w:rPr>
      </w:pPr>
    </w:p>
    <w:p w14:paraId="23300C8A" w14:textId="77777777" w:rsidR="00CB357B" w:rsidRPr="005A6FE0" w:rsidRDefault="00CB357B" w:rsidP="00CB357B">
      <w:pPr>
        <w:rPr>
          <w:sz w:val="22"/>
          <w:szCs w:val="22"/>
        </w:rPr>
      </w:pPr>
      <w:r w:rsidRPr="005A6FE0">
        <w:rPr>
          <w:sz w:val="22"/>
          <w:szCs w:val="22"/>
        </w:rPr>
        <w:t>13.5- Media Stakeholders</w:t>
      </w:r>
    </w:p>
    <w:p w14:paraId="055DD67D" w14:textId="77777777" w:rsidR="00CB357B" w:rsidRPr="005A6FE0" w:rsidRDefault="00CB357B" w:rsidP="00302DA6">
      <w:pPr>
        <w:pStyle w:val="ListParagraph"/>
        <w:numPr>
          <w:ilvl w:val="0"/>
          <w:numId w:val="30"/>
        </w:numPr>
        <w:rPr>
          <w:sz w:val="22"/>
          <w:szCs w:val="22"/>
        </w:rPr>
      </w:pPr>
      <w:r w:rsidRPr="005A6FE0">
        <w:rPr>
          <w:sz w:val="22"/>
          <w:szCs w:val="22"/>
        </w:rPr>
        <w:t>Media is important in earning and keeping public trust and acceptance</w:t>
      </w:r>
    </w:p>
    <w:p w14:paraId="7BFA3067" w14:textId="77777777" w:rsidR="00CB357B" w:rsidRPr="005A6FE0" w:rsidRDefault="00CB357B" w:rsidP="00302DA6">
      <w:pPr>
        <w:pStyle w:val="ListParagraph"/>
        <w:numPr>
          <w:ilvl w:val="0"/>
          <w:numId w:val="30"/>
        </w:numPr>
        <w:rPr>
          <w:sz w:val="22"/>
          <w:szCs w:val="22"/>
        </w:rPr>
      </w:pPr>
      <w:r w:rsidRPr="005A6FE0">
        <w:rPr>
          <w:sz w:val="22"/>
          <w:szCs w:val="22"/>
        </w:rPr>
        <w:t>Social Media: Online technologies and practises that people use to share opinions, insights, experiences and perspectives</w:t>
      </w:r>
    </w:p>
    <w:p w14:paraId="481FEC0F" w14:textId="77777777" w:rsidR="00CB357B" w:rsidRPr="005A6FE0" w:rsidRDefault="00CB357B" w:rsidP="00CB357B">
      <w:pPr>
        <w:rPr>
          <w:sz w:val="22"/>
          <w:szCs w:val="22"/>
        </w:rPr>
      </w:pPr>
    </w:p>
    <w:p w14:paraId="0BAFD30B" w14:textId="77777777" w:rsidR="00CB357B" w:rsidRPr="005A6FE0" w:rsidRDefault="00CB357B" w:rsidP="00CB357B">
      <w:pPr>
        <w:rPr>
          <w:sz w:val="22"/>
          <w:szCs w:val="22"/>
        </w:rPr>
      </w:pPr>
      <w:r w:rsidRPr="005A6FE0">
        <w:rPr>
          <w:sz w:val="22"/>
          <w:szCs w:val="22"/>
        </w:rPr>
        <w:t>13.6- Interaction between Business and Media</w:t>
      </w:r>
    </w:p>
    <w:p w14:paraId="73400D6E" w14:textId="77777777" w:rsidR="00CB357B" w:rsidRPr="005A6FE0" w:rsidRDefault="00CB357B" w:rsidP="00302DA6">
      <w:pPr>
        <w:pStyle w:val="ListParagraph"/>
        <w:numPr>
          <w:ilvl w:val="0"/>
          <w:numId w:val="31"/>
        </w:numPr>
        <w:rPr>
          <w:sz w:val="22"/>
          <w:szCs w:val="22"/>
        </w:rPr>
      </w:pPr>
      <w:r w:rsidRPr="005A6FE0">
        <w:rPr>
          <w:sz w:val="22"/>
          <w:szCs w:val="22"/>
        </w:rPr>
        <w:t>Libel Chill: Occurs when a business threatens legal action if a particular article or book is published</w:t>
      </w:r>
    </w:p>
    <w:p w14:paraId="7B503D41" w14:textId="77777777" w:rsidR="00CB357B" w:rsidRPr="005A6FE0" w:rsidRDefault="00CB357B" w:rsidP="00CB357B">
      <w:pPr>
        <w:rPr>
          <w:sz w:val="22"/>
          <w:szCs w:val="22"/>
        </w:rPr>
      </w:pPr>
    </w:p>
    <w:p w14:paraId="504AD009" w14:textId="77777777" w:rsidR="00CB357B" w:rsidRPr="005A6FE0" w:rsidRDefault="00CB357B" w:rsidP="00CB357B">
      <w:pPr>
        <w:rPr>
          <w:sz w:val="22"/>
          <w:szCs w:val="22"/>
        </w:rPr>
      </w:pPr>
      <w:r w:rsidRPr="005A6FE0">
        <w:rPr>
          <w:sz w:val="22"/>
          <w:szCs w:val="22"/>
        </w:rPr>
        <w:t>13.7- Media Ownership</w:t>
      </w:r>
    </w:p>
    <w:p w14:paraId="611BD8FC" w14:textId="77777777" w:rsidR="00CB357B" w:rsidRPr="005A6FE0" w:rsidRDefault="00CB357B" w:rsidP="00302DA6">
      <w:pPr>
        <w:pStyle w:val="ListParagraph"/>
        <w:numPr>
          <w:ilvl w:val="0"/>
          <w:numId w:val="31"/>
        </w:numPr>
        <w:rPr>
          <w:sz w:val="22"/>
          <w:szCs w:val="22"/>
        </w:rPr>
      </w:pPr>
      <w:r w:rsidRPr="005A6FE0">
        <w:rPr>
          <w:sz w:val="22"/>
          <w:szCs w:val="22"/>
        </w:rPr>
        <w:t>Some business enterprises own and operate media</w:t>
      </w:r>
    </w:p>
    <w:p w14:paraId="04603516" w14:textId="77777777" w:rsidR="00CB357B" w:rsidRPr="005A6FE0" w:rsidRDefault="00CB357B" w:rsidP="00CB357B">
      <w:pPr>
        <w:rPr>
          <w:sz w:val="22"/>
          <w:szCs w:val="22"/>
        </w:rPr>
      </w:pPr>
    </w:p>
    <w:p w14:paraId="79E131EE" w14:textId="77777777" w:rsidR="00CB357B" w:rsidRPr="005A6FE0" w:rsidRDefault="00CB357B" w:rsidP="00CB357B">
      <w:pPr>
        <w:rPr>
          <w:sz w:val="22"/>
          <w:szCs w:val="22"/>
        </w:rPr>
      </w:pPr>
      <w:r w:rsidRPr="005A6FE0">
        <w:rPr>
          <w:sz w:val="22"/>
          <w:szCs w:val="22"/>
        </w:rPr>
        <w:t>13.8- Media and CSR</w:t>
      </w:r>
    </w:p>
    <w:p w14:paraId="4F45665B" w14:textId="77777777" w:rsidR="00CB357B" w:rsidRPr="005A6FE0" w:rsidRDefault="00CB357B" w:rsidP="00302DA6">
      <w:pPr>
        <w:pStyle w:val="ListParagraph"/>
        <w:numPr>
          <w:ilvl w:val="0"/>
          <w:numId w:val="31"/>
        </w:numPr>
        <w:rPr>
          <w:sz w:val="22"/>
          <w:szCs w:val="22"/>
        </w:rPr>
      </w:pPr>
      <w:r w:rsidRPr="005A6FE0">
        <w:rPr>
          <w:sz w:val="22"/>
          <w:szCs w:val="22"/>
        </w:rPr>
        <w:t>Increased coverage of the ethics of business and CSR in the media</w:t>
      </w:r>
    </w:p>
    <w:p w14:paraId="3474844E" w14:textId="77777777" w:rsidR="00CB357B" w:rsidRPr="005A6FE0" w:rsidRDefault="00CB357B" w:rsidP="00302DA6">
      <w:pPr>
        <w:pStyle w:val="ListParagraph"/>
        <w:numPr>
          <w:ilvl w:val="0"/>
          <w:numId w:val="31"/>
        </w:numPr>
        <w:rPr>
          <w:sz w:val="22"/>
          <w:szCs w:val="22"/>
        </w:rPr>
      </w:pPr>
      <w:r w:rsidRPr="005A6FE0">
        <w:rPr>
          <w:sz w:val="22"/>
          <w:szCs w:val="22"/>
        </w:rPr>
        <w:t>Corporations recognize the importance of CSR</w:t>
      </w:r>
    </w:p>
    <w:p w14:paraId="7504769B" w14:textId="77777777" w:rsidR="00CB357B" w:rsidRPr="005A6FE0" w:rsidRDefault="00CB357B" w:rsidP="00CB357B">
      <w:pPr>
        <w:rPr>
          <w:sz w:val="22"/>
          <w:szCs w:val="22"/>
        </w:rPr>
      </w:pPr>
    </w:p>
    <w:p w14:paraId="47470315" w14:textId="77777777" w:rsidR="00CB357B" w:rsidRPr="005A6FE0" w:rsidRDefault="00CB357B" w:rsidP="00CB357B">
      <w:pPr>
        <w:rPr>
          <w:sz w:val="22"/>
          <w:szCs w:val="22"/>
        </w:rPr>
      </w:pPr>
      <w:r w:rsidRPr="005A6FE0">
        <w:rPr>
          <w:sz w:val="22"/>
          <w:szCs w:val="22"/>
        </w:rPr>
        <w:t>13.9- Policy Development Institutions (Think Tanks)</w:t>
      </w:r>
    </w:p>
    <w:p w14:paraId="0A4E1054" w14:textId="77777777" w:rsidR="00CB357B" w:rsidRPr="005A6FE0" w:rsidRDefault="00CB357B" w:rsidP="00302DA6">
      <w:pPr>
        <w:pStyle w:val="ListParagraph"/>
        <w:numPr>
          <w:ilvl w:val="0"/>
          <w:numId w:val="32"/>
        </w:numPr>
        <w:rPr>
          <w:sz w:val="22"/>
          <w:szCs w:val="22"/>
        </w:rPr>
      </w:pPr>
      <w:r w:rsidRPr="005A6FE0">
        <w:rPr>
          <w:sz w:val="22"/>
          <w:szCs w:val="22"/>
        </w:rPr>
        <w:t>Think Tank: An organization that researches and analyzes various social, economic and political issues confronting society</w:t>
      </w:r>
    </w:p>
    <w:p w14:paraId="6FD515DE" w14:textId="77777777" w:rsidR="00CB357B" w:rsidRPr="005A6FE0" w:rsidRDefault="00CB357B" w:rsidP="00CB357B">
      <w:pPr>
        <w:rPr>
          <w:sz w:val="22"/>
          <w:szCs w:val="22"/>
        </w:rPr>
      </w:pPr>
    </w:p>
    <w:p w14:paraId="5CB4DE0F" w14:textId="77777777" w:rsidR="00CB357B" w:rsidRPr="005A6FE0" w:rsidRDefault="00CB357B" w:rsidP="00CB357B">
      <w:pPr>
        <w:rPr>
          <w:sz w:val="22"/>
          <w:szCs w:val="22"/>
        </w:rPr>
      </w:pPr>
      <w:r w:rsidRPr="005A6FE0">
        <w:rPr>
          <w:sz w:val="22"/>
          <w:szCs w:val="22"/>
        </w:rPr>
        <w:t>13.10- Religious Institutions</w:t>
      </w:r>
    </w:p>
    <w:p w14:paraId="21B7BB65" w14:textId="77777777" w:rsidR="00CB357B" w:rsidRPr="005A6FE0" w:rsidRDefault="00CB357B" w:rsidP="00302DA6">
      <w:pPr>
        <w:pStyle w:val="ListParagraph"/>
        <w:numPr>
          <w:ilvl w:val="0"/>
          <w:numId w:val="32"/>
        </w:numPr>
        <w:rPr>
          <w:sz w:val="22"/>
          <w:szCs w:val="22"/>
        </w:rPr>
      </w:pPr>
      <w:r w:rsidRPr="005A6FE0">
        <w:rPr>
          <w:sz w:val="22"/>
          <w:szCs w:val="22"/>
        </w:rPr>
        <w:t>Some business persons are influenced by religion and spirituality</w:t>
      </w:r>
    </w:p>
    <w:p w14:paraId="209CD248" w14:textId="77777777" w:rsidR="00CB357B" w:rsidRPr="005A6FE0" w:rsidRDefault="00CB357B" w:rsidP="00302DA6">
      <w:pPr>
        <w:pStyle w:val="ListParagraph"/>
        <w:numPr>
          <w:ilvl w:val="0"/>
          <w:numId w:val="32"/>
        </w:numPr>
        <w:rPr>
          <w:sz w:val="22"/>
          <w:szCs w:val="22"/>
        </w:rPr>
      </w:pPr>
      <w:r w:rsidRPr="005A6FE0">
        <w:rPr>
          <w:sz w:val="22"/>
          <w:szCs w:val="22"/>
        </w:rPr>
        <w:t>Corporation values can be determined by religious beliefs and it’s reflected in business operations</w:t>
      </w:r>
    </w:p>
    <w:p w14:paraId="3B3BDDA9" w14:textId="77777777" w:rsidR="00CB357B" w:rsidRPr="005A6FE0" w:rsidRDefault="00CB357B" w:rsidP="00302DA6">
      <w:pPr>
        <w:pStyle w:val="ListParagraph"/>
        <w:numPr>
          <w:ilvl w:val="0"/>
          <w:numId w:val="32"/>
        </w:numPr>
        <w:rPr>
          <w:sz w:val="22"/>
          <w:szCs w:val="22"/>
        </w:rPr>
      </w:pPr>
      <w:r w:rsidRPr="005A6FE0">
        <w:rPr>
          <w:sz w:val="22"/>
          <w:szCs w:val="22"/>
        </w:rPr>
        <w:t>Spirituality: An individual’s sense of peace or purpose with him/herself and the connection to others and even nature that provides meaning to life and a sense of one’s self</w:t>
      </w:r>
    </w:p>
    <w:p w14:paraId="02B37D81" w14:textId="77777777" w:rsidR="00CB357B" w:rsidRPr="005A6FE0" w:rsidRDefault="00CB357B" w:rsidP="00CB357B">
      <w:pPr>
        <w:rPr>
          <w:sz w:val="22"/>
          <w:szCs w:val="22"/>
        </w:rPr>
      </w:pPr>
    </w:p>
    <w:p w14:paraId="3AE280ED" w14:textId="77777777" w:rsidR="00CB357B" w:rsidRPr="005A6FE0" w:rsidRDefault="00CB357B" w:rsidP="00CB357B">
      <w:pPr>
        <w:rPr>
          <w:sz w:val="22"/>
          <w:szCs w:val="22"/>
        </w:rPr>
      </w:pPr>
      <w:r w:rsidRPr="005A6FE0">
        <w:rPr>
          <w:sz w:val="22"/>
          <w:szCs w:val="22"/>
        </w:rPr>
        <w:t>13.11- Educational Institutions</w:t>
      </w:r>
    </w:p>
    <w:p w14:paraId="1E78CD62" w14:textId="77777777" w:rsidR="00CB357B" w:rsidRPr="005A6FE0" w:rsidRDefault="00CB357B" w:rsidP="00302DA6">
      <w:pPr>
        <w:pStyle w:val="ListParagraph"/>
        <w:numPr>
          <w:ilvl w:val="0"/>
          <w:numId w:val="33"/>
        </w:numPr>
        <w:rPr>
          <w:sz w:val="22"/>
          <w:szCs w:val="22"/>
        </w:rPr>
      </w:pPr>
      <w:r w:rsidRPr="005A6FE0">
        <w:rPr>
          <w:sz w:val="22"/>
          <w:szCs w:val="22"/>
        </w:rPr>
        <w:t>Lots of controversy surrounding relationship between business and educational institution stakeholders</w:t>
      </w:r>
    </w:p>
    <w:p w14:paraId="1B6BE572" w14:textId="77777777" w:rsidR="00CB357B" w:rsidRPr="005A6FE0" w:rsidRDefault="00CB357B" w:rsidP="00302DA6">
      <w:pPr>
        <w:pStyle w:val="ListParagraph"/>
        <w:numPr>
          <w:ilvl w:val="0"/>
          <w:numId w:val="33"/>
        </w:numPr>
        <w:rPr>
          <w:sz w:val="22"/>
          <w:szCs w:val="22"/>
        </w:rPr>
      </w:pPr>
      <w:r w:rsidRPr="005A6FE0">
        <w:rPr>
          <w:sz w:val="22"/>
          <w:szCs w:val="22"/>
        </w:rPr>
        <w:t>Business are increasing their presence on campus ex. research, donations, advertisements</w:t>
      </w:r>
    </w:p>
    <w:p w14:paraId="6E4CD0E8" w14:textId="366268D8" w:rsidR="00CB357B" w:rsidRPr="005A6FE0" w:rsidRDefault="00CB357B" w:rsidP="00302DA6">
      <w:pPr>
        <w:pStyle w:val="ListParagraph"/>
        <w:numPr>
          <w:ilvl w:val="0"/>
          <w:numId w:val="33"/>
        </w:numPr>
        <w:rPr>
          <w:sz w:val="22"/>
          <w:szCs w:val="22"/>
        </w:rPr>
      </w:pPr>
      <w:r w:rsidRPr="005A6FE0">
        <w:rPr>
          <w:sz w:val="22"/>
          <w:szCs w:val="22"/>
        </w:rPr>
        <w:t>Some students and faculty believe that they are losing control over what is taught, business influence is too strong</w:t>
      </w:r>
    </w:p>
    <w:p w14:paraId="49B123CB" w14:textId="77777777" w:rsidR="00302DA6" w:rsidRPr="005A6FE0" w:rsidRDefault="00302DA6" w:rsidP="00302DA6">
      <w:pPr>
        <w:pStyle w:val="Heading2"/>
        <w:rPr>
          <w:rFonts w:asciiTheme="minorHAnsi" w:hAnsiTheme="minorHAnsi"/>
          <w:b w:val="0"/>
          <w:color w:val="595959" w:themeColor="text1" w:themeTint="A6"/>
          <w:sz w:val="22"/>
          <w:szCs w:val="22"/>
        </w:rPr>
      </w:pPr>
      <w:proofErr w:type="spellStart"/>
      <w:r w:rsidRPr="005A6FE0">
        <w:rPr>
          <w:rFonts w:asciiTheme="minorHAnsi" w:hAnsiTheme="minorHAnsi"/>
          <w:b w:val="0"/>
          <w:color w:val="595959" w:themeColor="text1" w:themeTint="A6"/>
          <w:sz w:val="22"/>
          <w:szCs w:val="22"/>
        </w:rPr>
        <w:t>Ch</w:t>
      </w:r>
      <w:proofErr w:type="spellEnd"/>
      <w:r w:rsidRPr="005A6FE0">
        <w:rPr>
          <w:rFonts w:asciiTheme="minorHAnsi" w:hAnsiTheme="minorHAnsi"/>
          <w:b w:val="0"/>
          <w:color w:val="595959" w:themeColor="text1" w:themeTint="A6"/>
          <w:sz w:val="22"/>
          <w:szCs w:val="22"/>
        </w:rPr>
        <w:t xml:space="preserve"> 7- </w:t>
      </w:r>
      <w:proofErr w:type="gramStart"/>
      <w:r w:rsidRPr="005A6FE0">
        <w:rPr>
          <w:rFonts w:asciiTheme="minorHAnsi" w:hAnsiTheme="minorHAnsi"/>
          <w:b w:val="0"/>
          <w:color w:val="595959" w:themeColor="text1" w:themeTint="A6"/>
          <w:sz w:val="22"/>
          <w:szCs w:val="22"/>
        </w:rPr>
        <w:t>CSR :</w:t>
      </w:r>
      <w:proofErr w:type="gramEnd"/>
      <w:r w:rsidRPr="005A6FE0">
        <w:rPr>
          <w:rFonts w:asciiTheme="minorHAnsi" w:hAnsiTheme="minorHAnsi"/>
          <w:b w:val="0"/>
          <w:color w:val="595959" w:themeColor="text1" w:themeTint="A6"/>
          <w:sz w:val="22"/>
          <w:szCs w:val="22"/>
        </w:rPr>
        <w:t xml:space="preserve"> The concept</w:t>
      </w:r>
    </w:p>
    <w:p w14:paraId="2BB6EE33" w14:textId="77777777" w:rsidR="00302DA6" w:rsidRPr="005A6FE0" w:rsidRDefault="00302DA6" w:rsidP="00302DA6">
      <w:pPr>
        <w:rPr>
          <w:sz w:val="22"/>
          <w:szCs w:val="22"/>
        </w:rPr>
      </w:pPr>
      <w:r w:rsidRPr="005A6FE0">
        <w:rPr>
          <w:sz w:val="22"/>
          <w:szCs w:val="22"/>
        </w:rPr>
        <w:t>7.1- Describing CSR</w:t>
      </w:r>
    </w:p>
    <w:p w14:paraId="23DCF0FF" w14:textId="77777777" w:rsidR="00302DA6" w:rsidRPr="005A6FE0" w:rsidRDefault="00302DA6" w:rsidP="00302DA6">
      <w:pPr>
        <w:pStyle w:val="ListParagraph"/>
        <w:numPr>
          <w:ilvl w:val="0"/>
          <w:numId w:val="34"/>
        </w:numPr>
        <w:rPr>
          <w:sz w:val="22"/>
          <w:szCs w:val="22"/>
        </w:rPr>
      </w:pPr>
      <w:proofErr w:type="gramStart"/>
      <w:r w:rsidRPr="005A6FE0">
        <w:rPr>
          <w:sz w:val="22"/>
          <w:szCs w:val="22"/>
        </w:rPr>
        <w:t>CSR :</w:t>
      </w:r>
      <w:proofErr w:type="gramEnd"/>
      <w:r w:rsidRPr="005A6FE0">
        <w:rPr>
          <w:sz w:val="22"/>
          <w:szCs w:val="22"/>
        </w:rPr>
        <w:t xml:space="preserve"> The way a corporation achieves a balance among its economic, social and environmental responsibilities in its operations so as to address shareholder and other stakeholder expectations</w:t>
      </w:r>
    </w:p>
    <w:p w14:paraId="6E1631A3" w14:textId="77777777" w:rsidR="00302DA6" w:rsidRPr="005A6FE0" w:rsidRDefault="00302DA6" w:rsidP="00302DA6">
      <w:pPr>
        <w:pStyle w:val="ListParagraph"/>
        <w:numPr>
          <w:ilvl w:val="0"/>
          <w:numId w:val="34"/>
        </w:numPr>
        <w:rPr>
          <w:sz w:val="22"/>
          <w:szCs w:val="22"/>
        </w:rPr>
      </w:pPr>
      <w:r w:rsidRPr="005A6FE0">
        <w:rPr>
          <w:sz w:val="22"/>
          <w:szCs w:val="22"/>
        </w:rPr>
        <w:t>Definition by ISO:</w:t>
      </w:r>
    </w:p>
    <w:p w14:paraId="647B3399" w14:textId="77777777" w:rsidR="00302DA6" w:rsidRPr="005A6FE0" w:rsidRDefault="00302DA6" w:rsidP="00302DA6">
      <w:pPr>
        <w:pStyle w:val="ListParagraph"/>
        <w:numPr>
          <w:ilvl w:val="1"/>
          <w:numId w:val="34"/>
        </w:numPr>
        <w:rPr>
          <w:sz w:val="22"/>
          <w:szCs w:val="22"/>
        </w:rPr>
      </w:pPr>
      <w:r w:rsidRPr="005A6FE0">
        <w:rPr>
          <w:sz w:val="22"/>
          <w:szCs w:val="22"/>
        </w:rPr>
        <w:t xml:space="preserve">Contributes to sustainable </w:t>
      </w:r>
      <w:proofErr w:type="spellStart"/>
      <w:r w:rsidRPr="005A6FE0">
        <w:rPr>
          <w:sz w:val="22"/>
          <w:szCs w:val="22"/>
        </w:rPr>
        <w:t>developpement</w:t>
      </w:r>
      <w:proofErr w:type="spellEnd"/>
      <w:r w:rsidRPr="005A6FE0">
        <w:rPr>
          <w:sz w:val="22"/>
          <w:szCs w:val="22"/>
        </w:rPr>
        <w:t>, including health and welfare of society</w:t>
      </w:r>
    </w:p>
    <w:p w14:paraId="6577584F" w14:textId="77777777" w:rsidR="00302DA6" w:rsidRPr="005A6FE0" w:rsidRDefault="00302DA6" w:rsidP="00302DA6">
      <w:pPr>
        <w:pStyle w:val="ListParagraph"/>
        <w:numPr>
          <w:ilvl w:val="1"/>
          <w:numId w:val="34"/>
        </w:numPr>
        <w:rPr>
          <w:sz w:val="22"/>
          <w:szCs w:val="22"/>
        </w:rPr>
      </w:pPr>
      <w:r w:rsidRPr="005A6FE0">
        <w:rPr>
          <w:sz w:val="22"/>
          <w:szCs w:val="22"/>
        </w:rPr>
        <w:t>Takes into account stakeholder expectations</w:t>
      </w:r>
    </w:p>
    <w:p w14:paraId="2E83C5D6" w14:textId="77777777" w:rsidR="00302DA6" w:rsidRPr="005A6FE0" w:rsidRDefault="00302DA6" w:rsidP="00302DA6">
      <w:pPr>
        <w:pStyle w:val="ListParagraph"/>
        <w:numPr>
          <w:ilvl w:val="1"/>
          <w:numId w:val="34"/>
        </w:numPr>
        <w:rPr>
          <w:sz w:val="22"/>
          <w:szCs w:val="22"/>
        </w:rPr>
      </w:pPr>
      <w:r w:rsidRPr="005A6FE0">
        <w:rPr>
          <w:sz w:val="22"/>
          <w:szCs w:val="22"/>
        </w:rPr>
        <w:t xml:space="preserve">In </w:t>
      </w:r>
      <w:proofErr w:type="spellStart"/>
      <w:r w:rsidRPr="005A6FE0">
        <w:rPr>
          <w:sz w:val="22"/>
          <w:szCs w:val="22"/>
        </w:rPr>
        <w:t>complance</w:t>
      </w:r>
      <w:proofErr w:type="spellEnd"/>
      <w:r w:rsidRPr="005A6FE0">
        <w:rPr>
          <w:sz w:val="22"/>
          <w:szCs w:val="22"/>
        </w:rPr>
        <w:t xml:space="preserve"> with the law</w:t>
      </w:r>
    </w:p>
    <w:p w14:paraId="1049753E" w14:textId="77777777" w:rsidR="00302DA6" w:rsidRPr="005A6FE0" w:rsidRDefault="00302DA6" w:rsidP="00302DA6">
      <w:pPr>
        <w:pStyle w:val="ListParagraph"/>
        <w:numPr>
          <w:ilvl w:val="1"/>
          <w:numId w:val="34"/>
        </w:numPr>
        <w:rPr>
          <w:sz w:val="22"/>
          <w:szCs w:val="22"/>
        </w:rPr>
      </w:pPr>
      <w:r w:rsidRPr="005A6FE0">
        <w:rPr>
          <w:sz w:val="22"/>
          <w:szCs w:val="22"/>
        </w:rPr>
        <w:t xml:space="preserve">Is </w:t>
      </w:r>
      <w:proofErr w:type="spellStart"/>
      <w:r w:rsidRPr="005A6FE0">
        <w:rPr>
          <w:sz w:val="22"/>
          <w:szCs w:val="22"/>
        </w:rPr>
        <w:t>intergrated</w:t>
      </w:r>
      <w:proofErr w:type="spellEnd"/>
      <w:r w:rsidRPr="005A6FE0">
        <w:rPr>
          <w:sz w:val="22"/>
          <w:szCs w:val="22"/>
        </w:rPr>
        <w:t xml:space="preserve"> throughout organization</w:t>
      </w:r>
    </w:p>
    <w:p w14:paraId="6D237E79" w14:textId="77777777" w:rsidR="00302DA6" w:rsidRPr="005A6FE0" w:rsidRDefault="00302DA6" w:rsidP="00302DA6">
      <w:pPr>
        <w:pStyle w:val="ListParagraph"/>
        <w:numPr>
          <w:ilvl w:val="0"/>
          <w:numId w:val="34"/>
        </w:numPr>
        <w:rPr>
          <w:sz w:val="22"/>
          <w:szCs w:val="22"/>
        </w:rPr>
      </w:pPr>
      <w:r w:rsidRPr="005A6FE0">
        <w:rPr>
          <w:sz w:val="22"/>
          <w:szCs w:val="22"/>
        </w:rPr>
        <w:t>Buchholz’ 5 key elements in CSR:</w:t>
      </w:r>
    </w:p>
    <w:p w14:paraId="05B7D595" w14:textId="77777777" w:rsidR="00302DA6" w:rsidRPr="005A6FE0" w:rsidRDefault="00302DA6" w:rsidP="00302DA6">
      <w:pPr>
        <w:pStyle w:val="ListParagraph"/>
        <w:numPr>
          <w:ilvl w:val="1"/>
          <w:numId w:val="34"/>
        </w:numPr>
        <w:rPr>
          <w:sz w:val="22"/>
          <w:szCs w:val="22"/>
        </w:rPr>
      </w:pPr>
      <w:r w:rsidRPr="005A6FE0">
        <w:rPr>
          <w:sz w:val="22"/>
          <w:szCs w:val="22"/>
        </w:rPr>
        <w:t xml:space="preserve">Corps have </w:t>
      </w:r>
      <w:proofErr w:type="spellStart"/>
      <w:r w:rsidRPr="005A6FE0">
        <w:rPr>
          <w:sz w:val="22"/>
          <w:szCs w:val="22"/>
        </w:rPr>
        <w:t>responsabilities</w:t>
      </w:r>
      <w:proofErr w:type="spellEnd"/>
      <w:r w:rsidRPr="005A6FE0">
        <w:rPr>
          <w:sz w:val="22"/>
          <w:szCs w:val="22"/>
        </w:rPr>
        <w:t xml:space="preserve"> beyond profit</w:t>
      </w:r>
    </w:p>
    <w:p w14:paraId="78895EB6" w14:textId="77777777" w:rsidR="00302DA6" w:rsidRPr="005A6FE0" w:rsidRDefault="00302DA6" w:rsidP="00302DA6">
      <w:pPr>
        <w:pStyle w:val="ListParagraph"/>
        <w:numPr>
          <w:ilvl w:val="1"/>
          <w:numId w:val="34"/>
        </w:numPr>
        <w:rPr>
          <w:sz w:val="22"/>
          <w:szCs w:val="22"/>
        </w:rPr>
      </w:pPr>
      <w:r w:rsidRPr="005A6FE0">
        <w:rPr>
          <w:sz w:val="22"/>
          <w:szCs w:val="22"/>
        </w:rPr>
        <w:t xml:space="preserve">These </w:t>
      </w:r>
      <w:proofErr w:type="spellStart"/>
      <w:r w:rsidRPr="005A6FE0">
        <w:rPr>
          <w:sz w:val="22"/>
          <w:szCs w:val="22"/>
        </w:rPr>
        <w:t>responsabilities</w:t>
      </w:r>
      <w:proofErr w:type="spellEnd"/>
      <w:r w:rsidRPr="005A6FE0">
        <w:rPr>
          <w:sz w:val="22"/>
          <w:szCs w:val="22"/>
        </w:rPr>
        <w:t xml:space="preserve"> involve helping solve social problems, </w:t>
      </w:r>
      <w:proofErr w:type="spellStart"/>
      <w:r w:rsidRPr="005A6FE0">
        <w:rPr>
          <w:sz w:val="22"/>
          <w:szCs w:val="22"/>
        </w:rPr>
        <w:t>esp</w:t>
      </w:r>
      <w:proofErr w:type="spellEnd"/>
      <w:r w:rsidRPr="005A6FE0">
        <w:rPr>
          <w:sz w:val="22"/>
          <w:szCs w:val="22"/>
        </w:rPr>
        <w:t xml:space="preserve"> the ones they create</w:t>
      </w:r>
    </w:p>
    <w:p w14:paraId="4903650D" w14:textId="77777777" w:rsidR="00302DA6" w:rsidRPr="005A6FE0" w:rsidRDefault="00302DA6" w:rsidP="00302DA6">
      <w:pPr>
        <w:pStyle w:val="ListParagraph"/>
        <w:numPr>
          <w:ilvl w:val="1"/>
          <w:numId w:val="34"/>
        </w:numPr>
        <w:rPr>
          <w:sz w:val="22"/>
          <w:szCs w:val="22"/>
        </w:rPr>
      </w:pPr>
      <w:r w:rsidRPr="005A6FE0">
        <w:rPr>
          <w:sz w:val="22"/>
          <w:szCs w:val="22"/>
        </w:rPr>
        <w:t>Corps have a broader constituency than shareholder alone</w:t>
      </w:r>
    </w:p>
    <w:p w14:paraId="22488428" w14:textId="77777777" w:rsidR="00302DA6" w:rsidRPr="005A6FE0" w:rsidRDefault="00302DA6" w:rsidP="00302DA6">
      <w:pPr>
        <w:pStyle w:val="ListParagraph"/>
        <w:numPr>
          <w:ilvl w:val="1"/>
          <w:numId w:val="34"/>
        </w:numPr>
        <w:rPr>
          <w:sz w:val="22"/>
          <w:szCs w:val="22"/>
        </w:rPr>
      </w:pPr>
      <w:r w:rsidRPr="005A6FE0">
        <w:rPr>
          <w:sz w:val="22"/>
          <w:szCs w:val="22"/>
        </w:rPr>
        <w:t>Corps have impact that go beyond marketplace transactions</w:t>
      </w:r>
    </w:p>
    <w:p w14:paraId="5302C39A" w14:textId="77777777" w:rsidR="00302DA6" w:rsidRPr="005A6FE0" w:rsidRDefault="00302DA6" w:rsidP="00302DA6">
      <w:pPr>
        <w:pStyle w:val="ListParagraph"/>
        <w:numPr>
          <w:ilvl w:val="1"/>
          <w:numId w:val="34"/>
        </w:numPr>
        <w:rPr>
          <w:sz w:val="22"/>
          <w:szCs w:val="22"/>
        </w:rPr>
      </w:pPr>
      <w:r w:rsidRPr="005A6FE0">
        <w:rPr>
          <w:sz w:val="22"/>
          <w:szCs w:val="22"/>
        </w:rPr>
        <w:t>Corps serve a wider range of human values</w:t>
      </w:r>
    </w:p>
    <w:p w14:paraId="2C16D951" w14:textId="77777777" w:rsidR="00302DA6" w:rsidRPr="005A6FE0" w:rsidRDefault="00302DA6" w:rsidP="00302DA6">
      <w:pPr>
        <w:pStyle w:val="ListParagraph"/>
        <w:numPr>
          <w:ilvl w:val="0"/>
          <w:numId w:val="34"/>
        </w:numPr>
        <w:rPr>
          <w:sz w:val="22"/>
          <w:szCs w:val="22"/>
        </w:rPr>
      </w:pPr>
      <w:proofErr w:type="spellStart"/>
      <w:r w:rsidRPr="005A6FE0">
        <w:rPr>
          <w:sz w:val="22"/>
          <w:szCs w:val="22"/>
        </w:rPr>
        <w:t>Dahlurd’s</w:t>
      </w:r>
      <w:proofErr w:type="spellEnd"/>
      <w:r w:rsidRPr="005A6FE0">
        <w:rPr>
          <w:sz w:val="22"/>
          <w:szCs w:val="22"/>
        </w:rPr>
        <w:t xml:space="preserve"> 5 dimensions of CSR</w:t>
      </w:r>
    </w:p>
    <w:p w14:paraId="039BC143" w14:textId="77777777" w:rsidR="00302DA6" w:rsidRPr="005A6FE0" w:rsidRDefault="00302DA6" w:rsidP="00302DA6">
      <w:pPr>
        <w:pStyle w:val="ListParagraph"/>
        <w:numPr>
          <w:ilvl w:val="1"/>
          <w:numId w:val="34"/>
        </w:numPr>
        <w:rPr>
          <w:sz w:val="22"/>
          <w:szCs w:val="22"/>
        </w:rPr>
      </w:pPr>
      <w:r w:rsidRPr="005A6FE0">
        <w:rPr>
          <w:sz w:val="22"/>
          <w:szCs w:val="22"/>
        </w:rPr>
        <w:t>Environmental</w:t>
      </w:r>
    </w:p>
    <w:p w14:paraId="0951C9BC" w14:textId="77777777" w:rsidR="00302DA6" w:rsidRPr="005A6FE0" w:rsidRDefault="00302DA6" w:rsidP="00302DA6">
      <w:pPr>
        <w:pStyle w:val="ListParagraph"/>
        <w:numPr>
          <w:ilvl w:val="1"/>
          <w:numId w:val="34"/>
        </w:numPr>
        <w:rPr>
          <w:sz w:val="22"/>
          <w:szCs w:val="22"/>
        </w:rPr>
      </w:pPr>
      <w:r w:rsidRPr="005A6FE0">
        <w:rPr>
          <w:sz w:val="22"/>
          <w:szCs w:val="22"/>
        </w:rPr>
        <w:t>Social</w:t>
      </w:r>
    </w:p>
    <w:p w14:paraId="21B4F316" w14:textId="77777777" w:rsidR="00302DA6" w:rsidRPr="005A6FE0" w:rsidRDefault="00302DA6" w:rsidP="00302DA6">
      <w:pPr>
        <w:pStyle w:val="ListParagraph"/>
        <w:numPr>
          <w:ilvl w:val="1"/>
          <w:numId w:val="34"/>
        </w:numPr>
        <w:rPr>
          <w:sz w:val="22"/>
          <w:szCs w:val="22"/>
        </w:rPr>
      </w:pPr>
      <w:r w:rsidRPr="005A6FE0">
        <w:rPr>
          <w:sz w:val="22"/>
          <w:szCs w:val="22"/>
        </w:rPr>
        <w:t>Economic</w:t>
      </w:r>
    </w:p>
    <w:p w14:paraId="35DE58E7" w14:textId="77777777" w:rsidR="00302DA6" w:rsidRPr="005A6FE0" w:rsidRDefault="00302DA6" w:rsidP="00302DA6">
      <w:pPr>
        <w:pStyle w:val="ListParagraph"/>
        <w:numPr>
          <w:ilvl w:val="1"/>
          <w:numId w:val="34"/>
        </w:numPr>
        <w:rPr>
          <w:sz w:val="22"/>
          <w:szCs w:val="22"/>
        </w:rPr>
      </w:pPr>
      <w:r w:rsidRPr="005A6FE0">
        <w:rPr>
          <w:sz w:val="22"/>
          <w:szCs w:val="22"/>
        </w:rPr>
        <w:t>Stakeholder</w:t>
      </w:r>
    </w:p>
    <w:p w14:paraId="2E055B74" w14:textId="77777777" w:rsidR="00302DA6" w:rsidRPr="005A6FE0" w:rsidRDefault="00302DA6" w:rsidP="00302DA6">
      <w:pPr>
        <w:pStyle w:val="ListParagraph"/>
        <w:numPr>
          <w:ilvl w:val="1"/>
          <w:numId w:val="34"/>
        </w:numPr>
        <w:rPr>
          <w:sz w:val="22"/>
          <w:szCs w:val="22"/>
        </w:rPr>
      </w:pPr>
      <w:r w:rsidRPr="005A6FE0">
        <w:rPr>
          <w:sz w:val="22"/>
          <w:szCs w:val="22"/>
        </w:rPr>
        <w:t>Voluntariness</w:t>
      </w:r>
    </w:p>
    <w:p w14:paraId="1E923A33" w14:textId="049CC326" w:rsidR="00302DA6" w:rsidRPr="005A6FE0" w:rsidRDefault="00302DA6" w:rsidP="00302DA6">
      <w:pPr>
        <w:pStyle w:val="ListParagraph"/>
        <w:numPr>
          <w:ilvl w:val="0"/>
          <w:numId w:val="34"/>
        </w:numPr>
        <w:rPr>
          <w:sz w:val="22"/>
          <w:szCs w:val="22"/>
        </w:rPr>
      </w:pPr>
      <w:r w:rsidRPr="005A6FE0">
        <w:rPr>
          <w:sz w:val="22"/>
          <w:szCs w:val="22"/>
        </w:rPr>
        <w:lastRenderedPageBreak/>
        <w:t xml:space="preserve">Legitimacy: Society’s granting of </w:t>
      </w:r>
      <w:r w:rsidR="00A4376A" w:rsidRPr="005A6FE0">
        <w:rPr>
          <w:sz w:val="22"/>
          <w:szCs w:val="22"/>
        </w:rPr>
        <w:t>legitimacy</w:t>
      </w:r>
      <w:r w:rsidRPr="005A6FE0">
        <w:rPr>
          <w:sz w:val="22"/>
          <w:szCs w:val="22"/>
        </w:rPr>
        <w:t xml:space="preserve"> and power to business, and business’ appropriate use of that power and the possibility of losing that power</w:t>
      </w:r>
    </w:p>
    <w:p w14:paraId="6ACF6DD2" w14:textId="77777777" w:rsidR="00302DA6" w:rsidRPr="005A6FE0" w:rsidRDefault="00302DA6" w:rsidP="00302DA6">
      <w:pPr>
        <w:pStyle w:val="ListParagraph"/>
        <w:numPr>
          <w:ilvl w:val="0"/>
          <w:numId w:val="34"/>
        </w:numPr>
        <w:rPr>
          <w:sz w:val="22"/>
          <w:szCs w:val="22"/>
        </w:rPr>
      </w:pPr>
      <w:r w:rsidRPr="005A6FE0">
        <w:rPr>
          <w:sz w:val="22"/>
          <w:szCs w:val="22"/>
        </w:rPr>
        <w:t xml:space="preserve">Public </w:t>
      </w:r>
      <w:proofErr w:type="spellStart"/>
      <w:r w:rsidRPr="005A6FE0">
        <w:rPr>
          <w:sz w:val="22"/>
          <w:szCs w:val="22"/>
        </w:rPr>
        <w:t>responasability</w:t>
      </w:r>
      <w:proofErr w:type="spellEnd"/>
      <w:r w:rsidRPr="005A6FE0">
        <w:rPr>
          <w:sz w:val="22"/>
          <w:szCs w:val="22"/>
        </w:rPr>
        <w:t>: Business is responsible for outcomes related to its areas of involvement with society</w:t>
      </w:r>
    </w:p>
    <w:p w14:paraId="32B51371" w14:textId="77777777" w:rsidR="00302DA6" w:rsidRPr="005A6FE0" w:rsidRDefault="00302DA6" w:rsidP="00302DA6">
      <w:pPr>
        <w:pStyle w:val="ListParagraph"/>
        <w:numPr>
          <w:ilvl w:val="0"/>
          <w:numId w:val="34"/>
        </w:numPr>
        <w:rPr>
          <w:sz w:val="22"/>
          <w:szCs w:val="22"/>
        </w:rPr>
      </w:pPr>
      <w:r w:rsidRPr="005A6FE0">
        <w:rPr>
          <w:sz w:val="22"/>
          <w:szCs w:val="22"/>
        </w:rPr>
        <w:t xml:space="preserve">Managerial discretion: Refers to managers as moral actors who are obliged to </w:t>
      </w:r>
      <w:proofErr w:type="spellStart"/>
      <w:r w:rsidRPr="005A6FE0">
        <w:rPr>
          <w:sz w:val="22"/>
          <w:szCs w:val="22"/>
        </w:rPr>
        <w:t>excersize</w:t>
      </w:r>
      <w:proofErr w:type="spellEnd"/>
      <w:r w:rsidRPr="005A6FE0">
        <w:rPr>
          <w:sz w:val="22"/>
          <w:szCs w:val="22"/>
        </w:rPr>
        <w:t xml:space="preserve"> such discretion as it is available to them to achieve socially responsible outcomes</w:t>
      </w:r>
    </w:p>
    <w:p w14:paraId="67B79D28" w14:textId="77777777" w:rsidR="00302DA6" w:rsidRPr="005A6FE0" w:rsidRDefault="00302DA6" w:rsidP="00302DA6">
      <w:pPr>
        <w:pStyle w:val="ListParagraph"/>
        <w:numPr>
          <w:ilvl w:val="0"/>
          <w:numId w:val="34"/>
        </w:numPr>
        <w:rPr>
          <w:sz w:val="22"/>
          <w:szCs w:val="22"/>
        </w:rPr>
      </w:pPr>
      <w:r w:rsidRPr="005A6FE0">
        <w:rPr>
          <w:sz w:val="22"/>
          <w:szCs w:val="22"/>
        </w:rPr>
        <w:t xml:space="preserve">CSR is </w:t>
      </w:r>
      <w:proofErr w:type="spellStart"/>
      <w:r w:rsidRPr="005A6FE0">
        <w:rPr>
          <w:sz w:val="22"/>
          <w:szCs w:val="22"/>
        </w:rPr>
        <w:t>importamt</w:t>
      </w:r>
      <w:proofErr w:type="spellEnd"/>
      <w:r w:rsidRPr="005A6FE0">
        <w:rPr>
          <w:sz w:val="22"/>
          <w:szCs w:val="22"/>
        </w:rPr>
        <w:t xml:space="preserve"> because the business system is the mechanism selected by society to produce and distribute goods and services</w:t>
      </w:r>
    </w:p>
    <w:p w14:paraId="0A14EFD6" w14:textId="77777777" w:rsidR="00302DA6" w:rsidRPr="005A6FE0" w:rsidRDefault="00302DA6" w:rsidP="00302DA6">
      <w:pPr>
        <w:rPr>
          <w:sz w:val="22"/>
          <w:szCs w:val="22"/>
        </w:rPr>
      </w:pPr>
      <w:r w:rsidRPr="005A6FE0">
        <w:rPr>
          <w:sz w:val="22"/>
          <w:szCs w:val="22"/>
        </w:rPr>
        <w:t>7.2- The CSR Debate</w:t>
      </w:r>
    </w:p>
    <w:p w14:paraId="60419239" w14:textId="77777777" w:rsidR="00302DA6" w:rsidRPr="005A6FE0" w:rsidRDefault="00302DA6" w:rsidP="00302DA6">
      <w:pPr>
        <w:pStyle w:val="ListParagraph"/>
        <w:numPr>
          <w:ilvl w:val="0"/>
          <w:numId w:val="35"/>
        </w:numPr>
        <w:rPr>
          <w:sz w:val="22"/>
          <w:szCs w:val="22"/>
        </w:rPr>
      </w:pPr>
      <w:r w:rsidRPr="005A6FE0">
        <w:rPr>
          <w:sz w:val="22"/>
          <w:szCs w:val="22"/>
        </w:rPr>
        <w:t>The case for CSR</w:t>
      </w:r>
    </w:p>
    <w:p w14:paraId="4E93785C" w14:textId="77777777" w:rsidR="00302DA6" w:rsidRPr="005A6FE0" w:rsidRDefault="00302DA6" w:rsidP="00302DA6">
      <w:pPr>
        <w:pStyle w:val="ListParagraph"/>
        <w:numPr>
          <w:ilvl w:val="1"/>
          <w:numId w:val="35"/>
        </w:numPr>
        <w:rPr>
          <w:sz w:val="22"/>
          <w:szCs w:val="22"/>
        </w:rPr>
      </w:pPr>
      <w:r w:rsidRPr="005A6FE0">
        <w:rPr>
          <w:sz w:val="22"/>
          <w:szCs w:val="22"/>
        </w:rPr>
        <w:t>Society and corporations are interdependent</w:t>
      </w:r>
    </w:p>
    <w:p w14:paraId="0A7D5198" w14:textId="77777777" w:rsidR="00302DA6" w:rsidRPr="005A6FE0" w:rsidRDefault="00302DA6" w:rsidP="00302DA6">
      <w:pPr>
        <w:pStyle w:val="ListParagraph"/>
        <w:numPr>
          <w:ilvl w:val="1"/>
          <w:numId w:val="35"/>
        </w:numPr>
        <w:rPr>
          <w:sz w:val="22"/>
          <w:szCs w:val="22"/>
        </w:rPr>
      </w:pPr>
      <w:r w:rsidRPr="005A6FE0">
        <w:rPr>
          <w:sz w:val="22"/>
          <w:szCs w:val="22"/>
        </w:rPr>
        <w:t>Corps must be concerned with the goodwill generated by responsible social actions</w:t>
      </w:r>
    </w:p>
    <w:p w14:paraId="04AFE47A" w14:textId="77777777" w:rsidR="00302DA6" w:rsidRPr="005A6FE0" w:rsidRDefault="00302DA6" w:rsidP="00302DA6">
      <w:pPr>
        <w:pStyle w:val="ListParagraph"/>
        <w:numPr>
          <w:ilvl w:val="1"/>
          <w:numId w:val="35"/>
        </w:numPr>
        <w:rPr>
          <w:sz w:val="22"/>
          <w:szCs w:val="22"/>
        </w:rPr>
      </w:pPr>
      <w:r w:rsidRPr="005A6FE0">
        <w:rPr>
          <w:sz w:val="22"/>
          <w:szCs w:val="22"/>
        </w:rPr>
        <w:t>SR is the shareholder’s interest; the corporate virtue is good for profits in the long term</w:t>
      </w:r>
    </w:p>
    <w:p w14:paraId="6ADCCEE5" w14:textId="77777777" w:rsidR="00302DA6" w:rsidRPr="005A6FE0" w:rsidRDefault="00302DA6" w:rsidP="00302DA6">
      <w:pPr>
        <w:pStyle w:val="ListParagraph"/>
        <w:numPr>
          <w:ilvl w:val="1"/>
          <w:numId w:val="35"/>
        </w:numPr>
        <w:rPr>
          <w:sz w:val="22"/>
          <w:szCs w:val="22"/>
        </w:rPr>
      </w:pPr>
      <w:r w:rsidRPr="005A6FE0">
        <w:rPr>
          <w:sz w:val="22"/>
          <w:szCs w:val="22"/>
        </w:rPr>
        <w:t xml:space="preserve">Businesses must realize that social problems can be </w:t>
      </w:r>
      <w:proofErr w:type="spellStart"/>
      <w:r w:rsidRPr="005A6FE0">
        <w:rPr>
          <w:sz w:val="22"/>
          <w:szCs w:val="22"/>
        </w:rPr>
        <w:t>opps</w:t>
      </w:r>
      <w:proofErr w:type="spellEnd"/>
      <w:r w:rsidRPr="005A6FE0">
        <w:rPr>
          <w:sz w:val="22"/>
          <w:szCs w:val="22"/>
        </w:rPr>
        <w:t xml:space="preserve">, or can lead to profits, lower costs or </w:t>
      </w:r>
      <w:proofErr w:type="spellStart"/>
      <w:r w:rsidRPr="005A6FE0">
        <w:rPr>
          <w:sz w:val="22"/>
          <w:szCs w:val="22"/>
        </w:rPr>
        <w:t>resuced</w:t>
      </w:r>
      <w:proofErr w:type="spellEnd"/>
      <w:r w:rsidRPr="005A6FE0">
        <w:rPr>
          <w:sz w:val="22"/>
          <w:szCs w:val="22"/>
        </w:rPr>
        <w:t xml:space="preserve"> risks</w:t>
      </w:r>
    </w:p>
    <w:p w14:paraId="33FA1856" w14:textId="77777777" w:rsidR="00302DA6" w:rsidRPr="005A6FE0" w:rsidRDefault="00302DA6" w:rsidP="00302DA6">
      <w:pPr>
        <w:pStyle w:val="ListParagraph"/>
        <w:numPr>
          <w:ilvl w:val="1"/>
          <w:numId w:val="35"/>
        </w:numPr>
        <w:rPr>
          <w:sz w:val="22"/>
          <w:szCs w:val="22"/>
        </w:rPr>
      </w:pPr>
      <w:r w:rsidRPr="005A6FE0">
        <w:rPr>
          <w:sz w:val="22"/>
          <w:szCs w:val="22"/>
        </w:rPr>
        <w:t xml:space="preserve">Businesspeople are concerned citizens, and should be given the </w:t>
      </w:r>
      <w:proofErr w:type="spellStart"/>
      <w:r w:rsidRPr="005A6FE0">
        <w:rPr>
          <w:sz w:val="22"/>
          <w:szCs w:val="22"/>
        </w:rPr>
        <w:t>opp</w:t>
      </w:r>
      <w:proofErr w:type="spellEnd"/>
      <w:r w:rsidRPr="005A6FE0">
        <w:rPr>
          <w:sz w:val="22"/>
          <w:szCs w:val="22"/>
        </w:rPr>
        <w:t xml:space="preserve"> to solve some social problems</w:t>
      </w:r>
    </w:p>
    <w:p w14:paraId="1C845983" w14:textId="77777777" w:rsidR="00302DA6" w:rsidRPr="005A6FE0" w:rsidRDefault="00302DA6" w:rsidP="00302DA6">
      <w:pPr>
        <w:pStyle w:val="ListParagraph"/>
        <w:numPr>
          <w:ilvl w:val="0"/>
          <w:numId w:val="35"/>
        </w:numPr>
        <w:rPr>
          <w:sz w:val="22"/>
          <w:szCs w:val="22"/>
        </w:rPr>
      </w:pPr>
      <w:r w:rsidRPr="005A6FE0">
        <w:rPr>
          <w:sz w:val="22"/>
          <w:szCs w:val="22"/>
        </w:rPr>
        <w:t>The case against CSR</w:t>
      </w:r>
    </w:p>
    <w:p w14:paraId="1C6AA7E5" w14:textId="77777777" w:rsidR="00302DA6" w:rsidRPr="005A6FE0" w:rsidRDefault="00302DA6" w:rsidP="00302DA6">
      <w:pPr>
        <w:pStyle w:val="ListParagraph"/>
        <w:numPr>
          <w:ilvl w:val="1"/>
          <w:numId w:val="35"/>
        </w:numPr>
        <w:rPr>
          <w:sz w:val="22"/>
          <w:szCs w:val="22"/>
        </w:rPr>
      </w:pPr>
      <w:r w:rsidRPr="005A6FE0">
        <w:rPr>
          <w:sz w:val="22"/>
          <w:szCs w:val="22"/>
        </w:rPr>
        <w:t>Profit maximization is primary purpose of business, and to have any other purpose is not socially responsible</w:t>
      </w:r>
    </w:p>
    <w:p w14:paraId="42B7C399" w14:textId="77777777" w:rsidR="00302DA6" w:rsidRPr="005A6FE0" w:rsidRDefault="00302DA6" w:rsidP="00302DA6">
      <w:pPr>
        <w:pStyle w:val="ListParagraph"/>
        <w:numPr>
          <w:ilvl w:val="1"/>
          <w:numId w:val="35"/>
        </w:numPr>
        <w:rPr>
          <w:sz w:val="22"/>
          <w:szCs w:val="22"/>
        </w:rPr>
      </w:pPr>
      <w:r w:rsidRPr="005A6FE0">
        <w:rPr>
          <w:sz w:val="22"/>
          <w:szCs w:val="22"/>
        </w:rPr>
        <w:t>Business corps are responsible to shareholders, and therefore have no authority to operate in the social area</w:t>
      </w:r>
    </w:p>
    <w:p w14:paraId="1ED7A265" w14:textId="77777777" w:rsidR="00302DA6" w:rsidRPr="005A6FE0" w:rsidRDefault="00302DA6" w:rsidP="00302DA6">
      <w:pPr>
        <w:pStyle w:val="ListParagraph"/>
        <w:numPr>
          <w:ilvl w:val="1"/>
          <w:numId w:val="35"/>
        </w:numPr>
        <w:rPr>
          <w:sz w:val="22"/>
          <w:szCs w:val="22"/>
        </w:rPr>
      </w:pPr>
      <w:r w:rsidRPr="005A6FE0">
        <w:rPr>
          <w:sz w:val="22"/>
          <w:szCs w:val="22"/>
        </w:rPr>
        <w:t>Social policy is the jurisdiction of the gov’t, not business</w:t>
      </w:r>
    </w:p>
    <w:p w14:paraId="517DC00D" w14:textId="77777777" w:rsidR="00302DA6" w:rsidRPr="005A6FE0" w:rsidRDefault="00302DA6" w:rsidP="00302DA6">
      <w:pPr>
        <w:pStyle w:val="ListParagraph"/>
        <w:numPr>
          <w:ilvl w:val="1"/>
          <w:numId w:val="35"/>
        </w:numPr>
        <w:rPr>
          <w:sz w:val="22"/>
          <w:szCs w:val="22"/>
        </w:rPr>
      </w:pPr>
      <w:r w:rsidRPr="005A6FE0">
        <w:rPr>
          <w:sz w:val="22"/>
          <w:szCs w:val="22"/>
        </w:rPr>
        <w:t>Business involvement in social matters increases costs</w:t>
      </w:r>
    </w:p>
    <w:p w14:paraId="603D97E0" w14:textId="77777777" w:rsidR="00302DA6" w:rsidRPr="005A6FE0" w:rsidRDefault="00302DA6" w:rsidP="00302DA6">
      <w:pPr>
        <w:pStyle w:val="ListParagraph"/>
        <w:numPr>
          <w:ilvl w:val="1"/>
          <w:numId w:val="35"/>
        </w:numPr>
        <w:rPr>
          <w:sz w:val="22"/>
          <w:szCs w:val="22"/>
        </w:rPr>
      </w:pPr>
      <w:r w:rsidRPr="005A6FE0">
        <w:rPr>
          <w:sz w:val="22"/>
          <w:szCs w:val="22"/>
        </w:rPr>
        <w:t xml:space="preserve">Business corps cannot be </w:t>
      </w:r>
      <w:proofErr w:type="spellStart"/>
      <w:r w:rsidRPr="005A6FE0">
        <w:rPr>
          <w:sz w:val="22"/>
          <w:szCs w:val="22"/>
        </w:rPr>
        <w:t>healf</w:t>
      </w:r>
      <w:proofErr w:type="spellEnd"/>
      <w:r w:rsidRPr="005A6FE0">
        <w:rPr>
          <w:sz w:val="22"/>
          <w:szCs w:val="22"/>
        </w:rPr>
        <w:t xml:space="preserve"> accountable for their actions</w:t>
      </w:r>
    </w:p>
    <w:p w14:paraId="35F84E75" w14:textId="77777777" w:rsidR="00302DA6" w:rsidRPr="005A6FE0" w:rsidRDefault="00302DA6" w:rsidP="00302DA6">
      <w:pPr>
        <w:pStyle w:val="ListParagraph"/>
        <w:numPr>
          <w:ilvl w:val="0"/>
          <w:numId w:val="35"/>
        </w:numPr>
        <w:rPr>
          <w:sz w:val="22"/>
          <w:szCs w:val="22"/>
        </w:rPr>
      </w:pPr>
      <w:r w:rsidRPr="005A6FE0">
        <w:rPr>
          <w:sz w:val="22"/>
          <w:szCs w:val="22"/>
        </w:rPr>
        <w:t>Critiquing CSR</w:t>
      </w:r>
    </w:p>
    <w:p w14:paraId="11E6AF6E" w14:textId="77777777" w:rsidR="00302DA6" w:rsidRPr="005A6FE0" w:rsidRDefault="00302DA6" w:rsidP="00302DA6">
      <w:pPr>
        <w:pStyle w:val="ListParagraph"/>
        <w:numPr>
          <w:ilvl w:val="1"/>
          <w:numId w:val="35"/>
        </w:numPr>
        <w:rPr>
          <w:sz w:val="22"/>
          <w:szCs w:val="22"/>
        </w:rPr>
      </w:pPr>
      <w:r w:rsidRPr="005A6FE0">
        <w:rPr>
          <w:sz w:val="22"/>
          <w:szCs w:val="22"/>
        </w:rPr>
        <w:t>No need to impose CSR on corps, they are responsible enough already</w:t>
      </w:r>
    </w:p>
    <w:p w14:paraId="59E4C907" w14:textId="77777777" w:rsidR="00302DA6" w:rsidRPr="005A6FE0" w:rsidRDefault="00302DA6" w:rsidP="00302DA6">
      <w:pPr>
        <w:pStyle w:val="ListParagraph"/>
        <w:numPr>
          <w:ilvl w:val="1"/>
          <w:numId w:val="35"/>
        </w:numPr>
        <w:rPr>
          <w:sz w:val="22"/>
          <w:szCs w:val="22"/>
        </w:rPr>
      </w:pPr>
      <w:r w:rsidRPr="005A6FE0">
        <w:rPr>
          <w:sz w:val="22"/>
          <w:szCs w:val="22"/>
        </w:rPr>
        <w:t>Self-interest and ethical conduct work well together</w:t>
      </w:r>
    </w:p>
    <w:p w14:paraId="390108FB" w14:textId="77777777" w:rsidR="00302DA6" w:rsidRPr="005A6FE0" w:rsidRDefault="00302DA6" w:rsidP="00302DA6">
      <w:pPr>
        <w:pStyle w:val="ListParagraph"/>
        <w:numPr>
          <w:ilvl w:val="1"/>
          <w:numId w:val="35"/>
        </w:numPr>
        <w:rPr>
          <w:sz w:val="22"/>
          <w:szCs w:val="22"/>
        </w:rPr>
      </w:pPr>
      <w:r w:rsidRPr="005A6FE0">
        <w:rPr>
          <w:sz w:val="22"/>
          <w:szCs w:val="22"/>
        </w:rPr>
        <w:t>Role of a business is changing</w:t>
      </w:r>
    </w:p>
    <w:p w14:paraId="77C24D30" w14:textId="77777777" w:rsidR="00302DA6" w:rsidRPr="005A6FE0" w:rsidRDefault="00302DA6" w:rsidP="00302DA6">
      <w:pPr>
        <w:pStyle w:val="ListParagraph"/>
        <w:numPr>
          <w:ilvl w:val="1"/>
          <w:numId w:val="35"/>
        </w:numPr>
        <w:rPr>
          <w:sz w:val="22"/>
          <w:szCs w:val="22"/>
        </w:rPr>
      </w:pPr>
      <w:r w:rsidRPr="005A6FE0">
        <w:rPr>
          <w:sz w:val="22"/>
          <w:szCs w:val="22"/>
        </w:rPr>
        <w:t>CSR is just good business</w:t>
      </w:r>
    </w:p>
    <w:p w14:paraId="741819A1" w14:textId="77777777" w:rsidR="00302DA6" w:rsidRPr="005A6FE0" w:rsidRDefault="00302DA6" w:rsidP="00302DA6">
      <w:pPr>
        <w:rPr>
          <w:sz w:val="22"/>
          <w:szCs w:val="22"/>
        </w:rPr>
      </w:pPr>
      <w:r w:rsidRPr="005A6FE0">
        <w:rPr>
          <w:sz w:val="22"/>
          <w:szCs w:val="22"/>
        </w:rPr>
        <w:t>7.3- Social Responsibility theories</w:t>
      </w:r>
    </w:p>
    <w:p w14:paraId="5B9C249B" w14:textId="77777777" w:rsidR="00302DA6" w:rsidRPr="005A6FE0" w:rsidRDefault="00302DA6" w:rsidP="00302DA6">
      <w:pPr>
        <w:pStyle w:val="ListParagraph"/>
        <w:numPr>
          <w:ilvl w:val="0"/>
          <w:numId w:val="36"/>
        </w:numPr>
        <w:rPr>
          <w:sz w:val="22"/>
          <w:szCs w:val="22"/>
        </w:rPr>
      </w:pPr>
      <w:r w:rsidRPr="005A6FE0">
        <w:rPr>
          <w:sz w:val="22"/>
          <w:szCs w:val="22"/>
        </w:rPr>
        <w:t>Amoral View</w:t>
      </w:r>
    </w:p>
    <w:p w14:paraId="10353689" w14:textId="77777777" w:rsidR="00302DA6" w:rsidRPr="005A6FE0" w:rsidRDefault="00302DA6" w:rsidP="00302DA6">
      <w:pPr>
        <w:pStyle w:val="ListParagraph"/>
        <w:numPr>
          <w:ilvl w:val="1"/>
          <w:numId w:val="36"/>
        </w:numPr>
        <w:rPr>
          <w:sz w:val="22"/>
          <w:szCs w:val="22"/>
        </w:rPr>
      </w:pPr>
      <w:r w:rsidRPr="005A6FE0">
        <w:rPr>
          <w:sz w:val="22"/>
          <w:szCs w:val="22"/>
        </w:rPr>
        <w:t xml:space="preserve">Traditional view of </w:t>
      </w:r>
      <w:proofErr w:type="spellStart"/>
      <w:r w:rsidRPr="005A6FE0">
        <w:rPr>
          <w:sz w:val="22"/>
          <w:szCs w:val="22"/>
        </w:rPr>
        <w:t>corp</w:t>
      </w:r>
      <w:proofErr w:type="spellEnd"/>
      <w:r w:rsidRPr="005A6FE0">
        <w:rPr>
          <w:sz w:val="22"/>
          <w:szCs w:val="22"/>
        </w:rPr>
        <w:t xml:space="preserve"> and business; do not believe in CSR</w:t>
      </w:r>
    </w:p>
    <w:p w14:paraId="6479F2A5" w14:textId="77777777" w:rsidR="00302DA6" w:rsidRPr="005A6FE0" w:rsidRDefault="00302DA6" w:rsidP="00302DA6">
      <w:pPr>
        <w:pStyle w:val="ListParagraph"/>
        <w:numPr>
          <w:ilvl w:val="0"/>
          <w:numId w:val="36"/>
        </w:numPr>
        <w:rPr>
          <w:sz w:val="22"/>
          <w:szCs w:val="22"/>
        </w:rPr>
      </w:pPr>
      <w:r w:rsidRPr="005A6FE0">
        <w:rPr>
          <w:sz w:val="22"/>
          <w:szCs w:val="22"/>
        </w:rPr>
        <w:t>Personal View</w:t>
      </w:r>
    </w:p>
    <w:p w14:paraId="355E8BB8" w14:textId="77777777" w:rsidR="00302DA6" w:rsidRPr="005A6FE0" w:rsidRDefault="00302DA6" w:rsidP="00302DA6">
      <w:pPr>
        <w:pStyle w:val="ListParagraph"/>
        <w:numPr>
          <w:ilvl w:val="1"/>
          <w:numId w:val="36"/>
        </w:numPr>
        <w:rPr>
          <w:sz w:val="22"/>
          <w:szCs w:val="22"/>
        </w:rPr>
      </w:pPr>
      <w:r w:rsidRPr="005A6FE0">
        <w:rPr>
          <w:sz w:val="22"/>
          <w:szCs w:val="22"/>
        </w:rPr>
        <w:t xml:space="preserve">Discusses the nature </w:t>
      </w:r>
      <w:proofErr w:type="gramStart"/>
      <w:r w:rsidRPr="005A6FE0">
        <w:rPr>
          <w:sz w:val="22"/>
          <w:szCs w:val="22"/>
        </w:rPr>
        <w:t xml:space="preserve">of  </w:t>
      </w:r>
      <w:proofErr w:type="spellStart"/>
      <w:r w:rsidRPr="005A6FE0">
        <w:rPr>
          <w:sz w:val="22"/>
          <w:szCs w:val="22"/>
        </w:rPr>
        <w:t>corp</w:t>
      </w:r>
      <w:proofErr w:type="spellEnd"/>
      <w:proofErr w:type="gramEnd"/>
      <w:r w:rsidRPr="005A6FE0">
        <w:rPr>
          <w:sz w:val="22"/>
          <w:szCs w:val="22"/>
        </w:rPr>
        <w:t xml:space="preserve"> and whether it can be held accountable</w:t>
      </w:r>
    </w:p>
    <w:p w14:paraId="0722DB47" w14:textId="77777777" w:rsidR="00302DA6" w:rsidRPr="005A6FE0" w:rsidRDefault="00302DA6" w:rsidP="00302DA6">
      <w:pPr>
        <w:pStyle w:val="ListParagraph"/>
        <w:numPr>
          <w:ilvl w:val="1"/>
          <w:numId w:val="36"/>
        </w:numPr>
        <w:rPr>
          <w:sz w:val="22"/>
          <w:szCs w:val="22"/>
        </w:rPr>
      </w:pPr>
      <w:proofErr w:type="spellStart"/>
      <w:r w:rsidRPr="005A6FE0">
        <w:rPr>
          <w:sz w:val="22"/>
          <w:szCs w:val="22"/>
        </w:rPr>
        <w:t>Quuestion</w:t>
      </w:r>
      <w:proofErr w:type="spellEnd"/>
      <w:r w:rsidRPr="005A6FE0">
        <w:rPr>
          <w:sz w:val="22"/>
          <w:szCs w:val="22"/>
        </w:rPr>
        <w:t xml:space="preserve"> involves whether corps are “moral agents” or “full-fledged’ moral people</w:t>
      </w:r>
    </w:p>
    <w:p w14:paraId="5F42E691" w14:textId="77777777" w:rsidR="00302DA6" w:rsidRPr="005A6FE0" w:rsidRDefault="00302DA6" w:rsidP="00302DA6">
      <w:pPr>
        <w:pStyle w:val="ListParagraph"/>
        <w:numPr>
          <w:ilvl w:val="0"/>
          <w:numId w:val="36"/>
        </w:numPr>
        <w:rPr>
          <w:sz w:val="22"/>
          <w:szCs w:val="22"/>
        </w:rPr>
      </w:pPr>
      <w:r w:rsidRPr="005A6FE0">
        <w:rPr>
          <w:sz w:val="22"/>
          <w:szCs w:val="22"/>
        </w:rPr>
        <w:t>Social View</w:t>
      </w:r>
    </w:p>
    <w:p w14:paraId="24943639" w14:textId="77777777" w:rsidR="00302DA6" w:rsidRPr="005A6FE0" w:rsidRDefault="00302DA6" w:rsidP="00302DA6">
      <w:pPr>
        <w:pStyle w:val="ListParagraph"/>
        <w:numPr>
          <w:ilvl w:val="1"/>
          <w:numId w:val="36"/>
        </w:numPr>
        <w:rPr>
          <w:sz w:val="22"/>
          <w:szCs w:val="22"/>
        </w:rPr>
      </w:pPr>
      <w:r w:rsidRPr="005A6FE0">
        <w:rPr>
          <w:sz w:val="22"/>
          <w:szCs w:val="22"/>
        </w:rPr>
        <w:t>Corp is considered a social institution with social responsibilities</w:t>
      </w:r>
    </w:p>
    <w:p w14:paraId="64F0F19C" w14:textId="77777777" w:rsidR="00302DA6" w:rsidRPr="005A6FE0" w:rsidRDefault="00302DA6" w:rsidP="00302DA6">
      <w:pPr>
        <w:rPr>
          <w:sz w:val="22"/>
          <w:szCs w:val="22"/>
        </w:rPr>
      </w:pPr>
      <w:r w:rsidRPr="005A6FE0">
        <w:rPr>
          <w:sz w:val="22"/>
          <w:szCs w:val="22"/>
        </w:rPr>
        <w:t xml:space="preserve">7.4- The </w:t>
      </w:r>
      <w:proofErr w:type="spellStart"/>
      <w:r w:rsidRPr="005A6FE0">
        <w:rPr>
          <w:sz w:val="22"/>
          <w:szCs w:val="22"/>
        </w:rPr>
        <w:t>Phyramid</w:t>
      </w:r>
      <w:proofErr w:type="spellEnd"/>
      <w:r w:rsidRPr="005A6FE0">
        <w:rPr>
          <w:sz w:val="22"/>
          <w:szCs w:val="22"/>
        </w:rPr>
        <w:t xml:space="preserve"> of CSR</w:t>
      </w:r>
    </w:p>
    <w:p w14:paraId="0A71E3C3" w14:textId="77777777" w:rsidR="00302DA6" w:rsidRPr="005A6FE0" w:rsidRDefault="00302DA6" w:rsidP="00302DA6">
      <w:pPr>
        <w:pStyle w:val="ListParagraph"/>
        <w:numPr>
          <w:ilvl w:val="0"/>
          <w:numId w:val="37"/>
        </w:numPr>
        <w:rPr>
          <w:sz w:val="22"/>
          <w:szCs w:val="22"/>
        </w:rPr>
      </w:pPr>
      <w:r w:rsidRPr="005A6FE0">
        <w:rPr>
          <w:sz w:val="22"/>
          <w:szCs w:val="22"/>
        </w:rPr>
        <w:t>Carroll’s pyramid has 4 kinds of social responsibilities:</w:t>
      </w:r>
    </w:p>
    <w:p w14:paraId="4E3B6D81" w14:textId="39CAF2C7" w:rsidR="00302DA6" w:rsidRPr="005A6FE0" w:rsidRDefault="000C2FBD" w:rsidP="00302DA6">
      <w:pPr>
        <w:pStyle w:val="ListParagraph"/>
        <w:numPr>
          <w:ilvl w:val="1"/>
          <w:numId w:val="37"/>
        </w:numPr>
        <w:rPr>
          <w:sz w:val="22"/>
          <w:szCs w:val="22"/>
        </w:rPr>
      </w:pPr>
      <w:r w:rsidRPr="005A6FE0">
        <w:rPr>
          <w:sz w:val="22"/>
          <w:szCs w:val="22"/>
        </w:rPr>
        <w:t>Philanthropic</w:t>
      </w:r>
      <w:r w:rsidR="00302DA6" w:rsidRPr="005A6FE0">
        <w:rPr>
          <w:sz w:val="22"/>
          <w:szCs w:val="22"/>
        </w:rPr>
        <w:t>: Be a good corporate citizen</w:t>
      </w:r>
    </w:p>
    <w:p w14:paraId="58E4DA82" w14:textId="77777777" w:rsidR="00302DA6" w:rsidRPr="005A6FE0" w:rsidRDefault="00302DA6" w:rsidP="00302DA6">
      <w:pPr>
        <w:pStyle w:val="ListParagraph"/>
        <w:numPr>
          <w:ilvl w:val="1"/>
          <w:numId w:val="37"/>
        </w:numPr>
        <w:rPr>
          <w:sz w:val="22"/>
          <w:szCs w:val="22"/>
        </w:rPr>
      </w:pPr>
      <w:r w:rsidRPr="005A6FE0">
        <w:rPr>
          <w:sz w:val="22"/>
          <w:szCs w:val="22"/>
        </w:rPr>
        <w:t>Ethical: Be ethical</w:t>
      </w:r>
    </w:p>
    <w:p w14:paraId="5E9F959A" w14:textId="77777777" w:rsidR="00302DA6" w:rsidRPr="005A6FE0" w:rsidRDefault="00302DA6" w:rsidP="00302DA6">
      <w:pPr>
        <w:pStyle w:val="ListParagraph"/>
        <w:numPr>
          <w:ilvl w:val="1"/>
          <w:numId w:val="37"/>
        </w:numPr>
        <w:rPr>
          <w:sz w:val="22"/>
          <w:szCs w:val="22"/>
        </w:rPr>
      </w:pPr>
      <w:r w:rsidRPr="005A6FE0">
        <w:rPr>
          <w:sz w:val="22"/>
          <w:szCs w:val="22"/>
        </w:rPr>
        <w:t>Legal: Obey the law</w:t>
      </w:r>
    </w:p>
    <w:p w14:paraId="2B3B0FC3" w14:textId="77777777" w:rsidR="00302DA6" w:rsidRPr="005A6FE0" w:rsidRDefault="00302DA6" w:rsidP="00302DA6">
      <w:pPr>
        <w:pStyle w:val="ListParagraph"/>
        <w:numPr>
          <w:ilvl w:val="1"/>
          <w:numId w:val="37"/>
        </w:numPr>
        <w:rPr>
          <w:sz w:val="22"/>
          <w:szCs w:val="22"/>
        </w:rPr>
      </w:pPr>
      <w:r w:rsidRPr="005A6FE0">
        <w:rPr>
          <w:sz w:val="22"/>
          <w:szCs w:val="22"/>
        </w:rPr>
        <w:lastRenderedPageBreak/>
        <w:t>Economic: Be profitable</w:t>
      </w:r>
    </w:p>
    <w:p w14:paraId="13D86503" w14:textId="77777777" w:rsidR="00302DA6" w:rsidRPr="005A6FE0" w:rsidRDefault="00302DA6" w:rsidP="00302DA6">
      <w:pPr>
        <w:rPr>
          <w:sz w:val="22"/>
          <w:szCs w:val="22"/>
        </w:rPr>
      </w:pPr>
      <w:r w:rsidRPr="005A6FE0">
        <w:rPr>
          <w:sz w:val="22"/>
          <w:szCs w:val="22"/>
        </w:rPr>
        <w:t>7.5- Contemporary CSR Concepts</w:t>
      </w:r>
    </w:p>
    <w:p w14:paraId="6FA7EE44" w14:textId="77777777" w:rsidR="00302DA6" w:rsidRPr="005A6FE0" w:rsidRDefault="00302DA6" w:rsidP="00302DA6">
      <w:pPr>
        <w:pStyle w:val="ListParagraph"/>
        <w:numPr>
          <w:ilvl w:val="0"/>
          <w:numId w:val="37"/>
        </w:numPr>
        <w:rPr>
          <w:sz w:val="22"/>
          <w:szCs w:val="22"/>
        </w:rPr>
      </w:pPr>
      <w:r w:rsidRPr="005A6FE0">
        <w:rPr>
          <w:sz w:val="22"/>
          <w:szCs w:val="22"/>
        </w:rPr>
        <w:t>Corporate Sustainability(CS): Occurs when a company demonstrates that it takes into account its complete impact on society and the environment as well as its economic influence</w:t>
      </w:r>
    </w:p>
    <w:p w14:paraId="186CA02A" w14:textId="77777777" w:rsidR="00302DA6" w:rsidRPr="005A6FE0" w:rsidRDefault="00302DA6" w:rsidP="00302DA6">
      <w:pPr>
        <w:pStyle w:val="ListParagraph"/>
        <w:numPr>
          <w:ilvl w:val="0"/>
          <w:numId w:val="37"/>
        </w:numPr>
        <w:rPr>
          <w:sz w:val="22"/>
          <w:szCs w:val="22"/>
        </w:rPr>
      </w:pPr>
      <w:r w:rsidRPr="005A6FE0">
        <w:rPr>
          <w:sz w:val="22"/>
          <w:szCs w:val="22"/>
        </w:rPr>
        <w:t xml:space="preserve">Reputation management: Any effort to enhance the </w:t>
      </w:r>
      <w:proofErr w:type="spellStart"/>
      <w:r w:rsidRPr="005A6FE0">
        <w:rPr>
          <w:sz w:val="22"/>
          <w:szCs w:val="22"/>
        </w:rPr>
        <w:t>corp’s</w:t>
      </w:r>
      <w:proofErr w:type="spellEnd"/>
      <w:r w:rsidRPr="005A6FE0">
        <w:rPr>
          <w:sz w:val="22"/>
          <w:szCs w:val="22"/>
        </w:rPr>
        <w:t xml:space="preserve"> image and good name; in the past, the focus of these efforts was on media, public relations and crisis management</w:t>
      </w:r>
    </w:p>
    <w:p w14:paraId="1A492FAC" w14:textId="77777777" w:rsidR="00302DA6" w:rsidRPr="005A6FE0" w:rsidRDefault="00302DA6" w:rsidP="00302DA6">
      <w:pPr>
        <w:pStyle w:val="ListParagraph"/>
        <w:numPr>
          <w:ilvl w:val="0"/>
          <w:numId w:val="37"/>
        </w:numPr>
        <w:rPr>
          <w:sz w:val="22"/>
          <w:szCs w:val="22"/>
        </w:rPr>
      </w:pPr>
      <w:r w:rsidRPr="005A6FE0">
        <w:rPr>
          <w:sz w:val="22"/>
          <w:szCs w:val="22"/>
        </w:rPr>
        <w:t>Social impact management: Defined by the Aspen Institute as “The field of inquiry at the intersection of business needs and wider societal concerns that reflects and respects the complex interdependency between the two”</w:t>
      </w:r>
    </w:p>
    <w:p w14:paraId="04B686BF" w14:textId="77777777" w:rsidR="00302DA6" w:rsidRPr="005A6FE0" w:rsidRDefault="00302DA6" w:rsidP="00302DA6">
      <w:pPr>
        <w:pStyle w:val="ListParagraph"/>
        <w:numPr>
          <w:ilvl w:val="0"/>
          <w:numId w:val="37"/>
        </w:numPr>
        <w:rPr>
          <w:sz w:val="22"/>
          <w:szCs w:val="22"/>
        </w:rPr>
      </w:pPr>
      <w:r w:rsidRPr="005A6FE0">
        <w:rPr>
          <w:sz w:val="22"/>
          <w:szCs w:val="22"/>
        </w:rPr>
        <w:t>Triple-</w:t>
      </w:r>
      <w:proofErr w:type="gramStart"/>
      <w:r w:rsidRPr="005A6FE0">
        <w:rPr>
          <w:sz w:val="22"/>
          <w:szCs w:val="22"/>
        </w:rPr>
        <w:t>E(</w:t>
      </w:r>
      <w:proofErr w:type="gramEnd"/>
      <w:r w:rsidRPr="005A6FE0">
        <w:rPr>
          <w:sz w:val="22"/>
          <w:szCs w:val="22"/>
        </w:rPr>
        <w:t xml:space="preserve">economic, ethical and environmental) bottom line: Evaluates a corporation’s performance according to a summary of the economic, social and environmental value the </w:t>
      </w:r>
      <w:proofErr w:type="spellStart"/>
      <w:r w:rsidRPr="005A6FE0">
        <w:rPr>
          <w:sz w:val="22"/>
          <w:szCs w:val="22"/>
        </w:rPr>
        <w:t>corp</w:t>
      </w:r>
      <w:proofErr w:type="spellEnd"/>
      <w:r w:rsidRPr="005A6FE0">
        <w:rPr>
          <w:sz w:val="22"/>
          <w:szCs w:val="22"/>
        </w:rPr>
        <w:t xml:space="preserve"> adds or destroys</w:t>
      </w:r>
    </w:p>
    <w:p w14:paraId="695BF5C5" w14:textId="77777777" w:rsidR="00302DA6" w:rsidRPr="005A6FE0" w:rsidRDefault="00302DA6" w:rsidP="00302DA6">
      <w:pPr>
        <w:rPr>
          <w:sz w:val="22"/>
          <w:szCs w:val="22"/>
        </w:rPr>
      </w:pPr>
      <w:r w:rsidRPr="005A6FE0">
        <w:rPr>
          <w:sz w:val="22"/>
          <w:szCs w:val="22"/>
        </w:rPr>
        <w:t>7.6- Views on Corporate and Business Citizenship</w:t>
      </w:r>
    </w:p>
    <w:p w14:paraId="07F0831A" w14:textId="77777777" w:rsidR="00302DA6" w:rsidRPr="005A6FE0" w:rsidRDefault="00302DA6" w:rsidP="00302DA6">
      <w:pPr>
        <w:pStyle w:val="ListParagraph"/>
        <w:numPr>
          <w:ilvl w:val="0"/>
          <w:numId w:val="38"/>
        </w:numPr>
        <w:rPr>
          <w:sz w:val="22"/>
          <w:szCs w:val="22"/>
        </w:rPr>
      </w:pPr>
      <w:r w:rsidRPr="005A6FE0">
        <w:rPr>
          <w:sz w:val="22"/>
          <w:szCs w:val="22"/>
        </w:rPr>
        <w:t xml:space="preserve">Corporate citizenship: Occurs when a </w:t>
      </w:r>
      <w:proofErr w:type="spellStart"/>
      <w:r w:rsidRPr="005A6FE0">
        <w:rPr>
          <w:sz w:val="22"/>
          <w:szCs w:val="22"/>
        </w:rPr>
        <w:t>corp</w:t>
      </w:r>
      <w:proofErr w:type="spellEnd"/>
      <w:r w:rsidRPr="005A6FE0">
        <w:rPr>
          <w:sz w:val="22"/>
          <w:szCs w:val="22"/>
        </w:rPr>
        <w:t xml:space="preserve"> demonstrates that it takes into account its complete impact on society and the environment as well as its economic influence</w:t>
      </w:r>
    </w:p>
    <w:p w14:paraId="30E22B94" w14:textId="111B5B3E" w:rsidR="00302DA6" w:rsidRPr="005A6FE0" w:rsidRDefault="000C2FBD" w:rsidP="00302DA6">
      <w:pPr>
        <w:pStyle w:val="ListParagraph"/>
        <w:numPr>
          <w:ilvl w:val="0"/>
          <w:numId w:val="38"/>
        </w:numPr>
        <w:rPr>
          <w:sz w:val="22"/>
          <w:szCs w:val="22"/>
        </w:rPr>
      </w:pPr>
      <w:r w:rsidRPr="005A6FE0">
        <w:rPr>
          <w:sz w:val="22"/>
          <w:szCs w:val="22"/>
        </w:rPr>
        <w:t>Inappropriate</w:t>
      </w:r>
      <w:r w:rsidR="00302DA6" w:rsidRPr="005A6FE0">
        <w:rPr>
          <w:sz w:val="22"/>
          <w:szCs w:val="22"/>
        </w:rPr>
        <w:t xml:space="preserve"> view: Viewing the </w:t>
      </w:r>
      <w:proofErr w:type="spellStart"/>
      <w:r w:rsidR="00302DA6" w:rsidRPr="005A6FE0">
        <w:rPr>
          <w:sz w:val="22"/>
          <w:szCs w:val="22"/>
        </w:rPr>
        <w:t>corp</w:t>
      </w:r>
      <w:proofErr w:type="spellEnd"/>
      <w:r w:rsidR="00302DA6" w:rsidRPr="005A6FE0">
        <w:rPr>
          <w:sz w:val="22"/>
          <w:szCs w:val="22"/>
        </w:rPr>
        <w:t xml:space="preserve"> as a citizen</w:t>
      </w:r>
    </w:p>
    <w:p w14:paraId="6FAE89E8" w14:textId="77777777" w:rsidR="00302DA6" w:rsidRPr="005A6FE0" w:rsidRDefault="00302DA6" w:rsidP="00302DA6">
      <w:pPr>
        <w:pStyle w:val="ListParagraph"/>
        <w:numPr>
          <w:ilvl w:val="0"/>
          <w:numId w:val="38"/>
        </w:numPr>
        <w:rPr>
          <w:sz w:val="22"/>
          <w:szCs w:val="22"/>
        </w:rPr>
      </w:pPr>
      <w:r w:rsidRPr="005A6FE0">
        <w:rPr>
          <w:sz w:val="22"/>
          <w:szCs w:val="22"/>
        </w:rPr>
        <w:t>Limited, Equivalent and Extended views: These views will form the categories of how corporate citizenship is considered #####</w:t>
      </w:r>
    </w:p>
    <w:p w14:paraId="15ED6B84" w14:textId="77777777" w:rsidR="00302DA6" w:rsidRPr="005A6FE0" w:rsidRDefault="00302DA6" w:rsidP="00302DA6">
      <w:pPr>
        <w:pStyle w:val="ListParagraph"/>
        <w:numPr>
          <w:ilvl w:val="0"/>
          <w:numId w:val="38"/>
        </w:numPr>
        <w:rPr>
          <w:sz w:val="22"/>
          <w:szCs w:val="22"/>
        </w:rPr>
      </w:pPr>
      <w:r w:rsidRPr="005A6FE0">
        <w:rPr>
          <w:sz w:val="22"/>
          <w:szCs w:val="22"/>
        </w:rPr>
        <w:t>Business View:</w:t>
      </w:r>
    </w:p>
    <w:p w14:paraId="50425F86" w14:textId="30D6401E" w:rsidR="00302DA6" w:rsidRPr="005A6FE0" w:rsidRDefault="00302DA6" w:rsidP="00302DA6">
      <w:pPr>
        <w:pStyle w:val="ListParagraph"/>
        <w:numPr>
          <w:ilvl w:val="1"/>
          <w:numId w:val="38"/>
        </w:numPr>
        <w:rPr>
          <w:sz w:val="22"/>
          <w:szCs w:val="22"/>
        </w:rPr>
      </w:pPr>
      <w:r w:rsidRPr="005A6FE0">
        <w:rPr>
          <w:sz w:val="22"/>
          <w:szCs w:val="22"/>
        </w:rPr>
        <w:t xml:space="preserve">Business citizenship: Includes the </w:t>
      </w:r>
      <w:r w:rsidR="000C2FBD" w:rsidRPr="005A6FE0">
        <w:rPr>
          <w:sz w:val="22"/>
          <w:szCs w:val="22"/>
        </w:rPr>
        <w:t>responsibilities</w:t>
      </w:r>
      <w:r w:rsidRPr="005A6FE0">
        <w:rPr>
          <w:sz w:val="22"/>
          <w:szCs w:val="22"/>
        </w:rPr>
        <w:t xml:space="preserve"> of corporate citizenship on a local and national basis and extends it to a global or universal scope</w:t>
      </w:r>
    </w:p>
    <w:p w14:paraId="1D5776D7" w14:textId="77777777" w:rsidR="00302DA6" w:rsidRPr="005A6FE0" w:rsidRDefault="00302DA6" w:rsidP="00302DA6">
      <w:pPr>
        <w:rPr>
          <w:sz w:val="22"/>
          <w:szCs w:val="22"/>
        </w:rPr>
      </w:pPr>
      <w:r w:rsidRPr="005A6FE0">
        <w:rPr>
          <w:sz w:val="22"/>
          <w:szCs w:val="22"/>
        </w:rPr>
        <w:t>7.7- The VBA Model: An integration of CSR Concepts</w:t>
      </w:r>
    </w:p>
    <w:p w14:paraId="3F76E3CE" w14:textId="77777777" w:rsidR="00302DA6" w:rsidRPr="005A6FE0" w:rsidRDefault="00302DA6" w:rsidP="00302DA6">
      <w:pPr>
        <w:pStyle w:val="ListParagraph"/>
        <w:numPr>
          <w:ilvl w:val="0"/>
          <w:numId w:val="39"/>
        </w:numPr>
        <w:rPr>
          <w:sz w:val="22"/>
          <w:szCs w:val="22"/>
        </w:rPr>
      </w:pPr>
      <w:r w:rsidRPr="005A6FE0">
        <w:rPr>
          <w:sz w:val="22"/>
          <w:szCs w:val="22"/>
        </w:rPr>
        <w:t>VBA Model is an attempt to integrate and unify 5 frameworks in common usage by academics and managers:</w:t>
      </w:r>
    </w:p>
    <w:p w14:paraId="4F0E3D89" w14:textId="77777777" w:rsidR="00302DA6" w:rsidRPr="005A6FE0" w:rsidRDefault="00302DA6" w:rsidP="00302DA6">
      <w:pPr>
        <w:pStyle w:val="ListParagraph"/>
        <w:numPr>
          <w:ilvl w:val="1"/>
          <w:numId w:val="39"/>
        </w:numPr>
        <w:rPr>
          <w:sz w:val="22"/>
          <w:szCs w:val="22"/>
        </w:rPr>
      </w:pPr>
      <w:r w:rsidRPr="005A6FE0">
        <w:rPr>
          <w:sz w:val="22"/>
          <w:szCs w:val="22"/>
        </w:rPr>
        <w:t>CSR</w:t>
      </w:r>
    </w:p>
    <w:p w14:paraId="705B9997" w14:textId="77777777" w:rsidR="00302DA6" w:rsidRPr="005A6FE0" w:rsidRDefault="00302DA6" w:rsidP="00302DA6">
      <w:pPr>
        <w:pStyle w:val="ListParagraph"/>
        <w:numPr>
          <w:ilvl w:val="1"/>
          <w:numId w:val="39"/>
        </w:numPr>
        <w:rPr>
          <w:sz w:val="22"/>
          <w:szCs w:val="22"/>
        </w:rPr>
      </w:pPr>
      <w:r w:rsidRPr="005A6FE0">
        <w:rPr>
          <w:sz w:val="22"/>
          <w:szCs w:val="22"/>
        </w:rPr>
        <w:t>Business ethics(BE)</w:t>
      </w:r>
    </w:p>
    <w:p w14:paraId="05203A7C" w14:textId="77777777" w:rsidR="00302DA6" w:rsidRPr="005A6FE0" w:rsidRDefault="00302DA6" w:rsidP="00302DA6">
      <w:pPr>
        <w:pStyle w:val="ListParagraph"/>
        <w:numPr>
          <w:ilvl w:val="1"/>
          <w:numId w:val="39"/>
        </w:numPr>
        <w:rPr>
          <w:sz w:val="22"/>
          <w:szCs w:val="22"/>
        </w:rPr>
      </w:pPr>
      <w:r w:rsidRPr="005A6FE0">
        <w:rPr>
          <w:sz w:val="22"/>
          <w:szCs w:val="22"/>
        </w:rPr>
        <w:t>Stakeholder management(SM)</w:t>
      </w:r>
    </w:p>
    <w:p w14:paraId="407047A4" w14:textId="77777777" w:rsidR="00302DA6" w:rsidRPr="005A6FE0" w:rsidRDefault="00302DA6" w:rsidP="00302DA6">
      <w:pPr>
        <w:pStyle w:val="ListParagraph"/>
        <w:numPr>
          <w:ilvl w:val="1"/>
          <w:numId w:val="39"/>
        </w:numPr>
        <w:rPr>
          <w:sz w:val="22"/>
          <w:szCs w:val="22"/>
        </w:rPr>
      </w:pPr>
      <w:r w:rsidRPr="005A6FE0">
        <w:rPr>
          <w:sz w:val="22"/>
          <w:szCs w:val="22"/>
        </w:rPr>
        <w:t>Sustainability(SUS)</w:t>
      </w:r>
    </w:p>
    <w:p w14:paraId="2E7938F1" w14:textId="77777777" w:rsidR="00302DA6" w:rsidRPr="005A6FE0" w:rsidRDefault="00302DA6" w:rsidP="00302DA6">
      <w:pPr>
        <w:pStyle w:val="ListParagraph"/>
        <w:numPr>
          <w:ilvl w:val="1"/>
          <w:numId w:val="39"/>
        </w:numPr>
        <w:rPr>
          <w:sz w:val="22"/>
          <w:szCs w:val="22"/>
        </w:rPr>
      </w:pPr>
      <w:r w:rsidRPr="005A6FE0">
        <w:rPr>
          <w:sz w:val="22"/>
          <w:szCs w:val="22"/>
        </w:rPr>
        <w:t>Corporate citizenship(CC)</w:t>
      </w:r>
    </w:p>
    <w:p w14:paraId="7B8A51A2" w14:textId="77777777" w:rsidR="00302DA6" w:rsidRPr="005A6FE0" w:rsidRDefault="00302DA6" w:rsidP="00302DA6">
      <w:pPr>
        <w:pStyle w:val="ListParagraph"/>
        <w:numPr>
          <w:ilvl w:val="0"/>
          <w:numId w:val="39"/>
        </w:numPr>
        <w:rPr>
          <w:sz w:val="22"/>
          <w:szCs w:val="22"/>
        </w:rPr>
      </w:pPr>
      <w:r w:rsidRPr="005A6FE0">
        <w:rPr>
          <w:sz w:val="22"/>
          <w:szCs w:val="22"/>
        </w:rPr>
        <w:t>Value + balance + accountability=Proper role of a business in society</w:t>
      </w:r>
    </w:p>
    <w:p w14:paraId="046ABD20" w14:textId="77777777" w:rsidR="00302DA6" w:rsidRPr="005A6FE0" w:rsidRDefault="00302DA6" w:rsidP="00302DA6">
      <w:pPr>
        <w:pStyle w:val="ListParagraph"/>
        <w:numPr>
          <w:ilvl w:val="0"/>
          <w:numId w:val="39"/>
        </w:numPr>
        <w:rPr>
          <w:sz w:val="22"/>
          <w:szCs w:val="22"/>
        </w:rPr>
      </w:pPr>
      <w:r w:rsidRPr="005A6FE0">
        <w:rPr>
          <w:sz w:val="22"/>
          <w:szCs w:val="22"/>
        </w:rPr>
        <w:t>FIG 7.2</w:t>
      </w:r>
    </w:p>
    <w:p w14:paraId="0DE61F1D" w14:textId="77777777" w:rsidR="00302DA6" w:rsidRPr="005A6FE0" w:rsidRDefault="00302DA6" w:rsidP="00302DA6">
      <w:pPr>
        <w:rPr>
          <w:sz w:val="22"/>
          <w:szCs w:val="22"/>
        </w:rPr>
      </w:pPr>
    </w:p>
    <w:p w14:paraId="50444EA3" w14:textId="77777777" w:rsidR="00302DA6" w:rsidRPr="005A6FE0" w:rsidRDefault="00302DA6" w:rsidP="00302DA6">
      <w:pPr>
        <w:rPr>
          <w:sz w:val="22"/>
          <w:szCs w:val="22"/>
        </w:rPr>
      </w:pPr>
      <w:r w:rsidRPr="005A6FE0">
        <w:rPr>
          <w:sz w:val="22"/>
          <w:szCs w:val="22"/>
        </w:rPr>
        <w:t>Ch. 8- CSR: In Practise</w:t>
      </w:r>
    </w:p>
    <w:p w14:paraId="67899868" w14:textId="77777777" w:rsidR="00302DA6" w:rsidRPr="005A6FE0" w:rsidRDefault="00302DA6" w:rsidP="00302DA6">
      <w:pPr>
        <w:rPr>
          <w:sz w:val="22"/>
          <w:szCs w:val="22"/>
        </w:rPr>
      </w:pPr>
      <w:r w:rsidRPr="005A6FE0">
        <w:rPr>
          <w:sz w:val="22"/>
          <w:szCs w:val="22"/>
        </w:rPr>
        <w:t>8.1- The Responses of CSR</w:t>
      </w:r>
    </w:p>
    <w:p w14:paraId="24A8BBC7" w14:textId="77777777" w:rsidR="00302DA6" w:rsidRPr="005A6FE0" w:rsidRDefault="00302DA6" w:rsidP="00302DA6">
      <w:pPr>
        <w:pStyle w:val="ListParagraph"/>
        <w:numPr>
          <w:ilvl w:val="0"/>
          <w:numId w:val="40"/>
        </w:numPr>
        <w:rPr>
          <w:sz w:val="22"/>
          <w:szCs w:val="22"/>
        </w:rPr>
      </w:pPr>
      <w:r w:rsidRPr="005A6FE0">
        <w:rPr>
          <w:sz w:val="22"/>
          <w:szCs w:val="22"/>
        </w:rPr>
        <w:t>Responses (most to least accepted):</w:t>
      </w:r>
    </w:p>
    <w:p w14:paraId="78388DA4" w14:textId="77777777" w:rsidR="00302DA6" w:rsidRPr="005A6FE0" w:rsidRDefault="00302DA6" w:rsidP="00302DA6">
      <w:pPr>
        <w:pStyle w:val="ListParagraph"/>
        <w:numPr>
          <w:ilvl w:val="1"/>
          <w:numId w:val="40"/>
        </w:numPr>
        <w:rPr>
          <w:sz w:val="22"/>
          <w:szCs w:val="22"/>
        </w:rPr>
      </w:pPr>
      <w:r w:rsidRPr="005A6FE0">
        <w:rPr>
          <w:sz w:val="22"/>
          <w:szCs w:val="22"/>
        </w:rPr>
        <w:t>Social enterprise- Social return</w:t>
      </w:r>
    </w:p>
    <w:p w14:paraId="2C9ED04E" w14:textId="77777777" w:rsidR="00302DA6" w:rsidRPr="005A6FE0" w:rsidRDefault="00302DA6" w:rsidP="00302DA6">
      <w:pPr>
        <w:pStyle w:val="ListParagraph"/>
        <w:numPr>
          <w:ilvl w:val="1"/>
          <w:numId w:val="40"/>
        </w:numPr>
        <w:rPr>
          <w:sz w:val="22"/>
          <w:szCs w:val="22"/>
        </w:rPr>
      </w:pPr>
      <w:r w:rsidRPr="005A6FE0">
        <w:rPr>
          <w:sz w:val="22"/>
          <w:szCs w:val="22"/>
        </w:rPr>
        <w:t>Social enterprise- Mixed return</w:t>
      </w:r>
    </w:p>
    <w:p w14:paraId="63AA0066" w14:textId="77777777" w:rsidR="00302DA6" w:rsidRPr="005A6FE0" w:rsidRDefault="00302DA6" w:rsidP="00302DA6">
      <w:pPr>
        <w:pStyle w:val="ListParagraph"/>
        <w:numPr>
          <w:ilvl w:val="1"/>
          <w:numId w:val="40"/>
        </w:numPr>
        <w:rPr>
          <w:sz w:val="22"/>
          <w:szCs w:val="22"/>
        </w:rPr>
      </w:pPr>
      <w:r w:rsidRPr="005A6FE0">
        <w:rPr>
          <w:sz w:val="22"/>
          <w:szCs w:val="22"/>
        </w:rPr>
        <w:t>CSR recognition</w:t>
      </w:r>
    </w:p>
    <w:p w14:paraId="0BDE2E83" w14:textId="77777777" w:rsidR="00302DA6" w:rsidRPr="005A6FE0" w:rsidRDefault="00302DA6" w:rsidP="00302DA6">
      <w:pPr>
        <w:pStyle w:val="ListParagraph"/>
        <w:numPr>
          <w:ilvl w:val="1"/>
          <w:numId w:val="40"/>
        </w:numPr>
        <w:rPr>
          <w:sz w:val="22"/>
          <w:szCs w:val="22"/>
        </w:rPr>
      </w:pPr>
      <w:r w:rsidRPr="005A6FE0">
        <w:rPr>
          <w:sz w:val="22"/>
          <w:szCs w:val="22"/>
        </w:rPr>
        <w:t>Cautious CSR adaptors</w:t>
      </w:r>
    </w:p>
    <w:p w14:paraId="65AB08D1" w14:textId="118AB80C" w:rsidR="00302DA6" w:rsidRPr="005A6FE0" w:rsidRDefault="00302DA6" w:rsidP="00302DA6">
      <w:pPr>
        <w:pStyle w:val="ListParagraph"/>
        <w:numPr>
          <w:ilvl w:val="1"/>
          <w:numId w:val="40"/>
        </w:numPr>
        <w:rPr>
          <w:sz w:val="22"/>
          <w:szCs w:val="22"/>
        </w:rPr>
      </w:pPr>
      <w:r w:rsidRPr="005A6FE0">
        <w:rPr>
          <w:sz w:val="22"/>
          <w:szCs w:val="22"/>
        </w:rPr>
        <w:t xml:space="preserve">Tokenism or </w:t>
      </w:r>
      <w:r w:rsidR="000C2FBD" w:rsidRPr="005A6FE0">
        <w:rPr>
          <w:sz w:val="22"/>
          <w:szCs w:val="22"/>
        </w:rPr>
        <w:t>green washing</w:t>
      </w:r>
    </w:p>
    <w:p w14:paraId="6D7E20BA" w14:textId="77777777" w:rsidR="00302DA6" w:rsidRPr="005A6FE0" w:rsidRDefault="00302DA6" w:rsidP="00302DA6">
      <w:pPr>
        <w:pStyle w:val="ListParagraph"/>
        <w:numPr>
          <w:ilvl w:val="1"/>
          <w:numId w:val="40"/>
        </w:numPr>
        <w:rPr>
          <w:sz w:val="22"/>
          <w:szCs w:val="22"/>
        </w:rPr>
      </w:pPr>
      <w:r w:rsidRPr="005A6FE0">
        <w:rPr>
          <w:sz w:val="22"/>
          <w:szCs w:val="22"/>
        </w:rPr>
        <w:t>Amoral</w:t>
      </w:r>
    </w:p>
    <w:p w14:paraId="1ABA6181" w14:textId="77777777" w:rsidR="00302DA6" w:rsidRPr="005A6FE0" w:rsidRDefault="00302DA6" w:rsidP="00302DA6">
      <w:pPr>
        <w:pStyle w:val="ListParagraph"/>
        <w:numPr>
          <w:ilvl w:val="1"/>
          <w:numId w:val="40"/>
        </w:numPr>
        <w:rPr>
          <w:sz w:val="22"/>
          <w:szCs w:val="22"/>
        </w:rPr>
      </w:pPr>
      <w:r w:rsidRPr="005A6FE0">
        <w:rPr>
          <w:sz w:val="22"/>
          <w:szCs w:val="22"/>
        </w:rPr>
        <w:t>Anti-CSR</w:t>
      </w:r>
    </w:p>
    <w:p w14:paraId="7B3B54EC" w14:textId="77777777" w:rsidR="00302DA6" w:rsidRPr="005A6FE0" w:rsidRDefault="00302DA6" w:rsidP="00302DA6">
      <w:pPr>
        <w:pStyle w:val="ListParagraph"/>
        <w:numPr>
          <w:ilvl w:val="1"/>
          <w:numId w:val="40"/>
        </w:numPr>
        <w:rPr>
          <w:sz w:val="22"/>
          <w:szCs w:val="22"/>
        </w:rPr>
      </w:pPr>
      <w:r w:rsidRPr="005A6FE0">
        <w:rPr>
          <w:sz w:val="22"/>
          <w:szCs w:val="22"/>
        </w:rPr>
        <w:lastRenderedPageBreak/>
        <w:t>Unknown</w:t>
      </w:r>
    </w:p>
    <w:p w14:paraId="2E35D161" w14:textId="77777777" w:rsidR="00302DA6" w:rsidRPr="005A6FE0" w:rsidRDefault="00302DA6" w:rsidP="00302DA6">
      <w:pPr>
        <w:pStyle w:val="ListParagraph"/>
        <w:numPr>
          <w:ilvl w:val="0"/>
          <w:numId w:val="40"/>
        </w:numPr>
        <w:rPr>
          <w:sz w:val="22"/>
          <w:szCs w:val="22"/>
        </w:rPr>
      </w:pPr>
      <w:r w:rsidRPr="005A6FE0">
        <w:rPr>
          <w:sz w:val="22"/>
          <w:szCs w:val="22"/>
        </w:rPr>
        <w:t>Risk of not practising CSR:</w:t>
      </w:r>
    </w:p>
    <w:p w14:paraId="61AE4297" w14:textId="77777777" w:rsidR="00302DA6" w:rsidRPr="005A6FE0" w:rsidRDefault="00302DA6" w:rsidP="00302DA6">
      <w:pPr>
        <w:pStyle w:val="ListParagraph"/>
        <w:numPr>
          <w:ilvl w:val="1"/>
          <w:numId w:val="40"/>
        </w:numPr>
        <w:rPr>
          <w:sz w:val="22"/>
          <w:szCs w:val="22"/>
        </w:rPr>
      </w:pPr>
      <w:r w:rsidRPr="005A6FE0">
        <w:rPr>
          <w:sz w:val="22"/>
          <w:szCs w:val="22"/>
        </w:rPr>
        <w:t>Damaged reputation</w:t>
      </w:r>
    </w:p>
    <w:p w14:paraId="753D7837" w14:textId="77777777" w:rsidR="00302DA6" w:rsidRPr="005A6FE0" w:rsidRDefault="00302DA6" w:rsidP="00302DA6">
      <w:pPr>
        <w:pStyle w:val="ListParagraph"/>
        <w:numPr>
          <w:ilvl w:val="1"/>
          <w:numId w:val="40"/>
        </w:numPr>
        <w:rPr>
          <w:sz w:val="22"/>
          <w:szCs w:val="22"/>
        </w:rPr>
      </w:pPr>
      <w:r w:rsidRPr="005A6FE0">
        <w:rPr>
          <w:sz w:val="22"/>
          <w:szCs w:val="22"/>
        </w:rPr>
        <w:t>Increased spending to remedy past damages for core activities</w:t>
      </w:r>
    </w:p>
    <w:p w14:paraId="5239BC42" w14:textId="77777777" w:rsidR="00302DA6" w:rsidRPr="005A6FE0" w:rsidRDefault="00302DA6" w:rsidP="00302DA6">
      <w:pPr>
        <w:pStyle w:val="ListParagraph"/>
        <w:numPr>
          <w:ilvl w:val="1"/>
          <w:numId w:val="40"/>
        </w:numPr>
        <w:rPr>
          <w:sz w:val="22"/>
          <w:szCs w:val="22"/>
        </w:rPr>
      </w:pPr>
      <w:r w:rsidRPr="005A6FE0">
        <w:rPr>
          <w:sz w:val="22"/>
          <w:szCs w:val="22"/>
        </w:rPr>
        <w:t>Suspended operating permits</w:t>
      </w:r>
    </w:p>
    <w:p w14:paraId="0BF80792" w14:textId="77777777" w:rsidR="00302DA6" w:rsidRPr="005A6FE0" w:rsidRDefault="00302DA6" w:rsidP="00302DA6">
      <w:pPr>
        <w:rPr>
          <w:sz w:val="22"/>
          <w:szCs w:val="22"/>
        </w:rPr>
      </w:pPr>
      <w:r w:rsidRPr="005A6FE0">
        <w:rPr>
          <w:sz w:val="22"/>
          <w:szCs w:val="22"/>
        </w:rPr>
        <w:t>8.2- Corporate philanthropy</w:t>
      </w:r>
    </w:p>
    <w:p w14:paraId="45472C7A" w14:textId="08B9270C" w:rsidR="00302DA6" w:rsidRPr="005A6FE0" w:rsidRDefault="00302DA6" w:rsidP="00302DA6">
      <w:pPr>
        <w:pStyle w:val="ListParagraph"/>
        <w:numPr>
          <w:ilvl w:val="0"/>
          <w:numId w:val="41"/>
        </w:numPr>
        <w:rPr>
          <w:sz w:val="22"/>
          <w:szCs w:val="22"/>
        </w:rPr>
      </w:pPr>
      <w:r w:rsidRPr="005A6FE0">
        <w:rPr>
          <w:sz w:val="22"/>
          <w:szCs w:val="22"/>
        </w:rPr>
        <w:t xml:space="preserve">Corporate philanthropy: The effort of business to contribute to society socially; manifested by donations of money or goods and services in kind, </w:t>
      </w:r>
      <w:proofErr w:type="gramStart"/>
      <w:r w:rsidRPr="005A6FE0">
        <w:rPr>
          <w:sz w:val="22"/>
          <w:szCs w:val="22"/>
        </w:rPr>
        <w:t>voluntarism(</w:t>
      </w:r>
      <w:proofErr w:type="gramEnd"/>
      <w:r w:rsidRPr="005A6FE0">
        <w:rPr>
          <w:sz w:val="22"/>
          <w:szCs w:val="22"/>
        </w:rPr>
        <w:t xml:space="preserve">where corporate employees work for social causes), and </w:t>
      </w:r>
      <w:r w:rsidR="000C2FBD" w:rsidRPr="005A6FE0">
        <w:rPr>
          <w:sz w:val="22"/>
          <w:szCs w:val="22"/>
        </w:rPr>
        <w:t>sponsorship</w:t>
      </w:r>
      <w:r w:rsidRPr="005A6FE0">
        <w:rPr>
          <w:sz w:val="22"/>
          <w:szCs w:val="22"/>
        </w:rPr>
        <w:t xml:space="preserve"> of events that contribute to society</w:t>
      </w:r>
    </w:p>
    <w:p w14:paraId="56822640" w14:textId="77777777" w:rsidR="00302DA6" w:rsidRPr="005A6FE0" w:rsidRDefault="00302DA6" w:rsidP="00302DA6">
      <w:pPr>
        <w:pStyle w:val="ListParagraph"/>
        <w:numPr>
          <w:ilvl w:val="0"/>
          <w:numId w:val="41"/>
        </w:numPr>
        <w:rPr>
          <w:sz w:val="22"/>
          <w:szCs w:val="22"/>
        </w:rPr>
      </w:pPr>
      <w:r w:rsidRPr="005A6FE0">
        <w:rPr>
          <w:sz w:val="22"/>
          <w:szCs w:val="22"/>
        </w:rPr>
        <w:t>Donations</w:t>
      </w:r>
    </w:p>
    <w:p w14:paraId="5A024E99" w14:textId="77777777" w:rsidR="00302DA6" w:rsidRPr="005A6FE0" w:rsidRDefault="00302DA6" w:rsidP="00302DA6">
      <w:pPr>
        <w:pStyle w:val="ListParagraph"/>
        <w:numPr>
          <w:ilvl w:val="0"/>
          <w:numId w:val="41"/>
        </w:numPr>
        <w:rPr>
          <w:sz w:val="22"/>
          <w:szCs w:val="22"/>
        </w:rPr>
      </w:pPr>
      <w:r w:rsidRPr="005A6FE0">
        <w:rPr>
          <w:sz w:val="22"/>
          <w:szCs w:val="22"/>
        </w:rPr>
        <w:t>Arguments for and against corporate giving:</w:t>
      </w:r>
    </w:p>
    <w:p w14:paraId="258E2C42" w14:textId="77777777" w:rsidR="00302DA6" w:rsidRPr="005A6FE0" w:rsidRDefault="00302DA6" w:rsidP="00302DA6">
      <w:pPr>
        <w:pStyle w:val="ListParagraph"/>
        <w:numPr>
          <w:ilvl w:val="1"/>
          <w:numId w:val="41"/>
        </w:numPr>
        <w:rPr>
          <w:sz w:val="22"/>
          <w:szCs w:val="22"/>
        </w:rPr>
      </w:pPr>
      <w:r w:rsidRPr="005A6FE0">
        <w:rPr>
          <w:sz w:val="22"/>
          <w:szCs w:val="22"/>
        </w:rPr>
        <w:t>Corps receive significant benefits</w:t>
      </w:r>
    </w:p>
    <w:p w14:paraId="5A44B04C" w14:textId="77777777" w:rsidR="00302DA6" w:rsidRPr="005A6FE0" w:rsidRDefault="00302DA6" w:rsidP="00302DA6">
      <w:pPr>
        <w:pStyle w:val="ListParagraph"/>
        <w:numPr>
          <w:ilvl w:val="1"/>
          <w:numId w:val="41"/>
        </w:numPr>
        <w:rPr>
          <w:sz w:val="22"/>
          <w:szCs w:val="22"/>
        </w:rPr>
      </w:pPr>
      <w:r w:rsidRPr="005A6FE0">
        <w:rPr>
          <w:sz w:val="22"/>
          <w:szCs w:val="22"/>
        </w:rPr>
        <w:t>Not everyone thinks business should be involved with corporate giving</w:t>
      </w:r>
    </w:p>
    <w:p w14:paraId="182C4906" w14:textId="77777777" w:rsidR="00302DA6" w:rsidRPr="005A6FE0" w:rsidRDefault="00302DA6" w:rsidP="00302DA6">
      <w:pPr>
        <w:pStyle w:val="ListParagraph"/>
        <w:numPr>
          <w:ilvl w:val="0"/>
          <w:numId w:val="41"/>
        </w:numPr>
        <w:rPr>
          <w:sz w:val="22"/>
          <w:szCs w:val="22"/>
        </w:rPr>
      </w:pPr>
      <w:r w:rsidRPr="005A6FE0">
        <w:rPr>
          <w:sz w:val="22"/>
          <w:szCs w:val="22"/>
        </w:rPr>
        <w:t>Charitable foundation: A corporation or trust that is constituted and operated exclusively for charitable purposes</w:t>
      </w:r>
    </w:p>
    <w:p w14:paraId="75FA36DB" w14:textId="77777777" w:rsidR="00302DA6" w:rsidRPr="005A6FE0" w:rsidRDefault="00302DA6" w:rsidP="00302DA6">
      <w:pPr>
        <w:pStyle w:val="ListParagraph"/>
        <w:numPr>
          <w:ilvl w:val="0"/>
          <w:numId w:val="41"/>
        </w:numPr>
        <w:rPr>
          <w:sz w:val="22"/>
          <w:szCs w:val="22"/>
        </w:rPr>
      </w:pPr>
      <w:r w:rsidRPr="005A6FE0">
        <w:rPr>
          <w:sz w:val="22"/>
          <w:szCs w:val="22"/>
        </w:rPr>
        <w:t>Cause-related marketing: The purchase of a particular product results in a donation being made by a corporation to a non-profit organizations’ program</w:t>
      </w:r>
    </w:p>
    <w:p w14:paraId="1B175AEF" w14:textId="19B7414E" w:rsidR="00302DA6" w:rsidRPr="005A6FE0" w:rsidRDefault="00302DA6" w:rsidP="00302DA6">
      <w:pPr>
        <w:pStyle w:val="ListParagraph"/>
        <w:numPr>
          <w:ilvl w:val="0"/>
          <w:numId w:val="41"/>
        </w:numPr>
        <w:rPr>
          <w:sz w:val="22"/>
          <w:szCs w:val="22"/>
        </w:rPr>
      </w:pPr>
      <w:r w:rsidRPr="005A6FE0">
        <w:rPr>
          <w:sz w:val="22"/>
          <w:szCs w:val="22"/>
        </w:rPr>
        <w:t xml:space="preserve">Strategic giving: An attempt to rationalize the shareholder interest with </w:t>
      </w:r>
      <w:r w:rsidR="000C2FBD" w:rsidRPr="005A6FE0">
        <w:rPr>
          <w:sz w:val="22"/>
          <w:szCs w:val="22"/>
        </w:rPr>
        <w:t>corporate</w:t>
      </w:r>
      <w:r w:rsidRPr="005A6FE0">
        <w:rPr>
          <w:sz w:val="22"/>
          <w:szCs w:val="22"/>
        </w:rPr>
        <w:t xml:space="preserve"> philanthropy where the corporation benefits directly from the funds given</w:t>
      </w:r>
    </w:p>
    <w:p w14:paraId="6A084189" w14:textId="77777777" w:rsidR="00302DA6" w:rsidRPr="005A6FE0" w:rsidRDefault="00302DA6" w:rsidP="00302DA6">
      <w:pPr>
        <w:rPr>
          <w:sz w:val="22"/>
          <w:szCs w:val="22"/>
        </w:rPr>
      </w:pPr>
      <w:r w:rsidRPr="005A6FE0">
        <w:rPr>
          <w:sz w:val="22"/>
          <w:szCs w:val="22"/>
        </w:rPr>
        <w:t>8.3- Corporate Voluntarism</w:t>
      </w:r>
    </w:p>
    <w:p w14:paraId="59C7263F" w14:textId="77777777" w:rsidR="00302DA6" w:rsidRPr="005A6FE0" w:rsidRDefault="00302DA6" w:rsidP="00302DA6">
      <w:pPr>
        <w:pStyle w:val="ListParagraph"/>
        <w:numPr>
          <w:ilvl w:val="0"/>
          <w:numId w:val="42"/>
        </w:numPr>
        <w:rPr>
          <w:sz w:val="22"/>
          <w:szCs w:val="22"/>
        </w:rPr>
      </w:pPr>
      <w:r w:rsidRPr="005A6FE0">
        <w:rPr>
          <w:sz w:val="22"/>
          <w:szCs w:val="22"/>
        </w:rPr>
        <w:t>Corporate voluntarism: The time and talent employees commit to community organizations with support and/or consent from employers who recognize the value of such efforts to society</w:t>
      </w:r>
    </w:p>
    <w:p w14:paraId="481313EE" w14:textId="77777777" w:rsidR="00302DA6" w:rsidRPr="005A6FE0" w:rsidRDefault="00302DA6" w:rsidP="00302DA6">
      <w:pPr>
        <w:pStyle w:val="ListParagraph"/>
        <w:numPr>
          <w:ilvl w:val="0"/>
          <w:numId w:val="42"/>
        </w:numPr>
        <w:rPr>
          <w:sz w:val="22"/>
          <w:szCs w:val="22"/>
        </w:rPr>
      </w:pPr>
      <w:r w:rsidRPr="005A6FE0">
        <w:rPr>
          <w:sz w:val="22"/>
          <w:szCs w:val="22"/>
        </w:rPr>
        <w:t>Majority of corps support voluntary activities and encourage employees to become involved in the community</w:t>
      </w:r>
    </w:p>
    <w:p w14:paraId="1EF07185" w14:textId="77777777" w:rsidR="00302DA6" w:rsidRPr="005A6FE0" w:rsidRDefault="00302DA6" w:rsidP="00302DA6">
      <w:pPr>
        <w:pStyle w:val="ListParagraph"/>
        <w:numPr>
          <w:ilvl w:val="0"/>
          <w:numId w:val="42"/>
        </w:numPr>
        <w:rPr>
          <w:sz w:val="22"/>
          <w:szCs w:val="22"/>
        </w:rPr>
      </w:pPr>
      <w:r w:rsidRPr="005A6FE0">
        <w:rPr>
          <w:sz w:val="22"/>
          <w:szCs w:val="22"/>
        </w:rPr>
        <w:t>Many corps don’t allow employee voluntarism to just exist without some policies formulated to serve as guidelines in the activity, such as:</w:t>
      </w:r>
    </w:p>
    <w:p w14:paraId="093FCFEA" w14:textId="77777777" w:rsidR="00302DA6" w:rsidRPr="005A6FE0" w:rsidRDefault="00302DA6" w:rsidP="00302DA6">
      <w:pPr>
        <w:pStyle w:val="ListParagraph"/>
        <w:numPr>
          <w:ilvl w:val="1"/>
          <w:numId w:val="42"/>
        </w:numPr>
        <w:rPr>
          <w:sz w:val="22"/>
          <w:szCs w:val="22"/>
        </w:rPr>
      </w:pPr>
      <w:r w:rsidRPr="005A6FE0">
        <w:rPr>
          <w:sz w:val="22"/>
          <w:szCs w:val="22"/>
        </w:rPr>
        <w:t>Providing info on employees</w:t>
      </w:r>
    </w:p>
    <w:p w14:paraId="7017FA41" w14:textId="77777777" w:rsidR="00302DA6" w:rsidRPr="005A6FE0" w:rsidRDefault="00302DA6" w:rsidP="00302DA6">
      <w:pPr>
        <w:pStyle w:val="ListParagraph"/>
        <w:numPr>
          <w:ilvl w:val="1"/>
          <w:numId w:val="42"/>
        </w:numPr>
        <w:rPr>
          <w:sz w:val="22"/>
          <w:szCs w:val="22"/>
        </w:rPr>
      </w:pPr>
      <w:r w:rsidRPr="005A6FE0">
        <w:rPr>
          <w:sz w:val="22"/>
          <w:szCs w:val="22"/>
        </w:rPr>
        <w:t>Providing recognition to employees</w:t>
      </w:r>
    </w:p>
    <w:p w14:paraId="62E87CEF" w14:textId="77777777" w:rsidR="00302DA6" w:rsidRPr="005A6FE0" w:rsidRDefault="00302DA6" w:rsidP="00302DA6">
      <w:pPr>
        <w:pStyle w:val="ListParagraph"/>
        <w:numPr>
          <w:ilvl w:val="1"/>
          <w:numId w:val="42"/>
        </w:numPr>
        <w:rPr>
          <w:sz w:val="22"/>
          <w:szCs w:val="22"/>
        </w:rPr>
      </w:pPr>
      <w:r w:rsidRPr="005A6FE0">
        <w:rPr>
          <w:sz w:val="22"/>
          <w:szCs w:val="22"/>
        </w:rPr>
        <w:t>Encourage volunteering</w:t>
      </w:r>
    </w:p>
    <w:p w14:paraId="0C0DB744" w14:textId="77777777" w:rsidR="00302DA6" w:rsidRPr="005A6FE0" w:rsidRDefault="00302DA6" w:rsidP="00302DA6">
      <w:pPr>
        <w:pStyle w:val="ListParagraph"/>
        <w:numPr>
          <w:ilvl w:val="1"/>
          <w:numId w:val="42"/>
        </w:numPr>
        <w:rPr>
          <w:sz w:val="22"/>
          <w:szCs w:val="22"/>
        </w:rPr>
      </w:pPr>
      <w:r w:rsidRPr="005A6FE0">
        <w:rPr>
          <w:sz w:val="22"/>
          <w:szCs w:val="22"/>
        </w:rPr>
        <w:t>Support programs for retirees</w:t>
      </w:r>
    </w:p>
    <w:p w14:paraId="053C6866" w14:textId="77777777" w:rsidR="00302DA6" w:rsidRPr="005A6FE0" w:rsidRDefault="00302DA6" w:rsidP="00302DA6">
      <w:pPr>
        <w:pStyle w:val="ListParagraph"/>
        <w:numPr>
          <w:ilvl w:val="1"/>
          <w:numId w:val="42"/>
        </w:numPr>
        <w:rPr>
          <w:sz w:val="22"/>
          <w:szCs w:val="22"/>
        </w:rPr>
      </w:pPr>
      <w:r w:rsidRPr="005A6FE0">
        <w:rPr>
          <w:sz w:val="22"/>
          <w:szCs w:val="22"/>
        </w:rPr>
        <w:t>Establishing formal programs</w:t>
      </w:r>
    </w:p>
    <w:p w14:paraId="797DC979" w14:textId="77777777" w:rsidR="00302DA6" w:rsidRPr="005A6FE0" w:rsidRDefault="00302DA6" w:rsidP="00302DA6">
      <w:pPr>
        <w:rPr>
          <w:sz w:val="22"/>
          <w:szCs w:val="22"/>
        </w:rPr>
      </w:pPr>
      <w:r w:rsidRPr="005A6FE0">
        <w:rPr>
          <w:sz w:val="22"/>
          <w:szCs w:val="22"/>
        </w:rPr>
        <w:t>8.4- Corporate Sponsorship</w:t>
      </w:r>
    </w:p>
    <w:p w14:paraId="69A71E8A" w14:textId="48380541" w:rsidR="00302DA6" w:rsidRPr="005A6FE0" w:rsidRDefault="00302DA6" w:rsidP="00302DA6">
      <w:pPr>
        <w:pStyle w:val="ListParagraph"/>
        <w:numPr>
          <w:ilvl w:val="0"/>
          <w:numId w:val="43"/>
        </w:numPr>
        <w:rPr>
          <w:sz w:val="22"/>
          <w:szCs w:val="22"/>
        </w:rPr>
      </w:pPr>
      <w:r w:rsidRPr="005A6FE0">
        <w:rPr>
          <w:sz w:val="22"/>
          <w:szCs w:val="22"/>
        </w:rPr>
        <w:t xml:space="preserve">Corporate sponsorship: A partnership </w:t>
      </w:r>
      <w:r w:rsidR="000C2FBD" w:rsidRPr="005A6FE0">
        <w:rPr>
          <w:sz w:val="22"/>
          <w:szCs w:val="22"/>
        </w:rPr>
        <w:t>between</w:t>
      </w:r>
      <w:r w:rsidRPr="005A6FE0">
        <w:rPr>
          <w:sz w:val="22"/>
          <w:szCs w:val="22"/>
        </w:rPr>
        <w:t xml:space="preserve"> a business sponsor and an event or non-profit organization that is established for mutual benefit</w:t>
      </w:r>
    </w:p>
    <w:p w14:paraId="4B4B9070" w14:textId="77777777" w:rsidR="00302DA6" w:rsidRPr="005A6FE0" w:rsidRDefault="00302DA6" w:rsidP="00302DA6">
      <w:pPr>
        <w:pStyle w:val="ListParagraph"/>
        <w:numPr>
          <w:ilvl w:val="0"/>
          <w:numId w:val="43"/>
        </w:numPr>
        <w:rPr>
          <w:sz w:val="22"/>
          <w:szCs w:val="22"/>
        </w:rPr>
      </w:pPr>
      <w:r w:rsidRPr="005A6FE0">
        <w:rPr>
          <w:sz w:val="22"/>
          <w:szCs w:val="22"/>
        </w:rPr>
        <w:t>Charity or Marketing?</w:t>
      </w:r>
    </w:p>
    <w:p w14:paraId="2CF0FFA4" w14:textId="77777777" w:rsidR="00302DA6" w:rsidRPr="005A6FE0" w:rsidRDefault="00302DA6" w:rsidP="00302DA6">
      <w:pPr>
        <w:rPr>
          <w:sz w:val="22"/>
          <w:szCs w:val="22"/>
        </w:rPr>
      </w:pPr>
      <w:r w:rsidRPr="005A6FE0">
        <w:rPr>
          <w:sz w:val="22"/>
          <w:szCs w:val="22"/>
        </w:rPr>
        <w:t>8.5- Social Venture Philanthropy</w:t>
      </w:r>
    </w:p>
    <w:p w14:paraId="348C0015" w14:textId="77777777" w:rsidR="00302DA6" w:rsidRPr="005A6FE0" w:rsidRDefault="00302DA6" w:rsidP="00302DA6">
      <w:pPr>
        <w:pStyle w:val="ListParagraph"/>
        <w:numPr>
          <w:ilvl w:val="0"/>
          <w:numId w:val="44"/>
        </w:numPr>
        <w:rPr>
          <w:sz w:val="22"/>
          <w:szCs w:val="22"/>
        </w:rPr>
      </w:pPr>
      <w:r w:rsidRPr="005A6FE0">
        <w:rPr>
          <w:sz w:val="22"/>
          <w:szCs w:val="22"/>
        </w:rPr>
        <w:t>Social Venture Philanthropy: The investment of human and financial resources by corporations in non-profit community development agencies to generate a social return instead of only a financial one</w:t>
      </w:r>
    </w:p>
    <w:p w14:paraId="79EC06BC" w14:textId="77777777" w:rsidR="00302DA6" w:rsidRPr="005A6FE0" w:rsidRDefault="00302DA6" w:rsidP="00302DA6">
      <w:pPr>
        <w:rPr>
          <w:sz w:val="22"/>
          <w:szCs w:val="22"/>
        </w:rPr>
      </w:pPr>
      <w:r w:rsidRPr="005A6FE0">
        <w:rPr>
          <w:sz w:val="22"/>
          <w:szCs w:val="22"/>
        </w:rPr>
        <w:t>8.6- Social Enterprise and Social Entrepreneurship</w:t>
      </w:r>
    </w:p>
    <w:p w14:paraId="6ECB43B8" w14:textId="77777777" w:rsidR="00302DA6" w:rsidRPr="005A6FE0" w:rsidRDefault="00302DA6" w:rsidP="00302DA6">
      <w:pPr>
        <w:pStyle w:val="ListParagraph"/>
        <w:numPr>
          <w:ilvl w:val="0"/>
          <w:numId w:val="44"/>
        </w:numPr>
        <w:rPr>
          <w:sz w:val="22"/>
          <w:szCs w:val="22"/>
        </w:rPr>
      </w:pPr>
      <w:r w:rsidRPr="005A6FE0">
        <w:rPr>
          <w:sz w:val="22"/>
          <w:szCs w:val="22"/>
        </w:rPr>
        <w:lastRenderedPageBreak/>
        <w:t>Social Enterprise: A model of business operation where some or all profits are deliberately used to further social aims</w:t>
      </w:r>
    </w:p>
    <w:p w14:paraId="06F1D991" w14:textId="77777777" w:rsidR="00302DA6" w:rsidRPr="005A6FE0" w:rsidRDefault="00302DA6" w:rsidP="00302DA6">
      <w:pPr>
        <w:pStyle w:val="ListParagraph"/>
        <w:numPr>
          <w:ilvl w:val="0"/>
          <w:numId w:val="44"/>
        </w:numPr>
        <w:rPr>
          <w:sz w:val="22"/>
          <w:szCs w:val="22"/>
        </w:rPr>
      </w:pPr>
      <w:r w:rsidRPr="005A6FE0">
        <w:rPr>
          <w:sz w:val="22"/>
          <w:szCs w:val="22"/>
        </w:rPr>
        <w:t>Social Entrepreneurship: The activities undertaken to enhance social wealth in some innovative way</w:t>
      </w:r>
    </w:p>
    <w:p w14:paraId="07343C90" w14:textId="77777777" w:rsidR="00302DA6" w:rsidRPr="005A6FE0" w:rsidRDefault="00302DA6" w:rsidP="00302DA6">
      <w:pPr>
        <w:pStyle w:val="ListParagraph"/>
        <w:numPr>
          <w:ilvl w:val="0"/>
          <w:numId w:val="44"/>
        </w:numPr>
        <w:rPr>
          <w:sz w:val="22"/>
          <w:szCs w:val="22"/>
        </w:rPr>
      </w:pPr>
      <w:r w:rsidRPr="005A6FE0">
        <w:rPr>
          <w:sz w:val="22"/>
          <w:szCs w:val="22"/>
        </w:rPr>
        <w:t>Social Entrepreneur: An innovative, visionary leader of a non-profit or for-profit business with real-world problem-solving creativity and a high awareness for ethical, social and environmental considerations</w:t>
      </w:r>
    </w:p>
    <w:p w14:paraId="7A040C38" w14:textId="77777777" w:rsidR="00302DA6" w:rsidRPr="005A6FE0" w:rsidRDefault="00302DA6" w:rsidP="00302DA6">
      <w:pPr>
        <w:pStyle w:val="ListParagraph"/>
        <w:numPr>
          <w:ilvl w:val="0"/>
          <w:numId w:val="44"/>
        </w:numPr>
        <w:rPr>
          <w:sz w:val="22"/>
          <w:szCs w:val="22"/>
        </w:rPr>
      </w:pPr>
      <w:proofErr w:type="spellStart"/>
      <w:r w:rsidRPr="005A6FE0">
        <w:rPr>
          <w:sz w:val="22"/>
          <w:szCs w:val="22"/>
        </w:rPr>
        <w:t>Philathrocapitalism</w:t>
      </w:r>
      <w:proofErr w:type="spellEnd"/>
      <w:r w:rsidRPr="005A6FE0">
        <w:rPr>
          <w:sz w:val="22"/>
          <w:szCs w:val="22"/>
        </w:rPr>
        <w:t>: Draws upon modern business practises and an entrepreneurial spirit to get more from CSR</w:t>
      </w:r>
    </w:p>
    <w:p w14:paraId="0855AB1F" w14:textId="77777777" w:rsidR="00302DA6" w:rsidRPr="005A6FE0" w:rsidRDefault="00302DA6" w:rsidP="00302DA6">
      <w:pPr>
        <w:pStyle w:val="ListParagraph"/>
        <w:numPr>
          <w:ilvl w:val="0"/>
          <w:numId w:val="44"/>
        </w:numPr>
        <w:rPr>
          <w:sz w:val="22"/>
          <w:szCs w:val="22"/>
        </w:rPr>
      </w:pPr>
      <w:r w:rsidRPr="005A6FE0">
        <w:rPr>
          <w:sz w:val="22"/>
          <w:szCs w:val="22"/>
        </w:rPr>
        <w:t>For-benefit corporation: Operates to make profits but also has a strong commitment to addressing social and environmental problems</w:t>
      </w:r>
    </w:p>
    <w:p w14:paraId="59927198" w14:textId="77777777" w:rsidR="00302DA6" w:rsidRPr="005A6FE0" w:rsidRDefault="00302DA6" w:rsidP="00302DA6">
      <w:pPr>
        <w:rPr>
          <w:sz w:val="22"/>
          <w:szCs w:val="22"/>
        </w:rPr>
      </w:pPr>
      <w:r w:rsidRPr="005A6FE0">
        <w:rPr>
          <w:sz w:val="22"/>
          <w:szCs w:val="22"/>
        </w:rPr>
        <w:t>8.7- Small Business and CSR</w:t>
      </w:r>
    </w:p>
    <w:p w14:paraId="621CA9EF" w14:textId="77777777" w:rsidR="00302DA6" w:rsidRPr="005A6FE0" w:rsidRDefault="00302DA6" w:rsidP="00302DA6">
      <w:pPr>
        <w:pStyle w:val="ListParagraph"/>
        <w:numPr>
          <w:ilvl w:val="0"/>
          <w:numId w:val="45"/>
        </w:numPr>
        <w:rPr>
          <w:sz w:val="22"/>
          <w:szCs w:val="22"/>
        </w:rPr>
      </w:pPr>
      <w:r w:rsidRPr="005A6FE0">
        <w:rPr>
          <w:sz w:val="22"/>
          <w:szCs w:val="22"/>
        </w:rPr>
        <w:t xml:space="preserve">Community investment: The efforts of a </w:t>
      </w:r>
      <w:proofErr w:type="spellStart"/>
      <w:r w:rsidRPr="005A6FE0">
        <w:rPr>
          <w:sz w:val="22"/>
          <w:szCs w:val="22"/>
        </w:rPr>
        <w:t>corp</w:t>
      </w:r>
      <w:proofErr w:type="spellEnd"/>
      <w:r w:rsidRPr="005A6FE0">
        <w:rPr>
          <w:sz w:val="22"/>
          <w:szCs w:val="22"/>
        </w:rPr>
        <w:t xml:space="preserve"> to help develop a community and create economic opportunities through a variety of means, from donations to direct involvement in commercial undertakings</w:t>
      </w:r>
    </w:p>
    <w:p w14:paraId="00B02E3D" w14:textId="77777777" w:rsidR="00302DA6" w:rsidRPr="005A6FE0" w:rsidRDefault="00302DA6" w:rsidP="00302DA6">
      <w:pPr>
        <w:pStyle w:val="ListParagraph"/>
        <w:numPr>
          <w:ilvl w:val="0"/>
          <w:numId w:val="45"/>
        </w:numPr>
        <w:rPr>
          <w:sz w:val="22"/>
          <w:szCs w:val="22"/>
        </w:rPr>
      </w:pPr>
      <w:r w:rsidRPr="005A6FE0">
        <w:rPr>
          <w:sz w:val="22"/>
          <w:szCs w:val="22"/>
        </w:rPr>
        <w:t>Community bond: A debt instrument issued by a social enterprise to a network of supporters and used to finance or advance a specific proposal</w:t>
      </w:r>
    </w:p>
    <w:p w14:paraId="01EA89AB" w14:textId="77777777" w:rsidR="00302DA6" w:rsidRPr="005A6FE0" w:rsidRDefault="00302DA6" w:rsidP="00302DA6">
      <w:pPr>
        <w:rPr>
          <w:sz w:val="22"/>
          <w:szCs w:val="22"/>
        </w:rPr>
      </w:pPr>
    </w:p>
    <w:p w14:paraId="1DB01EBF" w14:textId="77777777" w:rsidR="00302DA6" w:rsidRPr="005A6FE0" w:rsidRDefault="00302DA6" w:rsidP="00302DA6">
      <w:pPr>
        <w:rPr>
          <w:sz w:val="22"/>
          <w:szCs w:val="22"/>
        </w:rPr>
      </w:pPr>
      <w:proofErr w:type="spellStart"/>
      <w:r w:rsidRPr="005A6FE0">
        <w:rPr>
          <w:sz w:val="22"/>
          <w:szCs w:val="22"/>
        </w:rPr>
        <w:t>Ch</w:t>
      </w:r>
      <w:proofErr w:type="spellEnd"/>
      <w:r w:rsidRPr="005A6FE0">
        <w:rPr>
          <w:sz w:val="22"/>
          <w:szCs w:val="22"/>
        </w:rPr>
        <w:t xml:space="preserve"> 9- Measuring, reporting and communicating CSR</w:t>
      </w:r>
    </w:p>
    <w:p w14:paraId="08983827" w14:textId="77777777" w:rsidR="00302DA6" w:rsidRPr="005A6FE0" w:rsidRDefault="00302DA6" w:rsidP="00302DA6">
      <w:pPr>
        <w:rPr>
          <w:sz w:val="22"/>
          <w:szCs w:val="22"/>
        </w:rPr>
      </w:pPr>
      <w:r w:rsidRPr="005A6FE0">
        <w:rPr>
          <w:sz w:val="22"/>
          <w:szCs w:val="22"/>
        </w:rPr>
        <w:t>9.1- Measuring and Reporting CSR</w:t>
      </w:r>
    </w:p>
    <w:p w14:paraId="52AEE22F" w14:textId="77777777" w:rsidR="00302DA6" w:rsidRPr="005A6FE0" w:rsidRDefault="00302DA6" w:rsidP="00302DA6">
      <w:pPr>
        <w:pStyle w:val="ListParagraph"/>
        <w:numPr>
          <w:ilvl w:val="0"/>
          <w:numId w:val="46"/>
        </w:numPr>
        <w:rPr>
          <w:sz w:val="22"/>
          <w:szCs w:val="22"/>
        </w:rPr>
      </w:pPr>
      <w:r w:rsidRPr="005A6FE0">
        <w:rPr>
          <w:sz w:val="22"/>
          <w:szCs w:val="22"/>
        </w:rPr>
        <w:t>Social Auditing: A systematic assessment that identifies, measures, evaluates, reports and monitors the effects an enterprise has on society that are not covered in the traditional financial reports</w:t>
      </w:r>
    </w:p>
    <w:p w14:paraId="1A27F523" w14:textId="3CE2897B" w:rsidR="00302DA6" w:rsidRPr="005A6FE0" w:rsidRDefault="00302DA6" w:rsidP="00302DA6">
      <w:pPr>
        <w:pStyle w:val="ListParagraph"/>
        <w:numPr>
          <w:ilvl w:val="0"/>
          <w:numId w:val="46"/>
        </w:numPr>
        <w:rPr>
          <w:sz w:val="22"/>
          <w:szCs w:val="22"/>
        </w:rPr>
      </w:pPr>
      <w:r w:rsidRPr="005A6FE0">
        <w:rPr>
          <w:sz w:val="22"/>
          <w:szCs w:val="22"/>
        </w:rPr>
        <w:t xml:space="preserve">CSR Reporting (sustainability reporting): A management function that documents the </w:t>
      </w:r>
      <w:proofErr w:type="spellStart"/>
      <w:r w:rsidRPr="005A6FE0">
        <w:rPr>
          <w:sz w:val="22"/>
          <w:szCs w:val="22"/>
        </w:rPr>
        <w:t>corp’s</w:t>
      </w:r>
      <w:proofErr w:type="spellEnd"/>
      <w:r w:rsidRPr="005A6FE0">
        <w:rPr>
          <w:sz w:val="22"/>
          <w:szCs w:val="22"/>
        </w:rPr>
        <w:t xml:space="preserve"> economic, ethical/social, and environmental </w:t>
      </w:r>
      <w:r w:rsidR="000C2FBD" w:rsidRPr="005A6FE0">
        <w:rPr>
          <w:sz w:val="22"/>
          <w:szCs w:val="22"/>
        </w:rPr>
        <w:t>responsibilities</w:t>
      </w:r>
      <w:r w:rsidRPr="005A6FE0">
        <w:rPr>
          <w:sz w:val="22"/>
          <w:szCs w:val="22"/>
        </w:rPr>
        <w:t xml:space="preserve"> and initiatives, and communicates this info the relevant stakeholders</w:t>
      </w:r>
    </w:p>
    <w:p w14:paraId="09F40999" w14:textId="77777777" w:rsidR="00302DA6" w:rsidRPr="005A6FE0" w:rsidRDefault="00302DA6" w:rsidP="00302DA6">
      <w:pPr>
        <w:rPr>
          <w:sz w:val="22"/>
          <w:szCs w:val="22"/>
        </w:rPr>
      </w:pPr>
      <w:r w:rsidRPr="005A6FE0">
        <w:rPr>
          <w:sz w:val="22"/>
          <w:szCs w:val="22"/>
        </w:rPr>
        <w:t>9.2- Corporate reputation and CSR</w:t>
      </w:r>
    </w:p>
    <w:p w14:paraId="7220E9CD" w14:textId="77777777" w:rsidR="00302DA6" w:rsidRPr="005A6FE0" w:rsidRDefault="00302DA6" w:rsidP="00302DA6">
      <w:pPr>
        <w:pStyle w:val="ListParagraph"/>
        <w:numPr>
          <w:ilvl w:val="0"/>
          <w:numId w:val="47"/>
        </w:numPr>
        <w:rPr>
          <w:sz w:val="22"/>
          <w:szCs w:val="22"/>
        </w:rPr>
      </w:pPr>
      <w:r w:rsidRPr="005A6FE0">
        <w:rPr>
          <w:sz w:val="22"/>
          <w:szCs w:val="22"/>
        </w:rPr>
        <w:t xml:space="preserve">Corporate reputation: As defined by </w:t>
      </w:r>
      <w:proofErr w:type="spellStart"/>
      <w:r w:rsidRPr="005A6FE0">
        <w:rPr>
          <w:sz w:val="22"/>
          <w:szCs w:val="22"/>
        </w:rPr>
        <w:t>Fombrun</w:t>
      </w:r>
      <w:proofErr w:type="spellEnd"/>
      <w:r w:rsidRPr="005A6FE0">
        <w:rPr>
          <w:sz w:val="22"/>
          <w:szCs w:val="22"/>
        </w:rPr>
        <w:t xml:space="preserve">, “a perceptual representation of a </w:t>
      </w:r>
      <w:proofErr w:type="spellStart"/>
      <w:r w:rsidRPr="005A6FE0">
        <w:rPr>
          <w:sz w:val="22"/>
          <w:szCs w:val="22"/>
        </w:rPr>
        <w:t>corp’s</w:t>
      </w:r>
      <w:proofErr w:type="spellEnd"/>
      <w:r w:rsidRPr="005A6FE0">
        <w:rPr>
          <w:sz w:val="22"/>
          <w:szCs w:val="22"/>
        </w:rPr>
        <w:t xml:space="preserve"> past actions and future prospects that describes the </w:t>
      </w:r>
      <w:proofErr w:type="spellStart"/>
      <w:r w:rsidRPr="005A6FE0">
        <w:rPr>
          <w:sz w:val="22"/>
          <w:szCs w:val="22"/>
        </w:rPr>
        <w:t>corp’s</w:t>
      </w:r>
      <w:proofErr w:type="spellEnd"/>
      <w:r w:rsidRPr="005A6FE0">
        <w:rPr>
          <w:sz w:val="22"/>
          <w:szCs w:val="22"/>
        </w:rPr>
        <w:t xml:space="preserve"> overall appeal to all its stakeholders when compares to other leading rivals</w:t>
      </w:r>
    </w:p>
    <w:p w14:paraId="73B658A7" w14:textId="77777777" w:rsidR="00302DA6" w:rsidRPr="005A6FE0" w:rsidRDefault="00302DA6" w:rsidP="00302DA6">
      <w:pPr>
        <w:rPr>
          <w:sz w:val="22"/>
          <w:szCs w:val="22"/>
        </w:rPr>
      </w:pPr>
      <w:r w:rsidRPr="005A6FE0">
        <w:rPr>
          <w:sz w:val="22"/>
          <w:szCs w:val="22"/>
        </w:rPr>
        <w:t>9.3- Stakeholders Expect CSR accountability</w:t>
      </w:r>
    </w:p>
    <w:p w14:paraId="3573F02F" w14:textId="77777777" w:rsidR="00302DA6" w:rsidRPr="005A6FE0" w:rsidRDefault="00302DA6" w:rsidP="00302DA6">
      <w:pPr>
        <w:pStyle w:val="ListParagraph"/>
        <w:numPr>
          <w:ilvl w:val="0"/>
          <w:numId w:val="47"/>
        </w:numPr>
        <w:rPr>
          <w:sz w:val="22"/>
          <w:szCs w:val="22"/>
        </w:rPr>
      </w:pPr>
      <w:r w:rsidRPr="005A6FE0">
        <w:rPr>
          <w:sz w:val="22"/>
          <w:szCs w:val="22"/>
        </w:rPr>
        <w:t>Stakeholders expect corps to be accountable for their CSR</w:t>
      </w:r>
    </w:p>
    <w:p w14:paraId="3BD21C1B" w14:textId="5CF46D93" w:rsidR="00302DA6" w:rsidRPr="005A6FE0" w:rsidRDefault="00302DA6" w:rsidP="00302DA6">
      <w:pPr>
        <w:pStyle w:val="ListParagraph"/>
        <w:numPr>
          <w:ilvl w:val="0"/>
          <w:numId w:val="47"/>
        </w:numPr>
        <w:rPr>
          <w:sz w:val="22"/>
          <w:szCs w:val="22"/>
        </w:rPr>
      </w:pPr>
      <w:r w:rsidRPr="005A6FE0">
        <w:rPr>
          <w:sz w:val="22"/>
          <w:szCs w:val="22"/>
        </w:rPr>
        <w:t xml:space="preserve">Most influential </w:t>
      </w:r>
      <w:r w:rsidR="000C2FBD" w:rsidRPr="005A6FE0">
        <w:rPr>
          <w:sz w:val="22"/>
          <w:szCs w:val="22"/>
        </w:rPr>
        <w:t>stakeholders</w:t>
      </w:r>
      <w:r w:rsidRPr="005A6FE0">
        <w:rPr>
          <w:sz w:val="22"/>
          <w:szCs w:val="22"/>
        </w:rPr>
        <w:t>:</w:t>
      </w:r>
    </w:p>
    <w:p w14:paraId="068D1A45" w14:textId="77777777" w:rsidR="00302DA6" w:rsidRPr="005A6FE0" w:rsidRDefault="00302DA6" w:rsidP="00302DA6">
      <w:pPr>
        <w:pStyle w:val="ListParagraph"/>
        <w:numPr>
          <w:ilvl w:val="1"/>
          <w:numId w:val="47"/>
        </w:numPr>
        <w:rPr>
          <w:sz w:val="22"/>
          <w:szCs w:val="22"/>
        </w:rPr>
      </w:pPr>
      <w:r w:rsidRPr="005A6FE0">
        <w:rPr>
          <w:sz w:val="22"/>
          <w:szCs w:val="22"/>
        </w:rPr>
        <w:t>Shareholders</w:t>
      </w:r>
    </w:p>
    <w:p w14:paraId="6E35701A" w14:textId="77777777" w:rsidR="00302DA6" w:rsidRPr="005A6FE0" w:rsidRDefault="00302DA6" w:rsidP="00302DA6">
      <w:pPr>
        <w:pStyle w:val="ListParagraph"/>
        <w:numPr>
          <w:ilvl w:val="1"/>
          <w:numId w:val="47"/>
        </w:numPr>
        <w:rPr>
          <w:sz w:val="22"/>
          <w:szCs w:val="22"/>
        </w:rPr>
      </w:pPr>
      <w:r w:rsidRPr="005A6FE0">
        <w:rPr>
          <w:sz w:val="22"/>
          <w:szCs w:val="22"/>
        </w:rPr>
        <w:t>Employees</w:t>
      </w:r>
    </w:p>
    <w:p w14:paraId="131A87A4" w14:textId="3E04B882" w:rsidR="00302DA6" w:rsidRPr="005A6FE0" w:rsidRDefault="000C2FBD" w:rsidP="00302DA6">
      <w:pPr>
        <w:pStyle w:val="ListParagraph"/>
        <w:numPr>
          <w:ilvl w:val="1"/>
          <w:numId w:val="47"/>
        </w:numPr>
        <w:rPr>
          <w:sz w:val="22"/>
          <w:szCs w:val="22"/>
        </w:rPr>
      </w:pPr>
      <w:r w:rsidRPr="005A6FE0">
        <w:rPr>
          <w:sz w:val="22"/>
          <w:szCs w:val="22"/>
        </w:rPr>
        <w:t>Consumers</w:t>
      </w:r>
    </w:p>
    <w:p w14:paraId="7BD24B28" w14:textId="77777777" w:rsidR="00302DA6" w:rsidRPr="005A6FE0" w:rsidRDefault="00302DA6" w:rsidP="00302DA6">
      <w:pPr>
        <w:pStyle w:val="ListParagraph"/>
        <w:numPr>
          <w:ilvl w:val="1"/>
          <w:numId w:val="47"/>
        </w:numPr>
        <w:rPr>
          <w:sz w:val="22"/>
          <w:szCs w:val="22"/>
        </w:rPr>
      </w:pPr>
      <w:r w:rsidRPr="005A6FE0">
        <w:rPr>
          <w:sz w:val="22"/>
          <w:szCs w:val="22"/>
        </w:rPr>
        <w:t>Society at Large</w:t>
      </w:r>
    </w:p>
    <w:p w14:paraId="4D9A40A8" w14:textId="77777777" w:rsidR="00302DA6" w:rsidRPr="005A6FE0" w:rsidRDefault="00302DA6" w:rsidP="00302DA6">
      <w:pPr>
        <w:pStyle w:val="ListParagraph"/>
        <w:numPr>
          <w:ilvl w:val="1"/>
          <w:numId w:val="47"/>
        </w:numPr>
        <w:rPr>
          <w:sz w:val="22"/>
          <w:szCs w:val="22"/>
        </w:rPr>
      </w:pPr>
      <w:r w:rsidRPr="005A6FE0">
        <w:rPr>
          <w:sz w:val="22"/>
          <w:szCs w:val="22"/>
        </w:rPr>
        <w:t>Service professionals</w:t>
      </w:r>
    </w:p>
    <w:p w14:paraId="31AF4213" w14:textId="77777777" w:rsidR="00302DA6" w:rsidRPr="005A6FE0" w:rsidRDefault="00302DA6" w:rsidP="00302DA6">
      <w:pPr>
        <w:pStyle w:val="ListParagraph"/>
        <w:numPr>
          <w:ilvl w:val="1"/>
          <w:numId w:val="47"/>
        </w:numPr>
        <w:rPr>
          <w:sz w:val="22"/>
          <w:szCs w:val="22"/>
        </w:rPr>
      </w:pPr>
      <w:r w:rsidRPr="005A6FE0">
        <w:rPr>
          <w:sz w:val="22"/>
          <w:szCs w:val="22"/>
        </w:rPr>
        <w:t>NGOs</w:t>
      </w:r>
    </w:p>
    <w:p w14:paraId="2B86B2F6" w14:textId="77777777" w:rsidR="00302DA6" w:rsidRPr="005A6FE0" w:rsidRDefault="00302DA6" w:rsidP="00302DA6">
      <w:pPr>
        <w:pStyle w:val="ListParagraph"/>
        <w:numPr>
          <w:ilvl w:val="1"/>
          <w:numId w:val="47"/>
        </w:numPr>
        <w:rPr>
          <w:sz w:val="22"/>
          <w:szCs w:val="22"/>
        </w:rPr>
      </w:pPr>
      <w:r w:rsidRPr="005A6FE0">
        <w:rPr>
          <w:sz w:val="22"/>
          <w:szCs w:val="22"/>
        </w:rPr>
        <w:t>Charities</w:t>
      </w:r>
    </w:p>
    <w:p w14:paraId="698C5BF6" w14:textId="77777777" w:rsidR="00302DA6" w:rsidRPr="005A6FE0" w:rsidRDefault="00302DA6" w:rsidP="00302DA6">
      <w:pPr>
        <w:pStyle w:val="ListParagraph"/>
        <w:numPr>
          <w:ilvl w:val="1"/>
          <w:numId w:val="47"/>
        </w:numPr>
        <w:rPr>
          <w:sz w:val="22"/>
          <w:szCs w:val="22"/>
        </w:rPr>
      </w:pPr>
      <w:r w:rsidRPr="005A6FE0">
        <w:rPr>
          <w:sz w:val="22"/>
          <w:szCs w:val="22"/>
        </w:rPr>
        <w:t>Media</w:t>
      </w:r>
    </w:p>
    <w:p w14:paraId="48B0C8FA" w14:textId="77777777" w:rsidR="00302DA6" w:rsidRPr="005A6FE0" w:rsidRDefault="00302DA6" w:rsidP="00302DA6">
      <w:pPr>
        <w:pStyle w:val="ListParagraph"/>
        <w:numPr>
          <w:ilvl w:val="1"/>
          <w:numId w:val="47"/>
        </w:numPr>
        <w:rPr>
          <w:sz w:val="22"/>
          <w:szCs w:val="22"/>
        </w:rPr>
      </w:pPr>
      <w:r w:rsidRPr="005A6FE0">
        <w:rPr>
          <w:sz w:val="22"/>
          <w:szCs w:val="22"/>
        </w:rPr>
        <w:t>Gov’t</w:t>
      </w:r>
    </w:p>
    <w:p w14:paraId="411B0C24" w14:textId="77777777" w:rsidR="00302DA6" w:rsidRPr="005A6FE0" w:rsidRDefault="00302DA6" w:rsidP="00302DA6">
      <w:pPr>
        <w:rPr>
          <w:sz w:val="22"/>
          <w:szCs w:val="22"/>
        </w:rPr>
      </w:pPr>
      <w:r w:rsidRPr="005A6FE0">
        <w:rPr>
          <w:sz w:val="22"/>
          <w:szCs w:val="22"/>
        </w:rPr>
        <w:lastRenderedPageBreak/>
        <w:t>9.4- CSR and Profitability</w:t>
      </w:r>
    </w:p>
    <w:p w14:paraId="45AD9B71" w14:textId="77777777" w:rsidR="00302DA6" w:rsidRPr="005A6FE0" w:rsidRDefault="00302DA6" w:rsidP="00302DA6">
      <w:pPr>
        <w:pStyle w:val="ListParagraph"/>
        <w:numPr>
          <w:ilvl w:val="0"/>
          <w:numId w:val="48"/>
        </w:numPr>
        <w:rPr>
          <w:sz w:val="22"/>
          <w:szCs w:val="22"/>
        </w:rPr>
      </w:pPr>
      <w:r w:rsidRPr="005A6FE0">
        <w:rPr>
          <w:sz w:val="22"/>
          <w:szCs w:val="22"/>
        </w:rPr>
        <w:t>CSR is usually not positively correlated with business profitability</w:t>
      </w:r>
    </w:p>
    <w:p w14:paraId="30311A24" w14:textId="77777777" w:rsidR="00302DA6" w:rsidRPr="005A6FE0" w:rsidRDefault="00302DA6" w:rsidP="00302DA6">
      <w:pPr>
        <w:pStyle w:val="ListParagraph"/>
        <w:numPr>
          <w:ilvl w:val="0"/>
          <w:numId w:val="48"/>
        </w:numPr>
        <w:rPr>
          <w:sz w:val="22"/>
          <w:szCs w:val="22"/>
        </w:rPr>
      </w:pPr>
      <w:r w:rsidRPr="005A6FE0">
        <w:rPr>
          <w:sz w:val="22"/>
          <w:szCs w:val="22"/>
        </w:rPr>
        <w:t>Initiatives can result in positive impacts, and the social and environmental benefits fall into 1 of 3 categories:</w:t>
      </w:r>
    </w:p>
    <w:p w14:paraId="66C4939E" w14:textId="77777777" w:rsidR="00302DA6" w:rsidRPr="005A6FE0" w:rsidRDefault="00302DA6" w:rsidP="00302DA6">
      <w:pPr>
        <w:pStyle w:val="ListParagraph"/>
        <w:numPr>
          <w:ilvl w:val="1"/>
          <w:numId w:val="48"/>
        </w:numPr>
        <w:rPr>
          <w:sz w:val="22"/>
          <w:szCs w:val="22"/>
        </w:rPr>
      </w:pPr>
      <w:r w:rsidRPr="005A6FE0">
        <w:rPr>
          <w:sz w:val="22"/>
          <w:szCs w:val="22"/>
        </w:rPr>
        <w:t>Firm processes: Can save money ex. energy conservation</w:t>
      </w:r>
    </w:p>
    <w:p w14:paraId="1E600B9D" w14:textId="77777777" w:rsidR="00302DA6" w:rsidRPr="005A6FE0" w:rsidRDefault="00302DA6" w:rsidP="00302DA6">
      <w:pPr>
        <w:pStyle w:val="ListParagraph"/>
        <w:numPr>
          <w:ilvl w:val="1"/>
          <w:numId w:val="48"/>
        </w:numPr>
        <w:rPr>
          <w:sz w:val="22"/>
          <w:szCs w:val="22"/>
        </w:rPr>
      </w:pPr>
      <w:r w:rsidRPr="005A6FE0">
        <w:rPr>
          <w:sz w:val="22"/>
          <w:szCs w:val="22"/>
        </w:rPr>
        <w:t>Firm outcomes: Cannot really be measured ex. improving employee satisfaction</w:t>
      </w:r>
    </w:p>
    <w:p w14:paraId="65AA3922" w14:textId="77777777" w:rsidR="00302DA6" w:rsidRPr="005A6FE0" w:rsidRDefault="00302DA6" w:rsidP="00302DA6">
      <w:pPr>
        <w:pStyle w:val="ListParagraph"/>
        <w:numPr>
          <w:ilvl w:val="1"/>
          <w:numId w:val="48"/>
        </w:numPr>
        <w:rPr>
          <w:sz w:val="22"/>
          <w:szCs w:val="22"/>
        </w:rPr>
      </w:pPr>
      <w:r w:rsidRPr="005A6FE0">
        <w:rPr>
          <w:sz w:val="22"/>
          <w:szCs w:val="22"/>
        </w:rPr>
        <w:t>External outcomes: Creates more positive perception of external stakeholders ex. increased consumer loyalty</w:t>
      </w:r>
    </w:p>
    <w:p w14:paraId="4E5EC8E8" w14:textId="77777777" w:rsidR="00302DA6" w:rsidRPr="005A6FE0" w:rsidRDefault="00302DA6" w:rsidP="00302DA6">
      <w:pPr>
        <w:rPr>
          <w:sz w:val="22"/>
          <w:szCs w:val="22"/>
        </w:rPr>
      </w:pPr>
      <w:r w:rsidRPr="005A6FE0">
        <w:rPr>
          <w:sz w:val="22"/>
          <w:szCs w:val="22"/>
        </w:rPr>
        <w:t>9.5- Social Auditing and Reporting Criteria</w:t>
      </w:r>
    </w:p>
    <w:p w14:paraId="254E5A47" w14:textId="77777777" w:rsidR="00302DA6" w:rsidRPr="005A6FE0" w:rsidRDefault="00302DA6" w:rsidP="00302DA6">
      <w:pPr>
        <w:pStyle w:val="ListParagraph"/>
        <w:numPr>
          <w:ilvl w:val="0"/>
          <w:numId w:val="49"/>
        </w:numPr>
        <w:rPr>
          <w:sz w:val="22"/>
          <w:szCs w:val="22"/>
        </w:rPr>
      </w:pPr>
      <w:r w:rsidRPr="005A6FE0">
        <w:rPr>
          <w:sz w:val="22"/>
          <w:szCs w:val="22"/>
        </w:rPr>
        <w:t>Global Reporting Initiative(GRI): A non-profit organization that works toward a sustainable global economy by providing guidance in sustainability reporting</w:t>
      </w:r>
    </w:p>
    <w:p w14:paraId="49EA2225" w14:textId="77777777" w:rsidR="00302DA6" w:rsidRPr="005A6FE0" w:rsidRDefault="00302DA6" w:rsidP="00302DA6">
      <w:pPr>
        <w:pStyle w:val="ListParagraph"/>
        <w:numPr>
          <w:ilvl w:val="0"/>
          <w:numId w:val="49"/>
        </w:numPr>
        <w:rPr>
          <w:sz w:val="22"/>
          <w:szCs w:val="22"/>
        </w:rPr>
      </w:pPr>
      <w:r w:rsidRPr="005A6FE0">
        <w:rPr>
          <w:sz w:val="22"/>
          <w:szCs w:val="22"/>
        </w:rPr>
        <w:t>GRI are expected to include the following standard disclosures</w:t>
      </w:r>
    </w:p>
    <w:p w14:paraId="362CC2CE" w14:textId="77777777" w:rsidR="00302DA6" w:rsidRPr="005A6FE0" w:rsidRDefault="00302DA6" w:rsidP="00302DA6">
      <w:pPr>
        <w:pStyle w:val="ListParagraph"/>
        <w:numPr>
          <w:ilvl w:val="1"/>
          <w:numId w:val="49"/>
        </w:numPr>
        <w:rPr>
          <w:sz w:val="22"/>
          <w:szCs w:val="22"/>
        </w:rPr>
      </w:pPr>
      <w:r w:rsidRPr="005A6FE0">
        <w:rPr>
          <w:sz w:val="22"/>
          <w:szCs w:val="22"/>
        </w:rPr>
        <w:t>Strategy and Profile</w:t>
      </w:r>
    </w:p>
    <w:p w14:paraId="6E3A18BF" w14:textId="77777777" w:rsidR="00302DA6" w:rsidRPr="005A6FE0" w:rsidRDefault="00302DA6" w:rsidP="00302DA6">
      <w:pPr>
        <w:pStyle w:val="ListParagraph"/>
        <w:numPr>
          <w:ilvl w:val="2"/>
          <w:numId w:val="49"/>
        </w:numPr>
        <w:rPr>
          <w:sz w:val="22"/>
          <w:szCs w:val="22"/>
        </w:rPr>
      </w:pPr>
      <w:r w:rsidRPr="005A6FE0">
        <w:rPr>
          <w:sz w:val="22"/>
          <w:szCs w:val="22"/>
        </w:rPr>
        <w:t>Strategy and Analysis</w:t>
      </w:r>
    </w:p>
    <w:p w14:paraId="45D45544" w14:textId="77777777" w:rsidR="00302DA6" w:rsidRPr="005A6FE0" w:rsidRDefault="00302DA6" w:rsidP="00302DA6">
      <w:pPr>
        <w:pStyle w:val="ListParagraph"/>
        <w:numPr>
          <w:ilvl w:val="2"/>
          <w:numId w:val="49"/>
        </w:numPr>
        <w:rPr>
          <w:sz w:val="22"/>
          <w:szCs w:val="22"/>
        </w:rPr>
      </w:pPr>
      <w:r w:rsidRPr="005A6FE0">
        <w:rPr>
          <w:sz w:val="22"/>
          <w:szCs w:val="22"/>
        </w:rPr>
        <w:t>Organizational Profile</w:t>
      </w:r>
    </w:p>
    <w:p w14:paraId="7DD7F188" w14:textId="77777777" w:rsidR="00302DA6" w:rsidRPr="005A6FE0" w:rsidRDefault="00302DA6" w:rsidP="00302DA6">
      <w:pPr>
        <w:pStyle w:val="ListParagraph"/>
        <w:numPr>
          <w:ilvl w:val="2"/>
          <w:numId w:val="49"/>
        </w:numPr>
        <w:rPr>
          <w:sz w:val="22"/>
          <w:szCs w:val="22"/>
        </w:rPr>
      </w:pPr>
      <w:r w:rsidRPr="005A6FE0">
        <w:rPr>
          <w:sz w:val="22"/>
          <w:szCs w:val="22"/>
        </w:rPr>
        <w:t>Report Parameters</w:t>
      </w:r>
    </w:p>
    <w:p w14:paraId="6059FAD2" w14:textId="26CDFED8" w:rsidR="00302DA6" w:rsidRPr="005A6FE0" w:rsidRDefault="00302DA6" w:rsidP="00302DA6">
      <w:pPr>
        <w:pStyle w:val="ListParagraph"/>
        <w:numPr>
          <w:ilvl w:val="2"/>
          <w:numId w:val="49"/>
        </w:numPr>
        <w:rPr>
          <w:sz w:val="22"/>
          <w:szCs w:val="22"/>
        </w:rPr>
      </w:pPr>
      <w:r w:rsidRPr="005A6FE0">
        <w:rPr>
          <w:sz w:val="22"/>
          <w:szCs w:val="22"/>
        </w:rPr>
        <w:t xml:space="preserve">Governance, </w:t>
      </w:r>
      <w:r w:rsidR="000C2FBD" w:rsidRPr="005A6FE0">
        <w:rPr>
          <w:sz w:val="22"/>
          <w:szCs w:val="22"/>
        </w:rPr>
        <w:t>Commitments</w:t>
      </w:r>
      <w:r w:rsidRPr="005A6FE0">
        <w:rPr>
          <w:sz w:val="22"/>
          <w:szCs w:val="22"/>
        </w:rPr>
        <w:t xml:space="preserve"> and Engagement</w:t>
      </w:r>
    </w:p>
    <w:p w14:paraId="76F83369" w14:textId="77777777" w:rsidR="00302DA6" w:rsidRPr="005A6FE0" w:rsidRDefault="00302DA6" w:rsidP="00302DA6">
      <w:pPr>
        <w:pStyle w:val="ListParagraph"/>
        <w:numPr>
          <w:ilvl w:val="2"/>
          <w:numId w:val="49"/>
        </w:numPr>
        <w:rPr>
          <w:sz w:val="22"/>
          <w:szCs w:val="22"/>
        </w:rPr>
      </w:pPr>
      <w:r w:rsidRPr="005A6FE0">
        <w:rPr>
          <w:sz w:val="22"/>
          <w:szCs w:val="22"/>
        </w:rPr>
        <w:t>Management Approach and Performance Indicators</w:t>
      </w:r>
    </w:p>
    <w:p w14:paraId="2AD93D47" w14:textId="77777777" w:rsidR="00302DA6" w:rsidRPr="005A6FE0" w:rsidRDefault="00302DA6" w:rsidP="00302DA6">
      <w:pPr>
        <w:pStyle w:val="ListParagraph"/>
        <w:numPr>
          <w:ilvl w:val="1"/>
          <w:numId w:val="49"/>
        </w:numPr>
        <w:rPr>
          <w:sz w:val="22"/>
          <w:szCs w:val="22"/>
        </w:rPr>
      </w:pPr>
      <w:r w:rsidRPr="005A6FE0">
        <w:rPr>
          <w:sz w:val="22"/>
          <w:szCs w:val="22"/>
        </w:rPr>
        <w:t>Economic</w:t>
      </w:r>
    </w:p>
    <w:p w14:paraId="6B10A9A0" w14:textId="77777777" w:rsidR="00302DA6" w:rsidRPr="005A6FE0" w:rsidRDefault="00302DA6" w:rsidP="00302DA6">
      <w:pPr>
        <w:pStyle w:val="ListParagraph"/>
        <w:numPr>
          <w:ilvl w:val="1"/>
          <w:numId w:val="49"/>
        </w:numPr>
        <w:rPr>
          <w:sz w:val="22"/>
          <w:szCs w:val="22"/>
        </w:rPr>
      </w:pPr>
      <w:r w:rsidRPr="005A6FE0">
        <w:rPr>
          <w:sz w:val="22"/>
          <w:szCs w:val="22"/>
        </w:rPr>
        <w:t>Environmental</w:t>
      </w:r>
    </w:p>
    <w:p w14:paraId="79486159" w14:textId="77777777" w:rsidR="00302DA6" w:rsidRPr="005A6FE0" w:rsidRDefault="00302DA6" w:rsidP="00302DA6">
      <w:pPr>
        <w:pStyle w:val="ListParagraph"/>
        <w:numPr>
          <w:ilvl w:val="1"/>
          <w:numId w:val="49"/>
        </w:numPr>
        <w:rPr>
          <w:sz w:val="22"/>
          <w:szCs w:val="22"/>
        </w:rPr>
      </w:pPr>
      <w:r w:rsidRPr="005A6FE0">
        <w:rPr>
          <w:sz w:val="22"/>
          <w:szCs w:val="22"/>
        </w:rPr>
        <w:t>Social</w:t>
      </w:r>
    </w:p>
    <w:p w14:paraId="68CB87D8" w14:textId="77777777" w:rsidR="00302DA6" w:rsidRPr="005A6FE0" w:rsidRDefault="00302DA6" w:rsidP="00302DA6">
      <w:pPr>
        <w:pStyle w:val="ListParagraph"/>
        <w:numPr>
          <w:ilvl w:val="2"/>
          <w:numId w:val="49"/>
        </w:numPr>
        <w:rPr>
          <w:sz w:val="22"/>
          <w:szCs w:val="22"/>
        </w:rPr>
      </w:pPr>
      <w:r w:rsidRPr="005A6FE0">
        <w:rPr>
          <w:sz w:val="22"/>
          <w:szCs w:val="22"/>
        </w:rPr>
        <w:t>Labour Practises</w:t>
      </w:r>
    </w:p>
    <w:p w14:paraId="632754B0" w14:textId="77777777" w:rsidR="00302DA6" w:rsidRPr="005A6FE0" w:rsidRDefault="00302DA6" w:rsidP="00302DA6">
      <w:pPr>
        <w:pStyle w:val="ListParagraph"/>
        <w:numPr>
          <w:ilvl w:val="2"/>
          <w:numId w:val="49"/>
        </w:numPr>
        <w:rPr>
          <w:sz w:val="22"/>
          <w:szCs w:val="22"/>
        </w:rPr>
      </w:pPr>
      <w:r w:rsidRPr="005A6FE0">
        <w:rPr>
          <w:sz w:val="22"/>
          <w:szCs w:val="22"/>
        </w:rPr>
        <w:t>Human rights</w:t>
      </w:r>
    </w:p>
    <w:p w14:paraId="76E8E15D" w14:textId="77777777" w:rsidR="00302DA6" w:rsidRPr="005A6FE0" w:rsidRDefault="00302DA6" w:rsidP="00302DA6">
      <w:pPr>
        <w:pStyle w:val="ListParagraph"/>
        <w:numPr>
          <w:ilvl w:val="2"/>
          <w:numId w:val="49"/>
        </w:numPr>
        <w:rPr>
          <w:sz w:val="22"/>
          <w:szCs w:val="22"/>
        </w:rPr>
      </w:pPr>
      <w:r w:rsidRPr="005A6FE0">
        <w:rPr>
          <w:sz w:val="22"/>
          <w:szCs w:val="22"/>
        </w:rPr>
        <w:t>Society</w:t>
      </w:r>
    </w:p>
    <w:p w14:paraId="5F1AAF89" w14:textId="77777777" w:rsidR="00302DA6" w:rsidRPr="005A6FE0" w:rsidRDefault="00302DA6" w:rsidP="00302DA6">
      <w:pPr>
        <w:pStyle w:val="ListParagraph"/>
        <w:numPr>
          <w:ilvl w:val="2"/>
          <w:numId w:val="49"/>
        </w:numPr>
        <w:rPr>
          <w:sz w:val="22"/>
          <w:szCs w:val="22"/>
        </w:rPr>
      </w:pPr>
      <w:r w:rsidRPr="005A6FE0">
        <w:rPr>
          <w:sz w:val="22"/>
          <w:szCs w:val="22"/>
        </w:rPr>
        <w:t>Product responsibility</w:t>
      </w:r>
    </w:p>
    <w:p w14:paraId="1DCCF343" w14:textId="77777777" w:rsidR="00302DA6" w:rsidRPr="005A6FE0" w:rsidRDefault="00302DA6" w:rsidP="00302DA6">
      <w:pPr>
        <w:rPr>
          <w:sz w:val="22"/>
          <w:szCs w:val="22"/>
        </w:rPr>
      </w:pPr>
      <w:r w:rsidRPr="005A6FE0">
        <w:rPr>
          <w:sz w:val="22"/>
          <w:szCs w:val="22"/>
        </w:rPr>
        <w:t>9.6- Evaluating Canadian CSR Reporting</w:t>
      </w:r>
    </w:p>
    <w:p w14:paraId="5A9D18AC" w14:textId="77777777" w:rsidR="00302DA6" w:rsidRPr="005A6FE0" w:rsidRDefault="00302DA6" w:rsidP="00302DA6">
      <w:pPr>
        <w:pStyle w:val="ListParagraph"/>
        <w:numPr>
          <w:ilvl w:val="0"/>
          <w:numId w:val="50"/>
        </w:numPr>
        <w:rPr>
          <w:sz w:val="22"/>
          <w:szCs w:val="22"/>
        </w:rPr>
      </w:pPr>
      <w:r w:rsidRPr="005A6FE0">
        <w:rPr>
          <w:sz w:val="22"/>
          <w:szCs w:val="22"/>
        </w:rPr>
        <w:t xml:space="preserve">What makes a good </w:t>
      </w:r>
      <w:proofErr w:type="gramStart"/>
      <w:r w:rsidRPr="005A6FE0">
        <w:rPr>
          <w:sz w:val="22"/>
          <w:szCs w:val="22"/>
        </w:rPr>
        <w:t>report:</w:t>
      </w:r>
      <w:proofErr w:type="gramEnd"/>
    </w:p>
    <w:p w14:paraId="57C85553" w14:textId="77777777" w:rsidR="00302DA6" w:rsidRPr="005A6FE0" w:rsidRDefault="00302DA6" w:rsidP="00302DA6">
      <w:pPr>
        <w:pStyle w:val="ListParagraph"/>
        <w:numPr>
          <w:ilvl w:val="1"/>
          <w:numId w:val="50"/>
        </w:numPr>
        <w:rPr>
          <w:sz w:val="22"/>
          <w:szCs w:val="22"/>
        </w:rPr>
      </w:pPr>
      <w:r w:rsidRPr="005A6FE0">
        <w:rPr>
          <w:sz w:val="22"/>
          <w:szCs w:val="22"/>
        </w:rPr>
        <w:t>Transparency</w:t>
      </w:r>
    </w:p>
    <w:p w14:paraId="3B7E3EFF" w14:textId="77777777" w:rsidR="00302DA6" w:rsidRPr="005A6FE0" w:rsidRDefault="00302DA6" w:rsidP="00302DA6">
      <w:pPr>
        <w:pStyle w:val="ListParagraph"/>
        <w:numPr>
          <w:ilvl w:val="1"/>
          <w:numId w:val="50"/>
        </w:numPr>
        <w:rPr>
          <w:sz w:val="22"/>
          <w:szCs w:val="22"/>
        </w:rPr>
      </w:pPr>
      <w:r w:rsidRPr="005A6FE0">
        <w:rPr>
          <w:sz w:val="22"/>
          <w:szCs w:val="22"/>
        </w:rPr>
        <w:t>Well explained measures</w:t>
      </w:r>
    </w:p>
    <w:p w14:paraId="7543A16A" w14:textId="77777777" w:rsidR="00302DA6" w:rsidRPr="005A6FE0" w:rsidRDefault="00302DA6" w:rsidP="00302DA6">
      <w:pPr>
        <w:pStyle w:val="ListParagraph"/>
        <w:numPr>
          <w:ilvl w:val="1"/>
          <w:numId w:val="50"/>
        </w:numPr>
        <w:rPr>
          <w:sz w:val="22"/>
          <w:szCs w:val="22"/>
        </w:rPr>
      </w:pPr>
      <w:r w:rsidRPr="005A6FE0">
        <w:rPr>
          <w:sz w:val="22"/>
          <w:szCs w:val="22"/>
        </w:rPr>
        <w:t>Improved data should be used</w:t>
      </w:r>
    </w:p>
    <w:p w14:paraId="3E94451C" w14:textId="77777777" w:rsidR="00302DA6" w:rsidRPr="005A6FE0" w:rsidRDefault="00302DA6" w:rsidP="00302DA6">
      <w:pPr>
        <w:pStyle w:val="ListParagraph"/>
        <w:numPr>
          <w:ilvl w:val="1"/>
          <w:numId w:val="50"/>
        </w:numPr>
        <w:rPr>
          <w:sz w:val="22"/>
          <w:szCs w:val="22"/>
        </w:rPr>
      </w:pPr>
      <w:r w:rsidRPr="005A6FE0">
        <w:rPr>
          <w:sz w:val="22"/>
          <w:szCs w:val="22"/>
        </w:rPr>
        <w:t>Financial performance measurement</w:t>
      </w:r>
    </w:p>
    <w:p w14:paraId="592C28B3" w14:textId="77777777" w:rsidR="00302DA6" w:rsidRPr="005A6FE0" w:rsidRDefault="00302DA6" w:rsidP="00302DA6">
      <w:pPr>
        <w:pStyle w:val="ListParagraph"/>
        <w:numPr>
          <w:ilvl w:val="0"/>
          <w:numId w:val="50"/>
        </w:numPr>
        <w:rPr>
          <w:sz w:val="22"/>
          <w:szCs w:val="22"/>
        </w:rPr>
      </w:pPr>
      <w:r w:rsidRPr="005A6FE0">
        <w:rPr>
          <w:sz w:val="22"/>
          <w:szCs w:val="22"/>
        </w:rPr>
        <w:t>What corps should consider when preparing a CSR report:</w:t>
      </w:r>
    </w:p>
    <w:p w14:paraId="0E223997" w14:textId="77777777" w:rsidR="00302DA6" w:rsidRPr="005A6FE0" w:rsidRDefault="00302DA6" w:rsidP="00302DA6">
      <w:pPr>
        <w:pStyle w:val="ListParagraph"/>
        <w:numPr>
          <w:ilvl w:val="1"/>
          <w:numId w:val="50"/>
        </w:numPr>
        <w:rPr>
          <w:sz w:val="22"/>
          <w:szCs w:val="22"/>
        </w:rPr>
      </w:pPr>
      <w:r w:rsidRPr="005A6FE0">
        <w:rPr>
          <w:sz w:val="22"/>
          <w:szCs w:val="22"/>
        </w:rPr>
        <w:t>Identify stakeholders</w:t>
      </w:r>
    </w:p>
    <w:p w14:paraId="5208122C" w14:textId="77777777" w:rsidR="00302DA6" w:rsidRPr="005A6FE0" w:rsidRDefault="00302DA6" w:rsidP="00302DA6">
      <w:pPr>
        <w:pStyle w:val="ListParagraph"/>
        <w:numPr>
          <w:ilvl w:val="1"/>
          <w:numId w:val="50"/>
        </w:numPr>
        <w:rPr>
          <w:sz w:val="22"/>
          <w:szCs w:val="22"/>
        </w:rPr>
      </w:pPr>
      <w:r w:rsidRPr="005A6FE0">
        <w:rPr>
          <w:sz w:val="22"/>
          <w:szCs w:val="22"/>
        </w:rPr>
        <w:t xml:space="preserve">Describe trends, risks, challenges </w:t>
      </w:r>
      <w:proofErr w:type="spellStart"/>
      <w:r w:rsidRPr="005A6FE0">
        <w:rPr>
          <w:sz w:val="22"/>
          <w:szCs w:val="22"/>
        </w:rPr>
        <w:t>ect</w:t>
      </w:r>
      <w:proofErr w:type="spellEnd"/>
    </w:p>
    <w:p w14:paraId="1AAE044B" w14:textId="77777777" w:rsidR="00302DA6" w:rsidRPr="005A6FE0" w:rsidRDefault="00302DA6" w:rsidP="00302DA6">
      <w:pPr>
        <w:pStyle w:val="ListParagraph"/>
        <w:numPr>
          <w:ilvl w:val="1"/>
          <w:numId w:val="50"/>
        </w:numPr>
        <w:rPr>
          <w:sz w:val="22"/>
          <w:szCs w:val="22"/>
        </w:rPr>
      </w:pPr>
      <w:r w:rsidRPr="005A6FE0">
        <w:rPr>
          <w:sz w:val="22"/>
          <w:szCs w:val="22"/>
        </w:rPr>
        <w:t>Identify and prioritize issues</w:t>
      </w:r>
    </w:p>
    <w:p w14:paraId="20E770B6" w14:textId="77777777" w:rsidR="00302DA6" w:rsidRPr="005A6FE0" w:rsidRDefault="00302DA6" w:rsidP="00302DA6">
      <w:pPr>
        <w:pStyle w:val="ListParagraph"/>
        <w:numPr>
          <w:ilvl w:val="1"/>
          <w:numId w:val="50"/>
        </w:numPr>
        <w:rPr>
          <w:sz w:val="22"/>
          <w:szCs w:val="22"/>
        </w:rPr>
      </w:pPr>
      <w:r w:rsidRPr="005A6FE0">
        <w:rPr>
          <w:sz w:val="22"/>
          <w:szCs w:val="22"/>
        </w:rPr>
        <w:t>Identify major stakeholders and the approach used to engage them</w:t>
      </w:r>
    </w:p>
    <w:p w14:paraId="69DBCA2F" w14:textId="77777777" w:rsidR="00302DA6" w:rsidRPr="005A6FE0" w:rsidRDefault="00302DA6" w:rsidP="00302DA6">
      <w:pPr>
        <w:pStyle w:val="ListParagraph"/>
        <w:numPr>
          <w:ilvl w:val="1"/>
          <w:numId w:val="50"/>
        </w:numPr>
        <w:rPr>
          <w:sz w:val="22"/>
          <w:szCs w:val="22"/>
        </w:rPr>
      </w:pPr>
      <w:r w:rsidRPr="005A6FE0">
        <w:rPr>
          <w:sz w:val="22"/>
          <w:szCs w:val="22"/>
        </w:rPr>
        <w:t>Describe standards used</w:t>
      </w:r>
    </w:p>
    <w:p w14:paraId="2FE865A3" w14:textId="77777777" w:rsidR="00302DA6" w:rsidRPr="005A6FE0" w:rsidRDefault="00302DA6" w:rsidP="00302DA6">
      <w:pPr>
        <w:pStyle w:val="ListParagraph"/>
        <w:numPr>
          <w:ilvl w:val="1"/>
          <w:numId w:val="50"/>
        </w:numPr>
        <w:rPr>
          <w:sz w:val="22"/>
          <w:szCs w:val="22"/>
        </w:rPr>
      </w:pPr>
      <w:r w:rsidRPr="005A6FE0">
        <w:rPr>
          <w:sz w:val="22"/>
          <w:szCs w:val="22"/>
        </w:rPr>
        <w:t>Include objectives for the future</w:t>
      </w:r>
    </w:p>
    <w:p w14:paraId="018FDBA9" w14:textId="77777777" w:rsidR="00302DA6" w:rsidRPr="005A6FE0" w:rsidRDefault="00302DA6" w:rsidP="00302DA6">
      <w:pPr>
        <w:pStyle w:val="ListParagraph"/>
        <w:numPr>
          <w:ilvl w:val="1"/>
          <w:numId w:val="50"/>
        </w:numPr>
        <w:rPr>
          <w:sz w:val="22"/>
          <w:szCs w:val="22"/>
        </w:rPr>
      </w:pPr>
      <w:r w:rsidRPr="005A6FE0">
        <w:rPr>
          <w:sz w:val="22"/>
          <w:szCs w:val="22"/>
        </w:rPr>
        <w:t>Use visuals ex. photos</w:t>
      </w:r>
    </w:p>
    <w:p w14:paraId="06EA93C7" w14:textId="77777777" w:rsidR="00302DA6" w:rsidRPr="005A6FE0" w:rsidRDefault="00302DA6" w:rsidP="00302DA6">
      <w:pPr>
        <w:pStyle w:val="ListParagraph"/>
        <w:numPr>
          <w:ilvl w:val="1"/>
          <w:numId w:val="50"/>
        </w:numPr>
        <w:rPr>
          <w:sz w:val="22"/>
          <w:szCs w:val="22"/>
        </w:rPr>
      </w:pPr>
      <w:r w:rsidRPr="005A6FE0">
        <w:rPr>
          <w:sz w:val="22"/>
          <w:szCs w:val="22"/>
        </w:rPr>
        <w:t>Identify managers responsible for CSR in the corporation</w:t>
      </w:r>
    </w:p>
    <w:p w14:paraId="7033E14E" w14:textId="77777777" w:rsidR="00302DA6" w:rsidRPr="005A6FE0" w:rsidRDefault="00302DA6" w:rsidP="00302DA6">
      <w:pPr>
        <w:rPr>
          <w:sz w:val="22"/>
          <w:szCs w:val="22"/>
        </w:rPr>
      </w:pPr>
      <w:r w:rsidRPr="005A6FE0">
        <w:rPr>
          <w:sz w:val="22"/>
          <w:szCs w:val="22"/>
        </w:rPr>
        <w:t>9.7- Communicating CSR and Sustainability Results</w:t>
      </w:r>
    </w:p>
    <w:p w14:paraId="11575288" w14:textId="77777777" w:rsidR="00302DA6" w:rsidRPr="005A6FE0" w:rsidRDefault="00302DA6" w:rsidP="00302DA6">
      <w:pPr>
        <w:pStyle w:val="ListParagraph"/>
        <w:numPr>
          <w:ilvl w:val="0"/>
          <w:numId w:val="51"/>
        </w:numPr>
        <w:rPr>
          <w:sz w:val="22"/>
          <w:szCs w:val="22"/>
        </w:rPr>
      </w:pPr>
      <w:r w:rsidRPr="005A6FE0">
        <w:rPr>
          <w:sz w:val="22"/>
          <w:szCs w:val="22"/>
        </w:rPr>
        <w:lastRenderedPageBreak/>
        <w:t>It is necessary to communicate results of the CSR report to stakeholders in various formats and delivery modes</w:t>
      </w:r>
    </w:p>
    <w:p w14:paraId="5E05D78A" w14:textId="77777777" w:rsidR="00302DA6" w:rsidRPr="005A6FE0" w:rsidRDefault="00302DA6" w:rsidP="00302DA6">
      <w:pPr>
        <w:rPr>
          <w:sz w:val="22"/>
          <w:szCs w:val="22"/>
        </w:rPr>
      </w:pPr>
      <w:r w:rsidRPr="005A6FE0">
        <w:rPr>
          <w:sz w:val="22"/>
          <w:szCs w:val="22"/>
        </w:rPr>
        <w:t>9.8- Business Schools and Sustainability Reporting</w:t>
      </w:r>
    </w:p>
    <w:p w14:paraId="212AA273" w14:textId="77777777" w:rsidR="00302DA6" w:rsidRPr="005A6FE0" w:rsidRDefault="00302DA6" w:rsidP="00302DA6">
      <w:pPr>
        <w:pStyle w:val="ListParagraph"/>
        <w:numPr>
          <w:ilvl w:val="0"/>
          <w:numId w:val="51"/>
        </w:numPr>
        <w:rPr>
          <w:sz w:val="22"/>
          <w:szCs w:val="22"/>
        </w:rPr>
      </w:pPr>
      <w:r w:rsidRPr="005A6FE0">
        <w:rPr>
          <w:sz w:val="22"/>
          <w:szCs w:val="22"/>
        </w:rPr>
        <w:t>Business schools are now being evaluated on their response to the ethics of business and CSR</w:t>
      </w:r>
    </w:p>
    <w:p w14:paraId="7BA6DD08" w14:textId="77777777" w:rsidR="00302DA6" w:rsidRPr="005A6FE0" w:rsidRDefault="00302DA6" w:rsidP="00302DA6">
      <w:pPr>
        <w:rPr>
          <w:sz w:val="22"/>
          <w:szCs w:val="22"/>
        </w:rPr>
      </w:pPr>
      <w:r w:rsidRPr="005A6FE0">
        <w:rPr>
          <w:sz w:val="22"/>
          <w:szCs w:val="22"/>
        </w:rPr>
        <w:t>9.9- The Future of CSR and Social Reporting</w:t>
      </w:r>
    </w:p>
    <w:p w14:paraId="4B7A7225" w14:textId="77777777" w:rsidR="00302DA6" w:rsidRPr="005A6FE0" w:rsidRDefault="00302DA6" w:rsidP="00302DA6">
      <w:pPr>
        <w:pStyle w:val="ListParagraph"/>
        <w:numPr>
          <w:ilvl w:val="0"/>
          <w:numId w:val="51"/>
        </w:numPr>
        <w:rPr>
          <w:sz w:val="22"/>
          <w:szCs w:val="22"/>
        </w:rPr>
      </w:pPr>
      <w:r w:rsidRPr="005A6FE0">
        <w:rPr>
          <w:sz w:val="22"/>
          <w:szCs w:val="22"/>
        </w:rPr>
        <w:t>Future of CSR and reporting is not certain</w:t>
      </w:r>
    </w:p>
    <w:p w14:paraId="3379C132" w14:textId="77777777" w:rsidR="00302DA6" w:rsidRPr="005A6FE0" w:rsidRDefault="00302DA6" w:rsidP="00302DA6">
      <w:pPr>
        <w:pStyle w:val="ListParagraph"/>
        <w:numPr>
          <w:ilvl w:val="0"/>
          <w:numId w:val="51"/>
        </w:numPr>
        <w:rPr>
          <w:sz w:val="22"/>
          <w:szCs w:val="22"/>
        </w:rPr>
      </w:pPr>
      <w:r w:rsidRPr="005A6FE0">
        <w:rPr>
          <w:sz w:val="22"/>
          <w:szCs w:val="22"/>
        </w:rPr>
        <w:t>It will become a required management function with a minimum baseline standard being established</w:t>
      </w:r>
    </w:p>
    <w:p w14:paraId="60F56724" w14:textId="77777777" w:rsidR="00302DA6" w:rsidRPr="005A6FE0" w:rsidRDefault="00302DA6" w:rsidP="00302DA6">
      <w:pPr>
        <w:pStyle w:val="ListParagraph"/>
        <w:numPr>
          <w:ilvl w:val="0"/>
          <w:numId w:val="51"/>
        </w:numPr>
        <w:rPr>
          <w:sz w:val="22"/>
          <w:szCs w:val="22"/>
        </w:rPr>
      </w:pPr>
      <w:r w:rsidRPr="005A6FE0">
        <w:rPr>
          <w:sz w:val="22"/>
          <w:szCs w:val="22"/>
        </w:rPr>
        <w:t>What happens in CSR will determine the changes in social measuring, reporting and communicating approaches</w:t>
      </w:r>
    </w:p>
    <w:p w14:paraId="6259308B" w14:textId="77777777" w:rsidR="009E43F6" w:rsidRPr="005A6FE0" w:rsidRDefault="009E43F6" w:rsidP="009E43F6">
      <w:pPr>
        <w:rPr>
          <w:sz w:val="22"/>
          <w:szCs w:val="22"/>
        </w:rPr>
      </w:pPr>
    </w:p>
    <w:p w14:paraId="307CE45B" w14:textId="77777777" w:rsidR="009E43F6" w:rsidRPr="005A6FE0" w:rsidRDefault="009E43F6" w:rsidP="009E43F6">
      <w:pPr>
        <w:pStyle w:val="Heading2"/>
        <w:rPr>
          <w:sz w:val="22"/>
          <w:szCs w:val="22"/>
        </w:rPr>
      </w:pPr>
      <w:r w:rsidRPr="005A6FE0">
        <w:rPr>
          <w:sz w:val="22"/>
          <w:szCs w:val="22"/>
        </w:rPr>
        <w:t>Ch.5 – Ethics of Business: The Theoretical Basis</w:t>
      </w:r>
    </w:p>
    <w:p w14:paraId="4251456F" w14:textId="77777777" w:rsidR="009E43F6" w:rsidRPr="005A6FE0" w:rsidRDefault="009E43F6" w:rsidP="009E43F6">
      <w:pPr>
        <w:rPr>
          <w:sz w:val="22"/>
          <w:szCs w:val="22"/>
        </w:rPr>
      </w:pPr>
      <w:r w:rsidRPr="005A6FE0">
        <w:rPr>
          <w:sz w:val="22"/>
          <w:szCs w:val="22"/>
        </w:rPr>
        <w:t>5.1- Introducing the ethics of business</w:t>
      </w:r>
    </w:p>
    <w:p w14:paraId="42E18D03" w14:textId="77777777" w:rsidR="009E43F6" w:rsidRPr="005A6FE0" w:rsidRDefault="009E43F6" w:rsidP="009E43F6">
      <w:pPr>
        <w:pStyle w:val="ListParagraph"/>
        <w:numPr>
          <w:ilvl w:val="0"/>
          <w:numId w:val="52"/>
        </w:numPr>
        <w:rPr>
          <w:sz w:val="22"/>
          <w:szCs w:val="22"/>
        </w:rPr>
      </w:pPr>
      <w:r w:rsidRPr="005A6FE0">
        <w:rPr>
          <w:sz w:val="22"/>
          <w:szCs w:val="22"/>
        </w:rPr>
        <w:t xml:space="preserve">Business Ethics: The rules, standards, codes or principles that provide guidelines for morally right behaviour and truthfulness in specific </w:t>
      </w:r>
      <w:proofErr w:type="spellStart"/>
      <w:r w:rsidRPr="005A6FE0">
        <w:rPr>
          <w:sz w:val="22"/>
          <w:szCs w:val="22"/>
        </w:rPr>
        <w:t>sutiations</w:t>
      </w:r>
      <w:proofErr w:type="spellEnd"/>
    </w:p>
    <w:p w14:paraId="61EB9630" w14:textId="77777777" w:rsidR="009E43F6" w:rsidRPr="005A6FE0" w:rsidRDefault="009E43F6" w:rsidP="009E43F6">
      <w:pPr>
        <w:pStyle w:val="ListParagraph"/>
        <w:numPr>
          <w:ilvl w:val="0"/>
          <w:numId w:val="52"/>
        </w:numPr>
        <w:rPr>
          <w:sz w:val="22"/>
          <w:szCs w:val="22"/>
        </w:rPr>
      </w:pPr>
      <w:r w:rsidRPr="005A6FE0">
        <w:rPr>
          <w:sz w:val="22"/>
          <w:szCs w:val="22"/>
        </w:rPr>
        <w:t xml:space="preserve">We examine ethical behaviour not only to how it relates to the business and </w:t>
      </w:r>
      <w:proofErr w:type="spellStart"/>
      <w:r w:rsidRPr="005A6FE0">
        <w:rPr>
          <w:sz w:val="22"/>
          <w:szCs w:val="22"/>
        </w:rPr>
        <w:t>corp</w:t>
      </w:r>
      <w:proofErr w:type="spellEnd"/>
      <w:r w:rsidRPr="005A6FE0">
        <w:rPr>
          <w:sz w:val="22"/>
          <w:szCs w:val="22"/>
        </w:rPr>
        <w:t>, but also how it impacts various relationships among business, society and stakeholders</w:t>
      </w:r>
    </w:p>
    <w:p w14:paraId="25ED9112" w14:textId="77777777" w:rsidR="009E43F6" w:rsidRPr="005A6FE0" w:rsidRDefault="009E43F6" w:rsidP="009E43F6">
      <w:pPr>
        <w:pStyle w:val="ListParagraph"/>
        <w:numPr>
          <w:ilvl w:val="0"/>
          <w:numId w:val="52"/>
        </w:numPr>
        <w:rPr>
          <w:sz w:val="22"/>
          <w:szCs w:val="22"/>
        </w:rPr>
      </w:pPr>
      <w:r w:rsidRPr="005A6FE0">
        <w:rPr>
          <w:sz w:val="22"/>
          <w:szCs w:val="22"/>
        </w:rPr>
        <w:t>The operations of any business involve the potential that decisions will have ethical implications for managers and stakeholders</w:t>
      </w:r>
    </w:p>
    <w:p w14:paraId="25E32D04" w14:textId="77777777" w:rsidR="009E43F6" w:rsidRPr="005A6FE0" w:rsidRDefault="009E43F6" w:rsidP="009E43F6">
      <w:pPr>
        <w:rPr>
          <w:sz w:val="22"/>
          <w:szCs w:val="22"/>
        </w:rPr>
      </w:pPr>
      <w:r w:rsidRPr="005A6FE0">
        <w:rPr>
          <w:sz w:val="22"/>
          <w:szCs w:val="22"/>
        </w:rPr>
        <w:t>5.2- Assessment of Ethical Implications in Business Decisions</w:t>
      </w:r>
    </w:p>
    <w:p w14:paraId="1742C540" w14:textId="77777777" w:rsidR="009E43F6" w:rsidRPr="005A6FE0" w:rsidRDefault="009E43F6" w:rsidP="009E43F6">
      <w:pPr>
        <w:pStyle w:val="ListParagraph"/>
        <w:numPr>
          <w:ilvl w:val="0"/>
          <w:numId w:val="53"/>
        </w:numPr>
        <w:rPr>
          <w:sz w:val="22"/>
          <w:szCs w:val="22"/>
        </w:rPr>
      </w:pPr>
      <w:r w:rsidRPr="005A6FE0">
        <w:rPr>
          <w:sz w:val="22"/>
          <w:szCs w:val="22"/>
        </w:rPr>
        <w:t>Levels of Ethical Assessment:</w:t>
      </w:r>
    </w:p>
    <w:p w14:paraId="7795F712" w14:textId="77777777" w:rsidR="009E43F6" w:rsidRPr="005A6FE0" w:rsidRDefault="009E43F6" w:rsidP="009E43F6">
      <w:pPr>
        <w:pStyle w:val="ListParagraph"/>
        <w:numPr>
          <w:ilvl w:val="1"/>
          <w:numId w:val="53"/>
        </w:numPr>
        <w:rPr>
          <w:sz w:val="22"/>
          <w:szCs w:val="22"/>
        </w:rPr>
      </w:pPr>
      <w:r w:rsidRPr="005A6FE0">
        <w:rPr>
          <w:sz w:val="22"/>
          <w:szCs w:val="22"/>
        </w:rPr>
        <w:t>Level 1: Awareness of moral or ethical complications</w:t>
      </w:r>
    </w:p>
    <w:p w14:paraId="4F34710A" w14:textId="77777777" w:rsidR="009E43F6" w:rsidRPr="005A6FE0" w:rsidRDefault="009E43F6" w:rsidP="009E43F6">
      <w:pPr>
        <w:pStyle w:val="ListParagraph"/>
        <w:numPr>
          <w:ilvl w:val="1"/>
          <w:numId w:val="53"/>
        </w:numPr>
        <w:rPr>
          <w:sz w:val="22"/>
          <w:szCs w:val="22"/>
        </w:rPr>
      </w:pPr>
      <w:r w:rsidRPr="005A6FE0">
        <w:rPr>
          <w:sz w:val="22"/>
          <w:szCs w:val="22"/>
        </w:rPr>
        <w:t>Level 2: Assessment based upon influences</w:t>
      </w:r>
    </w:p>
    <w:p w14:paraId="29E15E15" w14:textId="77777777" w:rsidR="009E43F6" w:rsidRPr="005A6FE0" w:rsidRDefault="009E43F6" w:rsidP="009E43F6">
      <w:pPr>
        <w:pStyle w:val="ListParagraph"/>
        <w:numPr>
          <w:ilvl w:val="1"/>
          <w:numId w:val="53"/>
        </w:numPr>
        <w:rPr>
          <w:sz w:val="22"/>
          <w:szCs w:val="22"/>
        </w:rPr>
      </w:pPr>
      <w:r w:rsidRPr="005A6FE0">
        <w:rPr>
          <w:sz w:val="22"/>
          <w:szCs w:val="22"/>
        </w:rPr>
        <w:t>Level 3: Assessment based upon ethical principles</w:t>
      </w:r>
    </w:p>
    <w:p w14:paraId="45E3101D" w14:textId="77777777" w:rsidR="009E43F6" w:rsidRPr="005A6FE0" w:rsidRDefault="009E43F6" w:rsidP="009E43F6">
      <w:pPr>
        <w:pStyle w:val="ListParagraph"/>
        <w:numPr>
          <w:ilvl w:val="0"/>
          <w:numId w:val="53"/>
        </w:numPr>
        <w:rPr>
          <w:sz w:val="22"/>
          <w:szCs w:val="22"/>
        </w:rPr>
      </w:pPr>
      <w:r w:rsidRPr="005A6FE0">
        <w:rPr>
          <w:sz w:val="22"/>
          <w:szCs w:val="22"/>
        </w:rPr>
        <w:t>Value judgments: Subjective evaluations of what is considered important; based on how managers intuitively feel about the goodness or rightness of various goals</w:t>
      </w:r>
    </w:p>
    <w:p w14:paraId="32EE0320" w14:textId="77777777" w:rsidR="009E43F6" w:rsidRPr="005A6FE0" w:rsidRDefault="009E43F6" w:rsidP="009E43F6">
      <w:pPr>
        <w:pStyle w:val="ListParagraph"/>
        <w:numPr>
          <w:ilvl w:val="0"/>
          <w:numId w:val="53"/>
        </w:numPr>
        <w:rPr>
          <w:sz w:val="22"/>
          <w:szCs w:val="22"/>
        </w:rPr>
      </w:pPr>
      <w:r w:rsidRPr="005A6FE0">
        <w:rPr>
          <w:sz w:val="22"/>
          <w:szCs w:val="22"/>
        </w:rPr>
        <w:t>Moral Standards: The means by which individuals judge their actions and the actions of others based upon accepted behaviour in society</w:t>
      </w:r>
    </w:p>
    <w:p w14:paraId="6FFAAD40" w14:textId="77777777" w:rsidR="009E43F6" w:rsidRPr="005A6FE0" w:rsidRDefault="009E43F6" w:rsidP="009E43F6">
      <w:pPr>
        <w:rPr>
          <w:sz w:val="22"/>
          <w:szCs w:val="22"/>
        </w:rPr>
      </w:pPr>
      <w:r w:rsidRPr="005A6FE0">
        <w:rPr>
          <w:sz w:val="22"/>
          <w:szCs w:val="22"/>
        </w:rPr>
        <w:t>5.3- Influences on Ethical Behaviour</w:t>
      </w:r>
    </w:p>
    <w:p w14:paraId="7ED56D27" w14:textId="77777777" w:rsidR="009E43F6" w:rsidRPr="005A6FE0" w:rsidRDefault="009E43F6" w:rsidP="009E43F6">
      <w:pPr>
        <w:pStyle w:val="ListParagraph"/>
        <w:numPr>
          <w:ilvl w:val="0"/>
          <w:numId w:val="54"/>
        </w:numPr>
        <w:rPr>
          <w:sz w:val="22"/>
          <w:szCs w:val="22"/>
        </w:rPr>
      </w:pPr>
      <w:r w:rsidRPr="005A6FE0">
        <w:rPr>
          <w:sz w:val="22"/>
          <w:szCs w:val="22"/>
        </w:rPr>
        <w:t>Several influences can provide understanding of behaviour, yet no definitive factor can explain ethical behaviour</w:t>
      </w:r>
    </w:p>
    <w:p w14:paraId="5CC96994" w14:textId="77777777" w:rsidR="009E43F6" w:rsidRPr="005A6FE0" w:rsidRDefault="009E43F6" w:rsidP="009E43F6">
      <w:pPr>
        <w:pStyle w:val="ListParagraph"/>
        <w:numPr>
          <w:ilvl w:val="0"/>
          <w:numId w:val="54"/>
        </w:numPr>
        <w:rPr>
          <w:sz w:val="22"/>
          <w:szCs w:val="22"/>
        </w:rPr>
      </w:pPr>
      <w:r w:rsidRPr="005A6FE0">
        <w:rPr>
          <w:sz w:val="22"/>
          <w:szCs w:val="22"/>
        </w:rPr>
        <w:t>The influences on ethical behaviour are summarized in 5 categories:</w:t>
      </w:r>
    </w:p>
    <w:p w14:paraId="35E428B6" w14:textId="77777777" w:rsidR="009E43F6" w:rsidRPr="005A6FE0" w:rsidRDefault="009E43F6" w:rsidP="009E43F6">
      <w:pPr>
        <w:pStyle w:val="ListParagraph"/>
        <w:numPr>
          <w:ilvl w:val="1"/>
          <w:numId w:val="54"/>
        </w:numPr>
        <w:rPr>
          <w:sz w:val="22"/>
          <w:szCs w:val="22"/>
        </w:rPr>
      </w:pPr>
      <w:r w:rsidRPr="005A6FE0">
        <w:rPr>
          <w:sz w:val="22"/>
          <w:szCs w:val="22"/>
        </w:rPr>
        <w:t>Influences on Individuals</w:t>
      </w:r>
    </w:p>
    <w:p w14:paraId="0CFA8EB5" w14:textId="77777777" w:rsidR="009E43F6" w:rsidRPr="005A6FE0" w:rsidRDefault="009E43F6" w:rsidP="009E43F6">
      <w:pPr>
        <w:pStyle w:val="ListParagraph"/>
        <w:numPr>
          <w:ilvl w:val="1"/>
          <w:numId w:val="54"/>
        </w:numPr>
        <w:rPr>
          <w:sz w:val="22"/>
          <w:szCs w:val="22"/>
        </w:rPr>
      </w:pPr>
      <w:r w:rsidRPr="005A6FE0">
        <w:rPr>
          <w:sz w:val="22"/>
          <w:szCs w:val="22"/>
        </w:rPr>
        <w:t>Corporate or Organizational Influences</w:t>
      </w:r>
    </w:p>
    <w:p w14:paraId="03417F43" w14:textId="77777777" w:rsidR="009E43F6" w:rsidRPr="005A6FE0" w:rsidRDefault="009E43F6" w:rsidP="009E43F6">
      <w:pPr>
        <w:pStyle w:val="ListParagraph"/>
        <w:numPr>
          <w:ilvl w:val="1"/>
          <w:numId w:val="54"/>
        </w:numPr>
        <w:rPr>
          <w:sz w:val="22"/>
          <w:szCs w:val="22"/>
        </w:rPr>
      </w:pPr>
      <w:r w:rsidRPr="005A6FE0">
        <w:rPr>
          <w:sz w:val="22"/>
          <w:szCs w:val="22"/>
        </w:rPr>
        <w:t>Economic Efficiency Influences</w:t>
      </w:r>
    </w:p>
    <w:p w14:paraId="02BBE816" w14:textId="77777777" w:rsidR="009E43F6" w:rsidRPr="005A6FE0" w:rsidRDefault="009E43F6" w:rsidP="009E43F6">
      <w:pPr>
        <w:pStyle w:val="ListParagraph"/>
        <w:numPr>
          <w:ilvl w:val="1"/>
          <w:numId w:val="54"/>
        </w:numPr>
        <w:rPr>
          <w:sz w:val="22"/>
          <w:szCs w:val="22"/>
        </w:rPr>
      </w:pPr>
      <w:proofErr w:type="spellStart"/>
      <w:r w:rsidRPr="005A6FE0">
        <w:rPr>
          <w:sz w:val="22"/>
          <w:szCs w:val="22"/>
        </w:rPr>
        <w:t>Gov</w:t>
      </w:r>
      <w:proofErr w:type="spellEnd"/>
      <w:r w:rsidRPr="005A6FE0">
        <w:rPr>
          <w:sz w:val="22"/>
          <w:szCs w:val="22"/>
        </w:rPr>
        <w:t xml:space="preserve"> and the Legal System Influences</w:t>
      </w:r>
    </w:p>
    <w:p w14:paraId="7DC3570D" w14:textId="77777777" w:rsidR="009E43F6" w:rsidRPr="005A6FE0" w:rsidRDefault="009E43F6" w:rsidP="009E43F6">
      <w:pPr>
        <w:pStyle w:val="ListParagraph"/>
        <w:numPr>
          <w:ilvl w:val="1"/>
          <w:numId w:val="54"/>
        </w:numPr>
        <w:rPr>
          <w:sz w:val="22"/>
          <w:szCs w:val="22"/>
        </w:rPr>
      </w:pPr>
      <w:r w:rsidRPr="005A6FE0">
        <w:rPr>
          <w:sz w:val="22"/>
          <w:szCs w:val="22"/>
        </w:rPr>
        <w:t>Societal Influences</w:t>
      </w:r>
    </w:p>
    <w:p w14:paraId="49EF945D" w14:textId="77777777" w:rsidR="009E43F6" w:rsidRPr="005A6FE0" w:rsidRDefault="009E43F6" w:rsidP="009E43F6">
      <w:pPr>
        <w:pStyle w:val="ListParagraph"/>
        <w:numPr>
          <w:ilvl w:val="2"/>
          <w:numId w:val="54"/>
        </w:numPr>
        <w:rPr>
          <w:sz w:val="22"/>
          <w:szCs w:val="22"/>
        </w:rPr>
      </w:pPr>
      <w:r w:rsidRPr="005A6FE0">
        <w:rPr>
          <w:sz w:val="22"/>
          <w:szCs w:val="22"/>
        </w:rPr>
        <w:t>Ethical relativism: Belief that the ethical answers depend on the situation and no universal standards or rules exist or evaluate morality</w:t>
      </w:r>
    </w:p>
    <w:p w14:paraId="071B95B8" w14:textId="77777777" w:rsidR="009E43F6" w:rsidRPr="005A6FE0" w:rsidRDefault="009E43F6" w:rsidP="009E43F6">
      <w:pPr>
        <w:rPr>
          <w:sz w:val="22"/>
          <w:szCs w:val="22"/>
        </w:rPr>
      </w:pPr>
      <w:r w:rsidRPr="005A6FE0">
        <w:rPr>
          <w:sz w:val="22"/>
          <w:szCs w:val="22"/>
        </w:rPr>
        <w:lastRenderedPageBreak/>
        <w:t>5.4- The Theoretical Basis for Ethical Conduct</w:t>
      </w:r>
    </w:p>
    <w:p w14:paraId="484B76D4" w14:textId="77777777" w:rsidR="009E43F6" w:rsidRPr="005A6FE0" w:rsidRDefault="009E43F6" w:rsidP="009E43F6">
      <w:pPr>
        <w:pStyle w:val="ListParagraph"/>
        <w:numPr>
          <w:ilvl w:val="0"/>
          <w:numId w:val="55"/>
        </w:numPr>
        <w:jc w:val="both"/>
        <w:rPr>
          <w:sz w:val="22"/>
          <w:szCs w:val="22"/>
        </w:rPr>
      </w:pPr>
      <w:r w:rsidRPr="005A6FE0">
        <w:rPr>
          <w:sz w:val="22"/>
          <w:szCs w:val="22"/>
        </w:rPr>
        <w:t>Self-interest ethic: Individuals or corps set their own standards for judging the ethical implications of their actions; only the individual’s values and standards are the basis for actions</w:t>
      </w:r>
    </w:p>
    <w:p w14:paraId="121A8BB2" w14:textId="77777777" w:rsidR="009E43F6" w:rsidRPr="005A6FE0" w:rsidRDefault="009E43F6" w:rsidP="009E43F6">
      <w:pPr>
        <w:pStyle w:val="ListParagraph"/>
        <w:numPr>
          <w:ilvl w:val="0"/>
          <w:numId w:val="55"/>
        </w:numPr>
        <w:jc w:val="both"/>
        <w:rPr>
          <w:sz w:val="22"/>
          <w:szCs w:val="22"/>
        </w:rPr>
      </w:pPr>
      <w:r w:rsidRPr="005A6FE0">
        <w:rPr>
          <w:sz w:val="22"/>
          <w:szCs w:val="22"/>
        </w:rPr>
        <w:t>Personal virtues ethic: Individuals or corps base their behaviour on being a good person ex. courage, honesty etc.</w:t>
      </w:r>
    </w:p>
    <w:p w14:paraId="1F6DD5A0" w14:textId="77777777" w:rsidR="009E43F6" w:rsidRPr="005A6FE0" w:rsidRDefault="009E43F6" w:rsidP="009E43F6">
      <w:pPr>
        <w:pStyle w:val="ListParagraph"/>
        <w:numPr>
          <w:ilvl w:val="0"/>
          <w:numId w:val="55"/>
        </w:numPr>
        <w:jc w:val="both"/>
        <w:rPr>
          <w:sz w:val="22"/>
          <w:szCs w:val="22"/>
        </w:rPr>
      </w:pPr>
      <w:r w:rsidRPr="005A6FE0">
        <w:rPr>
          <w:sz w:val="22"/>
          <w:szCs w:val="22"/>
        </w:rPr>
        <w:t xml:space="preserve">Ethics of caring: Gives attention to specific stakeholders harmed or disadvantaged and their particular </w:t>
      </w:r>
      <w:proofErr w:type="spellStart"/>
      <w:r w:rsidRPr="005A6FE0">
        <w:rPr>
          <w:sz w:val="22"/>
          <w:szCs w:val="22"/>
        </w:rPr>
        <w:t>circustances</w:t>
      </w:r>
      <w:proofErr w:type="spellEnd"/>
    </w:p>
    <w:p w14:paraId="53A92A2C" w14:textId="77777777" w:rsidR="009E43F6" w:rsidRPr="005A6FE0" w:rsidRDefault="009E43F6" w:rsidP="009E43F6">
      <w:pPr>
        <w:pStyle w:val="ListParagraph"/>
        <w:numPr>
          <w:ilvl w:val="0"/>
          <w:numId w:val="55"/>
        </w:numPr>
        <w:jc w:val="both"/>
        <w:rPr>
          <w:sz w:val="22"/>
          <w:szCs w:val="22"/>
        </w:rPr>
      </w:pPr>
      <w:r w:rsidRPr="005A6FE0">
        <w:rPr>
          <w:sz w:val="22"/>
          <w:szCs w:val="22"/>
        </w:rPr>
        <w:t>Utilitarian ethic: Focuses on the distribution of benefits and harms to all stakeholders with the view to maximize benefits</w:t>
      </w:r>
    </w:p>
    <w:p w14:paraId="1BC3CC07" w14:textId="77777777" w:rsidR="009E43F6" w:rsidRPr="005A6FE0" w:rsidRDefault="009E43F6" w:rsidP="009E43F6">
      <w:pPr>
        <w:pStyle w:val="ListParagraph"/>
        <w:numPr>
          <w:ilvl w:val="0"/>
          <w:numId w:val="55"/>
        </w:numPr>
        <w:jc w:val="both"/>
        <w:rPr>
          <w:sz w:val="22"/>
          <w:szCs w:val="22"/>
        </w:rPr>
      </w:pPr>
      <w:r w:rsidRPr="005A6FE0">
        <w:rPr>
          <w:sz w:val="22"/>
          <w:szCs w:val="22"/>
        </w:rPr>
        <w:t xml:space="preserve">Universal rules ethic:  Ensures managers and </w:t>
      </w:r>
      <w:proofErr w:type="spellStart"/>
      <w:r w:rsidRPr="005A6FE0">
        <w:rPr>
          <w:sz w:val="22"/>
          <w:szCs w:val="22"/>
        </w:rPr>
        <w:t>corp</w:t>
      </w:r>
      <w:proofErr w:type="spellEnd"/>
      <w:r w:rsidRPr="005A6FE0">
        <w:rPr>
          <w:sz w:val="22"/>
          <w:szCs w:val="22"/>
        </w:rPr>
        <w:t xml:space="preserve"> have the same moral obligation in similar situations</w:t>
      </w:r>
    </w:p>
    <w:p w14:paraId="4176ED8D" w14:textId="77777777" w:rsidR="009E43F6" w:rsidRPr="005A6FE0" w:rsidRDefault="009E43F6" w:rsidP="009E43F6">
      <w:pPr>
        <w:pStyle w:val="ListParagraph"/>
        <w:numPr>
          <w:ilvl w:val="0"/>
          <w:numId w:val="55"/>
        </w:numPr>
        <w:jc w:val="both"/>
        <w:rPr>
          <w:sz w:val="22"/>
          <w:szCs w:val="22"/>
        </w:rPr>
      </w:pPr>
      <w:r w:rsidRPr="005A6FE0">
        <w:rPr>
          <w:sz w:val="22"/>
          <w:szCs w:val="22"/>
        </w:rPr>
        <w:t>Individual rights ethic: Relies on a list of agreed-upon rights that are rules for everyone</w:t>
      </w:r>
    </w:p>
    <w:p w14:paraId="0A841F3B" w14:textId="77777777" w:rsidR="009E43F6" w:rsidRPr="005A6FE0" w:rsidRDefault="009E43F6" w:rsidP="009E43F6">
      <w:pPr>
        <w:pStyle w:val="ListParagraph"/>
        <w:numPr>
          <w:ilvl w:val="0"/>
          <w:numId w:val="55"/>
        </w:numPr>
        <w:jc w:val="both"/>
        <w:rPr>
          <w:sz w:val="22"/>
          <w:szCs w:val="22"/>
        </w:rPr>
      </w:pPr>
      <w:r w:rsidRPr="005A6FE0">
        <w:rPr>
          <w:sz w:val="22"/>
          <w:szCs w:val="22"/>
        </w:rPr>
        <w:t>Ethic of justice: Moral decisions are based on one prime value; justice</w:t>
      </w:r>
    </w:p>
    <w:p w14:paraId="09AEC838" w14:textId="77777777" w:rsidR="009E43F6" w:rsidRPr="005A6FE0" w:rsidRDefault="009E43F6" w:rsidP="009E43F6">
      <w:pPr>
        <w:jc w:val="both"/>
        <w:rPr>
          <w:sz w:val="22"/>
          <w:szCs w:val="22"/>
        </w:rPr>
      </w:pPr>
      <w:r w:rsidRPr="005A6FE0">
        <w:rPr>
          <w:sz w:val="22"/>
          <w:szCs w:val="22"/>
        </w:rPr>
        <w:t>5.5- Moral Reasoning</w:t>
      </w:r>
    </w:p>
    <w:p w14:paraId="1143BF26" w14:textId="77777777" w:rsidR="009E43F6" w:rsidRPr="005A6FE0" w:rsidRDefault="009E43F6" w:rsidP="009E43F6">
      <w:pPr>
        <w:pStyle w:val="ListParagraph"/>
        <w:numPr>
          <w:ilvl w:val="0"/>
          <w:numId w:val="56"/>
        </w:numPr>
        <w:jc w:val="both"/>
        <w:rPr>
          <w:sz w:val="22"/>
          <w:szCs w:val="22"/>
        </w:rPr>
      </w:pPr>
      <w:r w:rsidRPr="005A6FE0">
        <w:rPr>
          <w:sz w:val="22"/>
          <w:szCs w:val="22"/>
        </w:rPr>
        <w:t>Moral reasoning: Reasoning through the implications of a moral problem or issue</w:t>
      </w:r>
    </w:p>
    <w:p w14:paraId="6F08CE1F" w14:textId="77777777" w:rsidR="009E43F6" w:rsidRPr="005A6FE0" w:rsidRDefault="009E43F6" w:rsidP="009E43F6">
      <w:pPr>
        <w:pStyle w:val="ListParagraph"/>
        <w:numPr>
          <w:ilvl w:val="0"/>
          <w:numId w:val="56"/>
        </w:numPr>
        <w:jc w:val="both"/>
        <w:rPr>
          <w:sz w:val="22"/>
          <w:szCs w:val="22"/>
        </w:rPr>
      </w:pPr>
      <w:proofErr w:type="spellStart"/>
      <w:r w:rsidRPr="005A6FE0">
        <w:rPr>
          <w:sz w:val="22"/>
          <w:szCs w:val="22"/>
        </w:rPr>
        <w:t>Kohlebreg’s</w:t>
      </w:r>
      <w:proofErr w:type="spellEnd"/>
      <w:r w:rsidRPr="005A6FE0">
        <w:rPr>
          <w:sz w:val="22"/>
          <w:szCs w:val="22"/>
        </w:rPr>
        <w:t xml:space="preserve"> stages of moral </w:t>
      </w:r>
      <w:proofErr w:type="spellStart"/>
      <w:r w:rsidRPr="005A6FE0">
        <w:rPr>
          <w:sz w:val="22"/>
          <w:szCs w:val="22"/>
        </w:rPr>
        <w:t>developpement</w:t>
      </w:r>
      <w:proofErr w:type="spellEnd"/>
    </w:p>
    <w:p w14:paraId="3FD879BE" w14:textId="77777777" w:rsidR="009E43F6" w:rsidRPr="005A6FE0" w:rsidRDefault="009E43F6" w:rsidP="009E43F6">
      <w:pPr>
        <w:pStyle w:val="ListParagraph"/>
        <w:numPr>
          <w:ilvl w:val="1"/>
          <w:numId w:val="56"/>
        </w:numPr>
        <w:jc w:val="both"/>
        <w:rPr>
          <w:sz w:val="22"/>
          <w:szCs w:val="22"/>
        </w:rPr>
      </w:pPr>
      <w:proofErr w:type="spellStart"/>
      <w:r w:rsidRPr="005A6FE0">
        <w:rPr>
          <w:sz w:val="22"/>
          <w:szCs w:val="22"/>
        </w:rPr>
        <w:t>Preconventional</w:t>
      </w:r>
      <w:proofErr w:type="spellEnd"/>
      <w:r w:rsidRPr="005A6FE0">
        <w:rPr>
          <w:sz w:val="22"/>
          <w:szCs w:val="22"/>
        </w:rPr>
        <w:t xml:space="preserve"> Level</w:t>
      </w:r>
    </w:p>
    <w:p w14:paraId="6EC338E0" w14:textId="77777777" w:rsidR="009E43F6" w:rsidRPr="005A6FE0" w:rsidRDefault="009E43F6" w:rsidP="009E43F6">
      <w:pPr>
        <w:pStyle w:val="ListParagraph"/>
        <w:numPr>
          <w:ilvl w:val="2"/>
          <w:numId w:val="56"/>
        </w:numPr>
        <w:jc w:val="both"/>
        <w:rPr>
          <w:sz w:val="22"/>
          <w:szCs w:val="22"/>
        </w:rPr>
      </w:pPr>
      <w:proofErr w:type="spellStart"/>
      <w:r w:rsidRPr="005A6FE0">
        <w:rPr>
          <w:sz w:val="22"/>
          <w:szCs w:val="22"/>
        </w:rPr>
        <w:t>Obediance</w:t>
      </w:r>
      <w:proofErr w:type="spellEnd"/>
    </w:p>
    <w:p w14:paraId="5269D4D2" w14:textId="77777777" w:rsidR="009E43F6" w:rsidRPr="005A6FE0" w:rsidRDefault="009E43F6" w:rsidP="009E43F6">
      <w:pPr>
        <w:pStyle w:val="ListParagraph"/>
        <w:numPr>
          <w:ilvl w:val="2"/>
          <w:numId w:val="56"/>
        </w:numPr>
        <w:jc w:val="both"/>
        <w:rPr>
          <w:sz w:val="22"/>
          <w:szCs w:val="22"/>
        </w:rPr>
      </w:pPr>
      <w:r w:rsidRPr="005A6FE0">
        <w:rPr>
          <w:sz w:val="22"/>
          <w:szCs w:val="22"/>
        </w:rPr>
        <w:t>Exchange orientation</w:t>
      </w:r>
    </w:p>
    <w:p w14:paraId="41166869" w14:textId="77777777" w:rsidR="009E43F6" w:rsidRPr="005A6FE0" w:rsidRDefault="009E43F6" w:rsidP="009E43F6">
      <w:pPr>
        <w:pStyle w:val="ListParagraph"/>
        <w:numPr>
          <w:ilvl w:val="1"/>
          <w:numId w:val="56"/>
        </w:numPr>
        <w:jc w:val="both"/>
        <w:rPr>
          <w:sz w:val="22"/>
          <w:szCs w:val="22"/>
        </w:rPr>
      </w:pPr>
      <w:r w:rsidRPr="005A6FE0">
        <w:rPr>
          <w:sz w:val="22"/>
          <w:szCs w:val="22"/>
        </w:rPr>
        <w:t>Conventional level</w:t>
      </w:r>
    </w:p>
    <w:p w14:paraId="13B0621C" w14:textId="77777777" w:rsidR="009E43F6" w:rsidRPr="005A6FE0" w:rsidRDefault="009E43F6" w:rsidP="009E43F6">
      <w:pPr>
        <w:pStyle w:val="ListParagraph"/>
        <w:numPr>
          <w:ilvl w:val="2"/>
          <w:numId w:val="56"/>
        </w:numPr>
        <w:jc w:val="both"/>
        <w:rPr>
          <w:sz w:val="22"/>
          <w:szCs w:val="22"/>
        </w:rPr>
      </w:pPr>
      <w:r w:rsidRPr="005A6FE0">
        <w:rPr>
          <w:sz w:val="22"/>
          <w:szCs w:val="22"/>
        </w:rPr>
        <w:t>Mutual interpersonal relationships, expectations</w:t>
      </w:r>
    </w:p>
    <w:p w14:paraId="70B0771A" w14:textId="77777777" w:rsidR="009E43F6" w:rsidRPr="005A6FE0" w:rsidRDefault="009E43F6" w:rsidP="009E43F6">
      <w:pPr>
        <w:pStyle w:val="ListParagraph"/>
        <w:numPr>
          <w:ilvl w:val="2"/>
          <w:numId w:val="56"/>
        </w:numPr>
        <w:jc w:val="both"/>
        <w:rPr>
          <w:sz w:val="22"/>
          <w:szCs w:val="22"/>
        </w:rPr>
      </w:pPr>
      <w:r w:rsidRPr="005A6FE0">
        <w:rPr>
          <w:sz w:val="22"/>
          <w:szCs w:val="22"/>
        </w:rPr>
        <w:t>Law and order</w:t>
      </w:r>
    </w:p>
    <w:p w14:paraId="3CD623B8" w14:textId="77777777" w:rsidR="009E43F6" w:rsidRPr="005A6FE0" w:rsidRDefault="009E43F6" w:rsidP="009E43F6">
      <w:pPr>
        <w:pStyle w:val="ListParagraph"/>
        <w:numPr>
          <w:ilvl w:val="1"/>
          <w:numId w:val="56"/>
        </w:numPr>
        <w:jc w:val="both"/>
        <w:rPr>
          <w:sz w:val="22"/>
          <w:szCs w:val="22"/>
        </w:rPr>
      </w:pPr>
      <w:r w:rsidRPr="005A6FE0">
        <w:rPr>
          <w:sz w:val="22"/>
          <w:szCs w:val="22"/>
        </w:rPr>
        <w:t>Post-conventional level</w:t>
      </w:r>
    </w:p>
    <w:p w14:paraId="7E252CAC" w14:textId="77777777" w:rsidR="009E43F6" w:rsidRPr="005A6FE0" w:rsidRDefault="009E43F6" w:rsidP="009E43F6">
      <w:pPr>
        <w:pStyle w:val="ListParagraph"/>
        <w:numPr>
          <w:ilvl w:val="2"/>
          <w:numId w:val="56"/>
        </w:numPr>
        <w:jc w:val="both"/>
        <w:rPr>
          <w:sz w:val="22"/>
          <w:szCs w:val="22"/>
        </w:rPr>
      </w:pPr>
      <w:r w:rsidRPr="005A6FE0">
        <w:rPr>
          <w:sz w:val="22"/>
          <w:szCs w:val="22"/>
        </w:rPr>
        <w:t>Social contract</w:t>
      </w:r>
    </w:p>
    <w:p w14:paraId="732FB2B9" w14:textId="77777777" w:rsidR="009E43F6" w:rsidRPr="005A6FE0" w:rsidRDefault="009E43F6" w:rsidP="009E43F6">
      <w:pPr>
        <w:pStyle w:val="ListParagraph"/>
        <w:numPr>
          <w:ilvl w:val="2"/>
          <w:numId w:val="56"/>
        </w:numPr>
        <w:jc w:val="both"/>
        <w:rPr>
          <w:sz w:val="22"/>
          <w:szCs w:val="22"/>
        </w:rPr>
      </w:pPr>
      <w:r w:rsidRPr="005A6FE0">
        <w:rPr>
          <w:sz w:val="22"/>
          <w:szCs w:val="22"/>
        </w:rPr>
        <w:t>Universal ethical principles</w:t>
      </w:r>
    </w:p>
    <w:p w14:paraId="07E8674F" w14:textId="77777777" w:rsidR="009E43F6" w:rsidRPr="005A6FE0" w:rsidRDefault="009E43F6" w:rsidP="009E43F6">
      <w:pPr>
        <w:jc w:val="both"/>
        <w:rPr>
          <w:sz w:val="22"/>
          <w:szCs w:val="22"/>
        </w:rPr>
      </w:pPr>
      <w:r w:rsidRPr="005A6FE0">
        <w:rPr>
          <w:sz w:val="22"/>
          <w:szCs w:val="22"/>
        </w:rPr>
        <w:t>5.6- Ethics in Business: Some Challenges</w:t>
      </w:r>
    </w:p>
    <w:p w14:paraId="79CFFE2A" w14:textId="77777777" w:rsidR="009E43F6" w:rsidRPr="005A6FE0" w:rsidRDefault="009E43F6" w:rsidP="009E43F6">
      <w:pPr>
        <w:pStyle w:val="ListParagraph"/>
        <w:numPr>
          <w:ilvl w:val="0"/>
          <w:numId w:val="57"/>
        </w:numPr>
        <w:jc w:val="both"/>
        <w:rPr>
          <w:sz w:val="22"/>
          <w:szCs w:val="22"/>
        </w:rPr>
      </w:pPr>
      <w:r w:rsidRPr="005A6FE0">
        <w:rPr>
          <w:sz w:val="22"/>
          <w:szCs w:val="22"/>
        </w:rPr>
        <w:t>Corps must consider ethical implications</w:t>
      </w:r>
    </w:p>
    <w:p w14:paraId="3B568180" w14:textId="77777777" w:rsidR="009E43F6" w:rsidRPr="005A6FE0" w:rsidRDefault="009E43F6" w:rsidP="009E43F6">
      <w:pPr>
        <w:pStyle w:val="ListParagraph"/>
        <w:numPr>
          <w:ilvl w:val="0"/>
          <w:numId w:val="57"/>
        </w:numPr>
        <w:jc w:val="both"/>
        <w:rPr>
          <w:sz w:val="22"/>
          <w:szCs w:val="22"/>
        </w:rPr>
      </w:pPr>
      <w:r w:rsidRPr="005A6FE0">
        <w:rPr>
          <w:sz w:val="22"/>
          <w:szCs w:val="22"/>
        </w:rPr>
        <w:t>Theoretical basis for ethics has been outlined and sets the stage for further examination of the ethics and responsibility of business</w:t>
      </w:r>
    </w:p>
    <w:p w14:paraId="00B2E93D" w14:textId="77777777" w:rsidR="009E43F6" w:rsidRPr="005A6FE0" w:rsidRDefault="009E43F6" w:rsidP="009E43F6">
      <w:pPr>
        <w:pStyle w:val="ListParagraph"/>
        <w:numPr>
          <w:ilvl w:val="0"/>
          <w:numId w:val="57"/>
        </w:numPr>
        <w:jc w:val="both"/>
        <w:rPr>
          <w:sz w:val="22"/>
          <w:szCs w:val="22"/>
        </w:rPr>
      </w:pPr>
      <w:r w:rsidRPr="005A6FE0">
        <w:rPr>
          <w:sz w:val="22"/>
          <w:szCs w:val="22"/>
        </w:rPr>
        <w:t>There is no right way to be ethical, which poses many challenges</w:t>
      </w:r>
    </w:p>
    <w:p w14:paraId="6AAA858D" w14:textId="77777777" w:rsidR="009E43F6" w:rsidRPr="005A6FE0" w:rsidRDefault="009E43F6" w:rsidP="009E43F6">
      <w:pPr>
        <w:jc w:val="both"/>
        <w:rPr>
          <w:sz w:val="22"/>
          <w:szCs w:val="22"/>
        </w:rPr>
      </w:pPr>
    </w:p>
    <w:p w14:paraId="2AD25B80" w14:textId="77777777" w:rsidR="009E43F6" w:rsidRPr="005A6FE0" w:rsidRDefault="009E43F6" w:rsidP="009E43F6">
      <w:pPr>
        <w:jc w:val="both"/>
        <w:rPr>
          <w:sz w:val="22"/>
          <w:szCs w:val="22"/>
        </w:rPr>
      </w:pPr>
      <w:r w:rsidRPr="005A6FE0">
        <w:rPr>
          <w:sz w:val="22"/>
          <w:szCs w:val="22"/>
        </w:rPr>
        <w:t>Ch. 6- Ethics of Business: Management and Leadership</w:t>
      </w:r>
    </w:p>
    <w:p w14:paraId="630D044E" w14:textId="77777777" w:rsidR="009E43F6" w:rsidRPr="005A6FE0" w:rsidRDefault="009E43F6" w:rsidP="009E43F6">
      <w:pPr>
        <w:jc w:val="both"/>
        <w:rPr>
          <w:sz w:val="22"/>
          <w:szCs w:val="22"/>
        </w:rPr>
      </w:pPr>
      <w:r w:rsidRPr="005A6FE0">
        <w:rPr>
          <w:sz w:val="22"/>
          <w:szCs w:val="22"/>
        </w:rPr>
        <w:t>6.1- Statement of Values</w:t>
      </w:r>
    </w:p>
    <w:p w14:paraId="056B1721" w14:textId="77777777" w:rsidR="009E43F6" w:rsidRPr="005A6FE0" w:rsidRDefault="009E43F6" w:rsidP="009E43F6">
      <w:pPr>
        <w:pStyle w:val="ListParagraph"/>
        <w:numPr>
          <w:ilvl w:val="0"/>
          <w:numId w:val="58"/>
        </w:numPr>
        <w:jc w:val="both"/>
        <w:rPr>
          <w:sz w:val="22"/>
          <w:szCs w:val="22"/>
        </w:rPr>
      </w:pPr>
      <w:r w:rsidRPr="005A6FE0">
        <w:rPr>
          <w:sz w:val="22"/>
          <w:szCs w:val="22"/>
        </w:rPr>
        <w:t>Statement of values: A description of the values about what is desirable or worth striving for in an org</w:t>
      </w:r>
    </w:p>
    <w:p w14:paraId="78630AF3" w14:textId="77777777" w:rsidR="009E43F6" w:rsidRPr="005A6FE0" w:rsidRDefault="009E43F6" w:rsidP="009E43F6">
      <w:pPr>
        <w:pStyle w:val="ListParagraph"/>
        <w:numPr>
          <w:ilvl w:val="0"/>
          <w:numId w:val="58"/>
        </w:numPr>
        <w:jc w:val="both"/>
        <w:rPr>
          <w:sz w:val="22"/>
          <w:szCs w:val="22"/>
        </w:rPr>
      </w:pPr>
      <w:r w:rsidRPr="005A6FE0">
        <w:rPr>
          <w:sz w:val="22"/>
          <w:szCs w:val="22"/>
        </w:rPr>
        <w:t xml:space="preserve">Corps must take action to reinforce considering ethical implications when making </w:t>
      </w:r>
      <w:proofErr w:type="spellStart"/>
      <w:r w:rsidRPr="005A6FE0">
        <w:rPr>
          <w:sz w:val="22"/>
          <w:szCs w:val="22"/>
        </w:rPr>
        <w:t>descisions</w:t>
      </w:r>
      <w:proofErr w:type="spellEnd"/>
    </w:p>
    <w:p w14:paraId="0AA814CD" w14:textId="77777777" w:rsidR="009E43F6" w:rsidRPr="005A6FE0" w:rsidRDefault="009E43F6" w:rsidP="009E43F6">
      <w:pPr>
        <w:pStyle w:val="ListParagraph"/>
        <w:numPr>
          <w:ilvl w:val="0"/>
          <w:numId w:val="58"/>
        </w:numPr>
        <w:jc w:val="both"/>
        <w:rPr>
          <w:sz w:val="22"/>
          <w:szCs w:val="22"/>
        </w:rPr>
      </w:pPr>
      <w:r w:rsidRPr="005A6FE0">
        <w:rPr>
          <w:sz w:val="22"/>
          <w:szCs w:val="22"/>
        </w:rPr>
        <w:t>Value statement may contain</w:t>
      </w:r>
    </w:p>
    <w:p w14:paraId="6D32AE26" w14:textId="77777777" w:rsidR="009E43F6" w:rsidRPr="005A6FE0" w:rsidRDefault="009E43F6" w:rsidP="009E43F6">
      <w:pPr>
        <w:pStyle w:val="ListParagraph"/>
        <w:numPr>
          <w:ilvl w:val="1"/>
          <w:numId w:val="58"/>
        </w:numPr>
        <w:jc w:val="both"/>
        <w:rPr>
          <w:sz w:val="22"/>
          <w:szCs w:val="22"/>
        </w:rPr>
      </w:pPr>
      <w:r w:rsidRPr="005A6FE0">
        <w:rPr>
          <w:sz w:val="22"/>
          <w:szCs w:val="22"/>
        </w:rPr>
        <w:t>Emphasis on quality</w:t>
      </w:r>
    </w:p>
    <w:p w14:paraId="4C4FD20D" w14:textId="77777777" w:rsidR="009E43F6" w:rsidRPr="005A6FE0" w:rsidRDefault="009E43F6" w:rsidP="009E43F6">
      <w:pPr>
        <w:pStyle w:val="ListParagraph"/>
        <w:numPr>
          <w:ilvl w:val="1"/>
          <w:numId w:val="58"/>
        </w:numPr>
        <w:jc w:val="both"/>
        <w:rPr>
          <w:sz w:val="22"/>
          <w:szCs w:val="22"/>
        </w:rPr>
      </w:pPr>
      <w:r w:rsidRPr="005A6FE0">
        <w:rPr>
          <w:sz w:val="22"/>
          <w:szCs w:val="22"/>
        </w:rPr>
        <w:t>Efficiency (low cost, high productivity)</w:t>
      </w:r>
    </w:p>
    <w:p w14:paraId="2D3A2C71" w14:textId="77777777" w:rsidR="009E43F6" w:rsidRPr="005A6FE0" w:rsidRDefault="009E43F6" w:rsidP="009E43F6">
      <w:pPr>
        <w:pStyle w:val="ListParagraph"/>
        <w:numPr>
          <w:ilvl w:val="1"/>
          <w:numId w:val="58"/>
        </w:numPr>
        <w:jc w:val="both"/>
        <w:rPr>
          <w:sz w:val="22"/>
          <w:szCs w:val="22"/>
        </w:rPr>
      </w:pPr>
      <w:proofErr w:type="spellStart"/>
      <w:r w:rsidRPr="005A6FE0">
        <w:rPr>
          <w:sz w:val="22"/>
          <w:szCs w:val="22"/>
        </w:rPr>
        <w:t>Atmoshpere</w:t>
      </w:r>
      <w:proofErr w:type="spellEnd"/>
      <w:r w:rsidRPr="005A6FE0">
        <w:rPr>
          <w:sz w:val="22"/>
          <w:szCs w:val="22"/>
        </w:rPr>
        <w:t xml:space="preserve"> of enterprise</w:t>
      </w:r>
    </w:p>
    <w:p w14:paraId="2BC7BE39" w14:textId="77777777" w:rsidR="009E43F6" w:rsidRPr="005A6FE0" w:rsidRDefault="009E43F6" w:rsidP="009E43F6">
      <w:pPr>
        <w:pStyle w:val="ListParagraph"/>
        <w:numPr>
          <w:ilvl w:val="1"/>
          <w:numId w:val="58"/>
        </w:numPr>
        <w:jc w:val="both"/>
        <w:rPr>
          <w:sz w:val="22"/>
          <w:szCs w:val="22"/>
        </w:rPr>
      </w:pPr>
      <w:r w:rsidRPr="005A6FE0">
        <w:rPr>
          <w:sz w:val="22"/>
          <w:szCs w:val="22"/>
        </w:rPr>
        <w:t>Observance of code of conduct to enhance integrity</w:t>
      </w:r>
    </w:p>
    <w:p w14:paraId="28D95C03" w14:textId="77777777" w:rsidR="009E43F6" w:rsidRPr="005A6FE0" w:rsidRDefault="009E43F6" w:rsidP="009E43F6">
      <w:pPr>
        <w:jc w:val="both"/>
        <w:rPr>
          <w:sz w:val="22"/>
          <w:szCs w:val="22"/>
        </w:rPr>
      </w:pPr>
      <w:r w:rsidRPr="005A6FE0">
        <w:rPr>
          <w:sz w:val="22"/>
          <w:szCs w:val="22"/>
        </w:rPr>
        <w:t>6.2- Codes of Conduct and Codes of Ethics</w:t>
      </w:r>
    </w:p>
    <w:p w14:paraId="35ABA79F" w14:textId="77777777" w:rsidR="009E43F6" w:rsidRPr="005A6FE0" w:rsidRDefault="009E43F6" w:rsidP="009E43F6">
      <w:pPr>
        <w:pStyle w:val="ListParagraph"/>
        <w:numPr>
          <w:ilvl w:val="0"/>
          <w:numId w:val="59"/>
        </w:numPr>
        <w:jc w:val="both"/>
        <w:rPr>
          <w:sz w:val="22"/>
          <w:szCs w:val="22"/>
        </w:rPr>
      </w:pPr>
      <w:r w:rsidRPr="005A6FE0">
        <w:rPr>
          <w:sz w:val="22"/>
          <w:szCs w:val="22"/>
        </w:rPr>
        <w:lastRenderedPageBreak/>
        <w:t>Code of conduct: States appropriate behaviour by dictating what is and isn’t acceptable</w:t>
      </w:r>
    </w:p>
    <w:p w14:paraId="154A5203" w14:textId="77777777" w:rsidR="009E43F6" w:rsidRPr="005A6FE0" w:rsidRDefault="009E43F6" w:rsidP="009E43F6">
      <w:pPr>
        <w:pStyle w:val="ListParagraph"/>
        <w:numPr>
          <w:ilvl w:val="0"/>
          <w:numId w:val="59"/>
        </w:numPr>
        <w:jc w:val="both"/>
        <w:rPr>
          <w:sz w:val="22"/>
          <w:szCs w:val="22"/>
        </w:rPr>
      </w:pPr>
      <w:r w:rsidRPr="005A6FE0">
        <w:rPr>
          <w:sz w:val="22"/>
          <w:szCs w:val="22"/>
        </w:rPr>
        <w:t>Code of ethics: Guides behaviour by describing the general value system</w:t>
      </w:r>
    </w:p>
    <w:p w14:paraId="5F38E8FF" w14:textId="77777777" w:rsidR="009E43F6" w:rsidRPr="005A6FE0" w:rsidRDefault="009E43F6" w:rsidP="009E43F6">
      <w:pPr>
        <w:pStyle w:val="ListParagraph"/>
        <w:numPr>
          <w:ilvl w:val="0"/>
          <w:numId w:val="59"/>
        </w:numPr>
        <w:jc w:val="both"/>
        <w:rPr>
          <w:sz w:val="22"/>
          <w:szCs w:val="22"/>
        </w:rPr>
      </w:pPr>
      <w:r w:rsidRPr="005A6FE0">
        <w:rPr>
          <w:sz w:val="22"/>
          <w:szCs w:val="22"/>
        </w:rPr>
        <w:t>Content:</w:t>
      </w:r>
    </w:p>
    <w:p w14:paraId="254F6969" w14:textId="77777777" w:rsidR="009E43F6" w:rsidRPr="005A6FE0" w:rsidRDefault="009E43F6" w:rsidP="009E43F6">
      <w:pPr>
        <w:pStyle w:val="ListParagraph"/>
        <w:numPr>
          <w:ilvl w:val="1"/>
          <w:numId w:val="59"/>
        </w:numPr>
        <w:jc w:val="both"/>
        <w:rPr>
          <w:sz w:val="22"/>
          <w:szCs w:val="22"/>
        </w:rPr>
      </w:pPr>
      <w:r w:rsidRPr="005A6FE0">
        <w:rPr>
          <w:sz w:val="22"/>
          <w:szCs w:val="22"/>
        </w:rPr>
        <w:t>Many diff resolutions solved, ex bribery and corruption</w:t>
      </w:r>
    </w:p>
    <w:p w14:paraId="728BB4C3" w14:textId="77777777" w:rsidR="009E43F6" w:rsidRPr="005A6FE0" w:rsidRDefault="009E43F6" w:rsidP="009E43F6">
      <w:pPr>
        <w:pStyle w:val="ListParagraph"/>
        <w:numPr>
          <w:ilvl w:val="0"/>
          <w:numId w:val="59"/>
        </w:numPr>
        <w:jc w:val="both"/>
        <w:rPr>
          <w:sz w:val="22"/>
          <w:szCs w:val="22"/>
        </w:rPr>
      </w:pPr>
      <w:r w:rsidRPr="005A6FE0">
        <w:rPr>
          <w:sz w:val="22"/>
          <w:szCs w:val="22"/>
        </w:rPr>
        <w:t>Criticism:</w:t>
      </w:r>
    </w:p>
    <w:p w14:paraId="74A291F3" w14:textId="77777777" w:rsidR="009E43F6" w:rsidRPr="005A6FE0" w:rsidRDefault="009E43F6" w:rsidP="009E43F6">
      <w:pPr>
        <w:pStyle w:val="ListParagraph"/>
        <w:numPr>
          <w:ilvl w:val="1"/>
          <w:numId w:val="59"/>
        </w:numPr>
        <w:jc w:val="both"/>
        <w:rPr>
          <w:sz w:val="22"/>
          <w:szCs w:val="22"/>
        </w:rPr>
      </w:pPr>
      <w:r w:rsidRPr="005A6FE0">
        <w:rPr>
          <w:sz w:val="22"/>
          <w:szCs w:val="22"/>
        </w:rPr>
        <w:t>Made for those without any ethics, and they will have a tough time following rules</w:t>
      </w:r>
    </w:p>
    <w:p w14:paraId="1BC613E3" w14:textId="77777777" w:rsidR="009E43F6" w:rsidRPr="005A6FE0" w:rsidRDefault="009E43F6" w:rsidP="009E43F6">
      <w:pPr>
        <w:jc w:val="both"/>
        <w:rPr>
          <w:sz w:val="22"/>
          <w:szCs w:val="22"/>
        </w:rPr>
      </w:pPr>
      <w:r w:rsidRPr="005A6FE0">
        <w:rPr>
          <w:sz w:val="22"/>
          <w:szCs w:val="22"/>
        </w:rPr>
        <w:t>6.3- Ethics Training</w:t>
      </w:r>
    </w:p>
    <w:p w14:paraId="18F5A1A4" w14:textId="77777777" w:rsidR="009E43F6" w:rsidRPr="005A6FE0" w:rsidRDefault="009E43F6" w:rsidP="009E43F6">
      <w:pPr>
        <w:pStyle w:val="ListParagraph"/>
        <w:numPr>
          <w:ilvl w:val="0"/>
          <w:numId w:val="60"/>
        </w:numPr>
        <w:jc w:val="both"/>
        <w:rPr>
          <w:sz w:val="22"/>
          <w:szCs w:val="22"/>
        </w:rPr>
      </w:pPr>
      <w:r w:rsidRPr="005A6FE0">
        <w:rPr>
          <w:sz w:val="22"/>
          <w:szCs w:val="22"/>
        </w:rPr>
        <w:t>Corps are not leaving understanding of morality to chance</w:t>
      </w:r>
    </w:p>
    <w:p w14:paraId="2246D092" w14:textId="77777777" w:rsidR="009E43F6" w:rsidRPr="005A6FE0" w:rsidRDefault="009E43F6" w:rsidP="009E43F6">
      <w:pPr>
        <w:pStyle w:val="ListParagraph"/>
        <w:numPr>
          <w:ilvl w:val="0"/>
          <w:numId w:val="60"/>
        </w:numPr>
        <w:jc w:val="both"/>
        <w:rPr>
          <w:sz w:val="22"/>
          <w:szCs w:val="22"/>
        </w:rPr>
      </w:pPr>
      <w:r w:rsidRPr="005A6FE0">
        <w:rPr>
          <w:sz w:val="22"/>
          <w:szCs w:val="22"/>
        </w:rPr>
        <w:t>Have questionnaires and tests to help make ethical decisions</w:t>
      </w:r>
    </w:p>
    <w:p w14:paraId="11BC292A" w14:textId="77777777" w:rsidR="009E43F6" w:rsidRPr="005A6FE0" w:rsidRDefault="009E43F6" w:rsidP="009E43F6">
      <w:pPr>
        <w:pStyle w:val="ListParagraph"/>
        <w:numPr>
          <w:ilvl w:val="0"/>
          <w:numId w:val="60"/>
        </w:numPr>
        <w:jc w:val="both"/>
        <w:rPr>
          <w:sz w:val="22"/>
          <w:szCs w:val="22"/>
        </w:rPr>
      </w:pPr>
      <w:r w:rsidRPr="005A6FE0">
        <w:rPr>
          <w:sz w:val="22"/>
          <w:szCs w:val="22"/>
        </w:rPr>
        <w:t>Conflict of Interest: Individual has a personal interest that influences the objective of his/her duties</w:t>
      </w:r>
    </w:p>
    <w:p w14:paraId="7A83E59A" w14:textId="77777777" w:rsidR="009E43F6" w:rsidRPr="005A6FE0" w:rsidRDefault="009E43F6" w:rsidP="009E43F6">
      <w:pPr>
        <w:jc w:val="both"/>
        <w:rPr>
          <w:sz w:val="22"/>
          <w:szCs w:val="22"/>
        </w:rPr>
      </w:pPr>
      <w:r w:rsidRPr="005A6FE0">
        <w:rPr>
          <w:sz w:val="22"/>
          <w:szCs w:val="22"/>
        </w:rPr>
        <w:t>6.4- Ethics Audits and Consultants</w:t>
      </w:r>
    </w:p>
    <w:p w14:paraId="310C51BD" w14:textId="77777777" w:rsidR="009E43F6" w:rsidRPr="005A6FE0" w:rsidRDefault="009E43F6" w:rsidP="009E43F6">
      <w:pPr>
        <w:pStyle w:val="ListParagraph"/>
        <w:numPr>
          <w:ilvl w:val="0"/>
          <w:numId w:val="61"/>
        </w:numPr>
        <w:jc w:val="both"/>
        <w:rPr>
          <w:sz w:val="22"/>
          <w:szCs w:val="22"/>
        </w:rPr>
      </w:pPr>
      <w:r w:rsidRPr="005A6FE0">
        <w:rPr>
          <w:sz w:val="22"/>
          <w:szCs w:val="22"/>
        </w:rPr>
        <w:t>Ethics audit: To audit actual or potential unethical behaviour in an org</w:t>
      </w:r>
    </w:p>
    <w:p w14:paraId="40A87ED3" w14:textId="77777777" w:rsidR="009E43F6" w:rsidRPr="005A6FE0" w:rsidRDefault="009E43F6" w:rsidP="009E43F6">
      <w:pPr>
        <w:jc w:val="both"/>
        <w:rPr>
          <w:sz w:val="22"/>
          <w:szCs w:val="22"/>
        </w:rPr>
      </w:pPr>
      <w:r w:rsidRPr="005A6FE0">
        <w:rPr>
          <w:sz w:val="22"/>
          <w:szCs w:val="22"/>
        </w:rPr>
        <w:t>6.5- Role of Ethics Officers and Ethics committees</w:t>
      </w:r>
    </w:p>
    <w:p w14:paraId="1B164337" w14:textId="77777777" w:rsidR="009E43F6" w:rsidRPr="005A6FE0" w:rsidRDefault="009E43F6" w:rsidP="009E43F6">
      <w:pPr>
        <w:pStyle w:val="ListParagraph"/>
        <w:numPr>
          <w:ilvl w:val="0"/>
          <w:numId w:val="61"/>
        </w:numPr>
        <w:jc w:val="both"/>
        <w:rPr>
          <w:sz w:val="22"/>
          <w:szCs w:val="22"/>
        </w:rPr>
      </w:pPr>
      <w:r w:rsidRPr="005A6FE0">
        <w:rPr>
          <w:sz w:val="22"/>
          <w:szCs w:val="22"/>
        </w:rPr>
        <w:t xml:space="preserve">Ethics Officer: Manager independent from the </w:t>
      </w:r>
      <w:proofErr w:type="spellStart"/>
      <w:r w:rsidRPr="005A6FE0">
        <w:rPr>
          <w:sz w:val="22"/>
          <w:szCs w:val="22"/>
        </w:rPr>
        <w:t>corp</w:t>
      </w:r>
      <w:proofErr w:type="spellEnd"/>
      <w:r w:rsidRPr="005A6FE0">
        <w:rPr>
          <w:sz w:val="22"/>
          <w:szCs w:val="22"/>
        </w:rPr>
        <w:t xml:space="preserve"> who reviews complaints or info, studies them and recommends action if necessary</w:t>
      </w:r>
    </w:p>
    <w:p w14:paraId="401D514C" w14:textId="77777777" w:rsidR="009E43F6" w:rsidRPr="005A6FE0" w:rsidRDefault="009E43F6" w:rsidP="009E43F6">
      <w:pPr>
        <w:pStyle w:val="ListParagraph"/>
        <w:numPr>
          <w:ilvl w:val="0"/>
          <w:numId w:val="61"/>
        </w:numPr>
        <w:jc w:val="both"/>
        <w:rPr>
          <w:sz w:val="22"/>
          <w:szCs w:val="22"/>
        </w:rPr>
      </w:pPr>
      <w:r w:rsidRPr="005A6FE0">
        <w:rPr>
          <w:sz w:val="22"/>
          <w:szCs w:val="22"/>
        </w:rPr>
        <w:t>Ethics committee: Group formed to monitor ethical standards or behaviour</w:t>
      </w:r>
    </w:p>
    <w:p w14:paraId="3FC4B2EA" w14:textId="77777777" w:rsidR="009E43F6" w:rsidRPr="005A6FE0" w:rsidRDefault="009E43F6" w:rsidP="009E43F6">
      <w:pPr>
        <w:jc w:val="both"/>
        <w:rPr>
          <w:sz w:val="22"/>
          <w:szCs w:val="22"/>
        </w:rPr>
      </w:pPr>
      <w:r w:rsidRPr="005A6FE0">
        <w:rPr>
          <w:sz w:val="22"/>
          <w:szCs w:val="22"/>
        </w:rPr>
        <w:t xml:space="preserve">6.6- Ethic Reporting Systems and </w:t>
      </w:r>
      <w:proofErr w:type="spellStart"/>
      <w:r w:rsidRPr="005A6FE0">
        <w:rPr>
          <w:sz w:val="22"/>
          <w:szCs w:val="22"/>
        </w:rPr>
        <w:t>Whistlebolwing</w:t>
      </w:r>
      <w:proofErr w:type="spellEnd"/>
    </w:p>
    <w:p w14:paraId="7810A0D5" w14:textId="77777777" w:rsidR="009E43F6" w:rsidRPr="005A6FE0" w:rsidRDefault="009E43F6" w:rsidP="009E43F6">
      <w:pPr>
        <w:pStyle w:val="ListParagraph"/>
        <w:numPr>
          <w:ilvl w:val="0"/>
          <w:numId w:val="62"/>
        </w:numPr>
        <w:jc w:val="both"/>
        <w:rPr>
          <w:sz w:val="22"/>
          <w:szCs w:val="22"/>
        </w:rPr>
      </w:pPr>
      <w:r w:rsidRPr="005A6FE0">
        <w:rPr>
          <w:sz w:val="22"/>
          <w:szCs w:val="22"/>
        </w:rPr>
        <w:t xml:space="preserve">Whistleblowing: Act of voluntary disclosure of </w:t>
      </w:r>
      <w:proofErr w:type="spellStart"/>
      <w:r w:rsidRPr="005A6FE0">
        <w:rPr>
          <w:sz w:val="22"/>
          <w:szCs w:val="22"/>
        </w:rPr>
        <w:t>innapropriate</w:t>
      </w:r>
      <w:proofErr w:type="spellEnd"/>
      <w:r w:rsidRPr="005A6FE0">
        <w:rPr>
          <w:sz w:val="22"/>
          <w:szCs w:val="22"/>
        </w:rPr>
        <w:t xml:space="preserve"> behaviour or decisions to people in positions of authority in the </w:t>
      </w:r>
      <w:proofErr w:type="spellStart"/>
      <w:r w:rsidRPr="005A6FE0">
        <w:rPr>
          <w:sz w:val="22"/>
          <w:szCs w:val="22"/>
        </w:rPr>
        <w:t>corp</w:t>
      </w:r>
      <w:proofErr w:type="spellEnd"/>
    </w:p>
    <w:p w14:paraId="30F705D0" w14:textId="77777777" w:rsidR="009E43F6" w:rsidRPr="005A6FE0" w:rsidRDefault="009E43F6" w:rsidP="009E43F6">
      <w:pPr>
        <w:jc w:val="both"/>
        <w:rPr>
          <w:sz w:val="22"/>
          <w:szCs w:val="22"/>
        </w:rPr>
      </w:pPr>
      <w:r w:rsidRPr="005A6FE0">
        <w:rPr>
          <w:sz w:val="22"/>
          <w:szCs w:val="22"/>
        </w:rPr>
        <w:t>6.7- Ethics- Who is Responsible?</w:t>
      </w:r>
    </w:p>
    <w:p w14:paraId="0FA6CEE9" w14:textId="77777777" w:rsidR="009E43F6" w:rsidRPr="005A6FE0" w:rsidRDefault="009E43F6" w:rsidP="009E43F6">
      <w:pPr>
        <w:pStyle w:val="ListParagraph"/>
        <w:numPr>
          <w:ilvl w:val="0"/>
          <w:numId w:val="62"/>
        </w:numPr>
        <w:jc w:val="both"/>
        <w:rPr>
          <w:sz w:val="22"/>
          <w:szCs w:val="22"/>
        </w:rPr>
      </w:pPr>
      <w:r w:rsidRPr="005A6FE0">
        <w:rPr>
          <w:sz w:val="22"/>
          <w:szCs w:val="22"/>
        </w:rPr>
        <w:t>Everyone is responsible for ethics</w:t>
      </w:r>
    </w:p>
    <w:p w14:paraId="0D5C8C07" w14:textId="77777777" w:rsidR="009E43F6" w:rsidRPr="005A6FE0" w:rsidRDefault="009E43F6" w:rsidP="009E43F6">
      <w:pPr>
        <w:pStyle w:val="ListParagraph"/>
        <w:numPr>
          <w:ilvl w:val="0"/>
          <w:numId w:val="62"/>
        </w:numPr>
        <w:jc w:val="both"/>
        <w:rPr>
          <w:sz w:val="22"/>
          <w:szCs w:val="22"/>
        </w:rPr>
      </w:pPr>
      <w:r w:rsidRPr="005A6FE0">
        <w:rPr>
          <w:sz w:val="22"/>
          <w:szCs w:val="22"/>
        </w:rPr>
        <w:t>Board of directors and managers are responsible for instating and following through ethical programs</w:t>
      </w:r>
    </w:p>
    <w:p w14:paraId="327491AE" w14:textId="77777777" w:rsidR="009E43F6" w:rsidRPr="005A6FE0" w:rsidRDefault="009E43F6" w:rsidP="009E43F6">
      <w:pPr>
        <w:pStyle w:val="ListParagraph"/>
        <w:numPr>
          <w:ilvl w:val="0"/>
          <w:numId w:val="62"/>
        </w:numPr>
        <w:jc w:val="both"/>
        <w:rPr>
          <w:sz w:val="22"/>
          <w:szCs w:val="22"/>
        </w:rPr>
      </w:pPr>
      <w:r w:rsidRPr="005A6FE0">
        <w:rPr>
          <w:sz w:val="22"/>
          <w:szCs w:val="22"/>
        </w:rPr>
        <w:t>Need “moral” leaders</w:t>
      </w:r>
    </w:p>
    <w:p w14:paraId="3D058F56" w14:textId="77777777" w:rsidR="009E43F6" w:rsidRPr="005A6FE0" w:rsidRDefault="009E43F6" w:rsidP="009E43F6">
      <w:pPr>
        <w:jc w:val="both"/>
        <w:rPr>
          <w:sz w:val="22"/>
          <w:szCs w:val="22"/>
        </w:rPr>
      </w:pPr>
      <w:r w:rsidRPr="005A6FE0">
        <w:rPr>
          <w:sz w:val="22"/>
          <w:szCs w:val="22"/>
        </w:rPr>
        <w:t>6.8- Ethics Programs: Approaches</w:t>
      </w:r>
    </w:p>
    <w:p w14:paraId="1958A8E4" w14:textId="77777777" w:rsidR="009E43F6" w:rsidRPr="005A6FE0" w:rsidRDefault="009E43F6" w:rsidP="009E43F6">
      <w:pPr>
        <w:pStyle w:val="ListParagraph"/>
        <w:numPr>
          <w:ilvl w:val="0"/>
          <w:numId w:val="63"/>
        </w:numPr>
        <w:jc w:val="both"/>
        <w:rPr>
          <w:sz w:val="22"/>
          <w:szCs w:val="22"/>
        </w:rPr>
      </w:pPr>
      <w:r w:rsidRPr="005A6FE0">
        <w:rPr>
          <w:sz w:val="22"/>
          <w:szCs w:val="22"/>
        </w:rPr>
        <w:t>Classification of Programs</w:t>
      </w:r>
    </w:p>
    <w:p w14:paraId="7953F3B6" w14:textId="77777777" w:rsidR="009E43F6" w:rsidRPr="005A6FE0" w:rsidRDefault="009E43F6" w:rsidP="009E43F6">
      <w:pPr>
        <w:pStyle w:val="ListParagraph"/>
        <w:numPr>
          <w:ilvl w:val="1"/>
          <w:numId w:val="63"/>
        </w:numPr>
        <w:jc w:val="both"/>
        <w:rPr>
          <w:sz w:val="22"/>
          <w:szCs w:val="22"/>
        </w:rPr>
      </w:pPr>
      <w:r w:rsidRPr="005A6FE0">
        <w:rPr>
          <w:sz w:val="22"/>
          <w:szCs w:val="22"/>
        </w:rPr>
        <w:t>Formal approach: Code of conduct, organizational norms</w:t>
      </w:r>
    </w:p>
    <w:p w14:paraId="24B998DC" w14:textId="77777777" w:rsidR="009E43F6" w:rsidRPr="005A6FE0" w:rsidRDefault="009E43F6" w:rsidP="009E43F6">
      <w:pPr>
        <w:pStyle w:val="ListParagraph"/>
        <w:numPr>
          <w:ilvl w:val="1"/>
          <w:numId w:val="63"/>
        </w:numPr>
        <w:jc w:val="both"/>
        <w:rPr>
          <w:sz w:val="22"/>
          <w:szCs w:val="22"/>
        </w:rPr>
      </w:pPr>
      <w:proofErr w:type="spellStart"/>
      <w:r w:rsidRPr="005A6FE0">
        <w:rPr>
          <w:sz w:val="22"/>
          <w:szCs w:val="22"/>
        </w:rPr>
        <w:t>Monological</w:t>
      </w:r>
      <w:proofErr w:type="spellEnd"/>
      <w:r w:rsidRPr="005A6FE0">
        <w:rPr>
          <w:sz w:val="22"/>
          <w:szCs w:val="22"/>
        </w:rPr>
        <w:t xml:space="preserve"> Approach: Allows members to determine what is right and wrong</w:t>
      </w:r>
    </w:p>
    <w:p w14:paraId="7F2A009E" w14:textId="77777777" w:rsidR="009E43F6" w:rsidRPr="005A6FE0" w:rsidRDefault="009E43F6" w:rsidP="009E43F6">
      <w:pPr>
        <w:pStyle w:val="ListParagraph"/>
        <w:numPr>
          <w:ilvl w:val="1"/>
          <w:numId w:val="63"/>
        </w:numPr>
        <w:jc w:val="both"/>
        <w:rPr>
          <w:sz w:val="22"/>
          <w:szCs w:val="22"/>
        </w:rPr>
      </w:pPr>
      <w:r w:rsidRPr="005A6FE0">
        <w:rPr>
          <w:sz w:val="22"/>
          <w:szCs w:val="22"/>
        </w:rPr>
        <w:t>Dialogical Approach: Emphasizes communication before decisions are made and implemented</w:t>
      </w:r>
    </w:p>
    <w:p w14:paraId="09669F4B" w14:textId="77777777" w:rsidR="009E43F6" w:rsidRPr="005A6FE0" w:rsidRDefault="009E43F6" w:rsidP="009E43F6">
      <w:pPr>
        <w:pStyle w:val="ListParagraph"/>
        <w:numPr>
          <w:ilvl w:val="0"/>
          <w:numId w:val="63"/>
        </w:numPr>
        <w:jc w:val="both"/>
        <w:rPr>
          <w:sz w:val="22"/>
          <w:szCs w:val="22"/>
        </w:rPr>
      </w:pPr>
      <w:r w:rsidRPr="005A6FE0">
        <w:rPr>
          <w:sz w:val="22"/>
          <w:szCs w:val="22"/>
        </w:rPr>
        <w:t>Integrity management: Combines compliance-based and values-based approach</w:t>
      </w:r>
    </w:p>
    <w:p w14:paraId="40F9B752" w14:textId="77777777" w:rsidR="009E43F6" w:rsidRPr="005A6FE0" w:rsidRDefault="009E43F6" w:rsidP="009E43F6">
      <w:pPr>
        <w:jc w:val="both"/>
        <w:rPr>
          <w:sz w:val="22"/>
          <w:szCs w:val="22"/>
        </w:rPr>
      </w:pPr>
      <w:r w:rsidRPr="005A6FE0">
        <w:rPr>
          <w:sz w:val="22"/>
          <w:szCs w:val="22"/>
        </w:rPr>
        <w:t>6.9- Ethics Programs: Evaluation and Benefits</w:t>
      </w:r>
    </w:p>
    <w:p w14:paraId="46FA8BAC" w14:textId="77777777" w:rsidR="009E43F6" w:rsidRPr="005A6FE0" w:rsidRDefault="009E43F6" w:rsidP="009E43F6">
      <w:pPr>
        <w:pStyle w:val="ListParagraph"/>
        <w:numPr>
          <w:ilvl w:val="0"/>
          <w:numId w:val="64"/>
        </w:numPr>
        <w:jc w:val="both"/>
        <w:rPr>
          <w:sz w:val="22"/>
          <w:szCs w:val="22"/>
        </w:rPr>
      </w:pPr>
      <w:r w:rsidRPr="005A6FE0">
        <w:rPr>
          <w:sz w:val="22"/>
          <w:szCs w:val="22"/>
        </w:rPr>
        <w:t>Ethical programs should be evaluated on a regular basis and benefits be clearly identifies</w:t>
      </w:r>
    </w:p>
    <w:p w14:paraId="14CD18E2" w14:textId="77777777" w:rsidR="009E43F6" w:rsidRPr="005A6FE0" w:rsidRDefault="009E43F6" w:rsidP="009E43F6">
      <w:pPr>
        <w:pStyle w:val="ListParagraph"/>
        <w:numPr>
          <w:ilvl w:val="0"/>
          <w:numId w:val="64"/>
        </w:numPr>
        <w:jc w:val="both"/>
        <w:rPr>
          <w:sz w:val="22"/>
          <w:szCs w:val="22"/>
        </w:rPr>
      </w:pPr>
      <w:r w:rsidRPr="005A6FE0">
        <w:rPr>
          <w:sz w:val="22"/>
          <w:szCs w:val="22"/>
        </w:rPr>
        <w:t>Program can be justified on several bases from economics to just doing the right thing</w:t>
      </w:r>
    </w:p>
    <w:p w14:paraId="1B404FF3" w14:textId="77777777" w:rsidR="009E43F6" w:rsidRPr="005A6FE0" w:rsidRDefault="009E43F6" w:rsidP="009E43F6">
      <w:pPr>
        <w:pStyle w:val="ListParagraph"/>
        <w:numPr>
          <w:ilvl w:val="0"/>
          <w:numId w:val="64"/>
        </w:numPr>
        <w:jc w:val="both"/>
        <w:rPr>
          <w:sz w:val="22"/>
          <w:szCs w:val="22"/>
        </w:rPr>
      </w:pPr>
      <w:r w:rsidRPr="005A6FE0">
        <w:rPr>
          <w:sz w:val="22"/>
          <w:szCs w:val="22"/>
        </w:rPr>
        <w:t>Components are either</w:t>
      </w:r>
    </w:p>
    <w:p w14:paraId="0D47D973" w14:textId="77777777" w:rsidR="009E43F6" w:rsidRPr="005A6FE0" w:rsidRDefault="009E43F6" w:rsidP="009E43F6">
      <w:pPr>
        <w:pStyle w:val="ListParagraph"/>
        <w:numPr>
          <w:ilvl w:val="1"/>
          <w:numId w:val="64"/>
        </w:numPr>
        <w:jc w:val="both"/>
        <w:rPr>
          <w:sz w:val="22"/>
          <w:szCs w:val="22"/>
        </w:rPr>
      </w:pPr>
      <w:r w:rsidRPr="005A6FE0">
        <w:rPr>
          <w:sz w:val="22"/>
          <w:szCs w:val="22"/>
        </w:rPr>
        <w:t>Compliance based: following rules</w:t>
      </w:r>
    </w:p>
    <w:p w14:paraId="186DBEC9" w14:textId="77777777" w:rsidR="009E43F6" w:rsidRPr="005A6FE0" w:rsidRDefault="009E43F6" w:rsidP="009E43F6">
      <w:pPr>
        <w:pStyle w:val="ListParagraph"/>
        <w:numPr>
          <w:ilvl w:val="1"/>
          <w:numId w:val="64"/>
        </w:numPr>
        <w:jc w:val="both"/>
        <w:rPr>
          <w:sz w:val="22"/>
          <w:szCs w:val="22"/>
        </w:rPr>
      </w:pPr>
      <w:r w:rsidRPr="005A6FE0">
        <w:rPr>
          <w:sz w:val="22"/>
          <w:szCs w:val="22"/>
        </w:rPr>
        <w:t>Value based: emphasizing values as a way to influence behaviour</w:t>
      </w:r>
    </w:p>
    <w:p w14:paraId="453CECBA" w14:textId="77777777" w:rsidR="009E43F6" w:rsidRPr="005A6FE0" w:rsidRDefault="009E43F6" w:rsidP="009E43F6">
      <w:pPr>
        <w:pStyle w:val="ListParagraph"/>
        <w:numPr>
          <w:ilvl w:val="0"/>
          <w:numId w:val="64"/>
        </w:numPr>
        <w:jc w:val="both"/>
        <w:rPr>
          <w:sz w:val="22"/>
          <w:szCs w:val="22"/>
        </w:rPr>
      </w:pPr>
      <w:r w:rsidRPr="005A6FE0">
        <w:rPr>
          <w:sz w:val="22"/>
          <w:szCs w:val="22"/>
        </w:rPr>
        <w:t>In most corps, a combination of these two is used</w:t>
      </w:r>
    </w:p>
    <w:p w14:paraId="4D526EE4" w14:textId="77777777" w:rsidR="009E43F6" w:rsidRPr="005A6FE0" w:rsidRDefault="009E43F6" w:rsidP="009E43F6">
      <w:pPr>
        <w:jc w:val="both"/>
        <w:rPr>
          <w:sz w:val="22"/>
          <w:szCs w:val="22"/>
        </w:rPr>
      </w:pPr>
      <w:r w:rsidRPr="005A6FE0">
        <w:rPr>
          <w:sz w:val="22"/>
          <w:szCs w:val="22"/>
        </w:rPr>
        <w:t>6.10-  Why Ethical Leadership and Programs Fail</w:t>
      </w:r>
    </w:p>
    <w:p w14:paraId="6E74FA11" w14:textId="77777777" w:rsidR="009E43F6" w:rsidRPr="005A6FE0" w:rsidRDefault="009E43F6" w:rsidP="009E43F6">
      <w:pPr>
        <w:pStyle w:val="ListParagraph"/>
        <w:numPr>
          <w:ilvl w:val="0"/>
          <w:numId w:val="65"/>
        </w:numPr>
        <w:jc w:val="both"/>
        <w:rPr>
          <w:sz w:val="22"/>
          <w:szCs w:val="22"/>
        </w:rPr>
      </w:pPr>
      <w:r w:rsidRPr="005A6FE0">
        <w:rPr>
          <w:sz w:val="22"/>
          <w:szCs w:val="22"/>
        </w:rPr>
        <w:lastRenderedPageBreak/>
        <w:t>Managers are morally imperfect</w:t>
      </w:r>
    </w:p>
    <w:p w14:paraId="18AA44D5" w14:textId="77777777" w:rsidR="009E43F6" w:rsidRPr="005A6FE0" w:rsidRDefault="009E43F6" w:rsidP="009E43F6">
      <w:pPr>
        <w:pStyle w:val="ListParagraph"/>
        <w:numPr>
          <w:ilvl w:val="0"/>
          <w:numId w:val="65"/>
        </w:numPr>
        <w:jc w:val="both"/>
        <w:rPr>
          <w:sz w:val="22"/>
          <w:szCs w:val="22"/>
        </w:rPr>
      </w:pPr>
      <w:r w:rsidRPr="005A6FE0">
        <w:rPr>
          <w:sz w:val="22"/>
          <w:szCs w:val="22"/>
        </w:rPr>
        <w:t>Self-interest</w:t>
      </w:r>
    </w:p>
    <w:p w14:paraId="571F4D29" w14:textId="77777777" w:rsidR="009E43F6" w:rsidRPr="005A6FE0" w:rsidRDefault="009E43F6" w:rsidP="009E43F6">
      <w:pPr>
        <w:pStyle w:val="ListParagraph"/>
        <w:numPr>
          <w:ilvl w:val="0"/>
          <w:numId w:val="65"/>
        </w:numPr>
        <w:jc w:val="both"/>
        <w:rPr>
          <w:sz w:val="22"/>
          <w:szCs w:val="22"/>
        </w:rPr>
      </w:pPr>
      <w:r w:rsidRPr="005A6FE0">
        <w:rPr>
          <w:sz w:val="22"/>
          <w:szCs w:val="22"/>
        </w:rPr>
        <w:t>Threat of formal sanctions</w:t>
      </w:r>
    </w:p>
    <w:p w14:paraId="66DFF70F" w14:textId="77777777" w:rsidR="009E43F6" w:rsidRPr="005A6FE0" w:rsidRDefault="009E43F6" w:rsidP="009E43F6">
      <w:pPr>
        <w:pStyle w:val="ListParagraph"/>
        <w:numPr>
          <w:ilvl w:val="0"/>
          <w:numId w:val="65"/>
        </w:numPr>
        <w:jc w:val="both"/>
        <w:rPr>
          <w:sz w:val="22"/>
          <w:szCs w:val="22"/>
        </w:rPr>
      </w:pPr>
      <w:r w:rsidRPr="005A6FE0">
        <w:rPr>
          <w:sz w:val="22"/>
          <w:szCs w:val="22"/>
        </w:rPr>
        <w:t>Threat of informal sanctions</w:t>
      </w:r>
    </w:p>
    <w:p w14:paraId="3915DA22" w14:textId="77777777" w:rsidR="009E43F6" w:rsidRPr="005A6FE0" w:rsidRDefault="009E43F6" w:rsidP="009E43F6">
      <w:pPr>
        <w:pStyle w:val="ListParagraph"/>
        <w:numPr>
          <w:ilvl w:val="0"/>
          <w:numId w:val="65"/>
        </w:numPr>
        <w:jc w:val="both"/>
        <w:rPr>
          <w:sz w:val="22"/>
          <w:szCs w:val="22"/>
        </w:rPr>
      </w:pPr>
      <w:r w:rsidRPr="005A6FE0">
        <w:rPr>
          <w:sz w:val="22"/>
          <w:szCs w:val="22"/>
        </w:rPr>
        <w:t>Tolerance to risk-taking behaviour</w:t>
      </w:r>
    </w:p>
    <w:p w14:paraId="165E2278" w14:textId="77777777" w:rsidR="009E43F6" w:rsidRPr="005A6FE0" w:rsidRDefault="009E43F6" w:rsidP="009E43F6">
      <w:pPr>
        <w:pStyle w:val="ListParagraph"/>
        <w:numPr>
          <w:ilvl w:val="0"/>
          <w:numId w:val="65"/>
        </w:numPr>
        <w:jc w:val="both"/>
        <w:rPr>
          <w:sz w:val="22"/>
          <w:szCs w:val="22"/>
        </w:rPr>
      </w:pPr>
      <w:r w:rsidRPr="005A6FE0">
        <w:rPr>
          <w:sz w:val="22"/>
          <w:szCs w:val="22"/>
        </w:rPr>
        <w:t>Pressure in particular situations</w:t>
      </w:r>
    </w:p>
    <w:p w14:paraId="3C1C9B41" w14:textId="77777777" w:rsidR="009E43F6" w:rsidRPr="005A6FE0" w:rsidRDefault="009E43F6" w:rsidP="009E43F6">
      <w:pPr>
        <w:rPr>
          <w:sz w:val="22"/>
          <w:szCs w:val="22"/>
        </w:rPr>
      </w:pPr>
    </w:p>
    <w:p w14:paraId="2BED4D09" w14:textId="77777777" w:rsidR="00302DA6" w:rsidRPr="005A6FE0" w:rsidRDefault="00302DA6" w:rsidP="00CB357B">
      <w:pPr>
        <w:rPr>
          <w:sz w:val="22"/>
          <w:szCs w:val="22"/>
        </w:rPr>
      </w:pPr>
    </w:p>
    <w:sectPr w:rsidR="00302DA6" w:rsidRPr="005A6FE0">
      <w:footerReference w:type="default" r:id="rId7"/>
      <w:pgSz w:w="12240" w:h="15840"/>
      <w:pgMar w:top="720" w:right="1440" w:bottom="180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D0EAD0E" w14:textId="77777777" w:rsidR="005A6FE0" w:rsidRDefault="005A6FE0">
      <w:r>
        <w:separator/>
      </w:r>
    </w:p>
    <w:p w14:paraId="0711A12F" w14:textId="77777777" w:rsidR="005A6FE0" w:rsidRDefault="005A6FE0"/>
  </w:endnote>
  <w:endnote w:type="continuationSeparator" w:id="0">
    <w:p w14:paraId="0D43A856" w14:textId="77777777" w:rsidR="005A6FE0" w:rsidRDefault="005A6FE0">
      <w:r>
        <w:continuationSeparator/>
      </w:r>
    </w:p>
    <w:p w14:paraId="779DA396" w14:textId="77777777" w:rsidR="005A6FE0" w:rsidRDefault="005A6FE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0069970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B5B82FE" w14:textId="77777777" w:rsidR="005A6FE0" w:rsidRDefault="005A6FE0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7337F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220DC65" w14:textId="77777777" w:rsidR="005A6FE0" w:rsidRDefault="005A6FE0">
      <w:r>
        <w:separator/>
      </w:r>
    </w:p>
    <w:p w14:paraId="61B3D532" w14:textId="77777777" w:rsidR="005A6FE0" w:rsidRDefault="005A6FE0"/>
  </w:footnote>
  <w:footnote w:type="continuationSeparator" w:id="0">
    <w:p w14:paraId="6143CFDD" w14:textId="77777777" w:rsidR="005A6FE0" w:rsidRDefault="005A6FE0">
      <w:r>
        <w:continuationSeparator/>
      </w:r>
    </w:p>
    <w:p w14:paraId="018A31F2" w14:textId="77777777" w:rsidR="005A6FE0" w:rsidRDefault="005A6FE0"/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B37079"/>
    <w:multiLevelType w:val="hybridMultilevel"/>
    <w:tmpl w:val="A034897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54F616B"/>
    <w:multiLevelType w:val="hybridMultilevel"/>
    <w:tmpl w:val="2CC4B16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05A7076C"/>
    <w:multiLevelType w:val="hybridMultilevel"/>
    <w:tmpl w:val="C166DB6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0847326E"/>
    <w:multiLevelType w:val="hybridMultilevel"/>
    <w:tmpl w:val="C51E903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09DA1229"/>
    <w:multiLevelType w:val="hybridMultilevel"/>
    <w:tmpl w:val="FF5AE7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0A1D3862"/>
    <w:multiLevelType w:val="hybridMultilevel"/>
    <w:tmpl w:val="75FA8C0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0FBF33DD"/>
    <w:multiLevelType w:val="hybridMultilevel"/>
    <w:tmpl w:val="E784556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11230E40"/>
    <w:multiLevelType w:val="hybridMultilevel"/>
    <w:tmpl w:val="CF14B14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12D36F8D"/>
    <w:multiLevelType w:val="hybridMultilevel"/>
    <w:tmpl w:val="A4A6E7A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13F00A57"/>
    <w:multiLevelType w:val="hybridMultilevel"/>
    <w:tmpl w:val="97E47C8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143030B7"/>
    <w:multiLevelType w:val="hybridMultilevel"/>
    <w:tmpl w:val="0D827AF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149C6039"/>
    <w:multiLevelType w:val="hybridMultilevel"/>
    <w:tmpl w:val="696CAE5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190874B3"/>
    <w:multiLevelType w:val="hybridMultilevel"/>
    <w:tmpl w:val="883CFCF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19550F3C"/>
    <w:multiLevelType w:val="hybridMultilevel"/>
    <w:tmpl w:val="6588A25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1A9E5E4B"/>
    <w:multiLevelType w:val="hybridMultilevel"/>
    <w:tmpl w:val="61E89F0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1ECB786D"/>
    <w:multiLevelType w:val="hybridMultilevel"/>
    <w:tmpl w:val="82D24CC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20906CDF"/>
    <w:multiLevelType w:val="hybridMultilevel"/>
    <w:tmpl w:val="9E244A1C"/>
    <w:lvl w:ilvl="0" w:tplc="A78AD9E8">
      <w:start w:val="1"/>
      <w:numFmt w:val="bullet"/>
      <w:pStyle w:val="ListBullet"/>
      <w:lvlText w:val=""/>
      <w:lvlJc w:val="left"/>
      <w:pPr>
        <w:tabs>
          <w:tab w:val="num" w:pos="432"/>
        </w:tabs>
        <w:ind w:left="432" w:hanging="432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2EF62FD"/>
    <w:multiLevelType w:val="hybridMultilevel"/>
    <w:tmpl w:val="BDCA831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246E57C7"/>
    <w:multiLevelType w:val="hybridMultilevel"/>
    <w:tmpl w:val="6808737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>
    <w:nsid w:val="2C3F2719"/>
    <w:multiLevelType w:val="hybridMultilevel"/>
    <w:tmpl w:val="2B7A4C6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>
    <w:nsid w:val="2F9C2186"/>
    <w:multiLevelType w:val="hybridMultilevel"/>
    <w:tmpl w:val="16E6C58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>
    <w:nsid w:val="30B6038E"/>
    <w:multiLevelType w:val="hybridMultilevel"/>
    <w:tmpl w:val="15CED09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>
    <w:nsid w:val="30F84E17"/>
    <w:multiLevelType w:val="hybridMultilevel"/>
    <w:tmpl w:val="33C448D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355A6D53"/>
    <w:multiLevelType w:val="hybridMultilevel"/>
    <w:tmpl w:val="97D42EF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>
    <w:nsid w:val="35B36548"/>
    <w:multiLevelType w:val="multilevel"/>
    <w:tmpl w:val="7E06118A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-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-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-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ind w:left="2160" w:hanging="2160"/>
      </w:pPr>
      <w:rPr>
        <w:rFonts w:hint="default"/>
      </w:rPr>
    </w:lvl>
  </w:abstractNum>
  <w:abstractNum w:abstractNumId="25">
    <w:nsid w:val="38973472"/>
    <w:multiLevelType w:val="hybridMultilevel"/>
    <w:tmpl w:val="F0301B5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>
    <w:nsid w:val="38E264AD"/>
    <w:multiLevelType w:val="hybridMultilevel"/>
    <w:tmpl w:val="1BA4B2E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3BD76E56"/>
    <w:multiLevelType w:val="hybridMultilevel"/>
    <w:tmpl w:val="641CFBB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>
    <w:nsid w:val="3E0516DE"/>
    <w:multiLevelType w:val="hybridMultilevel"/>
    <w:tmpl w:val="E3B6438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>
    <w:nsid w:val="44CF0BDA"/>
    <w:multiLevelType w:val="hybridMultilevel"/>
    <w:tmpl w:val="CB8A139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>
    <w:nsid w:val="454D51E9"/>
    <w:multiLevelType w:val="hybridMultilevel"/>
    <w:tmpl w:val="D5BAFAE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>
    <w:nsid w:val="466B40BC"/>
    <w:multiLevelType w:val="hybridMultilevel"/>
    <w:tmpl w:val="3FA4D88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>
    <w:nsid w:val="49A156E0"/>
    <w:multiLevelType w:val="hybridMultilevel"/>
    <w:tmpl w:val="358A810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>
    <w:nsid w:val="4BB828F1"/>
    <w:multiLevelType w:val="hybridMultilevel"/>
    <w:tmpl w:val="3BD0FA9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>
    <w:nsid w:val="4C355C10"/>
    <w:multiLevelType w:val="hybridMultilevel"/>
    <w:tmpl w:val="8212579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>
    <w:nsid w:val="4C592A03"/>
    <w:multiLevelType w:val="hybridMultilevel"/>
    <w:tmpl w:val="E85481B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>
    <w:nsid w:val="4C860215"/>
    <w:multiLevelType w:val="hybridMultilevel"/>
    <w:tmpl w:val="138089D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>
    <w:nsid w:val="4E584E9D"/>
    <w:multiLevelType w:val="hybridMultilevel"/>
    <w:tmpl w:val="BCD4ACC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>
    <w:nsid w:val="505F0B42"/>
    <w:multiLevelType w:val="hybridMultilevel"/>
    <w:tmpl w:val="2DA0D43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>
    <w:nsid w:val="51B25DCF"/>
    <w:multiLevelType w:val="hybridMultilevel"/>
    <w:tmpl w:val="3EACA5C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>
    <w:nsid w:val="53E073C3"/>
    <w:multiLevelType w:val="hybridMultilevel"/>
    <w:tmpl w:val="682CF97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>
    <w:nsid w:val="5AB22ADB"/>
    <w:multiLevelType w:val="hybridMultilevel"/>
    <w:tmpl w:val="9B10470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2">
    <w:nsid w:val="5D957754"/>
    <w:multiLevelType w:val="hybridMultilevel"/>
    <w:tmpl w:val="294A4E5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3">
    <w:nsid w:val="5DD5076C"/>
    <w:multiLevelType w:val="hybridMultilevel"/>
    <w:tmpl w:val="EFA4244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4">
    <w:nsid w:val="5E077FE3"/>
    <w:multiLevelType w:val="hybridMultilevel"/>
    <w:tmpl w:val="D2CC591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5">
    <w:nsid w:val="5FB8571E"/>
    <w:multiLevelType w:val="hybridMultilevel"/>
    <w:tmpl w:val="A52E785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6">
    <w:nsid w:val="60D219FA"/>
    <w:multiLevelType w:val="hybridMultilevel"/>
    <w:tmpl w:val="8EDAC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7">
    <w:nsid w:val="62040C8E"/>
    <w:multiLevelType w:val="hybridMultilevel"/>
    <w:tmpl w:val="8FD2DBB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8">
    <w:nsid w:val="623E3F87"/>
    <w:multiLevelType w:val="hybridMultilevel"/>
    <w:tmpl w:val="BA76DFC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9">
    <w:nsid w:val="63643FFA"/>
    <w:multiLevelType w:val="hybridMultilevel"/>
    <w:tmpl w:val="486A8EE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0">
    <w:nsid w:val="63B616BA"/>
    <w:multiLevelType w:val="hybridMultilevel"/>
    <w:tmpl w:val="4404B82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1">
    <w:nsid w:val="68AB4355"/>
    <w:multiLevelType w:val="hybridMultilevel"/>
    <w:tmpl w:val="0B203272"/>
    <w:lvl w:ilvl="0" w:tplc="CE0E85FE">
      <w:start w:val="1"/>
      <w:numFmt w:val="decimal"/>
      <w:pStyle w:val="ListNumber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695B2803"/>
    <w:multiLevelType w:val="hybridMultilevel"/>
    <w:tmpl w:val="6DF6108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3">
    <w:nsid w:val="6AC544E0"/>
    <w:multiLevelType w:val="hybridMultilevel"/>
    <w:tmpl w:val="31AA976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4">
    <w:nsid w:val="6C195420"/>
    <w:multiLevelType w:val="hybridMultilevel"/>
    <w:tmpl w:val="0A5A67F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5">
    <w:nsid w:val="716F704A"/>
    <w:multiLevelType w:val="hybridMultilevel"/>
    <w:tmpl w:val="1C121DB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6">
    <w:nsid w:val="729A5FD2"/>
    <w:multiLevelType w:val="hybridMultilevel"/>
    <w:tmpl w:val="34C2812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7">
    <w:nsid w:val="747F713A"/>
    <w:multiLevelType w:val="hybridMultilevel"/>
    <w:tmpl w:val="3128478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8">
    <w:nsid w:val="74801B66"/>
    <w:multiLevelType w:val="hybridMultilevel"/>
    <w:tmpl w:val="A3E06F2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9">
    <w:nsid w:val="76EA3D57"/>
    <w:multiLevelType w:val="hybridMultilevel"/>
    <w:tmpl w:val="10CA772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0">
    <w:nsid w:val="77956967"/>
    <w:multiLevelType w:val="hybridMultilevel"/>
    <w:tmpl w:val="BBA2BC0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1">
    <w:nsid w:val="77AD6B45"/>
    <w:multiLevelType w:val="hybridMultilevel"/>
    <w:tmpl w:val="E9922D1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2">
    <w:nsid w:val="77FC4336"/>
    <w:multiLevelType w:val="hybridMultilevel"/>
    <w:tmpl w:val="412C826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3">
    <w:nsid w:val="78DA2397"/>
    <w:multiLevelType w:val="hybridMultilevel"/>
    <w:tmpl w:val="03BA621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4">
    <w:nsid w:val="7DC244CE"/>
    <w:multiLevelType w:val="hybridMultilevel"/>
    <w:tmpl w:val="B2528D9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51"/>
  </w:num>
  <w:num w:numId="3">
    <w:abstractNumId w:val="24"/>
  </w:num>
  <w:num w:numId="4">
    <w:abstractNumId w:val="0"/>
  </w:num>
  <w:num w:numId="5">
    <w:abstractNumId w:val="44"/>
  </w:num>
  <w:num w:numId="6">
    <w:abstractNumId w:val="62"/>
  </w:num>
  <w:num w:numId="7">
    <w:abstractNumId w:val="42"/>
  </w:num>
  <w:num w:numId="8">
    <w:abstractNumId w:val="49"/>
  </w:num>
  <w:num w:numId="9">
    <w:abstractNumId w:val="19"/>
  </w:num>
  <w:num w:numId="10">
    <w:abstractNumId w:val="37"/>
  </w:num>
  <w:num w:numId="11">
    <w:abstractNumId w:val="29"/>
  </w:num>
  <w:num w:numId="12">
    <w:abstractNumId w:val="54"/>
  </w:num>
  <w:num w:numId="13">
    <w:abstractNumId w:val="64"/>
  </w:num>
  <w:num w:numId="14">
    <w:abstractNumId w:val="60"/>
  </w:num>
  <w:num w:numId="15">
    <w:abstractNumId w:val="14"/>
  </w:num>
  <w:num w:numId="16">
    <w:abstractNumId w:val="58"/>
  </w:num>
  <w:num w:numId="17">
    <w:abstractNumId w:val="59"/>
  </w:num>
  <w:num w:numId="18">
    <w:abstractNumId w:val="40"/>
  </w:num>
  <w:num w:numId="19">
    <w:abstractNumId w:val="3"/>
  </w:num>
  <w:num w:numId="20">
    <w:abstractNumId w:val="61"/>
  </w:num>
  <w:num w:numId="21">
    <w:abstractNumId w:val="56"/>
  </w:num>
  <w:num w:numId="22">
    <w:abstractNumId w:val="6"/>
  </w:num>
  <w:num w:numId="23">
    <w:abstractNumId w:val="45"/>
  </w:num>
  <w:num w:numId="24">
    <w:abstractNumId w:val="20"/>
  </w:num>
  <w:num w:numId="25">
    <w:abstractNumId w:val="46"/>
  </w:num>
  <w:num w:numId="26">
    <w:abstractNumId w:val="50"/>
  </w:num>
  <w:num w:numId="27">
    <w:abstractNumId w:val="35"/>
  </w:num>
  <w:num w:numId="28">
    <w:abstractNumId w:val="53"/>
  </w:num>
  <w:num w:numId="29">
    <w:abstractNumId w:val="7"/>
  </w:num>
  <w:num w:numId="30">
    <w:abstractNumId w:val="21"/>
  </w:num>
  <w:num w:numId="31">
    <w:abstractNumId w:val="4"/>
  </w:num>
  <w:num w:numId="32">
    <w:abstractNumId w:val="25"/>
  </w:num>
  <w:num w:numId="33">
    <w:abstractNumId w:val="63"/>
  </w:num>
  <w:num w:numId="34">
    <w:abstractNumId w:val="39"/>
  </w:num>
  <w:num w:numId="35">
    <w:abstractNumId w:val="10"/>
  </w:num>
  <w:num w:numId="36">
    <w:abstractNumId w:val="23"/>
  </w:num>
  <w:num w:numId="37">
    <w:abstractNumId w:val="34"/>
  </w:num>
  <w:num w:numId="38">
    <w:abstractNumId w:val="41"/>
  </w:num>
  <w:num w:numId="39">
    <w:abstractNumId w:val="13"/>
  </w:num>
  <w:num w:numId="40">
    <w:abstractNumId w:val="48"/>
  </w:num>
  <w:num w:numId="41">
    <w:abstractNumId w:val="17"/>
  </w:num>
  <w:num w:numId="42">
    <w:abstractNumId w:val="8"/>
  </w:num>
  <w:num w:numId="43">
    <w:abstractNumId w:val="26"/>
  </w:num>
  <w:num w:numId="44">
    <w:abstractNumId w:val="57"/>
  </w:num>
  <w:num w:numId="45">
    <w:abstractNumId w:val="5"/>
  </w:num>
  <w:num w:numId="46">
    <w:abstractNumId w:val="2"/>
  </w:num>
  <w:num w:numId="47">
    <w:abstractNumId w:val="31"/>
  </w:num>
  <w:num w:numId="48">
    <w:abstractNumId w:val="36"/>
  </w:num>
  <w:num w:numId="49">
    <w:abstractNumId w:val="38"/>
  </w:num>
  <w:num w:numId="50">
    <w:abstractNumId w:val="1"/>
  </w:num>
  <w:num w:numId="51">
    <w:abstractNumId w:val="30"/>
  </w:num>
  <w:num w:numId="52">
    <w:abstractNumId w:val="52"/>
  </w:num>
  <w:num w:numId="53">
    <w:abstractNumId w:val="11"/>
  </w:num>
  <w:num w:numId="54">
    <w:abstractNumId w:val="27"/>
  </w:num>
  <w:num w:numId="55">
    <w:abstractNumId w:val="32"/>
  </w:num>
  <w:num w:numId="56">
    <w:abstractNumId w:val="47"/>
  </w:num>
  <w:num w:numId="57">
    <w:abstractNumId w:val="55"/>
  </w:num>
  <w:num w:numId="58">
    <w:abstractNumId w:val="9"/>
  </w:num>
  <w:num w:numId="59">
    <w:abstractNumId w:val="28"/>
  </w:num>
  <w:num w:numId="60">
    <w:abstractNumId w:val="18"/>
  </w:num>
  <w:num w:numId="61">
    <w:abstractNumId w:val="33"/>
  </w:num>
  <w:num w:numId="62">
    <w:abstractNumId w:val="15"/>
  </w:num>
  <w:num w:numId="63">
    <w:abstractNumId w:val="43"/>
  </w:num>
  <w:num w:numId="64">
    <w:abstractNumId w:val="22"/>
  </w:num>
  <w:num w:numId="65">
    <w:abstractNumId w:val="12"/>
  </w:num>
  <w:numIdMacAtCleanup w:val="6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6"/>
  <w:proofState w:spelling="clean" w:grammar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357B"/>
    <w:rsid w:val="000C2FBD"/>
    <w:rsid w:val="00302DA6"/>
    <w:rsid w:val="00316097"/>
    <w:rsid w:val="003E5EEF"/>
    <w:rsid w:val="00435307"/>
    <w:rsid w:val="00495007"/>
    <w:rsid w:val="004D2C17"/>
    <w:rsid w:val="004E0E9E"/>
    <w:rsid w:val="005A6FE0"/>
    <w:rsid w:val="005D60AF"/>
    <w:rsid w:val="006B2186"/>
    <w:rsid w:val="006C40DE"/>
    <w:rsid w:val="0072680F"/>
    <w:rsid w:val="007C6018"/>
    <w:rsid w:val="008F09EF"/>
    <w:rsid w:val="009706C7"/>
    <w:rsid w:val="009E43F6"/>
    <w:rsid w:val="00A33B9C"/>
    <w:rsid w:val="00A4376A"/>
    <w:rsid w:val="00A53D9F"/>
    <w:rsid w:val="00A6744D"/>
    <w:rsid w:val="00B32633"/>
    <w:rsid w:val="00B55360"/>
    <w:rsid w:val="00CB357B"/>
    <w:rsid w:val="00D45DBF"/>
    <w:rsid w:val="00D7337F"/>
    <w:rsid w:val="00E06005"/>
    <w:rsid w:val="00E50529"/>
    <w:rsid w:val="00F21D7F"/>
    <w:rsid w:val="00F24397"/>
    <w:rsid w:val="00F61AE7"/>
    <w:rsid w:val="00F72518"/>
    <w:rsid w:val="00FA2D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531C8588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color w:val="595959" w:themeColor="text1" w:themeTint="A6"/>
        <w:sz w:val="30"/>
        <w:szCs w:val="30"/>
        <w:lang w:val="en-US" w:eastAsia="ja-JP" w:bidi="ar-SA"/>
      </w:rPr>
    </w:rPrDefault>
    <w:pPrDefault>
      <w:pPr>
        <w:spacing w:after="120" w:line="259" w:lineRule="auto"/>
      </w:pPr>
    </w:pPrDefault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iPriority="10" w:qFormat="1"/>
    <w:lsdException w:name="List Number" w:uiPriority="1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unhideWhenUsed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n-CA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pBdr>
        <w:bottom w:val="single" w:sz="12" w:space="12" w:color="56152F" w:themeColor="accent4"/>
      </w:pBdr>
      <w:spacing w:before="460" w:after="480"/>
      <w:outlineLvl w:val="0"/>
    </w:pPr>
    <w:rPr>
      <w:rFonts w:asciiTheme="majorHAnsi" w:eastAsiaTheme="majorEastAsia" w:hAnsiTheme="majorHAnsi" w:cstheme="majorBidi"/>
      <w:color w:val="731C3F" w:themeColor="accent1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460"/>
      <w:outlineLvl w:val="1"/>
    </w:pPr>
    <w:rPr>
      <w:rFonts w:asciiTheme="majorHAnsi" w:eastAsiaTheme="majorEastAsia" w:hAnsiTheme="majorHAnsi" w:cstheme="majorBidi"/>
      <w:b/>
      <w:color w:val="7F7F7F" w:themeColor="text1" w:themeTint="80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460"/>
      <w:outlineLvl w:val="2"/>
    </w:pPr>
    <w:rPr>
      <w:rFonts w:asciiTheme="majorHAnsi" w:eastAsiaTheme="majorEastAsia" w:hAnsiTheme="majorHAnsi" w:cstheme="majorBidi"/>
      <w:sz w:val="40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spacing w:before="460"/>
      <w:outlineLvl w:val="3"/>
    </w:pPr>
    <w:rPr>
      <w:rFonts w:asciiTheme="majorHAnsi" w:eastAsiaTheme="majorEastAsia" w:hAnsiTheme="majorHAnsi" w:cstheme="majorBidi"/>
      <w:i/>
      <w:iCs/>
      <w:sz w:val="4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460"/>
      <w:outlineLvl w:val="4"/>
    </w:pPr>
    <w:rPr>
      <w:rFonts w:asciiTheme="majorHAnsi" w:eastAsiaTheme="majorEastAsia" w:hAnsiTheme="majorHAnsi" w:cstheme="majorBidi"/>
      <w:color w:val="262626" w:themeColor="text1" w:themeTint="D9"/>
      <w:sz w:val="3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460"/>
      <w:outlineLvl w:val="5"/>
    </w:pPr>
    <w:rPr>
      <w:rFonts w:asciiTheme="majorHAnsi" w:eastAsiaTheme="majorEastAsia" w:hAnsiTheme="majorHAnsi" w:cstheme="majorBidi"/>
      <w:i/>
      <w:color w:val="262626" w:themeColor="text1" w:themeTint="D9"/>
      <w:sz w:val="34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keepNext/>
      <w:keepLines/>
      <w:spacing w:before="460"/>
      <w:outlineLvl w:val="6"/>
    </w:pPr>
    <w:rPr>
      <w:rFonts w:asciiTheme="majorHAnsi" w:eastAsiaTheme="majorEastAsia" w:hAnsiTheme="majorHAnsi" w:cstheme="majorBidi"/>
      <w:iCs/>
      <w:sz w:val="3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pPr>
      <w:keepNext/>
      <w:keepLines/>
      <w:spacing w:before="460"/>
      <w:outlineLvl w:val="7"/>
    </w:pPr>
    <w:rPr>
      <w:rFonts w:asciiTheme="majorHAnsi" w:eastAsiaTheme="majorEastAsia" w:hAnsiTheme="majorHAnsi" w:cstheme="majorBidi"/>
      <w:i/>
      <w:sz w:val="34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keepNext/>
      <w:keepLines/>
      <w:spacing w:before="460"/>
      <w:outlineLvl w:val="8"/>
    </w:pPr>
    <w:rPr>
      <w:rFonts w:asciiTheme="majorHAnsi" w:eastAsiaTheme="majorEastAsia" w:hAnsiTheme="majorHAnsi" w:cstheme="majorBidi"/>
      <w:iCs/>
      <w:color w:val="262626" w:themeColor="text1" w:themeTint="D9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Bullet">
    <w:name w:val="List Bullet"/>
    <w:basedOn w:val="Normal"/>
    <w:uiPriority w:val="9"/>
    <w:qFormat/>
    <w:pPr>
      <w:numPr>
        <w:numId w:val="1"/>
      </w:numPr>
    </w:p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731C3F" w:themeColor="accent1"/>
      <w:sz w:val="40"/>
      <w:szCs w:val="32"/>
    </w:rPr>
  </w:style>
  <w:style w:type="paragraph" w:styleId="ListNumber">
    <w:name w:val="List Number"/>
    <w:basedOn w:val="Normal"/>
    <w:uiPriority w:val="9"/>
    <w:qFormat/>
    <w:pPr>
      <w:numPr>
        <w:numId w:val="2"/>
      </w:numPr>
    </w:pPr>
  </w:style>
  <w:style w:type="paragraph" w:styleId="Header">
    <w:name w:val="header"/>
    <w:basedOn w:val="Normal"/>
    <w:link w:val="HeaderChar"/>
    <w:uiPriority w:val="99"/>
    <w:unhideWhenUsed/>
    <w:qFormat/>
    <w:pPr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qFormat/>
    <w:pPr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styleId="Title">
    <w:name w:val="Title"/>
    <w:basedOn w:val="Normal"/>
    <w:link w:val="TitleChar"/>
    <w:uiPriority w:val="10"/>
    <w:semiHidden/>
    <w:unhideWhenUsed/>
    <w:qFormat/>
    <w:pPr>
      <w:spacing w:after="60" w:line="240" w:lineRule="auto"/>
      <w:contextualSpacing/>
    </w:pPr>
    <w:rPr>
      <w:rFonts w:asciiTheme="majorHAnsi" w:eastAsiaTheme="majorEastAsia" w:hAnsiTheme="majorHAnsi" w:cstheme="majorBidi"/>
      <w:caps/>
      <w:color w:val="262626" w:themeColor="text1" w:themeTint="D9"/>
      <w:kern w:val="28"/>
      <w:sz w:val="66"/>
      <w:szCs w:val="56"/>
    </w:rPr>
  </w:style>
  <w:style w:type="character" w:customStyle="1" w:styleId="TitleChar">
    <w:name w:val="Title Char"/>
    <w:basedOn w:val="DefaultParagraphFont"/>
    <w:link w:val="Title"/>
    <w:uiPriority w:val="10"/>
    <w:semiHidden/>
    <w:rPr>
      <w:rFonts w:asciiTheme="majorHAnsi" w:eastAsiaTheme="majorEastAsia" w:hAnsiTheme="majorHAnsi" w:cstheme="majorBidi"/>
      <w:caps/>
      <w:color w:val="262626" w:themeColor="text1" w:themeTint="D9"/>
      <w:kern w:val="28"/>
      <w:sz w:val="66"/>
      <w:szCs w:val="56"/>
    </w:rPr>
  </w:style>
  <w:style w:type="paragraph" w:styleId="Subtitle">
    <w:name w:val="Subtitle"/>
    <w:basedOn w:val="Normal"/>
    <w:link w:val="SubtitleChar"/>
    <w:uiPriority w:val="11"/>
    <w:semiHidden/>
    <w:unhideWhenUsed/>
    <w:qFormat/>
    <w:pPr>
      <w:numPr>
        <w:ilvl w:val="1"/>
      </w:numPr>
      <w:spacing w:after="520"/>
      <w:contextualSpacing/>
    </w:pPr>
    <w:rPr>
      <w:rFonts w:eastAsiaTheme="minorEastAsia"/>
      <w:caps/>
      <w:sz w:val="40"/>
    </w:rPr>
  </w:style>
  <w:style w:type="character" w:customStyle="1" w:styleId="SubtitleChar">
    <w:name w:val="Subtitle Char"/>
    <w:basedOn w:val="DefaultParagraphFont"/>
    <w:link w:val="Subtitle"/>
    <w:uiPriority w:val="11"/>
    <w:semiHidden/>
    <w:rPr>
      <w:rFonts w:eastAsiaTheme="minorEastAsia"/>
      <w:caps/>
      <w:sz w:val="40"/>
    </w:rPr>
  </w:style>
  <w:style w:type="character" w:styleId="IntenseReference">
    <w:name w:val="Intense Reference"/>
    <w:basedOn w:val="DefaultParagraphFont"/>
    <w:uiPriority w:val="32"/>
    <w:semiHidden/>
    <w:unhideWhenUsed/>
    <w:qFormat/>
    <w:rPr>
      <w:b/>
      <w:bCs/>
      <w:caps/>
      <w:smallCaps w:val="0"/>
      <w:color w:val="262626" w:themeColor="text1" w:themeTint="D9"/>
      <w:spacing w:val="0"/>
    </w:rPr>
  </w:style>
  <w:style w:type="character" w:styleId="BookTitle">
    <w:name w:val="Book Title"/>
    <w:basedOn w:val="DefaultParagraphFont"/>
    <w:uiPriority w:val="33"/>
    <w:semiHidden/>
    <w:unhideWhenUsed/>
    <w:rPr>
      <w:b w:val="0"/>
      <w:bCs/>
      <w:i w:val="0"/>
      <w:iCs/>
      <w:spacing w:val="0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b/>
      <w:color w:val="7F7F7F" w:themeColor="text1" w:themeTint="80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ajorHAnsi" w:eastAsiaTheme="majorEastAsia" w:hAnsiTheme="majorHAnsi" w:cstheme="majorBidi"/>
      <w:sz w:val="40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asciiTheme="majorHAnsi" w:eastAsiaTheme="majorEastAsia" w:hAnsiTheme="majorHAnsi" w:cstheme="majorBidi"/>
      <w:i/>
      <w:iCs/>
      <w:sz w:val="40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asciiTheme="majorHAnsi" w:eastAsiaTheme="majorEastAsia" w:hAnsiTheme="majorHAnsi" w:cstheme="majorBidi"/>
      <w:color w:val="262626" w:themeColor="text1" w:themeTint="D9"/>
      <w:sz w:val="34"/>
    </w:rPr>
  </w:style>
  <w:style w:type="character" w:customStyle="1" w:styleId="Heading6Char">
    <w:name w:val="Heading 6 Char"/>
    <w:basedOn w:val="DefaultParagraphFont"/>
    <w:link w:val="Heading6"/>
    <w:uiPriority w:val="9"/>
    <w:semiHidden/>
    <w:rPr>
      <w:rFonts w:asciiTheme="majorHAnsi" w:eastAsiaTheme="majorEastAsia" w:hAnsiTheme="majorHAnsi" w:cstheme="majorBidi"/>
      <w:i/>
      <w:color w:val="262626" w:themeColor="text1" w:themeTint="D9"/>
      <w:sz w:val="34"/>
    </w:rPr>
  </w:style>
  <w:style w:type="character" w:customStyle="1" w:styleId="Heading7Char">
    <w:name w:val="Heading 7 Char"/>
    <w:basedOn w:val="DefaultParagraphFont"/>
    <w:link w:val="Heading7"/>
    <w:uiPriority w:val="9"/>
    <w:semiHidden/>
    <w:rPr>
      <w:rFonts w:asciiTheme="majorHAnsi" w:eastAsiaTheme="majorEastAsia" w:hAnsiTheme="majorHAnsi" w:cstheme="majorBidi"/>
      <w:iCs/>
      <w:sz w:val="34"/>
    </w:rPr>
  </w:style>
  <w:style w:type="character" w:customStyle="1" w:styleId="Heading8Char">
    <w:name w:val="Heading 8 Char"/>
    <w:basedOn w:val="DefaultParagraphFont"/>
    <w:link w:val="Heading8"/>
    <w:uiPriority w:val="9"/>
    <w:semiHidden/>
    <w:rPr>
      <w:rFonts w:asciiTheme="majorHAnsi" w:eastAsiaTheme="majorEastAsia" w:hAnsiTheme="majorHAnsi" w:cstheme="majorBidi"/>
      <w:i/>
      <w:sz w:val="34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Pr>
      <w:rFonts w:asciiTheme="majorHAnsi" w:eastAsiaTheme="majorEastAsia" w:hAnsiTheme="majorHAnsi" w:cstheme="majorBidi"/>
      <w:iCs/>
      <w:color w:val="262626" w:themeColor="text1" w:themeTint="D9"/>
      <w:szCs w:val="21"/>
    </w:rPr>
  </w:style>
  <w:style w:type="character" w:styleId="SubtleEmphasis">
    <w:name w:val="Subtle Emphasis"/>
    <w:basedOn w:val="DefaultParagraphFont"/>
    <w:uiPriority w:val="19"/>
    <w:semiHidden/>
    <w:unhideWhenUsed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semiHidden/>
    <w:unhideWhenUsed/>
    <w:qFormat/>
    <w:rPr>
      <w:b/>
      <w:iCs/>
      <w:color w:val="262626" w:themeColor="text1" w:themeTint="D9"/>
    </w:rPr>
  </w:style>
  <w:style w:type="character" w:styleId="IntenseEmphasis">
    <w:name w:val="Intense Emphasis"/>
    <w:basedOn w:val="DefaultParagraphFont"/>
    <w:uiPriority w:val="21"/>
    <w:semiHidden/>
    <w:unhideWhenUsed/>
    <w:qFormat/>
    <w:rPr>
      <w:b/>
      <w:i/>
      <w:iCs/>
      <w:color w:val="262626" w:themeColor="text1" w:themeTint="D9"/>
    </w:rPr>
  </w:style>
  <w:style w:type="character" w:styleId="Strong">
    <w:name w:val="Strong"/>
    <w:basedOn w:val="DefaultParagraphFont"/>
    <w:uiPriority w:val="22"/>
    <w:semiHidden/>
    <w:unhideWhenUsed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semiHidden/>
    <w:unhideWhenUsed/>
    <w:qFormat/>
    <w:pPr>
      <w:spacing w:before="240"/>
    </w:pPr>
    <w:rPr>
      <w:i/>
      <w:iCs/>
      <w:sz w:val="36"/>
    </w:rPr>
  </w:style>
  <w:style w:type="character" w:customStyle="1" w:styleId="QuoteChar">
    <w:name w:val="Quote Char"/>
    <w:basedOn w:val="DefaultParagraphFont"/>
    <w:link w:val="Quote"/>
    <w:uiPriority w:val="29"/>
    <w:semiHidden/>
    <w:rPr>
      <w:i/>
      <w:iCs/>
      <w:sz w:val="36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pPr>
      <w:spacing w:before="240"/>
    </w:pPr>
    <w:rPr>
      <w:b/>
      <w:i/>
      <w:iCs/>
      <w:sz w:val="36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Pr>
      <w:b/>
      <w:i/>
      <w:iCs/>
      <w:sz w:val="36"/>
    </w:rPr>
  </w:style>
  <w:style w:type="character" w:styleId="SubtleReference">
    <w:name w:val="Subtle Reference"/>
    <w:basedOn w:val="DefaultParagraphFont"/>
    <w:uiPriority w:val="31"/>
    <w:semiHidden/>
    <w:unhideWhenUsed/>
    <w:qFormat/>
    <w:rPr>
      <w:caps/>
      <w:smallCaps w:val="0"/>
      <w:color w:val="262626" w:themeColor="text1" w:themeTint="D9"/>
    </w:rPr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after="200" w:line="240" w:lineRule="auto"/>
    </w:pPr>
    <w:rPr>
      <w:i/>
      <w:iCs/>
      <w:sz w:val="24"/>
      <w:szCs w:val="18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pPr>
      <w:outlineLvl w:val="9"/>
    </w:pPr>
  </w:style>
  <w:style w:type="character" w:styleId="Hyperlink">
    <w:name w:val="Hyperlink"/>
    <w:basedOn w:val="DefaultParagraphFont"/>
    <w:uiPriority w:val="99"/>
    <w:unhideWhenUsed/>
    <w:rPr>
      <w:color w:val="731C3F" w:themeColor="hyperlink"/>
      <w:u w:val="single"/>
    </w:rPr>
  </w:style>
  <w:style w:type="paragraph" w:styleId="ListParagraph">
    <w:name w:val="List Paragraph"/>
    <w:basedOn w:val="Normal"/>
    <w:uiPriority w:val="34"/>
    <w:unhideWhenUsed/>
    <w:qFormat/>
    <w:rsid w:val="00CB357B"/>
    <w:pPr>
      <w:ind w:left="720"/>
      <w:contextualSpacing/>
    </w:pPr>
  </w:style>
  <w:style w:type="table" w:styleId="TableGrid">
    <w:name w:val="Table Grid"/>
    <w:basedOn w:val="TableNormal"/>
    <w:uiPriority w:val="39"/>
    <w:rsid w:val="00CB357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footer" Target="footer1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localhost/Users/katarinagalic/Library/Containers/com.microsoft.Word/Data/Library/Caches/TM10002086/Take%20Notes.dotx" TargetMode="External"/></Relationships>
</file>

<file path=word/theme/theme1.xml><?xml version="1.0" encoding="utf-8"?>
<a:theme xmlns:a="http://schemas.openxmlformats.org/drawingml/2006/main" name="Office Theme">
  <a:themeElements>
    <a:clrScheme name="Notes">
      <a:dk1>
        <a:sysClr val="windowText" lastClr="000000"/>
      </a:dk1>
      <a:lt1>
        <a:sysClr val="window" lastClr="FFFFFF"/>
      </a:lt1>
      <a:dk2>
        <a:srgbClr val="37030F"/>
      </a:dk2>
      <a:lt2>
        <a:srgbClr val="DEE4C3"/>
      </a:lt2>
      <a:accent1>
        <a:srgbClr val="731C3F"/>
      </a:accent1>
      <a:accent2>
        <a:srgbClr val="214C5E"/>
      </a:accent2>
      <a:accent3>
        <a:srgbClr val="62C7AD"/>
      </a:accent3>
      <a:accent4>
        <a:srgbClr val="56152F"/>
      </a:accent4>
      <a:accent5>
        <a:srgbClr val="D87330"/>
      </a:accent5>
      <a:accent6>
        <a:srgbClr val="DEBC53"/>
      </a:accent6>
      <a:hlink>
        <a:srgbClr val="731C3F"/>
      </a:hlink>
      <a:folHlink>
        <a:srgbClr val="214C5E"/>
      </a:folHlink>
    </a:clrScheme>
    <a:fontScheme name="Calibri">
      <a:maj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Take Notes.dotx</Template>
  <TotalTime>15</TotalTime>
  <Pages>17</Pages>
  <Words>4240</Words>
  <Characters>24171</Characters>
  <Application>Microsoft Macintosh Word</Application>
  <DocSecurity>0</DocSecurity>
  <Lines>201</Lines>
  <Paragraphs>56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Katarina Galic</dc:creator>
  <cp:keywords/>
  <dc:description/>
  <cp:lastModifiedBy>Katarina Galic</cp:lastModifiedBy>
  <cp:revision>8</cp:revision>
  <dcterms:created xsi:type="dcterms:W3CDTF">2015-09-24T17:05:00Z</dcterms:created>
  <dcterms:modified xsi:type="dcterms:W3CDTF">2015-10-29T17:23:00Z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ssetID">
    <vt:lpwstr>TF10002051</vt:lpwstr>
  </property>
</Properties>
</file>