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60C30" w14:textId="77777777" w:rsidR="00464DDB" w:rsidRDefault="005B6102">
      <w:pPr>
        <w:pStyle w:val="Heading1"/>
      </w:pPr>
      <w:r>
        <w:t>ECO1104 NOTE REVIEW CHAPTER 2</w:t>
      </w:r>
    </w:p>
    <w:p w14:paraId="4C7E7EE1" w14:textId="77777777" w:rsidR="00464DDB" w:rsidRDefault="005B6102">
      <w:pPr>
        <w:pStyle w:val="Heading2"/>
      </w:pPr>
      <w:r>
        <w:t>EXAM OCTOBER 6</w:t>
      </w:r>
      <w:r w:rsidRPr="005B6102">
        <w:rPr>
          <w:vertAlign w:val="superscript"/>
        </w:rPr>
        <w:t>TH</w:t>
      </w:r>
      <w:r>
        <w:t xml:space="preserve"> </w:t>
      </w:r>
    </w:p>
    <w:p w14:paraId="2BD657E1" w14:textId="77777777" w:rsidR="005B6102" w:rsidRPr="005B6102" w:rsidRDefault="005B6102" w:rsidP="005B6102">
      <w:pPr>
        <w:rPr>
          <w:b/>
          <w:u w:val="single"/>
        </w:rPr>
      </w:pPr>
      <w:r w:rsidRPr="005B6102">
        <w:rPr>
          <w:b/>
          <w:u w:val="single"/>
        </w:rPr>
        <w:t xml:space="preserve">The scientific method </w:t>
      </w:r>
    </w:p>
    <w:p w14:paraId="58F619EB" w14:textId="77777777" w:rsidR="005B6102" w:rsidRDefault="005B6102" w:rsidP="005B6102">
      <w:pPr>
        <w:pStyle w:val="ListParagraph"/>
        <w:numPr>
          <w:ilvl w:val="0"/>
          <w:numId w:val="5"/>
        </w:numPr>
      </w:pPr>
      <w:r>
        <w:t>Observing theory and more observation, economist have an added challenge because conducting experience can be a little tricky they need to be patient and wait for special economic events to happen in order to study them…they can’t make them happened.</w:t>
      </w:r>
    </w:p>
    <w:p w14:paraId="744D3BA3" w14:textId="77777777" w:rsidR="005B6102" w:rsidRPr="005B6102" w:rsidRDefault="005B6102" w:rsidP="005B6102">
      <w:pPr>
        <w:pStyle w:val="ListParagraph"/>
        <w:numPr>
          <w:ilvl w:val="0"/>
          <w:numId w:val="5"/>
        </w:numPr>
        <w:rPr>
          <w:highlight w:val="yellow"/>
        </w:rPr>
      </w:pPr>
      <w:r>
        <w:t xml:space="preserve">EX: printing too much money, economist need to test their theory of this causing inflations, they either need to </w:t>
      </w:r>
      <w:r w:rsidRPr="005B6102">
        <w:rPr>
          <w:highlight w:val="yellow"/>
        </w:rPr>
        <w:t xml:space="preserve">study history of when the event happened or wait for it to happen again. </w:t>
      </w:r>
    </w:p>
    <w:p w14:paraId="51F5D24D" w14:textId="77777777" w:rsidR="005B6102" w:rsidRPr="005B6102" w:rsidRDefault="005B6102" w:rsidP="005B6102">
      <w:pPr>
        <w:rPr>
          <w:b/>
          <w:u w:val="single"/>
        </w:rPr>
      </w:pPr>
      <w:r w:rsidRPr="005B6102">
        <w:rPr>
          <w:b/>
          <w:u w:val="single"/>
        </w:rPr>
        <w:t>The role of assumptions</w:t>
      </w:r>
    </w:p>
    <w:p w14:paraId="5E91B800" w14:textId="77777777" w:rsidR="005B6102" w:rsidRDefault="005B6102" w:rsidP="005B6102">
      <w:pPr>
        <w:pStyle w:val="ListParagraph"/>
        <w:numPr>
          <w:ilvl w:val="0"/>
          <w:numId w:val="6"/>
        </w:numPr>
      </w:pPr>
      <w:r>
        <w:t>Just like any other science many assumptions are made in order to simplify studying a complicated event</w:t>
      </w:r>
    </w:p>
    <w:p w14:paraId="174CC4A6" w14:textId="77777777" w:rsidR="005B6102" w:rsidRDefault="005B6102" w:rsidP="005B6102">
      <w:pPr>
        <w:pStyle w:val="ListParagraph"/>
        <w:numPr>
          <w:ilvl w:val="0"/>
          <w:numId w:val="6"/>
        </w:numPr>
      </w:pPr>
      <w:r>
        <w:t xml:space="preserve">Instead of using many countries producing many goods economist may use </w:t>
      </w:r>
      <w:r w:rsidRPr="005B6102">
        <w:rPr>
          <w:highlight w:val="yellow"/>
        </w:rPr>
        <w:t>2 countries producing 2 goods</w:t>
      </w:r>
      <w:r>
        <w:t xml:space="preserve"> in order to study how they interact when it comes to economy. </w:t>
      </w:r>
    </w:p>
    <w:p w14:paraId="7720D650" w14:textId="77777777" w:rsidR="005B6102" w:rsidRDefault="005B6102" w:rsidP="005B6102">
      <w:pPr>
        <w:pStyle w:val="ListParagraph"/>
        <w:numPr>
          <w:ilvl w:val="0"/>
          <w:numId w:val="6"/>
        </w:numPr>
      </w:pPr>
      <w:r>
        <w:t>The art in the scientific method is deciding which assumptions to make.</w:t>
      </w:r>
    </w:p>
    <w:p w14:paraId="41CABC3D" w14:textId="77777777" w:rsidR="005B6102" w:rsidRDefault="005B6102" w:rsidP="005B6102">
      <w:pPr>
        <w:rPr>
          <w:b/>
          <w:u w:val="single"/>
        </w:rPr>
      </w:pPr>
      <w:r w:rsidRPr="005B6102">
        <w:rPr>
          <w:b/>
          <w:u w:val="single"/>
        </w:rPr>
        <w:t>Economic models</w:t>
      </w:r>
    </w:p>
    <w:p w14:paraId="19A44FB2" w14:textId="77777777" w:rsidR="005B6102" w:rsidRPr="005B6102" w:rsidRDefault="005B6102" w:rsidP="005B6102">
      <w:pPr>
        <w:pStyle w:val="ListParagraph"/>
        <w:numPr>
          <w:ilvl w:val="0"/>
          <w:numId w:val="7"/>
        </w:numPr>
        <w:rPr>
          <w:b/>
          <w:u w:val="single"/>
        </w:rPr>
      </w:pPr>
      <w:r>
        <w:t>Continuing on the rule of assumptions economic models are built to focus on the important detail and leave out some irrelevant details.</w:t>
      </w:r>
    </w:p>
    <w:p w14:paraId="4F9229D8" w14:textId="77777777" w:rsidR="005B6102" w:rsidRPr="00082122" w:rsidRDefault="005B6102" w:rsidP="005B6102">
      <w:pPr>
        <w:rPr>
          <w:b/>
          <w:color w:val="FF0000"/>
          <w:u w:val="single"/>
        </w:rPr>
      </w:pPr>
      <w:r w:rsidRPr="00082122">
        <w:rPr>
          <w:b/>
          <w:color w:val="FF0000"/>
          <w:highlight w:val="yellow"/>
          <w:u w:val="single"/>
        </w:rPr>
        <w:t>THE PRODUCTION POSSIBILITIES FRONTIER (PPF)</w:t>
      </w:r>
      <w:r w:rsidRPr="00082122">
        <w:rPr>
          <w:b/>
          <w:color w:val="FF0000"/>
          <w:u w:val="single"/>
        </w:rPr>
        <w:t xml:space="preserve"> </w:t>
      </w:r>
    </w:p>
    <w:p w14:paraId="355C1691" w14:textId="77777777" w:rsidR="005B6102" w:rsidRPr="005B6102" w:rsidRDefault="005B6102" w:rsidP="005B6102">
      <w:pPr>
        <w:pStyle w:val="ListParagraph"/>
        <w:numPr>
          <w:ilvl w:val="0"/>
          <w:numId w:val="7"/>
        </w:numPr>
        <w:rPr>
          <w:b/>
          <w:u w:val="single"/>
        </w:rPr>
      </w:pPr>
      <w:r>
        <w:t xml:space="preserve">This economic model shows all the combination of goods that a country can produce given their scarce resources and production possibilities </w:t>
      </w:r>
    </w:p>
    <w:p w14:paraId="28DA7D03" w14:textId="499C2822" w:rsidR="005B6102" w:rsidRPr="005B6102" w:rsidRDefault="005B6102" w:rsidP="005B6102">
      <w:pPr>
        <w:pStyle w:val="ListParagraph"/>
        <w:numPr>
          <w:ilvl w:val="0"/>
          <w:numId w:val="7"/>
        </w:numPr>
        <w:rPr>
          <w:b/>
          <w:u w:val="single"/>
        </w:rPr>
      </w:pPr>
      <w:r>
        <w:lastRenderedPageBreak/>
        <w:t xml:space="preserve">In order to produce more of </w:t>
      </w:r>
      <w:r w:rsidR="00BB36D7">
        <w:t>one,</w:t>
      </w:r>
      <w:r>
        <w:t xml:space="preserve"> you need to give up production of the other this is the opportunity cost of producing more of one product </w:t>
      </w:r>
    </w:p>
    <w:p w14:paraId="60FAA8BD" w14:textId="77777777" w:rsidR="005B6102" w:rsidRPr="005B6102" w:rsidRDefault="005B6102" w:rsidP="005B6102">
      <w:pPr>
        <w:pStyle w:val="ListParagraph"/>
        <w:numPr>
          <w:ilvl w:val="0"/>
          <w:numId w:val="7"/>
        </w:numPr>
        <w:rPr>
          <w:b/>
          <w:u w:val="single"/>
        </w:rPr>
      </w:pPr>
      <w:r>
        <w:t xml:space="preserve">Country’s again face trade-offs on how much to produce of each </w:t>
      </w:r>
    </w:p>
    <w:p w14:paraId="0B2853E6" w14:textId="77777777" w:rsidR="005B6102" w:rsidRPr="005B6102" w:rsidRDefault="005B6102" w:rsidP="005B6102">
      <w:pPr>
        <w:pStyle w:val="ListParagraph"/>
        <w:numPr>
          <w:ilvl w:val="0"/>
          <w:numId w:val="7"/>
        </w:numPr>
        <w:rPr>
          <w:b/>
          <w:u w:val="single"/>
        </w:rPr>
      </w:pPr>
      <w:r>
        <w:t xml:space="preserve">The </w:t>
      </w:r>
      <w:r w:rsidRPr="000B2B68">
        <w:rPr>
          <w:highlight w:val="yellow"/>
        </w:rPr>
        <w:t>trade-off value is equal to the slope of the curve at the point of production.</w:t>
      </w:r>
    </w:p>
    <w:p w14:paraId="25274DFC" w14:textId="77777777" w:rsidR="005B6102" w:rsidRPr="000B2B68" w:rsidRDefault="005B6102" w:rsidP="005B6102">
      <w:pPr>
        <w:pStyle w:val="ListParagraph"/>
        <w:numPr>
          <w:ilvl w:val="0"/>
          <w:numId w:val="7"/>
        </w:numPr>
        <w:rPr>
          <w:b/>
          <w:u w:val="single"/>
        </w:rPr>
      </w:pPr>
      <w:r>
        <w:t xml:space="preserve">The reason why the curve is concave is because the trade-off value and </w:t>
      </w:r>
      <w:r w:rsidR="000B2B68">
        <w:t>opportunity</w:t>
      </w:r>
      <w:r>
        <w:t xml:space="preserve"> cost is not the same at each part of the </w:t>
      </w:r>
      <w:r w:rsidR="000B2B68">
        <w:t>curve</w:t>
      </w:r>
    </w:p>
    <w:p w14:paraId="6FE7958F" w14:textId="77777777" w:rsidR="000B2B68" w:rsidRPr="000B2B68" w:rsidRDefault="000B2B68" w:rsidP="005B6102">
      <w:pPr>
        <w:pStyle w:val="ListParagraph"/>
        <w:numPr>
          <w:ilvl w:val="0"/>
          <w:numId w:val="7"/>
        </w:numPr>
        <w:rPr>
          <w:b/>
          <w:u w:val="single"/>
        </w:rPr>
      </w:pPr>
      <w:r>
        <w:t>This is due to the specialization of one field, in order to produce more cars, we need to take some speciality workers from the computer industry which are much better at producing computers then cars, therefore you need to give up more computer production at this point of the curve.</w:t>
      </w:r>
    </w:p>
    <w:p w14:paraId="22618710" w14:textId="77777777" w:rsidR="000B2B68" w:rsidRPr="000B2B68" w:rsidRDefault="000B2B68" w:rsidP="005B6102">
      <w:pPr>
        <w:pStyle w:val="ListParagraph"/>
        <w:numPr>
          <w:ilvl w:val="0"/>
          <w:numId w:val="7"/>
        </w:numPr>
        <w:rPr>
          <w:b/>
          <w:u w:val="single"/>
        </w:rPr>
      </w:pPr>
      <w:r>
        <w:t>If the production point is inside the limit it is feasible, it is not using all of its resources and its productivity is not at it’s maximum therefore not being efficient</w:t>
      </w:r>
    </w:p>
    <w:p w14:paraId="12872AE3" w14:textId="77777777" w:rsidR="000B2B68" w:rsidRPr="000B2B68" w:rsidRDefault="000B2B68" w:rsidP="005B6102">
      <w:pPr>
        <w:pStyle w:val="ListParagraph"/>
        <w:numPr>
          <w:ilvl w:val="0"/>
          <w:numId w:val="7"/>
        </w:numPr>
        <w:rPr>
          <w:b/>
          <w:u w:val="single"/>
        </w:rPr>
      </w:pPr>
      <w:r>
        <w:t xml:space="preserve">If the point is on the frontier line the country is being productive and using their scarce resources to the maximum this is an efficient country </w:t>
      </w:r>
    </w:p>
    <w:p w14:paraId="6684F12C" w14:textId="77777777" w:rsidR="000B2B68" w:rsidRPr="000B2B68" w:rsidRDefault="000B2B68" w:rsidP="005B6102">
      <w:pPr>
        <w:pStyle w:val="ListParagraph"/>
        <w:numPr>
          <w:ilvl w:val="0"/>
          <w:numId w:val="7"/>
        </w:numPr>
        <w:rPr>
          <w:b/>
          <w:u w:val="single"/>
        </w:rPr>
      </w:pPr>
      <w:r>
        <w:t>It is impossible to get outside of the frontier of the curve on regular time</w:t>
      </w:r>
    </w:p>
    <w:p w14:paraId="1525135B" w14:textId="77777777" w:rsidR="000B2B68" w:rsidRPr="000B2B68" w:rsidRDefault="000B2B68" w:rsidP="000B2B68">
      <w:pPr>
        <w:pStyle w:val="ListParagraph"/>
        <w:numPr>
          <w:ilvl w:val="0"/>
          <w:numId w:val="7"/>
        </w:numPr>
        <w:rPr>
          <w:b/>
          <w:u w:val="single"/>
        </w:rPr>
      </w:pPr>
      <w:r>
        <w:t>They can expand the consumer possibilities frontier by trading with other country’s but the PPF remains unchanged.</w:t>
      </w:r>
    </w:p>
    <w:p w14:paraId="4A6452E3" w14:textId="77777777" w:rsidR="000B2B68" w:rsidRPr="000B2B68" w:rsidRDefault="000B2B68" w:rsidP="005B6102">
      <w:pPr>
        <w:pStyle w:val="ListParagraph"/>
        <w:numPr>
          <w:ilvl w:val="0"/>
          <w:numId w:val="7"/>
        </w:numPr>
        <w:rPr>
          <w:b/>
          <w:u w:val="single"/>
        </w:rPr>
      </w:pPr>
      <w:r>
        <w:t>The only way to expand PPF is to have a technological advancement or something of the sort.</w:t>
      </w:r>
    </w:p>
    <w:p w14:paraId="05CCBD96" w14:textId="77777777" w:rsidR="000B2B68" w:rsidRDefault="000B2B68" w:rsidP="000B2B68">
      <w:pPr>
        <w:rPr>
          <w:b/>
          <w:u w:val="single"/>
        </w:rPr>
      </w:pPr>
      <w:r>
        <w:rPr>
          <w:b/>
          <w:u w:val="single"/>
        </w:rPr>
        <w:t xml:space="preserve">MICROECONOMICS VS MACROECONOMICS </w:t>
      </w:r>
    </w:p>
    <w:p w14:paraId="1A91E548" w14:textId="77777777" w:rsidR="000B2B68" w:rsidRDefault="000B2B68" w:rsidP="000B2B68">
      <w:r w:rsidRPr="000B2B68">
        <w:rPr>
          <w:highlight w:val="yellow"/>
        </w:rPr>
        <w:t>Micro:</w:t>
      </w:r>
    </w:p>
    <w:p w14:paraId="6A15C110" w14:textId="77777777" w:rsidR="000B2B68" w:rsidRDefault="000B2B68" w:rsidP="000B2B68">
      <w:pPr>
        <w:pStyle w:val="ListParagraph"/>
        <w:numPr>
          <w:ilvl w:val="0"/>
          <w:numId w:val="9"/>
        </w:numPr>
      </w:pPr>
      <w:r>
        <w:t xml:space="preserve">The study of the behaviours of households and firms when different economic events occur. </w:t>
      </w:r>
    </w:p>
    <w:p w14:paraId="5F9C6EB5" w14:textId="77777777" w:rsidR="000B2B68" w:rsidRDefault="000B2B68" w:rsidP="000B2B68">
      <w:pPr>
        <w:pStyle w:val="ListParagraph"/>
        <w:numPr>
          <w:ilvl w:val="0"/>
          <w:numId w:val="8"/>
        </w:numPr>
      </w:pPr>
      <w:r>
        <w:t xml:space="preserve"> EX: When rent goes up? Whe</w:t>
      </w:r>
      <w:r w:rsidR="00082122">
        <w:t>n a new competing company steps in the market?</w:t>
      </w:r>
    </w:p>
    <w:p w14:paraId="0F50052D" w14:textId="77777777" w:rsidR="00082122" w:rsidRDefault="00082122" w:rsidP="00082122">
      <w:r w:rsidRPr="00082122">
        <w:rPr>
          <w:highlight w:val="yellow"/>
        </w:rPr>
        <w:t>Macro:</w:t>
      </w:r>
      <w:r>
        <w:t xml:space="preserve"> </w:t>
      </w:r>
    </w:p>
    <w:p w14:paraId="0BE346A6" w14:textId="77777777" w:rsidR="00082122" w:rsidRDefault="00082122" w:rsidP="00082122">
      <w:pPr>
        <w:pStyle w:val="ListParagraph"/>
        <w:numPr>
          <w:ilvl w:val="0"/>
          <w:numId w:val="8"/>
        </w:numPr>
      </w:pPr>
      <w:r>
        <w:lastRenderedPageBreak/>
        <w:t>The big economy the bigger issues</w:t>
      </w:r>
    </w:p>
    <w:p w14:paraId="291A03BB" w14:textId="77777777" w:rsidR="00082122" w:rsidRDefault="00082122" w:rsidP="00082122">
      <w:pPr>
        <w:pStyle w:val="ListParagraph"/>
        <w:numPr>
          <w:ilvl w:val="0"/>
          <w:numId w:val="8"/>
        </w:numPr>
      </w:pPr>
      <w:r>
        <w:t>Unemployment, interest, inflation</w:t>
      </w:r>
    </w:p>
    <w:p w14:paraId="660DE3F7" w14:textId="77777777" w:rsidR="00082122" w:rsidRDefault="00082122" w:rsidP="00082122">
      <w:pPr>
        <w:rPr>
          <w:b/>
          <w:u w:val="single"/>
        </w:rPr>
      </w:pPr>
      <w:r w:rsidRPr="00082122">
        <w:rPr>
          <w:b/>
          <w:u w:val="single"/>
        </w:rPr>
        <w:t xml:space="preserve">THE ECONOMIST AS POLICY ADVISORS </w:t>
      </w:r>
    </w:p>
    <w:p w14:paraId="3DEF5C10" w14:textId="77777777" w:rsidR="00082122" w:rsidRDefault="00082122" w:rsidP="00082122">
      <w:r w:rsidRPr="00082122">
        <w:rPr>
          <w:highlight w:val="yellow"/>
        </w:rPr>
        <w:t>Positive versus Normative analyse</w:t>
      </w:r>
      <w:r>
        <w:t>:</w:t>
      </w:r>
    </w:p>
    <w:p w14:paraId="22ABA9C8" w14:textId="77777777" w:rsidR="00082122" w:rsidRDefault="00082122" w:rsidP="00082122">
      <w:pPr>
        <w:pStyle w:val="ListParagraph"/>
        <w:numPr>
          <w:ilvl w:val="0"/>
          <w:numId w:val="11"/>
        </w:numPr>
      </w:pPr>
      <w:r w:rsidRPr="00082122">
        <w:rPr>
          <w:highlight w:val="yellow"/>
        </w:rPr>
        <w:t>Positive statements</w:t>
      </w:r>
      <w:r>
        <w:t xml:space="preserve"> tell the way it is and what is happening it is from a scientific point of view and offers no policy advice it can easily be determined true or false. Economist act as scientist when they make these statements </w:t>
      </w:r>
    </w:p>
    <w:p w14:paraId="2E9D1A93" w14:textId="77777777" w:rsidR="00082122" w:rsidRDefault="00082122" w:rsidP="00082122">
      <w:pPr>
        <w:pStyle w:val="ListParagraph"/>
        <w:numPr>
          <w:ilvl w:val="0"/>
          <w:numId w:val="11"/>
        </w:numPr>
      </w:pPr>
      <w:r w:rsidRPr="00082122">
        <w:rPr>
          <w:highlight w:val="yellow"/>
        </w:rPr>
        <w:t>Normative Statements</w:t>
      </w:r>
      <w:r>
        <w:t xml:space="preserve"> Are policy advice that economist bring to the table, they are advice proposed to fix a problem the way they believe it should be fixed. When economist make these statements they are no longer scientist but become policy advisers. To determined if the statement is the right policy to put in place is very difficult to judge because of the many different factors</w:t>
      </w:r>
    </w:p>
    <w:p w14:paraId="5C1146BA" w14:textId="77777777" w:rsidR="00D7255E" w:rsidRDefault="00D7255E" w:rsidP="00082122">
      <w:pPr>
        <w:rPr>
          <w:b/>
          <w:u w:val="single"/>
        </w:rPr>
      </w:pPr>
      <w:r w:rsidRPr="00D7255E">
        <w:rPr>
          <w:b/>
          <w:u w:val="single"/>
        </w:rPr>
        <w:t>WHY ECONOMIST ADVICE IS NOT ALWAYS FOLLOWED</w:t>
      </w:r>
    </w:p>
    <w:p w14:paraId="1DD338CC" w14:textId="77777777" w:rsidR="00082122" w:rsidRPr="00D7255E" w:rsidRDefault="00D7255E" w:rsidP="00D7255E">
      <w:pPr>
        <w:pStyle w:val="ListParagraph"/>
        <w:numPr>
          <w:ilvl w:val="0"/>
          <w:numId w:val="13"/>
        </w:numPr>
        <w:rPr>
          <w:b/>
          <w:u w:val="single"/>
        </w:rPr>
      </w:pPr>
      <w:r>
        <w:t>Politics play a big role in putting in place new policy’s this is why making a new normative statement a reality is so hard to accomplished. Many steps and many other experts in other fields need to be consulted before the implantation of a new policy.</w:t>
      </w:r>
    </w:p>
    <w:p w14:paraId="4B369AD0" w14:textId="77777777" w:rsidR="00D7255E" w:rsidRDefault="00D7255E" w:rsidP="00D7255E">
      <w:pPr>
        <w:rPr>
          <w:b/>
          <w:u w:val="single"/>
        </w:rPr>
      </w:pPr>
      <w:r>
        <w:rPr>
          <w:b/>
          <w:u w:val="single"/>
        </w:rPr>
        <w:t>WHY ECONOMIST DISAGREE</w:t>
      </w:r>
    </w:p>
    <w:p w14:paraId="08DDF9F4" w14:textId="77777777" w:rsidR="00D7255E" w:rsidRPr="00D7255E" w:rsidRDefault="00D7255E" w:rsidP="00D7255E">
      <w:pPr>
        <w:pStyle w:val="ListParagraph"/>
        <w:numPr>
          <w:ilvl w:val="0"/>
          <w:numId w:val="13"/>
        </w:numPr>
        <w:rPr>
          <w:b/>
          <w:u w:val="single"/>
        </w:rPr>
      </w:pPr>
      <w:r>
        <w:t>Just like anything else people are going to disagree based on different scientific judgment, difference in values and many other factors. All in all, people will always have different opinions and view on things.</w:t>
      </w:r>
    </w:p>
    <w:p w14:paraId="46CAB7B1" w14:textId="77777777" w:rsidR="00082122" w:rsidRPr="000B2B68" w:rsidRDefault="00082122" w:rsidP="00082122">
      <w:r>
        <w:t xml:space="preserve"> </w:t>
      </w:r>
      <w:bookmarkStart w:id="0" w:name="_GoBack"/>
      <w:bookmarkEnd w:id="0"/>
    </w:p>
    <w:sectPr w:rsidR="00082122" w:rsidRPr="000B2B68">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D5AE8" w14:textId="77777777" w:rsidR="00412CB4" w:rsidRDefault="00412CB4">
      <w:r>
        <w:separator/>
      </w:r>
    </w:p>
    <w:p w14:paraId="50A538AB" w14:textId="77777777" w:rsidR="00412CB4" w:rsidRDefault="00412CB4"/>
  </w:endnote>
  <w:endnote w:type="continuationSeparator" w:id="0">
    <w:p w14:paraId="41D0E070" w14:textId="77777777" w:rsidR="00412CB4" w:rsidRDefault="00412CB4">
      <w:r>
        <w:continuationSeparator/>
      </w:r>
    </w:p>
    <w:p w14:paraId="053EF4BE" w14:textId="77777777" w:rsidR="00412CB4" w:rsidRDefault="00412C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0DE71333" w14:textId="77777777" w:rsidR="00464DDB" w:rsidRDefault="00DD6A7A">
        <w:pPr>
          <w:pStyle w:val="Footer"/>
        </w:pPr>
        <w:r>
          <w:fldChar w:fldCharType="begin"/>
        </w:r>
        <w:r>
          <w:instrText xml:space="preserve"> PAGE   \* MERGEFORMAT </w:instrText>
        </w:r>
        <w:r>
          <w:fldChar w:fldCharType="separate"/>
        </w:r>
        <w:r w:rsidR="00BB36D7">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4B01F0" w14:textId="77777777" w:rsidR="00412CB4" w:rsidRDefault="00412CB4">
      <w:r>
        <w:separator/>
      </w:r>
    </w:p>
    <w:p w14:paraId="559607F6" w14:textId="77777777" w:rsidR="00412CB4" w:rsidRDefault="00412CB4"/>
  </w:footnote>
  <w:footnote w:type="continuationSeparator" w:id="0">
    <w:p w14:paraId="0F38BAEB" w14:textId="77777777" w:rsidR="00412CB4" w:rsidRDefault="00412CB4">
      <w:r>
        <w:continuationSeparator/>
      </w:r>
    </w:p>
    <w:p w14:paraId="0E6772CF" w14:textId="77777777" w:rsidR="00412CB4" w:rsidRDefault="00412CB4"/>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8CB7AA7"/>
    <w:multiLevelType w:val="hybridMultilevel"/>
    <w:tmpl w:val="2408CD22"/>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3">
    <w:nsid w:val="13457427"/>
    <w:multiLevelType w:val="hybridMultilevel"/>
    <w:tmpl w:val="44086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052802"/>
    <w:multiLevelType w:val="hybridMultilevel"/>
    <w:tmpl w:val="1AA8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F0448D"/>
    <w:multiLevelType w:val="hybridMultilevel"/>
    <w:tmpl w:val="496C050C"/>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7">
    <w:nsid w:val="43874A50"/>
    <w:multiLevelType w:val="hybridMultilevel"/>
    <w:tmpl w:val="35E88D1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8">
    <w:nsid w:val="44E1360F"/>
    <w:multiLevelType w:val="hybridMultilevel"/>
    <w:tmpl w:val="2848B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DB5AB7"/>
    <w:multiLevelType w:val="hybridMultilevel"/>
    <w:tmpl w:val="BA8AB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8B1CC4"/>
    <w:multiLevelType w:val="hybridMultilevel"/>
    <w:tmpl w:val="BAFAA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50B6D53"/>
    <w:multiLevelType w:val="hybridMultilevel"/>
    <w:tmpl w:val="C15C79C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abstractNumId w:val="1"/>
  </w:num>
  <w:num w:numId="2">
    <w:abstractNumId w:val="0"/>
  </w:num>
  <w:num w:numId="3">
    <w:abstractNumId w:val="4"/>
  </w:num>
  <w:num w:numId="4">
    <w:abstractNumId w:val="11"/>
  </w:num>
  <w:num w:numId="5">
    <w:abstractNumId w:val="8"/>
  </w:num>
  <w:num w:numId="6">
    <w:abstractNumId w:val="6"/>
  </w:num>
  <w:num w:numId="7">
    <w:abstractNumId w:val="10"/>
  </w:num>
  <w:num w:numId="8">
    <w:abstractNumId w:val="3"/>
  </w:num>
  <w:num w:numId="9">
    <w:abstractNumId w:val="12"/>
  </w:num>
  <w:num w:numId="10">
    <w:abstractNumId w:val="9"/>
  </w:num>
  <w:num w:numId="11">
    <w:abstractNumId w:val="5"/>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102"/>
    <w:rsid w:val="00082122"/>
    <w:rsid w:val="000962FB"/>
    <w:rsid w:val="000B2B68"/>
    <w:rsid w:val="001F7DB4"/>
    <w:rsid w:val="0028757F"/>
    <w:rsid w:val="00412CB4"/>
    <w:rsid w:val="00464DDB"/>
    <w:rsid w:val="00484B3D"/>
    <w:rsid w:val="005B6102"/>
    <w:rsid w:val="00B70035"/>
    <w:rsid w:val="00BB36D7"/>
    <w:rsid w:val="00D30271"/>
    <w:rsid w:val="00D7255E"/>
    <w:rsid w:val="00DD6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DE13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5B6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andrecaissie/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44</TotalTime>
  <Pages>3</Pages>
  <Words>599</Words>
  <Characters>3415</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caissie</dc:creator>
  <cp:keywords/>
  <dc:description/>
  <cp:lastModifiedBy>andre caissie</cp:lastModifiedBy>
  <cp:revision>2</cp:revision>
  <dcterms:created xsi:type="dcterms:W3CDTF">2015-09-17T20:47:00Z</dcterms:created>
  <dcterms:modified xsi:type="dcterms:W3CDTF">2015-09-20T23:39:00Z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