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3710A0" w14:textId="110F68AE" w:rsidR="001F1388" w:rsidRDefault="002F1358">
      <w:pPr>
        <w:pStyle w:val="Heading1"/>
      </w:pPr>
      <w:r>
        <w:t xml:space="preserve">History of </w:t>
      </w:r>
      <w:r w:rsidR="006D1FD0">
        <w:t>Biology – Before Darwin</w:t>
      </w:r>
      <w:r w:rsidR="006D1FD0">
        <w:tab/>
      </w:r>
      <w:r w:rsidR="006D1FD0">
        <w:tab/>
        <w:t>September</w:t>
      </w:r>
      <w:r>
        <w:t xml:space="preserve"> 11</w:t>
      </w:r>
    </w:p>
    <w:p w14:paraId="02859C2D" w14:textId="77777777" w:rsidR="002F1358" w:rsidRDefault="00D24974" w:rsidP="002F1358">
      <w:pPr>
        <w:pStyle w:val="ListBullet"/>
      </w:pPr>
      <w:r>
        <w:t>Non human biology</w:t>
      </w:r>
    </w:p>
    <w:p w14:paraId="5AC519DA" w14:textId="77777777" w:rsidR="001813FC" w:rsidRDefault="001813FC" w:rsidP="002F1358">
      <w:pPr>
        <w:pStyle w:val="ListBullet"/>
      </w:pPr>
      <w:r>
        <w:t>First recorded definition of biology (Treviranus 1802)</w:t>
      </w:r>
    </w:p>
    <w:p w14:paraId="567DA02E" w14:textId="77777777" w:rsidR="001813FC" w:rsidRDefault="001813FC" w:rsidP="002F1358">
      <w:pPr>
        <w:pStyle w:val="ListBullet"/>
      </w:pPr>
      <w:r>
        <w:t>No one would call themselves biologists, the all had more specific names</w:t>
      </w:r>
    </w:p>
    <w:p w14:paraId="2C76E957" w14:textId="77777777" w:rsidR="001F1388" w:rsidRDefault="001813FC" w:rsidP="002F1358">
      <w:pPr>
        <w:pStyle w:val="ListBullet"/>
      </w:pPr>
      <w:r>
        <w:t>Morphology is a very early type of biology</w:t>
      </w:r>
    </w:p>
    <w:p w14:paraId="68E28645" w14:textId="77777777" w:rsidR="001813FC" w:rsidRDefault="001813FC" w:rsidP="002F1358">
      <w:pPr>
        <w:pStyle w:val="ListBullet"/>
      </w:pPr>
      <w:r>
        <w:t>The pace of biological exploration is inclining very much over the past few years and in today’s time</w:t>
      </w:r>
    </w:p>
    <w:p w14:paraId="5545F2D6" w14:textId="77777777" w:rsidR="001813FC" w:rsidRDefault="001813FC" w:rsidP="002F1358">
      <w:pPr>
        <w:pStyle w:val="ListBullet"/>
      </w:pPr>
      <w:r>
        <w:t>3 stages important and what was driving science</w:t>
      </w:r>
    </w:p>
    <w:p w14:paraId="7781D98D" w14:textId="6812E9CF" w:rsidR="001813FC" w:rsidRDefault="001813FC" w:rsidP="001813FC">
      <w:pPr>
        <w:pStyle w:val="ListBullet"/>
        <w:numPr>
          <w:ilvl w:val="1"/>
          <w:numId w:val="3"/>
        </w:numPr>
      </w:pPr>
      <w:r>
        <w:t xml:space="preserve">400 BCE- 450 </w:t>
      </w:r>
      <w:r w:rsidR="001408F7">
        <w:t>CE:</w:t>
      </w:r>
      <w:r>
        <w:t xml:space="preserve"> Greek and Romans</w:t>
      </w:r>
    </w:p>
    <w:p w14:paraId="4B83DFF2" w14:textId="77777777" w:rsidR="001813FC" w:rsidRDefault="00C46BA7" w:rsidP="001813FC">
      <w:pPr>
        <w:pStyle w:val="ListBullet"/>
        <w:numPr>
          <w:ilvl w:val="2"/>
          <w:numId w:val="3"/>
        </w:numPr>
      </w:pPr>
      <w:r>
        <w:t>Transportation</w:t>
      </w:r>
      <w:r w:rsidR="001813FC">
        <w:t xml:space="preserve">, Commerce, wealth is put into knowledge and the </w:t>
      </w:r>
      <w:r>
        <w:t>knowledge</w:t>
      </w:r>
      <w:r w:rsidR="001813FC">
        <w:t xml:space="preserve"> is written down and coded</w:t>
      </w:r>
    </w:p>
    <w:p w14:paraId="1D332C25" w14:textId="77777777" w:rsidR="001813FC" w:rsidRDefault="001813FC" w:rsidP="001813FC">
      <w:pPr>
        <w:pStyle w:val="ListBullet"/>
        <w:numPr>
          <w:ilvl w:val="2"/>
          <w:numId w:val="3"/>
        </w:numPr>
      </w:pPr>
      <w:r>
        <w:t>Their understanding gets transmitted out into the world</w:t>
      </w:r>
    </w:p>
    <w:p w14:paraId="4F314A21" w14:textId="77777777" w:rsidR="001813FC" w:rsidRDefault="001813FC" w:rsidP="001813FC">
      <w:pPr>
        <w:pStyle w:val="ListBullet"/>
        <w:numPr>
          <w:ilvl w:val="2"/>
          <w:numId w:val="3"/>
        </w:numPr>
      </w:pPr>
      <w:r>
        <w:t>Roman empire fell apart in 450 CE because Germa</w:t>
      </w:r>
      <w:r w:rsidR="00C46BA7">
        <w:t>nic</w:t>
      </w:r>
      <w:r>
        <w:t xml:space="preserve"> tribes took over and destroyed the city of Rome, ending the commerce, transportation, communication, all knowledge being made because Europe was destroyed</w:t>
      </w:r>
    </w:p>
    <w:p w14:paraId="67219C5F" w14:textId="26EFE66E" w:rsidR="00781CC9" w:rsidRDefault="00781CC9" w:rsidP="001813FC">
      <w:pPr>
        <w:pStyle w:val="ListBullet"/>
        <w:numPr>
          <w:ilvl w:val="2"/>
          <w:numId w:val="3"/>
        </w:numPr>
      </w:pPr>
      <w:r>
        <w:t>Scala naturae- the great chain of being</w:t>
      </w:r>
    </w:p>
    <w:p w14:paraId="0F78C37A" w14:textId="5C67CBE5" w:rsidR="00781CC9" w:rsidRDefault="00781CC9" w:rsidP="001813FC">
      <w:pPr>
        <w:pStyle w:val="ListBullet"/>
        <w:numPr>
          <w:ilvl w:val="2"/>
          <w:numId w:val="3"/>
        </w:numPr>
      </w:pPr>
      <w:r>
        <w:t>Essentialism</w:t>
      </w:r>
    </w:p>
    <w:p w14:paraId="30F5A0CB" w14:textId="77777777" w:rsidR="001813FC" w:rsidRDefault="001813FC" w:rsidP="001813FC">
      <w:pPr>
        <w:pStyle w:val="ListBullet"/>
        <w:numPr>
          <w:ilvl w:val="1"/>
          <w:numId w:val="3"/>
        </w:numPr>
      </w:pPr>
      <w:r>
        <w:t>459-16</w:t>
      </w:r>
      <w:r w:rsidRPr="001813FC">
        <w:rPr>
          <w:vertAlign w:val="superscript"/>
        </w:rPr>
        <w:t>th</w:t>
      </w:r>
      <w:r>
        <w:t xml:space="preserve"> </w:t>
      </w:r>
      <w:r w:rsidR="00C46BA7">
        <w:t>Century:</w:t>
      </w:r>
      <w:r>
        <w:t xml:space="preserve"> Medieval ages</w:t>
      </w:r>
    </w:p>
    <w:p w14:paraId="5A264630" w14:textId="77777777" w:rsidR="00C46BA7" w:rsidRDefault="00C46BA7" w:rsidP="00C46BA7">
      <w:pPr>
        <w:pStyle w:val="ListBullet"/>
        <w:numPr>
          <w:ilvl w:val="2"/>
          <w:numId w:val="3"/>
        </w:numPr>
      </w:pPr>
      <w:r>
        <w:t>Everything s reestablished after being destroyed</w:t>
      </w:r>
    </w:p>
    <w:p w14:paraId="095F935B" w14:textId="77777777" w:rsidR="001813FC" w:rsidRDefault="001813FC" w:rsidP="001813FC">
      <w:pPr>
        <w:pStyle w:val="ListBullet"/>
        <w:numPr>
          <w:ilvl w:val="1"/>
          <w:numId w:val="3"/>
        </w:numPr>
      </w:pPr>
      <w:r>
        <w:t>16</w:t>
      </w:r>
      <w:r w:rsidRPr="001813FC">
        <w:rPr>
          <w:vertAlign w:val="superscript"/>
        </w:rPr>
        <w:t>th</w:t>
      </w:r>
      <w:r>
        <w:t>-18</w:t>
      </w:r>
      <w:r w:rsidRPr="001813FC">
        <w:rPr>
          <w:vertAlign w:val="superscript"/>
        </w:rPr>
        <w:t>th</w:t>
      </w:r>
      <w:r>
        <w:t xml:space="preserve"> </w:t>
      </w:r>
      <w:r w:rsidR="00C46BA7">
        <w:t>Century: Renaissance and the scientific revolution</w:t>
      </w:r>
    </w:p>
    <w:p w14:paraId="32A4BD76" w14:textId="77777777" w:rsidR="00C46BA7" w:rsidRPr="006165BC" w:rsidRDefault="00C46BA7" w:rsidP="00C46BA7">
      <w:pPr>
        <w:pStyle w:val="ListBullet"/>
        <w:numPr>
          <w:ilvl w:val="2"/>
          <w:numId w:val="3"/>
        </w:numPr>
        <w:rPr>
          <w:highlight w:val="yellow"/>
        </w:rPr>
      </w:pPr>
      <w:r w:rsidRPr="006165BC">
        <w:rPr>
          <w:highlight w:val="yellow"/>
        </w:rPr>
        <w:t>Douglas Adams</w:t>
      </w:r>
    </w:p>
    <w:p w14:paraId="75052291" w14:textId="77777777" w:rsidR="00C46BA7" w:rsidRDefault="00C46BA7" w:rsidP="00C46BA7">
      <w:pPr>
        <w:pStyle w:val="ListBullet"/>
        <w:numPr>
          <w:ilvl w:val="3"/>
          <w:numId w:val="3"/>
        </w:numPr>
      </w:pPr>
      <w:r>
        <w:t xml:space="preserve">A writer and known for great things in the science community </w:t>
      </w:r>
    </w:p>
    <w:p w14:paraId="7EB48DC4" w14:textId="230C6125" w:rsidR="006165BC" w:rsidRDefault="00C15F83" w:rsidP="006165BC">
      <w:pPr>
        <w:pStyle w:val="ListBullet"/>
        <w:numPr>
          <w:ilvl w:val="3"/>
          <w:numId w:val="3"/>
        </w:numPr>
      </w:pPr>
      <w:r>
        <w:t>Gives an alternative way to look at the progression of science</w:t>
      </w:r>
    </w:p>
    <w:p w14:paraId="2816A713" w14:textId="77777777" w:rsidR="00C46BA7" w:rsidRDefault="00C46BA7" w:rsidP="00C46BA7">
      <w:pPr>
        <w:pStyle w:val="ListBullet"/>
        <w:numPr>
          <w:ilvl w:val="3"/>
          <w:numId w:val="3"/>
        </w:numPr>
      </w:pPr>
      <w:r w:rsidRPr="00FE51CB">
        <w:rPr>
          <w:highlight w:val="yellow"/>
        </w:rPr>
        <w:t>Four ages of sand</w:t>
      </w:r>
      <w:r>
        <w:t xml:space="preserve"> (if you heat sand up it creates glass)</w:t>
      </w:r>
    </w:p>
    <w:p w14:paraId="2CF784C3" w14:textId="34F9BDEA" w:rsidR="006165BC" w:rsidRDefault="006165BC" w:rsidP="006165BC">
      <w:pPr>
        <w:pStyle w:val="ListBullet"/>
        <w:numPr>
          <w:ilvl w:val="4"/>
          <w:numId w:val="3"/>
        </w:numPr>
      </w:pPr>
      <w:r>
        <w:lastRenderedPageBreak/>
        <w:t>The technological changes humanity went through and how those changes broadened our understanding</w:t>
      </w:r>
    </w:p>
    <w:p w14:paraId="0814532E" w14:textId="2C411F70" w:rsidR="00C46BA7" w:rsidRDefault="000855E1" w:rsidP="00FE51CB">
      <w:pPr>
        <w:pStyle w:val="ListBullet"/>
        <w:numPr>
          <w:ilvl w:val="4"/>
          <w:numId w:val="3"/>
        </w:numPr>
      </w:pPr>
      <w:r>
        <w:t>1.</w:t>
      </w:r>
      <w:r w:rsidR="00C46BA7">
        <w:t xml:space="preserve"> Glass allowed you to look out at far away things which allowed us to create the telescope (1608)</w:t>
      </w:r>
    </w:p>
    <w:p w14:paraId="6BF79CB0" w14:textId="2FB39767" w:rsidR="006165BC" w:rsidRDefault="006165BC" w:rsidP="006165BC">
      <w:pPr>
        <w:pStyle w:val="ListBullet"/>
        <w:numPr>
          <w:ilvl w:val="5"/>
          <w:numId w:val="3"/>
        </w:numPr>
      </w:pPr>
      <w:r>
        <w:t>Astronomy, when we looked at the stars and realized our belief that earth is the center of the universe was false</w:t>
      </w:r>
    </w:p>
    <w:p w14:paraId="0EC7C5EF" w14:textId="6719D190" w:rsidR="00C46BA7" w:rsidRDefault="000855E1" w:rsidP="00FE51CB">
      <w:pPr>
        <w:pStyle w:val="ListBullet"/>
        <w:numPr>
          <w:ilvl w:val="4"/>
          <w:numId w:val="3"/>
        </w:numPr>
      </w:pPr>
      <w:r>
        <w:t>2. T</w:t>
      </w:r>
      <w:r w:rsidR="00C46BA7">
        <w:t>he microscope allowed us to see this that are smaller and cannot be seen with the naked eye (1678)</w:t>
      </w:r>
    </w:p>
    <w:p w14:paraId="17C407DD" w14:textId="2008F091" w:rsidR="006165BC" w:rsidRDefault="006165BC" w:rsidP="006165BC">
      <w:pPr>
        <w:pStyle w:val="ListBullet"/>
        <w:numPr>
          <w:ilvl w:val="5"/>
          <w:numId w:val="3"/>
        </w:numPr>
      </w:pPr>
      <w:r>
        <w:t xml:space="preserve">Microscopic, when we looked down at the tiny formations that make life and the universe and fond something quite startling </w:t>
      </w:r>
    </w:p>
    <w:p w14:paraId="21011A79" w14:textId="2DF35804" w:rsidR="00C46BA7" w:rsidRDefault="000855E1" w:rsidP="006165BC">
      <w:pPr>
        <w:pStyle w:val="ListBullet"/>
        <w:numPr>
          <w:ilvl w:val="4"/>
          <w:numId w:val="3"/>
        </w:numPr>
      </w:pPr>
      <w:r>
        <w:t>3.</w:t>
      </w:r>
      <w:r w:rsidR="00C46BA7">
        <w:t xml:space="preserve"> The computer chip sequences of ones and zeroes that can be built us to give almost anything such as an array of colours, and mathematics, causing calculations to go faster.  (1961)</w:t>
      </w:r>
    </w:p>
    <w:p w14:paraId="1201B83B" w14:textId="4CF35FF4" w:rsidR="006165BC" w:rsidRDefault="006165BC" w:rsidP="006165BC">
      <w:pPr>
        <w:pStyle w:val="ListBullet"/>
        <w:numPr>
          <w:ilvl w:val="5"/>
          <w:numId w:val="3"/>
        </w:numPr>
      </w:pPr>
      <w:r>
        <w:t>Computers, the silicon chip which gave us process. The computer can perform mathematics very fast and this allows us to create models, stimulations. Gave us another form of perspective.</w:t>
      </w:r>
    </w:p>
    <w:p w14:paraId="426153B9" w14:textId="507CC048" w:rsidR="00C46BA7" w:rsidRDefault="000855E1" w:rsidP="006165BC">
      <w:pPr>
        <w:pStyle w:val="ListBullet"/>
        <w:numPr>
          <w:ilvl w:val="4"/>
          <w:numId w:val="3"/>
        </w:numPr>
      </w:pPr>
      <w:r>
        <w:t>4.</w:t>
      </w:r>
      <w:r w:rsidR="00C46BA7">
        <w:t xml:space="preserve"> Fiber optics, sharing of the resources of science such as sharing scientific articles online</w:t>
      </w:r>
      <w:r w:rsidR="00C15F83">
        <w:t>.</w:t>
      </w:r>
      <w:r w:rsidR="006165BC">
        <w:t xml:space="preserve"> (Now)</w:t>
      </w:r>
    </w:p>
    <w:p w14:paraId="2FB50096" w14:textId="28B8C905" w:rsidR="006165BC" w:rsidRDefault="006165BC" w:rsidP="006165BC">
      <w:pPr>
        <w:pStyle w:val="ListBullet"/>
        <w:numPr>
          <w:ilvl w:val="5"/>
          <w:numId w:val="3"/>
        </w:numPr>
      </w:pPr>
      <w:r>
        <w:t>Internet, runs on fiber-optics and fourth form of communication.</w:t>
      </w:r>
    </w:p>
    <w:p w14:paraId="2AD5A9CA" w14:textId="04FE36E1" w:rsidR="00C15F83" w:rsidRDefault="00C15F83" w:rsidP="00C15F83">
      <w:pPr>
        <w:pStyle w:val="ListBullet"/>
      </w:pPr>
      <w:r>
        <w:t xml:space="preserve">400 BCE- </w:t>
      </w:r>
      <w:r w:rsidR="001408F7">
        <w:t>450:</w:t>
      </w:r>
      <w:r>
        <w:t xml:space="preserve"> Greek and Roman Ages</w:t>
      </w:r>
    </w:p>
    <w:p w14:paraId="61DF6C18" w14:textId="77777777" w:rsidR="00C15F83" w:rsidRDefault="00C15F83" w:rsidP="00C15F83">
      <w:pPr>
        <w:pStyle w:val="ListBullet"/>
        <w:numPr>
          <w:ilvl w:val="1"/>
          <w:numId w:val="3"/>
        </w:numPr>
      </w:pPr>
      <w:r w:rsidRPr="00781CC9">
        <w:rPr>
          <w:highlight w:val="yellow"/>
        </w:rPr>
        <w:t>Hippocrates</w:t>
      </w:r>
      <w:r>
        <w:t xml:space="preserve"> (460-370 BCE)</w:t>
      </w:r>
    </w:p>
    <w:p w14:paraId="5342BA05" w14:textId="77777777" w:rsidR="00C15F83" w:rsidRDefault="00C15F83" w:rsidP="00C15F83">
      <w:pPr>
        <w:pStyle w:val="ListBullet"/>
        <w:numPr>
          <w:ilvl w:val="2"/>
          <w:numId w:val="3"/>
        </w:numPr>
      </w:pPr>
      <w:r>
        <w:t>Very important biologist</w:t>
      </w:r>
    </w:p>
    <w:p w14:paraId="41E741D6" w14:textId="77777777" w:rsidR="00C15F83" w:rsidRDefault="00C15F83" w:rsidP="00C15F83">
      <w:pPr>
        <w:pStyle w:val="ListBullet"/>
        <w:numPr>
          <w:ilvl w:val="2"/>
          <w:numId w:val="3"/>
        </w:numPr>
      </w:pPr>
      <w:r>
        <w:t>Assembled the written form every practice with multiple authors assisting him known at the time</w:t>
      </w:r>
    </w:p>
    <w:p w14:paraId="1B534B6B" w14:textId="4C1C2412" w:rsidR="00C15F83" w:rsidRDefault="00C15F83" w:rsidP="000042C2">
      <w:pPr>
        <w:pStyle w:val="ListBullet"/>
        <w:numPr>
          <w:ilvl w:val="2"/>
          <w:numId w:val="3"/>
        </w:numPr>
      </w:pPr>
      <w:r>
        <w:t>Written recorded of human biology allowing it to be exchanged around the world</w:t>
      </w:r>
    </w:p>
    <w:p w14:paraId="658111E6" w14:textId="20F74CBA" w:rsidR="00C15F83" w:rsidRDefault="000042C2" w:rsidP="00C15F83">
      <w:pPr>
        <w:pStyle w:val="ListBullet"/>
        <w:numPr>
          <w:ilvl w:val="2"/>
          <w:numId w:val="3"/>
        </w:numPr>
      </w:pPr>
      <w:r>
        <w:lastRenderedPageBreak/>
        <w:t>P</w:t>
      </w:r>
      <w:r w:rsidR="00C15F83">
        <w:t>ulled all the knowledge together in one place</w:t>
      </w:r>
    </w:p>
    <w:p w14:paraId="23989014" w14:textId="77777777" w:rsidR="00C15F83" w:rsidRDefault="009D3CF4" w:rsidP="00C15F83">
      <w:pPr>
        <w:pStyle w:val="ListBullet"/>
        <w:numPr>
          <w:ilvl w:val="1"/>
          <w:numId w:val="3"/>
        </w:numPr>
      </w:pPr>
      <w:r w:rsidRPr="00781CC9">
        <w:rPr>
          <w:highlight w:val="yellow"/>
        </w:rPr>
        <w:t>Aristotle</w:t>
      </w:r>
      <w:r>
        <w:t xml:space="preserve"> (384-322 BCE</w:t>
      </w:r>
      <w:r w:rsidR="00C15F83">
        <w:t>)</w:t>
      </w:r>
    </w:p>
    <w:p w14:paraId="2EDC1BD8" w14:textId="48118EC6" w:rsidR="001F1388" w:rsidRDefault="00C15F83" w:rsidP="0038250A">
      <w:pPr>
        <w:pStyle w:val="ListBullet"/>
        <w:numPr>
          <w:ilvl w:val="2"/>
          <w:numId w:val="3"/>
        </w:numPr>
      </w:pPr>
      <w:r>
        <w:t xml:space="preserve">Tried to organize the living world in </w:t>
      </w:r>
      <w:r w:rsidR="009D3CF4">
        <w:t xml:space="preserve">a </w:t>
      </w:r>
      <w:r w:rsidR="000042C2">
        <w:t>hierarchy</w:t>
      </w:r>
    </w:p>
    <w:p w14:paraId="4D24F95F" w14:textId="77777777" w:rsidR="00C15F83" w:rsidRDefault="00C15F83" w:rsidP="0038250A">
      <w:pPr>
        <w:pStyle w:val="ListBullet"/>
        <w:numPr>
          <w:ilvl w:val="2"/>
          <w:numId w:val="3"/>
        </w:numPr>
      </w:pPr>
      <w:r>
        <w:t>Grouped off living species and ranked by importance</w:t>
      </w:r>
    </w:p>
    <w:p w14:paraId="1E7F8B6E" w14:textId="55A647E9" w:rsidR="00C15F83" w:rsidRDefault="009D3CF4" w:rsidP="0038250A">
      <w:pPr>
        <w:pStyle w:val="ListBullet"/>
        <w:numPr>
          <w:ilvl w:val="2"/>
          <w:numId w:val="3"/>
        </w:numPr>
      </w:pPr>
      <w:r>
        <w:t>Scala Na</w:t>
      </w:r>
      <w:r w:rsidR="000042C2">
        <w:t>tu</w:t>
      </w:r>
      <w:r w:rsidR="00C15F83">
        <w:t>ra</w:t>
      </w:r>
      <w:r w:rsidR="00781CC9">
        <w:t>e- the great chain of being</w:t>
      </w:r>
    </w:p>
    <w:p w14:paraId="1E14AD3D" w14:textId="77777777" w:rsidR="00C15F83" w:rsidRDefault="00C15F83" w:rsidP="0038250A">
      <w:pPr>
        <w:pStyle w:val="ListBullet"/>
        <w:numPr>
          <w:ilvl w:val="2"/>
          <w:numId w:val="3"/>
        </w:numPr>
      </w:pPr>
      <w:r>
        <w:t>Tried to make sense of the living world</w:t>
      </w:r>
    </w:p>
    <w:p w14:paraId="1A46D26E" w14:textId="77777777" w:rsidR="009D3CF4" w:rsidRDefault="009D3CF4" w:rsidP="009D3CF4">
      <w:pPr>
        <w:pStyle w:val="ListBullet"/>
        <w:numPr>
          <w:ilvl w:val="1"/>
          <w:numId w:val="3"/>
        </w:numPr>
      </w:pPr>
      <w:r w:rsidRPr="00781CC9">
        <w:rPr>
          <w:highlight w:val="yellow"/>
        </w:rPr>
        <w:t>Theophrastus (</w:t>
      </w:r>
      <w:r>
        <w:t>371-287 BCE)</w:t>
      </w:r>
    </w:p>
    <w:p w14:paraId="2A039490" w14:textId="77777777" w:rsidR="009D3CF4" w:rsidRDefault="009D3CF4" w:rsidP="009D3CF4">
      <w:pPr>
        <w:pStyle w:val="ListBullet"/>
        <w:numPr>
          <w:ilvl w:val="2"/>
          <w:numId w:val="3"/>
        </w:numPr>
      </w:pPr>
      <w:r>
        <w:t>Reorganize plant hierarchy because it was used in medicine, agriculture exploration (what to eat), plant fiber such as cotton, fiber</w:t>
      </w:r>
    </w:p>
    <w:p w14:paraId="6667208B" w14:textId="454CD982" w:rsidR="009D3CF4" w:rsidRDefault="000042C2" w:rsidP="009D3CF4">
      <w:pPr>
        <w:pStyle w:val="ListBullet"/>
        <w:numPr>
          <w:ilvl w:val="2"/>
          <w:numId w:val="3"/>
        </w:numPr>
      </w:pPr>
      <w:r>
        <w:t xml:space="preserve">Most famous for </w:t>
      </w:r>
      <w:r w:rsidR="009D3CF4">
        <w:t>his medicinal plants</w:t>
      </w:r>
    </w:p>
    <w:p w14:paraId="1D58523C" w14:textId="77777777" w:rsidR="009D3CF4" w:rsidRDefault="009D3CF4" w:rsidP="009D3CF4">
      <w:pPr>
        <w:pStyle w:val="ListBullet"/>
        <w:numPr>
          <w:ilvl w:val="2"/>
          <w:numId w:val="3"/>
        </w:numPr>
      </w:pPr>
      <w:r>
        <w:t>Plant catalogs came into 10 very large books</w:t>
      </w:r>
    </w:p>
    <w:p w14:paraId="60578430" w14:textId="77777777" w:rsidR="009D3CF4" w:rsidRDefault="009D3CF4" w:rsidP="009D3CF4">
      <w:pPr>
        <w:pStyle w:val="ListBullet"/>
        <w:numPr>
          <w:ilvl w:val="2"/>
          <w:numId w:val="3"/>
        </w:numPr>
      </w:pPr>
      <w:r>
        <w:t>So accurate that we still categorize them the same way today as he did way back in time</w:t>
      </w:r>
    </w:p>
    <w:p w14:paraId="18770EB7" w14:textId="77777777" w:rsidR="009D3CF4" w:rsidRDefault="009D3CF4" w:rsidP="009D3CF4">
      <w:pPr>
        <w:pStyle w:val="ListBullet"/>
        <w:numPr>
          <w:ilvl w:val="2"/>
          <w:numId w:val="3"/>
        </w:numPr>
      </w:pPr>
      <w:r>
        <w:t>Most important contributions</w:t>
      </w:r>
    </w:p>
    <w:p w14:paraId="2A7C3DD3" w14:textId="77777777" w:rsidR="009D3CF4" w:rsidRDefault="009D3CF4" w:rsidP="009D3CF4">
      <w:pPr>
        <w:pStyle w:val="ListBullet"/>
        <w:numPr>
          <w:ilvl w:val="2"/>
          <w:numId w:val="3"/>
        </w:numPr>
      </w:pPr>
      <w:r>
        <w:t>Ancient father of taxonomy, do not confuse with modern father of taxonomy René</w:t>
      </w:r>
    </w:p>
    <w:p w14:paraId="42B00267" w14:textId="77777777" w:rsidR="00E71AC0" w:rsidRDefault="00E71AC0" w:rsidP="00E71AC0">
      <w:pPr>
        <w:pStyle w:val="ListBullet"/>
        <w:numPr>
          <w:ilvl w:val="0"/>
          <w:numId w:val="0"/>
        </w:numPr>
        <w:ind w:left="432" w:hanging="432"/>
      </w:pPr>
    </w:p>
    <w:p w14:paraId="364C88C4" w14:textId="77777777" w:rsidR="00E71AC0" w:rsidRDefault="00E71AC0" w:rsidP="00E71AC0">
      <w:pPr>
        <w:pStyle w:val="ListBullet"/>
        <w:numPr>
          <w:ilvl w:val="0"/>
          <w:numId w:val="0"/>
        </w:numPr>
        <w:ind w:left="432" w:hanging="432"/>
      </w:pPr>
    </w:p>
    <w:p w14:paraId="31279102" w14:textId="459E3980" w:rsidR="00E71AC0" w:rsidRDefault="00FB11C9" w:rsidP="00E71AC0">
      <w:pPr>
        <w:pStyle w:val="Heading1"/>
      </w:pPr>
      <w:r>
        <w:t xml:space="preserve">Pre Darwinian </w:t>
      </w:r>
      <w:r w:rsidR="006D1FD0">
        <w:tab/>
      </w:r>
      <w:r w:rsidR="006D1FD0">
        <w:tab/>
      </w:r>
      <w:r w:rsidR="006D1FD0">
        <w:tab/>
      </w:r>
      <w:r w:rsidR="006D1FD0">
        <w:tab/>
      </w:r>
      <w:r w:rsidR="006D1FD0">
        <w:tab/>
      </w:r>
      <w:r w:rsidR="006D1FD0">
        <w:tab/>
        <w:t>September 16</w:t>
      </w:r>
    </w:p>
    <w:p w14:paraId="79F3318B" w14:textId="16C19C8E" w:rsidR="00FB11C9" w:rsidRDefault="00FB11C9" w:rsidP="00FB11C9">
      <w:pPr>
        <w:pStyle w:val="ListParagraph"/>
        <w:numPr>
          <w:ilvl w:val="0"/>
          <w:numId w:val="5"/>
        </w:numPr>
      </w:pPr>
      <w:r>
        <w:t xml:space="preserve">Homework </w:t>
      </w:r>
      <w:r w:rsidR="00460A88">
        <w:t>assignment available Sunday to Monday</w:t>
      </w:r>
    </w:p>
    <w:p w14:paraId="1C9F9FB9" w14:textId="32BF2F29" w:rsidR="00460A88" w:rsidRDefault="00460A88" w:rsidP="00FB11C9">
      <w:pPr>
        <w:pStyle w:val="ListParagraph"/>
        <w:numPr>
          <w:ilvl w:val="0"/>
          <w:numId w:val="5"/>
        </w:numPr>
      </w:pPr>
      <w:r>
        <w:t>For keywords build your own definitions by look at different definitions</w:t>
      </w:r>
    </w:p>
    <w:p w14:paraId="0289CCE9" w14:textId="7991DFFA" w:rsidR="00C8226A" w:rsidRDefault="00781CC9" w:rsidP="00FB11C9">
      <w:pPr>
        <w:pStyle w:val="ListParagraph"/>
        <w:numPr>
          <w:ilvl w:val="0"/>
          <w:numId w:val="5"/>
        </w:numPr>
      </w:pPr>
      <w:r>
        <w:t>Two types of taxonomies</w:t>
      </w:r>
    </w:p>
    <w:p w14:paraId="73F0D7C0" w14:textId="7CF0AFB0" w:rsidR="00781CC9" w:rsidRDefault="00781CC9" w:rsidP="00781CC9">
      <w:pPr>
        <w:pStyle w:val="ListParagraph"/>
        <w:numPr>
          <w:ilvl w:val="1"/>
          <w:numId w:val="5"/>
        </w:numPr>
      </w:pPr>
      <w:r>
        <w:t>Folk</w:t>
      </w:r>
    </w:p>
    <w:p w14:paraId="29261C59" w14:textId="4A812537" w:rsidR="00781CC9" w:rsidRDefault="00781CC9" w:rsidP="00781CC9">
      <w:pPr>
        <w:pStyle w:val="ListParagraph"/>
        <w:numPr>
          <w:ilvl w:val="2"/>
          <w:numId w:val="5"/>
        </w:numPr>
      </w:pPr>
      <w:r>
        <w:t>No written record</w:t>
      </w:r>
    </w:p>
    <w:p w14:paraId="5CEEA6C8" w14:textId="68AEE98E" w:rsidR="00781CC9" w:rsidRDefault="00781CC9" w:rsidP="00781CC9">
      <w:pPr>
        <w:pStyle w:val="ListParagraph"/>
        <w:numPr>
          <w:ilvl w:val="2"/>
          <w:numId w:val="5"/>
        </w:numPr>
      </w:pPr>
      <w:r>
        <w:t>One per was the keeper of all the information</w:t>
      </w:r>
    </w:p>
    <w:p w14:paraId="6C4A6424" w14:textId="7C1E815C" w:rsidR="00781CC9" w:rsidRDefault="00100903" w:rsidP="00781CC9">
      <w:pPr>
        <w:pStyle w:val="ListParagraph"/>
        <w:numPr>
          <w:ilvl w:val="1"/>
          <w:numId w:val="5"/>
        </w:numPr>
      </w:pPr>
      <w:r>
        <w:t>Artificial</w:t>
      </w:r>
    </w:p>
    <w:p w14:paraId="1942ECA4" w14:textId="2375C1CB" w:rsidR="00781CC9" w:rsidRDefault="00781CC9" w:rsidP="00781CC9">
      <w:pPr>
        <w:pStyle w:val="ListParagraph"/>
        <w:numPr>
          <w:ilvl w:val="2"/>
          <w:numId w:val="5"/>
        </w:numPr>
      </w:pPr>
      <w:r>
        <w:t xml:space="preserve">Put </w:t>
      </w:r>
      <w:r w:rsidR="00100903">
        <w:t>down on paper first</w:t>
      </w:r>
    </w:p>
    <w:p w14:paraId="0E3B36E1" w14:textId="6F6375AC" w:rsidR="00781CC9" w:rsidRDefault="00781CC9" w:rsidP="00781CC9">
      <w:pPr>
        <w:pStyle w:val="ListParagraph"/>
        <w:numPr>
          <w:ilvl w:val="2"/>
          <w:numId w:val="5"/>
        </w:numPr>
      </w:pPr>
      <w:r>
        <w:lastRenderedPageBreak/>
        <w:t>Written down</w:t>
      </w:r>
    </w:p>
    <w:p w14:paraId="27474E08" w14:textId="11580399" w:rsidR="00100903" w:rsidRDefault="00845F93" w:rsidP="00100903">
      <w:pPr>
        <w:pStyle w:val="ListParagraph"/>
        <w:numPr>
          <w:ilvl w:val="0"/>
          <w:numId w:val="5"/>
        </w:numPr>
      </w:pPr>
      <w:r>
        <w:t>Special</w:t>
      </w:r>
      <w:r w:rsidR="00100903">
        <w:t xml:space="preserve"> Creation</w:t>
      </w:r>
    </w:p>
    <w:p w14:paraId="2D59E7B7" w14:textId="0970ECB5" w:rsidR="00100903" w:rsidRDefault="00845F93" w:rsidP="00100903">
      <w:pPr>
        <w:pStyle w:val="ListParagraph"/>
        <w:numPr>
          <w:ilvl w:val="1"/>
          <w:numId w:val="5"/>
        </w:numPr>
      </w:pPr>
      <w:r>
        <w:t>Patter</w:t>
      </w:r>
      <w:r w:rsidR="00100903">
        <w:t>n</w:t>
      </w:r>
      <w:r w:rsidR="00100903">
        <w:tab/>
      </w:r>
      <w:r w:rsidR="00100903">
        <w:tab/>
      </w:r>
    </w:p>
    <w:p w14:paraId="0830DD5F" w14:textId="6D1B1931" w:rsidR="00100903" w:rsidRDefault="00100903" w:rsidP="00100903">
      <w:pPr>
        <w:pStyle w:val="ListParagraph"/>
        <w:numPr>
          <w:ilvl w:val="3"/>
          <w:numId w:val="5"/>
        </w:numPr>
      </w:pPr>
      <w:r>
        <w:t>Scala Naturea</w:t>
      </w:r>
    </w:p>
    <w:p w14:paraId="3955AFD5" w14:textId="55C041B1" w:rsidR="00100903" w:rsidRDefault="00100903" w:rsidP="00100903">
      <w:pPr>
        <w:pStyle w:val="ListParagraph"/>
        <w:numPr>
          <w:ilvl w:val="3"/>
          <w:numId w:val="5"/>
        </w:numPr>
      </w:pPr>
      <w:r>
        <w:t>They don’t change, they were put here and will never change</w:t>
      </w:r>
    </w:p>
    <w:p w14:paraId="4BA50FDF" w14:textId="66673B8A" w:rsidR="00100903" w:rsidRDefault="006936E3" w:rsidP="00100903">
      <w:pPr>
        <w:pStyle w:val="ListParagraph"/>
        <w:numPr>
          <w:ilvl w:val="0"/>
          <w:numId w:val="5"/>
        </w:numPr>
      </w:pPr>
      <w:r>
        <w:t>Europe</w:t>
      </w:r>
    </w:p>
    <w:p w14:paraId="165EBF6C" w14:textId="1BE5EC36" w:rsidR="00100903" w:rsidRDefault="00100903" w:rsidP="00100903">
      <w:pPr>
        <w:pStyle w:val="ListParagraph"/>
        <w:numPr>
          <w:ilvl w:val="1"/>
          <w:numId w:val="5"/>
        </w:numPr>
      </w:pPr>
      <w:r>
        <w:t>400-70 early middle ages (Dark Ages)</w:t>
      </w:r>
    </w:p>
    <w:p w14:paraId="0294A761" w14:textId="46737F00" w:rsidR="00100903" w:rsidRDefault="00100903" w:rsidP="00100903">
      <w:pPr>
        <w:pStyle w:val="ListParagraph"/>
        <w:numPr>
          <w:ilvl w:val="1"/>
          <w:numId w:val="5"/>
        </w:numPr>
      </w:pPr>
      <w:r>
        <w:t>1000-300 High middle Ages</w:t>
      </w:r>
    </w:p>
    <w:p w14:paraId="5EA3A165" w14:textId="335DA8AB" w:rsidR="00100903" w:rsidRDefault="00100903" w:rsidP="00100903">
      <w:pPr>
        <w:pStyle w:val="ListParagraph"/>
        <w:numPr>
          <w:ilvl w:val="1"/>
          <w:numId w:val="5"/>
        </w:numPr>
      </w:pPr>
      <w:r>
        <w:t>1300-1500Late Middle ages</w:t>
      </w:r>
    </w:p>
    <w:p w14:paraId="1470AFD6" w14:textId="6EB7F831" w:rsidR="006936E3" w:rsidRDefault="00845F93" w:rsidP="00100903">
      <w:pPr>
        <w:pStyle w:val="ListParagraph"/>
        <w:numPr>
          <w:ilvl w:val="1"/>
          <w:numId w:val="5"/>
        </w:numPr>
      </w:pPr>
      <w:r>
        <w:t>Byzantium and Islamic world</w:t>
      </w:r>
    </w:p>
    <w:p w14:paraId="4216699A" w14:textId="679270F0" w:rsidR="006936E3" w:rsidRDefault="00845F93" w:rsidP="006936E3">
      <w:pPr>
        <w:pStyle w:val="ListParagraph"/>
        <w:numPr>
          <w:ilvl w:val="0"/>
          <w:numId w:val="5"/>
        </w:numPr>
      </w:pPr>
      <w:r>
        <w:t>Scientific Met</w:t>
      </w:r>
      <w:r w:rsidR="006936E3">
        <w:t>hod</w:t>
      </w:r>
    </w:p>
    <w:p w14:paraId="12191F7B" w14:textId="5C627501" w:rsidR="006936E3" w:rsidRDefault="001B76D4" w:rsidP="006936E3">
      <w:pPr>
        <w:pStyle w:val="ListParagraph"/>
        <w:numPr>
          <w:ilvl w:val="1"/>
          <w:numId w:val="5"/>
        </w:numPr>
      </w:pPr>
      <w:r>
        <w:t>1</w:t>
      </w:r>
      <w:r w:rsidR="006936E3">
        <w:t>. Observation</w:t>
      </w:r>
    </w:p>
    <w:p w14:paraId="76D6E9E4" w14:textId="216306AD" w:rsidR="006936E3" w:rsidRDefault="006936E3" w:rsidP="006936E3">
      <w:pPr>
        <w:pStyle w:val="ListParagraph"/>
        <w:numPr>
          <w:ilvl w:val="1"/>
          <w:numId w:val="5"/>
        </w:numPr>
      </w:pPr>
      <w:r>
        <w:t>2. Statement of problem</w:t>
      </w:r>
    </w:p>
    <w:p w14:paraId="4AE199D3" w14:textId="21A4DE36" w:rsidR="006936E3" w:rsidRDefault="006936E3" w:rsidP="006936E3">
      <w:pPr>
        <w:pStyle w:val="ListParagraph"/>
        <w:numPr>
          <w:ilvl w:val="1"/>
          <w:numId w:val="5"/>
        </w:numPr>
      </w:pPr>
      <w:r>
        <w:t>3. Formulation of Hypothesis</w:t>
      </w:r>
    </w:p>
    <w:p w14:paraId="6F03CF85" w14:textId="7FC36462" w:rsidR="006936E3" w:rsidRDefault="006936E3" w:rsidP="006936E3">
      <w:pPr>
        <w:pStyle w:val="ListParagraph"/>
        <w:numPr>
          <w:ilvl w:val="1"/>
          <w:numId w:val="5"/>
        </w:numPr>
      </w:pPr>
      <w:r>
        <w:t>4. Test hypothesis using experiment</w:t>
      </w:r>
    </w:p>
    <w:p w14:paraId="4BD32D3B" w14:textId="3EC21861" w:rsidR="006936E3" w:rsidRDefault="006936E3" w:rsidP="006936E3">
      <w:pPr>
        <w:pStyle w:val="ListParagraph"/>
        <w:numPr>
          <w:ilvl w:val="1"/>
          <w:numId w:val="5"/>
        </w:numPr>
      </w:pPr>
      <w:r>
        <w:t>5. Analysis of experimental results</w:t>
      </w:r>
    </w:p>
    <w:p w14:paraId="05EF0C93" w14:textId="7B7BE658" w:rsidR="006936E3" w:rsidRDefault="006936E3" w:rsidP="006936E3">
      <w:pPr>
        <w:pStyle w:val="ListParagraph"/>
        <w:numPr>
          <w:ilvl w:val="1"/>
          <w:numId w:val="5"/>
        </w:numPr>
      </w:pPr>
      <w:r>
        <w:t>6. Interpretation of data and formulation of conclusion</w:t>
      </w:r>
      <w:r>
        <w:tab/>
      </w:r>
    </w:p>
    <w:p w14:paraId="372E04D3" w14:textId="5D2E56C5" w:rsidR="006936E3" w:rsidRDefault="006936E3" w:rsidP="006936E3">
      <w:pPr>
        <w:pStyle w:val="ListParagraph"/>
        <w:numPr>
          <w:ilvl w:val="1"/>
          <w:numId w:val="5"/>
        </w:numPr>
      </w:pPr>
      <w:r>
        <w:t>7. Publication of findings</w:t>
      </w:r>
    </w:p>
    <w:p w14:paraId="5B40BA0C" w14:textId="4BE2174F" w:rsidR="006936E3" w:rsidRDefault="006936E3" w:rsidP="006936E3">
      <w:pPr>
        <w:pStyle w:val="ListParagraph"/>
        <w:numPr>
          <w:ilvl w:val="0"/>
          <w:numId w:val="5"/>
        </w:numPr>
      </w:pPr>
      <w:r>
        <w:t>Byzantium and Islamic world</w:t>
      </w:r>
    </w:p>
    <w:p w14:paraId="55C3996F" w14:textId="43E3F3E3" w:rsidR="006936E3" w:rsidRDefault="006936E3" w:rsidP="006936E3">
      <w:pPr>
        <w:pStyle w:val="ListParagraph"/>
        <w:numPr>
          <w:ilvl w:val="0"/>
          <w:numId w:val="5"/>
        </w:numPr>
      </w:pPr>
      <w:r>
        <w:t>Predarwinian and the natural sciences</w:t>
      </w:r>
    </w:p>
    <w:p w14:paraId="3BA4FF53" w14:textId="1B10120D" w:rsidR="006936E3" w:rsidRDefault="006936E3" w:rsidP="006936E3">
      <w:pPr>
        <w:pStyle w:val="ListParagraph"/>
        <w:numPr>
          <w:ilvl w:val="1"/>
          <w:numId w:val="5"/>
        </w:numPr>
      </w:pPr>
      <w:r>
        <w:t>400 BCE-450BCE: Greek and Roman ages</w:t>
      </w:r>
    </w:p>
    <w:p w14:paraId="46D746EC" w14:textId="253D5012" w:rsidR="00845F93" w:rsidRDefault="00845F93" w:rsidP="006936E3">
      <w:pPr>
        <w:pStyle w:val="ListParagraph"/>
        <w:numPr>
          <w:ilvl w:val="1"/>
          <w:numId w:val="5"/>
        </w:numPr>
      </w:pPr>
      <w:r>
        <w:t>450- 16</w:t>
      </w:r>
      <w:r w:rsidRPr="00845F93">
        <w:rPr>
          <w:vertAlign w:val="superscript"/>
        </w:rPr>
        <w:t>th</w:t>
      </w:r>
      <w:r>
        <w:t xml:space="preserve"> century: Medieval Ages</w:t>
      </w:r>
    </w:p>
    <w:p w14:paraId="3C3DADB2" w14:textId="68495FCE" w:rsidR="00845F93" w:rsidRDefault="00845F93" w:rsidP="006936E3">
      <w:pPr>
        <w:pStyle w:val="ListParagraph"/>
        <w:numPr>
          <w:ilvl w:val="1"/>
          <w:numId w:val="5"/>
        </w:numPr>
      </w:pPr>
      <w:r>
        <w:t>16</w:t>
      </w:r>
      <w:r w:rsidRPr="00845F93">
        <w:rPr>
          <w:vertAlign w:val="superscript"/>
        </w:rPr>
        <w:t>th</w:t>
      </w:r>
      <w:r>
        <w:t>-18</w:t>
      </w:r>
      <w:r w:rsidRPr="00845F93">
        <w:rPr>
          <w:vertAlign w:val="superscript"/>
        </w:rPr>
        <w:t>th</w:t>
      </w:r>
      <w:r>
        <w:t>: Renaissance and the scientific revolution</w:t>
      </w:r>
    </w:p>
    <w:p w14:paraId="73E50206" w14:textId="2CB359F9" w:rsidR="00845F93" w:rsidRDefault="00845F93" w:rsidP="00845F93">
      <w:pPr>
        <w:pStyle w:val="ListParagraph"/>
        <w:numPr>
          <w:ilvl w:val="0"/>
          <w:numId w:val="5"/>
        </w:numPr>
      </w:pPr>
      <w:r>
        <w:t>Darwin and evolutionary thought (late 1800’s – mid 1900’s)</w:t>
      </w:r>
    </w:p>
    <w:p w14:paraId="1C135512" w14:textId="7236BF1E" w:rsidR="00845F93" w:rsidRDefault="00845F93" w:rsidP="00845F93">
      <w:pPr>
        <w:pStyle w:val="ListParagraph"/>
        <w:numPr>
          <w:ilvl w:val="0"/>
          <w:numId w:val="5"/>
        </w:numPr>
      </w:pPr>
      <w:r>
        <w:t>Modern theory of evolution (mid 1900’s – present)</w:t>
      </w:r>
    </w:p>
    <w:p w14:paraId="394ED105" w14:textId="30F0F4B2" w:rsidR="00845F93" w:rsidRDefault="00845F93" w:rsidP="00845F93">
      <w:pPr>
        <w:pStyle w:val="ListParagraph"/>
        <w:numPr>
          <w:ilvl w:val="0"/>
          <w:numId w:val="5"/>
        </w:numPr>
      </w:pPr>
      <w:r>
        <w:t>16</w:t>
      </w:r>
      <w:r w:rsidRPr="00845F93">
        <w:rPr>
          <w:vertAlign w:val="superscript"/>
        </w:rPr>
        <w:t>th</w:t>
      </w:r>
      <w:r>
        <w:t xml:space="preserve"> – 18</w:t>
      </w:r>
      <w:r w:rsidRPr="00845F93">
        <w:rPr>
          <w:vertAlign w:val="superscript"/>
        </w:rPr>
        <w:t>th</w:t>
      </w:r>
      <w:r>
        <w:t xml:space="preserve"> Century</w:t>
      </w:r>
    </w:p>
    <w:p w14:paraId="52BCD2D4" w14:textId="7B5C15BF" w:rsidR="00845F93" w:rsidRDefault="00EB6D23" w:rsidP="00845F93">
      <w:pPr>
        <w:pStyle w:val="ListParagraph"/>
        <w:numPr>
          <w:ilvl w:val="1"/>
          <w:numId w:val="5"/>
        </w:numPr>
      </w:pPr>
      <w:r>
        <w:t>C</w:t>
      </w:r>
      <w:r w:rsidR="00845F93">
        <w:t xml:space="preserve">opernicus </w:t>
      </w:r>
      <w:r>
        <w:t>(1473-1543) Earth is not the center of the universe</w:t>
      </w:r>
    </w:p>
    <w:p w14:paraId="4A4F91F3" w14:textId="11B47C27" w:rsidR="00EB6D23" w:rsidRDefault="00EB6D23" w:rsidP="00845F93">
      <w:pPr>
        <w:pStyle w:val="ListParagraph"/>
        <w:numPr>
          <w:ilvl w:val="1"/>
          <w:numId w:val="5"/>
        </w:numPr>
      </w:pPr>
      <w:r>
        <w:t>Kepler (1571-1630) Planetary motion</w:t>
      </w:r>
    </w:p>
    <w:p w14:paraId="5AA8D36A" w14:textId="270EA506" w:rsidR="00EB6D23" w:rsidRDefault="00EB6D23" w:rsidP="00845F93">
      <w:pPr>
        <w:pStyle w:val="ListParagraph"/>
        <w:numPr>
          <w:ilvl w:val="1"/>
          <w:numId w:val="5"/>
        </w:numPr>
      </w:pPr>
      <w:r>
        <w:t>Newton (1643-1727) Laws of motion, gravity and thermal conduction</w:t>
      </w:r>
    </w:p>
    <w:p w14:paraId="16BB35E1" w14:textId="18B91ACC" w:rsidR="00EB6D23" w:rsidRDefault="00EB6D23" w:rsidP="00845F93">
      <w:pPr>
        <w:pStyle w:val="ListParagraph"/>
        <w:numPr>
          <w:ilvl w:val="1"/>
          <w:numId w:val="5"/>
        </w:numPr>
      </w:pPr>
      <w:r>
        <w:t>Galileo (1561-1626) Further proof of Earth revolving around the sun</w:t>
      </w:r>
    </w:p>
    <w:p w14:paraId="1045CAFF" w14:textId="2125BD31" w:rsidR="00EB6D23" w:rsidRDefault="00EB6D23" w:rsidP="00845F93">
      <w:pPr>
        <w:pStyle w:val="ListParagraph"/>
        <w:numPr>
          <w:ilvl w:val="1"/>
          <w:numId w:val="5"/>
        </w:numPr>
      </w:pPr>
      <w:r>
        <w:t>Boyle (1627-1691) Behavior of gases</w:t>
      </w:r>
    </w:p>
    <w:p w14:paraId="608945AB" w14:textId="78966EBA" w:rsidR="00EB6D23" w:rsidRDefault="00EB6D23" w:rsidP="00845F93">
      <w:pPr>
        <w:pStyle w:val="ListParagraph"/>
        <w:numPr>
          <w:ilvl w:val="1"/>
          <w:numId w:val="5"/>
        </w:numPr>
      </w:pPr>
      <w:r>
        <w:t>Pascal (1623-1662) Origins of Calculus</w:t>
      </w:r>
    </w:p>
    <w:p w14:paraId="4DCE260C" w14:textId="3E22C3A4" w:rsidR="00EB6D23" w:rsidRDefault="00EB6D23" w:rsidP="00845F93">
      <w:pPr>
        <w:pStyle w:val="ListParagraph"/>
        <w:numPr>
          <w:ilvl w:val="1"/>
          <w:numId w:val="5"/>
        </w:numPr>
      </w:pPr>
      <w:r>
        <w:t>Descartes (1596-1650) Geometry</w:t>
      </w:r>
    </w:p>
    <w:p w14:paraId="3FD7D000" w14:textId="138671DD" w:rsidR="00EB6D23" w:rsidRPr="00EB6D23" w:rsidRDefault="00EB6D23" w:rsidP="00845F93">
      <w:pPr>
        <w:pStyle w:val="ListParagraph"/>
        <w:numPr>
          <w:ilvl w:val="1"/>
          <w:numId w:val="5"/>
        </w:numPr>
        <w:rPr>
          <w:highlight w:val="cyan"/>
        </w:rPr>
      </w:pPr>
      <w:r w:rsidRPr="00EB6D23">
        <w:rPr>
          <w:highlight w:val="cyan"/>
        </w:rPr>
        <w:t>Van Leeuwenhoek (1673) First microscope</w:t>
      </w:r>
    </w:p>
    <w:p w14:paraId="5553699D" w14:textId="490C2403" w:rsidR="00EB6D23" w:rsidRPr="00EB6D23" w:rsidRDefault="00EB6D23" w:rsidP="00845F93">
      <w:pPr>
        <w:pStyle w:val="ListParagraph"/>
        <w:numPr>
          <w:ilvl w:val="1"/>
          <w:numId w:val="5"/>
        </w:numPr>
        <w:rPr>
          <w:highlight w:val="cyan"/>
        </w:rPr>
      </w:pPr>
      <w:r w:rsidRPr="00EB6D23">
        <w:rPr>
          <w:highlight w:val="cyan"/>
        </w:rPr>
        <w:t>Andrea Vesalius (1542) Anatomy</w:t>
      </w:r>
    </w:p>
    <w:p w14:paraId="27CAE043" w14:textId="434A9DA9" w:rsidR="00EB6D23" w:rsidRPr="00EB6D23" w:rsidRDefault="00EB6D23" w:rsidP="00845F93">
      <w:pPr>
        <w:pStyle w:val="ListParagraph"/>
        <w:numPr>
          <w:ilvl w:val="1"/>
          <w:numId w:val="5"/>
        </w:numPr>
        <w:rPr>
          <w:highlight w:val="cyan"/>
        </w:rPr>
      </w:pPr>
      <w:r w:rsidRPr="00EB6D23">
        <w:rPr>
          <w:highlight w:val="cyan"/>
        </w:rPr>
        <w:lastRenderedPageBreak/>
        <w:t>Harvey (1650’s) Anatomy and Physiology</w:t>
      </w:r>
    </w:p>
    <w:p w14:paraId="43057447" w14:textId="7916B5F0" w:rsidR="00EB6D23" w:rsidRDefault="00EB6D23" w:rsidP="00845F93">
      <w:pPr>
        <w:pStyle w:val="ListParagraph"/>
        <w:numPr>
          <w:ilvl w:val="1"/>
          <w:numId w:val="5"/>
        </w:numPr>
        <w:rPr>
          <w:highlight w:val="cyan"/>
        </w:rPr>
      </w:pPr>
      <w:r w:rsidRPr="00EB6D23">
        <w:rPr>
          <w:highlight w:val="cyan"/>
        </w:rPr>
        <w:t>Linnaeus (1735) Systema naturae</w:t>
      </w:r>
      <w:r>
        <w:rPr>
          <w:highlight w:val="cyan"/>
        </w:rPr>
        <w:t xml:space="preserve"> </w:t>
      </w:r>
    </w:p>
    <w:p w14:paraId="6D3DDB65" w14:textId="012FC642" w:rsidR="00EB6D23" w:rsidRDefault="00EB6D23" w:rsidP="00EB6D23">
      <w:pPr>
        <w:pStyle w:val="ListParagraph"/>
        <w:numPr>
          <w:ilvl w:val="0"/>
          <w:numId w:val="5"/>
        </w:numPr>
      </w:pPr>
      <w:r w:rsidRPr="00EB6D23">
        <w:t>First people to make creations in the of biology</w:t>
      </w:r>
    </w:p>
    <w:p w14:paraId="20D571D3" w14:textId="57AA31BF" w:rsidR="00EB6D23" w:rsidRDefault="00EB6D23" w:rsidP="00EB6D23">
      <w:pPr>
        <w:pStyle w:val="ListParagraph"/>
        <w:numPr>
          <w:ilvl w:val="0"/>
          <w:numId w:val="5"/>
        </w:numPr>
      </w:pPr>
      <w:r>
        <w:t>During this period of time m</w:t>
      </w:r>
      <w:r w:rsidR="00282842">
        <w:t>ost scientific findings were not biological</w:t>
      </w:r>
    </w:p>
    <w:p w14:paraId="0DA87B9D" w14:textId="77777777" w:rsidR="00A35431" w:rsidRDefault="00A35431" w:rsidP="00A35431"/>
    <w:p w14:paraId="366FDFB6" w14:textId="5E4252FD" w:rsidR="00A35431" w:rsidRDefault="00A35431" w:rsidP="00A35431">
      <w:pPr>
        <w:pStyle w:val="Heading1"/>
      </w:pPr>
      <w:r>
        <w:t>Pre Darwinian Continued</w:t>
      </w:r>
      <w:r w:rsidR="006D1FD0">
        <w:tab/>
      </w:r>
      <w:r w:rsidR="006D1FD0">
        <w:tab/>
      </w:r>
      <w:r w:rsidR="006D1FD0">
        <w:tab/>
      </w:r>
      <w:r w:rsidR="006D1FD0">
        <w:tab/>
        <w:t>September 18</w:t>
      </w:r>
    </w:p>
    <w:p w14:paraId="22201677" w14:textId="495A950A" w:rsidR="00A35431" w:rsidRDefault="00A35431" w:rsidP="00A35431">
      <w:pPr>
        <w:pStyle w:val="ListParagraph"/>
        <w:numPr>
          <w:ilvl w:val="0"/>
          <w:numId w:val="6"/>
        </w:numPr>
      </w:pPr>
      <w:r>
        <w:t xml:space="preserve">Big breakthroughs (scientific revolution) related mostly to the physical sciences </w:t>
      </w:r>
    </w:p>
    <w:p w14:paraId="477AB410" w14:textId="2FBE693A" w:rsidR="00A35431" w:rsidRDefault="00A35431" w:rsidP="00A35431">
      <w:pPr>
        <w:pStyle w:val="ListParagraph"/>
        <w:numPr>
          <w:ilvl w:val="0"/>
          <w:numId w:val="6"/>
        </w:numPr>
      </w:pPr>
      <w:r>
        <w:t xml:space="preserve">Issues with planetary motion </w:t>
      </w:r>
    </w:p>
    <w:p w14:paraId="3314888F" w14:textId="2C332323" w:rsidR="00A35431" w:rsidRDefault="00A35431" w:rsidP="00A35431">
      <w:pPr>
        <w:pStyle w:val="ListParagraph"/>
        <w:numPr>
          <w:ilvl w:val="1"/>
          <w:numId w:val="6"/>
        </w:numPr>
      </w:pPr>
      <w:r>
        <w:t>Sun is the center of the universe, not earth</w:t>
      </w:r>
    </w:p>
    <w:p w14:paraId="36D7B1DC" w14:textId="210A70FA" w:rsidR="00A35431" w:rsidRDefault="00A35431" w:rsidP="00A35431">
      <w:pPr>
        <w:pStyle w:val="ListParagraph"/>
        <w:numPr>
          <w:ilvl w:val="0"/>
          <w:numId w:val="6"/>
        </w:numPr>
      </w:pPr>
      <w:r>
        <w:t>Microscope created</w:t>
      </w:r>
    </w:p>
    <w:p w14:paraId="0BCF0BF5" w14:textId="24278A84" w:rsidR="00A35431" w:rsidRDefault="00A35431" w:rsidP="00A35431">
      <w:pPr>
        <w:pStyle w:val="ListParagraph"/>
        <w:numPr>
          <w:ilvl w:val="1"/>
          <w:numId w:val="6"/>
        </w:numPr>
      </w:pPr>
      <w:r>
        <w:t>October 23 400 BC</w:t>
      </w:r>
    </w:p>
    <w:p w14:paraId="289CD86D" w14:textId="408D54B4" w:rsidR="00A35431" w:rsidRDefault="00A35431" w:rsidP="00A35431">
      <w:pPr>
        <w:pStyle w:val="ListParagraph"/>
        <w:numPr>
          <w:ilvl w:val="0"/>
          <w:numId w:val="6"/>
        </w:numPr>
      </w:pPr>
      <w:r>
        <w:t>Andrea Vesalius</w:t>
      </w:r>
    </w:p>
    <w:p w14:paraId="0218236F" w14:textId="7314036E" w:rsidR="00A35431" w:rsidRDefault="00A35431" w:rsidP="00A35431">
      <w:pPr>
        <w:pStyle w:val="ListParagraph"/>
        <w:numPr>
          <w:ilvl w:val="1"/>
          <w:numId w:val="6"/>
        </w:numPr>
      </w:pPr>
      <w:r>
        <w:t>(1514-1564)</w:t>
      </w:r>
    </w:p>
    <w:p w14:paraId="4E021285" w14:textId="08F755CF" w:rsidR="00A35431" w:rsidRDefault="00A35431" w:rsidP="00A35431">
      <w:pPr>
        <w:pStyle w:val="ListParagraph"/>
        <w:numPr>
          <w:ilvl w:val="1"/>
          <w:numId w:val="6"/>
        </w:numPr>
      </w:pPr>
      <w:r>
        <w:t>Father of anatomy</w:t>
      </w:r>
    </w:p>
    <w:p w14:paraId="13A3A691" w14:textId="2E6D4E07" w:rsidR="00A35431" w:rsidRDefault="00A35431" w:rsidP="00A35431">
      <w:pPr>
        <w:pStyle w:val="ListParagraph"/>
        <w:numPr>
          <w:ilvl w:val="1"/>
          <w:numId w:val="6"/>
        </w:numPr>
      </w:pPr>
      <w:r>
        <w:t>Systematic dissections of human cadavers</w:t>
      </w:r>
    </w:p>
    <w:p w14:paraId="1027C774" w14:textId="541A464E" w:rsidR="00A35431" w:rsidRDefault="00A35431" w:rsidP="00A35431">
      <w:pPr>
        <w:pStyle w:val="ListParagraph"/>
        <w:numPr>
          <w:ilvl w:val="2"/>
          <w:numId w:val="6"/>
        </w:numPr>
      </w:pPr>
      <w:r>
        <w:t>To be able to understand the placement of all the muscle blocks, the bones and the organs</w:t>
      </w:r>
    </w:p>
    <w:p w14:paraId="0F080C7C" w14:textId="4C6CB993" w:rsidR="00A35431" w:rsidRDefault="00A35431" w:rsidP="00A35431">
      <w:pPr>
        <w:pStyle w:val="ListParagraph"/>
        <w:numPr>
          <w:ilvl w:val="2"/>
          <w:numId w:val="6"/>
        </w:numPr>
      </w:pPr>
      <w:r>
        <w:t>Able to classify all bones muscles and organs of the body</w:t>
      </w:r>
    </w:p>
    <w:p w14:paraId="42D3A4F9" w14:textId="33975581" w:rsidR="00A35431" w:rsidRDefault="00A35431" w:rsidP="00A35431">
      <w:pPr>
        <w:pStyle w:val="ListParagraph"/>
        <w:numPr>
          <w:ilvl w:val="1"/>
          <w:numId w:val="6"/>
        </w:numPr>
      </w:pPr>
      <w:r>
        <w:t>Human biology</w:t>
      </w:r>
    </w:p>
    <w:p w14:paraId="61D49650" w14:textId="5EE1105E" w:rsidR="00A35431" w:rsidRDefault="00A35431" w:rsidP="00A35431">
      <w:pPr>
        <w:pStyle w:val="ListParagraph"/>
        <w:numPr>
          <w:ilvl w:val="0"/>
          <w:numId w:val="6"/>
        </w:numPr>
      </w:pPr>
      <w:r>
        <w:t>Harvey</w:t>
      </w:r>
    </w:p>
    <w:p w14:paraId="4FB7F28E" w14:textId="0F704B3E" w:rsidR="00A35431" w:rsidRDefault="00A35431" w:rsidP="00A35431">
      <w:pPr>
        <w:pStyle w:val="ListParagraph"/>
        <w:numPr>
          <w:ilvl w:val="1"/>
          <w:numId w:val="6"/>
        </w:numPr>
      </w:pPr>
      <w:r>
        <w:t>(1578-1657)</w:t>
      </w:r>
    </w:p>
    <w:p w14:paraId="7B3DDDBB" w14:textId="3341E3E9" w:rsidR="00A35431" w:rsidRDefault="00A35431" w:rsidP="00A35431">
      <w:pPr>
        <w:pStyle w:val="ListParagraph"/>
        <w:numPr>
          <w:ilvl w:val="1"/>
          <w:numId w:val="6"/>
        </w:numPr>
      </w:pPr>
      <w:r>
        <w:t>Father of physiology</w:t>
      </w:r>
    </w:p>
    <w:p w14:paraId="62034A2F" w14:textId="653F1CA6" w:rsidR="00A35431" w:rsidRDefault="00A35431" w:rsidP="00A35431">
      <w:pPr>
        <w:pStyle w:val="ListParagraph"/>
        <w:numPr>
          <w:ilvl w:val="1"/>
          <w:numId w:val="6"/>
        </w:numPr>
      </w:pPr>
      <w:r>
        <w:t>Living body works and does things</w:t>
      </w:r>
    </w:p>
    <w:p w14:paraId="326A90BA" w14:textId="0FDFFB9D" w:rsidR="00A35431" w:rsidRDefault="00A35431" w:rsidP="00A35431">
      <w:pPr>
        <w:pStyle w:val="ListParagraph"/>
        <w:numPr>
          <w:ilvl w:val="1"/>
          <w:numId w:val="6"/>
        </w:numPr>
      </w:pPr>
      <w:r>
        <w:t>Understand blood flow and the heart</w:t>
      </w:r>
    </w:p>
    <w:p w14:paraId="20CDBD32" w14:textId="2BEA8782" w:rsidR="00A35431" w:rsidRDefault="00A35431" w:rsidP="00A35431">
      <w:pPr>
        <w:pStyle w:val="ListParagraph"/>
        <w:numPr>
          <w:ilvl w:val="1"/>
          <w:numId w:val="6"/>
        </w:numPr>
      </w:pPr>
      <w:r>
        <w:t>How does blood flow through the body?</w:t>
      </w:r>
    </w:p>
    <w:p w14:paraId="4621D1AA" w14:textId="77777777" w:rsidR="00A35431" w:rsidRDefault="00A35431" w:rsidP="00A35431"/>
    <w:p w14:paraId="5F5D3DF9" w14:textId="289A52F9" w:rsidR="00A35431" w:rsidRDefault="00A35431" w:rsidP="00A35431">
      <w:pPr>
        <w:pStyle w:val="ListParagraph"/>
        <w:numPr>
          <w:ilvl w:val="0"/>
          <w:numId w:val="6"/>
        </w:numPr>
      </w:pPr>
      <w:r w:rsidRPr="005D2A22">
        <w:rPr>
          <w:highlight w:val="yellow"/>
        </w:rPr>
        <w:t>Linnaeus</w:t>
      </w:r>
    </w:p>
    <w:p w14:paraId="171F58B2" w14:textId="641EA173" w:rsidR="00A35431" w:rsidRDefault="00A35431" w:rsidP="00A35431">
      <w:pPr>
        <w:pStyle w:val="ListParagraph"/>
        <w:numPr>
          <w:ilvl w:val="1"/>
          <w:numId w:val="6"/>
        </w:numPr>
      </w:pPr>
      <w:r>
        <w:t xml:space="preserve">End of scientific renaissance </w:t>
      </w:r>
    </w:p>
    <w:p w14:paraId="0CF2B3A2" w14:textId="589F191A" w:rsidR="00A35431" w:rsidRDefault="00A35431" w:rsidP="00A35431">
      <w:pPr>
        <w:pStyle w:val="ListParagraph"/>
        <w:numPr>
          <w:ilvl w:val="1"/>
          <w:numId w:val="6"/>
        </w:numPr>
      </w:pPr>
      <w:r>
        <w:t>(1707-1778)</w:t>
      </w:r>
    </w:p>
    <w:p w14:paraId="0624A02F" w14:textId="28F546E0" w:rsidR="00A35431" w:rsidRDefault="0055514C" w:rsidP="00A35431">
      <w:pPr>
        <w:pStyle w:val="ListParagraph"/>
        <w:numPr>
          <w:ilvl w:val="1"/>
          <w:numId w:val="6"/>
        </w:numPr>
      </w:pPr>
      <w:r>
        <w:t>System Naturae f</w:t>
      </w:r>
      <w:r w:rsidR="00A35431">
        <w:t>irst published 1735</w:t>
      </w:r>
    </w:p>
    <w:p w14:paraId="568E2D1F" w14:textId="7CB0C9E5" w:rsidR="00A35431" w:rsidRDefault="0055514C" w:rsidP="00A35431">
      <w:pPr>
        <w:pStyle w:val="ListParagraph"/>
        <w:numPr>
          <w:ilvl w:val="1"/>
          <w:numId w:val="6"/>
        </w:numPr>
      </w:pPr>
      <w:r>
        <w:lastRenderedPageBreak/>
        <w:t>Binomial nomenclature</w:t>
      </w:r>
    </w:p>
    <w:p w14:paraId="0FD38188" w14:textId="32A04F74" w:rsidR="0055514C" w:rsidRDefault="0055514C" w:rsidP="00A35431">
      <w:pPr>
        <w:pStyle w:val="ListParagraph"/>
        <w:numPr>
          <w:ilvl w:val="1"/>
          <w:numId w:val="6"/>
        </w:numPr>
      </w:pPr>
      <w:r>
        <w:t>Hierarchy</w:t>
      </w:r>
    </w:p>
    <w:p w14:paraId="253E5D37" w14:textId="75E0A923" w:rsidR="0055514C" w:rsidRDefault="0055514C" w:rsidP="00A35431">
      <w:pPr>
        <w:pStyle w:val="ListParagraph"/>
        <w:numPr>
          <w:ilvl w:val="1"/>
          <w:numId w:val="6"/>
        </w:numPr>
      </w:pPr>
      <w:r>
        <w:t>Started to organize descriptions of things in the living world</w:t>
      </w:r>
    </w:p>
    <w:p w14:paraId="64ACC548" w14:textId="0BC7AD25" w:rsidR="0055514C" w:rsidRDefault="0055514C" w:rsidP="00A35431">
      <w:pPr>
        <w:pStyle w:val="ListParagraph"/>
        <w:numPr>
          <w:ilvl w:val="1"/>
          <w:numId w:val="6"/>
        </w:numPr>
      </w:pPr>
      <w:r>
        <w:t>Tried to put it together based on appearance</w:t>
      </w:r>
    </w:p>
    <w:p w14:paraId="5319470D" w14:textId="6416FD72" w:rsidR="0055514C" w:rsidRDefault="0055514C" w:rsidP="00A35431">
      <w:pPr>
        <w:pStyle w:val="ListParagraph"/>
        <w:numPr>
          <w:ilvl w:val="1"/>
          <w:numId w:val="6"/>
        </w:numPr>
      </w:pPr>
      <w:r>
        <w:t>Types of taxonomies</w:t>
      </w:r>
    </w:p>
    <w:p w14:paraId="064A1BBE" w14:textId="729E01CA" w:rsidR="0055514C" w:rsidRDefault="0055514C" w:rsidP="0055514C">
      <w:pPr>
        <w:pStyle w:val="ListParagraph"/>
        <w:numPr>
          <w:ilvl w:val="2"/>
          <w:numId w:val="6"/>
        </w:numPr>
      </w:pPr>
      <w:r>
        <w:t>Folk</w:t>
      </w:r>
    </w:p>
    <w:p w14:paraId="6105EBCF" w14:textId="0A01FC80" w:rsidR="0055514C" w:rsidRDefault="0055514C" w:rsidP="0055514C">
      <w:pPr>
        <w:pStyle w:val="ListParagraph"/>
        <w:numPr>
          <w:ilvl w:val="2"/>
          <w:numId w:val="6"/>
        </w:numPr>
      </w:pPr>
      <w:r>
        <w:t>Artificial</w:t>
      </w:r>
    </w:p>
    <w:p w14:paraId="32B79613" w14:textId="68E16486" w:rsidR="0055514C" w:rsidRDefault="0055514C" w:rsidP="0055514C">
      <w:pPr>
        <w:pStyle w:val="ListParagraph"/>
        <w:numPr>
          <w:ilvl w:val="2"/>
          <w:numId w:val="6"/>
        </w:numPr>
      </w:pPr>
      <w:r>
        <w:t>Mechanical</w:t>
      </w:r>
    </w:p>
    <w:p w14:paraId="09406F1A" w14:textId="0BB655B2" w:rsidR="0055514C" w:rsidRDefault="0055514C" w:rsidP="0055514C">
      <w:pPr>
        <w:pStyle w:val="ListParagraph"/>
        <w:numPr>
          <w:ilvl w:val="2"/>
          <w:numId w:val="6"/>
        </w:numPr>
      </w:pPr>
      <w:r>
        <w:t>Natural (Evolutionary)</w:t>
      </w:r>
    </w:p>
    <w:p w14:paraId="6B147AC2" w14:textId="0D30353C" w:rsidR="0055514C" w:rsidRDefault="0055514C" w:rsidP="0055514C">
      <w:pPr>
        <w:pStyle w:val="ListParagraph"/>
        <w:numPr>
          <w:ilvl w:val="2"/>
          <w:numId w:val="6"/>
        </w:numPr>
      </w:pPr>
      <w:r>
        <w:t>Cladistic (Phylogenic)</w:t>
      </w:r>
    </w:p>
    <w:p w14:paraId="6D0252D2" w14:textId="320F77F4" w:rsidR="0055514C" w:rsidRDefault="0055514C" w:rsidP="0055514C">
      <w:pPr>
        <w:pStyle w:val="ListParagraph"/>
        <w:numPr>
          <w:ilvl w:val="1"/>
          <w:numId w:val="6"/>
        </w:numPr>
      </w:pPr>
      <w:r>
        <w:t>Wrong way to classify because some may look similar in appearance but is actually not related in ancestral history</w:t>
      </w:r>
    </w:p>
    <w:p w14:paraId="16799107" w14:textId="010D2292" w:rsidR="0055514C" w:rsidRDefault="0055514C" w:rsidP="0055514C">
      <w:pPr>
        <w:pStyle w:val="ListParagraph"/>
        <w:numPr>
          <w:ilvl w:val="1"/>
          <w:numId w:val="6"/>
        </w:numPr>
      </w:pPr>
      <w:r>
        <w:t>Some initial definitions about naming</w:t>
      </w:r>
    </w:p>
    <w:p w14:paraId="4E933961" w14:textId="4EE856B7" w:rsidR="0055514C" w:rsidRDefault="0055514C" w:rsidP="0055514C">
      <w:pPr>
        <w:pStyle w:val="ListParagraph"/>
        <w:numPr>
          <w:ilvl w:val="2"/>
          <w:numId w:val="6"/>
        </w:numPr>
      </w:pPr>
      <w:r>
        <w:t>Classification</w:t>
      </w:r>
    </w:p>
    <w:p w14:paraId="6FF3F6D4" w14:textId="1DE4CE91" w:rsidR="0055514C" w:rsidRDefault="0055514C" w:rsidP="0055514C">
      <w:pPr>
        <w:pStyle w:val="ListParagraph"/>
        <w:numPr>
          <w:ilvl w:val="2"/>
          <w:numId w:val="6"/>
        </w:numPr>
      </w:pPr>
      <w:r>
        <w:t>Taxonomy</w:t>
      </w:r>
    </w:p>
    <w:p w14:paraId="42538358" w14:textId="0F2A3B3B" w:rsidR="0055514C" w:rsidRDefault="0055514C" w:rsidP="0055514C">
      <w:pPr>
        <w:pStyle w:val="ListParagraph"/>
        <w:numPr>
          <w:ilvl w:val="2"/>
          <w:numId w:val="6"/>
        </w:numPr>
      </w:pPr>
      <w:r>
        <w:t>Hierarchical</w:t>
      </w:r>
    </w:p>
    <w:p w14:paraId="6DD563D8" w14:textId="4E43CAFC" w:rsidR="0055514C" w:rsidRDefault="0055514C" w:rsidP="0055514C">
      <w:pPr>
        <w:pStyle w:val="ListParagraph"/>
        <w:numPr>
          <w:ilvl w:val="2"/>
          <w:numId w:val="6"/>
        </w:numPr>
      </w:pPr>
      <w:r>
        <w:t>Systematics</w:t>
      </w:r>
    </w:p>
    <w:p w14:paraId="3C46EA84" w14:textId="2118AB25" w:rsidR="0055514C" w:rsidRDefault="0095530E" w:rsidP="0055514C">
      <w:pPr>
        <w:pStyle w:val="ListParagraph"/>
        <w:numPr>
          <w:ilvl w:val="1"/>
          <w:numId w:val="6"/>
        </w:numPr>
      </w:pPr>
      <w:r>
        <w:t>Only 2 kingdoms</w:t>
      </w:r>
    </w:p>
    <w:p w14:paraId="205968DD" w14:textId="6EEA7980" w:rsidR="0095530E" w:rsidRDefault="0095530E" w:rsidP="0095530E">
      <w:pPr>
        <w:pStyle w:val="ListParagraph"/>
        <w:numPr>
          <w:ilvl w:val="2"/>
          <w:numId w:val="6"/>
        </w:numPr>
      </w:pPr>
      <w:r>
        <w:t>Animals</w:t>
      </w:r>
    </w:p>
    <w:p w14:paraId="6AF462E1" w14:textId="40AD5199" w:rsidR="00CE59DD" w:rsidRDefault="00CE59DD" w:rsidP="00CE59DD">
      <w:pPr>
        <w:pStyle w:val="ListParagraph"/>
        <w:numPr>
          <w:ilvl w:val="3"/>
          <w:numId w:val="6"/>
        </w:numPr>
      </w:pPr>
      <w:r>
        <w:t>6 classes of animals</w:t>
      </w:r>
    </w:p>
    <w:p w14:paraId="542036E5" w14:textId="19791811" w:rsidR="00CE59DD" w:rsidRDefault="00CE59DD" w:rsidP="00CE59DD">
      <w:pPr>
        <w:pStyle w:val="ListParagraph"/>
        <w:numPr>
          <w:ilvl w:val="3"/>
          <w:numId w:val="6"/>
        </w:numPr>
      </w:pPr>
      <w:r>
        <w:t xml:space="preserve">not very well categorized </w:t>
      </w:r>
    </w:p>
    <w:p w14:paraId="72E6C0A3" w14:textId="3DF14C4C" w:rsidR="00CE59DD" w:rsidRDefault="00CE59DD" w:rsidP="00CE59DD">
      <w:pPr>
        <w:pStyle w:val="ListParagraph"/>
        <w:numPr>
          <w:ilvl w:val="3"/>
          <w:numId w:val="6"/>
        </w:numPr>
      </w:pPr>
      <w:r>
        <w:t>if you do not fit into the categories then you are a worm</w:t>
      </w:r>
    </w:p>
    <w:p w14:paraId="4A6A8182" w14:textId="02C814F1" w:rsidR="0095530E" w:rsidRDefault="0095530E" w:rsidP="0095530E">
      <w:pPr>
        <w:pStyle w:val="ListParagraph"/>
        <w:numPr>
          <w:ilvl w:val="2"/>
          <w:numId w:val="6"/>
        </w:numPr>
      </w:pPr>
      <w:r>
        <w:t>Plants</w:t>
      </w:r>
    </w:p>
    <w:p w14:paraId="344424D4" w14:textId="32BABB39" w:rsidR="0095530E" w:rsidRDefault="0095530E" w:rsidP="0095530E">
      <w:pPr>
        <w:pStyle w:val="ListParagraph"/>
        <w:numPr>
          <w:ilvl w:val="3"/>
          <w:numId w:val="6"/>
        </w:numPr>
      </w:pPr>
      <w:r>
        <w:t>Fungi</w:t>
      </w:r>
      <w:r w:rsidR="00CE59DD">
        <w:t xml:space="preserve"> considered weird plants</w:t>
      </w:r>
    </w:p>
    <w:p w14:paraId="01F811CB" w14:textId="5974725B" w:rsidR="00CE59DD" w:rsidRDefault="00CE59DD" w:rsidP="00CE59DD">
      <w:pPr>
        <w:pStyle w:val="ListParagraph"/>
        <w:numPr>
          <w:ilvl w:val="1"/>
          <w:numId w:val="6"/>
        </w:numPr>
      </w:pPr>
      <w:r>
        <w:t>Things he named in the 1700’s that still have that name today</w:t>
      </w:r>
    </w:p>
    <w:p w14:paraId="6353FA9A" w14:textId="478D3651" w:rsidR="00CE59DD" w:rsidRDefault="00CE59DD" w:rsidP="00CE59DD">
      <w:pPr>
        <w:pStyle w:val="ListParagraph"/>
        <w:numPr>
          <w:ilvl w:val="1"/>
          <w:numId w:val="6"/>
        </w:numPr>
      </w:pPr>
      <w:r>
        <w:t>Kingdom, class, order, genus, species</w:t>
      </w:r>
    </w:p>
    <w:p w14:paraId="1DE2276B" w14:textId="506CCF98" w:rsidR="00CE59DD" w:rsidRDefault="00CE59DD" w:rsidP="00CE59DD">
      <w:pPr>
        <w:pStyle w:val="ListParagraph"/>
        <w:numPr>
          <w:ilvl w:val="0"/>
          <w:numId w:val="6"/>
        </w:numPr>
      </w:pPr>
      <w:proofErr w:type="spellStart"/>
      <w:proofErr w:type="gramStart"/>
      <w:r>
        <w:t>Today:</w:t>
      </w:r>
      <w:r w:rsidR="00763E62">
        <w:t>Domain</w:t>
      </w:r>
      <w:proofErr w:type="spellEnd"/>
      <w:proofErr w:type="gramEnd"/>
      <w:r w:rsidR="00763E62">
        <w:t>, k</w:t>
      </w:r>
      <w:r>
        <w:t xml:space="preserve">ingdom, </w:t>
      </w:r>
      <w:r w:rsidRPr="00F62EE7">
        <w:rPr>
          <w:highlight w:val="magenta"/>
        </w:rPr>
        <w:t>phylum</w:t>
      </w:r>
      <w:r>
        <w:t xml:space="preserve">, class, order, </w:t>
      </w:r>
      <w:r w:rsidRPr="00F62EE7">
        <w:rPr>
          <w:highlight w:val="magenta"/>
        </w:rPr>
        <w:t>family</w:t>
      </w:r>
      <w:r>
        <w:t>, genus, species</w:t>
      </w:r>
    </w:p>
    <w:p w14:paraId="53490540" w14:textId="29D5EA80" w:rsidR="00CE59DD" w:rsidRPr="00CE59DD" w:rsidRDefault="00CE59DD" w:rsidP="00CE59DD">
      <w:pPr>
        <w:pStyle w:val="ListParagraph"/>
        <w:numPr>
          <w:ilvl w:val="0"/>
          <w:numId w:val="6"/>
        </w:numPr>
        <w:rPr>
          <w:highlight w:val="yellow"/>
        </w:rPr>
      </w:pPr>
      <w:r w:rsidRPr="00CE59DD">
        <w:rPr>
          <w:highlight w:val="yellow"/>
        </w:rPr>
        <w:t>A</w:t>
      </w:r>
      <w:r w:rsidR="006D1FD0">
        <w:rPr>
          <w:highlight w:val="yellow"/>
        </w:rPr>
        <w:t>utapomorphy</w:t>
      </w:r>
    </w:p>
    <w:p w14:paraId="28B79C85" w14:textId="7FFC676C" w:rsidR="00CE59DD" w:rsidRDefault="00192C6D" w:rsidP="00192C6D">
      <w:pPr>
        <w:pStyle w:val="ListParagraph"/>
        <w:numPr>
          <w:ilvl w:val="0"/>
          <w:numId w:val="6"/>
        </w:numPr>
      </w:pPr>
      <w:r>
        <w:t>Animalia: Ingestive, heterotrophic, eukaryotic, multicellular</w:t>
      </w:r>
    </w:p>
    <w:p w14:paraId="111897D1" w14:textId="7C60603D" w:rsidR="00192C6D" w:rsidRDefault="00E11101" w:rsidP="00192C6D">
      <w:pPr>
        <w:pStyle w:val="ListParagraph"/>
        <w:numPr>
          <w:ilvl w:val="0"/>
          <w:numId w:val="6"/>
        </w:numPr>
      </w:pPr>
      <w:r>
        <w:t xml:space="preserve">Apis mellifera </w:t>
      </w:r>
      <w:r>
        <w:sym w:font="Wingdings" w:char="F0E0"/>
      </w:r>
      <w:r>
        <w:t xml:space="preserve"> Honey bee</w:t>
      </w:r>
    </w:p>
    <w:p w14:paraId="3E592154" w14:textId="2A093589" w:rsidR="00E11101" w:rsidRDefault="00E11101" w:rsidP="00192C6D">
      <w:pPr>
        <w:pStyle w:val="ListParagraph"/>
        <w:numPr>
          <w:ilvl w:val="0"/>
          <w:numId w:val="6"/>
        </w:numPr>
      </w:pPr>
      <w:r>
        <w:t>Binomial nomenclature</w:t>
      </w:r>
    </w:p>
    <w:p w14:paraId="1859045D" w14:textId="08C7483D" w:rsidR="00E11101" w:rsidRDefault="00E11101" w:rsidP="00E11101">
      <w:pPr>
        <w:pStyle w:val="ListParagraph"/>
        <w:numPr>
          <w:ilvl w:val="1"/>
          <w:numId w:val="6"/>
        </w:numPr>
      </w:pPr>
      <w:r>
        <w:t>Simpler names for animals</w:t>
      </w:r>
    </w:p>
    <w:p w14:paraId="602AFC30" w14:textId="324311CB" w:rsidR="00E11101" w:rsidRDefault="00E11101" w:rsidP="00E11101">
      <w:pPr>
        <w:pStyle w:val="ListParagraph"/>
        <w:numPr>
          <w:ilvl w:val="1"/>
          <w:numId w:val="6"/>
        </w:numPr>
      </w:pPr>
      <w:r>
        <w:t>First term is a noun and second term is a modifier/ adjective</w:t>
      </w:r>
    </w:p>
    <w:p w14:paraId="6C19A7D5" w14:textId="1E8F99EB" w:rsidR="00E11101" w:rsidRDefault="00E11101" w:rsidP="00E11101">
      <w:pPr>
        <w:pStyle w:val="ListParagraph"/>
        <w:numPr>
          <w:ilvl w:val="1"/>
          <w:numId w:val="6"/>
        </w:numPr>
      </w:pPr>
      <w:r>
        <w:t xml:space="preserve">Genus is always capitalized and species isn’t </w:t>
      </w:r>
    </w:p>
    <w:p w14:paraId="18FB3844" w14:textId="012CB9D7" w:rsidR="00E11101" w:rsidRDefault="00E11101" w:rsidP="00E11101">
      <w:pPr>
        <w:pStyle w:val="ListParagraph"/>
        <w:numPr>
          <w:ilvl w:val="1"/>
          <w:numId w:val="6"/>
        </w:numPr>
      </w:pPr>
      <w:r>
        <w:t>Always italicized because it is in another language (Latin)</w:t>
      </w:r>
    </w:p>
    <w:p w14:paraId="3003C0F0" w14:textId="1954200E" w:rsidR="00E11101" w:rsidRDefault="00E11101" w:rsidP="00E11101">
      <w:pPr>
        <w:pStyle w:val="ListParagraph"/>
        <w:numPr>
          <w:ilvl w:val="2"/>
          <w:numId w:val="6"/>
        </w:numPr>
      </w:pPr>
      <w:r>
        <w:lastRenderedPageBreak/>
        <w:t>Handwriting it is underlined</w:t>
      </w:r>
    </w:p>
    <w:p w14:paraId="3976B03E" w14:textId="1E4D9731" w:rsidR="00E11101" w:rsidRDefault="00E11101" w:rsidP="00E11101">
      <w:pPr>
        <w:pStyle w:val="ListParagraph"/>
        <w:numPr>
          <w:ilvl w:val="0"/>
          <w:numId w:val="6"/>
        </w:numPr>
      </w:pPr>
      <w:r>
        <w:t>End of renaissance</w:t>
      </w:r>
    </w:p>
    <w:p w14:paraId="2BE2290D" w14:textId="397DCCEA" w:rsidR="00E11101" w:rsidRDefault="00E11101" w:rsidP="00E11101">
      <w:pPr>
        <w:pStyle w:val="ListParagraph"/>
        <w:numPr>
          <w:ilvl w:val="1"/>
          <w:numId w:val="6"/>
        </w:numPr>
      </w:pPr>
      <w:r>
        <w:t xml:space="preserve">Arrived </w:t>
      </w:r>
      <w:r w:rsidR="00F62EE7">
        <w:t>O</w:t>
      </w:r>
      <w:r>
        <w:t>ct</w:t>
      </w:r>
      <w:r w:rsidR="00F62EE7">
        <w:t>ober 23 404 BC</w:t>
      </w:r>
    </w:p>
    <w:p w14:paraId="374D2A80" w14:textId="29EB19C4" w:rsidR="00E11101" w:rsidRDefault="00E11101" w:rsidP="00E11101">
      <w:pPr>
        <w:pStyle w:val="ListParagraph"/>
        <w:numPr>
          <w:ilvl w:val="1"/>
          <w:numId w:val="6"/>
        </w:numPr>
      </w:pPr>
      <w:r>
        <w:t>Every unique organism has an essence essentialism that makes it unique</w:t>
      </w:r>
    </w:p>
    <w:p w14:paraId="3A4CA88E" w14:textId="62013205" w:rsidR="00E11101" w:rsidRDefault="00E11101" w:rsidP="00E11101">
      <w:pPr>
        <w:pStyle w:val="ListParagraph"/>
        <w:numPr>
          <w:ilvl w:val="1"/>
          <w:numId w:val="6"/>
        </w:numPr>
      </w:pPr>
      <w:r>
        <w:t xml:space="preserve">There are a lot more than we thought </w:t>
      </w:r>
      <w:r w:rsidR="00F62EE7">
        <w:t>because there’s all kinds of little ones</w:t>
      </w:r>
    </w:p>
    <w:p w14:paraId="1D9D9362" w14:textId="1AF9D04D" w:rsidR="00F62EE7" w:rsidRDefault="00F62EE7" w:rsidP="00E11101">
      <w:pPr>
        <w:pStyle w:val="ListParagraph"/>
        <w:numPr>
          <w:ilvl w:val="1"/>
          <w:numId w:val="6"/>
        </w:numPr>
      </w:pPr>
      <w:r>
        <w:t>Everything has been organized into a catalogue hierarchical and everything that’s there has a binomial name</w:t>
      </w:r>
    </w:p>
    <w:p w14:paraId="61D02278" w14:textId="3956AFEA" w:rsidR="00E11101" w:rsidRDefault="00F62EE7" w:rsidP="00E11101">
      <w:pPr>
        <w:pStyle w:val="ListParagraph"/>
        <w:numPr>
          <w:ilvl w:val="0"/>
          <w:numId w:val="6"/>
        </w:numPr>
      </w:pPr>
      <w:r>
        <w:t>Taxonomic hierarchy</w:t>
      </w:r>
    </w:p>
    <w:p w14:paraId="2A2B06C6" w14:textId="4329418E" w:rsidR="00F62EE7" w:rsidRDefault="00F62EE7" w:rsidP="00F62EE7">
      <w:pPr>
        <w:pStyle w:val="ListParagraph"/>
        <w:numPr>
          <w:ilvl w:val="1"/>
          <w:numId w:val="6"/>
        </w:numPr>
      </w:pPr>
      <w:r>
        <w:t>King Philip Came Over from Germany for Soup</w:t>
      </w:r>
    </w:p>
    <w:p w14:paraId="3F3E8EDC" w14:textId="27C993F4" w:rsidR="00F62EE7" w:rsidRDefault="00F62EE7" w:rsidP="00F62EE7">
      <w:pPr>
        <w:pStyle w:val="ListParagraph"/>
        <w:numPr>
          <w:ilvl w:val="0"/>
          <w:numId w:val="6"/>
        </w:numPr>
      </w:pPr>
      <w:r>
        <w:t>Not much has developed for the history of biology</w:t>
      </w:r>
    </w:p>
    <w:p w14:paraId="7D1B9FAC" w14:textId="0BB74316" w:rsidR="00F62EE7" w:rsidRDefault="00F62EE7" w:rsidP="00F62EE7">
      <w:pPr>
        <w:pStyle w:val="ListParagraph"/>
        <w:numPr>
          <w:ilvl w:val="0"/>
          <w:numId w:val="6"/>
        </w:numPr>
      </w:pPr>
      <w:r>
        <w:t>To be in a category we have certain characteristics fro taxonomy</w:t>
      </w:r>
    </w:p>
    <w:p w14:paraId="7B3DC4E3" w14:textId="0E389F04" w:rsidR="00F62EE7" w:rsidRDefault="00F62EE7" w:rsidP="00F62EE7">
      <w:pPr>
        <w:pStyle w:val="ListParagraph"/>
        <w:numPr>
          <w:ilvl w:val="0"/>
          <w:numId w:val="6"/>
        </w:numPr>
      </w:pPr>
      <w:r>
        <w:t>Physicalists: with the exception of humans all living things are machines (Descartes, 17</w:t>
      </w:r>
      <w:r w:rsidRPr="00F62EE7">
        <w:rPr>
          <w:vertAlign w:val="superscript"/>
        </w:rPr>
        <w:t>th</w:t>
      </w:r>
      <w:r>
        <w:t xml:space="preserve"> century)</w:t>
      </w:r>
    </w:p>
    <w:p w14:paraId="4C5C88AE" w14:textId="0F9B020D" w:rsidR="00F62EE7" w:rsidRDefault="00F62EE7" w:rsidP="00F62EE7">
      <w:pPr>
        <w:pStyle w:val="ListParagraph"/>
        <w:numPr>
          <w:ilvl w:val="0"/>
          <w:numId w:val="6"/>
        </w:numPr>
      </w:pPr>
      <w:r>
        <w:t>Vitalists: Physical and chemical laws apply but living things have a vital force (essence)</w:t>
      </w:r>
    </w:p>
    <w:p w14:paraId="7B83EFFF" w14:textId="4AA3DCEC" w:rsidR="00F62EE7" w:rsidRDefault="00F62EE7" w:rsidP="00F62EE7">
      <w:pPr>
        <w:pStyle w:val="ListParagraph"/>
        <w:numPr>
          <w:ilvl w:val="1"/>
          <w:numId w:val="6"/>
        </w:numPr>
      </w:pPr>
      <w:r>
        <w:t>Naturalists at the time</w:t>
      </w:r>
    </w:p>
    <w:p w14:paraId="48AA5C4D" w14:textId="0EADA2F1" w:rsidR="00F62EE7" w:rsidRDefault="00F62EE7" w:rsidP="00F62EE7">
      <w:pPr>
        <w:pStyle w:val="ListParagraph"/>
        <w:numPr>
          <w:ilvl w:val="0"/>
          <w:numId w:val="6"/>
        </w:numPr>
      </w:pPr>
      <w:r>
        <w:t>Physical science</w:t>
      </w:r>
    </w:p>
    <w:p w14:paraId="2D390CDC" w14:textId="4B14A914" w:rsidR="00F62EE7" w:rsidRDefault="00F62EE7" w:rsidP="00F62EE7">
      <w:pPr>
        <w:pStyle w:val="ListParagraph"/>
        <w:numPr>
          <w:ilvl w:val="1"/>
          <w:numId w:val="6"/>
        </w:numPr>
      </w:pPr>
      <w:r>
        <w:t>Inanimate objects</w:t>
      </w:r>
    </w:p>
    <w:p w14:paraId="6F5C82D9" w14:textId="49BD5B6B" w:rsidR="00F62EE7" w:rsidRDefault="00F62EE7" w:rsidP="00F62EE7">
      <w:pPr>
        <w:pStyle w:val="ListParagraph"/>
        <w:numPr>
          <w:ilvl w:val="1"/>
          <w:numId w:val="6"/>
        </w:numPr>
      </w:pPr>
      <w:r>
        <w:t>Physical and chemical laws</w:t>
      </w:r>
    </w:p>
    <w:p w14:paraId="7348C513" w14:textId="61DF6847" w:rsidR="00F62EE7" w:rsidRDefault="00F62EE7" w:rsidP="00F62EE7">
      <w:pPr>
        <w:pStyle w:val="ListParagraph"/>
        <w:numPr>
          <w:ilvl w:val="1"/>
          <w:numId w:val="6"/>
        </w:numPr>
      </w:pPr>
      <w:r>
        <w:t xml:space="preserve">Universal </w:t>
      </w:r>
    </w:p>
    <w:p w14:paraId="6F54AE12" w14:textId="325BA618" w:rsidR="00765A2D" w:rsidRDefault="00765A2D" w:rsidP="00F62EE7">
      <w:pPr>
        <w:pStyle w:val="ListParagraph"/>
        <w:numPr>
          <w:ilvl w:val="1"/>
          <w:numId w:val="6"/>
        </w:numPr>
      </w:pPr>
      <w:r>
        <w:t>Based on empirical observations</w:t>
      </w:r>
    </w:p>
    <w:p w14:paraId="4E0BB640" w14:textId="1CE8B360" w:rsidR="00765A2D" w:rsidRDefault="00765A2D" w:rsidP="00F62EE7">
      <w:pPr>
        <w:pStyle w:val="ListParagraph"/>
        <w:numPr>
          <w:ilvl w:val="1"/>
          <w:numId w:val="6"/>
        </w:numPr>
      </w:pPr>
      <w:r>
        <w:t>Experimentation preferred method</w:t>
      </w:r>
    </w:p>
    <w:p w14:paraId="64ECC058" w14:textId="5E7204EF" w:rsidR="00AD63AD" w:rsidRDefault="00AD63AD" w:rsidP="00F62EE7">
      <w:pPr>
        <w:pStyle w:val="ListParagraph"/>
        <w:numPr>
          <w:ilvl w:val="1"/>
          <w:numId w:val="6"/>
        </w:numPr>
      </w:pPr>
      <w:r>
        <w:t>Single theory</w:t>
      </w:r>
    </w:p>
    <w:p w14:paraId="0A50F274" w14:textId="029A4BE5" w:rsidR="00AD63AD" w:rsidRDefault="00AD63AD" w:rsidP="00F62EE7">
      <w:pPr>
        <w:pStyle w:val="ListParagraph"/>
        <w:numPr>
          <w:ilvl w:val="1"/>
          <w:numId w:val="6"/>
        </w:numPr>
      </w:pPr>
      <w:r>
        <w:t>Single falsification enough to abandon a theory</w:t>
      </w:r>
    </w:p>
    <w:p w14:paraId="55FBC797" w14:textId="77777777" w:rsidR="00765A2D" w:rsidRDefault="00765A2D" w:rsidP="00765A2D"/>
    <w:p w14:paraId="52B04601" w14:textId="2AE1E486" w:rsidR="00F62EE7" w:rsidRDefault="00F62EE7" w:rsidP="00F62EE7">
      <w:pPr>
        <w:pStyle w:val="ListParagraph"/>
        <w:numPr>
          <w:ilvl w:val="0"/>
          <w:numId w:val="6"/>
        </w:numPr>
      </w:pPr>
      <w:r>
        <w:t xml:space="preserve">Natural science </w:t>
      </w:r>
    </w:p>
    <w:p w14:paraId="4F7A88E0" w14:textId="0AFCE12F" w:rsidR="00F62EE7" w:rsidRDefault="00F62EE7" w:rsidP="00F62EE7">
      <w:pPr>
        <w:pStyle w:val="ListParagraph"/>
        <w:numPr>
          <w:ilvl w:val="1"/>
          <w:numId w:val="6"/>
        </w:numPr>
      </w:pPr>
      <w:r>
        <w:t>Animate objects</w:t>
      </w:r>
    </w:p>
    <w:p w14:paraId="242F35D7" w14:textId="6D1086CB" w:rsidR="00F62EE7" w:rsidRDefault="00F62EE7" w:rsidP="00F62EE7">
      <w:pPr>
        <w:pStyle w:val="ListParagraph"/>
        <w:numPr>
          <w:ilvl w:val="1"/>
          <w:numId w:val="6"/>
        </w:numPr>
      </w:pPr>
      <w:r>
        <w:t>More than physical and chemical laws (genetics)</w:t>
      </w:r>
    </w:p>
    <w:p w14:paraId="26EB8C5F" w14:textId="63D7B348" w:rsidR="00062630" w:rsidRDefault="00F62EE7" w:rsidP="00062630">
      <w:pPr>
        <w:pStyle w:val="ListParagraph"/>
        <w:numPr>
          <w:ilvl w:val="1"/>
          <w:numId w:val="6"/>
        </w:numPr>
      </w:pPr>
      <w:r>
        <w:t>Not Universal</w:t>
      </w:r>
    </w:p>
    <w:p w14:paraId="26361988" w14:textId="5BD2C4F7" w:rsidR="00765A2D" w:rsidRDefault="00765A2D" w:rsidP="00062630">
      <w:pPr>
        <w:pStyle w:val="ListParagraph"/>
        <w:numPr>
          <w:ilvl w:val="1"/>
          <w:numId w:val="6"/>
        </w:numPr>
      </w:pPr>
      <w:r>
        <w:t>Based on historical narratives</w:t>
      </w:r>
    </w:p>
    <w:p w14:paraId="0E86936F" w14:textId="6BF2A047" w:rsidR="00765A2D" w:rsidRDefault="00765A2D" w:rsidP="00062630">
      <w:pPr>
        <w:pStyle w:val="ListParagraph"/>
        <w:numPr>
          <w:ilvl w:val="1"/>
          <w:numId w:val="6"/>
        </w:numPr>
      </w:pPr>
      <w:r>
        <w:t>Induction most used method</w:t>
      </w:r>
    </w:p>
    <w:p w14:paraId="745E30A2" w14:textId="5DE64A87" w:rsidR="00AD63AD" w:rsidRDefault="00AD63AD" w:rsidP="00062630">
      <w:pPr>
        <w:pStyle w:val="ListParagraph"/>
        <w:numPr>
          <w:ilvl w:val="1"/>
          <w:numId w:val="6"/>
        </w:numPr>
      </w:pPr>
      <w:r>
        <w:t>Multiple theories</w:t>
      </w:r>
    </w:p>
    <w:p w14:paraId="7A8510E6" w14:textId="6EB312BB" w:rsidR="00AD63AD" w:rsidRDefault="00AD63AD" w:rsidP="00062630">
      <w:pPr>
        <w:pStyle w:val="ListParagraph"/>
        <w:numPr>
          <w:ilvl w:val="1"/>
          <w:numId w:val="6"/>
        </w:numPr>
      </w:pPr>
      <w:r>
        <w:t>Single falsification not necessary to abandon a theory</w:t>
      </w:r>
    </w:p>
    <w:p w14:paraId="264C6460" w14:textId="35B4ACC4" w:rsidR="00F62EE7" w:rsidRDefault="00765A2D" w:rsidP="00F62EE7">
      <w:pPr>
        <w:pStyle w:val="ListParagraph"/>
        <w:numPr>
          <w:ilvl w:val="0"/>
          <w:numId w:val="6"/>
        </w:numPr>
      </w:pPr>
      <w:r>
        <w:lastRenderedPageBreak/>
        <w:t xml:space="preserve">Natural science has a lot of variability because of genetics because it is different from person to person </w:t>
      </w:r>
    </w:p>
    <w:p w14:paraId="4F9F84C0" w14:textId="48749858" w:rsidR="00765A2D" w:rsidRDefault="00765A2D" w:rsidP="00F62EE7">
      <w:pPr>
        <w:pStyle w:val="ListParagraph"/>
        <w:numPr>
          <w:ilvl w:val="0"/>
          <w:numId w:val="6"/>
        </w:numPr>
      </w:pPr>
      <w:r>
        <w:t>Very distinct way that the two groups do their science (natural vs. physical)</w:t>
      </w:r>
    </w:p>
    <w:p w14:paraId="06C180BD" w14:textId="2F0D3137" w:rsidR="00765A2D" w:rsidRDefault="00765A2D" w:rsidP="00F62EE7">
      <w:pPr>
        <w:pStyle w:val="ListParagraph"/>
        <w:numPr>
          <w:ilvl w:val="0"/>
          <w:numId w:val="6"/>
        </w:numPr>
      </w:pPr>
      <w:r w:rsidRPr="00765A2D">
        <w:rPr>
          <w:u w:val="single"/>
        </w:rPr>
        <w:t>Deduction</w:t>
      </w:r>
      <w:r>
        <w:t xml:space="preserve"> (from the general to the specific): All insects have wings and this animal is an insect. This animal has wings. First see then test</w:t>
      </w:r>
    </w:p>
    <w:p w14:paraId="3C053EF6" w14:textId="65D45E16" w:rsidR="00765A2D" w:rsidRDefault="00765A2D" w:rsidP="00F62EE7">
      <w:pPr>
        <w:pStyle w:val="ListParagraph"/>
        <w:numPr>
          <w:ilvl w:val="0"/>
          <w:numId w:val="6"/>
        </w:numPr>
      </w:pPr>
      <w:r w:rsidRPr="00765A2D">
        <w:rPr>
          <w:u w:val="single"/>
        </w:rPr>
        <w:t>Induction</w:t>
      </w:r>
      <w:r>
        <w:t>: (from the specific to the general) This animal is an insect and it has wings therefore all insects have wings (many multiple observations) See visually several times then make a statement</w:t>
      </w:r>
    </w:p>
    <w:p w14:paraId="5511F732" w14:textId="0F4704B0" w:rsidR="00765A2D" w:rsidRDefault="00765A2D" w:rsidP="00F62EE7">
      <w:pPr>
        <w:pStyle w:val="ListParagraph"/>
        <w:numPr>
          <w:ilvl w:val="0"/>
          <w:numId w:val="6"/>
        </w:numPr>
      </w:pPr>
      <w:r>
        <w:t>Try to find an equation for the planetary motions that works all the time</w:t>
      </w:r>
    </w:p>
    <w:p w14:paraId="1F2A6409" w14:textId="1CE31E15" w:rsidR="00765A2D" w:rsidRDefault="00765A2D" w:rsidP="00F62EE7">
      <w:pPr>
        <w:pStyle w:val="ListParagraph"/>
        <w:numPr>
          <w:ilvl w:val="0"/>
          <w:numId w:val="6"/>
        </w:numPr>
      </w:pPr>
      <w:r>
        <w:t>Cannot be certain until you’ve seen every one and how do you know for sure that you’ve seen every one</w:t>
      </w:r>
    </w:p>
    <w:p w14:paraId="32164F0B" w14:textId="4422B63C" w:rsidR="00765A2D" w:rsidRDefault="00765A2D" w:rsidP="00F62EE7">
      <w:pPr>
        <w:pStyle w:val="ListParagraph"/>
        <w:numPr>
          <w:ilvl w:val="0"/>
          <w:numId w:val="6"/>
        </w:numPr>
      </w:pPr>
      <w:r>
        <w:t>Always a possibility of error</w:t>
      </w:r>
    </w:p>
    <w:p w14:paraId="033C8764" w14:textId="17EE2A4B" w:rsidR="00765A2D" w:rsidRDefault="00765A2D" w:rsidP="00F62EE7">
      <w:pPr>
        <w:pStyle w:val="ListParagraph"/>
        <w:numPr>
          <w:ilvl w:val="0"/>
          <w:numId w:val="6"/>
        </w:numPr>
      </w:pPr>
      <w:r>
        <w:t>Nature biological scientists is inductive</w:t>
      </w:r>
    </w:p>
    <w:p w14:paraId="02B5EA67" w14:textId="74B574CD" w:rsidR="00765A2D" w:rsidRDefault="00765A2D" w:rsidP="00F62EE7">
      <w:pPr>
        <w:pStyle w:val="ListParagraph"/>
        <w:numPr>
          <w:ilvl w:val="0"/>
          <w:numId w:val="6"/>
        </w:numPr>
      </w:pPr>
      <w:r>
        <w:t>Two parts</w:t>
      </w:r>
    </w:p>
    <w:p w14:paraId="26D92D8E" w14:textId="26094DC6" w:rsidR="00765A2D" w:rsidRDefault="00765A2D" w:rsidP="00765A2D">
      <w:pPr>
        <w:pStyle w:val="ListParagraph"/>
        <w:numPr>
          <w:ilvl w:val="1"/>
          <w:numId w:val="6"/>
        </w:numPr>
      </w:pPr>
      <w:r>
        <w:t>Pattern</w:t>
      </w:r>
    </w:p>
    <w:p w14:paraId="704EE2F7" w14:textId="7684289E" w:rsidR="00765A2D" w:rsidRDefault="00765A2D" w:rsidP="00765A2D">
      <w:pPr>
        <w:pStyle w:val="ListParagraph"/>
        <w:numPr>
          <w:ilvl w:val="1"/>
          <w:numId w:val="6"/>
        </w:numPr>
      </w:pPr>
      <w:r>
        <w:t>Mechanism or process</w:t>
      </w:r>
    </w:p>
    <w:p w14:paraId="4DF9782D" w14:textId="16DEE7EF" w:rsidR="00765A2D" w:rsidRDefault="00765A2D" w:rsidP="00765A2D">
      <w:pPr>
        <w:pStyle w:val="ListParagraph"/>
        <w:numPr>
          <w:ilvl w:val="0"/>
          <w:numId w:val="6"/>
        </w:numPr>
      </w:pPr>
      <w:r>
        <w:t>Questions to be asked</w:t>
      </w:r>
    </w:p>
    <w:p w14:paraId="5D3A0BAE" w14:textId="035248F6" w:rsidR="00765A2D" w:rsidRDefault="00765A2D" w:rsidP="00765A2D">
      <w:pPr>
        <w:pStyle w:val="ListParagraph"/>
        <w:numPr>
          <w:ilvl w:val="1"/>
          <w:numId w:val="6"/>
        </w:numPr>
      </w:pPr>
      <w:r>
        <w:t>What?</w:t>
      </w:r>
    </w:p>
    <w:p w14:paraId="2EA7EA9F" w14:textId="70709400" w:rsidR="00AD63AD" w:rsidRDefault="00765A2D" w:rsidP="00AD63AD">
      <w:pPr>
        <w:pStyle w:val="ListParagraph"/>
        <w:numPr>
          <w:ilvl w:val="1"/>
          <w:numId w:val="6"/>
        </w:numPr>
      </w:pPr>
      <w:r>
        <w:t xml:space="preserve">How (proximate cause)? </w:t>
      </w:r>
      <w:r w:rsidR="00AD63AD">
        <w:t>o</w:t>
      </w:r>
      <w:r>
        <w:t>r Why (ultimate causes)?</w:t>
      </w:r>
    </w:p>
    <w:p w14:paraId="22024033" w14:textId="012A0539" w:rsidR="00AD63AD" w:rsidRDefault="00AD63AD" w:rsidP="00AD63AD">
      <w:pPr>
        <w:pStyle w:val="ListParagraph"/>
        <w:numPr>
          <w:ilvl w:val="0"/>
          <w:numId w:val="6"/>
        </w:numPr>
      </w:pPr>
      <w:r w:rsidRPr="00AD63AD">
        <w:rPr>
          <w:u w:val="single"/>
        </w:rPr>
        <w:t>Proximate Cause</w:t>
      </w:r>
      <w:r>
        <w:t>: Something happens and the very next thing that happens is the cause, process has occurred (ex: A causes B)</w:t>
      </w:r>
    </w:p>
    <w:p w14:paraId="449CE503" w14:textId="089127DA" w:rsidR="00AD63AD" w:rsidRDefault="00AD63AD" w:rsidP="00AD63AD">
      <w:pPr>
        <w:pStyle w:val="ListParagraph"/>
        <w:numPr>
          <w:ilvl w:val="1"/>
          <w:numId w:val="6"/>
        </w:numPr>
      </w:pPr>
      <w:r>
        <w:t>Associated with physical sciences</w:t>
      </w:r>
    </w:p>
    <w:p w14:paraId="1A4708F1" w14:textId="6DD82F77" w:rsidR="00AD63AD" w:rsidRDefault="00AD63AD" w:rsidP="00AD63AD">
      <w:pPr>
        <w:pStyle w:val="ListParagraph"/>
        <w:numPr>
          <w:ilvl w:val="1"/>
          <w:numId w:val="6"/>
        </w:numPr>
      </w:pPr>
      <w:r>
        <w:t>Phenotype – morphology and behavior</w:t>
      </w:r>
    </w:p>
    <w:p w14:paraId="372E6426" w14:textId="71B54F35" w:rsidR="00AD63AD" w:rsidRDefault="00AD63AD" w:rsidP="00AD63AD">
      <w:pPr>
        <w:pStyle w:val="ListParagraph"/>
        <w:numPr>
          <w:ilvl w:val="1"/>
          <w:numId w:val="6"/>
        </w:numPr>
      </w:pPr>
      <w:r>
        <w:t>Mechanical (predictable)</w:t>
      </w:r>
    </w:p>
    <w:p w14:paraId="19A1DD59" w14:textId="219289CD" w:rsidR="00AD63AD" w:rsidRDefault="00AD63AD" w:rsidP="00AD63AD">
      <w:pPr>
        <w:pStyle w:val="ListParagraph"/>
        <w:numPr>
          <w:ilvl w:val="1"/>
          <w:numId w:val="6"/>
        </w:numPr>
      </w:pPr>
      <w:r>
        <w:t>Here and now</w:t>
      </w:r>
    </w:p>
    <w:p w14:paraId="53ACA714" w14:textId="3172A4C4" w:rsidR="00AD63AD" w:rsidRDefault="00AD63AD" w:rsidP="00AD63AD">
      <w:pPr>
        <w:pStyle w:val="ListParagraph"/>
        <w:numPr>
          <w:ilvl w:val="1"/>
          <w:numId w:val="6"/>
        </w:numPr>
      </w:pPr>
      <w:r>
        <w:t>Genes in action</w:t>
      </w:r>
    </w:p>
    <w:p w14:paraId="0DBD47A8" w14:textId="2EB9F2E4" w:rsidR="00AD63AD" w:rsidRDefault="00AD63AD" w:rsidP="00AD63AD">
      <w:pPr>
        <w:pStyle w:val="ListParagraph"/>
        <w:numPr>
          <w:ilvl w:val="1"/>
          <w:numId w:val="6"/>
        </w:numPr>
      </w:pPr>
      <w:r>
        <w:t xml:space="preserve">Experiments </w:t>
      </w:r>
    </w:p>
    <w:p w14:paraId="5B12F411" w14:textId="263872E4" w:rsidR="00AD63AD" w:rsidRDefault="00AD63AD" w:rsidP="00AD63AD">
      <w:pPr>
        <w:pStyle w:val="ListParagraph"/>
        <w:numPr>
          <w:ilvl w:val="0"/>
          <w:numId w:val="6"/>
        </w:numPr>
      </w:pPr>
      <w:r w:rsidRPr="00AD63AD">
        <w:rPr>
          <w:u w:val="single"/>
        </w:rPr>
        <w:t>Ultimate Cause</w:t>
      </w:r>
      <w:r>
        <w:t xml:space="preserve">: What is the nature? What is the cause and the origin? Far away from what happened but is important to what has happened </w:t>
      </w:r>
    </w:p>
    <w:p w14:paraId="14CA0BEE" w14:textId="1BF4D2C8" w:rsidR="00AD63AD" w:rsidRDefault="00AD63AD" w:rsidP="00AD63AD">
      <w:pPr>
        <w:pStyle w:val="ListParagraph"/>
        <w:numPr>
          <w:ilvl w:val="1"/>
          <w:numId w:val="6"/>
        </w:numPr>
      </w:pPr>
      <w:r>
        <w:t>Associated with natural sciences</w:t>
      </w:r>
    </w:p>
    <w:p w14:paraId="2DD33DC1" w14:textId="46BCB7BC" w:rsidR="00AD63AD" w:rsidRDefault="00AD63AD" w:rsidP="00AD63AD">
      <w:pPr>
        <w:pStyle w:val="ListParagraph"/>
        <w:numPr>
          <w:ilvl w:val="1"/>
          <w:numId w:val="6"/>
        </w:numPr>
      </w:pPr>
      <w:r>
        <w:t>Genotype- genes and history</w:t>
      </w:r>
    </w:p>
    <w:p w14:paraId="7BECCE8B" w14:textId="78689342" w:rsidR="00AD63AD" w:rsidRDefault="00AD63AD" w:rsidP="00AD63AD">
      <w:pPr>
        <w:pStyle w:val="ListParagraph"/>
        <w:numPr>
          <w:ilvl w:val="1"/>
          <w:numId w:val="6"/>
        </w:numPr>
      </w:pPr>
      <w:r>
        <w:t>Variable (probabilistic)</w:t>
      </w:r>
    </w:p>
    <w:p w14:paraId="50E19045" w14:textId="67A00411" w:rsidR="00AD63AD" w:rsidRDefault="00AD63AD" w:rsidP="00AD63AD">
      <w:pPr>
        <w:pStyle w:val="ListParagraph"/>
        <w:numPr>
          <w:ilvl w:val="1"/>
          <w:numId w:val="6"/>
        </w:numPr>
      </w:pPr>
      <w:r>
        <w:t>Evolutionary past</w:t>
      </w:r>
    </w:p>
    <w:p w14:paraId="10B76B67" w14:textId="71D6B271" w:rsidR="00AD63AD" w:rsidRDefault="00AD63AD" w:rsidP="00AD63AD">
      <w:pPr>
        <w:pStyle w:val="ListParagraph"/>
        <w:numPr>
          <w:ilvl w:val="1"/>
          <w:numId w:val="6"/>
        </w:numPr>
      </w:pPr>
      <w:r>
        <w:t>Changes in genetic programs</w:t>
      </w:r>
    </w:p>
    <w:p w14:paraId="02116EDC" w14:textId="2CADF7AF" w:rsidR="00AD63AD" w:rsidRDefault="00AD63AD" w:rsidP="00AD63AD">
      <w:pPr>
        <w:pStyle w:val="ListParagraph"/>
        <w:numPr>
          <w:ilvl w:val="1"/>
          <w:numId w:val="6"/>
        </w:numPr>
      </w:pPr>
      <w:r>
        <w:t>Historical narratives</w:t>
      </w:r>
    </w:p>
    <w:p w14:paraId="09416435" w14:textId="1196E570" w:rsidR="00AD63AD" w:rsidRDefault="00AD63AD" w:rsidP="00AD63AD">
      <w:pPr>
        <w:pStyle w:val="ListParagraph"/>
        <w:numPr>
          <w:ilvl w:val="0"/>
          <w:numId w:val="6"/>
        </w:numPr>
      </w:pPr>
      <w:r>
        <w:lastRenderedPageBreak/>
        <w:t>Genes can be modified and altered over time and generations</w:t>
      </w:r>
    </w:p>
    <w:p w14:paraId="3983D533" w14:textId="4BDBCF24" w:rsidR="00AD63AD" w:rsidRDefault="001223C2" w:rsidP="00AD63AD">
      <w:pPr>
        <w:pStyle w:val="ListParagraph"/>
        <w:numPr>
          <w:ilvl w:val="0"/>
          <w:numId w:val="6"/>
        </w:numPr>
      </w:pPr>
      <w:r>
        <w:t>All theories in physical science only has one answer and once that answer is changed all theories built from that is now disregarded and you need to restart</w:t>
      </w:r>
    </w:p>
    <w:p w14:paraId="70F39659" w14:textId="6FF339CF" w:rsidR="001223C2" w:rsidRDefault="001223C2" w:rsidP="00AD63AD">
      <w:pPr>
        <w:pStyle w:val="ListParagraph"/>
        <w:numPr>
          <w:ilvl w:val="0"/>
          <w:numId w:val="6"/>
        </w:numPr>
      </w:pPr>
      <w:r>
        <w:t>Why a giraffe’s neck grew longer?</w:t>
      </w:r>
    </w:p>
    <w:p w14:paraId="54FFAF41" w14:textId="60AF61EB" w:rsidR="001223C2" w:rsidRDefault="001223C2" w:rsidP="001223C2">
      <w:pPr>
        <w:pStyle w:val="ListParagraph"/>
        <w:numPr>
          <w:ilvl w:val="1"/>
          <w:numId w:val="6"/>
        </w:numPr>
      </w:pPr>
      <w:r>
        <w:t>Multiple theories</w:t>
      </w:r>
    </w:p>
    <w:p w14:paraId="018183F1" w14:textId="599A31BC" w:rsidR="001223C2" w:rsidRDefault="001223C2" w:rsidP="001223C2">
      <w:pPr>
        <w:pStyle w:val="ListParagraph"/>
        <w:numPr>
          <w:ilvl w:val="2"/>
          <w:numId w:val="6"/>
        </w:numPr>
      </w:pPr>
      <w:r>
        <w:t>Food competition</w:t>
      </w:r>
    </w:p>
    <w:p w14:paraId="15AC48FC" w14:textId="5090478C" w:rsidR="001223C2" w:rsidRDefault="001223C2" w:rsidP="001223C2">
      <w:pPr>
        <w:pStyle w:val="ListParagraph"/>
        <w:numPr>
          <w:ilvl w:val="3"/>
          <w:numId w:val="6"/>
        </w:numPr>
      </w:pPr>
      <w:r>
        <w:t>Giraffes has been tested and are shown that they feed on branches at shoulder height</w:t>
      </w:r>
    </w:p>
    <w:p w14:paraId="5BF107BA" w14:textId="4014153C" w:rsidR="001223C2" w:rsidRDefault="001223C2" w:rsidP="001223C2">
      <w:pPr>
        <w:pStyle w:val="ListParagraph"/>
        <w:numPr>
          <w:ilvl w:val="3"/>
          <w:numId w:val="6"/>
        </w:numPr>
      </w:pPr>
      <w:r>
        <w:t>During changing seasons when vegetation is only on higher branches giraffes use their neck to feed</w:t>
      </w:r>
    </w:p>
    <w:p w14:paraId="51C6FB0E" w14:textId="6A568EAC" w:rsidR="001223C2" w:rsidRDefault="001223C2" w:rsidP="001223C2">
      <w:pPr>
        <w:pStyle w:val="ListParagraph"/>
        <w:numPr>
          <w:ilvl w:val="2"/>
          <w:numId w:val="6"/>
        </w:numPr>
      </w:pPr>
      <w:r>
        <w:t>Sexual competition</w:t>
      </w:r>
    </w:p>
    <w:p w14:paraId="3C937111" w14:textId="7F657A48" w:rsidR="001223C2" w:rsidRDefault="001223C2" w:rsidP="001223C2">
      <w:pPr>
        <w:pStyle w:val="ListParagraph"/>
        <w:numPr>
          <w:ilvl w:val="3"/>
          <w:numId w:val="6"/>
        </w:numPr>
      </w:pPr>
      <w:r>
        <w:t>Neck as a weapon to get dominance from males over females</w:t>
      </w:r>
    </w:p>
    <w:p w14:paraId="2731C389" w14:textId="46D5F63F" w:rsidR="00AD63AD" w:rsidRDefault="001223C2" w:rsidP="00AD63AD">
      <w:pPr>
        <w:pStyle w:val="ListParagraph"/>
        <w:numPr>
          <w:ilvl w:val="0"/>
          <w:numId w:val="6"/>
        </w:numPr>
      </w:pPr>
      <w:r>
        <w:t>More than one explanation is possible</w:t>
      </w:r>
    </w:p>
    <w:p w14:paraId="5D7F6FB8" w14:textId="3FEC8E30" w:rsidR="001223C2" w:rsidRDefault="001223C2" w:rsidP="00AD63AD">
      <w:pPr>
        <w:pStyle w:val="ListParagraph"/>
        <w:numPr>
          <w:ilvl w:val="0"/>
          <w:numId w:val="6"/>
        </w:numPr>
      </w:pPr>
      <w:r w:rsidRPr="001223C2">
        <w:rPr>
          <w:u w:val="single"/>
        </w:rPr>
        <w:t>Physicalists</w:t>
      </w:r>
      <w:r>
        <w:t xml:space="preserve"> – with the exception of humans all living things are machines (Descartes, 17</w:t>
      </w:r>
      <w:r w:rsidRPr="001223C2">
        <w:rPr>
          <w:vertAlign w:val="superscript"/>
        </w:rPr>
        <w:t>th</w:t>
      </w:r>
      <w:r>
        <w:t xml:space="preserve"> century)</w:t>
      </w:r>
    </w:p>
    <w:p w14:paraId="1FC411D3" w14:textId="387D388D" w:rsidR="001223C2" w:rsidRDefault="001223C2" w:rsidP="00AD63AD">
      <w:pPr>
        <w:pStyle w:val="ListParagraph"/>
        <w:numPr>
          <w:ilvl w:val="0"/>
          <w:numId w:val="6"/>
        </w:numPr>
      </w:pPr>
      <w:r w:rsidRPr="001223C2">
        <w:rPr>
          <w:u w:val="single"/>
        </w:rPr>
        <w:t>Vitalists</w:t>
      </w:r>
      <w:r>
        <w:t xml:space="preserve"> – physical and chemical laws apple but living things have a vital force (essence)</w:t>
      </w:r>
    </w:p>
    <w:p w14:paraId="36EF3E88" w14:textId="2C3D4574" w:rsidR="001223C2" w:rsidRDefault="001223C2" w:rsidP="00AD63AD">
      <w:pPr>
        <w:pStyle w:val="ListParagraph"/>
        <w:numPr>
          <w:ilvl w:val="0"/>
          <w:numId w:val="6"/>
        </w:numPr>
      </w:pPr>
      <w:r>
        <w:rPr>
          <w:u w:val="single"/>
        </w:rPr>
        <w:t>Organicists</w:t>
      </w:r>
      <w:r>
        <w:t xml:space="preserve"> – vital force </w:t>
      </w:r>
      <w:r w:rsidR="006D1FD0">
        <w:t>replaced</w:t>
      </w:r>
      <w:r>
        <w:t xml:space="preserve"> by genetic program and the importance of emergence (swarm behavior) (Physicalists and Vitalists come together)</w:t>
      </w:r>
    </w:p>
    <w:p w14:paraId="3F0C3211" w14:textId="6A066E12" w:rsidR="006D1FD0" w:rsidRDefault="006D1FD0" w:rsidP="006D1FD0">
      <w:pPr>
        <w:pStyle w:val="ListParagraph"/>
        <w:numPr>
          <w:ilvl w:val="1"/>
          <w:numId w:val="6"/>
        </w:numPr>
      </w:pPr>
      <w:r w:rsidRPr="006D1FD0">
        <w:t>Swarm behaves like a giant super organ</w:t>
      </w:r>
    </w:p>
    <w:p w14:paraId="13B9AA18" w14:textId="7C999AF5" w:rsidR="006D1FD0" w:rsidRPr="006D1FD0" w:rsidRDefault="006D1FD0" w:rsidP="006D1FD0">
      <w:pPr>
        <w:pStyle w:val="ListParagraph"/>
        <w:numPr>
          <w:ilvl w:val="1"/>
          <w:numId w:val="6"/>
        </w:numPr>
      </w:pPr>
      <w:r>
        <w:t xml:space="preserve">Emergence </w:t>
      </w:r>
    </w:p>
    <w:p w14:paraId="3086DE70" w14:textId="2673AEF8" w:rsidR="006D1FD0" w:rsidRDefault="006D1FD0" w:rsidP="00AD63AD">
      <w:pPr>
        <w:pStyle w:val="ListParagraph"/>
        <w:numPr>
          <w:ilvl w:val="0"/>
          <w:numId w:val="6"/>
        </w:numPr>
      </w:pPr>
      <w:r>
        <w:t>Individuals working together crated complexity</w:t>
      </w:r>
    </w:p>
    <w:p w14:paraId="199008CE" w14:textId="77777777" w:rsidR="006D2A07" w:rsidRDefault="006D2A07" w:rsidP="006D2A07"/>
    <w:p w14:paraId="068699FF" w14:textId="0D285D6C" w:rsidR="006D2A07" w:rsidRDefault="006C714B" w:rsidP="006D2A07">
      <w:pPr>
        <w:pStyle w:val="Heading1"/>
      </w:pPr>
      <w:r>
        <w:t xml:space="preserve">Scientific Method </w:t>
      </w:r>
      <w:r>
        <w:tab/>
      </w:r>
      <w:r>
        <w:tab/>
      </w:r>
      <w:r>
        <w:tab/>
      </w:r>
      <w:r>
        <w:tab/>
      </w:r>
      <w:r>
        <w:tab/>
        <w:t>September 23</w:t>
      </w:r>
    </w:p>
    <w:p w14:paraId="6094AD5B" w14:textId="6DC42800" w:rsidR="006C714B" w:rsidRDefault="002064A1" w:rsidP="006C714B">
      <w:pPr>
        <w:pStyle w:val="ListParagraph"/>
        <w:numPr>
          <w:ilvl w:val="0"/>
          <w:numId w:val="8"/>
        </w:numPr>
      </w:pPr>
      <w:r>
        <w:t>Exam is 75 minutes long at 9 o’clock on Saturday October 3rd</w:t>
      </w:r>
    </w:p>
    <w:p w14:paraId="43FD8FED" w14:textId="3EA20339" w:rsidR="002064A1" w:rsidRDefault="00AB20B2" w:rsidP="006C714B">
      <w:pPr>
        <w:pStyle w:val="ListParagraph"/>
        <w:numPr>
          <w:ilvl w:val="0"/>
          <w:numId w:val="8"/>
        </w:numPr>
      </w:pPr>
      <w:r>
        <w:t>Be familiar with the order of events for the exam</w:t>
      </w:r>
    </w:p>
    <w:p w14:paraId="7D36E953" w14:textId="15E82644" w:rsidR="00AB20B2" w:rsidRDefault="00AB20B2" w:rsidP="006C714B">
      <w:pPr>
        <w:pStyle w:val="ListParagraph"/>
        <w:numPr>
          <w:ilvl w:val="0"/>
          <w:numId w:val="8"/>
        </w:numPr>
      </w:pPr>
      <w:r>
        <w:t>Look at the sample old exams on the website to see what the format of the exam is like</w:t>
      </w:r>
    </w:p>
    <w:p w14:paraId="3A12814D" w14:textId="284F63D2" w:rsidR="00AB20B2" w:rsidRDefault="00AB20B2" w:rsidP="00AB20B2">
      <w:pPr>
        <w:pStyle w:val="ListParagraph"/>
        <w:numPr>
          <w:ilvl w:val="0"/>
          <w:numId w:val="8"/>
        </w:numPr>
      </w:pPr>
      <w:r>
        <w:t>Keywords is very important</w:t>
      </w:r>
    </w:p>
    <w:p w14:paraId="2736936F" w14:textId="77777777" w:rsidR="00AB20B2" w:rsidRDefault="00AB20B2" w:rsidP="00AB20B2"/>
    <w:p w14:paraId="48611868" w14:textId="13AC0ABC" w:rsidR="00AB20B2" w:rsidRDefault="00AB20B2" w:rsidP="00AB20B2">
      <w:pPr>
        <w:pStyle w:val="ListParagraph"/>
        <w:numPr>
          <w:ilvl w:val="0"/>
          <w:numId w:val="8"/>
        </w:numPr>
      </w:pPr>
      <w:r>
        <w:lastRenderedPageBreak/>
        <w:t>Some terms used in doing science</w:t>
      </w:r>
    </w:p>
    <w:p w14:paraId="08B52E9B" w14:textId="10333D56" w:rsidR="00AB20B2" w:rsidRDefault="00AB20B2" w:rsidP="00AB20B2">
      <w:pPr>
        <w:pStyle w:val="ListParagraph"/>
        <w:numPr>
          <w:ilvl w:val="1"/>
          <w:numId w:val="8"/>
        </w:numPr>
      </w:pPr>
      <w:r>
        <w:t>Theory and Fact</w:t>
      </w:r>
    </w:p>
    <w:p w14:paraId="1676B4F0" w14:textId="414F9D5D" w:rsidR="00AB20B2" w:rsidRDefault="00AB20B2" w:rsidP="00AB20B2">
      <w:pPr>
        <w:pStyle w:val="ListParagraph"/>
        <w:numPr>
          <w:ilvl w:val="2"/>
          <w:numId w:val="8"/>
        </w:numPr>
      </w:pPr>
      <w:r>
        <w:t>In science a theory is the strongest possible thing that you can have</w:t>
      </w:r>
    </w:p>
    <w:p w14:paraId="5EF9EE0A" w14:textId="352DDBE9" w:rsidR="00553C34" w:rsidRDefault="00553C34" w:rsidP="00AB20B2">
      <w:pPr>
        <w:pStyle w:val="ListParagraph"/>
        <w:numPr>
          <w:ilvl w:val="2"/>
          <w:numId w:val="8"/>
        </w:numPr>
      </w:pPr>
      <w:r>
        <w:t>Theories are the most important thing in science</w:t>
      </w:r>
    </w:p>
    <w:p w14:paraId="22F66C5D" w14:textId="3BAF0510" w:rsidR="00553C34" w:rsidRDefault="00553C34" w:rsidP="00AB20B2">
      <w:pPr>
        <w:pStyle w:val="ListParagraph"/>
        <w:numPr>
          <w:ilvl w:val="2"/>
          <w:numId w:val="8"/>
        </w:numPr>
      </w:pPr>
      <w:r>
        <w:t xml:space="preserve">Have not seen it universally therefor it stays a theory </w:t>
      </w:r>
      <w:r w:rsidR="00E72700">
        <w:t>(ex</w:t>
      </w:r>
      <w:r>
        <w:t xml:space="preserve">: the theory of evolution, </w:t>
      </w:r>
      <w:r w:rsidR="00E72700">
        <w:t>can’t</w:t>
      </w:r>
      <w:r>
        <w:t xml:space="preserve"> prove other things in the universe go through the same thing)</w:t>
      </w:r>
    </w:p>
    <w:p w14:paraId="686545CA" w14:textId="7618D5CE" w:rsidR="00AB20B2" w:rsidRDefault="00AB20B2" w:rsidP="00AB20B2">
      <w:pPr>
        <w:pStyle w:val="ListParagraph"/>
        <w:numPr>
          <w:ilvl w:val="1"/>
          <w:numId w:val="8"/>
        </w:numPr>
      </w:pPr>
      <w:r>
        <w:t>Hypothesis</w:t>
      </w:r>
    </w:p>
    <w:p w14:paraId="4B3F89E4" w14:textId="21F5C44B" w:rsidR="00553C34" w:rsidRDefault="00553C34" w:rsidP="00553C34">
      <w:pPr>
        <w:pStyle w:val="ListParagraph"/>
        <w:numPr>
          <w:ilvl w:val="2"/>
          <w:numId w:val="8"/>
        </w:numPr>
      </w:pPr>
      <w:r>
        <w:t>How you test what you think your explanation is</w:t>
      </w:r>
    </w:p>
    <w:p w14:paraId="5702D016" w14:textId="5CFF6702" w:rsidR="00553C34" w:rsidRDefault="00553C34" w:rsidP="00553C34">
      <w:pPr>
        <w:pStyle w:val="ListParagraph"/>
        <w:numPr>
          <w:ilvl w:val="2"/>
          <w:numId w:val="8"/>
        </w:numPr>
      </w:pPr>
      <w:r>
        <w:t>Hoe do you check what you are saying, your explanation is correct</w:t>
      </w:r>
    </w:p>
    <w:p w14:paraId="6C784517" w14:textId="0BE09C2E" w:rsidR="00553C34" w:rsidRDefault="00553C34" w:rsidP="00553C34">
      <w:pPr>
        <w:pStyle w:val="ListParagraph"/>
        <w:numPr>
          <w:ilvl w:val="2"/>
          <w:numId w:val="8"/>
        </w:numPr>
      </w:pPr>
      <w:r>
        <w:t>A prediction, what will and won’t happen</w:t>
      </w:r>
    </w:p>
    <w:p w14:paraId="4D1FA80B" w14:textId="5CC8FBEB" w:rsidR="00553C34" w:rsidRDefault="00553C34" w:rsidP="00553C34">
      <w:pPr>
        <w:pStyle w:val="ListParagraph"/>
        <w:numPr>
          <w:ilvl w:val="2"/>
          <w:numId w:val="8"/>
        </w:numPr>
      </w:pPr>
      <w:r>
        <w:t>Can be wrong upon experimentation</w:t>
      </w:r>
    </w:p>
    <w:p w14:paraId="7DEC23A5" w14:textId="6BA5F99A" w:rsidR="00553C34" w:rsidRDefault="00553C34" w:rsidP="00553C34">
      <w:pPr>
        <w:pStyle w:val="ListParagraph"/>
        <w:numPr>
          <w:ilvl w:val="2"/>
          <w:numId w:val="8"/>
        </w:numPr>
      </w:pPr>
      <w:r>
        <w:t>Null hypothesis (get it wrong)</w:t>
      </w:r>
    </w:p>
    <w:p w14:paraId="25CE0517" w14:textId="50DEDB98" w:rsidR="00553C34" w:rsidRDefault="00553C34" w:rsidP="00553C34">
      <w:pPr>
        <w:pStyle w:val="ListParagraph"/>
        <w:numPr>
          <w:ilvl w:val="2"/>
          <w:numId w:val="8"/>
        </w:numPr>
      </w:pPr>
      <w:r>
        <w:t>Tested multiple times over different circumstances and situations and then if still correct they become theories, and possibly laws</w:t>
      </w:r>
    </w:p>
    <w:p w14:paraId="42D43DBE" w14:textId="68AE3C87" w:rsidR="00553C34" w:rsidRDefault="00AB20B2" w:rsidP="00553C34">
      <w:pPr>
        <w:pStyle w:val="ListParagraph"/>
        <w:numPr>
          <w:ilvl w:val="1"/>
          <w:numId w:val="8"/>
        </w:numPr>
      </w:pPr>
      <w:r>
        <w:t>Law</w:t>
      </w:r>
    </w:p>
    <w:p w14:paraId="3B5A5129" w14:textId="1B331493" w:rsidR="00553C34" w:rsidRDefault="00553C34" w:rsidP="00553C34">
      <w:pPr>
        <w:pStyle w:val="ListParagraph"/>
        <w:numPr>
          <w:ilvl w:val="2"/>
          <w:numId w:val="8"/>
        </w:numPr>
      </w:pPr>
      <w:r>
        <w:t xml:space="preserve">Theories become laws </w:t>
      </w:r>
    </w:p>
    <w:p w14:paraId="6CAF4691" w14:textId="636B35A8" w:rsidR="00553C34" w:rsidRDefault="00553C34" w:rsidP="00553C34">
      <w:pPr>
        <w:pStyle w:val="ListParagraph"/>
        <w:numPr>
          <w:ilvl w:val="2"/>
          <w:numId w:val="8"/>
        </w:numPr>
      </w:pPr>
      <w:r>
        <w:t>Laws are universal</w:t>
      </w:r>
    </w:p>
    <w:p w14:paraId="0AE73865" w14:textId="31A96975" w:rsidR="00553C34" w:rsidRDefault="00553C34" w:rsidP="00553C34">
      <w:pPr>
        <w:pStyle w:val="ListParagraph"/>
        <w:numPr>
          <w:ilvl w:val="2"/>
          <w:numId w:val="8"/>
        </w:numPr>
      </w:pPr>
      <w:r>
        <w:t>Mathematics can be called laws because it is universal and can be used on other planets</w:t>
      </w:r>
    </w:p>
    <w:p w14:paraId="31CF3267" w14:textId="7C5969AA" w:rsidR="00AB20B2" w:rsidRDefault="00AB20B2" w:rsidP="00AB20B2">
      <w:pPr>
        <w:pStyle w:val="ListParagraph"/>
        <w:numPr>
          <w:ilvl w:val="1"/>
          <w:numId w:val="8"/>
        </w:numPr>
      </w:pPr>
      <w:r>
        <w:t>Prediction (logical vs chronological)</w:t>
      </w:r>
    </w:p>
    <w:p w14:paraId="0D378D5B" w14:textId="0D74965F" w:rsidR="00AB20B2" w:rsidRDefault="00553C34" w:rsidP="00AB20B2">
      <w:pPr>
        <w:pStyle w:val="ListParagraph"/>
        <w:numPr>
          <w:ilvl w:val="0"/>
          <w:numId w:val="8"/>
        </w:numPr>
      </w:pPr>
      <w:r>
        <w:t>Steps or Stages</w:t>
      </w:r>
    </w:p>
    <w:p w14:paraId="3507F5FC" w14:textId="02C2BD4F" w:rsidR="00553C34" w:rsidRDefault="00553C34" w:rsidP="00553C34">
      <w:pPr>
        <w:pStyle w:val="ListParagraph"/>
        <w:numPr>
          <w:ilvl w:val="1"/>
          <w:numId w:val="8"/>
        </w:numPr>
      </w:pPr>
      <w:r>
        <w:t>A question that needs to be answered</w:t>
      </w:r>
    </w:p>
    <w:p w14:paraId="4CB97B79" w14:textId="69676E9D" w:rsidR="00553C34" w:rsidRDefault="00553C34" w:rsidP="00553C34">
      <w:pPr>
        <w:pStyle w:val="ListParagraph"/>
        <w:numPr>
          <w:ilvl w:val="1"/>
          <w:numId w:val="8"/>
        </w:numPr>
      </w:pPr>
      <w:r>
        <w:t>Gather information already known</w:t>
      </w:r>
    </w:p>
    <w:p w14:paraId="4496D49D" w14:textId="1456D24B" w:rsidR="00553C34" w:rsidRDefault="00553C34" w:rsidP="00553C34">
      <w:pPr>
        <w:pStyle w:val="ListParagraph"/>
        <w:numPr>
          <w:ilvl w:val="1"/>
          <w:numId w:val="8"/>
        </w:numPr>
      </w:pPr>
      <w:r>
        <w:t>Develop a hypothesis and test it</w:t>
      </w:r>
    </w:p>
    <w:p w14:paraId="3101278B" w14:textId="7245C06A" w:rsidR="00553C34" w:rsidRDefault="00553C34" w:rsidP="00553C34">
      <w:pPr>
        <w:pStyle w:val="ListParagraph"/>
        <w:numPr>
          <w:ilvl w:val="1"/>
          <w:numId w:val="8"/>
        </w:numPr>
      </w:pPr>
      <w:r>
        <w:t>Interpret the results of the test</w:t>
      </w:r>
    </w:p>
    <w:p w14:paraId="235E433A" w14:textId="6E57B8BD" w:rsidR="00553C34" w:rsidRDefault="00553C34" w:rsidP="00553C34">
      <w:pPr>
        <w:pStyle w:val="ListParagraph"/>
        <w:numPr>
          <w:ilvl w:val="1"/>
          <w:numId w:val="8"/>
        </w:numPr>
      </w:pPr>
      <w:r>
        <w:t>Retest</w:t>
      </w:r>
    </w:p>
    <w:p w14:paraId="397A1EC0" w14:textId="5E0B63CA" w:rsidR="00553C34" w:rsidRDefault="00553C34" w:rsidP="00553C34">
      <w:pPr>
        <w:pStyle w:val="ListParagraph"/>
        <w:numPr>
          <w:ilvl w:val="2"/>
          <w:numId w:val="8"/>
        </w:numPr>
      </w:pPr>
      <w:r>
        <w:t>Test it a different way</w:t>
      </w:r>
    </w:p>
    <w:p w14:paraId="259B9E0F" w14:textId="113E8CA4" w:rsidR="00553C34" w:rsidRDefault="00553C34" w:rsidP="00553C34">
      <w:pPr>
        <w:pStyle w:val="ListParagraph"/>
        <w:numPr>
          <w:ilvl w:val="2"/>
          <w:numId w:val="8"/>
        </w:numPr>
      </w:pPr>
      <w:r>
        <w:t>Try to get the same result to prove that it can work in different situations</w:t>
      </w:r>
    </w:p>
    <w:p w14:paraId="78F3931F" w14:textId="29C9B038" w:rsidR="00553C34" w:rsidRDefault="00553C34" w:rsidP="00553C34">
      <w:pPr>
        <w:pStyle w:val="ListParagraph"/>
        <w:numPr>
          <w:ilvl w:val="1"/>
          <w:numId w:val="8"/>
        </w:numPr>
      </w:pPr>
      <w:r>
        <w:t>Publish results</w:t>
      </w:r>
    </w:p>
    <w:p w14:paraId="27A62F58" w14:textId="4EDB87A4" w:rsidR="00553C34" w:rsidRDefault="00553C34" w:rsidP="00553C34">
      <w:pPr>
        <w:pStyle w:val="ListParagraph"/>
        <w:numPr>
          <w:ilvl w:val="2"/>
          <w:numId w:val="8"/>
        </w:numPr>
      </w:pPr>
      <w:r>
        <w:t>Scientist have to pay to have it published</w:t>
      </w:r>
    </w:p>
    <w:p w14:paraId="38B737BF" w14:textId="7D6F8ECA" w:rsidR="004E340B" w:rsidRDefault="004E340B" w:rsidP="00553C34">
      <w:pPr>
        <w:pStyle w:val="ListParagraph"/>
        <w:numPr>
          <w:ilvl w:val="2"/>
          <w:numId w:val="8"/>
        </w:numPr>
      </w:pPr>
      <w:r>
        <w:t>Articles are peer reviewed</w:t>
      </w:r>
    </w:p>
    <w:p w14:paraId="3FFA3928" w14:textId="59658B99" w:rsidR="004E340B" w:rsidRDefault="004E340B" w:rsidP="004E340B">
      <w:pPr>
        <w:pStyle w:val="ListParagraph"/>
        <w:numPr>
          <w:ilvl w:val="2"/>
          <w:numId w:val="8"/>
        </w:numPr>
      </w:pPr>
      <w:r>
        <w:t xml:space="preserve">Other scientists and experts in the field comment on the article before publication </w:t>
      </w:r>
    </w:p>
    <w:p w14:paraId="2B279D48" w14:textId="54AF9261" w:rsidR="00553C34" w:rsidRDefault="004E340B" w:rsidP="00553C34">
      <w:pPr>
        <w:pStyle w:val="ListParagraph"/>
        <w:numPr>
          <w:ilvl w:val="0"/>
          <w:numId w:val="8"/>
        </w:numPr>
      </w:pPr>
      <w:r>
        <w:lastRenderedPageBreak/>
        <w:t>Additional experimental components</w:t>
      </w:r>
    </w:p>
    <w:p w14:paraId="3FB31814" w14:textId="109FAFC2" w:rsidR="004E340B" w:rsidRDefault="004E340B" w:rsidP="004E340B">
      <w:pPr>
        <w:pStyle w:val="ListParagraph"/>
        <w:numPr>
          <w:ilvl w:val="1"/>
          <w:numId w:val="8"/>
        </w:numPr>
      </w:pPr>
      <w:r>
        <w:t>Controls</w:t>
      </w:r>
    </w:p>
    <w:p w14:paraId="6E8F6848" w14:textId="312B4B40" w:rsidR="004E340B" w:rsidRDefault="004E340B" w:rsidP="004E340B">
      <w:pPr>
        <w:pStyle w:val="ListParagraph"/>
        <w:numPr>
          <w:ilvl w:val="1"/>
          <w:numId w:val="8"/>
        </w:numPr>
      </w:pPr>
      <w:r>
        <w:t>Control of variables</w:t>
      </w:r>
    </w:p>
    <w:p w14:paraId="393E96C8" w14:textId="5AEE7320" w:rsidR="004E340B" w:rsidRDefault="004E340B" w:rsidP="004E340B">
      <w:pPr>
        <w:pStyle w:val="ListParagraph"/>
        <w:numPr>
          <w:ilvl w:val="1"/>
          <w:numId w:val="8"/>
        </w:numPr>
      </w:pPr>
      <w:r>
        <w:t>Sampling errors</w:t>
      </w:r>
    </w:p>
    <w:p w14:paraId="4A67367F" w14:textId="59EA5FF7" w:rsidR="004E340B" w:rsidRDefault="004E340B" w:rsidP="004E340B">
      <w:pPr>
        <w:pStyle w:val="ListParagraph"/>
        <w:numPr>
          <w:ilvl w:val="2"/>
          <w:numId w:val="8"/>
        </w:numPr>
      </w:pPr>
      <w:r>
        <w:t>Measure something and only take one reading how sure are you that you got the actual true length</w:t>
      </w:r>
    </w:p>
    <w:p w14:paraId="4FF73649" w14:textId="53007BE2" w:rsidR="004E340B" w:rsidRDefault="004E340B" w:rsidP="004E340B">
      <w:pPr>
        <w:pStyle w:val="ListParagraph"/>
        <w:numPr>
          <w:ilvl w:val="2"/>
          <w:numId w:val="8"/>
        </w:numPr>
      </w:pPr>
      <w:r>
        <w:t>Every time that you take the measurement you will probably never get the real value</w:t>
      </w:r>
    </w:p>
    <w:p w14:paraId="549D691D" w14:textId="56E40BD4" w:rsidR="004E340B" w:rsidRDefault="004E340B" w:rsidP="004E340B">
      <w:pPr>
        <w:pStyle w:val="ListParagraph"/>
        <w:numPr>
          <w:ilvl w:val="2"/>
          <w:numId w:val="8"/>
        </w:numPr>
      </w:pPr>
      <w:r>
        <w:t>As more measurements are taken you will begin to notice a cluster and when you average all those numbers you will get the real value that you are trying to find</w:t>
      </w:r>
    </w:p>
    <w:p w14:paraId="773F6A75" w14:textId="63F51E68" w:rsidR="004E340B" w:rsidRDefault="004E340B" w:rsidP="004E340B">
      <w:pPr>
        <w:pStyle w:val="ListParagraph"/>
        <w:numPr>
          <w:ilvl w:val="2"/>
          <w:numId w:val="8"/>
        </w:numPr>
      </w:pPr>
      <w:r>
        <w:t>Very important in biology</w:t>
      </w:r>
    </w:p>
    <w:p w14:paraId="19793B8E" w14:textId="012D8580" w:rsidR="004E340B" w:rsidRDefault="004E340B" w:rsidP="004E340B">
      <w:pPr>
        <w:pStyle w:val="ListParagraph"/>
        <w:numPr>
          <w:ilvl w:val="1"/>
          <w:numId w:val="8"/>
        </w:numPr>
      </w:pPr>
      <w:r>
        <w:t>Repeat test</w:t>
      </w:r>
    </w:p>
    <w:p w14:paraId="35AB2169" w14:textId="16F4CDC9" w:rsidR="004E340B" w:rsidRDefault="004E340B" w:rsidP="004E340B">
      <w:pPr>
        <w:pStyle w:val="ListParagraph"/>
        <w:numPr>
          <w:ilvl w:val="0"/>
          <w:numId w:val="8"/>
        </w:numPr>
      </w:pPr>
      <w:r>
        <w:t>Distribution of scientific facts</w:t>
      </w:r>
    </w:p>
    <w:p w14:paraId="23FC0912" w14:textId="45867C4C" w:rsidR="004E340B" w:rsidRDefault="004E340B" w:rsidP="004E340B">
      <w:pPr>
        <w:pStyle w:val="ListParagraph"/>
        <w:numPr>
          <w:ilvl w:val="1"/>
          <w:numId w:val="8"/>
        </w:numPr>
      </w:pPr>
      <w:r>
        <w:t>Journal selection</w:t>
      </w:r>
    </w:p>
    <w:p w14:paraId="18752BE3" w14:textId="4F6E68A3" w:rsidR="0014401E" w:rsidRDefault="0014401E" w:rsidP="0014401E">
      <w:pPr>
        <w:pStyle w:val="ListParagraph"/>
        <w:numPr>
          <w:ilvl w:val="2"/>
          <w:numId w:val="8"/>
        </w:numPr>
      </w:pPr>
      <w:r>
        <w:t>Nature and Science are the two big science journals</w:t>
      </w:r>
    </w:p>
    <w:p w14:paraId="02C8656F" w14:textId="1E3437D2" w:rsidR="0014401E" w:rsidRDefault="0014401E" w:rsidP="0014401E">
      <w:pPr>
        <w:pStyle w:val="ListParagraph"/>
        <w:numPr>
          <w:ilvl w:val="2"/>
          <w:numId w:val="8"/>
        </w:numPr>
      </w:pPr>
      <w:r>
        <w:t>Can a year or two before paper gets published</w:t>
      </w:r>
    </w:p>
    <w:p w14:paraId="14E8E42E" w14:textId="2942CD20" w:rsidR="004E340B" w:rsidRDefault="004E340B" w:rsidP="004E340B">
      <w:pPr>
        <w:pStyle w:val="ListParagraph"/>
        <w:numPr>
          <w:ilvl w:val="1"/>
          <w:numId w:val="8"/>
        </w:numPr>
      </w:pPr>
      <w:r>
        <w:t>Manuscript pre</w:t>
      </w:r>
      <w:r w:rsidR="0014401E">
        <w:t>paration</w:t>
      </w:r>
    </w:p>
    <w:p w14:paraId="713C16C7" w14:textId="6D60A2E5" w:rsidR="0014401E" w:rsidRDefault="0014401E" w:rsidP="004E340B">
      <w:pPr>
        <w:pStyle w:val="ListParagraph"/>
        <w:numPr>
          <w:ilvl w:val="1"/>
          <w:numId w:val="8"/>
        </w:numPr>
      </w:pPr>
      <w:r>
        <w:t>Peer review</w:t>
      </w:r>
    </w:p>
    <w:p w14:paraId="45767B2F" w14:textId="193E80AF" w:rsidR="0014401E" w:rsidRDefault="0014401E" w:rsidP="004E340B">
      <w:pPr>
        <w:pStyle w:val="ListParagraph"/>
        <w:numPr>
          <w:ilvl w:val="1"/>
          <w:numId w:val="8"/>
        </w:numPr>
      </w:pPr>
      <w:r>
        <w:t>Revision</w:t>
      </w:r>
    </w:p>
    <w:p w14:paraId="59B112A6" w14:textId="37ACFF3C" w:rsidR="0014401E" w:rsidRDefault="0014401E" w:rsidP="004E340B">
      <w:pPr>
        <w:pStyle w:val="ListParagraph"/>
        <w:numPr>
          <w:ilvl w:val="1"/>
          <w:numId w:val="8"/>
        </w:numPr>
      </w:pPr>
      <w:r>
        <w:t>Publication</w:t>
      </w:r>
    </w:p>
    <w:p w14:paraId="0DDB7CB7" w14:textId="5748A6D2" w:rsidR="0014401E" w:rsidRDefault="0014401E" w:rsidP="0014401E">
      <w:pPr>
        <w:pStyle w:val="ListParagraph"/>
        <w:numPr>
          <w:ilvl w:val="0"/>
          <w:numId w:val="8"/>
        </w:numPr>
      </w:pPr>
      <w:r>
        <w:t>Three different types of scientific literature</w:t>
      </w:r>
    </w:p>
    <w:p w14:paraId="544E34B3" w14:textId="05B2650F" w:rsidR="0014401E" w:rsidRDefault="0014401E" w:rsidP="0014401E">
      <w:pPr>
        <w:pStyle w:val="ListParagraph"/>
        <w:numPr>
          <w:ilvl w:val="1"/>
          <w:numId w:val="8"/>
        </w:numPr>
      </w:pPr>
      <w:r>
        <w:t>Primary</w:t>
      </w:r>
    </w:p>
    <w:p w14:paraId="1934A06E" w14:textId="787E974E" w:rsidR="0014401E" w:rsidRDefault="0014401E" w:rsidP="0014401E">
      <w:pPr>
        <w:pStyle w:val="ListParagraph"/>
        <w:numPr>
          <w:ilvl w:val="2"/>
          <w:numId w:val="8"/>
        </w:numPr>
      </w:pPr>
      <w:r>
        <w:t xml:space="preserve">The researcher </w:t>
      </w:r>
    </w:p>
    <w:p w14:paraId="2E6A32CF" w14:textId="3D584748" w:rsidR="0014401E" w:rsidRDefault="0014401E" w:rsidP="0014401E">
      <w:pPr>
        <w:pStyle w:val="ListParagraph"/>
        <w:numPr>
          <w:ilvl w:val="2"/>
          <w:numId w:val="8"/>
        </w:numPr>
      </w:pPr>
      <w:r>
        <w:t>Why you interpret your research that way</w:t>
      </w:r>
    </w:p>
    <w:p w14:paraId="3C059600" w14:textId="42AAD5D9" w:rsidR="0014401E" w:rsidRDefault="0014401E" w:rsidP="0014401E">
      <w:pPr>
        <w:pStyle w:val="ListParagraph"/>
        <w:numPr>
          <w:ilvl w:val="1"/>
          <w:numId w:val="8"/>
        </w:numPr>
      </w:pPr>
      <w:r>
        <w:t>Secondary</w:t>
      </w:r>
    </w:p>
    <w:p w14:paraId="7EB3615B" w14:textId="49617E89" w:rsidR="0014401E" w:rsidRDefault="0014401E" w:rsidP="0014401E">
      <w:pPr>
        <w:pStyle w:val="ListParagraph"/>
        <w:numPr>
          <w:ilvl w:val="2"/>
          <w:numId w:val="8"/>
        </w:numPr>
      </w:pPr>
      <w:r>
        <w:t>Author who works in the field have been asked to put together a piece about a question asked using their own findings and other findings</w:t>
      </w:r>
    </w:p>
    <w:p w14:paraId="2B7F8B77" w14:textId="51900943" w:rsidR="0014401E" w:rsidRDefault="0014401E" w:rsidP="0014401E">
      <w:pPr>
        <w:pStyle w:val="ListParagraph"/>
        <w:numPr>
          <w:ilvl w:val="2"/>
          <w:numId w:val="8"/>
        </w:numPr>
      </w:pPr>
      <w:r>
        <w:t>Written by someone in the field but may not have discovered everything about it on their own</w:t>
      </w:r>
    </w:p>
    <w:p w14:paraId="3C403180" w14:textId="77246BEC" w:rsidR="0014401E" w:rsidRDefault="0014401E" w:rsidP="0014401E">
      <w:pPr>
        <w:pStyle w:val="ListParagraph"/>
        <w:numPr>
          <w:ilvl w:val="1"/>
          <w:numId w:val="8"/>
        </w:numPr>
      </w:pPr>
      <w:r>
        <w:t>Tertiary</w:t>
      </w:r>
    </w:p>
    <w:p w14:paraId="05B7CC47" w14:textId="59985B02" w:rsidR="0014401E" w:rsidRDefault="0014401E" w:rsidP="0014401E">
      <w:pPr>
        <w:pStyle w:val="ListParagraph"/>
        <w:numPr>
          <w:ilvl w:val="2"/>
          <w:numId w:val="8"/>
        </w:numPr>
      </w:pPr>
      <w:r>
        <w:t>Wont find reference</w:t>
      </w:r>
    </w:p>
    <w:p w14:paraId="0904BB06" w14:textId="6EE64469" w:rsidR="0014401E" w:rsidRDefault="0014401E" w:rsidP="0014401E">
      <w:pPr>
        <w:pStyle w:val="ListParagraph"/>
        <w:numPr>
          <w:ilvl w:val="2"/>
          <w:numId w:val="8"/>
        </w:numPr>
      </w:pPr>
      <w:r>
        <w:t>A summary</w:t>
      </w:r>
    </w:p>
    <w:p w14:paraId="52610414" w14:textId="26CBFB65" w:rsidR="0014401E" w:rsidRDefault="00D96247" w:rsidP="0014401E">
      <w:pPr>
        <w:pStyle w:val="ListParagraph"/>
        <w:numPr>
          <w:ilvl w:val="2"/>
          <w:numId w:val="8"/>
        </w:numPr>
      </w:pPr>
      <w:r>
        <w:t>May no</w:t>
      </w:r>
      <w:r w:rsidR="0014401E">
        <w:t>t be written by an expert in the field</w:t>
      </w:r>
    </w:p>
    <w:p w14:paraId="67EA5BB7" w14:textId="2CA0E551" w:rsidR="0014401E" w:rsidRDefault="0014401E" w:rsidP="0014401E">
      <w:pPr>
        <w:pStyle w:val="ListParagraph"/>
        <w:numPr>
          <w:ilvl w:val="2"/>
          <w:numId w:val="8"/>
        </w:numPr>
      </w:pPr>
      <w:r>
        <w:t>Example</w:t>
      </w:r>
      <w:r w:rsidR="00320C71">
        <w:t>: textbooks, Wikipedia</w:t>
      </w:r>
    </w:p>
    <w:p w14:paraId="5356B685" w14:textId="7726C718" w:rsidR="0014401E" w:rsidRDefault="00320C71" w:rsidP="00320C71">
      <w:pPr>
        <w:pStyle w:val="ListParagraph"/>
        <w:numPr>
          <w:ilvl w:val="0"/>
          <w:numId w:val="8"/>
        </w:numPr>
      </w:pPr>
      <w:r>
        <w:lastRenderedPageBreak/>
        <w:t>Stages in an investigation</w:t>
      </w:r>
    </w:p>
    <w:p w14:paraId="7260659A" w14:textId="2F2C5466" w:rsidR="00320C71" w:rsidRDefault="00320C71" w:rsidP="00320C71">
      <w:pPr>
        <w:pStyle w:val="ListParagraph"/>
        <w:numPr>
          <w:ilvl w:val="1"/>
          <w:numId w:val="8"/>
        </w:numPr>
      </w:pPr>
      <w:r>
        <w:t>The question</w:t>
      </w:r>
    </w:p>
    <w:p w14:paraId="65F62668" w14:textId="411338D6" w:rsidR="00320C71" w:rsidRDefault="00320C71" w:rsidP="00320C71">
      <w:pPr>
        <w:pStyle w:val="ListParagraph"/>
        <w:numPr>
          <w:ilvl w:val="1"/>
          <w:numId w:val="8"/>
        </w:numPr>
      </w:pPr>
      <w:r>
        <w:t>Gather information</w:t>
      </w:r>
    </w:p>
    <w:p w14:paraId="3A9D56AF" w14:textId="490E72D3" w:rsidR="00320C71" w:rsidRDefault="00320C71" w:rsidP="00320C71">
      <w:pPr>
        <w:pStyle w:val="ListParagraph"/>
        <w:numPr>
          <w:ilvl w:val="1"/>
          <w:numId w:val="8"/>
        </w:numPr>
      </w:pPr>
      <w:r>
        <w:t>Develop a hypothesis</w:t>
      </w:r>
    </w:p>
    <w:p w14:paraId="5B077B34" w14:textId="46FD434C" w:rsidR="00320C71" w:rsidRDefault="00320C71" w:rsidP="00320C71">
      <w:pPr>
        <w:pStyle w:val="ListParagraph"/>
        <w:numPr>
          <w:ilvl w:val="1"/>
          <w:numId w:val="8"/>
        </w:numPr>
      </w:pPr>
      <w:r>
        <w:t>And test it</w:t>
      </w:r>
    </w:p>
    <w:p w14:paraId="24540980" w14:textId="4B89D6FA" w:rsidR="00320C71" w:rsidRDefault="00320C71" w:rsidP="00320C71">
      <w:pPr>
        <w:pStyle w:val="ListParagraph"/>
        <w:numPr>
          <w:ilvl w:val="1"/>
          <w:numId w:val="8"/>
        </w:numPr>
      </w:pPr>
      <w:r>
        <w:t>Interpret the results and test it</w:t>
      </w:r>
    </w:p>
    <w:p w14:paraId="05709828" w14:textId="6550D7A4" w:rsidR="00320C71" w:rsidRDefault="00320C71" w:rsidP="00320C71">
      <w:pPr>
        <w:pStyle w:val="ListParagraph"/>
        <w:numPr>
          <w:ilvl w:val="1"/>
          <w:numId w:val="8"/>
        </w:numPr>
      </w:pPr>
      <w:r>
        <w:t>Retest</w:t>
      </w:r>
    </w:p>
    <w:p w14:paraId="02090140" w14:textId="17B13984" w:rsidR="00320C71" w:rsidRDefault="00E07830" w:rsidP="00320C71">
      <w:pPr>
        <w:pStyle w:val="ListParagraph"/>
        <w:numPr>
          <w:ilvl w:val="0"/>
          <w:numId w:val="8"/>
        </w:numPr>
      </w:pPr>
      <w:r>
        <w:t>Darwin’s Five Theories – Natural Selection</w:t>
      </w:r>
    </w:p>
    <w:p w14:paraId="438F6B17" w14:textId="24EC677E" w:rsidR="00E07830" w:rsidRDefault="00E07830" w:rsidP="00E07830">
      <w:pPr>
        <w:pStyle w:val="ListParagraph"/>
        <w:numPr>
          <w:ilvl w:val="1"/>
          <w:numId w:val="8"/>
        </w:numPr>
      </w:pPr>
      <w:r>
        <w:t>Natural Selection: Industrial Melanism</w:t>
      </w:r>
    </w:p>
    <w:p w14:paraId="04F831A2" w14:textId="77777777" w:rsidR="00E07830" w:rsidRDefault="00E07830" w:rsidP="00731EF1"/>
    <w:p w14:paraId="1B10D8E2" w14:textId="705D0F7E" w:rsidR="00731EF1" w:rsidRDefault="00731EF1" w:rsidP="00731EF1">
      <w:pPr>
        <w:pStyle w:val="Heading1"/>
      </w:pPr>
      <w:r>
        <w:t>Natural Selection</w:t>
      </w:r>
      <w:r>
        <w:tab/>
      </w:r>
      <w:r>
        <w:tab/>
      </w:r>
      <w:r>
        <w:tab/>
      </w:r>
      <w:r>
        <w:tab/>
      </w:r>
      <w:r>
        <w:tab/>
      </w:r>
      <w:r>
        <w:tab/>
        <w:t>September 25</w:t>
      </w:r>
    </w:p>
    <w:p w14:paraId="3D285A39" w14:textId="0CEB1EB4" w:rsidR="00731EF1" w:rsidRDefault="00731EF1" w:rsidP="00731EF1">
      <w:pPr>
        <w:pStyle w:val="ListParagraph"/>
        <w:numPr>
          <w:ilvl w:val="0"/>
          <w:numId w:val="9"/>
        </w:numPr>
      </w:pPr>
      <w:r>
        <w:t>Peppered moth</w:t>
      </w:r>
    </w:p>
    <w:p w14:paraId="33058B00" w14:textId="29A44D89" w:rsidR="00731EF1" w:rsidRDefault="00731EF1" w:rsidP="00731EF1">
      <w:pPr>
        <w:pStyle w:val="ListParagraph"/>
        <w:numPr>
          <w:ilvl w:val="1"/>
          <w:numId w:val="9"/>
        </w:numPr>
      </w:pPr>
      <w:r>
        <w:t>Observation 1: Original museum collections had all white peppered moths and by 1900 traps collected 90% black</w:t>
      </w:r>
    </w:p>
    <w:p w14:paraId="21B404F3" w14:textId="77777777" w:rsidR="00731EF1" w:rsidRDefault="00731EF1" w:rsidP="00731EF1">
      <w:pPr>
        <w:pStyle w:val="ListParagraph"/>
        <w:numPr>
          <w:ilvl w:val="1"/>
          <w:numId w:val="9"/>
        </w:numPr>
      </w:pPr>
      <w:r>
        <w:t>Question 1: Why did the moths shift from light to dark moths?</w:t>
      </w:r>
    </w:p>
    <w:p w14:paraId="4A8B8874" w14:textId="77777777" w:rsidR="00731EF1" w:rsidRDefault="00731EF1" w:rsidP="00731EF1">
      <w:pPr>
        <w:pStyle w:val="ListParagraph"/>
        <w:numPr>
          <w:ilvl w:val="1"/>
          <w:numId w:val="9"/>
        </w:numPr>
      </w:pPr>
      <w:r>
        <w:t>Hypothesis 1: Fitness decreased when the moths that were more visible against the background color of trees</w:t>
      </w:r>
    </w:p>
    <w:p w14:paraId="638775AB" w14:textId="77777777" w:rsidR="00731EF1" w:rsidRDefault="00731EF1" w:rsidP="00731EF1">
      <w:pPr>
        <w:pStyle w:val="ListParagraph"/>
        <w:numPr>
          <w:ilvl w:val="1"/>
          <w:numId w:val="9"/>
        </w:numPr>
      </w:pPr>
      <w:r>
        <w:t>Null hypothesis 1: Fitness remains the same and is not affected by the background.</w:t>
      </w:r>
    </w:p>
    <w:p w14:paraId="22A660F8" w14:textId="77777777" w:rsidR="00731EF1" w:rsidRDefault="00731EF1" w:rsidP="00731EF1">
      <w:pPr>
        <w:pStyle w:val="ListParagraph"/>
        <w:numPr>
          <w:ilvl w:val="1"/>
          <w:numId w:val="9"/>
        </w:numPr>
      </w:pPr>
      <w:r>
        <w:t>Hypothesis 2: The bark colour of the trees has changed.</w:t>
      </w:r>
    </w:p>
    <w:p w14:paraId="1FB3CF0C" w14:textId="77777777" w:rsidR="00731EF1" w:rsidRDefault="00731EF1" w:rsidP="00731EF1">
      <w:pPr>
        <w:pStyle w:val="ListParagraph"/>
        <w:numPr>
          <w:ilvl w:val="1"/>
          <w:numId w:val="9"/>
        </w:numPr>
      </w:pPr>
      <w:r>
        <w:t>Null hypothesis 2: The bark colour of the trees has not changed.</w:t>
      </w:r>
    </w:p>
    <w:p w14:paraId="0E1E0E46" w14:textId="1C5D3BF0" w:rsidR="00AB356B" w:rsidRDefault="00AB356B" w:rsidP="00731EF1">
      <w:pPr>
        <w:pStyle w:val="ListParagraph"/>
        <w:numPr>
          <w:ilvl w:val="1"/>
          <w:numId w:val="9"/>
        </w:numPr>
      </w:pPr>
      <w:r>
        <w:t>Experiment 1: Artificially rear light and dark morphs and place on a tree and observe survival (fitness)</w:t>
      </w:r>
    </w:p>
    <w:p w14:paraId="32164B8D" w14:textId="5F08C3CB" w:rsidR="00AB356B" w:rsidRDefault="00AB356B" w:rsidP="00731EF1">
      <w:pPr>
        <w:pStyle w:val="ListParagraph"/>
        <w:numPr>
          <w:ilvl w:val="1"/>
          <w:numId w:val="9"/>
        </w:numPr>
      </w:pPr>
      <w:r>
        <w:t>Experiment 2: Locate light and dark coloured.</w:t>
      </w:r>
    </w:p>
    <w:p w14:paraId="1F7177AC" w14:textId="1FE52DFC" w:rsidR="00AB356B" w:rsidRDefault="00AB356B" w:rsidP="00731EF1">
      <w:pPr>
        <w:pStyle w:val="ListParagraph"/>
        <w:numPr>
          <w:ilvl w:val="1"/>
          <w:numId w:val="9"/>
        </w:numPr>
      </w:pPr>
      <w:r>
        <w:t>Result 1: birds selected most visible moths</w:t>
      </w:r>
    </w:p>
    <w:p w14:paraId="0168788B" w14:textId="4E8BE16F" w:rsidR="00AB356B" w:rsidRDefault="00AB356B" w:rsidP="00731EF1">
      <w:pPr>
        <w:pStyle w:val="ListParagraph"/>
        <w:numPr>
          <w:ilvl w:val="1"/>
          <w:numId w:val="9"/>
        </w:numPr>
      </w:pPr>
      <w:r>
        <w:t>Result 2: Dark trees showed same distribution as coal based industry</w:t>
      </w:r>
    </w:p>
    <w:p w14:paraId="57FDC196" w14:textId="26FFB2FC" w:rsidR="00731EF1" w:rsidRDefault="00731EF1" w:rsidP="00731EF1">
      <w:pPr>
        <w:pStyle w:val="ListParagraph"/>
        <w:numPr>
          <w:ilvl w:val="0"/>
          <w:numId w:val="9"/>
        </w:numPr>
      </w:pPr>
      <w:r>
        <w:t xml:space="preserve">The moths revolutionized to adjust to the industrialization of the tree, so that they can blend from </w:t>
      </w:r>
      <w:r w:rsidR="00AB356B">
        <w:t xml:space="preserve">predators (birds that would feed on </w:t>
      </w:r>
      <w:r>
        <w:t>them)</w:t>
      </w:r>
    </w:p>
    <w:p w14:paraId="3A822DFC" w14:textId="2F2AFE7B" w:rsidR="00AB356B" w:rsidRDefault="00AB356B" w:rsidP="00AB356B">
      <w:pPr>
        <w:pStyle w:val="ListParagraph"/>
        <w:numPr>
          <w:ilvl w:val="1"/>
          <w:numId w:val="9"/>
        </w:numPr>
      </w:pPr>
      <w:r>
        <w:t>Moths fly at night so that they are not seen by birds in the day</w:t>
      </w:r>
    </w:p>
    <w:p w14:paraId="1B7DCF7D" w14:textId="77777777" w:rsidR="00AB356B" w:rsidRDefault="00AB356B" w:rsidP="00731EF1">
      <w:pPr>
        <w:pStyle w:val="ListParagraph"/>
        <w:numPr>
          <w:ilvl w:val="0"/>
          <w:numId w:val="9"/>
        </w:numPr>
      </w:pPr>
      <w:r>
        <w:t>One of the first demonstrations of natural selection in a natural circumstance</w:t>
      </w:r>
    </w:p>
    <w:p w14:paraId="3BB7FF82" w14:textId="77777777" w:rsidR="00AB356B" w:rsidRDefault="00AB356B" w:rsidP="00731EF1">
      <w:pPr>
        <w:pStyle w:val="ListParagraph"/>
        <w:numPr>
          <w:ilvl w:val="0"/>
          <w:numId w:val="9"/>
        </w:numPr>
      </w:pPr>
      <w:r>
        <w:t>Question: Do moths “rest” on backgrounds that match their colouration?</w:t>
      </w:r>
    </w:p>
    <w:p w14:paraId="3BF30F32" w14:textId="77777777" w:rsidR="00AB356B" w:rsidRDefault="00AB356B" w:rsidP="00731EF1">
      <w:pPr>
        <w:pStyle w:val="ListParagraph"/>
        <w:numPr>
          <w:ilvl w:val="0"/>
          <w:numId w:val="9"/>
        </w:numPr>
      </w:pPr>
      <w:r>
        <w:lastRenderedPageBreak/>
        <w:t>Question: What impact would the clean air act, that reduced pollutant immisions have on the moth population morphs?</w:t>
      </w:r>
    </w:p>
    <w:p w14:paraId="5D2F2EBD" w14:textId="7620FFCB" w:rsidR="00AB356B" w:rsidRDefault="00AB356B" w:rsidP="00731EF1">
      <w:pPr>
        <w:pStyle w:val="ListParagraph"/>
        <w:numPr>
          <w:ilvl w:val="0"/>
          <w:numId w:val="9"/>
        </w:numPr>
      </w:pPr>
      <w:r>
        <w:t xml:space="preserve">Question: What happens to the other moth with </w:t>
      </w:r>
    </w:p>
    <w:p w14:paraId="2BA9F431" w14:textId="77777777" w:rsidR="00AB356B" w:rsidRDefault="00AB356B" w:rsidP="00731EF1">
      <w:pPr>
        <w:pStyle w:val="ListParagraph"/>
        <w:numPr>
          <w:ilvl w:val="0"/>
          <w:numId w:val="9"/>
        </w:numPr>
      </w:pPr>
      <w:r>
        <w:t>Fittest individuals transfer their genes to the next generation</w:t>
      </w:r>
    </w:p>
    <w:p w14:paraId="6B02079A" w14:textId="77777777" w:rsidR="00AB356B" w:rsidRDefault="00AB356B" w:rsidP="00731EF1">
      <w:pPr>
        <w:pStyle w:val="ListParagraph"/>
        <w:numPr>
          <w:ilvl w:val="0"/>
          <w:numId w:val="9"/>
        </w:numPr>
      </w:pPr>
      <w:r>
        <w:t>Natural selection explains what was observed</w:t>
      </w:r>
    </w:p>
    <w:p w14:paraId="2FB334F0" w14:textId="77777777" w:rsidR="00AB356B" w:rsidRDefault="00AB356B" w:rsidP="00AB356B"/>
    <w:p w14:paraId="04C23628" w14:textId="6AAF36F1" w:rsidR="00731EF1" w:rsidRDefault="00AB356B" w:rsidP="00AB356B">
      <w:pPr>
        <w:pStyle w:val="Heading1"/>
      </w:pPr>
      <w:r>
        <w:t>Darwinian Thought</w:t>
      </w:r>
      <w:r>
        <w:tab/>
      </w:r>
      <w:r>
        <w:tab/>
      </w:r>
      <w:r>
        <w:tab/>
      </w:r>
      <w:r>
        <w:tab/>
        <w:t>September 25</w:t>
      </w:r>
    </w:p>
    <w:p w14:paraId="5EDBBCA7" w14:textId="3F7835F6" w:rsidR="00AB356B" w:rsidRDefault="007C2341" w:rsidP="00AB356B">
      <w:pPr>
        <w:pStyle w:val="ListParagraph"/>
        <w:numPr>
          <w:ilvl w:val="0"/>
          <w:numId w:val="10"/>
        </w:numPr>
      </w:pPr>
      <w:r>
        <w:t>Georges-Louis Leclerc, Com</w:t>
      </w:r>
      <w:r w:rsidR="00AB356B">
        <w:t>te de Buffon</w:t>
      </w:r>
    </w:p>
    <w:p w14:paraId="1FFBAC13" w14:textId="44B8FA92" w:rsidR="00AB356B" w:rsidRDefault="00AB356B" w:rsidP="00AB356B">
      <w:pPr>
        <w:pStyle w:val="ListParagraph"/>
        <w:numPr>
          <w:ilvl w:val="1"/>
          <w:numId w:val="10"/>
        </w:numPr>
      </w:pPr>
      <w:r>
        <w:t>Travels the world</w:t>
      </w:r>
      <w:r w:rsidR="007C2341">
        <w:t xml:space="preserve"> and observes things</w:t>
      </w:r>
    </w:p>
    <w:p w14:paraId="5958A5E2" w14:textId="5804A19D" w:rsidR="00AB356B" w:rsidRDefault="007C2341" w:rsidP="00AB356B">
      <w:pPr>
        <w:pStyle w:val="ListParagraph"/>
        <w:numPr>
          <w:ilvl w:val="1"/>
          <w:numId w:val="10"/>
        </w:numPr>
      </w:pPr>
      <w:r>
        <w:t xml:space="preserve">A naturalist </w:t>
      </w:r>
    </w:p>
    <w:p w14:paraId="3EAFF68C" w14:textId="6E7E2243" w:rsidR="007C2341" w:rsidRDefault="007C2341" w:rsidP="007C2341">
      <w:pPr>
        <w:pStyle w:val="ListParagraph"/>
        <w:numPr>
          <w:ilvl w:val="1"/>
          <w:numId w:val="10"/>
        </w:numPr>
      </w:pPr>
      <w:r>
        <w:t>A whole bunch of animals with similar appearance (felines)</w:t>
      </w:r>
    </w:p>
    <w:p w14:paraId="0E25D9EE" w14:textId="203D332D" w:rsidR="007C2341" w:rsidRDefault="007C2341" w:rsidP="007C2341">
      <w:pPr>
        <w:pStyle w:val="ListParagraph"/>
        <w:numPr>
          <w:ilvl w:val="1"/>
          <w:numId w:val="10"/>
        </w:numPr>
      </w:pPr>
      <w:r>
        <w:t xml:space="preserve">If everything arrived at once why make so many different types of variations of it </w:t>
      </w:r>
    </w:p>
    <w:p w14:paraId="5D26454B" w14:textId="19C63559" w:rsidR="007C2341" w:rsidRDefault="007C2341" w:rsidP="007C2341">
      <w:pPr>
        <w:pStyle w:val="ListParagraph"/>
        <w:numPr>
          <w:ilvl w:val="1"/>
          <w:numId w:val="10"/>
        </w:numPr>
      </w:pPr>
      <w:r>
        <w:t>When all of these organisms arrived there was only one cat like animal</w:t>
      </w:r>
    </w:p>
    <w:p w14:paraId="66E11286" w14:textId="5FF2E1CE" w:rsidR="007C2341" w:rsidRDefault="007C2341" w:rsidP="007C2341">
      <w:pPr>
        <w:pStyle w:val="ListParagraph"/>
        <w:numPr>
          <w:ilvl w:val="2"/>
          <w:numId w:val="10"/>
        </w:numPr>
      </w:pPr>
      <w:r>
        <w:t>Started in the garden of Eden then dispersed</w:t>
      </w:r>
    </w:p>
    <w:p w14:paraId="05CAE942" w14:textId="40CBD686" w:rsidR="007C2341" w:rsidRDefault="007C2341" w:rsidP="007C2341">
      <w:pPr>
        <w:pStyle w:val="ListParagraph"/>
        <w:numPr>
          <w:ilvl w:val="2"/>
          <w:numId w:val="10"/>
        </w:numPr>
      </w:pPr>
      <w:r>
        <w:t>As the dispersed they had to adapt to their environment to survive</w:t>
      </w:r>
    </w:p>
    <w:p w14:paraId="2BD52A13" w14:textId="73369558" w:rsidR="007C2341" w:rsidRDefault="007C2341" w:rsidP="007C2341">
      <w:pPr>
        <w:pStyle w:val="ListParagraph"/>
        <w:numPr>
          <w:ilvl w:val="2"/>
          <w:numId w:val="10"/>
        </w:numPr>
      </w:pPr>
      <w:r>
        <w:t xml:space="preserve">Geography affects the appearance of organisms </w:t>
      </w:r>
    </w:p>
    <w:p w14:paraId="03CD9539" w14:textId="00E26914" w:rsidR="007C2341" w:rsidRDefault="007C2341" w:rsidP="007C2341">
      <w:pPr>
        <w:pStyle w:val="ListParagraph"/>
        <w:numPr>
          <w:ilvl w:val="2"/>
          <w:numId w:val="10"/>
        </w:numPr>
      </w:pPr>
      <w:r>
        <w:t>Essence changed</w:t>
      </w:r>
    </w:p>
    <w:p w14:paraId="63F969AD" w14:textId="358E875B" w:rsidR="007C2341" w:rsidRDefault="007C2341" w:rsidP="007C2341">
      <w:pPr>
        <w:pStyle w:val="ListParagraph"/>
        <w:numPr>
          <w:ilvl w:val="0"/>
          <w:numId w:val="10"/>
        </w:numPr>
      </w:pPr>
      <w:r>
        <w:t>Erasmus Darwin</w:t>
      </w:r>
    </w:p>
    <w:p w14:paraId="72580396" w14:textId="60312697" w:rsidR="007C2341" w:rsidRDefault="007C2341" w:rsidP="007C2341">
      <w:pPr>
        <w:pStyle w:val="ListParagraph"/>
        <w:numPr>
          <w:ilvl w:val="1"/>
          <w:numId w:val="10"/>
        </w:numPr>
      </w:pPr>
      <w:r>
        <w:t>Translated Linnaeus into English</w:t>
      </w:r>
    </w:p>
    <w:p w14:paraId="37EB7D42" w14:textId="6630164C" w:rsidR="007C2341" w:rsidRDefault="007C2341" w:rsidP="007C2341">
      <w:pPr>
        <w:pStyle w:val="ListParagraph"/>
        <w:numPr>
          <w:ilvl w:val="1"/>
          <w:numId w:val="10"/>
        </w:numPr>
      </w:pPr>
      <w:r>
        <w:t>Zoonomia (laws of Organic Life)</w:t>
      </w:r>
    </w:p>
    <w:p w14:paraId="76228E8A" w14:textId="3216505F" w:rsidR="007C2341" w:rsidRDefault="007C2341" w:rsidP="007C2341">
      <w:pPr>
        <w:pStyle w:val="ListParagraph"/>
        <w:numPr>
          <w:ilvl w:val="2"/>
          <w:numId w:val="10"/>
        </w:numPr>
      </w:pPr>
      <w:r>
        <w:t>Several volumes</w:t>
      </w:r>
    </w:p>
    <w:p w14:paraId="58A251FC" w14:textId="1D3997C7" w:rsidR="007C2341" w:rsidRDefault="007C2341" w:rsidP="007C2341">
      <w:pPr>
        <w:pStyle w:val="ListParagraph"/>
        <w:numPr>
          <w:ilvl w:val="1"/>
          <w:numId w:val="10"/>
        </w:numPr>
      </w:pPr>
      <w:r>
        <w:t>The temple of nature</w:t>
      </w:r>
    </w:p>
    <w:p w14:paraId="45806231" w14:textId="3A51FB4D" w:rsidR="007C2341" w:rsidRDefault="007C2341" w:rsidP="007C2341">
      <w:pPr>
        <w:pStyle w:val="ListParagraph"/>
        <w:numPr>
          <w:ilvl w:val="2"/>
          <w:numId w:val="10"/>
        </w:numPr>
      </w:pPr>
      <w:r>
        <w:t xml:space="preserve">Poem </w:t>
      </w:r>
    </w:p>
    <w:p w14:paraId="718E6D1F" w14:textId="16A5F316" w:rsidR="007C2341" w:rsidRDefault="0027128D" w:rsidP="007C2341">
      <w:pPr>
        <w:pStyle w:val="ListParagraph"/>
        <w:numPr>
          <w:ilvl w:val="2"/>
          <w:numId w:val="10"/>
        </w:numPr>
      </w:pPr>
      <w:r>
        <w:t>Organic</w:t>
      </w:r>
      <w:r w:rsidR="007C2341">
        <w:t xml:space="preserve"> life developed in the ocean</w:t>
      </w:r>
    </w:p>
    <w:p w14:paraId="5B9DE677" w14:textId="16469E90" w:rsidR="007C2341" w:rsidRDefault="007C2341" w:rsidP="007C2341">
      <w:pPr>
        <w:pStyle w:val="ListParagraph"/>
        <w:numPr>
          <w:ilvl w:val="2"/>
          <w:numId w:val="10"/>
        </w:numPr>
      </w:pPr>
      <w:r>
        <w:t>First only seen under the microscope</w:t>
      </w:r>
    </w:p>
    <w:p w14:paraId="3A48CF54" w14:textId="76B96DCA" w:rsidR="007C2341" w:rsidRDefault="007C2341" w:rsidP="007C2341">
      <w:pPr>
        <w:pStyle w:val="ListParagraph"/>
        <w:numPr>
          <w:ilvl w:val="2"/>
          <w:numId w:val="10"/>
        </w:numPr>
      </w:pPr>
      <w:r>
        <w:t>Eventually more to land in different forms</w:t>
      </w:r>
    </w:p>
    <w:p w14:paraId="5A89E23F" w14:textId="5904BD15" w:rsidR="007C2341" w:rsidRDefault="007C2341" w:rsidP="007C2341">
      <w:pPr>
        <w:pStyle w:val="ListParagraph"/>
        <w:numPr>
          <w:ilvl w:val="2"/>
          <w:numId w:val="10"/>
        </w:numPr>
      </w:pPr>
      <w:r>
        <w:t>Organisms changed over time</w:t>
      </w:r>
    </w:p>
    <w:p w14:paraId="19C29617" w14:textId="2B4AA097" w:rsidR="007C2341" w:rsidRDefault="007C2341" w:rsidP="007C2341">
      <w:pPr>
        <w:pStyle w:val="ListParagraph"/>
        <w:numPr>
          <w:ilvl w:val="0"/>
          <w:numId w:val="10"/>
        </w:numPr>
      </w:pPr>
      <w:r>
        <w:t>Georges Cuvier</w:t>
      </w:r>
    </w:p>
    <w:p w14:paraId="6D02FC1D" w14:textId="1BC9B7E8" w:rsidR="007C2341" w:rsidRDefault="007C2341" w:rsidP="007C2341">
      <w:pPr>
        <w:pStyle w:val="ListParagraph"/>
        <w:numPr>
          <w:ilvl w:val="1"/>
          <w:numId w:val="10"/>
        </w:numPr>
      </w:pPr>
      <w:r>
        <w:t>Finding bones and assembled them</w:t>
      </w:r>
    </w:p>
    <w:p w14:paraId="0889713C" w14:textId="4E7C4CC3" w:rsidR="007C2341" w:rsidRDefault="007C2341" w:rsidP="007C2341">
      <w:pPr>
        <w:pStyle w:val="ListParagraph"/>
        <w:numPr>
          <w:ilvl w:val="2"/>
          <w:numId w:val="10"/>
        </w:numPr>
      </w:pPr>
      <w:r>
        <w:t>Found organisms</w:t>
      </w:r>
    </w:p>
    <w:p w14:paraId="43EF4D7B" w14:textId="65F0117E" w:rsidR="007C2341" w:rsidRDefault="007C2341" w:rsidP="007C2341">
      <w:pPr>
        <w:pStyle w:val="ListParagraph"/>
        <w:numPr>
          <w:ilvl w:val="2"/>
          <w:numId w:val="10"/>
        </w:numPr>
      </w:pPr>
      <w:r>
        <w:lastRenderedPageBreak/>
        <w:t>Realized that they were similar to the animals that exist today</w:t>
      </w:r>
    </w:p>
    <w:p w14:paraId="392DEAEF" w14:textId="7F1447C7" w:rsidR="007C2341" w:rsidRDefault="007C2341" w:rsidP="007C2341">
      <w:pPr>
        <w:pStyle w:val="ListParagraph"/>
        <w:numPr>
          <w:ilvl w:val="2"/>
          <w:numId w:val="10"/>
        </w:numPr>
      </w:pPr>
      <w:r>
        <w:t>Relatives of modern day organisms have gone extinct</w:t>
      </w:r>
    </w:p>
    <w:p w14:paraId="1D160A1B" w14:textId="6D5C20AA" w:rsidR="007C2341" w:rsidRDefault="007C2341" w:rsidP="007C2341">
      <w:pPr>
        <w:pStyle w:val="ListParagraph"/>
        <w:numPr>
          <w:ilvl w:val="1"/>
          <w:numId w:val="10"/>
        </w:numPr>
      </w:pPr>
      <w:r>
        <w:t>Comparative biology</w:t>
      </w:r>
    </w:p>
    <w:p w14:paraId="41E445F2" w14:textId="254314F3" w:rsidR="007C2341" w:rsidRDefault="007C2341" w:rsidP="007C2341">
      <w:pPr>
        <w:pStyle w:val="ListParagraph"/>
        <w:numPr>
          <w:ilvl w:val="1"/>
          <w:numId w:val="10"/>
        </w:numPr>
      </w:pPr>
      <w:r>
        <w:t>Catastrophic theory</w:t>
      </w:r>
    </w:p>
    <w:p w14:paraId="68FF7F91" w14:textId="1512E641" w:rsidR="007C2341" w:rsidRDefault="007C2341" w:rsidP="007C2341">
      <w:pPr>
        <w:pStyle w:val="ListParagraph"/>
        <w:numPr>
          <w:ilvl w:val="2"/>
          <w:numId w:val="10"/>
        </w:numPr>
      </w:pPr>
      <w:r>
        <w:t>Some of all the organisms disappeared, probably suddenly</w:t>
      </w:r>
    </w:p>
    <w:p w14:paraId="1117FA4C" w14:textId="1D3E6A21" w:rsidR="007C2341" w:rsidRDefault="007C2341" w:rsidP="007C2341">
      <w:pPr>
        <w:pStyle w:val="ListParagraph"/>
        <w:numPr>
          <w:ilvl w:val="2"/>
          <w:numId w:val="10"/>
        </w:numPr>
      </w:pPr>
      <w:r>
        <w:t xml:space="preserve">Noah’s flood </w:t>
      </w:r>
      <w:r>
        <w:sym w:font="Wingdings" w:char="F0E0"/>
      </w:r>
      <w:r>
        <w:t xml:space="preserve"> bones of animals that didn’t make it to the arch</w:t>
      </w:r>
    </w:p>
    <w:p w14:paraId="45DC089C" w14:textId="44778B75" w:rsidR="007C2341" w:rsidRDefault="007C2341" w:rsidP="007C2341">
      <w:pPr>
        <w:pStyle w:val="ListParagraph"/>
        <w:numPr>
          <w:ilvl w:val="1"/>
          <w:numId w:val="10"/>
        </w:numPr>
      </w:pPr>
      <w:r>
        <w:t xml:space="preserve">Extinction </w:t>
      </w:r>
    </w:p>
    <w:p w14:paraId="7E7A3399" w14:textId="07DC9F6F" w:rsidR="007C2341" w:rsidRDefault="0027128D" w:rsidP="0027128D">
      <w:pPr>
        <w:pStyle w:val="ListParagraph"/>
        <w:numPr>
          <w:ilvl w:val="0"/>
          <w:numId w:val="10"/>
        </w:numPr>
      </w:pPr>
      <w:r>
        <w:t>Charles Lyell (1797-1875)</w:t>
      </w:r>
    </w:p>
    <w:p w14:paraId="5514D3A0" w14:textId="3C5C74F6" w:rsidR="0027128D" w:rsidRDefault="0027128D" w:rsidP="0027128D">
      <w:pPr>
        <w:pStyle w:val="ListParagraph"/>
        <w:numPr>
          <w:ilvl w:val="1"/>
          <w:numId w:val="10"/>
        </w:numPr>
      </w:pPr>
      <w:r>
        <w:t>Interested in mineral sciences and earth sciences</w:t>
      </w:r>
    </w:p>
    <w:p w14:paraId="63F15526" w14:textId="57F31B9C" w:rsidR="0027128D" w:rsidRDefault="0027128D" w:rsidP="0027128D">
      <w:pPr>
        <w:pStyle w:val="ListParagraph"/>
        <w:numPr>
          <w:ilvl w:val="1"/>
          <w:numId w:val="10"/>
        </w:numPr>
      </w:pPr>
      <w:r>
        <w:t>Rocks have strata and lines</w:t>
      </w:r>
    </w:p>
    <w:p w14:paraId="565CC65D" w14:textId="4CFDE0C5" w:rsidR="0027128D" w:rsidRDefault="0027128D" w:rsidP="0027128D">
      <w:pPr>
        <w:pStyle w:val="ListParagraph"/>
        <w:numPr>
          <w:ilvl w:val="2"/>
          <w:numId w:val="10"/>
        </w:numPr>
      </w:pPr>
      <w:r>
        <w:t>Have certain characteristics</w:t>
      </w:r>
    </w:p>
    <w:p w14:paraId="052A90B3" w14:textId="594A149D" w:rsidR="0027128D" w:rsidRDefault="0027128D" w:rsidP="0027128D">
      <w:pPr>
        <w:pStyle w:val="ListParagraph"/>
        <w:numPr>
          <w:ilvl w:val="3"/>
          <w:numId w:val="10"/>
        </w:numPr>
      </w:pPr>
      <w:r>
        <w:t>Bones and fossils</w:t>
      </w:r>
    </w:p>
    <w:p w14:paraId="51919691" w14:textId="7F5816CB" w:rsidR="0027128D" w:rsidRDefault="0027128D" w:rsidP="0027128D">
      <w:pPr>
        <w:pStyle w:val="ListParagraph"/>
        <w:numPr>
          <w:ilvl w:val="2"/>
          <w:numId w:val="10"/>
        </w:numPr>
      </w:pPr>
      <w:r>
        <w:t>Layers of rock with different compositions reflect different periods of time</w:t>
      </w:r>
    </w:p>
    <w:p w14:paraId="247717E6" w14:textId="0023EA18" w:rsidR="0027128D" w:rsidRDefault="0027128D" w:rsidP="0027128D">
      <w:pPr>
        <w:pStyle w:val="ListParagraph"/>
        <w:numPr>
          <w:ilvl w:val="2"/>
          <w:numId w:val="10"/>
        </w:numPr>
      </w:pPr>
      <w:r>
        <w:t>Assembling history of geology of the planet earth</w:t>
      </w:r>
    </w:p>
    <w:p w14:paraId="7CD84E7E" w14:textId="791EC0E9" w:rsidR="0027128D" w:rsidRDefault="0027128D" w:rsidP="0027128D">
      <w:pPr>
        <w:pStyle w:val="ListParagraph"/>
        <w:numPr>
          <w:ilvl w:val="1"/>
          <w:numId w:val="10"/>
        </w:numPr>
      </w:pPr>
      <w:r>
        <w:t>Extremely slow process</w:t>
      </w:r>
    </w:p>
    <w:p w14:paraId="2BDB9BDD" w14:textId="786B1C5D" w:rsidR="0027128D" w:rsidRDefault="0027128D" w:rsidP="0027128D">
      <w:pPr>
        <w:pStyle w:val="ListParagraph"/>
        <w:numPr>
          <w:ilvl w:val="2"/>
          <w:numId w:val="10"/>
        </w:numPr>
      </w:pPr>
      <w:r>
        <w:t>Planet is older than 6000 years</w:t>
      </w:r>
    </w:p>
    <w:p w14:paraId="402C129F" w14:textId="4CBAC41B" w:rsidR="0027128D" w:rsidRDefault="0027128D" w:rsidP="0027128D">
      <w:pPr>
        <w:pStyle w:val="ListParagraph"/>
        <w:numPr>
          <w:ilvl w:val="1"/>
          <w:numId w:val="10"/>
        </w:numPr>
      </w:pPr>
      <w:r>
        <w:t>Instead of catastrophic things change over a very long period of time</w:t>
      </w:r>
    </w:p>
    <w:p w14:paraId="29EEE458" w14:textId="1C011E22" w:rsidR="0027128D" w:rsidRDefault="0027128D" w:rsidP="0027128D">
      <w:pPr>
        <w:pStyle w:val="ListParagraph"/>
        <w:numPr>
          <w:ilvl w:val="1"/>
          <w:numId w:val="10"/>
        </w:numPr>
      </w:pPr>
      <w:r>
        <w:t>Continents have been shifted</w:t>
      </w:r>
    </w:p>
    <w:p w14:paraId="71EDACBB" w14:textId="639E436E" w:rsidR="0027128D" w:rsidRDefault="0027128D" w:rsidP="0027128D">
      <w:pPr>
        <w:pStyle w:val="ListParagraph"/>
        <w:numPr>
          <w:ilvl w:val="2"/>
          <w:numId w:val="10"/>
        </w:numPr>
      </w:pPr>
      <w:r>
        <w:t xml:space="preserve">Sit on plates in the </w:t>
      </w:r>
      <w:r w:rsidR="00E72700">
        <w:t>earth’s</w:t>
      </w:r>
      <w:r>
        <w:t xml:space="preserve"> core and they have been moving </w:t>
      </w:r>
    </w:p>
    <w:p w14:paraId="64426777" w14:textId="7A30025D" w:rsidR="0027128D" w:rsidRDefault="0027128D" w:rsidP="0027128D">
      <w:pPr>
        <w:pStyle w:val="ListParagraph"/>
        <w:numPr>
          <w:ilvl w:val="1"/>
          <w:numId w:val="10"/>
        </w:numPr>
      </w:pPr>
      <w:r>
        <w:t>In the oceans there is a balance of CO2 in air and water (equilibrium)</w:t>
      </w:r>
    </w:p>
    <w:p w14:paraId="1ED7B0BC" w14:textId="2688E34E" w:rsidR="0027128D" w:rsidRDefault="0027128D" w:rsidP="0027128D">
      <w:pPr>
        <w:pStyle w:val="ListParagraph"/>
        <w:numPr>
          <w:ilvl w:val="2"/>
          <w:numId w:val="10"/>
        </w:numPr>
      </w:pPr>
      <w:r>
        <w:t xml:space="preserve">CO2+H2O </w:t>
      </w:r>
      <w:r w:rsidRPr="0027128D">
        <w:rPr>
          <w:color w:val="FF0000"/>
        </w:rPr>
        <w:sym w:font="Wingdings" w:char="F0E0"/>
      </w:r>
      <w:r>
        <w:rPr>
          <w:color w:val="FF0000"/>
        </w:rPr>
        <w:t xml:space="preserve"> </w:t>
      </w:r>
      <w:r>
        <w:t xml:space="preserve">H2CO3 </w:t>
      </w:r>
      <w:r w:rsidRPr="0027128D">
        <w:rPr>
          <w:color w:val="FF0000"/>
        </w:rPr>
        <w:sym w:font="Wingdings" w:char="F0E0"/>
      </w:r>
      <w:r>
        <w:rPr>
          <w:color w:val="FF0000"/>
        </w:rPr>
        <w:t xml:space="preserve"> </w:t>
      </w:r>
      <w:r>
        <w:t>H+</w:t>
      </w:r>
      <w:r w:rsidRPr="0027128D">
        <w:rPr>
          <w:color w:val="00B050"/>
        </w:rPr>
        <w:t>HCO3+Ca</w:t>
      </w:r>
      <w:r w:rsidRPr="0027128D">
        <w:rPr>
          <w:color w:val="00B050"/>
        </w:rPr>
        <w:sym w:font="Wingdings" w:char="F0E0"/>
      </w:r>
      <w:r w:rsidRPr="0027128D">
        <w:rPr>
          <w:color w:val="00B050"/>
        </w:rPr>
        <w:t>CaCO3</w:t>
      </w:r>
    </w:p>
    <w:p w14:paraId="48D3AFD7" w14:textId="62053597" w:rsidR="0027128D" w:rsidRDefault="0027128D" w:rsidP="0027128D">
      <w:pPr>
        <w:pStyle w:val="ListParagraph"/>
        <w:numPr>
          <w:ilvl w:val="1"/>
          <w:numId w:val="10"/>
        </w:numPr>
      </w:pPr>
      <w:r>
        <w:t>Purest lime stones are precipitated calcium carbonate</w:t>
      </w:r>
    </w:p>
    <w:p w14:paraId="7430E83B" w14:textId="6A896F1B" w:rsidR="0027128D" w:rsidRDefault="0027128D" w:rsidP="0027128D">
      <w:pPr>
        <w:pStyle w:val="ListParagraph"/>
        <w:numPr>
          <w:ilvl w:val="1"/>
          <w:numId w:val="10"/>
        </w:numPr>
      </w:pPr>
      <w:r>
        <w:t>All the bones are being trapped in the sediments</w:t>
      </w:r>
    </w:p>
    <w:p w14:paraId="4065BD54" w14:textId="77777777" w:rsidR="00413CFF" w:rsidRDefault="00413CFF" w:rsidP="00413CFF"/>
    <w:p w14:paraId="35785AD1" w14:textId="443D9306" w:rsidR="0027128D" w:rsidRDefault="0027128D" w:rsidP="0027128D">
      <w:pPr>
        <w:pStyle w:val="ListParagraph"/>
        <w:numPr>
          <w:ilvl w:val="0"/>
          <w:numId w:val="10"/>
        </w:numPr>
      </w:pPr>
      <w:r>
        <w:t>Continental drift</w:t>
      </w:r>
    </w:p>
    <w:p w14:paraId="6C84F87C" w14:textId="4F1053A5" w:rsidR="0027128D" w:rsidRDefault="0027128D" w:rsidP="0027128D">
      <w:pPr>
        <w:pStyle w:val="ListParagraph"/>
        <w:numPr>
          <w:ilvl w:val="1"/>
          <w:numId w:val="10"/>
        </w:numPr>
      </w:pPr>
      <w:r>
        <w:t xml:space="preserve">Continent have not been </w:t>
      </w:r>
      <w:r w:rsidR="00413CFF">
        <w:t>in the same place for all the years</w:t>
      </w:r>
    </w:p>
    <w:p w14:paraId="6B012F32" w14:textId="371F14BB" w:rsidR="00413CFF" w:rsidRDefault="00413CFF" w:rsidP="0027128D">
      <w:pPr>
        <w:pStyle w:val="ListParagraph"/>
        <w:numPr>
          <w:ilvl w:val="1"/>
          <w:numId w:val="10"/>
        </w:numPr>
      </w:pPr>
      <w:r>
        <w:t>Africa and south America costlines fit together</w:t>
      </w:r>
    </w:p>
    <w:p w14:paraId="3E6B17A3" w14:textId="338B6D62" w:rsidR="00413CFF" w:rsidRDefault="00413CFF" w:rsidP="0027128D">
      <w:pPr>
        <w:pStyle w:val="ListParagraph"/>
        <w:numPr>
          <w:ilvl w:val="1"/>
          <w:numId w:val="10"/>
        </w:numPr>
      </w:pPr>
      <w:r>
        <w:t xml:space="preserve">Pangea </w:t>
      </w:r>
    </w:p>
    <w:p w14:paraId="2D769505" w14:textId="42583DE6" w:rsidR="00413CFF" w:rsidRDefault="00413CFF" w:rsidP="00413CFF">
      <w:pPr>
        <w:pStyle w:val="ListParagraph"/>
        <w:numPr>
          <w:ilvl w:val="2"/>
          <w:numId w:val="10"/>
        </w:numPr>
      </w:pPr>
      <w:r>
        <w:t>When all earths continents came together as 1</w:t>
      </w:r>
    </w:p>
    <w:p w14:paraId="06F00E10" w14:textId="4E4B8256" w:rsidR="00413CFF" w:rsidRDefault="00413CFF" w:rsidP="00413CFF">
      <w:pPr>
        <w:pStyle w:val="ListParagraph"/>
        <w:numPr>
          <w:ilvl w:val="1"/>
          <w:numId w:val="10"/>
        </w:numPr>
      </w:pPr>
      <w:r>
        <w:t>1960-1970 when it became a known fact</w:t>
      </w:r>
    </w:p>
    <w:p w14:paraId="602E4B07" w14:textId="1721E456" w:rsidR="00413CFF" w:rsidRDefault="00413CFF" w:rsidP="00413CFF">
      <w:pPr>
        <w:pStyle w:val="ListParagraph"/>
        <w:numPr>
          <w:ilvl w:val="0"/>
          <w:numId w:val="10"/>
        </w:numPr>
      </w:pPr>
      <w:r>
        <w:t>Jean-Baptiste Lamarck (1744-1829)</w:t>
      </w:r>
    </w:p>
    <w:p w14:paraId="41D3F8A8" w14:textId="1FEB0B6C" w:rsidR="00413CFF" w:rsidRDefault="00413CFF" w:rsidP="00413CFF">
      <w:pPr>
        <w:pStyle w:val="ListParagraph"/>
        <w:numPr>
          <w:ilvl w:val="1"/>
          <w:numId w:val="10"/>
        </w:numPr>
      </w:pPr>
      <w:r>
        <w:t>Transmutation of species</w:t>
      </w:r>
    </w:p>
    <w:p w14:paraId="0A417044" w14:textId="4069468B" w:rsidR="00413CFF" w:rsidRDefault="00413CFF" w:rsidP="00413CFF">
      <w:pPr>
        <w:pStyle w:val="ListParagraph"/>
        <w:numPr>
          <w:ilvl w:val="1"/>
          <w:numId w:val="10"/>
        </w:numPr>
      </w:pPr>
      <w:r>
        <w:t>Over time species change</w:t>
      </w:r>
    </w:p>
    <w:p w14:paraId="7CE38B70" w14:textId="7AC7E930" w:rsidR="00413CFF" w:rsidRDefault="00413CFF" w:rsidP="00413CFF">
      <w:pPr>
        <w:pStyle w:val="ListParagraph"/>
        <w:numPr>
          <w:ilvl w:val="1"/>
          <w:numId w:val="10"/>
        </w:numPr>
      </w:pPr>
      <w:r>
        <w:lastRenderedPageBreak/>
        <w:t>Infusarium</w:t>
      </w:r>
    </w:p>
    <w:p w14:paraId="21C4178B" w14:textId="4DC9F2F6" w:rsidR="00413CFF" w:rsidRDefault="00413CFF" w:rsidP="00413CFF">
      <w:pPr>
        <w:pStyle w:val="ListParagraph"/>
        <w:numPr>
          <w:ilvl w:val="2"/>
          <w:numId w:val="10"/>
        </w:numPr>
      </w:pPr>
      <w:r>
        <w:t>When things first made the appearance to earth</w:t>
      </w:r>
    </w:p>
    <w:p w14:paraId="11E30881" w14:textId="05EC7F47" w:rsidR="00413CFF" w:rsidRDefault="00413CFF" w:rsidP="00413CFF">
      <w:pPr>
        <w:pStyle w:val="ListParagraph"/>
        <w:numPr>
          <w:ilvl w:val="3"/>
          <w:numId w:val="10"/>
        </w:numPr>
      </w:pPr>
      <w:r>
        <w:t>Get more complex over time</w:t>
      </w:r>
    </w:p>
    <w:p w14:paraId="2841F8A4" w14:textId="6B764BCB" w:rsidR="00413CFF" w:rsidRDefault="00413CFF" w:rsidP="00413CFF">
      <w:pPr>
        <w:pStyle w:val="ListParagraph"/>
        <w:numPr>
          <w:ilvl w:val="2"/>
          <w:numId w:val="10"/>
        </w:numPr>
      </w:pPr>
      <w:r>
        <w:t>Start simple and get more complex</w:t>
      </w:r>
    </w:p>
    <w:p w14:paraId="37554811" w14:textId="4900C432" w:rsidR="00F110AC" w:rsidRDefault="00F110AC" w:rsidP="00F110AC">
      <w:pPr>
        <w:pStyle w:val="ListParagraph"/>
        <w:numPr>
          <w:ilvl w:val="1"/>
          <w:numId w:val="10"/>
        </w:numPr>
      </w:pPr>
      <w:r>
        <w:t xml:space="preserve">How does the change get passed </w:t>
      </w:r>
      <w:r w:rsidR="00E72700">
        <w:t>on?</w:t>
      </w:r>
    </w:p>
    <w:p w14:paraId="4B617F34" w14:textId="1AFF7984" w:rsidR="00F110AC" w:rsidRDefault="00F110AC" w:rsidP="00F110AC">
      <w:pPr>
        <w:pStyle w:val="ListParagraph"/>
        <w:numPr>
          <w:ilvl w:val="1"/>
          <w:numId w:val="10"/>
        </w:numPr>
      </w:pPr>
      <w:r>
        <w:t>Physical traits that an organism get through out its life get passed on</w:t>
      </w:r>
    </w:p>
    <w:p w14:paraId="55E573A6" w14:textId="17FC4F70" w:rsidR="00F110AC" w:rsidRDefault="00F110AC" w:rsidP="00F110AC">
      <w:pPr>
        <w:pStyle w:val="ListParagraph"/>
        <w:numPr>
          <w:ilvl w:val="1"/>
          <w:numId w:val="10"/>
        </w:numPr>
      </w:pPr>
      <w:r>
        <w:t xml:space="preserve">What he didn’t know is that when the embryos </w:t>
      </w:r>
      <w:r w:rsidR="00E72700">
        <w:t>divide</w:t>
      </w:r>
      <w:r>
        <w:t xml:space="preserve"> it isn’t the symatic cells that get passed one</w:t>
      </w:r>
    </w:p>
    <w:p w14:paraId="754BF6C8" w14:textId="112CAFA3" w:rsidR="00F110AC" w:rsidRDefault="00F110AC" w:rsidP="00F110AC">
      <w:pPr>
        <w:pStyle w:val="ListParagraph"/>
        <w:numPr>
          <w:ilvl w:val="0"/>
          <w:numId w:val="10"/>
        </w:numPr>
      </w:pPr>
      <w:r>
        <w:t>Essence changes wither s=quickly or slowly</w:t>
      </w:r>
    </w:p>
    <w:p w14:paraId="7E475249" w14:textId="13F038A8" w:rsidR="00F110AC" w:rsidRDefault="00F110AC" w:rsidP="00F110AC">
      <w:pPr>
        <w:pStyle w:val="ListParagraph"/>
        <w:numPr>
          <w:ilvl w:val="1"/>
          <w:numId w:val="10"/>
        </w:numPr>
      </w:pPr>
      <w:r>
        <w:t>Transmutation (not Lamarack)</w:t>
      </w:r>
    </w:p>
    <w:p w14:paraId="01BA4F24" w14:textId="76D1CFEC" w:rsidR="00F110AC" w:rsidRDefault="00F110AC" w:rsidP="00F110AC">
      <w:pPr>
        <w:pStyle w:val="ListParagraph"/>
        <w:numPr>
          <w:ilvl w:val="1"/>
          <w:numId w:val="10"/>
        </w:numPr>
      </w:pPr>
      <w:r>
        <w:t>Transformation</w:t>
      </w:r>
    </w:p>
    <w:p w14:paraId="637ABDD7" w14:textId="4C8948A4" w:rsidR="00F110AC" w:rsidRDefault="00F110AC" w:rsidP="00F110AC">
      <w:pPr>
        <w:pStyle w:val="ListParagraph"/>
        <w:numPr>
          <w:ilvl w:val="2"/>
          <w:numId w:val="10"/>
        </w:numPr>
      </w:pPr>
      <w:r>
        <w:t>Finalism</w:t>
      </w:r>
    </w:p>
    <w:p w14:paraId="6A229A60" w14:textId="49B48768" w:rsidR="00F110AC" w:rsidRDefault="00F110AC" w:rsidP="00F110AC">
      <w:pPr>
        <w:pStyle w:val="ListParagraph"/>
        <w:numPr>
          <w:ilvl w:val="2"/>
          <w:numId w:val="10"/>
        </w:numPr>
      </w:pPr>
      <w:r>
        <w:t>Environmental (this is Lamarck)</w:t>
      </w:r>
    </w:p>
    <w:p w14:paraId="5EEEBC10" w14:textId="64FF6900" w:rsidR="00F110AC" w:rsidRDefault="00F110AC" w:rsidP="00F110AC">
      <w:pPr>
        <w:pStyle w:val="ListParagraph"/>
        <w:numPr>
          <w:ilvl w:val="0"/>
          <w:numId w:val="10"/>
        </w:numPr>
      </w:pPr>
      <w:r>
        <w:t xml:space="preserve">Lamarack’s transmutation of species is an example of transmutation of </w:t>
      </w:r>
      <w:r w:rsidR="00E72700">
        <w:t>essence</w:t>
      </w:r>
    </w:p>
    <w:p w14:paraId="2DBB73BA" w14:textId="1DE228C6" w:rsidR="00F110AC" w:rsidRDefault="00F110AC" w:rsidP="00F110AC">
      <w:pPr>
        <w:pStyle w:val="ListParagraph"/>
        <w:numPr>
          <w:ilvl w:val="0"/>
          <w:numId w:val="10"/>
        </w:numPr>
      </w:pPr>
      <w:r>
        <w:t>Essence goes very dramatic chandes between two generations</w:t>
      </w:r>
    </w:p>
    <w:p w14:paraId="0B538356" w14:textId="144B32D0" w:rsidR="00F110AC" w:rsidRDefault="00F110AC" w:rsidP="00F110AC">
      <w:pPr>
        <w:pStyle w:val="ListParagraph"/>
        <w:numPr>
          <w:ilvl w:val="0"/>
          <w:numId w:val="10"/>
        </w:numPr>
      </w:pPr>
      <w:r>
        <w:t>19</w:t>
      </w:r>
      <w:r w:rsidRPr="00F110AC">
        <w:rPr>
          <w:vertAlign w:val="superscript"/>
        </w:rPr>
        <w:t>th</w:t>
      </w:r>
      <w:r>
        <w:t xml:space="preserve"> Century</w:t>
      </w:r>
    </w:p>
    <w:p w14:paraId="0E4BFD90" w14:textId="42062886" w:rsidR="00F110AC" w:rsidRDefault="00F110AC" w:rsidP="00F110AC">
      <w:pPr>
        <w:pStyle w:val="ListParagraph"/>
        <w:numPr>
          <w:ilvl w:val="1"/>
          <w:numId w:val="10"/>
        </w:numPr>
      </w:pPr>
      <w:r>
        <w:t>Darwin</w:t>
      </w:r>
    </w:p>
    <w:p w14:paraId="4A3BBA19" w14:textId="3E7C8966" w:rsidR="00F110AC" w:rsidRDefault="00F110AC" w:rsidP="00F110AC">
      <w:pPr>
        <w:pStyle w:val="ListParagraph"/>
        <w:numPr>
          <w:ilvl w:val="2"/>
          <w:numId w:val="10"/>
        </w:numPr>
      </w:pPr>
      <w:r>
        <w:t>Focused on the population</w:t>
      </w:r>
    </w:p>
    <w:p w14:paraId="29B03C8F" w14:textId="15B2A6B2" w:rsidR="00CA4527" w:rsidRDefault="00CA4527" w:rsidP="00F110AC">
      <w:pPr>
        <w:pStyle w:val="ListParagraph"/>
        <w:numPr>
          <w:ilvl w:val="2"/>
          <w:numId w:val="10"/>
        </w:numPr>
      </w:pPr>
      <w:r>
        <w:t>Extremely wealthy and did not have to work a day in his life</w:t>
      </w:r>
    </w:p>
    <w:p w14:paraId="75854B9C" w14:textId="1A49D78B" w:rsidR="00CA4527" w:rsidRDefault="00CA4527" w:rsidP="00F110AC">
      <w:pPr>
        <w:pStyle w:val="ListParagraph"/>
        <w:numPr>
          <w:ilvl w:val="2"/>
          <w:numId w:val="10"/>
        </w:numPr>
      </w:pPr>
      <w:r>
        <w:t xml:space="preserve">Lyell got him to where he was </w:t>
      </w:r>
    </w:p>
    <w:p w14:paraId="01B1BA6F" w14:textId="2A2DA859" w:rsidR="00CA4527" w:rsidRDefault="00CA4527" w:rsidP="00F110AC">
      <w:pPr>
        <w:pStyle w:val="ListParagraph"/>
        <w:numPr>
          <w:ilvl w:val="2"/>
          <w:numId w:val="10"/>
        </w:numPr>
      </w:pPr>
      <w:r>
        <w:t>Darwin got copies of Lyell’s books sent to him before publishing</w:t>
      </w:r>
    </w:p>
    <w:p w14:paraId="0B28756E" w14:textId="0EDF4475" w:rsidR="00CA4527" w:rsidRDefault="00CA4527" w:rsidP="00F110AC">
      <w:pPr>
        <w:pStyle w:val="ListParagraph"/>
        <w:numPr>
          <w:ilvl w:val="2"/>
          <w:numId w:val="10"/>
        </w:numPr>
      </w:pPr>
      <w:r>
        <w:t xml:space="preserve">Once returned from his expedition he had freedom to take time to </w:t>
      </w:r>
      <w:r w:rsidR="00E72700">
        <w:t>analyze his</w:t>
      </w:r>
      <w:r>
        <w:t xml:space="preserve"> work</w:t>
      </w:r>
    </w:p>
    <w:p w14:paraId="1BCBF18A" w14:textId="21ED97D9" w:rsidR="00AA3313" w:rsidRDefault="00AA3313" w:rsidP="00F110AC">
      <w:pPr>
        <w:pStyle w:val="ListParagraph"/>
        <w:numPr>
          <w:ilvl w:val="2"/>
          <w:numId w:val="10"/>
        </w:numPr>
      </w:pPr>
      <w:r>
        <w:t>Types of taxonomies</w:t>
      </w:r>
    </w:p>
    <w:p w14:paraId="79FE0AB4" w14:textId="23CCBD8C" w:rsidR="00AA3313" w:rsidRDefault="00AA3313" w:rsidP="00AA3313">
      <w:pPr>
        <w:pStyle w:val="ListParagraph"/>
        <w:numPr>
          <w:ilvl w:val="3"/>
          <w:numId w:val="10"/>
        </w:numPr>
      </w:pPr>
      <w:r>
        <w:t>Folk</w:t>
      </w:r>
    </w:p>
    <w:p w14:paraId="32E72E6F" w14:textId="4BE1B1D7" w:rsidR="00AA3313" w:rsidRDefault="00E72700" w:rsidP="00AA3313">
      <w:pPr>
        <w:pStyle w:val="ListParagraph"/>
        <w:numPr>
          <w:ilvl w:val="3"/>
          <w:numId w:val="10"/>
        </w:numPr>
      </w:pPr>
      <w:r>
        <w:t>Artificial</w:t>
      </w:r>
    </w:p>
    <w:p w14:paraId="009066C6" w14:textId="5A246860" w:rsidR="00AA3313" w:rsidRDefault="00AA3313" w:rsidP="00AA3313">
      <w:pPr>
        <w:pStyle w:val="ListParagraph"/>
        <w:numPr>
          <w:ilvl w:val="3"/>
          <w:numId w:val="10"/>
        </w:numPr>
      </w:pPr>
      <w:r>
        <w:t>Mechanical</w:t>
      </w:r>
    </w:p>
    <w:p w14:paraId="6B76D2DF" w14:textId="3FE7FFEB" w:rsidR="00AA3313" w:rsidRDefault="00AA3313" w:rsidP="00AA3313">
      <w:pPr>
        <w:pStyle w:val="ListParagraph"/>
        <w:numPr>
          <w:ilvl w:val="3"/>
          <w:numId w:val="10"/>
        </w:numPr>
      </w:pPr>
      <w:r>
        <w:t>Natural (evolutionary)</w:t>
      </w:r>
    </w:p>
    <w:p w14:paraId="41C50F47" w14:textId="529277C3" w:rsidR="00AA3313" w:rsidRDefault="00AA3313" w:rsidP="00AA3313">
      <w:pPr>
        <w:pStyle w:val="ListParagraph"/>
        <w:numPr>
          <w:ilvl w:val="3"/>
          <w:numId w:val="10"/>
        </w:numPr>
      </w:pPr>
      <w:r>
        <w:t>Claudistic (Phylogenetic)</w:t>
      </w:r>
    </w:p>
    <w:p w14:paraId="4251AE24" w14:textId="3EBC74C0" w:rsidR="00AA3313" w:rsidRDefault="00AA3313" w:rsidP="00AA3313">
      <w:pPr>
        <w:pStyle w:val="ListParagraph"/>
        <w:numPr>
          <w:ilvl w:val="2"/>
          <w:numId w:val="10"/>
        </w:numPr>
      </w:pPr>
      <w:r>
        <w:t>Darwin’s five theories</w:t>
      </w:r>
    </w:p>
    <w:p w14:paraId="0DB047BA" w14:textId="700106C3" w:rsidR="00AA3313" w:rsidRDefault="00AA3313" w:rsidP="00AA3313">
      <w:pPr>
        <w:pStyle w:val="ListParagraph"/>
        <w:numPr>
          <w:ilvl w:val="3"/>
          <w:numId w:val="10"/>
        </w:numPr>
      </w:pPr>
      <w:r>
        <w:t>No constancy of species</w:t>
      </w:r>
    </w:p>
    <w:p w14:paraId="61D2D34C" w14:textId="24580483" w:rsidR="00AA3313" w:rsidRDefault="00AA3313" w:rsidP="00AA3313">
      <w:pPr>
        <w:pStyle w:val="ListParagraph"/>
        <w:numPr>
          <w:ilvl w:val="4"/>
          <w:numId w:val="10"/>
        </w:numPr>
      </w:pPr>
      <w:r>
        <w:t>Changed over time</w:t>
      </w:r>
    </w:p>
    <w:p w14:paraId="589D4474" w14:textId="6C0F10BD" w:rsidR="00AA3313" w:rsidRDefault="00AA3313" w:rsidP="00AA3313">
      <w:pPr>
        <w:pStyle w:val="ListParagraph"/>
        <w:numPr>
          <w:ilvl w:val="3"/>
          <w:numId w:val="10"/>
        </w:numPr>
      </w:pPr>
      <w:r>
        <w:t>Common ancestry</w:t>
      </w:r>
    </w:p>
    <w:p w14:paraId="4AB3BAB8" w14:textId="1FCF4D6A" w:rsidR="00AA3313" w:rsidRDefault="00AA3313" w:rsidP="00AA3313">
      <w:pPr>
        <w:pStyle w:val="ListParagraph"/>
        <w:numPr>
          <w:ilvl w:val="3"/>
          <w:numId w:val="10"/>
        </w:numPr>
      </w:pPr>
      <w:r>
        <w:t>Gradual changes</w:t>
      </w:r>
    </w:p>
    <w:p w14:paraId="2D90DC4C" w14:textId="3449A135" w:rsidR="00727841" w:rsidRDefault="00727841" w:rsidP="00727841">
      <w:pPr>
        <w:pStyle w:val="ListParagraph"/>
        <w:numPr>
          <w:ilvl w:val="4"/>
          <w:numId w:val="10"/>
        </w:numPr>
      </w:pPr>
      <w:r>
        <w:t>Require underlying mechanism</w:t>
      </w:r>
    </w:p>
    <w:p w14:paraId="221BCE8A" w14:textId="314F0E34" w:rsidR="00AA3313" w:rsidRDefault="00AA3313" w:rsidP="00AA3313">
      <w:pPr>
        <w:pStyle w:val="ListParagraph"/>
        <w:numPr>
          <w:ilvl w:val="3"/>
          <w:numId w:val="10"/>
        </w:numPr>
      </w:pPr>
      <w:r>
        <w:lastRenderedPageBreak/>
        <w:t>Multiplication of species</w:t>
      </w:r>
    </w:p>
    <w:p w14:paraId="6868E038" w14:textId="36B641A0" w:rsidR="00AA3313" w:rsidRDefault="00AA3313" w:rsidP="00AA3313">
      <w:pPr>
        <w:pStyle w:val="ListParagraph"/>
        <w:numPr>
          <w:ilvl w:val="4"/>
          <w:numId w:val="10"/>
        </w:numPr>
      </w:pPr>
      <w:r>
        <w:t>Increasing diversity over time</w:t>
      </w:r>
    </w:p>
    <w:p w14:paraId="6FFC2221" w14:textId="1A0188AC" w:rsidR="00AA3313" w:rsidRDefault="00AA3313" w:rsidP="00AA3313">
      <w:pPr>
        <w:pStyle w:val="ListParagraph"/>
        <w:numPr>
          <w:ilvl w:val="4"/>
          <w:numId w:val="10"/>
        </w:numPr>
      </w:pPr>
      <w:r>
        <w:t>Organisms that can reproduce more effectively will carry its characteristics to future generations</w:t>
      </w:r>
    </w:p>
    <w:p w14:paraId="07BA397D" w14:textId="196AF397" w:rsidR="00727841" w:rsidRDefault="00727841" w:rsidP="00AA3313">
      <w:pPr>
        <w:pStyle w:val="ListParagraph"/>
        <w:numPr>
          <w:ilvl w:val="4"/>
          <w:numId w:val="10"/>
        </w:numPr>
      </w:pPr>
      <w:r>
        <w:t>Require underlying</w:t>
      </w:r>
    </w:p>
    <w:p w14:paraId="6235496F" w14:textId="56DE8A31" w:rsidR="00AA3313" w:rsidRDefault="00AA3313" w:rsidP="00AA3313">
      <w:pPr>
        <w:pStyle w:val="ListParagraph"/>
        <w:numPr>
          <w:ilvl w:val="3"/>
          <w:numId w:val="10"/>
        </w:numPr>
      </w:pPr>
      <w:r>
        <w:t>Natural selection</w:t>
      </w:r>
    </w:p>
    <w:p w14:paraId="23E92391" w14:textId="671332A6" w:rsidR="00F110AC" w:rsidRDefault="00CA4527" w:rsidP="00F110AC">
      <w:pPr>
        <w:pStyle w:val="ListParagraph"/>
        <w:numPr>
          <w:ilvl w:val="1"/>
          <w:numId w:val="10"/>
        </w:numPr>
      </w:pPr>
      <w:r>
        <w:t>Wallace</w:t>
      </w:r>
    </w:p>
    <w:p w14:paraId="014D7506" w14:textId="1F8EF438" w:rsidR="00F110AC" w:rsidRDefault="00F110AC" w:rsidP="00F110AC">
      <w:pPr>
        <w:pStyle w:val="ListParagraph"/>
        <w:numPr>
          <w:ilvl w:val="2"/>
          <w:numId w:val="10"/>
        </w:numPr>
      </w:pPr>
      <w:r>
        <w:t>Younger scientist</w:t>
      </w:r>
    </w:p>
    <w:p w14:paraId="3FBF0E28" w14:textId="32685A9C" w:rsidR="00F110AC" w:rsidRDefault="00AA3313" w:rsidP="00AA3313">
      <w:pPr>
        <w:pStyle w:val="ListParagraph"/>
        <w:numPr>
          <w:ilvl w:val="0"/>
          <w:numId w:val="10"/>
        </w:numPr>
      </w:pPr>
      <w:r>
        <w:t>LUCA lowest common ancestor of life</w:t>
      </w:r>
    </w:p>
    <w:p w14:paraId="40FE6EB7" w14:textId="77777777" w:rsidR="00551D89" w:rsidRDefault="00551D89" w:rsidP="00551D89"/>
    <w:p w14:paraId="61C60218" w14:textId="7D08670B" w:rsidR="00551D89" w:rsidRDefault="00222D15" w:rsidP="00222D15">
      <w:pPr>
        <w:pStyle w:val="Heading1"/>
      </w:pPr>
      <w:r>
        <w:t>Darwinian Thought</w:t>
      </w:r>
      <w:r>
        <w:tab/>
      </w:r>
      <w:r>
        <w:tab/>
      </w:r>
      <w:r>
        <w:tab/>
      </w:r>
      <w:r>
        <w:tab/>
      </w:r>
      <w:r>
        <w:tab/>
      </w:r>
      <w:r>
        <w:tab/>
      </w:r>
      <w:r>
        <w:tab/>
        <w:t>September 30</w:t>
      </w:r>
    </w:p>
    <w:p w14:paraId="370FA2C0" w14:textId="069014FF" w:rsidR="00727841" w:rsidRDefault="00727841" w:rsidP="00727841">
      <w:pPr>
        <w:pStyle w:val="ListParagraph"/>
        <w:numPr>
          <w:ilvl w:val="0"/>
          <w:numId w:val="11"/>
        </w:numPr>
      </w:pPr>
      <w:r>
        <w:t xml:space="preserve">Modern theory of evolution </w:t>
      </w:r>
    </w:p>
    <w:p w14:paraId="72BC42E0" w14:textId="5F0A83A2" w:rsidR="00727841" w:rsidRDefault="00727841" w:rsidP="00727841">
      <w:pPr>
        <w:pStyle w:val="ListParagraph"/>
        <w:numPr>
          <w:ilvl w:val="1"/>
          <w:numId w:val="11"/>
        </w:numPr>
      </w:pPr>
      <w:r>
        <w:t>All of Darwin’s theories clumped together as one</w:t>
      </w:r>
    </w:p>
    <w:p w14:paraId="1704D5F1" w14:textId="19A20D0E" w:rsidR="00727841" w:rsidRDefault="00727841" w:rsidP="00727841">
      <w:pPr>
        <w:pStyle w:val="ListParagraph"/>
        <w:numPr>
          <w:ilvl w:val="0"/>
          <w:numId w:val="11"/>
        </w:numPr>
      </w:pPr>
      <w:r>
        <w:t>No constancy of species</w:t>
      </w:r>
    </w:p>
    <w:p w14:paraId="78DB97B1" w14:textId="485ADF9E" w:rsidR="00727841" w:rsidRDefault="00727841" w:rsidP="00727841">
      <w:pPr>
        <w:pStyle w:val="ListParagraph"/>
        <w:numPr>
          <w:ilvl w:val="1"/>
          <w:numId w:val="11"/>
        </w:numPr>
      </w:pPr>
      <w:r>
        <w:t>Fossils</w:t>
      </w:r>
    </w:p>
    <w:p w14:paraId="7003442A" w14:textId="50A61682" w:rsidR="00727841" w:rsidRDefault="00727841" w:rsidP="00727841">
      <w:pPr>
        <w:pStyle w:val="ListParagraph"/>
        <w:numPr>
          <w:ilvl w:val="1"/>
          <w:numId w:val="11"/>
        </w:numPr>
      </w:pPr>
      <w:r>
        <w:t xml:space="preserve">Extinction </w:t>
      </w:r>
    </w:p>
    <w:p w14:paraId="0EBA6C9F" w14:textId="0BA076D8" w:rsidR="00727841" w:rsidRDefault="00727841" w:rsidP="00727841">
      <w:pPr>
        <w:pStyle w:val="ListParagraph"/>
        <w:numPr>
          <w:ilvl w:val="1"/>
          <w:numId w:val="11"/>
        </w:numPr>
      </w:pPr>
      <w:r>
        <w:t>Transitional forms</w:t>
      </w:r>
    </w:p>
    <w:p w14:paraId="74BCD767" w14:textId="6EF9AA4B" w:rsidR="00727841" w:rsidRDefault="00727841" w:rsidP="00727841">
      <w:pPr>
        <w:pStyle w:val="ListParagraph"/>
        <w:numPr>
          <w:ilvl w:val="0"/>
          <w:numId w:val="11"/>
        </w:numPr>
      </w:pPr>
      <w:r>
        <w:t>Fossils</w:t>
      </w:r>
    </w:p>
    <w:p w14:paraId="25FBE9A7" w14:textId="102A2EB3" w:rsidR="00727841" w:rsidRDefault="00727841" w:rsidP="00727841">
      <w:pPr>
        <w:pStyle w:val="ListParagraph"/>
        <w:numPr>
          <w:ilvl w:val="1"/>
          <w:numId w:val="11"/>
        </w:numPr>
      </w:pPr>
      <w:r>
        <w:t>Not an event that occurs frequently</w:t>
      </w:r>
    </w:p>
    <w:p w14:paraId="3ECB167A" w14:textId="4FE0BA01" w:rsidR="00727841" w:rsidRDefault="00727841" w:rsidP="00727841">
      <w:pPr>
        <w:pStyle w:val="ListParagraph"/>
        <w:numPr>
          <w:ilvl w:val="1"/>
          <w:numId w:val="11"/>
        </w:numPr>
      </w:pPr>
      <w:r>
        <w:t>Most living matter does not fossilize (decomposition)</w:t>
      </w:r>
    </w:p>
    <w:p w14:paraId="29918D26" w14:textId="438906F3" w:rsidR="00727841" w:rsidRDefault="00727841" w:rsidP="00727841">
      <w:pPr>
        <w:pStyle w:val="ListParagraph"/>
        <w:numPr>
          <w:ilvl w:val="1"/>
          <w:numId w:val="11"/>
        </w:numPr>
      </w:pPr>
      <w:r>
        <w:t>Very hard to find</w:t>
      </w:r>
    </w:p>
    <w:p w14:paraId="7B4C91F9" w14:textId="440DD9E2" w:rsidR="00727841" w:rsidRDefault="00727841" w:rsidP="00727841">
      <w:pPr>
        <w:pStyle w:val="ListParagraph"/>
        <w:numPr>
          <w:ilvl w:val="1"/>
          <w:numId w:val="11"/>
        </w:numPr>
      </w:pPr>
      <w:r>
        <w:t>Special circumstances create fossils and are very hard to find</w:t>
      </w:r>
    </w:p>
    <w:p w14:paraId="7C14C671" w14:textId="43265200" w:rsidR="00727841" w:rsidRDefault="00727841" w:rsidP="00727841">
      <w:pPr>
        <w:pStyle w:val="ListParagraph"/>
        <w:numPr>
          <w:ilvl w:val="1"/>
          <w:numId w:val="11"/>
        </w:numPr>
      </w:pPr>
      <w:r>
        <w:t>Fossils found in:</w:t>
      </w:r>
    </w:p>
    <w:p w14:paraId="009DDCA5" w14:textId="1C51605A" w:rsidR="00727841" w:rsidRDefault="00727841" w:rsidP="00727841">
      <w:pPr>
        <w:pStyle w:val="ListParagraph"/>
        <w:numPr>
          <w:ilvl w:val="2"/>
          <w:numId w:val="11"/>
        </w:numPr>
      </w:pPr>
      <w:r>
        <w:t>Petrified wood</w:t>
      </w:r>
    </w:p>
    <w:p w14:paraId="235F5BCC" w14:textId="25FD47F7" w:rsidR="00727841" w:rsidRDefault="00727841" w:rsidP="00727841">
      <w:pPr>
        <w:pStyle w:val="ListParagraph"/>
        <w:numPr>
          <w:ilvl w:val="2"/>
          <w:numId w:val="11"/>
        </w:numPr>
      </w:pPr>
      <w:r>
        <w:t>Insects in amber</w:t>
      </w:r>
    </w:p>
    <w:p w14:paraId="762C8BD4" w14:textId="3C41F492" w:rsidR="00727841" w:rsidRDefault="00727841" w:rsidP="00727841">
      <w:pPr>
        <w:pStyle w:val="ListParagraph"/>
        <w:numPr>
          <w:ilvl w:val="2"/>
          <w:numId w:val="11"/>
        </w:numPr>
      </w:pPr>
      <w:r>
        <w:t>Invertebrate</w:t>
      </w:r>
    </w:p>
    <w:p w14:paraId="00BEA3A1" w14:textId="2AFD6C0B" w:rsidR="00727841" w:rsidRDefault="00727841" w:rsidP="00727841">
      <w:pPr>
        <w:pStyle w:val="ListParagraph"/>
        <w:numPr>
          <w:ilvl w:val="2"/>
          <w:numId w:val="11"/>
        </w:numPr>
      </w:pPr>
      <w:r>
        <w:t>Mammoth in permafrost</w:t>
      </w:r>
    </w:p>
    <w:p w14:paraId="4859757F" w14:textId="36E1E535" w:rsidR="00727841" w:rsidRDefault="00727841" w:rsidP="00727841">
      <w:pPr>
        <w:pStyle w:val="ListParagraph"/>
        <w:numPr>
          <w:ilvl w:val="1"/>
          <w:numId w:val="11"/>
        </w:numPr>
      </w:pPr>
      <w:r>
        <w:t>Yoho national park</w:t>
      </w:r>
    </w:p>
    <w:p w14:paraId="1A4A7E74" w14:textId="256BD3F4" w:rsidR="00727841" w:rsidRDefault="00727841" w:rsidP="00727841">
      <w:pPr>
        <w:pStyle w:val="ListParagraph"/>
        <w:numPr>
          <w:ilvl w:val="2"/>
          <w:numId w:val="11"/>
        </w:numPr>
      </w:pPr>
      <w:r>
        <w:t>Richest set of fossils in the world of soft body invertebrates</w:t>
      </w:r>
    </w:p>
    <w:p w14:paraId="3140DBEC" w14:textId="5D9D750B" w:rsidR="00727841" w:rsidRDefault="00727841" w:rsidP="00727841">
      <w:pPr>
        <w:pStyle w:val="ListParagraph"/>
        <w:numPr>
          <w:ilvl w:val="2"/>
          <w:numId w:val="11"/>
        </w:numPr>
      </w:pPr>
      <w:r>
        <w:t>Continental drift caused the same fossils to be found in China</w:t>
      </w:r>
    </w:p>
    <w:p w14:paraId="34AF00D9" w14:textId="2373B749" w:rsidR="00727841" w:rsidRDefault="00727841" w:rsidP="00727841">
      <w:pPr>
        <w:pStyle w:val="ListParagraph"/>
        <w:numPr>
          <w:ilvl w:val="1"/>
          <w:numId w:val="11"/>
        </w:numPr>
      </w:pPr>
      <w:r>
        <w:t xml:space="preserve">Fossils found in Newfoundland that are thousands of </w:t>
      </w:r>
      <w:r w:rsidR="00E72700">
        <w:t>years’</w:t>
      </w:r>
      <w:r>
        <w:t xml:space="preserve"> old</w:t>
      </w:r>
    </w:p>
    <w:p w14:paraId="38C04A11" w14:textId="72E62A28" w:rsidR="00727841" w:rsidRDefault="00E72700" w:rsidP="00727841">
      <w:pPr>
        <w:pStyle w:val="ListParagraph"/>
        <w:numPr>
          <w:ilvl w:val="1"/>
          <w:numId w:val="11"/>
        </w:numPr>
      </w:pPr>
      <w:r>
        <w:lastRenderedPageBreak/>
        <w:t>Microfossil</w:t>
      </w:r>
      <w:r w:rsidR="00727841">
        <w:t xml:space="preserve"> of plant anatomy </w:t>
      </w:r>
      <w:r>
        <w:t>demonstrate</w:t>
      </w:r>
      <w:r w:rsidR="00EA1CE4">
        <w:t xml:space="preserve"> changes</w:t>
      </w:r>
      <w:r w:rsidR="00727841">
        <w:t xml:space="preserve"> in plant anatomy</w:t>
      </w:r>
    </w:p>
    <w:p w14:paraId="226493F1" w14:textId="2C399497" w:rsidR="00727841" w:rsidRDefault="00727841" w:rsidP="00727841">
      <w:pPr>
        <w:pStyle w:val="ListParagraph"/>
        <w:numPr>
          <w:ilvl w:val="0"/>
          <w:numId w:val="11"/>
        </w:numPr>
      </w:pPr>
      <w:r>
        <w:t>Evolution of the horse</w:t>
      </w:r>
    </w:p>
    <w:p w14:paraId="078C4B83" w14:textId="06A283B4" w:rsidR="00727841" w:rsidRDefault="00727841" w:rsidP="00727841">
      <w:pPr>
        <w:pStyle w:val="ListParagraph"/>
        <w:numPr>
          <w:ilvl w:val="1"/>
          <w:numId w:val="11"/>
        </w:numPr>
      </w:pPr>
      <w:r>
        <w:t>In a linear sequence all the intermediate can be found</w:t>
      </w:r>
    </w:p>
    <w:p w14:paraId="0E484C44" w14:textId="28C1D667" w:rsidR="00727841" w:rsidRDefault="00727841" w:rsidP="00727841">
      <w:pPr>
        <w:pStyle w:val="ListParagraph"/>
        <w:numPr>
          <w:ilvl w:val="2"/>
          <w:numId w:val="11"/>
        </w:numPr>
      </w:pPr>
      <w:r>
        <w:t>Change in shape of legs makes for faster running</w:t>
      </w:r>
    </w:p>
    <w:p w14:paraId="328C3400" w14:textId="29D10A05" w:rsidR="00727841" w:rsidRDefault="00727841" w:rsidP="00727841">
      <w:pPr>
        <w:pStyle w:val="ListParagraph"/>
        <w:numPr>
          <w:ilvl w:val="2"/>
          <w:numId w:val="11"/>
        </w:numPr>
      </w:pPr>
      <w:r>
        <w:t>Able to feed on grasses</w:t>
      </w:r>
    </w:p>
    <w:p w14:paraId="537A391B" w14:textId="7FEFACB7" w:rsidR="00727841" w:rsidRDefault="00727841" w:rsidP="00727841">
      <w:pPr>
        <w:pStyle w:val="ListParagraph"/>
        <w:numPr>
          <w:ilvl w:val="2"/>
          <w:numId w:val="11"/>
        </w:numPr>
      </w:pPr>
      <w:r>
        <w:t>Open to predation</w:t>
      </w:r>
    </w:p>
    <w:p w14:paraId="1CC09E18" w14:textId="77777777" w:rsidR="00EA1CE4" w:rsidRDefault="00727841" w:rsidP="00727841">
      <w:pPr>
        <w:pStyle w:val="ListParagraph"/>
        <w:numPr>
          <w:ilvl w:val="2"/>
          <w:numId w:val="11"/>
        </w:numPr>
      </w:pPr>
      <w:r>
        <w:t>Legs got longer to escape predators</w:t>
      </w:r>
      <w:r w:rsidR="00EA1CE4">
        <w:t xml:space="preserve"> when feeding</w:t>
      </w:r>
    </w:p>
    <w:p w14:paraId="2F4AF2E1" w14:textId="519E6A8F" w:rsidR="00727841" w:rsidRDefault="00EA1CE4" w:rsidP="00727841">
      <w:pPr>
        <w:pStyle w:val="ListParagraph"/>
        <w:numPr>
          <w:ilvl w:val="2"/>
          <w:numId w:val="11"/>
        </w:numPr>
      </w:pPr>
      <w:r>
        <w:t>E</w:t>
      </w:r>
      <w:r w:rsidR="00727841">
        <w:t>namel content of teeth get stronger from eating the grass</w:t>
      </w:r>
    </w:p>
    <w:p w14:paraId="456ADADF" w14:textId="3D8D51D5" w:rsidR="00EA1CE4" w:rsidRDefault="00E72700" w:rsidP="00EA1CE4">
      <w:pPr>
        <w:pStyle w:val="ListParagraph"/>
        <w:numPr>
          <w:ilvl w:val="0"/>
          <w:numId w:val="11"/>
        </w:numPr>
      </w:pPr>
      <w:r>
        <w:t>Archaeopteryx</w:t>
      </w:r>
      <w:r w:rsidR="00EA1CE4">
        <w:t xml:space="preserve"> lithographica</w:t>
      </w:r>
    </w:p>
    <w:p w14:paraId="2F5B7E92" w14:textId="18EE1385" w:rsidR="00EA1CE4" w:rsidRDefault="00EA1CE4" w:rsidP="00EA1CE4">
      <w:pPr>
        <w:pStyle w:val="ListParagraph"/>
        <w:numPr>
          <w:ilvl w:val="1"/>
          <w:numId w:val="11"/>
        </w:numPr>
      </w:pPr>
      <w:r>
        <w:t>Reptile and bird</w:t>
      </w:r>
    </w:p>
    <w:p w14:paraId="23A20031" w14:textId="10EF15A9" w:rsidR="00EA1CE4" w:rsidRDefault="00EA1CE4" w:rsidP="00EA1CE4">
      <w:pPr>
        <w:pStyle w:val="ListParagraph"/>
        <w:numPr>
          <w:ilvl w:val="1"/>
          <w:numId w:val="11"/>
        </w:numPr>
      </w:pPr>
      <w:r>
        <w:t>Bird transition fossils</w:t>
      </w:r>
    </w:p>
    <w:p w14:paraId="4EB1AAB7" w14:textId="65996643" w:rsidR="00EA1CE4" w:rsidRDefault="00EA1CE4" w:rsidP="00EA1CE4">
      <w:pPr>
        <w:pStyle w:val="ListParagraph"/>
        <w:numPr>
          <w:ilvl w:val="1"/>
          <w:numId w:val="11"/>
        </w:numPr>
      </w:pPr>
      <w:r>
        <w:t>Had feathers and a reptile tail</w:t>
      </w:r>
    </w:p>
    <w:p w14:paraId="34797191" w14:textId="4B110144" w:rsidR="00EA1CE4" w:rsidRDefault="00EA1CE4" w:rsidP="00EA1CE4">
      <w:pPr>
        <w:pStyle w:val="ListParagraph"/>
        <w:numPr>
          <w:ilvl w:val="0"/>
          <w:numId w:val="11"/>
        </w:numPr>
      </w:pPr>
      <w:r>
        <w:t>Puijila darwini</w:t>
      </w:r>
    </w:p>
    <w:p w14:paraId="3206A423" w14:textId="7415235C" w:rsidR="00EA1CE4" w:rsidRDefault="00EA1CE4" w:rsidP="00EA1CE4">
      <w:pPr>
        <w:pStyle w:val="ListParagraph"/>
        <w:numPr>
          <w:ilvl w:val="1"/>
          <w:numId w:val="11"/>
        </w:numPr>
      </w:pPr>
      <w:r>
        <w:t>Found way up north</w:t>
      </w:r>
    </w:p>
    <w:p w14:paraId="2977CD8B" w14:textId="15F76785" w:rsidR="00EA1CE4" w:rsidRDefault="00EA1CE4" w:rsidP="00EA1CE4">
      <w:pPr>
        <w:pStyle w:val="ListParagraph"/>
        <w:numPr>
          <w:ilvl w:val="0"/>
          <w:numId w:val="11"/>
        </w:numPr>
      </w:pPr>
      <w:r>
        <w:t>Species change over time, there is no constancy</w:t>
      </w:r>
    </w:p>
    <w:p w14:paraId="34DCCED4" w14:textId="53E61C0F" w:rsidR="00EA1CE4" w:rsidRDefault="00EA1CE4" w:rsidP="00EA1CE4">
      <w:pPr>
        <w:pStyle w:val="ListParagraph"/>
        <w:numPr>
          <w:ilvl w:val="0"/>
          <w:numId w:val="11"/>
        </w:numPr>
      </w:pPr>
      <w:r>
        <w:t>Common ancestry – evidence</w:t>
      </w:r>
    </w:p>
    <w:p w14:paraId="146912D0" w14:textId="234950C4" w:rsidR="00EA1CE4" w:rsidRDefault="00EA1CE4" w:rsidP="00EA1CE4">
      <w:pPr>
        <w:pStyle w:val="ListParagraph"/>
        <w:numPr>
          <w:ilvl w:val="1"/>
          <w:numId w:val="11"/>
        </w:numPr>
      </w:pPr>
      <w:r>
        <w:t>Comparative anatomy</w:t>
      </w:r>
    </w:p>
    <w:p w14:paraId="02D43D89" w14:textId="7C6641E6" w:rsidR="00EA1CE4" w:rsidRDefault="00EA1CE4" w:rsidP="00EA1CE4">
      <w:pPr>
        <w:pStyle w:val="ListParagraph"/>
        <w:numPr>
          <w:ilvl w:val="1"/>
          <w:numId w:val="11"/>
        </w:numPr>
      </w:pPr>
      <w:r>
        <w:t>Comparative embryology</w:t>
      </w:r>
    </w:p>
    <w:p w14:paraId="090ABFA1" w14:textId="63D4CDE7" w:rsidR="00EA1CE4" w:rsidRDefault="00EA1CE4" w:rsidP="00EA1CE4">
      <w:pPr>
        <w:pStyle w:val="ListParagraph"/>
        <w:numPr>
          <w:ilvl w:val="1"/>
          <w:numId w:val="11"/>
        </w:numPr>
      </w:pPr>
      <w:r>
        <w:t>Vestigial structures</w:t>
      </w:r>
    </w:p>
    <w:p w14:paraId="1A024319" w14:textId="1FF910CB" w:rsidR="00EA1CE4" w:rsidRDefault="00EA1CE4" w:rsidP="00EA1CE4">
      <w:pPr>
        <w:pStyle w:val="ListParagraph"/>
        <w:numPr>
          <w:ilvl w:val="1"/>
          <w:numId w:val="11"/>
        </w:numPr>
      </w:pPr>
      <w:r>
        <w:t>Biogeography</w:t>
      </w:r>
    </w:p>
    <w:p w14:paraId="75EBFD1E" w14:textId="78B859E7" w:rsidR="00EA1CE4" w:rsidRDefault="00EA1CE4" w:rsidP="00EA1CE4">
      <w:pPr>
        <w:pStyle w:val="ListParagraph"/>
        <w:numPr>
          <w:ilvl w:val="1"/>
          <w:numId w:val="11"/>
        </w:numPr>
      </w:pPr>
      <w:r>
        <w:t>Molecules</w:t>
      </w:r>
    </w:p>
    <w:p w14:paraId="310604BA" w14:textId="34B67370" w:rsidR="00EA1CE4" w:rsidRDefault="00EA1CE4" w:rsidP="00EA1CE4">
      <w:pPr>
        <w:pStyle w:val="ListParagraph"/>
        <w:numPr>
          <w:ilvl w:val="0"/>
          <w:numId w:val="11"/>
        </w:numPr>
      </w:pPr>
      <w:r>
        <w:t>Homology</w:t>
      </w:r>
      <w:r w:rsidR="001A0D8A">
        <w:t xml:space="preserve"> (Comparative </w:t>
      </w:r>
      <w:proofErr w:type="gramStart"/>
      <w:r w:rsidR="001A0D8A">
        <w:t xml:space="preserve">Anatomy) </w:t>
      </w:r>
      <w:r>
        <w:t xml:space="preserve"> –</w:t>
      </w:r>
      <w:proofErr w:type="gramEnd"/>
      <w:r>
        <w:t xml:space="preserve"> Divergent Evolution</w:t>
      </w:r>
    </w:p>
    <w:p w14:paraId="09E4FB1C" w14:textId="3B81D8F6" w:rsidR="00EA1CE4" w:rsidRDefault="00EA1CE4" w:rsidP="00EA1CE4">
      <w:pPr>
        <w:pStyle w:val="ListParagraph"/>
        <w:numPr>
          <w:ilvl w:val="1"/>
          <w:numId w:val="11"/>
        </w:numPr>
      </w:pPr>
      <w:r>
        <w:t>Same bone structure modified to perform something different</w:t>
      </w:r>
    </w:p>
    <w:p w14:paraId="7F7A3C45" w14:textId="4361E47B" w:rsidR="00EA1CE4" w:rsidRDefault="00EA1CE4" w:rsidP="00670453">
      <w:pPr>
        <w:pStyle w:val="ListParagraph"/>
        <w:numPr>
          <w:ilvl w:val="2"/>
          <w:numId w:val="11"/>
        </w:numPr>
      </w:pPr>
      <w:r>
        <w:t>Human, bats, birds, etc. have same arm bone structure</w:t>
      </w:r>
    </w:p>
    <w:p w14:paraId="22FD6212" w14:textId="03BC9B6C" w:rsidR="00EA1CE4" w:rsidRDefault="00EA1CE4" w:rsidP="00EA1CE4">
      <w:pPr>
        <w:pStyle w:val="ListParagraph"/>
        <w:numPr>
          <w:ilvl w:val="0"/>
          <w:numId w:val="11"/>
        </w:numPr>
      </w:pPr>
      <w:r>
        <w:t>Comparative embryology</w:t>
      </w:r>
    </w:p>
    <w:p w14:paraId="61FB60C7" w14:textId="0FCE0F45" w:rsidR="00EA1CE4" w:rsidRDefault="00EA1CE4" w:rsidP="00EA1CE4">
      <w:pPr>
        <w:pStyle w:val="ListParagraph"/>
        <w:numPr>
          <w:ilvl w:val="1"/>
          <w:numId w:val="11"/>
        </w:numPr>
      </w:pPr>
      <w:r>
        <w:t>8 cell stage of an embryo</w:t>
      </w:r>
    </w:p>
    <w:p w14:paraId="75A32BA3" w14:textId="1712E39B" w:rsidR="00EA1CE4" w:rsidRDefault="00EA1CE4" w:rsidP="00EA1CE4">
      <w:pPr>
        <w:pStyle w:val="ListParagraph"/>
        <w:numPr>
          <w:ilvl w:val="2"/>
          <w:numId w:val="11"/>
        </w:numPr>
      </w:pPr>
      <w:r>
        <w:t>4 cells sit on top and 4 cells sit below</w:t>
      </w:r>
    </w:p>
    <w:p w14:paraId="6F2C71B3" w14:textId="661AF778" w:rsidR="00EA1CE4" w:rsidRDefault="00EA1CE4" w:rsidP="00EA1CE4">
      <w:pPr>
        <w:pStyle w:val="ListParagraph"/>
        <w:numPr>
          <w:ilvl w:val="2"/>
          <w:numId w:val="11"/>
        </w:numPr>
      </w:pPr>
      <w:r>
        <w:t>Happens in all animals</w:t>
      </w:r>
    </w:p>
    <w:p w14:paraId="4AB26349" w14:textId="66E4CAE0" w:rsidR="00EA1CE4" w:rsidRDefault="00EA1CE4" w:rsidP="00EA1CE4">
      <w:pPr>
        <w:pStyle w:val="ListParagraph"/>
        <w:numPr>
          <w:ilvl w:val="0"/>
          <w:numId w:val="11"/>
        </w:numPr>
      </w:pPr>
      <w:r>
        <w:t>Vestigial structures</w:t>
      </w:r>
    </w:p>
    <w:p w14:paraId="3FF2F66F" w14:textId="5EC5DEDD" w:rsidR="00EA1CE4" w:rsidRDefault="00EA1CE4" w:rsidP="00EA1CE4">
      <w:pPr>
        <w:pStyle w:val="ListParagraph"/>
        <w:numPr>
          <w:ilvl w:val="1"/>
          <w:numId w:val="11"/>
        </w:numPr>
      </w:pPr>
      <w:r>
        <w:t>Goose bumps</w:t>
      </w:r>
    </w:p>
    <w:p w14:paraId="4C5196E0" w14:textId="555AA2CE" w:rsidR="00EA1CE4" w:rsidRDefault="00EA1CE4" w:rsidP="00EA1CE4">
      <w:pPr>
        <w:pStyle w:val="ListParagraph"/>
        <w:numPr>
          <w:ilvl w:val="2"/>
          <w:numId w:val="11"/>
        </w:numPr>
      </w:pPr>
      <w:r>
        <w:t>Defense mechanism to make ourselves look bigger</w:t>
      </w:r>
    </w:p>
    <w:p w14:paraId="37089195" w14:textId="68AB63BB" w:rsidR="00EA1CE4" w:rsidRDefault="00EA1CE4" w:rsidP="00EA1CE4">
      <w:pPr>
        <w:pStyle w:val="ListParagraph"/>
        <w:numPr>
          <w:ilvl w:val="1"/>
          <w:numId w:val="11"/>
        </w:numPr>
      </w:pPr>
      <w:r>
        <w:t>Humans are related to all other haired animals (mammals)</w:t>
      </w:r>
    </w:p>
    <w:p w14:paraId="0EA19A5C" w14:textId="120B087E" w:rsidR="00EA1CE4" w:rsidRDefault="00EA1CE4" w:rsidP="00EA1CE4">
      <w:pPr>
        <w:pStyle w:val="ListParagraph"/>
        <w:numPr>
          <w:ilvl w:val="1"/>
          <w:numId w:val="11"/>
        </w:numPr>
      </w:pPr>
      <w:r>
        <w:t>Structures on an organism that are no longer used</w:t>
      </w:r>
    </w:p>
    <w:p w14:paraId="1124AAA8" w14:textId="5E7681DD" w:rsidR="00EA1CE4" w:rsidRDefault="00EA1CE4" w:rsidP="00EA1CE4">
      <w:pPr>
        <w:pStyle w:val="ListParagraph"/>
        <w:numPr>
          <w:ilvl w:val="1"/>
          <w:numId w:val="11"/>
        </w:numPr>
      </w:pPr>
      <w:r>
        <w:t xml:space="preserve">Appendix </w:t>
      </w:r>
    </w:p>
    <w:p w14:paraId="0360DF05" w14:textId="77113A87" w:rsidR="00EA1CE4" w:rsidRDefault="00EA1CE4" w:rsidP="00EA1CE4">
      <w:pPr>
        <w:pStyle w:val="ListParagraph"/>
        <w:numPr>
          <w:ilvl w:val="2"/>
          <w:numId w:val="11"/>
        </w:numPr>
      </w:pPr>
      <w:r>
        <w:t>Immunology</w:t>
      </w:r>
    </w:p>
    <w:p w14:paraId="36586D3A" w14:textId="6A66F30D" w:rsidR="00EA1CE4" w:rsidRDefault="00EA1CE4" w:rsidP="00EA1CE4">
      <w:pPr>
        <w:pStyle w:val="ListParagraph"/>
        <w:numPr>
          <w:ilvl w:val="2"/>
          <w:numId w:val="11"/>
        </w:numPr>
      </w:pPr>
      <w:r>
        <w:lastRenderedPageBreak/>
        <w:t>Defense against improper digestion</w:t>
      </w:r>
    </w:p>
    <w:p w14:paraId="7E7C079B" w14:textId="6FAEB8B7" w:rsidR="00EA1CE4" w:rsidRDefault="00EA1CE4" w:rsidP="00EA1CE4">
      <w:pPr>
        <w:pStyle w:val="ListParagraph"/>
        <w:numPr>
          <w:ilvl w:val="0"/>
          <w:numId w:val="11"/>
        </w:numPr>
      </w:pPr>
      <w:r>
        <w:t>Molecules</w:t>
      </w:r>
    </w:p>
    <w:p w14:paraId="0A8718E3" w14:textId="3F035FAD" w:rsidR="00EA1CE4" w:rsidRDefault="00EA1CE4" w:rsidP="00EA1CE4">
      <w:pPr>
        <w:pStyle w:val="ListParagraph"/>
        <w:numPr>
          <w:ilvl w:val="0"/>
          <w:numId w:val="11"/>
        </w:numPr>
      </w:pPr>
      <w:r>
        <w:t>Species get better as time progresses</w:t>
      </w:r>
    </w:p>
    <w:p w14:paraId="2215F276" w14:textId="2DBE4310" w:rsidR="00EA1CE4" w:rsidRDefault="00670453" w:rsidP="00EA1CE4">
      <w:pPr>
        <w:pStyle w:val="ListParagraph"/>
        <w:numPr>
          <w:ilvl w:val="0"/>
          <w:numId w:val="11"/>
        </w:numPr>
      </w:pPr>
      <w:r>
        <w:t>Homoplasy (analogous) – Convergent evolution</w:t>
      </w:r>
    </w:p>
    <w:p w14:paraId="29689F91" w14:textId="5E1EC48F" w:rsidR="00670453" w:rsidRDefault="00670453" w:rsidP="00670453">
      <w:pPr>
        <w:pStyle w:val="ListParagraph"/>
        <w:numPr>
          <w:ilvl w:val="1"/>
          <w:numId w:val="11"/>
        </w:numPr>
      </w:pPr>
      <w:r>
        <w:t>Bug wings vs bat wings, bird wings and teredactale wings</w:t>
      </w:r>
    </w:p>
    <w:p w14:paraId="0EEA31BB" w14:textId="5E2A48CA" w:rsidR="00670453" w:rsidRDefault="00670453" w:rsidP="00670453">
      <w:pPr>
        <w:pStyle w:val="ListParagraph"/>
        <w:numPr>
          <w:ilvl w:val="1"/>
          <w:numId w:val="11"/>
        </w:numPr>
      </w:pPr>
      <w:r>
        <w:t>Carry same function but don’t carry same sequence to get to that structure</w:t>
      </w:r>
    </w:p>
    <w:p w14:paraId="5D67878D" w14:textId="24E75369" w:rsidR="00670453" w:rsidRDefault="00670453" w:rsidP="00670453">
      <w:pPr>
        <w:pStyle w:val="ListParagraph"/>
        <w:numPr>
          <w:ilvl w:val="1"/>
          <w:numId w:val="11"/>
        </w:numPr>
      </w:pPr>
      <w:r>
        <w:t>Don’t all share common ancestor</w:t>
      </w:r>
    </w:p>
    <w:p w14:paraId="17376831" w14:textId="4557BF9C" w:rsidR="00670453" w:rsidRDefault="00670453" w:rsidP="00670453">
      <w:pPr>
        <w:pStyle w:val="ListParagraph"/>
        <w:numPr>
          <w:ilvl w:val="1"/>
          <w:numId w:val="11"/>
        </w:numPr>
      </w:pPr>
      <w:r>
        <w:t>No common ancestor for flight</w:t>
      </w:r>
    </w:p>
    <w:p w14:paraId="122F8D98" w14:textId="440396EB" w:rsidR="00670453" w:rsidRDefault="00670453" w:rsidP="00670453">
      <w:pPr>
        <w:pStyle w:val="ListParagraph"/>
        <w:numPr>
          <w:ilvl w:val="1"/>
          <w:numId w:val="11"/>
        </w:numPr>
      </w:pPr>
      <w:r>
        <w:t>Something relates them as we go to a lower level of taxonomy</w:t>
      </w:r>
    </w:p>
    <w:p w14:paraId="58C18D30" w14:textId="49344C02" w:rsidR="00670453" w:rsidRDefault="00670453" w:rsidP="00670453">
      <w:pPr>
        <w:pStyle w:val="ListParagraph"/>
        <w:numPr>
          <w:ilvl w:val="1"/>
          <w:numId w:val="11"/>
        </w:numPr>
      </w:pPr>
      <w:r>
        <w:t>Divergent evolution</w:t>
      </w:r>
    </w:p>
    <w:p w14:paraId="7654CE2D" w14:textId="117B63F2" w:rsidR="00670453" w:rsidRDefault="00670453" w:rsidP="00670453">
      <w:pPr>
        <w:pStyle w:val="ListParagraph"/>
        <w:numPr>
          <w:ilvl w:val="1"/>
          <w:numId w:val="11"/>
        </w:numPr>
      </w:pPr>
      <w:r>
        <w:t>Convergent evolution</w:t>
      </w:r>
    </w:p>
    <w:p w14:paraId="7A184E29" w14:textId="68E713AA" w:rsidR="00670453" w:rsidRDefault="00670453" w:rsidP="00670453">
      <w:pPr>
        <w:pStyle w:val="ListParagraph"/>
        <w:numPr>
          <w:ilvl w:val="2"/>
          <w:numId w:val="11"/>
        </w:numPr>
      </w:pPr>
      <w:r>
        <w:t>Fins and tails for sea creature</w:t>
      </w:r>
    </w:p>
    <w:p w14:paraId="08E405FC" w14:textId="1CB6F2B1" w:rsidR="00670453" w:rsidRDefault="00670453" w:rsidP="00670453">
      <w:pPr>
        <w:pStyle w:val="ListParagraph"/>
        <w:numPr>
          <w:ilvl w:val="3"/>
          <w:numId w:val="11"/>
        </w:numPr>
      </w:pPr>
      <w:r>
        <w:t>dolphins and other fish</w:t>
      </w:r>
    </w:p>
    <w:p w14:paraId="02AD92C1" w14:textId="56075F58" w:rsidR="009224B9" w:rsidRDefault="009224B9" w:rsidP="009224B9">
      <w:pPr>
        <w:pStyle w:val="ListParagraph"/>
        <w:numPr>
          <w:ilvl w:val="0"/>
          <w:numId w:val="11"/>
        </w:numPr>
      </w:pPr>
      <w:r>
        <w:t>Louis Pasteur (1822-1895)</w:t>
      </w:r>
    </w:p>
    <w:p w14:paraId="57E3B799" w14:textId="0DA66BB0" w:rsidR="009224B9" w:rsidRDefault="009224B9" w:rsidP="009224B9">
      <w:pPr>
        <w:pStyle w:val="ListParagraph"/>
        <w:numPr>
          <w:ilvl w:val="1"/>
          <w:numId w:val="11"/>
        </w:numPr>
      </w:pPr>
      <w:r>
        <w:t>Life from life is not spontaneous generation</w:t>
      </w:r>
    </w:p>
    <w:p w14:paraId="38E393B5" w14:textId="447DE5C0" w:rsidR="009224B9" w:rsidRDefault="009224B9" w:rsidP="009224B9">
      <w:pPr>
        <w:pStyle w:val="ListParagraph"/>
        <w:numPr>
          <w:ilvl w:val="1"/>
          <w:numId w:val="11"/>
        </w:numPr>
      </w:pPr>
      <w:r>
        <w:t>Germ theory</w:t>
      </w:r>
    </w:p>
    <w:p w14:paraId="60A4D762" w14:textId="0EFEC05D" w:rsidR="00670453" w:rsidRDefault="00670453" w:rsidP="00670453">
      <w:pPr>
        <w:pStyle w:val="ListParagraph"/>
        <w:numPr>
          <w:ilvl w:val="0"/>
          <w:numId w:val="11"/>
        </w:numPr>
      </w:pPr>
      <w:r>
        <w:t>Cell theory</w:t>
      </w:r>
    </w:p>
    <w:p w14:paraId="479089AE" w14:textId="200A4252" w:rsidR="00670453" w:rsidRDefault="00670453" w:rsidP="00670453">
      <w:pPr>
        <w:pStyle w:val="ListParagraph"/>
        <w:numPr>
          <w:ilvl w:val="1"/>
          <w:numId w:val="11"/>
        </w:numPr>
      </w:pPr>
      <w:r>
        <w:t>The theory unit of all organisms is the cell</w:t>
      </w:r>
    </w:p>
    <w:p w14:paraId="4A0795CA" w14:textId="18F0973B" w:rsidR="00670453" w:rsidRDefault="00670453" w:rsidP="00670453">
      <w:pPr>
        <w:pStyle w:val="ListParagraph"/>
        <w:numPr>
          <w:ilvl w:val="1"/>
          <w:numId w:val="11"/>
        </w:numPr>
      </w:pPr>
      <w:r>
        <w:t xml:space="preserve">Individual cells have all the characteristics of life </w:t>
      </w:r>
    </w:p>
    <w:p w14:paraId="1DC13A91" w14:textId="2EA9BC4C" w:rsidR="00670453" w:rsidRDefault="00670453" w:rsidP="00670453">
      <w:pPr>
        <w:pStyle w:val="ListParagraph"/>
        <w:numPr>
          <w:ilvl w:val="1"/>
          <w:numId w:val="11"/>
        </w:numPr>
      </w:pPr>
      <w:r>
        <w:t>All cell come from the division of other cells</w:t>
      </w:r>
    </w:p>
    <w:p w14:paraId="7A1FBD2F" w14:textId="3E9885AA" w:rsidR="00670453" w:rsidRDefault="00670453" w:rsidP="00670453">
      <w:pPr>
        <w:pStyle w:val="ListParagraph"/>
        <w:numPr>
          <w:ilvl w:val="0"/>
          <w:numId w:val="11"/>
        </w:numPr>
      </w:pPr>
      <w:r>
        <w:t>Mendel (1822-1884)</w:t>
      </w:r>
    </w:p>
    <w:p w14:paraId="40A96BC7" w14:textId="64B4A74F" w:rsidR="00670453" w:rsidRDefault="00670453" w:rsidP="00670453">
      <w:pPr>
        <w:pStyle w:val="ListParagraph"/>
        <w:numPr>
          <w:ilvl w:val="1"/>
          <w:numId w:val="11"/>
        </w:numPr>
      </w:pPr>
      <w:r>
        <w:t>Rediscovered 1900</w:t>
      </w:r>
    </w:p>
    <w:p w14:paraId="5C3B2984" w14:textId="138A7C7C" w:rsidR="00670453" w:rsidRDefault="00670453" w:rsidP="00670453">
      <w:pPr>
        <w:pStyle w:val="ListParagraph"/>
        <w:numPr>
          <w:ilvl w:val="1"/>
          <w:numId w:val="11"/>
        </w:numPr>
      </w:pPr>
      <w:r>
        <w:t>Law of segregation of characters</w:t>
      </w:r>
    </w:p>
    <w:p w14:paraId="73E19FFD" w14:textId="5974FA7E" w:rsidR="009224B9" w:rsidRDefault="00670453" w:rsidP="009224B9">
      <w:pPr>
        <w:pStyle w:val="ListParagraph"/>
        <w:numPr>
          <w:ilvl w:val="1"/>
          <w:numId w:val="11"/>
        </w:numPr>
      </w:pPr>
      <w:r>
        <w:t>Law of independent assortment</w:t>
      </w:r>
    </w:p>
    <w:p w14:paraId="7CCECEBC" w14:textId="3D46F5DA" w:rsidR="009224B9" w:rsidRDefault="009224B9" w:rsidP="009224B9">
      <w:pPr>
        <w:pStyle w:val="Heading1"/>
      </w:pPr>
      <w:r>
        <w:t>Modern Theory</w:t>
      </w:r>
      <w:r w:rsidR="00CF4774">
        <w:tab/>
      </w:r>
      <w:r w:rsidR="00CF4774">
        <w:tab/>
      </w:r>
      <w:r w:rsidR="00CF4774">
        <w:tab/>
      </w:r>
      <w:r w:rsidR="00CF4774">
        <w:tab/>
      </w:r>
      <w:r w:rsidR="00CF4774">
        <w:tab/>
      </w:r>
      <w:r w:rsidR="00CF4774">
        <w:tab/>
      </w:r>
      <w:r w:rsidR="00CF4774">
        <w:tab/>
      </w:r>
      <w:r w:rsidR="00CF4774">
        <w:tab/>
        <w:t>September 30</w:t>
      </w:r>
    </w:p>
    <w:p w14:paraId="75BC271B" w14:textId="36797828" w:rsidR="009224B9" w:rsidRDefault="009224B9" w:rsidP="009224B9">
      <w:pPr>
        <w:pStyle w:val="ListParagraph"/>
        <w:numPr>
          <w:ilvl w:val="0"/>
          <w:numId w:val="12"/>
        </w:numPr>
      </w:pPr>
      <w:r>
        <w:t>Slide 58</w:t>
      </w:r>
    </w:p>
    <w:p w14:paraId="77BA9E18" w14:textId="71C23D4B" w:rsidR="009224B9" w:rsidRDefault="009224B9" w:rsidP="009224B9">
      <w:pPr>
        <w:pStyle w:val="ListParagraph"/>
        <w:numPr>
          <w:ilvl w:val="0"/>
          <w:numId w:val="12"/>
        </w:numPr>
      </w:pPr>
      <w:r>
        <w:t>Speciation</w:t>
      </w:r>
    </w:p>
    <w:p w14:paraId="43B65F2E" w14:textId="0FD28484" w:rsidR="009224B9" w:rsidRDefault="009224B9" w:rsidP="009224B9">
      <w:pPr>
        <w:pStyle w:val="ListParagraph"/>
        <w:numPr>
          <w:ilvl w:val="0"/>
          <w:numId w:val="12"/>
        </w:numPr>
      </w:pPr>
      <w:r>
        <w:t>What is a species?</w:t>
      </w:r>
    </w:p>
    <w:p w14:paraId="466E4825" w14:textId="1EFD3D33" w:rsidR="009224B9" w:rsidRDefault="009224B9" w:rsidP="009224B9">
      <w:pPr>
        <w:pStyle w:val="ListParagraph"/>
        <w:numPr>
          <w:ilvl w:val="1"/>
          <w:numId w:val="12"/>
        </w:numPr>
      </w:pPr>
      <w:r>
        <w:t>Biological species</w:t>
      </w:r>
    </w:p>
    <w:p w14:paraId="1A3283F6" w14:textId="478F304E" w:rsidR="009224B9" w:rsidRDefault="009224B9" w:rsidP="009224B9">
      <w:pPr>
        <w:pStyle w:val="ListParagraph"/>
        <w:numPr>
          <w:ilvl w:val="1"/>
          <w:numId w:val="12"/>
        </w:numPr>
      </w:pPr>
      <w:r>
        <w:t>Morphospecies</w:t>
      </w:r>
    </w:p>
    <w:p w14:paraId="74219648" w14:textId="501F41F2" w:rsidR="009224B9" w:rsidRDefault="009224B9" w:rsidP="009224B9">
      <w:pPr>
        <w:pStyle w:val="ListParagraph"/>
        <w:numPr>
          <w:ilvl w:val="1"/>
          <w:numId w:val="12"/>
        </w:numPr>
      </w:pPr>
      <w:r>
        <w:t>Phylogenetic species</w:t>
      </w:r>
    </w:p>
    <w:p w14:paraId="5B3D0CC1" w14:textId="3E28498A" w:rsidR="009224B9" w:rsidRDefault="009224B9" w:rsidP="009224B9">
      <w:pPr>
        <w:pStyle w:val="ListParagraph"/>
        <w:numPr>
          <w:ilvl w:val="1"/>
          <w:numId w:val="12"/>
        </w:numPr>
      </w:pPr>
      <w:r>
        <w:lastRenderedPageBreak/>
        <w:t>Species are groups of actually or potentially interbreeding populations, which are reproductively isolated from other such groups _ Earnest Mayer (1942)</w:t>
      </w:r>
    </w:p>
    <w:p w14:paraId="5A31C817" w14:textId="372F6D77" w:rsidR="009224B9" w:rsidRDefault="009224B9" w:rsidP="009224B9">
      <w:pPr>
        <w:pStyle w:val="ListParagraph"/>
        <w:numPr>
          <w:ilvl w:val="1"/>
          <w:numId w:val="12"/>
        </w:numPr>
      </w:pPr>
      <w:r>
        <w:t>Interbreeding are one species</w:t>
      </w:r>
    </w:p>
    <w:p w14:paraId="25B54BF3" w14:textId="130C4A8E" w:rsidR="009224B9" w:rsidRDefault="009224B9" w:rsidP="009224B9">
      <w:pPr>
        <w:pStyle w:val="ListParagraph"/>
        <w:numPr>
          <w:ilvl w:val="1"/>
          <w:numId w:val="12"/>
        </w:numPr>
      </w:pPr>
      <w:r>
        <w:t>One species is reproductively isolated from another</w:t>
      </w:r>
    </w:p>
    <w:p w14:paraId="2A99FA17" w14:textId="235B77FF" w:rsidR="009224B9" w:rsidRDefault="009224B9" w:rsidP="009224B9">
      <w:pPr>
        <w:pStyle w:val="ListParagraph"/>
        <w:numPr>
          <w:ilvl w:val="1"/>
          <w:numId w:val="12"/>
        </w:numPr>
      </w:pPr>
      <w:r>
        <w:t>No way of defining a species if it is a fossil</w:t>
      </w:r>
    </w:p>
    <w:p w14:paraId="509FF3DE" w14:textId="5720F6E1" w:rsidR="009224B9" w:rsidRDefault="009224B9" w:rsidP="009224B9">
      <w:pPr>
        <w:pStyle w:val="ListParagraph"/>
        <w:numPr>
          <w:ilvl w:val="1"/>
          <w:numId w:val="12"/>
        </w:numPr>
      </w:pPr>
      <w:r>
        <w:t>The whole prokaryote world reproduces asexually</w:t>
      </w:r>
    </w:p>
    <w:p w14:paraId="1E354403" w14:textId="32F298FB" w:rsidR="009224B9" w:rsidRDefault="009224B9" w:rsidP="009224B9">
      <w:pPr>
        <w:pStyle w:val="ListParagraph"/>
        <w:numPr>
          <w:ilvl w:val="1"/>
          <w:numId w:val="12"/>
        </w:numPr>
      </w:pPr>
      <w:r>
        <w:t>Morphospecies</w:t>
      </w:r>
    </w:p>
    <w:p w14:paraId="79153502" w14:textId="7CE1D9F8" w:rsidR="009224B9" w:rsidRDefault="009224B9" w:rsidP="009224B9">
      <w:pPr>
        <w:pStyle w:val="ListParagraph"/>
        <w:numPr>
          <w:ilvl w:val="1"/>
          <w:numId w:val="12"/>
        </w:numPr>
      </w:pPr>
      <w:r>
        <w:t xml:space="preserve">Two ways that species evolutionize </w:t>
      </w:r>
    </w:p>
    <w:p w14:paraId="4FCE9BF3" w14:textId="25651B4C" w:rsidR="009224B9" w:rsidRDefault="009224B9" w:rsidP="009224B9">
      <w:pPr>
        <w:pStyle w:val="ListParagraph"/>
        <w:numPr>
          <w:ilvl w:val="2"/>
          <w:numId w:val="12"/>
        </w:numPr>
      </w:pPr>
      <w:r>
        <w:t>Anagenesis</w:t>
      </w:r>
    </w:p>
    <w:p w14:paraId="244B0556" w14:textId="68A30327" w:rsidR="009224B9" w:rsidRDefault="009224B9" w:rsidP="009224B9">
      <w:pPr>
        <w:pStyle w:val="ListParagraph"/>
        <w:numPr>
          <w:ilvl w:val="2"/>
          <w:numId w:val="12"/>
        </w:numPr>
      </w:pPr>
      <w:r>
        <w:t>Cladogenesis</w:t>
      </w:r>
    </w:p>
    <w:p w14:paraId="32D4E975" w14:textId="7B293CE6" w:rsidR="009224B9" w:rsidRDefault="009224B9" w:rsidP="009224B9">
      <w:pPr>
        <w:pStyle w:val="ListParagraph"/>
        <w:numPr>
          <w:ilvl w:val="3"/>
          <w:numId w:val="12"/>
        </w:numPr>
      </w:pPr>
      <w:r>
        <w:t>One species divide into two</w:t>
      </w:r>
    </w:p>
    <w:p w14:paraId="7F740476" w14:textId="52620522" w:rsidR="009224B9" w:rsidRDefault="00CF4774" w:rsidP="009224B9">
      <w:pPr>
        <w:pStyle w:val="ListParagraph"/>
        <w:numPr>
          <w:ilvl w:val="1"/>
          <w:numId w:val="12"/>
        </w:numPr>
      </w:pPr>
      <w:r>
        <w:t>Parapatric speciation</w:t>
      </w:r>
    </w:p>
    <w:p w14:paraId="58586686" w14:textId="04DA7661" w:rsidR="00CF4774" w:rsidRDefault="00CF4774" w:rsidP="00CF4774">
      <w:pPr>
        <w:pStyle w:val="ListParagraph"/>
        <w:numPr>
          <w:ilvl w:val="2"/>
          <w:numId w:val="12"/>
        </w:numPr>
      </w:pPr>
      <w:r>
        <w:t>Ring species</w:t>
      </w:r>
    </w:p>
    <w:p w14:paraId="144DB9B8" w14:textId="478F1818" w:rsidR="00CF4774" w:rsidRDefault="00CF4774" w:rsidP="00CF4774">
      <w:pPr>
        <w:pStyle w:val="ListParagraph"/>
        <w:numPr>
          <w:ilvl w:val="2"/>
          <w:numId w:val="12"/>
        </w:numPr>
      </w:pPr>
      <w:r>
        <w:t>Hybrid zone is where two species can meet together and create offspring</w:t>
      </w:r>
    </w:p>
    <w:p w14:paraId="0C19744B" w14:textId="78C1C310" w:rsidR="00CF4774" w:rsidRDefault="00CF4774" w:rsidP="00CF4774">
      <w:pPr>
        <w:pStyle w:val="ListParagraph"/>
        <w:numPr>
          <w:ilvl w:val="3"/>
          <w:numId w:val="12"/>
        </w:numPr>
      </w:pPr>
      <w:r>
        <w:t>Create a hybrid</w:t>
      </w:r>
    </w:p>
    <w:p w14:paraId="13608457" w14:textId="5E77D28F" w:rsidR="00CF4774" w:rsidRDefault="00CF4774" w:rsidP="00CF4774">
      <w:pPr>
        <w:pStyle w:val="ListParagraph"/>
        <w:numPr>
          <w:ilvl w:val="1"/>
          <w:numId w:val="12"/>
        </w:numPr>
      </w:pPr>
      <w:r>
        <w:t>Allopatric species</w:t>
      </w:r>
    </w:p>
    <w:p w14:paraId="033D371C" w14:textId="7B8FE285" w:rsidR="00CF4774" w:rsidRDefault="00CF4774" w:rsidP="00CF4774">
      <w:pPr>
        <w:pStyle w:val="ListParagraph"/>
        <w:numPr>
          <w:ilvl w:val="2"/>
          <w:numId w:val="12"/>
        </w:numPr>
      </w:pPr>
      <w:r>
        <w:t>Completely separate two species so they never meet again</w:t>
      </w:r>
    </w:p>
    <w:p w14:paraId="48DCDD54" w14:textId="690B8C04" w:rsidR="00CF4774" w:rsidRDefault="00CF4774" w:rsidP="00CF4774">
      <w:pPr>
        <w:pStyle w:val="ListParagraph"/>
        <w:numPr>
          <w:ilvl w:val="2"/>
          <w:numId w:val="12"/>
        </w:numPr>
      </w:pPr>
      <w:r>
        <w:t>Develops different strategies to survive</w:t>
      </w:r>
    </w:p>
    <w:p w14:paraId="53A85348" w14:textId="343813C2" w:rsidR="00CF4774" w:rsidRDefault="00CF4774" w:rsidP="00CF4774">
      <w:pPr>
        <w:pStyle w:val="ListParagraph"/>
        <w:numPr>
          <w:ilvl w:val="1"/>
          <w:numId w:val="12"/>
        </w:numPr>
      </w:pPr>
      <w:r>
        <w:t>Subspecies</w:t>
      </w:r>
    </w:p>
    <w:p w14:paraId="59F201B3" w14:textId="31B664D4" w:rsidR="00CF4774" w:rsidRDefault="00CF4774" w:rsidP="00CF4774">
      <w:pPr>
        <w:pStyle w:val="ListParagraph"/>
        <w:numPr>
          <w:ilvl w:val="2"/>
          <w:numId w:val="12"/>
        </w:numPr>
      </w:pPr>
      <w:r>
        <w:t>Dividing and slowly becoming separate species</w:t>
      </w:r>
    </w:p>
    <w:p w14:paraId="6652880E" w14:textId="3817B5D0" w:rsidR="00CF4774" w:rsidRDefault="00CF4774" w:rsidP="00CF4774">
      <w:pPr>
        <w:pStyle w:val="ListParagraph"/>
        <w:numPr>
          <w:ilvl w:val="1"/>
          <w:numId w:val="12"/>
        </w:numPr>
      </w:pPr>
      <w:r>
        <w:t>Grey wolf is the ancestor of the dog and are able to mate</w:t>
      </w:r>
    </w:p>
    <w:p w14:paraId="2E381203" w14:textId="726025F6" w:rsidR="00CF4774" w:rsidRDefault="00CF4774" w:rsidP="00CF4774">
      <w:pPr>
        <w:pStyle w:val="ListParagraph"/>
        <w:numPr>
          <w:ilvl w:val="2"/>
          <w:numId w:val="12"/>
        </w:numPr>
      </w:pPr>
      <w:r>
        <w:t>Dog is subspecies of the grey wolf because of their relation</w:t>
      </w:r>
    </w:p>
    <w:p w14:paraId="3650BB69" w14:textId="644862A9" w:rsidR="00CF4774" w:rsidRDefault="00CF4774" w:rsidP="00CF4774">
      <w:pPr>
        <w:pStyle w:val="ListParagraph"/>
        <w:numPr>
          <w:ilvl w:val="2"/>
          <w:numId w:val="12"/>
        </w:numPr>
      </w:pPr>
      <w:r>
        <w:t>Dog is grey wolf that has been isolated</w:t>
      </w:r>
    </w:p>
    <w:p w14:paraId="6D9D3697" w14:textId="2A458A71" w:rsidR="00CF4774" w:rsidRDefault="00CF4774" w:rsidP="00CF4774">
      <w:pPr>
        <w:pStyle w:val="ListParagraph"/>
        <w:numPr>
          <w:ilvl w:val="1"/>
          <w:numId w:val="12"/>
        </w:numPr>
      </w:pPr>
      <w:r>
        <w:t>Salamander video of speciation online</w:t>
      </w:r>
    </w:p>
    <w:p w14:paraId="4344322C" w14:textId="3A374F6E" w:rsidR="00CF4774" w:rsidRDefault="00E72700" w:rsidP="00CF4774">
      <w:pPr>
        <w:pStyle w:val="ListParagraph"/>
        <w:numPr>
          <w:ilvl w:val="1"/>
          <w:numId w:val="12"/>
        </w:numPr>
      </w:pPr>
      <w:r>
        <w:t>Second contact – Hybridization outcomes</w:t>
      </w:r>
    </w:p>
    <w:p w14:paraId="1B5014F8" w14:textId="0F18F11E" w:rsidR="00E72700" w:rsidRDefault="00E72700" w:rsidP="00E72700">
      <w:pPr>
        <w:pStyle w:val="ListParagraph"/>
        <w:numPr>
          <w:ilvl w:val="2"/>
          <w:numId w:val="12"/>
        </w:numPr>
      </w:pPr>
      <w:r>
        <w:t>Fusion of the populations</w:t>
      </w:r>
    </w:p>
    <w:p w14:paraId="55A3FC75" w14:textId="286E3AD3" w:rsidR="00E72700" w:rsidRDefault="00E72700" w:rsidP="00E72700">
      <w:pPr>
        <w:pStyle w:val="ListParagraph"/>
        <w:numPr>
          <w:ilvl w:val="2"/>
          <w:numId w:val="12"/>
        </w:numPr>
      </w:pPr>
      <w:r>
        <w:t xml:space="preserve">Reinforcement </w:t>
      </w:r>
    </w:p>
    <w:p w14:paraId="27D36D32" w14:textId="7DE85703" w:rsidR="00E72700" w:rsidRDefault="00E72700" w:rsidP="00E72700">
      <w:pPr>
        <w:pStyle w:val="ListParagraph"/>
        <w:numPr>
          <w:ilvl w:val="2"/>
          <w:numId w:val="12"/>
        </w:numPr>
      </w:pPr>
      <w:r>
        <w:t>Hybrid zone formation</w:t>
      </w:r>
    </w:p>
    <w:p w14:paraId="7FDDE007" w14:textId="0C4C4289" w:rsidR="00E72700" w:rsidRDefault="00E72700" w:rsidP="00E72700">
      <w:pPr>
        <w:pStyle w:val="ListParagraph"/>
        <w:numPr>
          <w:ilvl w:val="2"/>
          <w:numId w:val="12"/>
        </w:numPr>
      </w:pPr>
      <w:r>
        <w:t>Extinction of one population</w:t>
      </w:r>
    </w:p>
    <w:p w14:paraId="3D94B0B7" w14:textId="3010C6CA" w:rsidR="00E72700" w:rsidRDefault="00E72700" w:rsidP="00E72700">
      <w:pPr>
        <w:pStyle w:val="ListParagraph"/>
        <w:numPr>
          <w:ilvl w:val="2"/>
          <w:numId w:val="12"/>
        </w:numPr>
      </w:pPr>
      <w:r>
        <w:t>Creation of a new species</w:t>
      </w:r>
    </w:p>
    <w:p w14:paraId="76EF0A98" w14:textId="198EBC5C" w:rsidR="00E72700" w:rsidRDefault="00E72700" w:rsidP="00E72700">
      <w:pPr>
        <w:pStyle w:val="ListParagraph"/>
        <w:numPr>
          <w:ilvl w:val="1"/>
          <w:numId w:val="12"/>
        </w:numPr>
      </w:pPr>
      <w:r>
        <w:t>Parapatric species very important</w:t>
      </w:r>
    </w:p>
    <w:p w14:paraId="4B766F0A" w14:textId="19C5FDB3" w:rsidR="00E72700" w:rsidRDefault="00E72700" w:rsidP="00E72700">
      <w:pPr>
        <w:pStyle w:val="ListParagraph"/>
        <w:numPr>
          <w:ilvl w:val="1"/>
          <w:numId w:val="12"/>
        </w:numPr>
      </w:pPr>
      <w:r>
        <w:t>Dispersal</w:t>
      </w:r>
    </w:p>
    <w:p w14:paraId="13DCD437" w14:textId="4058DE08" w:rsidR="00E72700" w:rsidRDefault="00E72700" w:rsidP="00E72700">
      <w:pPr>
        <w:pStyle w:val="ListParagraph"/>
        <w:numPr>
          <w:ilvl w:val="2"/>
          <w:numId w:val="12"/>
        </w:numPr>
      </w:pPr>
      <w:r>
        <w:t>Isolation because of movement</w:t>
      </w:r>
    </w:p>
    <w:p w14:paraId="0AF050CF" w14:textId="4628B88B" w:rsidR="00E72700" w:rsidRDefault="00E72700" w:rsidP="00E72700">
      <w:pPr>
        <w:pStyle w:val="ListParagraph"/>
        <w:numPr>
          <w:ilvl w:val="1"/>
          <w:numId w:val="12"/>
        </w:numPr>
      </w:pPr>
      <w:r>
        <w:lastRenderedPageBreak/>
        <w:t>Reproductive isolation</w:t>
      </w:r>
    </w:p>
    <w:p w14:paraId="2C4AA1AA" w14:textId="231989AF" w:rsidR="00E72700" w:rsidRDefault="00E72700" w:rsidP="00E72700">
      <w:pPr>
        <w:pStyle w:val="ListParagraph"/>
        <w:numPr>
          <w:ilvl w:val="2"/>
          <w:numId w:val="12"/>
        </w:numPr>
      </w:pPr>
      <w:r>
        <w:t>Prezygotic isolation</w:t>
      </w:r>
    </w:p>
    <w:p w14:paraId="3B861D29" w14:textId="2F9EA2C7" w:rsidR="00E72700" w:rsidRDefault="00E72700" w:rsidP="00E72700">
      <w:pPr>
        <w:pStyle w:val="ListParagraph"/>
        <w:numPr>
          <w:ilvl w:val="3"/>
          <w:numId w:val="12"/>
        </w:numPr>
      </w:pPr>
      <w:r>
        <w:t>Habitat</w:t>
      </w:r>
    </w:p>
    <w:p w14:paraId="25C3C59C" w14:textId="7CB7689A" w:rsidR="00E72700" w:rsidRDefault="00E72700" w:rsidP="00E72700">
      <w:pPr>
        <w:pStyle w:val="ListParagraph"/>
        <w:numPr>
          <w:ilvl w:val="3"/>
          <w:numId w:val="12"/>
        </w:numPr>
      </w:pPr>
      <w:r>
        <w:t>Temporal</w:t>
      </w:r>
    </w:p>
    <w:p w14:paraId="73D779B1" w14:textId="6B0F43BA" w:rsidR="00E72700" w:rsidRDefault="00E72700" w:rsidP="00E72700">
      <w:pPr>
        <w:pStyle w:val="ListParagraph"/>
        <w:numPr>
          <w:ilvl w:val="3"/>
          <w:numId w:val="12"/>
        </w:numPr>
      </w:pPr>
      <w:r>
        <w:t>Behavior</w:t>
      </w:r>
    </w:p>
    <w:p w14:paraId="2334D734" w14:textId="2132F8E9" w:rsidR="00E72700" w:rsidRDefault="00E72700" w:rsidP="00E72700">
      <w:pPr>
        <w:pStyle w:val="ListParagraph"/>
        <w:numPr>
          <w:ilvl w:val="3"/>
          <w:numId w:val="12"/>
        </w:numPr>
      </w:pPr>
      <w:r>
        <w:t>Mechanical</w:t>
      </w:r>
    </w:p>
    <w:p w14:paraId="43A620AB" w14:textId="1986031D" w:rsidR="00E72700" w:rsidRDefault="00E72700" w:rsidP="00E72700">
      <w:pPr>
        <w:pStyle w:val="ListParagraph"/>
        <w:numPr>
          <w:ilvl w:val="3"/>
          <w:numId w:val="12"/>
        </w:numPr>
      </w:pPr>
      <w:r>
        <w:t>Gametic</w:t>
      </w:r>
    </w:p>
    <w:p w14:paraId="3B83D404" w14:textId="64E03344" w:rsidR="00E72700" w:rsidRDefault="00E72700" w:rsidP="00E72700">
      <w:pPr>
        <w:pStyle w:val="ListParagraph"/>
        <w:numPr>
          <w:ilvl w:val="2"/>
          <w:numId w:val="12"/>
        </w:numPr>
      </w:pPr>
      <w:r>
        <w:t>Postzygotic isolation</w:t>
      </w:r>
    </w:p>
    <w:p w14:paraId="081B9F42" w14:textId="07C5C39B" w:rsidR="00E72700" w:rsidRDefault="00E72700" w:rsidP="00E72700">
      <w:pPr>
        <w:pStyle w:val="ListParagraph"/>
        <w:numPr>
          <w:ilvl w:val="0"/>
          <w:numId w:val="12"/>
        </w:numPr>
      </w:pPr>
      <w:r>
        <w:t>Types of taxonomies (Henning: 1913-1976)</w:t>
      </w:r>
    </w:p>
    <w:p w14:paraId="26B95B81" w14:textId="1837840A" w:rsidR="00E72700" w:rsidRDefault="00866901" w:rsidP="00E72700">
      <w:pPr>
        <w:pStyle w:val="ListParagraph"/>
        <w:numPr>
          <w:ilvl w:val="1"/>
          <w:numId w:val="12"/>
        </w:numPr>
      </w:pPr>
      <w:r>
        <w:t xml:space="preserve">Folk </w:t>
      </w:r>
    </w:p>
    <w:p w14:paraId="39D18B16" w14:textId="0B870DDE" w:rsidR="00E72700" w:rsidRDefault="00E72700" w:rsidP="00E72700">
      <w:pPr>
        <w:pStyle w:val="ListParagraph"/>
        <w:numPr>
          <w:ilvl w:val="1"/>
          <w:numId w:val="12"/>
        </w:numPr>
      </w:pPr>
      <w:r>
        <w:t>Artificial</w:t>
      </w:r>
    </w:p>
    <w:p w14:paraId="22E9D9D9" w14:textId="6D2A9DC2" w:rsidR="00E72700" w:rsidRDefault="00E72700" w:rsidP="00E72700">
      <w:pPr>
        <w:pStyle w:val="ListParagraph"/>
        <w:numPr>
          <w:ilvl w:val="1"/>
          <w:numId w:val="12"/>
        </w:numPr>
      </w:pPr>
      <w:r>
        <w:t>Mechanical</w:t>
      </w:r>
    </w:p>
    <w:p w14:paraId="572BA9EE" w14:textId="728E4D28" w:rsidR="00E72700" w:rsidRDefault="00E72700" w:rsidP="00E72700">
      <w:pPr>
        <w:pStyle w:val="ListParagraph"/>
        <w:numPr>
          <w:ilvl w:val="1"/>
          <w:numId w:val="12"/>
        </w:numPr>
      </w:pPr>
      <w:r>
        <w:t>Natural (Evolutionary)</w:t>
      </w:r>
    </w:p>
    <w:p w14:paraId="7494264D" w14:textId="5832FB07" w:rsidR="00E72700" w:rsidRDefault="00E72700" w:rsidP="00E72700">
      <w:pPr>
        <w:pStyle w:val="ListParagraph"/>
        <w:numPr>
          <w:ilvl w:val="1"/>
          <w:numId w:val="12"/>
        </w:numPr>
      </w:pPr>
      <w:r>
        <w:t>Cladistic (Phylogenic)</w:t>
      </w:r>
    </w:p>
    <w:p w14:paraId="0875B54F" w14:textId="2C57FC9A" w:rsidR="00E72700" w:rsidRDefault="00E72700" w:rsidP="00E72700">
      <w:pPr>
        <w:pStyle w:val="ListParagraph"/>
        <w:numPr>
          <w:ilvl w:val="0"/>
          <w:numId w:val="12"/>
        </w:numPr>
      </w:pPr>
      <w:r>
        <w:t>Phylogenic tree</w:t>
      </w:r>
    </w:p>
    <w:p w14:paraId="26B9434F" w14:textId="1DC0287E" w:rsidR="00E72700" w:rsidRDefault="00E72700" w:rsidP="00E72700">
      <w:pPr>
        <w:pStyle w:val="ListParagraph"/>
        <w:numPr>
          <w:ilvl w:val="0"/>
          <w:numId w:val="12"/>
        </w:numPr>
      </w:pPr>
      <w:r>
        <w:t>Cladogram</w:t>
      </w:r>
    </w:p>
    <w:p w14:paraId="46825DB0" w14:textId="0F344446" w:rsidR="00E72700" w:rsidRDefault="007846C0" w:rsidP="00E72700">
      <w:pPr>
        <w:pStyle w:val="ListParagraph"/>
        <w:numPr>
          <w:ilvl w:val="0"/>
          <w:numId w:val="12"/>
        </w:numPr>
      </w:pPr>
      <w:r>
        <w:t xml:space="preserve">Cladistics - </w:t>
      </w:r>
      <w:r w:rsidR="00E72700">
        <w:t>Important terms</w:t>
      </w:r>
    </w:p>
    <w:p w14:paraId="718937D6" w14:textId="0D5A68BC" w:rsidR="00E72700" w:rsidRDefault="00E72700" w:rsidP="00E72700">
      <w:pPr>
        <w:pStyle w:val="ListParagraph"/>
        <w:numPr>
          <w:ilvl w:val="1"/>
          <w:numId w:val="12"/>
        </w:numPr>
      </w:pPr>
      <w:proofErr w:type="spellStart"/>
      <w:r w:rsidRPr="007846C0">
        <w:rPr>
          <w:b/>
        </w:rPr>
        <w:t>Apomorphies</w:t>
      </w:r>
      <w:proofErr w:type="spellEnd"/>
      <w:r>
        <w:t>: Derived characters within a group (evolutionary lineage)</w:t>
      </w:r>
      <w:r w:rsidR="002F465C">
        <w:t xml:space="preserve"> ***</w:t>
      </w:r>
    </w:p>
    <w:p w14:paraId="0E1075C5" w14:textId="041872CD" w:rsidR="006F5FB7" w:rsidRDefault="006F5FB7" w:rsidP="006F5FB7">
      <w:pPr>
        <w:pStyle w:val="ListParagraph"/>
        <w:numPr>
          <w:ilvl w:val="2"/>
          <w:numId w:val="12"/>
        </w:numPr>
      </w:pPr>
      <w:r>
        <w:rPr>
          <w:b/>
        </w:rPr>
        <w:t xml:space="preserve">Birds and </w:t>
      </w:r>
      <w:proofErr w:type="spellStart"/>
      <w:r>
        <w:rPr>
          <w:b/>
        </w:rPr>
        <w:t>crocidiles</w:t>
      </w:r>
      <w:proofErr w:type="spellEnd"/>
    </w:p>
    <w:p w14:paraId="53D7D772" w14:textId="40761BAC" w:rsidR="00E72700" w:rsidRDefault="00E72700" w:rsidP="00E72700">
      <w:pPr>
        <w:pStyle w:val="ListParagraph"/>
        <w:numPr>
          <w:ilvl w:val="1"/>
          <w:numId w:val="12"/>
        </w:numPr>
      </w:pPr>
      <w:proofErr w:type="spellStart"/>
      <w:r w:rsidRPr="007846C0">
        <w:rPr>
          <w:b/>
        </w:rPr>
        <w:t>Plesiomorphies</w:t>
      </w:r>
      <w:proofErr w:type="spellEnd"/>
      <w:r w:rsidR="007846C0">
        <w:t>: Primitive characters within a group</w:t>
      </w:r>
      <w:r w:rsidR="006F5FB7">
        <w:t>****</w:t>
      </w:r>
    </w:p>
    <w:p w14:paraId="0025B856" w14:textId="425EA2DC" w:rsidR="007846C0" w:rsidRDefault="007846C0" w:rsidP="00E72700">
      <w:pPr>
        <w:pStyle w:val="ListParagraph"/>
        <w:numPr>
          <w:ilvl w:val="1"/>
          <w:numId w:val="12"/>
        </w:numPr>
      </w:pPr>
      <w:proofErr w:type="spellStart"/>
      <w:r w:rsidRPr="007846C0">
        <w:rPr>
          <w:b/>
        </w:rPr>
        <w:t>Synapomorphies</w:t>
      </w:r>
      <w:proofErr w:type="spellEnd"/>
      <w:r>
        <w:t>: Derived characters shared between groups</w:t>
      </w:r>
    </w:p>
    <w:p w14:paraId="7FB448ED" w14:textId="439AA804" w:rsidR="007846C0" w:rsidRDefault="007846C0" w:rsidP="00E72700">
      <w:pPr>
        <w:pStyle w:val="ListParagraph"/>
        <w:numPr>
          <w:ilvl w:val="1"/>
          <w:numId w:val="12"/>
        </w:numPr>
      </w:pPr>
      <w:proofErr w:type="spellStart"/>
      <w:r w:rsidRPr="007846C0">
        <w:rPr>
          <w:b/>
        </w:rPr>
        <w:t>Symplesiomorphies</w:t>
      </w:r>
      <w:proofErr w:type="spellEnd"/>
      <w:r>
        <w:t>: Shared primitive characters that are shared between groups</w:t>
      </w:r>
    </w:p>
    <w:p w14:paraId="632BED72" w14:textId="145F023D" w:rsidR="007846C0" w:rsidRDefault="007846C0" w:rsidP="007846C0">
      <w:pPr>
        <w:pStyle w:val="ListParagraph"/>
        <w:numPr>
          <w:ilvl w:val="0"/>
          <w:numId w:val="12"/>
        </w:numPr>
      </w:pPr>
      <w:r>
        <w:t>How to build a</w:t>
      </w:r>
      <w:r w:rsidR="006F5FB7">
        <w:t xml:space="preserve"> Cladogram for the </w:t>
      </w:r>
      <w:proofErr w:type="gramStart"/>
      <w:r w:rsidR="006F5FB7">
        <w:t>lab:</w:t>
      </w:r>
      <w:proofErr w:type="gramEnd"/>
    </w:p>
    <w:p w14:paraId="38F8E4A3" w14:textId="2CE01C45" w:rsidR="006F5FB7" w:rsidRDefault="006F5FB7" w:rsidP="007846C0">
      <w:pPr>
        <w:pStyle w:val="ListParagraph"/>
        <w:numPr>
          <w:ilvl w:val="0"/>
          <w:numId w:val="12"/>
        </w:numPr>
      </w:pPr>
      <w:proofErr w:type="spellStart"/>
      <w:r>
        <w:t>Outgroup</w:t>
      </w:r>
      <w:proofErr w:type="spellEnd"/>
      <w:r>
        <w:t xml:space="preserve"> is something that has none of the traits</w:t>
      </w:r>
    </w:p>
    <w:p w14:paraId="33365074" w14:textId="64ACFC97" w:rsidR="00736921" w:rsidRDefault="00736921" w:rsidP="007846C0">
      <w:pPr>
        <w:pStyle w:val="ListParagraph"/>
        <w:numPr>
          <w:ilvl w:val="0"/>
          <w:numId w:val="12"/>
        </w:numPr>
      </w:pPr>
      <w:r>
        <w:t>X-axis: Springtail, sliver fish, dragon fly, cockroach, beetle, fly</w:t>
      </w:r>
    </w:p>
    <w:p w14:paraId="393ECED2" w14:textId="5B63069E" w:rsidR="00736921" w:rsidRDefault="00736921" w:rsidP="007846C0">
      <w:pPr>
        <w:pStyle w:val="ListParagraph"/>
        <w:numPr>
          <w:ilvl w:val="0"/>
          <w:numId w:val="12"/>
        </w:numPr>
      </w:pPr>
      <w:r>
        <w:t xml:space="preserve">Y-axis: (top to bottom) Double joins mandible, two pairs of wings, folding wing mechanism, metamorphosis, reduction of wings to </w:t>
      </w:r>
      <w:proofErr w:type="spellStart"/>
      <w:r>
        <w:t>haltere</w:t>
      </w:r>
      <w:proofErr w:type="spellEnd"/>
    </w:p>
    <w:tbl>
      <w:tblPr>
        <w:tblStyle w:val="TableGrid"/>
        <w:tblW w:w="0" w:type="auto"/>
        <w:tblLook w:val="04A0" w:firstRow="1" w:lastRow="0" w:firstColumn="1" w:lastColumn="0" w:noHBand="0" w:noVBand="1"/>
      </w:tblPr>
      <w:tblGrid>
        <w:gridCol w:w="1798"/>
        <w:gridCol w:w="1798"/>
        <w:gridCol w:w="1798"/>
        <w:gridCol w:w="1798"/>
        <w:gridCol w:w="1799"/>
        <w:gridCol w:w="1799"/>
      </w:tblGrid>
      <w:tr w:rsidR="006F5FB7" w14:paraId="428F8013" w14:textId="77777777" w:rsidTr="006F5FB7">
        <w:tc>
          <w:tcPr>
            <w:tcW w:w="1798" w:type="dxa"/>
          </w:tcPr>
          <w:p w14:paraId="06F35483" w14:textId="15E914C4" w:rsidR="006F5FB7" w:rsidRDefault="006F5FB7" w:rsidP="006F5FB7">
            <w:r>
              <w:t>0</w:t>
            </w:r>
          </w:p>
        </w:tc>
        <w:tc>
          <w:tcPr>
            <w:tcW w:w="1798" w:type="dxa"/>
          </w:tcPr>
          <w:p w14:paraId="3FFDD4CC" w14:textId="103DEA24" w:rsidR="006F5FB7" w:rsidRDefault="006F5FB7" w:rsidP="006F5FB7">
            <w:r>
              <w:t>1</w:t>
            </w:r>
          </w:p>
        </w:tc>
        <w:tc>
          <w:tcPr>
            <w:tcW w:w="1798" w:type="dxa"/>
          </w:tcPr>
          <w:p w14:paraId="07D95A39" w14:textId="324C1E3A" w:rsidR="006F5FB7" w:rsidRDefault="006F5FB7" w:rsidP="006F5FB7">
            <w:r>
              <w:t>1</w:t>
            </w:r>
          </w:p>
        </w:tc>
        <w:tc>
          <w:tcPr>
            <w:tcW w:w="1798" w:type="dxa"/>
          </w:tcPr>
          <w:p w14:paraId="3866F474" w14:textId="2D3064EC" w:rsidR="006F5FB7" w:rsidRDefault="006F5FB7" w:rsidP="006F5FB7">
            <w:r>
              <w:t>1</w:t>
            </w:r>
          </w:p>
        </w:tc>
        <w:tc>
          <w:tcPr>
            <w:tcW w:w="1799" w:type="dxa"/>
          </w:tcPr>
          <w:p w14:paraId="60BCE55F" w14:textId="349C8102" w:rsidR="006F5FB7" w:rsidRDefault="006F5FB7" w:rsidP="006F5FB7">
            <w:r>
              <w:t>1</w:t>
            </w:r>
          </w:p>
        </w:tc>
        <w:tc>
          <w:tcPr>
            <w:tcW w:w="1799" w:type="dxa"/>
          </w:tcPr>
          <w:p w14:paraId="49B8688B" w14:textId="730E0A4E" w:rsidR="006F5FB7" w:rsidRDefault="006F5FB7" w:rsidP="006F5FB7">
            <w:r>
              <w:t>1</w:t>
            </w:r>
          </w:p>
        </w:tc>
      </w:tr>
      <w:tr w:rsidR="006F5FB7" w14:paraId="190E46C3" w14:textId="77777777" w:rsidTr="006F5FB7">
        <w:tc>
          <w:tcPr>
            <w:tcW w:w="1798" w:type="dxa"/>
          </w:tcPr>
          <w:p w14:paraId="1631421B" w14:textId="29CE576E" w:rsidR="006F5FB7" w:rsidRDefault="006F5FB7" w:rsidP="006F5FB7">
            <w:r>
              <w:t>0</w:t>
            </w:r>
          </w:p>
        </w:tc>
        <w:tc>
          <w:tcPr>
            <w:tcW w:w="1798" w:type="dxa"/>
          </w:tcPr>
          <w:p w14:paraId="7AC1BA2E" w14:textId="2DB4E83B" w:rsidR="006F5FB7" w:rsidRDefault="006F5FB7" w:rsidP="006F5FB7">
            <w:r>
              <w:t>0</w:t>
            </w:r>
          </w:p>
        </w:tc>
        <w:tc>
          <w:tcPr>
            <w:tcW w:w="1798" w:type="dxa"/>
          </w:tcPr>
          <w:p w14:paraId="751075A3" w14:textId="3AE992E3" w:rsidR="006F5FB7" w:rsidRDefault="006F5FB7" w:rsidP="006F5FB7">
            <w:r>
              <w:t>1</w:t>
            </w:r>
          </w:p>
        </w:tc>
        <w:tc>
          <w:tcPr>
            <w:tcW w:w="1798" w:type="dxa"/>
          </w:tcPr>
          <w:p w14:paraId="137DE308" w14:textId="673A194D" w:rsidR="006F5FB7" w:rsidRDefault="006F5FB7" w:rsidP="006F5FB7">
            <w:r>
              <w:t>1</w:t>
            </w:r>
          </w:p>
        </w:tc>
        <w:tc>
          <w:tcPr>
            <w:tcW w:w="1799" w:type="dxa"/>
          </w:tcPr>
          <w:p w14:paraId="5F7B6446" w14:textId="45ABB48B" w:rsidR="006F5FB7" w:rsidRDefault="006F5FB7" w:rsidP="006F5FB7">
            <w:r>
              <w:t>1</w:t>
            </w:r>
          </w:p>
        </w:tc>
        <w:tc>
          <w:tcPr>
            <w:tcW w:w="1799" w:type="dxa"/>
          </w:tcPr>
          <w:p w14:paraId="1BC2BE61" w14:textId="4020CED6" w:rsidR="006F5FB7" w:rsidRDefault="006F5FB7" w:rsidP="006F5FB7">
            <w:r>
              <w:t>1</w:t>
            </w:r>
          </w:p>
        </w:tc>
      </w:tr>
      <w:tr w:rsidR="006F5FB7" w14:paraId="4E809944" w14:textId="77777777" w:rsidTr="006F5FB7">
        <w:tc>
          <w:tcPr>
            <w:tcW w:w="1798" w:type="dxa"/>
          </w:tcPr>
          <w:p w14:paraId="53BD712B" w14:textId="6BFCE196" w:rsidR="006F5FB7" w:rsidRDefault="006F5FB7" w:rsidP="006F5FB7">
            <w:r>
              <w:t>0</w:t>
            </w:r>
          </w:p>
        </w:tc>
        <w:tc>
          <w:tcPr>
            <w:tcW w:w="1798" w:type="dxa"/>
          </w:tcPr>
          <w:p w14:paraId="25AB5FA8" w14:textId="7297E124" w:rsidR="006F5FB7" w:rsidRDefault="006F5FB7" w:rsidP="006F5FB7">
            <w:r>
              <w:t>0</w:t>
            </w:r>
          </w:p>
        </w:tc>
        <w:tc>
          <w:tcPr>
            <w:tcW w:w="1798" w:type="dxa"/>
          </w:tcPr>
          <w:p w14:paraId="3A816C20" w14:textId="47A527C1" w:rsidR="006F5FB7" w:rsidRDefault="006F5FB7" w:rsidP="006F5FB7">
            <w:r>
              <w:t>0</w:t>
            </w:r>
          </w:p>
        </w:tc>
        <w:tc>
          <w:tcPr>
            <w:tcW w:w="1798" w:type="dxa"/>
          </w:tcPr>
          <w:p w14:paraId="121DD507" w14:textId="25F2E378" w:rsidR="006F5FB7" w:rsidRDefault="006F5FB7" w:rsidP="006F5FB7">
            <w:r>
              <w:t>1</w:t>
            </w:r>
          </w:p>
        </w:tc>
        <w:tc>
          <w:tcPr>
            <w:tcW w:w="1799" w:type="dxa"/>
          </w:tcPr>
          <w:p w14:paraId="1D82395F" w14:textId="720D2997" w:rsidR="006F5FB7" w:rsidRDefault="006F5FB7" w:rsidP="006F5FB7">
            <w:r>
              <w:t>1</w:t>
            </w:r>
          </w:p>
        </w:tc>
        <w:tc>
          <w:tcPr>
            <w:tcW w:w="1799" w:type="dxa"/>
          </w:tcPr>
          <w:p w14:paraId="27DFC476" w14:textId="7E016C21" w:rsidR="006F5FB7" w:rsidRDefault="006F5FB7" w:rsidP="006F5FB7">
            <w:r>
              <w:t>1</w:t>
            </w:r>
          </w:p>
        </w:tc>
      </w:tr>
      <w:tr w:rsidR="006F5FB7" w14:paraId="2C4502A1" w14:textId="77777777" w:rsidTr="006F5FB7">
        <w:tc>
          <w:tcPr>
            <w:tcW w:w="1798" w:type="dxa"/>
          </w:tcPr>
          <w:p w14:paraId="36849A99" w14:textId="5F673465" w:rsidR="006F5FB7" w:rsidRDefault="006F5FB7" w:rsidP="006F5FB7">
            <w:r>
              <w:t>0</w:t>
            </w:r>
          </w:p>
        </w:tc>
        <w:tc>
          <w:tcPr>
            <w:tcW w:w="1798" w:type="dxa"/>
          </w:tcPr>
          <w:p w14:paraId="182BB1B5" w14:textId="02BB9D8D" w:rsidR="006F5FB7" w:rsidRDefault="006F5FB7" w:rsidP="006F5FB7">
            <w:r>
              <w:t>0</w:t>
            </w:r>
          </w:p>
        </w:tc>
        <w:tc>
          <w:tcPr>
            <w:tcW w:w="1798" w:type="dxa"/>
          </w:tcPr>
          <w:p w14:paraId="5F4D233A" w14:textId="71847CFB" w:rsidR="006F5FB7" w:rsidRDefault="006F5FB7" w:rsidP="006F5FB7">
            <w:r>
              <w:t>0</w:t>
            </w:r>
          </w:p>
        </w:tc>
        <w:tc>
          <w:tcPr>
            <w:tcW w:w="1798" w:type="dxa"/>
          </w:tcPr>
          <w:p w14:paraId="2D4D43EF" w14:textId="2FD3F5AB" w:rsidR="006F5FB7" w:rsidRDefault="006F5FB7" w:rsidP="006F5FB7">
            <w:r>
              <w:t>0</w:t>
            </w:r>
          </w:p>
        </w:tc>
        <w:tc>
          <w:tcPr>
            <w:tcW w:w="1799" w:type="dxa"/>
          </w:tcPr>
          <w:p w14:paraId="0833F5D4" w14:textId="252FA4DA" w:rsidR="006F5FB7" w:rsidRDefault="006F5FB7" w:rsidP="006F5FB7">
            <w:r>
              <w:t>1</w:t>
            </w:r>
          </w:p>
        </w:tc>
        <w:tc>
          <w:tcPr>
            <w:tcW w:w="1799" w:type="dxa"/>
          </w:tcPr>
          <w:p w14:paraId="4C6A7CDD" w14:textId="46B83E02" w:rsidR="006F5FB7" w:rsidRDefault="006F5FB7" w:rsidP="006F5FB7">
            <w:r>
              <w:t>1</w:t>
            </w:r>
          </w:p>
        </w:tc>
      </w:tr>
      <w:tr w:rsidR="006F5FB7" w14:paraId="2146B8F1" w14:textId="77777777" w:rsidTr="006F5FB7">
        <w:tc>
          <w:tcPr>
            <w:tcW w:w="1798" w:type="dxa"/>
          </w:tcPr>
          <w:p w14:paraId="6E8293E1" w14:textId="1551FF1B" w:rsidR="006F5FB7" w:rsidRDefault="006F5FB7" w:rsidP="006F5FB7">
            <w:r>
              <w:t>0</w:t>
            </w:r>
          </w:p>
        </w:tc>
        <w:tc>
          <w:tcPr>
            <w:tcW w:w="1798" w:type="dxa"/>
          </w:tcPr>
          <w:p w14:paraId="22702430" w14:textId="05B45E51" w:rsidR="006F5FB7" w:rsidRDefault="006F5FB7" w:rsidP="006F5FB7">
            <w:r>
              <w:t>0</w:t>
            </w:r>
          </w:p>
        </w:tc>
        <w:tc>
          <w:tcPr>
            <w:tcW w:w="1798" w:type="dxa"/>
          </w:tcPr>
          <w:p w14:paraId="43290C3F" w14:textId="427754BD" w:rsidR="006F5FB7" w:rsidRDefault="006F5FB7" w:rsidP="006F5FB7">
            <w:r>
              <w:t>0</w:t>
            </w:r>
          </w:p>
        </w:tc>
        <w:tc>
          <w:tcPr>
            <w:tcW w:w="1798" w:type="dxa"/>
          </w:tcPr>
          <w:p w14:paraId="18C79951" w14:textId="0AED2931" w:rsidR="006F5FB7" w:rsidRDefault="006F5FB7" w:rsidP="006F5FB7">
            <w:r>
              <w:t>1</w:t>
            </w:r>
          </w:p>
        </w:tc>
        <w:tc>
          <w:tcPr>
            <w:tcW w:w="1799" w:type="dxa"/>
          </w:tcPr>
          <w:p w14:paraId="3C517664" w14:textId="4751F778" w:rsidR="006F5FB7" w:rsidRDefault="006F5FB7" w:rsidP="006F5FB7">
            <w:r>
              <w:t>0</w:t>
            </w:r>
          </w:p>
        </w:tc>
        <w:tc>
          <w:tcPr>
            <w:tcW w:w="1799" w:type="dxa"/>
          </w:tcPr>
          <w:p w14:paraId="1C37BC7D" w14:textId="2E8F990D" w:rsidR="006F5FB7" w:rsidRDefault="006F5FB7" w:rsidP="006F5FB7">
            <w:r>
              <w:t xml:space="preserve">0              </w:t>
            </w:r>
          </w:p>
        </w:tc>
      </w:tr>
    </w:tbl>
    <w:p w14:paraId="71177B3F" w14:textId="77777777" w:rsidR="006F5FB7" w:rsidRDefault="006F5FB7" w:rsidP="006F5FB7"/>
    <w:p w14:paraId="7642353A" w14:textId="4DA94A2E" w:rsidR="00736921" w:rsidRDefault="00736921" w:rsidP="00736921">
      <w:pPr>
        <w:pStyle w:val="Heading1"/>
      </w:pPr>
      <w:r>
        <w:lastRenderedPageBreak/>
        <w:t>Modern Theory and More</w:t>
      </w:r>
      <w:r>
        <w:tab/>
      </w:r>
      <w:r>
        <w:tab/>
      </w:r>
      <w:r>
        <w:tab/>
      </w:r>
      <w:r>
        <w:tab/>
      </w:r>
      <w:r>
        <w:tab/>
      </w:r>
      <w:r>
        <w:tab/>
        <w:t>October 2</w:t>
      </w:r>
    </w:p>
    <w:p w14:paraId="0101CC78" w14:textId="2E642FDE" w:rsidR="00736921" w:rsidRDefault="00736921" w:rsidP="00736921">
      <w:pPr>
        <w:pStyle w:val="ListParagraph"/>
        <w:numPr>
          <w:ilvl w:val="0"/>
          <w:numId w:val="13"/>
        </w:numPr>
      </w:pPr>
      <w:r>
        <w:t>Darwin’s five theories</w:t>
      </w:r>
    </w:p>
    <w:p w14:paraId="7BE57FC9" w14:textId="2FF0C66F" w:rsidR="00736921" w:rsidRDefault="00736921" w:rsidP="00736921">
      <w:pPr>
        <w:pStyle w:val="ListParagraph"/>
        <w:numPr>
          <w:ilvl w:val="1"/>
          <w:numId w:val="13"/>
        </w:numPr>
      </w:pPr>
      <w:r>
        <w:t xml:space="preserve">No </w:t>
      </w:r>
      <w:proofErr w:type="spellStart"/>
      <w:r>
        <w:t>consta</w:t>
      </w:r>
      <w:proofErr w:type="spellEnd"/>
    </w:p>
    <w:p w14:paraId="411DD13C" w14:textId="099F2374" w:rsidR="00736921" w:rsidRDefault="00736921" w:rsidP="00736921">
      <w:pPr>
        <w:pStyle w:val="ListParagraph"/>
        <w:numPr>
          <w:ilvl w:val="0"/>
          <w:numId w:val="13"/>
        </w:numPr>
      </w:pPr>
      <w:r>
        <w:t>Synthetic (</w:t>
      </w:r>
      <w:proofErr w:type="gramStart"/>
      <w:r>
        <w:t>Modern )</w:t>
      </w:r>
      <w:proofErr w:type="gramEnd"/>
      <w:r>
        <w:t xml:space="preserve"> theory if evolution</w:t>
      </w:r>
    </w:p>
    <w:p w14:paraId="728F96F5" w14:textId="566EE0FB" w:rsidR="00736921" w:rsidRDefault="00736921" w:rsidP="00736921">
      <w:pPr>
        <w:pStyle w:val="ListParagraph"/>
        <w:numPr>
          <w:ilvl w:val="1"/>
          <w:numId w:val="13"/>
        </w:numPr>
      </w:pPr>
      <w:r>
        <w:t>Population genetics and natural selection based on Mendelian genetics</w:t>
      </w:r>
    </w:p>
    <w:p w14:paraId="26884FEC" w14:textId="55914F49" w:rsidR="00736921" w:rsidRDefault="00736921" w:rsidP="00736921">
      <w:pPr>
        <w:pStyle w:val="ListParagraph"/>
        <w:numPr>
          <w:ilvl w:val="0"/>
          <w:numId w:val="13"/>
        </w:numPr>
      </w:pPr>
      <w:r>
        <w:t>Microevolution</w:t>
      </w:r>
    </w:p>
    <w:p w14:paraId="76B9EBA0" w14:textId="26763645" w:rsidR="00736921" w:rsidRDefault="00736921" w:rsidP="00736921">
      <w:pPr>
        <w:pStyle w:val="ListParagraph"/>
        <w:numPr>
          <w:ilvl w:val="1"/>
          <w:numId w:val="13"/>
        </w:numPr>
      </w:pPr>
      <w:r>
        <w:t>Evolutionary changes that result from changes in allele frequencies in a population, or in chromosome structure or numbers due to mutation and recombination</w:t>
      </w:r>
    </w:p>
    <w:p w14:paraId="084DA9C2" w14:textId="21E6DFF2" w:rsidR="00736921" w:rsidRDefault="00736921" w:rsidP="00736921">
      <w:pPr>
        <w:pStyle w:val="ListParagraph"/>
        <w:numPr>
          <w:ilvl w:val="0"/>
          <w:numId w:val="13"/>
        </w:numPr>
      </w:pPr>
      <w:r>
        <w:t>Some basic terms for microevolution</w:t>
      </w:r>
    </w:p>
    <w:p w14:paraId="762D23B8" w14:textId="68B034CC" w:rsidR="00736921" w:rsidRDefault="00736921" w:rsidP="00736921">
      <w:pPr>
        <w:pStyle w:val="ListParagraph"/>
        <w:numPr>
          <w:ilvl w:val="1"/>
          <w:numId w:val="13"/>
        </w:numPr>
      </w:pPr>
      <w:r>
        <w:t>Allele</w:t>
      </w:r>
    </w:p>
    <w:p w14:paraId="35A07B8A" w14:textId="03928C8D" w:rsidR="00736921" w:rsidRDefault="00736921" w:rsidP="00736921">
      <w:pPr>
        <w:pStyle w:val="ListParagraph"/>
        <w:numPr>
          <w:ilvl w:val="1"/>
          <w:numId w:val="13"/>
        </w:numPr>
      </w:pPr>
      <w:r>
        <w:t>Phenotype</w:t>
      </w:r>
    </w:p>
    <w:p w14:paraId="4AE663E1" w14:textId="71B6F948" w:rsidR="00736921" w:rsidRDefault="00736921" w:rsidP="00736921">
      <w:pPr>
        <w:pStyle w:val="ListParagraph"/>
        <w:numPr>
          <w:ilvl w:val="1"/>
          <w:numId w:val="13"/>
        </w:numPr>
      </w:pPr>
      <w:r>
        <w:t>Genotype</w:t>
      </w:r>
    </w:p>
    <w:p w14:paraId="2826C096" w14:textId="1BB5F229" w:rsidR="00736921" w:rsidRDefault="00736921" w:rsidP="00736921">
      <w:pPr>
        <w:pStyle w:val="ListParagraph"/>
        <w:numPr>
          <w:ilvl w:val="1"/>
          <w:numId w:val="13"/>
        </w:numPr>
      </w:pPr>
      <w:r>
        <w:t>Homozygous</w:t>
      </w:r>
    </w:p>
    <w:p w14:paraId="1386213E" w14:textId="6290D0C6" w:rsidR="00736921" w:rsidRDefault="00736921" w:rsidP="00736921">
      <w:pPr>
        <w:pStyle w:val="ListParagraph"/>
        <w:numPr>
          <w:ilvl w:val="1"/>
          <w:numId w:val="13"/>
        </w:numPr>
      </w:pPr>
      <w:r>
        <w:t>Heterozygous</w:t>
      </w:r>
    </w:p>
    <w:p w14:paraId="2E17CFEF" w14:textId="68A62AAC" w:rsidR="00736921" w:rsidRDefault="00736921" w:rsidP="00736921">
      <w:pPr>
        <w:pStyle w:val="ListParagraph"/>
        <w:numPr>
          <w:ilvl w:val="1"/>
          <w:numId w:val="13"/>
        </w:numPr>
      </w:pPr>
      <w:r>
        <w:t>Dominant and recessive</w:t>
      </w:r>
    </w:p>
    <w:p w14:paraId="312A00FC" w14:textId="64067D0B" w:rsidR="00736921" w:rsidRDefault="00736921" w:rsidP="00736921">
      <w:pPr>
        <w:pStyle w:val="ListParagraph"/>
        <w:numPr>
          <w:ilvl w:val="0"/>
          <w:numId w:val="13"/>
        </w:numPr>
      </w:pPr>
      <w:r>
        <w:t>Mendel developed lineages of plants that were pure in characteristic (green and yellow peas)</w:t>
      </w:r>
    </w:p>
    <w:p w14:paraId="67F7F904" w14:textId="719EC65A" w:rsidR="00736921" w:rsidRDefault="00F71E86" w:rsidP="00736921">
      <w:pPr>
        <w:pStyle w:val="ListParagraph"/>
        <w:numPr>
          <w:ilvl w:val="1"/>
          <w:numId w:val="13"/>
        </w:numPr>
      </w:pPr>
      <w:r>
        <w:t>Dihybrid crosses and punet squares</w:t>
      </w:r>
    </w:p>
    <w:p w14:paraId="732C6DD1" w14:textId="285D0459" w:rsidR="00F71E86" w:rsidRDefault="00F71E86" w:rsidP="00736921">
      <w:pPr>
        <w:pStyle w:val="ListParagraph"/>
        <w:numPr>
          <w:ilvl w:val="1"/>
          <w:numId w:val="13"/>
        </w:numPr>
      </w:pPr>
      <w:r>
        <w:t>Mathematical probabilities that’s why they are laws</w:t>
      </w:r>
    </w:p>
    <w:p w14:paraId="773ADA1D" w14:textId="1ADF87C8" w:rsidR="00F71E86" w:rsidRDefault="00F71E86" w:rsidP="00736921">
      <w:pPr>
        <w:pStyle w:val="ListParagraph"/>
        <w:numPr>
          <w:ilvl w:val="1"/>
          <w:numId w:val="13"/>
        </w:numPr>
      </w:pPr>
      <w:r>
        <w:t>Numbers of characters that Mendel worked with matched with the numbers of chromosomes</w:t>
      </w:r>
    </w:p>
    <w:p w14:paraId="386460DA" w14:textId="5D702BAF" w:rsidR="00F71E86" w:rsidRDefault="00F71E86" w:rsidP="00F71E86">
      <w:pPr>
        <w:pStyle w:val="ListParagraph"/>
        <w:numPr>
          <w:ilvl w:val="2"/>
          <w:numId w:val="13"/>
        </w:numPr>
      </w:pPr>
      <w:r>
        <w:t>One of the mysteries of how he picked what chromosome to use</w:t>
      </w:r>
    </w:p>
    <w:p w14:paraId="605C5E3B" w14:textId="667AAA43" w:rsidR="00F71E86" w:rsidRDefault="00F71E86" w:rsidP="00F71E86">
      <w:pPr>
        <w:pStyle w:val="ListParagraph"/>
        <w:numPr>
          <w:ilvl w:val="0"/>
          <w:numId w:val="13"/>
        </w:numPr>
      </w:pPr>
      <w:r>
        <w:t>Hardy and Weinberg</w:t>
      </w:r>
    </w:p>
    <w:p w14:paraId="0AE2BDDC" w14:textId="0E6C1E64" w:rsidR="00F71E86" w:rsidRDefault="00F71E86" w:rsidP="00F71E86">
      <w:pPr>
        <w:pStyle w:val="ListParagraph"/>
        <w:numPr>
          <w:ilvl w:val="1"/>
          <w:numId w:val="13"/>
        </w:numPr>
      </w:pPr>
      <w:r>
        <w:t xml:space="preserve">Hardy-Weinberg </w:t>
      </w:r>
      <w:r w:rsidR="001D4C87">
        <w:t>principle</w:t>
      </w:r>
    </w:p>
    <w:p w14:paraId="152EC072" w14:textId="24E66749" w:rsidR="00F71E86" w:rsidRDefault="00F71E86" w:rsidP="00F71E86">
      <w:pPr>
        <w:pStyle w:val="ListParagraph"/>
        <w:numPr>
          <w:ilvl w:val="1"/>
          <w:numId w:val="13"/>
        </w:numPr>
      </w:pPr>
      <w:r>
        <w:t>Punnett squares</w:t>
      </w:r>
    </w:p>
    <w:p w14:paraId="361524E0" w14:textId="4C015E29" w:rsidR="00F71E86" w:rsidRDefault="00F71E86" w:rsidP="00F71E86">
      <w:pPr>
        <w:pStyle w:val="ListParagraph"/>
        <w:numPr>
          <w:ilvl w:val="1"/>
          <w:numId w:val="13"/>
        </w:numPr>
      </w:pPr>
      <w:r>
        <w:t>Incomplete dominance</w:t>
      </w:r>
    </w:p>
    <w:p w14:paraId="6434788B" w14:textId="2CC1516D" w:rsidR="00F71E86" w:rsidRDefault="00F71E86" w:rsidP="00F71E86">
      <w:pPr>
        <w:pStyle w:val="ListParagraph"/>
        <w:numPr>
          <w:ilvl w:val="1"/>
          <w:numId w:val="13"/>
        </w:numPr>
      </w:pPr>
      <w:r>
        <w:t>If you have a population and you know the frequency of genes in the population you can predict any outcome</w:t>
      </w:r>
    </w:p>
    <w:p w14:paraId="0C68D508" w14:textId="055E5B1C" w:rsidR="00F71E86" w:rsidRDefault="00F71E86" w:rsidP="00F71E86">
      <w:pPr>
        <w:pStyle w:val="ListParagraph"/>
        <w:numPr>
          <w:ilvl w:val="1"/>
          <w:numId w:val="13"/>
        </w:numPr>
      </w:pPr>
      <w:r>
        <w:t>Count up allele frequencies</w:t>
      </w:r>
    </w:p>
    <w:p w14:paraId="23BC2EDB" w14:textId="7D09144A" w:rsidR="00F71E86" w:rsidRDefault="00F71E86" w:rsidP="00F71E86">
      <w:pPr>
        <w:pStyle w:val="ListParagraph"/>
        <w:numPr>
          <w:ilvl w:val="1"/>
          <w:numId w:val="13"/>
        </w:numPr>
      </w:pPr>
      <w:r>
        <w:t>A way to be able to predict what the frequencies should be in the next population</w:t>
      </w:r>
    </w:p>
    <w:p w14:paraId="3E8B31FA" w14:textId="15D2DE38" w:rsidR="00F71E86" w:rsidRDefault="001D4C87" w:rsidP="00F71E86">
      <w:pPr>
        <w:pStyle w:val="ListParagraph"/>
        <w:numPr>
          <w:ilvl w:val="1"/>
          <w:numId w:val="13"/>
        </w:numPr>
      </w:pPr>
      <w:r>
        <w:t>p^2+2pq+q^2=1</w:t>
      </w:r>
    </w:p>
    <w:p w14:paraId="64D6A2C4" w14:textId="5B272387" w:rsidR="001D4C87" w:rsidRDefault="001D4C87" w:rsidP="00F71E86">
      <w:pPr>
        <w:pStyle w:val="ListParagraph"/>
        <w:numPr>
          <w:ilvl w:val="1"/>
          <w:numId w:val="13"/>
        </w:numPr>
      </w:pPr>
      <w:r>
        <w:lastRenderedPageBreak/>
        <w:t>if allele frequency changes we have natural selection</w:t>
      </w:r>
    </w:p>
    <w:p w14:paraId="353C08B7" w14:textId="37BAF882" w:rsidR="001D4C87" w:rsidRDefault="001D4C87" w:rsidP="00F71E86">
      <w:pPr>
        <w:pStyle w:val="ListParagraph"/>
        <w:numPr>
          <w:ilvl w:val="1"/>
          <w:numId w:val="13"/>
        </w:numPr>
      </w:pPr>
      <w:r>
        <w:t xml:space="preserve">mathematics to know exactly when something changed in a population </w:t>
      </w:r>
    </w:p>
    <w:p w14:paraId="1ADC6C65" w14:textId="027DEF76" w:rsidR="001D4C87" w:rsidRDefault="001D4C87" w:rsidP="00F71E86">
      <w:pPr>
        <w:pStyle w:val="ListParagraph"/>
        <w:numPr>
          <w:ilvl w:val="1"/>
          <w:numId w:val="13"/>
        </w:numPr>
      </w:pPr>
      <w:r>
        <w:t>Hardy-Weinberg Principe’s Assumptions</w:t>
      </w:r>
    </w:p>
    <w:p w14:paraId="45239E55" w14:textId="34EC9AB3" w:rsidR="001D4C87" w:rsidRDefault="001D4C87" w:rsidP="001D4C87">
      <w:pPr>
        <w:pStyle w:val="ListParagraph"/>
        <w:numPr>
          <w:ilvl w:val="2"/>
          <w:numId w:val="13"/>
        </w:numPr>
      </w:pPr>
      <w:r>
        <w:t>No natural selection</w:t>
      </w:r>
    </w:p>
    <w:p w14:paraId="34582768" w14:textId="7B1B38E6" w:rsidR="001D4C87" w:rsidRDefault="001D4C87" w:rsidP="001D4C87">
      <w:pPr>
        <w:pStyle w:val="ListParagraph"/>
        <w:numPr>
          <w:ilvl w:val="2"/>
          <w:numId w:val="13"/>
        </w:numPr>
      </w:pPr>
      <w:r>
        <w:t>Random mating- sexual selection</w:t>
      </w:r>
    </w:p>
    <w:p w14:paraId="73F78E4E" w14:textId="6A6F315C" w:rsidR="001D4C87" w:rsidRDefault="001D4C87" w:rsidP="001D4C87">
      <w:pPr>
        <w:pStyle w:val="ListParagraph"/>
        <w:numPr>
          <w:ilvl w:val="2"/>
          <w:numId w:val="13"/>
        </w:numPr>
      </w:pPr>
      <w:r>
        <w:t>No genetic drift – population is large</w:t>
      </w:r>
    </w:p>
    <w:p w14:paraId="1AC524BC" w14:textId="5847A3B4" w:rsidR="001D4C87" w:rsidRDefault="001D4C87" w:rsidP="001D4C87">
      <w:pPr>
        <w:pStyle w:val="ListParagraph"/>
        <w:numPr>
          <w:ilvl w:val="3"/>
          <w:numId w:val="13"/>
        </w:numPr>
      </w:pPr>
      <w:r>
        <w:t>Sample size is small</w:t>
      </w:r>
    </w:p>
    <w:p w14:paraId="4F600941" w14:textId="22B15BFE" w:rsidR="001D4C87" w:rsidRDefault="001D4C87" w:rsidP="001D4C87">
      <w:pPr>
        <w:pStyle w:val="ListParagraph"/>
        <w:numPr>
          <w:ilvl w:val="3"/>
          <w:numId w:val="13"/>
        </w:numPr>
      </w:pPr>
      <w:r>
        <w:t>Flip a coin 10 times, should get 5 heads and 5 tails</w:t>
      </w:r>
    </w:p>
    <w:p w14:paraId="288F7612" w14:textId="72E0A2AB" w:rsidR="001D4C87" w:rsidRDefault="001D4C87" w:rsidP="001D4C87">
      <w:pPr>
        <w:pStyle w:val="ListParagraph"/>
        <w:numPr>
          <w:ilvl w:val="3"/>
          <w:numId w:val="13"/>
        </w:numPr>
      </w:pPr>
      <w:r>
        <w:t>The right results will not be achieved</w:t>
      </w:r>
    </w:p>
    <w:p w14:paraId="5C74084C" w14:textId="23479FC9" w:rsidR="001D4C87" w:rsidRDefault="001D4C87" w:rsidP="001D4C87">
      <w:pPr>
        <w:pStyle w:val="ListParagraph"/>
        <w:numPr>
          <w:ilvl w:val="2"/>
          <w:numId w:val="13"/>
        </w:numPr>
      </w:pPr>
      <w:r>
        <w:t>Gene flow</w:t>
      </w:r>
    </w:p>
    <w:p w14:paraId="0DC99F17" w14:textId="77914306" w:rsidR="001D4C87" w:rsidRDefault="001D4C87" w:rsidP="001D4C87">
      <w:pPr>
        <w:pStyle w:val="ListParagraph"/>
        <w:numPr>
          <w:ilvl w:val="2"/>
          <w:numId w:val="13"/>
        </w:numPr>
      </w:pPr>
      <w:r>
        <w:t>No mutation</w:t>
      </w:r>
    </w:p>
    <w:p w14:paraId="246FA298" w14:textId="3938139B" w:rsidR="001D4C87" w:rsidRDefault="001D4C87" w:rsidP="001D4C87">
      <w:pPr>
        <w:pStyle w:val="ListParagraph"/>
        <w:numPr>
          <w:ilvl w:val="1"/>
          <w:numId w:val="13"/>
        </w:numPr>
      </w:pPr>
      <w:r>
        <w:t>Gene mutation</w:t>
      </w:r>
    </w:p>
    <w:p w14:paraId="24D9239D" w14:textId="4EF217FB" w:rsidR="001D4C87" w:rsidRDefault="001D4C87" w:rsidP="001D4C87">
      <w:pPr>
        <w:pStyle w:val="ListParagraph"/>
        <w:numPr>
          <w:ilvl w:val="1"/>
          <w:numId w:val="13"/>
        </w:numPr>
      </w:pPr>
      <w:r>
        <w:t>Gene frequency</w:t>
      </w:r>
    </w:p>
    <w:p w14:paraId="3754E56B" w14:textId="746AC22A" w:rsidR="001D4C87" w:rsidRDefault="001D4C87" w:rsidP="001D4C87">
      <w:pPr>
        <w:pStyle w:val="ListParagraph"/>
        <w:numPr>
          <w:ilvl w:val="2"/>
          <w:numId w:val="13"/>
        </w:numPr>
      </w:pPr>
      <w:r>
        <w:t>When changed ask which of Hardy-Weinberg principle has happened to cause the change</w:t>
      </w:r>
    </w:p>
    <w:p w14:paraId="42F9FE2D" w14:textId="77777777" w:rsidR="001D4C87" w:rsidRDefault="001D4C87" w:rsidP="001D4C87">
      <w:pPr>
        <w:pStyle w:val="ListParagraph"/>
        <w:numPr>
          <w:ilvl w:val="1"/>
          <w:numId w:val="13"/>
        </w:numPr>
      </w:pPr>
      <w:r>
        <w:t>Why all the math for nothing??</w:t>
      </w:r>
    </w:p>
    <w:p w14:paraId="55749451" w14:textId="0B98E2E9" w:rsidR="001D4C87" w:rsidRDefault="001D4C87" w:rsidP="001D4C87">
      <w:pPr>
        <w:pStyle w:val="ListParagraph"/>
        <w:numPr>
          <w:ilvl w:val="2"/>
          <w:numId w:val="13"/>
        </w:numPr>
      </w:pPr>
      <w:r>
        <w:t>A population in equilibrium, is not involving and nothing is going on</w:t>
      </w:r>
    </w:p>
    <w:p w14:paraId="2ECD5C34" w14:textId="1E8E4C57" w:rsidR="001D4C87" w:rsidRDefault="001D4C87" w:rsidP="001D4C87">
      <w:pPr>
        <w:pStyle w:val="ListParagraph"/>
        <w:numPr>
          <w:ilvl w:val="2"/>
          <w:numId w:val="13"/>
        </w:numPr>
      </w:pPr>
      <w:r>
        <w:t>If you perform test and look back and results are the same</w:t>
      </w:r>
      <w:r w:rsidR="00083326">
        <w:t xml:space="preserve"> nothing changed</w:t>
      </w:r>
    </w:p>
    <w:p w14:paraId="558D088F" w14:textId="17941E5F" w:rsidR="00083326" w:rsidRDefault="00083326" w:rsidP="001D4C87">
      <w:pPr>
        <w:pStyle w:val="ListParagraph"/>
        <w:numPr>
          <w:ilvl w:val="2"/>
          <w:numId w:val="13"/>
        </w:numPr>
      </w:pPr>
      <w:r>
        <w:t>If different the species has evolved</w:t>
      </w:r>
    </w:p>
    <w:p w14:paraId="73442032" w14:textId="004DF167" w:rsidR="00083326" w:rsidRDefault="00083326" w:rsidP="00083326">
      <w:pPr>
        <w:pStyle w:val="ListParagraph"/>
        <w:numPr>
          <w:ilvl w:val="1"/>
          <w:numId w:val="13"/>
        </w:numPr>
      </w:pPr>
      <w:r>
        <w:t>Predicts outcome</w:t>
      </w:r>
    </w:p>
    <w:p w14:paraId="46853BA5" w14:textId="53A452CF" w:rsidR="00083326" w:rsidRDefault="00083326" w:rsidP="00083326">
      <w:pPr>
        <w:pStyle w:val="ListParagraph"/>
        <w:numPr>
          <w:ilvl w:val="1"/>
          <w:numId w:val="13"/>
        </w:numPr>
      </w:pPr>
      <w:r>
        <w:t>Effect of selection</w:t>
      </w:r>
    </w:p>
    <w:p w14:paraId="4932A255" w14:textId="3FE55A64" w:rsidR="00083326" w:rsidRDefault="00083326" w:rsidP="00083326">
      <w:pPr>
        <w:pStyle w:val="ListParagraph"/>
        <w:numPr>
          <w:ilvl w:val="2"/>
          <w:numId w:val="13"/>
        </w:numPr>
      </w:pPr>
      <w:r>
        <w:t xml:space="preserve"> Two groups of mice observed in their cages, watching how often and the distance they were on the wheel</w:t>
      </w:r>
    </w:p>
    <w:p w14:paraId="5CC98159" w14:textId="35A59196" w:rsidR="00083326" w:rsidRDefault="00083326" w:rsidP="00083326">
      <w:pPr>
        <w:pStyle w:val="ListParagraph"/>
        <w:numPr>
          <w:ilvl w:val="2"/>
          <w:numId w:val="13"/>
        </w:numPr>
      </w:pPr>
      <w:r>
        <w:t>distance mice with distance</w:t>
      </w:r>
    </w:p>
    <w:p w14:paraId="3E59383A" w14:textId="7FCED053" w:rsidR="00083326" w:rsidRDefault="00083326" w:rsidP="00083326">
      <w:pPr>
        <w:pStyle w:val="ListParagraph"/>
        <w:numPr>
          <w:ilvl w:val="3"/>
          <w:numId w:val="13"/>
        </w:numPr>
      </w:pPr>
      <w:r>
        <w:t>affected the offspring making them distance mice</w:t>
      </w:r>
    </w:p>
    <w:p w14:paraId="39741710" w14:textId="2BCEF9FD" w:rsidR="00083326" w:rsidRDefault="00083326" w:rsidP="00083326">
      <w:pPr>
        <w:pStyle w:val="ListParagraph"/>
        <w:numPr>
          <w:ilvl w:val="2"/>
          <w:numId w:val="13"/>
        </w:numPr>
      </w:pPr>
      <w:r>
        <w:t>lazy mice with lazy mice</w:t>
      </w:r>
    </w:p>
    <w:p w14:paraId="3C1AF664" w14:textId="4FE37E57" w:rsidR="00083326" w:rsidRDefault="00083326" w:rsidP="00083326">
      <w:pPr>
        <w:pStyle w:val="ListParagraph"/>
        <w:numPr>
          <w:ilvl w:val="1"/>
          <w:numId w:val="13"/>
        </w:numPr>
      </w:pPr>
      <w:r>
        <w:t>Behavior is genetically programmed</w:t>
      </w:r>
    </w:p>
    <w:p w14:paraId="6209A225" w14:textId="54B91565" w:rsidR="00083326" w:rsidRDefault="00083326" w:rsidP="00083326">
      <w:pPr>
        <w:pStyle w:val="ListParagraph"/>
        <w:numPr>
          <w:ilvl w:val="1"/>
          <w:numId w:val="13"/>
        </w:numPr>
      </w:pPr>
      <w:r>
        <w:t>Fixation</w:t>
      </w:r>
      <w:r w:rsidR="00632035">
        <w:t xml:space="preserve"> **</w:t>
      </w:r>
    </w:p>
    <w:p w14:paraId="269E4234" w14:textId="4E4D2E17" w:rsidR="00083326" w:rsidRDefault="00083326" w:rsidP="00083326">
      <w:pPr>
        <w:pStyle w:val="ListParagraph"/>
        <w:numPr>
          <w:ilvl w:val="1"/>
          <w:numId w:val="13"/>
        </w:numPr>
      </w:pPr>
      <w:r>
        <w:t>Genetic variabil</w:t>
      </w:r>
      <w:r w:rsidR="00CD3E8A">
        <w:t>it</w:t>
      </w:r>
      <w:r>
        <w:t>y of the genetic generation has changed</w:t>
      </w:r>
    </w:p>
    <w:p w14:paraId="56AA0CC7" w14:textId="667496CA" w:rsidR="00632035" w:rsidRDefault="00632035" w:rsidP="00083326">
      <w:pPr>
        <w:pStyle w:val="ListParagraph"/>
        <w:numPr>
          <w:ilvl w:val="1"/>
          <w:numId w:val="13"/>
        </w:numPr>
      </w:pPr>
      <w:r>
        <w:t>Selection against recessive gene</w:t>
      </w:r>
    </w:p>
    <w:p w14:paraId="50B2F731" w14:textId="266D5E50" w:rsidR="00632035" w:rsidRDefault="00632035" w:rsidP="00632035">
      <w:pPr>
        <w:pStyle w:val="ListParagraph"/>
        <w:numPr>
          <w:ilvl w:val="2"/>
          <w:numId w:val="13"/>
        </w:numPr>
      </w:pPr>
      <w:r>
        <w:t>Start experiment 100% heterozygous</w:t>
      </w:r>
    </w:p>
    <w:p w14:paraId="4CC7E932" w14:textId="7B2DFE77" w:rsidR="00632035" w:rsidRDefault="00632035" w:rsidP="00632035">
      <w:pPr>
        <w:pStyle w:val="ListParagraph"/>
        <w:numPr>
          <w:ilvl w:val="1"/>
          <w:numId w:val="13"/>
        </w:numPr>
      </w:pPr>
      <w:r>
        <w:t>For heterozygote</w:t>
      </w:r>
    </w:p>
    <w:p w14:paraId="2F7D763E" w14:textId="7FC6BF2C" w:rsidR="00632035" w:rsidRDefault="00632035" w:rsidP="00632035">
      <w:pPr>
        <w:pStyle w:val="ListParagraph"/>
        <w:numPr>
          <w:ilvl w:val="2"/>
          <w:numId w:val="13"/>
        </w:numPr>
      </w:pPr>
      <w:r>
        <w:t>Sickle cell inimical</w:t>
      </w:r>
    </w:p>
    <w:p w14:paraId="4B522DD4" w14:textId="2AB50425" w:rsidR="00F14D1F" w:rsidRDefault="00F14D1F" w:rsidP="00F14D1F">
      <w:pPr>
        <w:pStyle w:val="ListParagraph"/>
        <w:numPr>
          <w:ilvl w:val="3"/>
          <w:numId w:val="13"/>
        </w:numPr>
      </w:pPr>
      <w:r>
        <w:t>Certain cells are being destroyed and recycled by the liver</w:t>
      </w:r>
    </w:p>
    <w:p w14:paraId="69D8BC37" w14:textId="20E47288" w:rsidR="00632035" w:rsidRDefault="00632035" w:rsidP="00632035">
      <w:pPr>
        <w:pStyle w:val="ListParagraph"/>
        <w:numPr>
          <w:ilvl w:val="2"/>
          <w:numId w:val="13"/>
        </w:numPr>
      </w:pPr>
      <w:r>
        <w:lastRenderedPageBreak/>
        <w:t>Cells don’t have nice donut shape</w:t>
      </w:r>
    </w:p>
    <w:p w14:paraId="3AA32C3A" w14:textId="21169203" w:rsidR="00632035" w:rsidRDefault="00632035" w:rsidP="00632035">
      <w:pPr>
        <w:pStyle w:val="ListParagraph"/>
        <w:numPr>
          <w:ilvl w:val="2"/>
          <w:numId w:val="13"/>
        </w:numPr>
      </w:pPr>
      <w:r>
        <w:t>Don’t load with oxygen as well</w:t>
      </w:r>
    </w:p>
    <w:p w14:paraId="7E551514" w14:textId="4609397E" w:rsidR="00632035" w:rsidRDefault="00632035" w:rsidP="00632035">
      <w:pPr>
        <w:pStyle w:val="ListParagraph"/>
        <w:numPr>
          <w:ilvl w:val="2"/>
          <w:numId w:val="13"/>
        </w:numPr>
      </w:pPr>
      <w:r>
        <w:t>Lead to fatigue and other health issues</w:t>
      </w:r>
    </w:p>
    <w:p w14:paraId="06A10980" w14:textId="11964519" w:rsidR="00632035" w:rsidRDefault="00632035" w:rsidP="00632035">
      <w:pPr>
        <w:pStyle w:val="ListParagraph"/>
        <w:numPr>
          <w:ilvl w:val="2"/>
          <w:numId w:val="13"/>
        </w:numPr>
      </w:pPr>
      <w:r>
        <w:t>Higher predicted frequency than we would expect</w:t>
      </w:r>
    </w:p>
    <w:p w14:paraId="4570C083" w14:textId="2473FFD5" w:rsidR="00632035" w:rsidRDefault="00632035" w:rsidP="00632035">
      <w:pPr>
        <w:pStyle w:val="ListParagraph"/>
        <w:numPr>
          <w:ilvl w:val="2"/>
          <w:numId w:val="13"/>
        </w:numPr>
      </w:pPr>
      <w:r>
        <w:t>Found most commonly in Africa</w:t>
      </w:r>
    </w:p>
    <w:p w14:paraId="271B4E74" w14:textId="55FD7750" w:rsidR="00632035" w:rsidRDefault="00632035" w:rsidP="00632035">
      <w:pPr>
        <w:pStyle w:val="ListParagraph"/>
        <w:numPr>
          <w:ilvl w:val="2"/>
          <w:numId w:val="13"/>
        </w:numPr>
      </w:pPr>
      <w:r>
        <w:t>Related to malaria</w:t>
      </w:r>
    </w:p>
    <w:p w14:paraId="77D71D10" w14:textId="29172630" w:rsidR="00632035" w:rsidRDefault="00632035" w:rsidP="00632035">
      <w:pPr>
        <w:pStyle w:val="ListParagraph"/>
        <w:numPr>
          <w:ilvl w:val="3"/>
          <w:numId w:val="13"/>
        </w:numPr>
      </w:pPr>
      <w:r>
        <w:t>Reproduces into re blood cells and kills them off then moves on to other red blood cells</w:t>
      </w:r>
    </w:p>
    <w:p w14:paraId="7D6CC904" w14:textId="3D4ECBF8" w:rsidR="00F14D1F" w:rsidRDefault="00F14D1F" w:rsidP="00F14D1F">
      <w:pPr>
        <w:pStyle w:val="ListParagraph"/>
        <w:numPr>
          <w:ilvl w:val="2"/>
          <w:numId w:val="13"/>
        </w:numPr>
      </w:pPr>
      <w:r>
        <w:t xml:space="preserve">Natural protection again malaria </w:t>
      </w:r>
      <w:r>
        <w:sym w:font="Wingdings" w:char="F0E0"/>
      </w:r>
      <w:r>
        <w:t xml:space="preserve"> sickle cell</w:t>
      </w:r>
    </w:p>
    <w:p w14:paraId="1CFA99D8" w14:textId="2E95BF04" w:rsidR="00F14D1F" w:rsidRDefault="00F14D1F" w:rsidP="00F14D1F">
      <w:pPr>
        <w:pStyle w:val="ListParagraph"/>
        <w:numPr>
          <w:ilvl w:val="1"/>
          <w:numId w:val="13"/>
        </w:numPr>
      </w:pPr>
      <w:r>
        <w:t>Not related to most simple alleles</w:t>
      </w:r>
    </w:p>
    <w:p w14:paraId="0AD1D2EF" w14:textId="15652D61" w:rsidR="00F14D1F" w:rsidRDefault="00F14D1F" w:rsidP="00F14D1F">
      <w:pPr>
        <w:pStyle w:val="ListParagraph"/>
        <w:numPr>
          <w:ilvl w:val="1"/>
          <w:numId w:val="13"/>
        </w:numPr>
      </w:pPr>
      <w:r>
        <w:t xml:space="preserve">Organisms have a range of </w:t>
      </w:r>
      <w:proofErr w:type="spellStart"/>
      <w:r>
        <w:t>variabilities</w:t>
      </w:r>
      <w:proofErr w:type="spellEnd"/>
      <w:r>
        <w:t xml:space="preserve"> </w:t>
      </w:r>
    </w:p>
    <w:p w14:paraId="4E971749" w14:textId="76B5122A" w:rsidR="00F14D1F" w:rsidRDefault="00F14D1F" w:rsidP="00F14D1F">
      <w:pPr>
        <w:pStyle w:val="ListParagraph"/>
        <w:numPr>
          <w:ilvl w:val="2"/>
          <w:numId w:val="13"/>
        </w:numPr>
      </w:pPr>
      <w:r>
        <w:t>Cant use hardy-</w:t>
      </w:r>
      <w:proofErr w:type="spellStart"/>
      <w:r>
        <w:t>weinberg</w:t>
      </w:r>
      <w:proofErr w:type="spellEnd"/>
    </w:p>
    <w:p w14:paraId="08A9D74B" w14:textId="7AAC253A" w:rsidR="00F14D1F" w:rsidRDefault="00F14D1F" w:rsidP="00F14D1F">
      <w:pPr>
        <w:pStyle w:val="ListParagraph"/>
        <w:numPr>
          <w:ilvl w:val="2"/>
          <w:numId w:val="13"/>
        </w:numPr>
      </w:pPr>
      <w:r>
        <w:t>Human population</w:t>
      </w:r>
    </w:p>
    <w:p w14:paraId="4782A977" w14:textId="6D98D282" w:rsidR="00F14D1F" w:rsidRDefault="00F14D1F" w:rsidP="00F14D1F">
      <w:pPr>
        <w:pStyle w:val="ListParagraph"/>
        <w:numPr>
          <w:ilvl w:val="0"/>
          <w:numId w:val="13"/>
        </w:numPr>
      </w:pPr>
      <w:r>
        <w:t>Selection with multiple loci traits (quantitative traits)</w:t>
      </w:r>
    </w:p>
    <w:p w14:paraId="33EB86A2" w14:textId="69A9A195" w:rsidR="00F14D1F" w:rsidRDefault="00F14D1F" w:rsidP="00F14D1F">
      <w:pPr>
        <w:pStyle w:val="ListParagraph"/>
        <w:numPr>
          <w:ilvl w:val="1"/>
          <w:numId w:val="13"/>
        </w:numPr>
      </w:pPr>
      <w:r>
        <w:t>Directional selection</w:t>
      </w:r>
    </w:p>
    <w:p w14:paraId="1C2F95EA" w14:textId="3AD44412" w:rsidR="00F14D1F" w:rsidRDefault="00F14D1F" w:rsidP="00F14D1F">
      <w:pPr>
        <w:pStyle w:val="ListParagraph"/>
        <w:numPr>
          <w:ilvl w:val="1"/>
          <w:numId w:val="13"/>
        </w:numPr>
      </w:pPr>
      <w:r>
        <w:t>Stabilizing selection</w:t>
      </w:r>
    </w:p>
    <w:p w14:paraId="1CC62701" w14:textId="4D0F03AC" w:rsidR="00F14D1F" w:rsidRDefault="00F14D1F" w:rsidP="00F14D1F">
      <w:pPr>
        <w:pStyle w:val="ListParagraph"/>
        <w:numPr>
          <w:ilvl w:val="2"/>
          <w:numId w:val="13"/>
        </w:numPr>
      </w:pPr>
      <w:r>
        <w:t>Selection against the extremes</w:t>
      </w:r>
    </w:p>
    <w:p w14:paraId="6A39F8E9" w14:textId="23DA0787" w:rsidR="00F14D1F" w:rsidRDefault="004D4C01" w:rsidP="00F14D1F">
      <w:pPr>
        <w:pStyle w:val="ListParagraph"/>
        <w:numPr>
          <w:ilvl w:val="1"/>
          <w:numId w:val="13"/>
        </w:numPr>
      </w:pPr>
      <w:r>
        <w:t>Stabilizing</w:t>
      </w:r>
      <w:r w:rsidR="00F14D1F">
        <w:t xml:space="preserve"> selection goldenrod galls</w:t>
      </w:r>
    </w:p>
    <w:p w14:paraId="6A98B826" w14:textId="77777777" w:rsidR="008B58B2" w:rsidRDefault="008B58B2" w:rsidP="008B58B2"/>
    <w:p w14:paraId="57EA8CFF" w14:textId="77777777" w:rsidR="008B58B2" w:rsidRDefault="008B58B2" w:rsidP="008B58B2"/>
    <w:p w14:paraId="5C300A85" w14:textId="77777777" w:rsidR="008B58B2" w:rsidRDefault="008B58B2" w:rsidP="008B58B2"/>
    <w:p w14:paraId="3A108222" w14:textId="77777777" w:rsidR="008B58B2" w:rsidRDefault="008B58B2" w:rsidP="008B58B2"/>
    <w:p w14:paraId="265D28D2" w14:textId="77777777" w:rsidR="008B58B2" w:rsidRDefault="008B58B2" w:rsidP="008B58B2"/>
    <w:p w14:paraId="5EF3CB4A" w14:textId="77777777" w:rsidR="008B58B2" w:rsidRDefault="008B58B2" w:rsidP="008B58B2"/>
    <w:p w14:paraId="49CACF44" w14:textId="77777777" w:rsidR="008B58B2" w:rsidRDefault="008B58B2" w:rsidP="008B58B2"/>
    <w:p w14:paraId="047E4770" w14:textId="77777777" w:rsidR="008B58B2" w:rsidRDefault="008B58B2" w:rsidP="008B58B2"/>
    <w:p w14:paraId="7B873E18" w14:textId="77777777" w:rsidR="008B58B2" w:rsidRDefault="008B58B2" w:rsidP="008B58B2"/>
    <w:p w14:paraId="0E661795" w14:textId="77777777" w:rsidR="008B58B2" w:rsidRDefault="008B58B2" w:rsidP="008B58B2"/>
    <w:p w14:paraId="7DA36227" w14:textId="77777777" w:rsidR="008B58B2" w:rsidRDefault="008B58B2" w:rsidP="008B58B2"/>
    <w:p w14:paraId="7FF966C1" w14:textId="77777777" w:rsidR="008B58B2" w:rsidRDefault="008B58B2" w:rsidP="008B58B2"/>
    <w:p w14:paraId="1DE7EC3B" w14:textId="77777777" w:rsidR="008B58B2" w:rsidRDefault="008B58B2" w:rsidP="008B58B2"/>
    <w:p w14:paraId="655E5F7C" w14:textId="7081FFE5" w:rsidR="008B58B2" w:rsidRDefault="008B58B2" w:rsidP="008B58B2">
      <w:pPr>
        <w:pStyle w:val="Heading1"/>
      </w:pPr>
      <w:r>
        <w:lastRenderedPageBreak/>
        <w:t>Crosswords</w:t>
      </w:r>
    </w:p>
    <w:p w14:paraId="591A7F8C" w14:textId="689BF706" w:rsidR="002806CE" w:rsidRPr="002806CE" w:rsidRDefault="002806CE" w:rsidP="002806CE">
      <w:r>
        <w:t>Speciation and Cladistics</w:t>
      </w:r>
    </w:p>
    <w:p w14:paraId="1F2672C7" w14:textId="044F24E8" w:rsidR="00632035" w:rsidRDefault="00780E59" w:rsidP="00780E59">
      <w:pPr>
        <w:pStyle w:val="ListParagraph"/>
        <w:numPr>
          <w:ilvl w:val="0"/>
          <w:numId w:val="14"/>
        </w:numPr>
      </w:pPr>
      <w:r>
        <w:t xml:space="preserve">The evolutionary history of a group is referred to as </w:t>
      </w:r>
      <w:r>
        <w:sym w:font="Wingdings" w:char="F0E0"/>
      </w:r>
      <w:r>
        <w:t xml:space="preserve"> PHYLOGENY</w:t>
      </w:r>
    </w:p>
    <w:p w14:paraId="172EB88B" w14:textId="40934D8E" w:rsidR="00780E59" w:rsidRDefault="00780E59" w:rsidP="00780E59">
      <w:pPr>
        <w:pStyle w:val="ListParagraph"/>
        <w:numPr>
          <w:ilvl w:val="0"/>
          <w:numId w:val="14"/>
        </w:numPr>
      </w:pPr>
      <w:r>
        <w:t xml:space="preserve">Parsimony is very similar to the KISS principle. What is the S in the acronym? </w:t>
      </w:r>
      <w:r>
        <w:sym w:font="Wingdings" w:char="F0E0"/>
      </w:r>
      <w:r>
        <w:t>SIMPLE</w:t>
      </w:r>
    </w:p>
    <w:p w14:paraId="6B479BA4" w14:textId="08A6FE8D" w:rsidR="00780E59" w:rsidRDefault="00780E59" w:rsidP="00780E59">
      <w:pPr>
        <w:pStyle w:val="ListParagraph"/>
        <w:numPr>
          <w:ilvl w:val="0"/>
          <w:numId w:val="14"/>
        </w:numPr>
      </w:pPr>
      <w:r>
        <w:t xml:space="preserve">In cladistics analysis the apomorphic character is given this numeric score. </w:t>
      </w:r>
      <w:r>
        <w:sym w:font="Wingdings" w:char="F0E0"/>
      </w:r>
      <w:r>
        <w:t xml:space="preserve"> ONE</w:t>
      </w:r>
    </w:p>
    <w:p w14:paraId="3B281E57" w14:textId="115D16E7" w:rsidR="00780E59" w:rsidRDefault="00780E59" w:rsidP="00780E59">
      <w:pPr>
        <w:pStyle w:val="ListParagraph"/>
        <w:numPr>
          <w:ilvl w:val="0"/>
          <w:numId w:val="14"/>
        </w:numPr>
      </w:pPr>
      <w:r>
        <w:t xml:space="preserve">Some species of plants grow at the top of the hill and others at the bottom. It’s an example of isolating mechanism: </w:t>
      </w:r>
      <w:r>
        <w:sym w:font="Wingdings" w:char="F0E0"/>
      </w:r>
      <w:r>
        <w:t>ECOLOGICAL</w:t>
      </w:r>
    </w:p>
    <w:p w14:paraId="00C6449D" w14:textId="0F51802A" w:rsidR="00780E59" w:rsidRDefault="00780E59" w:rsidP="00780E59">
      <w:pPr>
        <w:pStyle w:val="ListParagraph"/>
        <w:numPr>
          <w:ilvl w:val="0"/>
          <w:numId w:val="14"/>
        </w:numPr>
      </w:pPr>
      <w:r>
        <w:t xml:space="preserve">On a global scale continental drift result has resulted in new species through this type of speciation. </w:t>
      </w:r>
      <w:r w:rsidR="008B72D8">
        <w:sym w:font="Wingdings" w:char="F0E0"/>
      </w:r>
      <w:r w:rsidR="008B72D8">
        <w:t xml:space="preserve"> ALLOPATRIC</w:t>
      </w:r>
    </w:p>
    <w:p w14:paraId="193131D5" w14:textId="7076BFA8" w:rsidR="008B72D8" w:rsidRDefault="008B72D8" w:rsidP="00780E59">
      <w:pPr>
        <w:pStyle w:val="ListParagraph"/>
        <w:numPr>
          <w:ilvl w:val="0"/>
          <w:numId w:val="14"/>
        </w:numPr>
      </w:pPr>
      <w:r>
        <w:t xml:space="preserve">Plural term describing any group of evolutionary related organisms in one level of the taxonomic hierarchy. </w:t>
      </w:r>
      <w:r>
        <w:sym w:font="Wingdings" w:char="F0E0"/>
      </w:r>
      <w:r>
        <w:t xml:space="preserve"> TAXA</w:t>
      </w:r>
    </w:p>
    <w:p w14:paraId="4475A639" w14:textId="4B837F8A" w:rsidR="008B72D8" w:rsidRDefault="008B72D8" w:rsidP="00780E59">
      <w:pPr>
        <w:pStyle w:val="ListParagraph"/>
        <w:numPr>
          <w:ilvl w:val="0"/>
          <w:numId w:val="14"/>
        </w:numPr>
      </w:pPr>
      <w:r>
        <w:t xml:space="preserve">In cladistics analysis the apomorphic character is given this numeric symbol.         </w:t>
      </w:r>
      <w:r>
        <w:sym w:font="Wingdings" w:char="F0E0"/>
      </w:r>
      <w:r>
        <w:t xml:space="preserve"> PLUS</w:t>
      </w:r>
    </w:p>
    <w:p w14:paraId="0A7527C6" w14:textId="73742AF4" w:rsidR="008B72D8" w:rsidRDefault="008B72D8" w:rsidP="00780E59">
      <w:pPr>
        <w:pStyle w:val="ListParagraph"/>
        <w:numPr>
          <w:ilvl w:val="0"/>
          <w:numId w:val="14"/>
        </w:numPr>
      </w:pPr>
      <w:r>
        <w:t xml:space="preserve">This type of reproductive isolation explains why this (species) isolation mechanism prevents the fertilization of the egg of one species by the sperm of a different species </w:t>
      </w:r>
      <w:r>
        <w:sym w:font="Wingdings" w:char="F0E0"/>
      </w:r>
      <w:r>
        <w:t xml:space="preserve"> GAMETIC</w:t>
      </w:r>
    </w:p>
    <w:p w14:paraId="3A75237C" w14:textId="78AD0458" w:rsidR="008B72D8" w:rsidRDefault="008B72D8" w:rsidP="008B72D8">
      <w:pPr>
        <w:pStyle w:val="ListParagraph"/>
        <w:numPr>
          <w:ilvl w:val="0"/>
          <w:numId w:val="14"/>
        </w:numPr>
      </w:pPr>
      <w:r>
        <w:t>In cladistics analysis this pleisomorphic character is given this numeric score.</w:t>
      </w:r>
      <w:r>
        <w:sym w:font="Wingdings" w:char="F0E0"/>
      </w:r>
      <w:r>
        <w:t>ZERO</w:t>
      </w:r>
    </w:p>
    <w:p w14:paraId="208CA479" w14:textId="45CE12B2" w:rsidR="008B72D8" w:rsidRDefault="008B72D8" w:rsidP="008B72D8">
      <w:pPr>
        <w:pStyle w:val="ListParagraph"/>
        <w:numPr>
          <w:ilvl w:val="0"/>
          <w:numId w:val="14"/>
        </w:numPr>
        <w:ind w:left="700"/>
      </w:pPr>
      <w:r>
        <w:t xml:space="preserve"> When a phylogeny for a group includes the ancestor but not all the descendent          taxa it is referred to as being this type. </w:t>
      </w:r>
      <w:r>
        <w:sym w:font="Wingdings" w:char="F0E0"/>
      </w:r>
      <w:r>
        <w:t xml:space="preserve"> PARAPHYLETIC</w:t>
      </w:r>
    </w:p>
    <w:p w14:paraId="36F4B5DC" w14:textId="37A647FF" w:rsidR="008B72D8" w:rsidRDefault="00360996" w:rsidP="008B72D8">
      <w:pPr>
        <w:pStyle w:val="ListParagraph"/>
        <w:numPr>
          <w:ilvl w:val="0"/>
          <w:numId w:val="14"/>
        </w:numPr>
        <w:ind w:left="700"/>
      </w:pPr>
      <w:r>
        <w:t xml:space="preserve"> In cladistics this prefix indicates that the derived characters are shared between different groups of organisms. </w:t>
      </w:r>
      <w:r>
        <w:sym w:font="Wingdings" w:char="F0E0"/>
      </w:r>
      <w:r>
        <w:t xml:space="preserve"> SYN</w:t>
      </w:r>
    </w:p>
    <w:p w14:paraId="3D0B6170" w14:textId="39E46FB4" w:rsidR="00360996" w:rsidRDefault="00360996" w:rsidP="008B72D8">
      <w:pPr>
        <w:pStyle w:val="ListParagraph"/>
        <w:numPr>
          <w:ilvl w:val="0"/>
          <w:numId w:val="14"/>
        </w:numPr>
        <w:ind w:left="700"/>
      </w:pPr>
      <w:r>
        <w:t xml:space="preserve"> This term describes a group of evolutionary related organisms in one level of the    taxonomic hierarchy </w:t>
      </w:r>
      <w:r>
        <w:sym w:font="Wingdings" w:char="F0E0"/>
      </w:r>
      <w:r>
        <w:t xml:space="preserve"> TAXON</w:t>
      </w:r>
    </w:p>
    <w:p w14:paraId="43FF72D0" w14:textId="540C04FA" w:rsidR="00360996" w:rsidRDefault="00360996" w:rsidP="008B72D8">
      <w:pPr>
        <w:pStyle w:val="ListParagraph"/>
        <w:numPr>
          <w:ilvl w:val="0"/>
          <w:numId w:val="14"/>
        </w:numPr>
        <w:ind w:left="700"/>
      </w:pPr>
      <w:r>
        <w:t xml:space="preserve"> Claudistic analysis was first used to study the evolutionary relationships of these animals. </w:t>
      </w:r>
      <w:r>
        <w:sym w:font="Wingdings" w:char="F0E0"/>
      </w:r>
      <w:r>
        <w:t>INSECTS</w:t>
      </w:r>
    </w:p>
    <w:p w14:paraId="69EA13F1" w14:textId="7D467C03" w:rsidR="00360996" w:rsidRDefault="00360996" w:rsidP="008B72D8">
      <w:pPr>
        <w:pStyle w:val="ListParagraph"/>
        <w:numPr>
          <w:ilvl w:val="0"/>
          <w:numId w:val="14"/>
        </w:numPr>
        <w:ind w:left="700"/>
      </w:pPr>
      <w:r>
        <w:t xml:space="preserve"> Lowest taxonomic level for adjacent ring species. </w:t>
      </w:r>
      <w:r>
        <w:sym w:font="Wingdings" w:char="F0E0"/>
      </w:r>
      <w:r>
        <w:t xml:space="preserve"> SUBSPECIES</w:t>
      </w:r>
    </w:p>
    <w:p w14:paraId="046DA458" w14:textId="7E80E9F7" w:rsidR="00360996" w:rsidRDefault="00360996" w:rsidP="008B72D8">
      <w:pPr>
        <w:pStyle w:val="ListParagraph"/>
        <w:numPr>
          <w:ilvl w:val="0"/>
          <w:numId w:val="14"/>
        </w:numPr>
        <w:ind w:left="700"/>
      </w:pPr>
      <w:r>
        <w:t xml:space="preserve"> In allopatric speciation this no longer occurs between two populations because of some sort of physical barrier. </w:t>
      </w:r>
      <w:r>
        <w:sym w:font="Wingdings" w:char="F0E0"/>
      </w:r>
      <w:r>
        <w:t xml:space="preserve"> GENE FLOW</w:t>
      </w:r>
    </w:p>
    <w:p w14:paraId="0E8E2728" w14:textId="4322AD90" w:rsidR="00360996" w:rsidRDefault="00360996" w:rsidP="008B72D8">
      <w:pPr>
        <w:pStyle w:val="ListParagraph"/>
        <w:numPr>
          <w:ilvl w:val="0"/>
          <w:numId w:val="14"/>
        </w:numPr>
        <w:ind w:left="700"/>
      </w:pPr>
      <w:r>
        <w:t xml:space="preserve"> This German scientist created cladistics analysis. </w:t>
      </w:r>
      <w:r>
        <w:sym w:font="Wingdings" w:char="F0E0"/>
      </w:r>
      <w:r>
        <w:t xml:space="preserve"> HENNING</w:t>
      </w:r>
    </w:p>
    <w:p w14:paraId="65AB83A6" w14:textId="2458A63E" w:rsidR="00360996" w:rsidRDefault="00360996" w:rsidP="008B72D8">
      <w:pPr>
        <w:pStyle w:val="ListParagraph"/>
        <w:numPr>
          <w:ilvl w:val="0"/>
          <w:numId w:val="14"/>
        </w:numPr>
        <w:ind w:left="700"/>
      </w:pPr>
      <w:r>
        <w:t xml:space="preserve"> Ecological isolating mechanisms are also referred to as</w:t>
      </w:r>
      <w:r w:rsidR="007A4981">
        <w:t xml:space="preserve"> being this type of isolating mechanism </w:t>
      </w:r>
      <w:r w:rsidR="007A4981">
        <w:sym w:font="Wingdings" w:char="F0E0"/>
      </w:r>
      <w:r w:rsidR="007A4981">
        <w:t xml:space="preserve"> HABITAT</w:t>
      </w:r>
    </w:p>
    <w:p w14:paraId="746A129A" w14:textId="374EED69" w:rsidR="007A4981" w:rsidRDefault="007A4981" w:rsidP="008B72D8">
      <w:pPr>
        <w:pStyle w:val="ListParagraph"/>
        <w:numPr>
          <w:ilvl w:val="0"/>
          <w:numId w:val="14"/>
        </w:numPr>
        <w:ind w:left="700"/>
      </w:pPr>
      <w:r>
        <w:lastRenderedPageBreak/>
        <w:t xml:space="preserve">As an allergy sufferer knows, not all plants release their pollen at the same time of the year. This is an example of what type of reproductive isolation mechanism in plants. </w:t>
      </w:r>
      <w:r>
        <w:sym w:font="Wingdings" w:char="F0E0"/>
      </w:r>
      <w:r>
        <w:t xml:space="preserve"> TEMPORAL</w:t>
      </w:r>
    </w:p>
    <w:p w14:paraId="18ACC6AF" w14:textId="3A93F493" w:rsidR="007A4981" w:rsidRDefault="007A4981" w:rsidP="008B72D8">
      <w:pPr>
        <w:pStyle w:val="ListParagraph"/>
        <w:numPr>
          <w:ilvl w:val="0"/>
          <w:numId w:val="14"/>
        </w:numPr>
        <w:ind w:left="700"/>
      </w:pPr>
      <w:r>
        <w:t xml:space="preserve"> A subset, or branch, of organisms within a phylogeny that all have the same shared characters are </w:t>
      </w:r>
      <w:r w:rsidR="002806CE">
        <w:t>referred</w:t>
      </w:r>
      <w:r>
        <w:t xml:space="preserve"> to as this, and give this method of classification its name. </w:t>
      </w:r>
      <w:r>
        <w:sym w:font="Wingdings" w:char="F0E0"/>
      </w:r>
      <w:r>
        <w:t xml:space="preserve"> CLADE</w:t>
      </w:r>
    </w:p>
    <w:p w14:paraId="5CEB6C97" w14:textId="5FA96959" w:rsidR="007A4981" w:rsidRDefault="007A4981" w:rsidP="008B72D8">
      <w:pPr>
        <w:pStyle w:val="ListParagraph"/>
        <w:numPr>
          <w:ilvl w:val="0"/>
          <w:numId w:val="14"/>
        </w:numPr>
        <w:ind w:left="700"/>
      </w:pPr>
      <w:r>
        <w:t xml:space="preserve">This type of reproductive (species) isolation mechanism prevents the fertilization of the egg of one species by the sperm of a different species. </w:t>
      </w:r>
      <w:r>
        <w:sym w:font="Wingdings" w:char="F0E0"/>
      </w:r>
      <w:r>
        <w:t xml:space="preserve"> PREZYGOTIC</w:t>
      </w:r>
    </w:p>
    <w:p w14:paraId="554553B7" w14:textId="349D18CB" w:rsidR="007A4981" w:rsidRDefault="007A4981" w:rsidP="008B72D8">
      <w:pPr>
        <w:pStyle w:val="ListParagraph"/>
        <w:numPr>
          <w:ilvl w:val="0"/>
          <w:numId w:val="14"/>
        </w:numPr>
        <w:ind w:left="700"/>
      </w:pPr>
      <w:r>
        <w:t xml:space="preserve"> In cladistics analysis organisms at the bottom of the phylogeny have the most of theses types of traits and characteristics. </w:t>
      </w:r>
      <w:r>
        <w:sym w:font="Wingdings" w:char="F0E0"/>
      </w:r>
      <w:r>
        <w:t xml:space="preserve"> PLESIOMORPHIES</w:t>
      </w:r>
    </w:p>
    <w:p w14:paraId="2D1FB630" w14:textId="0EEF12D0" w:rsidR="007A4981" w:rsidRDefault="007A4981" w:rsidP="008B72D8">
      <w:pPr>
        <w:pStyle w:val="ListParagraph"/>
        <w:numPr>
          <w:ilvl w:val="0"/>
          <w:numId w:val="14"/>
        </w:numPr>
        <w:ind w:left="700"/>
      </w:pPr>
      <w:r>
        <w:t xml:space="preserve"> It’s anatomically impossible for two different species to physically mate. It’s an example of this type of reproductive isolation mechanism. </w:t>
      </w:r>
      <w:r>
        <w:sym w:font="Wingdings" w:char="F0E0"/>
      </w:r>
      <w:r>
        <w:t>MECHANICAL</w:t>
      </w:r>
    </w:p>
    <w:p w14:paraId="7CD4E8AC" w14:textId="1E686855" w:rsidR="007A4981" w:rsidRDefault="007A4981" w:rsidP="008B72D8">
      <w:pPr>
        <w:pStyle w:val="ListParagraph"/>
        <w:numPr>
          <w:ilvl w:val="0"/>
          <w:numId w:val="14"/>
        </w:numPr>
        <w:ind w:left="700"/>
      </w:pPr>
      <w:r>
        <w:t xml:space="preserve"> If different taxa are related to each other and the ancestor to the group is not included</w:t>
      </w:r>
      <w:r w:rsidR="002806CE">
        <w:t xml:space="preserve"> in the classification the group is referred to as this. </w:t>
      </w:r>
      <w:r w:rsidR="002806CE">
        <w:sym w:font="Wingdings" w:char="F0E0"/>
      </w:r>
      <w:r w:rsidR="002806CE">
        <w:t xml:space="preserve"> POLYPHYLETIC</w:t>
      </w:r>
    </w:p>
    <w:p w14:paraId="5BFD45B7" w14:textId="047FA4F3" w:rsidR="002806CE" w:rsidRDefault="002806CE" w:rsidP="008B72D8">
      <w:pPr>
        <w:pStyle w:val="ListParagraph"/>
        <w:numPr>
          <w:ilvl w:val="0"/>
          <w:numId w:val="14"/>
        </w:numPr>
        <w:ind w:left="700"/>
      </w:pPr>
      <w:r>
        <w:t xml:space="preserve">By definition, organisms in two different species can’t successfully do this. </w:t>
      </w:r>
      <w:r>
        <w:sym w:font="Wingdings" w:char="F0E0"/>
      </w:r>
      <w:r>
        <w:t xml:space="preserve"> MATE</w:t>
      </w:r>
    </w:p>
    <w:p w14:paraId="3A02478C" w14:textId="58E50AAF" w:rsidR="002806CE" w:rsidRDefault="002806CE" w:rsidP="008B72D8">
      <w:pPr>
        <w:pStyle w:val="ListParagraph"/>
        <w:numPr>
          <w:ilvl w:val="0"/>
          <w:numId w:val="14"/>
        </w:numPr>
        <w:ind w:left="700"/>
      </w:pPr>
      <w:r>
        <w:t xml:space="preserve"> In cladistics, a </w:t>
      </w:r>
      <w:proofErr w:type="spellStart"/>
      <w:r>
        <w:t>synapomorphy</w:t>
      </w:r>
      <w:proofErr w:type="spellEnd"/>
      <w:r>
        <w:t xml:space="preserve"> is a character shared by all members of lineage, but lacking from a comparison group called this (Two words) </w:t>
      </w:r>
      <w:r>
        <w:sym w:font="Wingdings" w:char="F0E0"/>
      </w:r>
      <w:r>
        <w:t xml:space="preserve"> OUT GROUP</w:t>
      </w:r>
    </w:p>
    <w:p w14:paraId="734C805B" w14:textId="3DD6672F" w:rsidR="002806CE" w:rsidRDefault="002806CE" w:rsidP="008B72D8">
      <w:pPr>
        <w:pStyle w:val="ListParagraph"/>
        <w:numPr>
          <w:ilvl w:val="0"/>
          <w:numId w:val="14"/>
        </w:numPr>
        <w:ind w:left="700"/>
      </w:pPr>
      <w:r>
        <w:t xml:space="preserve"> When long separated populations that have become ring species come back into contact with each other and don’t maintain their reproductive isolation this is occurring in a hybrid zone. </w:t>
      </w:r>
      <w:r>
        <w:sym w:font="Wingdings" w:char="F0E0"/>
      </w:r>
      <w:r>
        <w:t xml:space="preserve"> FUSION</w:t>
      </w:r>
    </w:p>
    <w:p w14:paraId="78750F3C" w14:textId="741E3582" w:rsidR="002806CE" w:rsidRDefault="002806CE" w:rsidP="008B72D8">
      <w:pPr>
        <w:pStyle w:val="ListParagraph"/>
        <w:numPr>
          <w:ilvl w:val="0"/>
          <w:numId w:val="14"/>
        </w:numPr>
        <w:ind w:left="700"/>
      </w:pPr>
      <w:r>
        <w:t xml:space="preserve"> These are exchanged between adjacent ring species. </w:t>
      </w:r>
      <w:r>
        <w:sym w:font="Wingdings" w:char="F0E0"/>
      </w:r>
      <w:r>
        <w:t>GENES</w:t>
      </w:r>
    </w:p>
    <w:p w14:paraId="7471DF65" w14:textId="5D18953D" w:rsidR="002806CE" w:rsidRDefault="002806CE" w:rsidP="008B72D8">
      <w:pPr>
        <w:pStyle w:val="ListParagraph"/>
        <w:numPr>
          <w:ilvl w:val="0"/>
          <w:numId w:val="14"/>
        </w:numPr>
        <w:ind w:left="700"/>
      </w:pPr>
      <w:r>
        <w:t xml:space="preserve">The organism that result from genomic mix of two different species are referred to as being this. </w:t>
      </w:r>
      <w:r>
        <w:sym w:font="Wingdings" w:char="F0E0"/>
      </w:r>
      <w:r>
        <w:t xml:space="preserve"> HYBRID</w:t>
      </w:r>
    </w:p>
    <w:p w14:paraId="46985598" w14:textId="4F2F14DD" w:rsidR="002806CE" w:rsidRDefault="002806CE" w:rsidP="008B72D8">
      <w:pPr>
        <w:pStyle w:val="ListParagraph"/>
        <w:numPr>
          <w:ilvl w:val="0"/>
          <w:numId w:val="14"/>
        </w:numPr>
        <w:ind w:left="700"/>
      </w:pPr>
      <w:r>
        <w:t xml:space="preserve"> Biological term for fertilized egg. </w:t>
      </w:r>
      <w:r>
        <w:sym w:font="Wingdings" w:char="F0E0"/>
      </w:r>
      <w:r>
        <w:t xml:space="preserve"> ZYGOTE</w:t>
      </w:r>
    </w:p>
    <w:p w14:paraId="56106CE9" w14:textId="7A217D75" w:rsidR="002806CE" w:rsidRDefault="002806CE" w:rsidP="008B72D8">
      <w:pPr>
        <w:pStyle w:val="ListParagraph"/>
        <w:numPr>
          <w:ilvl w:val="0"/>
          <w:numId w:val="14"/>
        </w:numPr>
        <w:ind w:left="700"/>
      </w:pPr>
      <w:r>
        <w:t xml:space="preserve"> In cladistics analysis the pleisomorphic character is given this numeric symbol </w:t>
      </w:r>
      <w:r>
        <w:sym w:font="Wingdings" w:char="F0E0"/>
      </w:r>
      <w:r>
        <w:t>MINUS</w:t>
      </w:r>
    </w:p>
    <w:p w14:paraId="4681BC4C" w14:textId="45F7AF17" w:rsidR="002806CE" w:rsidRDefault="002806CE" w:rsidP="008B72D8">
      <w:pPr>
        <w:pStyle w:val="ListParagraph"/>
        <w:numPr>
          <w:ilvl w:val="0"/>
          <w:numId w:val="14"/>
        </w:numPr>
        <w:ind w:left="700"/>
      </w:pPr>
      <w:r>
        <w:t xml:space="preserve">In cladistics this prefix indicates that the ancestral characters are shared between different groups of organisms. </w:t>
      </w:r>
      <w:r>
        <w:sym w:font="Wingdings" w:char="F0E0"/>
      </w:r>
      <w:r>
        <w:t xml:space="preserve"> SYM</w:t>
      </w:r>
    </w:p>
    <w:p w14:paraId="464CBACC" w14:textId="77777777" w:rsidR="00780E59" w:rsidRDefault="00780E59" w:rsidP="00780E59"/>
    <w:p w14:paraId="426080DD" w14:textId="77777777" w:rsidR="002806CE" w:rsidRDefault="002806CE" w:rsidP="00780E59"/>
    <w:p w14:paraId="0B3C7668" w14:textId="77777777" w:rsidR="002806CE" w:rsidRDefault="002806CE" w:rsidP="00780E59"/>
    <w:p w14:paraId="29971846" w14:textId="77777777" w:rsidR="002806CE" w:rsidRDefault="002806CE" w:rsidP="00780E59"/>
    <w:p w14:paraId="248AFA84" w14:textId="77777777" w:rsidR="002806CE" w:rsidRDefault="002806CE" w:rsidP="00780E59">
      <w:bookmarkStart w:id="0" w:name="_GoBack"/>
      <w:bookmarkEnd w:id="0"/>
    </w:p>
    <w:p w14:paraId="02B95F91" w14:textId="15CD3FE2" w:rsidR="002806CE" w:rsidRDefault="00322871" w:rsidP="00780E59">
      <w:r>
        <w:lastRenderedPageBreak/>
        <w:t>Biology, biologists and bioscience</w:t>
      </w:r>
    </w:p>
    <w:p w14:paraId="4271761E" w14:textId="45261A2C" w:rsidR="00322871" w:rsidRDefault="00322871" w:rsidP="00322871">
      <w:pPr>
        <w:pStyle w:val="ListParagraph"/>
        <w:numPr>
          <w:ilvl w:val="0"/>
          <w:numId w:val="15"/>
        </w:numPr>
      </w:pPr>
      <w:r>
        <w:t>This philosophy on living things saw them as being made u of small machines.</w:t>
      </w:r>
    </w:p>
    <w:p w14:paraId="2D843D08" w14:textId="61AB43F4" w:rsidR="00322871" w:rsidRDefault="00322871" w:rsidP="00322871">
      <w:pPr>
        <w:pStyle w:val="ListParagraph"/>
        <w:numPr>
          <w:ilvl w:val="0"/>
          <w:numId w:val="15"/>
        </w:numPr>
      </w:pPr>
      <w:r>
        <w:t>The age of science starts with the scientific revolution.</w:t>
      </w:r>
    </w:p>
    <w:p w14:paraId="61C6E1A6" w14:textId="60A5B31D" w:rsidR="00322871" w:rsidRDefault="00322871" w:rsidP="00322871">
      <w:pPr>
        <w:pStyle w:val="ListParagraph"/>
        <w:numPr>
          <w:ilvl w:val="0"/>
          <w:numId w:val="15"/>
        </w:numPr>
      </w:pPr>
      <w:r>
        <w:t>The kingdom of multicelled saprophytic organisms that have a cell wall composed of chitin.</w:t>
      </w:r>
    </w:p>
    <w:p w14:paraId="2AA03F36" w14:textId="715DFF17" w:rsidR="00322871" w:rsidRDefault="00322871" w:rsidP="00322871">
      <w:pPr>
        <w:pStyle w:val="ListParagraph"/>
        <w:numPr>
          <w:ilvl w:val="0"/>
          <w:numId w:val="15"/>
        </w:numPr>
      </w:pPr>
      <w:r>
        <w:t>The kingdom of multicellular organisms that have to feed by swallowing whole or in chunks.</w:t>
      </w:r>
    </w:p>
    <w:p w14:paraId="025AD304" w14:textId="3CAD83C0" w:rsidR="00322871" w:rsidRDefault="00322871" w:rsidP="00322871">
      <w:pPr>
        <w:pStyle w:val="ListParagraph"/>
        <w:numPr>
          <w:ilvl w:val="0"/>
          <w:numId w:val="15"/>
        </w:numPr>
      </w:pPr>
      <w:r>
        <w:t>In the classification scheme after Kingdom, Phylum, Class comes this taxon.</w:t>
      </w:r>
    </w:p>
    <w:p w14:paraId="0CCD57C9" w14:textId="2048221E" w:rsidR="00322871" w:rsidRDefault="00322871" w:rsidP="00322871">
      <w:pPr>
        <w:pStyle w:val="ListParagraph"/>
        <w:numPr>
          <w:ilvl w:val="0"/>
          <w:numId w:val="15"/>
        </w:numPr>
      </w:pPr>
      <w:r>
        <w:t>Historical narratives ask this type of question.</w:t>
      </w:r>
    </w:p>
    <w:p w14:paraId="67A42C66" w14:textId="78F2A8F8" w:rsidR="00322871" w:rsidRDefault="00322871" w:rsidP="00322871">
      <w:pPr>
        <w:pStyle w:val="ListParagraph"/>
        <w:numPr>
          <w:ilvl w:val="0"/>
          <w:numId w:val="15"/>
        </w:numPr>
      </w:pPr>
      <w:r>
        <w:t>Of hypothesis and theory this is the more general finding that has the broadest application.</w:t>
      </w:r>
    </w:p>
    <w:p w14:paraId="0A51A34E" w14:textId="63C7D798" w:rsidR="00322871" w:rsidRDefault="00322871" w:rsidP="00322871">
      <w:pPr>
        <w:pStyle w:val="ListParagraph"/>
        <w:numPr>
          <w:ilvl w:val="0"/>
          <w:numId w:val="15"/>
        </w:numPr>
      </w:pPr>
      <w:r>
        <w:t xml:space="preserve">The first part of </w:t>
      </w:r>
      <w:proofErr w:type="spellStart"/>
      <w:r>
        <w:t>binomen</w:t>
      </w:r>
      <w:proofErr w:type="spellEnd"/>
      <w:r>
        <w:t>, a species name.</w:t>
      </w:r>
    </w:p>
    <w:p w14:paraId="104936CC" w14:textId="0FB3CD25" w:rsidR="00322871" w:rsidRDefault="00322871" w:rsidP="00322871">
      <w:pPr>
        <w:pStyle w:val="ListParagraph"/>
        <w:numPr>
          <w:ilvl w:val="0"/>
          <w:numId w:val="15"/>
        </w:numPr>
      </w:pPr>
      <w:r>
        <w:t>Both a theory and a hypothesis must be able to withstand this.</w:t>
      </w:r>
    </w:p>
    <w:p w14:paraId="04A6D7DC" w14:textId="77777777" w:rsidR="00322871" w:rsidRDefault="00322871" w:rsidP="00727BB5">
      <w:pPr>
        <w:pStyle w:val="ListParagraph"/>
        <w:ind w:left="700"/>
      </w:pPr>
    </w:p>
    <w:p w14:paraId="181E88D8" w14:textId="77777777" w:rsidR="00632035" w:rsidRDefault="00632035" w:rsidP="00632035"/>
    <w:p w14:paraId="1FE39699" w14:textId="77777777" w:rsidR="009224B9" w:rsidRPr="009224B9" w:rsidRDefault="009224B9" w:rsidP="009224B9">
      <w:pPr>
        <w:pStyle w:val="ListParagraph"/>
      </w:pPr>
    </w:p>
    <w:p w14:paraId="1EE8D754" w14:textId="77697012" w:rsidR="00EA1CE4" w:rsidRPr="00727841" w:rsidRDefault="00EA1CE4" w:rsidP="00EA1CE4">
      <w:pPr>
        <w:ind w:left="720"/>
      </w:pPr>
      <w:r>
        <w:t xml:space="preserve"> </w:t>
      </w:r>
    </w:p>
    <w:p w14:paraId="2164006A" w14:textId="77777777" w:rsidR="006936E3" w:rsidRPr="00FB11C9" w:rsidRDefault="006936E3" w:rsidP="00781CC9">
      <w:pPr>
        <w:pStyle w:val="ListParagraph"/>
        <w:ind w:left="2160"/>
      </w:pPr>
    </w:p>
    <w:sectPr w:rsidR="006936E3" w:rsidRPr="00FB11C9" w:rsidSect="006165BC">
      <w:footerReference w:type="default" r:id="rId8"/>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2A1A24" w14:textId="77777777" w:rsidR="00C96766" w:rsidRDefault="00C96766">
      <w:r>
        <w:separator/>
      </w:r>
    </w:p>
    <w:p w14:paraId="3C39C273" w14:textId="77777777" w:rsidR="00C96766" w:rsidRDefault="00C96766"/>
  </w:endnote>
  <w:endnote w:type="continuationSeparator" w:id="0">
    <w:p w14:paraId="19729EAD" w14:textId="77777777" w:rsidR="00C96766" w:rsidRDefault="00C96766">
      <w:r>
        <w:continuationSeparator/>
      </w:r>
    </w:p>
    <w:p w14:paraId="5D3E0187" w14:textId="77777777" w:rsidR="00C96766" w:rsidRDefault="00C967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517D488B" w14:textId="77777777" w:rsidR="002F465C" w:rsidRDefault="002F465C">
        <w:pPr>
          <w:pStyle w:val="Footer"/>
        </w:pPr>
        <w:r>
          <w:fldChar w:fldCharType="begin"/>
        </w:r>
        <w:r>
          <w:instrText xml:space="preserve"> PAGE   \* MERGEFORMAT </w:instrText>
        </w:r>
        <w:r>
          <w:fldChar w:fldCharType="separate"/>
        </w:r>
        <w:r w:rsidR="00727BB5">
          <w:rPr>
            <w:noProof/>
          </w:rPr>
          <w:t>26</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41FD83" w14:textId="77777777" w:rsidR="00C96766" w:rsidRDefault="00C96766">
      <w:r>
        <w:separator/>
      </w:r>
    </w:p>
    <w:p w14:paraId="42A755AB" w14:textId="77777777" w:rsidR="00C96766" w:rsidRDefault="00C96766"/>
  </w:footnote>
  <w:footnote w:type="continuationSeparator" w:id="0">
    <w:p w14:paraId="784A20C7" w14:textId="77777777" w:rsidR="00C96766" w:rsidRDefault="00C96766">
      <w:r>
        <w:continuationSeparator/>
      </w:r>
    </w:p>
    <w:p w14:paraId="4ED869CE" w14:textId="77777777" w:rsidR="00C96766" w:rsidRDefault="00C96766"/>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930A86DE"/>
    <w:lvl w:ilvl="0">
      <w:start w:val="1"/>
      <w:numFmt w:val="decimal"/>
      <w:lvlText w:val="%1."/>
      <w:lvlJc w:val="left"/>
      <w:pPr>
        <w:tabs>
          <w:tab w:val="num" w:pos="360"/>
        </w:tabs>
        <w:ind w:left="360" w:hanging="360"/>
      </w:pPr>
    </w:lvl>
  </w:abstractNum>
  <w:abstractNum w:abstractNumId="1">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nsid w:val="01DD326B"/>
    <w:multiLevelType w:val="hybridMultilevel"/>
    <w:tmpl w:val="E9200B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8013EE"/>
    <w:multiLevelType w:val="hybridMultilevel"/>
    <w:tmpl w:val="8B002B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E00F44"/>
    <w:multiLevelType w:val="hybridMultilevel"/>
    <w:tmpl w:val="75D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D0D55C0"/>
    <w:multiLevelType w:val="hybridMultilevel"/>
    <w:tmpl w:val="D8F852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2CA122B"/>
    <w:multiLevelType w:val="hybridMultilevel"/>
    <w:tmpl w:val="6D967C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40A6550"/>
    <w:multiLevelType w:val="hybridMultilevel"/>
    <w:tmpl w:val="F3186B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E34665B"/>
    <w:multiLevelType w:val="hybridMultilevel"/>
    <w:tmpl w:val="E9C6F4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0191105"/>
    <w:multiLevelType w:val="hybridMultilevel"/>
    <w:tmpl w:val="43184F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2A6683C"/>
    <w:multiLevelType w:val="hybridMultilevel"/>
    <w:tmpl w:val="8662C0F2"/>
    <w:lvl w:ilvl="0" w:tplc="04090001">
      <w:start w:val="1"/>
      <w:numFmt w:val="bullet"/>
      <w:lvlText w:val=""/>
      <w:lvlJc w:val="left"/>
      <w:pPr>
        <w:ind w:left="785"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6DE24968"/>
    <w:multiLevelType w:val="hybridMultilevel"/>
    <w:tmpl w:val="C8CCF1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E170AEF"/>
    <w:multiLevelType w:val="hybridMultilevel"/>
    <w:tmpl w:val="442E29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12"/>
  </w:num>
  <w:num w:numId="5">
    <w:abstractNumId w:val="11"/>
  </w:num>
  <w:num w:numId="6">
    <w:abstractNumId w:val="8"/>
  </w:num>
  <w:num w:numId="7">
    <w:abstractNumId w:val="7"/>
  </w:num>
  <w:num w:numId="8">
    <w:abstractNumId w:val="2"/>
  </w:num>
  <w:num w:numId="9">
    <w:abstractNumId w:val="10"/>
  </w:num>
  <w:num w:numId="10">
    <w:abstractNumId w:val="5"/>
  </w:num>
  <w:num w:numId="11">
    <w:abstractNumId w:val="13"/>
  </w:num>
  <w:num w:numId="12">
    <w:abstractNumId w:val="9"/>
  </w:num>
  <w:num w:numId="13">
    <w:abstractNumId w:val="6"/>
  </w:num>
  <w:num w:numId="14">
    <w:abstractNumId w:val="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activeWritingStyle w:appName="MSWord" w:lang="en-US" w:vendorID="64" w:dllVersion="131078" w:nlCheck="1" w:checkStyle="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358"/>
    <w:rsid w:val="000042C2"/>
    <w:rsid w:val="00032BE6"/>
    <w:rsid w:val="00062630"/>
    <w:rsid w:val="00083326"/>
    <w:rsid w:val="000855E1"/>
    <w:rsid w:val="00095CEE"/>
    <w:rsid w:val="00100903"/>
    <w:rsid w:val="001223C2"/>
    <w:rsid w:val="001269D4"/>
    <w:rsid w:val="001408F7"/>
    <w:rsid w:val="0014401E"/>
    <w:rsid w:val="001813FC"/>
    <w:rsid w:val="00185488"/>
    <w:rsid w:val="00192C6D"/>
    <w:rsid w:val="001A0D8A"/>
    <w:rsid w:val="001B76D4"/>
    <w:rsid w:val="001D4C87"/>
    <w:rsid w:val="001F1388"/>
    <w:rsid w:val="002064A1"/>
    <w:rsid w:val="00222D15"/>
    <w:rsid w:val="0027128D"/>
    <w:rsid w:val="00274032"/>
    <w:rsid w:val="00280518"/>
    <w:rsid w:val="002806CE"/>
    <w:rsid w:val="00282842"/>
    <w:rsid w:val="002F1358"/>
    <w:rsid w:val="002F465C"/>
    <w:rsid w:val="00320C71"/>
    <w:rsid w:val="00322871"/>
    <w:rsid w:val="00360996"/>
    <w:rsid w:val="0038250A"/>
    <w:rsid w:val="003C1D4C"/>
    <w:rsid w:val="00413CFF"/>
    <w:rsid w:val="00460A88"/>
    <w:rsid w:val="004D4C01"/>
    <w:rsid w:val="004E340B"/>
    <w:rsid w:val="00551D89"/>
    <w:rsid w:val="00553C34"/>
    <w:rsid w:val="0055514C"/>
    <w:rsid w:val="005A2AB1"/>
    <w:rsid w:val="005C100E"/>
    <w:rsid w:val="005D2A22"/>
    <w:rsid w:val="006148AD"/>
    <w:rsid w:val="006165BC"/>
    <w:rsid w:val="00632035"/>
    <w:rsid w:val="00670453"/>
    <w:rsid w:val="006936E3"/>
    <w:rsid w:val="006C714B"/>
    <w:rsid w:val="006D1FD0"/>
    <w:rsid w:val="006D2A07"/>
    <w:rsid w:val="006F5FB7"/>
    <w:rsid w:val="00716BAF"/>
    <w:rsid w:val="00727841"/>
    <w:rsid w:val="00727BB5"/>
    <w:rsid w:val="00731EF1"/>
    <w:rsid w:val="00736921"/>
    <w:rsid w:val="00763E62"/>
    <w:rsid w:val="00765A2D"/>
    <w:rsid w:val="00780E59"/>
    <w:rsid w:val="00781CC9"/>
    <w:rsid w:val="007846C0"/>
    <w:rsid w:val="007A4981"/>
    <w:rsid w:val="007C2341"/>
    <w:rsid w:val="00845F93"/>
    <w:rsid w:val="00866901"/>
    <w:rsid w:val="008B58B2"/>
    <w:rsid w:val="008B72D8"/>
    <w:rsid w:val="009224B9"/>
    <w:rsid w:val="0095530E"/>
    <w:rsid w:val="009D3CF4"/>
    <w:rsid w:val="00A35431"/>
    <w:rsid w:val="00AA3313"/>
    <w:rsid w:val="00AB20B2"/>
    <w:rsid w:val="00AB356B"/>
    <w:rsid w:val="00AD63AD"/>
    <w:rsid w:val="00B908B8"/>
    <w:rsid w:val="00B96A54"/>
    <w:rsid w:val="00C15F83"/>
    <w:rsid w:val="00C46424"/>
    <w:rsid w:val="00C46BA7"/>
    <w:rsid w:val="00C8226A"/>
    <w:rsid w:val="00C96766"/>
    <w:rsid w:val="00CA4527"/>
    <w:rsid w:val="00CD3E8A"/>
    <w:rsid w:val="00CE59DD"/>
    <w:rsid w:val="00CF4774"/>
    <w:rsid w:val="00D24974"/>
    <w:rsid w:val="00D96247"/>
    <w:rsid w:val="00E07830"/>
    <w:rsid w:val="00E11101"/>
    <w:rsid w:val="00E20C7A"/>
    <w:rsid w:val="00E71AC0"/>
    <w:rsid w:val="00E72700"/>
    <w:rsid w:val="00EA1CE4"/>
    <w:rsid w:val="00EB6D23"/>
    <w:rsid w:val="00EB7ABD"/>
    <w:rsid w:val="00F110AC"/>
    <w:rsid w:val="00F14D1F"/>
    <w:rsid w:val="00F62EE7"/>
    <w:rsid w:val="00F71E86"/>
    <w:rsid w:val="00F96634"/>
    <w:rsid w:val="00FB11C9"/>
    <w:rsid w:val="00FE51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81D19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ListParagraph">
    <w:name w:val="List Paragraph"/>
    <w:basedOn w:val="Normal"/>
    <w:uiPriority w:val="34"/>
    <w:unhideWhenUsed/>
    <w:qFormat/>
    <w:rsid w:val="00FB11C9"/>
    <w:pPr>
      <w:ind w:left="720"/>
      <w:contextualSpacing/>
    </w:pPr>
  </w:style>
  <w:style w:type="table" w:styleId="TableGrid">
    <w:name w:val="Table Grid"/>
    <w:basedOn w:val="TableNormal"/>
    <w:uiPriority w:val="39"/>
    <w:rsid w:val="006F5F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214426">
      <w:bodyDiv w:val="1"/>
      <w:marLeft w:val="0"/>
      <w:marRight w:val="0"/>
      <w:marTop w:val="0"/>
      <w:marBottom w:val="0"/>
      <w:divBdr>
        <w:top w:val="none" w:sz="0" w:space="0" w:color="auto"/>
        <w:left w:val="none" w:sz="0" w:space="0" w:color="auto"/>
        <w:bottom w:val="none" w:sz="0" w:space="0" w:color="auto"/>
        <w:right w:val="none" w:sz="0" w:space="0" w:color="auto"/>
      </w:divBdr>
      <w:divsChild>
        <w:div w:id="319502574">
          <w:marLeft w:val="0"/>
          <w:marRight w:val="0"/>
          <w:marTop w:val="0"/>
          <w:marBottom w:val="0"/>
          <w:divBdr>
            <w:top w:val="none" w:sz="0" w:space="0" w:color="auto"/>
            <w:left w:val="none" w:sz="0" w:space="0" w:color="auto"/>
            <w:bottom w:val="none" w:sz="0" w:space="0" w:color="auto"/>
            <w:right w:val="none" w:sz="0" w:space="0" w:color="auto"/>
          </w:divBdr>
          <w:divsChild>
            <w:div w:id="727385035">
              <w:marLeft w:val="0"/>
              <w:marRight w:val="0"/>
              <w:marTop w:val="0"/>
              <w:marBottom w:val="0"/>
              <w:divBdr>
                <w:top w:val="none" w:sz="0" w:space="0" w:color="auto"/>
                <w:left w:val="none" w:sz="0" w:space="0" w:color="auto"/>
                <w:bottom w:val="none" w:sz="0" w:space="0" w:color="auto"/>
                <w:right w:val="none" w:sz="0" w:space="0" w:color="auto"/>
              </w:divBdr>
              <w:divsChild>
                <w:div w:id="749155753">
                  <w:marLeft w:val="0"/>
                  <w:marRight w:val="0"/>
                  <w:marTop w:val="0"/>
                  <w:marBottom w:val="0"/>
                  <w:divBdr>
                    <w:top w:val="none" w:sz="0" w:space="0" w:color="auto"/>
                    <w:left w:val="none" w:sz="0" w:space="0" w:color="auto"/>
                    <w:bottom w:val="none" w:sz="0" w:space="0" w:color="auto"/>
                    <w:right w:val="none" w:sz="0" w:space="0" w:color="auto"/>
                  </w:divBdr>
                  <w:divsChild>
                    <w:div w:id="655885056">
                      <w:marLeft w:val="0"/>
                      <w:marRight w:val="0"/>
                      <w:marTop w:val="0"/>
                      <w:marBottom w:val="0"/>
                      <w:divBdr>
                        <w:top w:val="none" w:sz="0" w:space="0" w:color="auto"/>
                        <w:left w:val="none" w:sz="0" w:space="0" w:color="auto"/>
                        <w:bottom w:val="none" w:sz="0" w:space="0" w:color="auto"/>
                        <w:right w:val="none" w:sz="0" w:space="0" w:color="auto"/>
                      </w:divBdr>
                    </w:div>
                  </w:divsChild>
                </w:div>
                <w:div w:id="2072658609">
                  <w:marLeft w:val="0"/>
                  <w:marRight w:val="0"/>
                  <w:marTop w:val="0"/>
                  <w:marBottom w:val="0"/>
                  <w:divBdr>
                    <w:top w:val="none" w:sz="0" w:space="0" w:color="auto"/>
                    <w:left w:val="none" w:sz="0" w:space="0" w:color="auto"/>
                    <w:bottom w:val="none" w:sz="0" w:space="0" w:color="auto"/>
                    <w:right w:val="none" w:sz="0" w:space="0" w:color="auto"/>
                  </w:divBdr>
                  <w:divsChild>
                    <w:div w:id="102848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0447056">
      <w:bodyDiv w:val="1"/>
      <w:marLeft w:val="0"/>
      <w:marRight w:val="0"/>
      <w:marTop w:val="0"/>
      <w:marBottom w:val="0"/>
      <w:divBdr>
        <w:top w:val="none" w:sz="0" w:space="0" w:color="auto"/>
        <w:left w:val="none" w:sz="0" w:space="0" w:color="auto"/>
        <w:bottom w:val="none" w:sz="0" w:space="0" w:color="auto"/>
        <w:right w:val="none" w:sz="0" w:space="0" w:color="auto"/>
      </w:divBdr>
      <w:divsChild>
        <w:div w:id="1534537238">
          <w:marLeft w:val="0"/>
          <w:marRight w:val="0"/>
          <w:marTop w:val="0"/>
          <w:marBottom w:val="0"/>
          <w:divBdr>
            <w:top w:val="none" w:sz="0" w:space="0" w:color="auto"/>
            <w:left w:val="none" w:sz="0" w:space="0" w:color="auto"/>
            <w:bottom w:val="none" w:sz="0" w:space="0" w:color="auto"/>
            <w:right w:val="none" w:sz="0" w:space="0" w:color="auto"/>
          </w:divBdr>
          <w:divsChild>
            <w:div w:id="733969429">
              <w:marLeft w:val="0"/>
              <w:marRight w:val="0"/>
              <w:marTop w:val="0"/>
              <w:marBottom w:val="0"/>
              <w:divBdr>
                <w:top w:val="none" w:sz="0" w:space="0" w:color="auto"/>
                <w:left w:val="none" w:sz="0" w:space="0" w:color="auto"/>
                <w:bottom w:val="none" w:sz="0" w:space="0" w:color="auto"/>
                <w:right w:val="none" w:sz="0" w:space="0" w:color="auto"/>
              </w:divBdr>
              <w:divsChild>
                <w:div w:id="244997895">
                  <w:marLeft w:val="0"/>
                  <w:marRight w:val="0"/>
                  <w:marTop w:val="0"/>
                  <w:marBottom w:val="0"/>
                  <w:divBdr>
                    <w:top w:val="none" w:sz="0" w:space="0" w:color="auto"/>
                    <w:left w:val="none" w:sz="0" w:space="0" w:color="auto"/>
                    <w:bottom w:val="none" w:sz="0" w:space="0" w:color="auto"/>
                    <w:right w:val="none" w:sz="0" w:space="0" w:color="auto"/>
                  </w:divBdr>
                  <w:divsChild>
                    <w:div w:id="88133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1353791">
      <w:bodyDiv w:val="1"/>
      <w:marLeft w:val="0"/>
      <w:marRight w:val="0"/>
      <w:marTop w:val="0"/>
      <w:marBottom w:val="0"/>
      <w:divBdr>
        <w:top w:val="none" w:sz="0" w:space="0" w:color="auto"/>
        <w:left w:val="none" w:sz="0" w:space="0" w:color="auto"/>
        <w:bottom w:val="none" w:sz="0" w:space="0" w:color="auto"/>
        <w:right w:val="none" w:sz="0" w:space="0" w:color="auto"/>
      </w:divBdr>
    </w:div>
    <w:div w:id="2015574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leahfarrell/Library/Containers/com.microsoft.Word/Data/Library/Caches/TM10002086/Take%20Notes.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71F40A-4BD1-9F47-A7B4-399A56F99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Take Notes.dotx</Template>
  <TotalTime>346</TotalTime>
  <Pages>26</Pages>
  <Words>4520</Words>
  <Characters>25766</Characters>
  <Application>Microsoft Macintosh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Farrell</dc:creator>
  <cp:keywords/>
  <dc:description/>
  <cp:lastModifiedBy>Microsoft Office User</cp:lastModifiedBy>
  <cp:revision>7</cp:revision>
  <cp:lastPrinted>2015-10-03T13:40:00Z</cp:lastPrinted>
  <dcterms:created xsi:type="dcterms:W3CDTF">2015-09-29T12:52:00Z</dcterms:created>
  <dcterms:modified xsi:type="dcterms:W3CDTF">2015-10-04T19:17:00Z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