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BB4A22" w14:textId="77777777" w:rsidR="00BC6C6A" w:rsidRDefault="00BC6C6A" w:rsidP="00252EFB">
      <w:pPr>
        <w:spacing w:after="0"/>
      </w:pPr>
      <w:proofErr w:type="spellStart"/>
      <w:r w:rsidRPr="008E6651">
        <w:rPr>
          <w:b/>
        </w:rPr>
        <w:t>Aboral</w:t>
      </w:r>
      <w:proofErr w:type="spellEnd"/>
      <w:r w:rsidRPr="008E6651">
        <w:rPr>
          <w:b/>
        </w:rPr>
        <w:t xml:space="preserve"> surface</w:t>
      </w:r>
      <w:r w:rsidR="008E6651" w:rsidRPr="008E6651">
        <w:rPr>
          <w:b/>
        </w:rPr>
        <w:t xml:space="preserve"> </w:t>
      </w:r>
      <w:proofErr w:type="gramStart"/>
      <w:r w:rsidR="008E6651">
        <w:rPr>
          <w:rStyle w:val="apple-style-span"/>
          <w:rFonts w:ascii="Verdana, Arial, sans-serif" w:hAnsi="Verdana, Arial, sans-serif"/>
          <w:color w:val="000000"/>
          <w:sz w:val="18"/>
          <w:szCs w:val="18"/>
        </w:rPr>
        <w:t>In</w:t>
      </w:r>
      <w:proofErr w:type="gramEnd"/>
      <w:r w:rsidR="008E6651">
        <w:rPr>
          <w:rStyle w:val="apple-style-span"/>
          <w:rFonts w:ascii="Verdana, Arial, sans-serif" w:hAnsi="Verdana, Arial, sans-serif"/>
          <w:color w:val="000000"/>
          <w:sz w:val="18"/>
          <w:szCs w:val="18"/>
        </w:rPr>
        <w:t xml:space="preserve"> radially symmetric animals there is no anterior, posterior, left or right sides to the animal. Instead we refer to the two sides of the animal by the location of the mouth. </w:t>
      </w:r>
      <w:proofErr w:type="gramStart"/>
      <w:r w:rsidR="008E6651">
        <w:rPr>
          <w:rStyle w:val="apple-style-span"/>
          <w:rFonts w:ascii="Verdana, Arial, sans-serif" w:hAnsi="Verdana, Arial, sans-serif"/>
          <w:color w:val="000000"/>
          <w:sz w:val="18"/>
          <w:szCs w:val="18"/>
        </w:rPr>
        <w:t>In this case, the side opposite the mouth.</w:t>
      </w:r>
      <w:proofErr w:type="gramEnd"/>
      <w:r w:rsidR="008E6651">
        <w:rPr>
          <w:rStyle w:val="apple-style-span"/>
          <w:rFonts w:ascii="Verdana, Arial, sans-serif" w:hAnsi="Verdana, Arial, sans-serif"/>
          <w:color w:val="000000"/>
          <w:sz w:val="18"/>
          <w:szCs w:val="18"/>
        </w:rPr>
        <w:t xml:space="preserve"> (L.</w:t>
      </w:r>
      <w:r w:rsidR="008E6651">
        <w:rPr>
          <w:rStyle w:val="apple-converted-space"/>
          <w:rFonts w:ascii="Verdana, Arial, sans-serif" w:hAnsi="Verdana, Arial, sans-serif"/>
          <w:color w:val="000000"/>
          <w:sz w:val="18"/>
          <w:szCs w:val="18"/>
        </w:rPr>
        <w:t> </w:t>
      </w:r>
      <w:proofErr w:type="spellStart"/>
      <w:r w:rsidR="008E6651">
        <w:rPr>
          <w:rStyle w:val="apple-style-span"/>
          <w:rFonts w:ascii="Verdana, Arial, sans-serif" w:hAnsi="Verdana, Arial, sans-serif"/>
          <w:i/>
          <w:iCs/>
          <w:color w:val="000000"/>
          <w:sz w:val="18"/>
          <w:szCs w:val="18"/>
        </w:rPr>
        <w:t>ab</w:t>
      </w:r>
      <w:proofErr w:type="spellEnd"/>
      <w:r w:rsidR="008E6651">
        <w:rPr>
          <w:rStyle w:val="apple-style-span"/>
          <w:rFonts w:ascii="Verdana, Arial, sans-serif" w:hAnsi="Verdana, Arial, sans-serif"/>
          <w:color w:val="000000"/>
          <w:sz w:val="18"/>
          <w:szCs w:val="18"/>
        </w:rPr>
        <w:t>, away +</w:t>
      </w:r>
      <w:r w:rsidR="008E6651">
        <w:rPr>
          <w:rStyle w:val="apple-converted-space"/>
          <w:rFonts w:ascii="Verdana, Arial, sans-serif" w:hAnsi="Verdana, Arial, sans-serif"/>
          <w:color w:val="000000"/>
          <w:sz w:val="18"/>
          <w:szCs w:val="18"/>
        </w:rPr>
        <w:t> </w:t>
      </w:r>
      <w:proofErr w:type="spellStart"/>
      <w:r w:rsidR="008E6651">
        <w:rPr>
          <w:rStyle w:val="apple-style-span"/>
          <w:rFonts w:ascii="Verdana, Arial, sans-serif" w:hAnsi="Verdana, Arial, sans-serif"/>
          <w:i/>
          <w:iCs/>
          <w:color w:val="000000"/>
          <w:sz w:val="18"/>
          <w:szCs w:val="18"/>
        </w:rPr>
        <w:t>os</w:t>
      </w:r>
      <w:proofErr w:type="spellEnd"/>
      <w:r w:rsidR="008E6651">
        <w:rPr>
          <w:rStyle w:val="apple-style-span"/>
          <w:rFonts w:ascii="Verdana, Arial, sans-serif" w:hAnsi="Verdana, Arial, sans-serif"/>
          <w:color w:val="000000"/>
          <w:sz w:val="18"/>
          <w:szCs w:val="18"/>
        </w:rPr>
        <w:t>, mouth)</w:t>
      </w:r>
    </w:p>
    <w:p w14:paraId="1717EAAC" w14:textId="77777777" w:rsidR="00BC6C6A" w:rsidRDefault="00BC6C6A" w:rsidP="00252EFB">
      <w:pPr>
        <w:spacing w:after="0"/>
      </w:pPr>
      <w:r>
        <w:t>Adaptive radiation</w:t>
      </w:r>
    </w:p>
    <w:p w14:paraId="0B9286AE" w14:textId="77777777" w:rsidR="00BC6C6A" w:rsidRPr="008E6651" w:rsidRDefault="00BC6C6A" w:rsidP="00252EFB">
      <w:pPr>
        <w:spacing w:after="0"/>
        <w:rPr>
          <w:b/>
        </w:rPr>
      </w:pPr>
      <w:proofErr w:type="spellStart"/>
      <w:r w:rsidRPr="008E6651">
        <w:rPr>
          <w:b/>
        </w:rPr>
        <w:t>Agnatha</w:t>
      </w:r>
      <w:proofErr w:type="spellEnd"/>
    </w:p>
    <w:p w14:paraId="0F456B8C" w14:textId="77777777" w:rsidR="00BC6C6A" w:rsidRPr="008E6651" w:rsidRDefault="00BC6C6A" w:rsidP="00252EFB">
      <w:pPr>
        <w:spacing w:after="0"/>
        <w:rPr>
          <w:b/>
        </w:rPr>
      </w:pPr>
      <w:r w:rsidRPr="008E6651">
        <w:rPr>
          <w:b/>
        </w:rPr>
        <w:t>Air sacs</w:t>
      </w:r>
      <w:r w:rsidR="008E6651">
        <w:rPr>
          <w:b/>
        </w:rPr>
        <w:t xml:space="preserve"> </w:t>
      </w:r>
      <w:proofErr w:type="gramStart"/>
      <w:r w:rsidR="008E6651">
        <w:rPr>
          <w:rStyle w:val="apple-style-span"/>
          <w:rFonts w:ascii="Verdana, Arial, sans-serif" w:hAnsi="Verdana, Arial, sans-serif"/>
          <w:color w:val="000000"/>
          <w:sz w:val="18"/>
          <w:szCs w:val="18"/>
        </w:rPr>
        <w:t>In</w:t>
      </w:r>
      <w:proofErr w:type="gramEnd"/>
      <w:r w:rsidR="008E6651">
        <w:rPr>
          <w:rStyle w:val="apple-style-span"/>
          <w:rFonts w:ascii="Verdana, Arial, sans-serif" w:hAnsi="Verdana, Arial, sans-serif"/>
          <w:color w:val="000000"/>
          <w:sz w:val="18"/>
          <w:szCs w:val="18"/>
        </w:rPr>
        <w:t xml:space="preserve"> insects, air sacs are part of the respiratory system. Birds have nine air sacs, and their expansion and contraction creates the unidirectional flow of air through the lungs. In whales, air sacs are a part of the nasal passage used to produce sounds used in echolocation.</w:t>
      </w:r>
    </w:p>
    <w:p w14:paraId="753BA562" w14:textId="77777777" w:rsidR="00BC6C6A" w:rsidRPr="008E6651" w:rsidRDefault="00BC6C6A" w:rsidP="00252EFB">
      <w:pPr>
        <w:spacing w:after="0"/>
        <w:rPr>
          <w:b/>
        </w:rPr>
      </w:pPr>
      <w:r w:rsidRPr="008E6651">
        <w:rPr>
          <w:b/>
        </w:rPr>
        <w:t>Allantois</w:t>
      </w:r>
      <w:r w:rsidR="008E6651">
        <w:rPr>
          <w:b/>
        </w:rPr>
        <w:t xml:space="preserve"> </w:t>
      </w:r>
      <w:r w:rsidR="008E6651">
        <w:rPr>
          <w:rStyle w:val="apple-style-span"/>
          <w:rFonts w:ascii="Verdana, Arial, sans-serif" w:hAnsi="Verdana, Arial, sans-serif"/>
          <w:color w:val="000000"/>
          <w:sz w:val="18"/>
          <w:szCs w:val="18"/>
        </w:rPr>
        <w:t xml:space="preserve">One of the </w:t>
      </w:r>
      <w:proofErr w:type="spellStart"/>
      <w:r w:rsidR="008E6651">
        <w:rPr>
          <w:rStyle w:val="apple-style-span"/>
          <w:rFonts w:ascii="Verdana, Arial, sans-serif" w:hAnsi="Verdana, Arial, sans-serif"/>
          <w:color w:val="000000"/>
          <w:sz w:val="18"/>
          <w:szCs w:val="18"/>
        </w:rPr>
        <w:t>extraembryonic</w:t>
      </w:r>
      <w:proofErr w:type="spellEnd"/>
      <w:r w:rsidR="008E6651">
        <w:rPr>
          <w:rStyle w:val="apple-style-span"/>
          <w:rFonts w:ascii="Verdana, Arial, sans-serif" w:hAnsi="Verdana, Arial, sans-serif"/>
          <w:color w:val="000000"/>
          <w:sz w:val="18"/>
          <w:szCs w:val="18"/>
        </w:rPr>
        <w:t xml:space="preserve"> membranes found in the </w:t>
      </w:r>
      <w:proofErr w:type="spellStart"/>
      <w:r w:rsidR="008E6651">
        <w:rPr>
          <w:rStyle w:val="apple-style-span"/>
          <w:rFonts w:ascii="Verdana, Arial, sans-serif" w:hAnsi="Verdana, Arial, sans-serif"/>
          <w:color w:val="000000"/>
          <w:sz w:val="18"/>
          <w:szCs w:val="18"/>
        </w:rPr>
        <w:t>amniote</w:t>
      </w:r>
      <w:proofErr w:type="spellEnd"/>
      <w:r w:rsidR="008E6651">
        <w:rPr>
          <w:rStyle w:val="apple-style-span"/>
          <w:rFonts w:ascii="Verdana, Arial, sans-serif" w:hAnsi="Verdana, Arial, sans-serif"/>
          <w:color w:val="000000"/>
          <w:sz w:val="18"/>
          <w:szCs w:val="18"/>
        </w:rPr>
        <w:t xml:space="preserve"> animals. The allantois contains the metabolic wastes created by the developing embryo. May also be involved in gas exchange and is important in forming the placenta in placental mammals. (L.</w:t>
      </w:r>
      <w:r w:rsidR="008E6651">
        <w:rPr>
          <w:rStyle w:val="apple-converted-space"/>
          <w:rFonts w:ascii="Verdana, Arial, sans-serif" w:hAnsi="Verdana, Arial, sans-serif"/>
          <w:color w:val="000000"/>
          <w:sz w:val="18"/>
          <w:szCs w:val="18"/>
        </w:rPr>
        <w:t> </w:t>
      </w:r>
      <w:proofErr w:type="spellStart"/>
      <w:r w:rsidR="008E6651">
        <w:rPr>
          <w:rStyle w:val="apple-style-span"/>
          <w:rFonts w:ascii="Verdana, Arial, sans-serif" w:hAnsi="Verdana, Arial, sans-serif"/>
          <w:i/>
          <w:iCs/>
          <w:color w:val="000000"/>
          <w:sz w:val="18"/>
          <w:szCs w:val="18"/>
        </w:rPr>
        <w:t>allas</w:t>
      </w:r>
      <w:proofErr w:type="spellEnd"/>
      <w:r w:rsidR="008E6651">
        <w:rPr>
          <w:rStyle w:val="apple-style-span"/>
          <w:rFonts w:ascii="Verdana, Arial, sans-serif" w:hAnsi="Verdana, Arial, sans-serif"/>
          <w:color w:val="000000"/>
          <w:sz w:val="18"/>
          <w:szCs w:val="18"/>
        </w:rPr>
        <w:t>, sausage +</w:t>
      </w:r>
      <w:r w:rsidR="008E6651">
        <w:rPr>
          <w:rStyle w:val="apple-converted-space"/>
          <w:rFonts w:ascii="Verdana, Arial, sans-serif" w:hAnsi="Verdana, Arial, sans-serif"/>
          <w:color w:val="000000"/>
          <w:sz w:val="18"/>
          <w:szCs w:val="18"/>
        </w:rPr>
        <w:t> </w:t>
      </w:r>
      <w:proofErr w:type="spellStart"/>
      <w:r w:rsidR="008E6651">
        <w:rPr>
          <w:rStyle w:val="apple-style-span"/>
          <w:rFonts w:ascii="Verdana, Arial, sans-serif" w:hAnsi="Verdana, Arial, sans-serif"/>
          <w:i/>
          <w:iCs/>
          <w:color w:val="000000"/>
          <w:sz w:val="18"/>
          <w:szCs w:val="18"/>
        </w:rPr>
        <w:t>eidos</w:t>
      </w:r>
      <w:proofErr w:type="spellEnd"/>
      <w:r w:rsidR="008E6651">
        <w:rPr>
          <w:rStyle w:val="apple-style-span"/>
          <w:rFonts w:ascii="Verdana, Arial, sans-serif" w:hAnsi="Verdana, Arial, sans-serif"/>
          <w:color w:val="000000"/>
          <w:sz w:val="18"/>
          <w:szCs w:val="18"/>
        </w:rPr>
        <w:t>, shape)</w:t>
      </w:r>
    </w:p>
    <w:p w14:paraId="0C44A467" w14:textId="77777777" w:rsidR="00BC6C6A" w:rsidRPr="008E6651" w:rsidRDefault="00BC6C6A" w:rsidP="00252EFB">
      <w:pPr>
        <w:spacing w:after="0"/>
        <w:rPr>
          <w:b/>
        </w:rPr>
      </w:pPr>
      <w:r w:rsidRPr="008E6651">
        <w:rPr>
          <w:b/>
        </w:rPr>
        <w:t>Alveoli</w:t>
      </w:r>
    </w:p>
    <w:p w14:paraId="4063CA60" w14:textId="77777777" w:rsidR="00BC6C6A" w:rsidRPr="008E6651" w:rsidRDefault="00BC6C6A" w:rsidP="00252EFB">
      <w:pPr>
        <w:spacing w:after="0"/>
        <w:rPr>
          <w:b/>
        </w:rPr>
      </w:pPr>
      <w:proofErr w:type="spellStart"/>
      <w:r w:rsidRPr="008E6651">
        <w:rPr>
          <w:b/>
        </w:rPr>
        <w:t>Ambulacral</w:t>
      </w:r>
      <w:proofErr w:type="spellEnd"/>
      <w:r w:rsidRPr="008E6651">
        <w:rPr>
          <w:b/>
        </w:rPr>
        <w:t xml:space="preserve"> </w:t>
      </w:r>
      <w:r w:rsidR="008E6651">
        <w:rPr>
          <w:b/>
        </w:rPr>
        <w:t xml:space="preserve">groove </w:t>
      </w:r>
      <w:proofErr w:type="gramStart"/>
      <w:r w:rsidR="008E6651">
        <w:rPr>
          <w:rStyle w:val="apple-style-span"/>
          <w:rFonts w:ascii="Verdana, Arial, sans-serif" w:hAnsi="Verdana, Arial, sans-serif"/>
          <w:color w:val="000000"/>
          <w:sz w:val="18"/>
          <w:szCs w:val="18"/>
        </w:rPr>
        <w:t>The</w:t>
      </w:r>
      <w:proofErr w:type="gramEnd"/>
      <w:r w:rsidR="008E6651">
        <w:rPr>
          <w:rStyle w:val="apple-style-span"/>
          <w:rFonts w:ascii="Verdana, Arial, sans-serif" w:hAnsi="Verdana, Arial, sans-serif"/>
          <w:color w:val="000000"/>
          <w:sz w:val="18"/>
          <w:szCs w:val="18"/>
        </w:rPr>
        <w:t xml:space="preserve"> groove that runs down the oral surface of each echinoderm arm and contain the tube feet. If the region contains a visible furrow, or groove, they are referred to as open, if not, </w:t>
      </w:r>
      <w:proofErr w:type="gramStart"/>
      <w:r w:rsidR="008E6651">
        <w:rPr>
          <w:rStyle w:val="apple-style-span"/>
          <w:rFonts w:ascii="Verdana, Arial, sans-serif" w:hAnsi="Verdana, Arial, sans-serif"/>
          <w:color w:val="000000"/>
          <w:sz w:val="18"/>
          <w:szCs w:val="18"/>
        </w:rPr>
        <w:t>then</w:t>
      </w:r>
      <w:proofErr w:type="gramEnd"/>
      <w:r w:rsidR="008E6651">
        <w:rPr>
          <w:rStyle w:val="apple-style-span"/>
          <w:rFonts w:ascii="Verdana, Arial, sans-serif" w:hAnsi="Verdana, Arial, sans-serif"/>
          <w:color w:val="000000"/>
          <w:sz w:val="18"/>
          <w:szCs w:val="18"/>
        </w:rPr>
        <w:t xml:space="preserve"> closed. (L.</w:t>
      </w:r>
      <w:r w:rsidR="008E6651">
        <w:rPr>
          <w:rStyle w:val="apple-converted-space"/>
          <w:rFonts w:ascii="Verdana, Arial, sans-serif" w:hAnsi="Verdana, Arial, sans-serif"/>
          <w:color w:val="000000"/>
          <w:sz w:val="18"/>
          <w:szCs w:val="18"/>
        </w:rPr>
        <w:t> </w:t>
      </w:r>
      <w:proofErr w:type="spellStart"/>
      <w:r w:rsidR="008E6651">
        <w:rPr>
          <w:rStyle w:val="apple-style-span"/>
          <w:rFonts w:ascii="Verdana, Arial, sans-serif" w:hAnsi="Verdana, Arial, sans-serif"/>
          <w:i/>
          <w:iCs/>
          <w:color w:val="000000"/>
          <w:sz w:val="18"/>
          <w:szCs w:val="18"/>
        </w:rPr>
        <w:t>ambulare</w:t>
      </w:r>
      <w:proofErr w:type="spellEnd"/>
      <w:r w:rsidR="008E6651">
        <w:rPr>
          <w:rStyle w:val="apple-style-span"/>
          <w:rFonts w:ascii="Verdana, Arial, sans-serif" w:hAnsi="Verdana, Arial, sans-serif"/>
          <w:color w:val="000000"/>
          <w:sz w:val="18"/>
          <w:szCs w:val="18"/>
        </w:rPr>
        <w:t>, to walk)</w:t>
      </w:r>
    </w:p>
    <w:p w14:paraId="4F579F3D" w14:textId="77777777" w:rsidR="00BC6C6A" w:rsidRPr="008E6651" w:rsidRDefault="00BC6C6A" w:rsidP="00252EFB">
      <w:pPr>
        <w:spacing w:after="0"/>
        <w:rPr>
          <w:b/>
        </w:rPr>
      </w:pPr>
      <w:proofErr w:type="spellStart"/>
      <w:r w:rsidRPr="008E6651">
        <w:rPr>
          <w:b/>
        </w:rPr>
        <w:t>Ammocoete</w:t>
      </w:r>
      <w:proofErr w:type="spellEnd"/>
      <w:r w:rsidRPr="008E6651">
        <w:rPr>
          <w:b/>
        </w:rPr>
        <w:t xml:space="preserve"> larva</w:t>
      </w:r>
      <w:r w:rsidR="008E6651">
        <w:rPr>
          <w:b/>
        </w:rPr>
        <w:t xml:space="preserve"> </w:t>
      </w:r>
      <w:proofErr w:type="gramStart"/>
      <w:r w:rsidR="008E6651">
        <w:rPr>
          <w:rStyle w:val="apple-style-span"/>
          <w:rFonts w:ascii="Verdana, Arial, sans-serif" w:hAnsi="Verdana, Arial, sans-serif"/>
          <w:color w:val="000000"/>
          <w:sz w:val="18"/>
          <w:szCs w:val="18"/>
        </w:rPr>
        <w:t>The</w:t>
      </w:r>
      <w:proofErr w:type="gramEnd"/>
      <w:r w:rsidR="008E6651">
        <w:rPr>
          <w:rStyle w:val="apple-style-span"/>
          <w:rFonts w:ascii="Verdana, Arial, sans-serif" w:hAnsi="Verdana, Arial, sans-serif"/>
          <w:color w:val="000000"/>
          <w:sz w:val="18"/>
          <w:szCs w:val="18"/>
        </w:rPr>
        <w:t xml:space="preserve"> larval stage of a lamprey. The </w:t>
      </w:r>
      <w:proofErr w:type="spellStart"/>
      <w:r w:rsidR="008E6651">
        <w:rPr>
          <w:rStyle w:val="apple-style-span"/>
          <w:rFonts w:ascii="Verdana, Arial, sans-serif" w:hAnsi="Verdana, Arial, sans-serif"/>
          <w:color w:val="000000"/>
          <w:sz w:val="18"/>
          <w:szCs w:val="18"/>
        </w:rPr>
        <w:t>ammocoete</w:t>
      </w:r>
      <w:proofErr w:type="spellEnd"/>
      <w:r w:rsidR="008E6651">
        <w:rPr>
          <w:rStyle w:val="apple-style-span"/>
          <w:rFonts w:ascii="Verdana, Arial, sans-serif" w:hAnsi="Verdana, Arial, sans-serif"/>
          <w:color w:val="000000"/>
          <w:sz w:val="18"/>
          <w:szCs w:val="18"/>
        </w:rPr>
        <w:t xml:space="preserve"> is of particular interest because it displays the ancestral characteristics of the chordates. During the life cycle of the lamprey, the </w:t>
      </w:r>
      <w:proofErr w:type="spellStart"/>
      <w:r w:rsidR="008E6651">
        <w:rPr>
          <w:rStyle w:val="apple-style-span"/>
          <w:rFonts w:ascii="Verdana, Arial, sans-serif" w:hAnsi="Verdana, Arial, sans-serif"/>
          <w:color w:val="000000"/>
          <w:sz w:val="18"/>
          <w:szCs w:val="18"/>
        </w:rPr>
        <w:t>ammocoete</w:t>
      </w:r>
      <w:proofErr w:type="spellEnd"/>
      <w:r w:rsidR="008E6651">
        <w:rPr>
          <w:rStyle w:val="apple-style-span"/>
          <w:rFonts w:ascii="Verdana, Arial, sans-serif" w:hAnsi="Verdana, Arial, sans-serif"/>
          <w:color w:val="000000"/>
          <w:sz w:val="18"/>
          <w:szCs w:val="18"/>
        </w:rPr>
        <w:t xml:space="preserve"> larval stage is found in freshwater streams and later migrates back to the oceans or large lakes. (Gr.</w:t>
      </w:r>
      <w:r w:rsidR="008E6651">
        <w:rPr>
          <w:rStyle w:val="apple-converted-space"/>
          <w:rFonts w:ascii="Verdana, Arial, sans-serif" w:hAnsi="Verdana, Arial, sans-serif"/>
          <w:color w:val="000000"/>
          <w:sz w:val="18"/>
          <w:szCs w:val="18"/>
        </w:rPr>
        <w:t> </w:t>
      </w:r>
      <w:r w:rsidR="008E6651">
        <w:rPr>
          <w:rStyle w:val="apple-style-span"/>
          <w:rFonts w:ascii="Verdana, Arial, sans-serif" w:hAnsi="Verdana, Arial, sans-serif"/>
          <w:i/>
          <w:iCs/>
          <w:color w:val="000000"/>
          <w:sz w:val="18"/>
          <w:szCs w:val="18"/>
        </w:rPr>
        <w:t>ammos</w:t>
      </w:r>
      <w:r w:rsidR="008E6651">
        <w:rPr>
          <w:rStyle w:val="apple-style-span"/>
          <w:rFonts w:ascii="Verdana, Arial, sans-serif" w:hAnsi="Verdana, Arial, sans-serif"/>
          <w:color w:val="000000"/>
          <w:sz w:val="18"/>
          <w:szCs w:val="18"/>
        </w:rPr>
        <w:t>, sand +</w:t>
      </w:r>
      <w:r w:rsidR="008E6651">
        <w:rPr>
          <w:rStyle w:val="apple-converted-space"/>
          <w:rFonts w:ascii="Verdana, Arial, sans-serif" w:hAnsi="Verdana, Arial, sans-serif"/>
          <w:color w:val="000000"/>
          <w:sz w:val="18"/>
          <w:szCs w:val="18"/>
        </w:rPr>
        <w:t> </w:t>
      </w:r>
      <w:proofErr w:type="spellStart"/>
      <w:r w:rsidR="008E6651">
        <w:rPr>
          <w:rStyle w:val="apple-style-span"/>
          <w:rFonts w:ascii="Verdana, Arial, sans-serif" w:hAnsi="Verdana, Arial, sans-serif"/>
          <w:i/>
          <w:iCs/>
          <w:color w:val="000000"/>
          <w:sz w:val="18"/>
          <w:szCs w:val="18"/>
        </w:rPr>
        <w:t>koite</w:t>
      </w:r>
      <w:proofErr w:type="spellEnd"/>
      <w:r w:rsidR="008E6651">
        <w:rPr>
          <w:rStyle w:val="apple-style-span"/>
          <w:rFonts w:ascii="Verdana, Arial, sans-serif" w:hAnsi="Verdana, Arial, sans-serif"/>
          <w:color w:val="000000"/>
          <w:sz w:val="18"/>
          <w:szCs w:val="18"/>
        </w:rPr>
        <w:t>, bed)</w:t>
      </w:r>
    </w:p>
    <w:p w14:paraId="6F84C33F" w14:textId="77777777" w:rsidR="00BC6C6A" w:rsidRPr="008E6651" w:rsidRDefault="00BC6C6A" w:rsidP="00252EFB">
      <w:pPr>
        <w:spacing w:after="0"/>
        <w:rPr>
          <w:b/>
        </w:rPr>
      </w:pPr>
      <w:r w:rsidRPr="008E6651">
        <w:rPr>
          <w:b/>
        </w:rPr>
        <w:t>Amnion</w:t>
      </w:r>
      <w:r w:rsidR="008E6651">
        <w:rPr>
          <w:b/>
        </w:rPr>
        <w:t xml:space="preserve"> </w:t>
      </w:r>
      <w:r w:rsidR="008E6651">
        <w:rPr>
          <w:rStyle w:val="apple-style-span"/>
          <w:rFonts w:ascii="Verdana, Arial, sans-serif" w:hAnsi="Verdana, Arial, sans-serif"/>
          <w:color w:val="000000"/>
          <w:sz w:val="18"/>
          <w:szCs w:val="18"/>
        </w:rPr>
        <w:t xml:space="preserve">One of the </w:t>
      </w:r>
      <w:proofErr w:type="spellStart"/>
      <w:r w:rsidR="008E6651">
        <w:rPr>
          <w:rStyle w:val="apple-style-span"/>
          <w:rFonts w:ascii="Verdana, Arial, sans-serif" w:hAnsi="Verdana, Arial, sans-serif"/>
          <w:color w:val="000000"/>
          <w:sz w:val="18"/>
          <w:szCs w:val="18"/>
        </w:rPr>
        <w:t>extraembryonic</w:t>
      </w:r>
      <w:proofErr w:type="spellEnd"/>
      <w:r w:rsidR="008E6651">
        <w:rPr>
          <w:rStyle w:val="apple-style-span"/>
          <w:rFonts w:ascii="Verdana, Arial, sans-serif" w:hAnsi="Verdana, Arial, sans-serif"/>
          <w:color w:val="000000"/>
          <w:sz w:val="18"/>
          <w:szCs w:val="18"/>
        </w:rPr>
        <w:t xml:space="preserve"> membranes found in terrestrial vertebrate. The amnion is filled with fluid and the developing embryo of reptiles, birds, and mammals develops suspended inside the amnion.</w:t>
      </w:r>
    </w:p>
    <w:p w14:paraId="53432ACB" w14:textId="77777777" w:rsidR="00BC6C6A" w:rsidRPr="008E6651" w:rsidRDefault="00BC6C6A" w:rsidP="00252EFB">
      <w:pPr>
        <w:spacing w:after="0"/>
        <w:rPr>
          <w:b/>
        </w:rPr>
      </w:pPr>
      <w:proofErr w:type="spellStart"/>
      <w:r w:rsidRPr="008E6651">
        <w:rPr>
          <w:b/>
        </w:rPr>
        <w:t>Amniote</w:t>
      </w:r>
      <w:proofErr w:type="spellEnd"/>
      <w:r w:rsidRPr="008E6651">
        <w:rPr>
          <w:b/>
        </w:rPr>
        <w:t xml:space="preserve"> egg</w:t>
      </w:r>
      <w:r w:rsidR="008E6651">
        <w:rPr>
          <w:b/>
        </w:rPr>
        <w:t xml:space="preserve"> </w:t>
      </w:r>
      <w:r w:rsidR="008E6651">
        <w:rPr>
          <w:rStyle w:val="apple-style-span"/>
          <w:rFonts w:ascii="Verdana, Arial, sans-serif" w:hAnsi="Verdana, Arial, sans-serif"/>
          <w:color w:val="000000"/>
          <w:sz w:val="18"/>
          <w:szCs w:val="18"/>
        </w:rPr>
        <w:t xml:space="preserve">Eggs that shelter the developing embryo in a water-filled sac--the amnion. </w:t>
      </w:r>
      <w:proofErr w:type="gramStart"/>
      <w:r w:rsidR="008E6651">
        <w:rPr>
          <w:rStyle w:val="apple-style-span"/>
          <w:rFonts w:ascii="Verdana, Arial, sans-serif" w:hAnsi="Verdana, Arial, sans-serif"/>
          <w:color w:val="000000"/>
          <w:sz w:val="18"/>
          <w:szCs w:val="18"/>
        </w:rPr>
        <w:t xml:space="preserve">Characteristic of the </w:t>
      </w:r>
      <w:proofErr w:type="spellStart"/>
      <w:r w:rsidR="008E6651">
        <w:rPr>
          <w:rStyle w:val="apple-style-span"/>
          <w:rFonts w:ascii="Verdana, Arial, sans-serif" w:hAnsi="Verdana, Arial, sans-serif"/>
          <w:color w:val="000000"/>
          <w:sz w:val="18"/>
          <w:szCs w:val="18"/>
        </w:rPr>
        <w:t>amniote</w:t>
      </w:r>
      <w:proofErr w:type="spellEnd"/>
      <w:r w:rsidR="008E6651">
        <w:rPr>
          <w:rStyle w:val="apple-style-span"/>
          <w:rFonts w:ascii="Verdana, Arial, sans-serif" w:hAnsi="Verdana, Arial, sans-serif"/>
          <w:color w:val="000000"/>
          <w:sz w:val="18"/>
          <w:szCs w:val="18"/>
        </w:rPr>
        <w:t xml:space="preserve"> animals, which include reptiles, birds, and mammals.</w:t>
      </w:r>
      <w:proofErr w:type="gramEnd"/>
    </w:p>
    <w:p w14:paraId="52CD7E98" w14:textId="77777777" w:rsidR="00BC6C6A" w:rsidRPr="008E6651" w:rsidRDefault="00BC6C6A" w:rsidP="00252EFB">
      <w:pPr>
        <w:spacing w:after="0"/>
        <w:rPr>
          <w:b/>
        </w:rPr>
      </w:pPr>
      <w:proofErr w:type="spellStart"/>
      <w:r w:rsidRPr="008E6651">
        <w:rPr>
          <w:b/>
        </w:rPr>
        <w:t>Ampullae</w:t>
      </w:r>
      <w:proofErr w:type="spellEnd"/>
      <w:r w:rsidRPr="008E6651">
        <w:rPr>
          <w:b/>
        </w:rPr>
        <w:t xml:space="preserve"> of </w:t>
      </w:r>
      <w:proofErr w:type="spellStart"/>
      <w:r w:rsidRPr="008E6651">
        <w:rPr>
          <w:b/>
        </w:rPr>
        <w:t>Lorenzini</w:t>
      </w:r>
      <w:proofErr w:type="spellEnd"/>
    </w:p>
    <w:p w14:paraId="307E66AF" w14:textId="77777777" w:rsidR="00BC6C6A" w:rsidRPr="008E6651" w:rsidRDefault="00BC6C6A" w:rsidP="00252EFB">
      <w:pPr>
        <w:spacing w:after="0"/>
        <w:rPr>
          <w:b/>
        </w:rPr>
      </w:pPr>
      <w:proofErr w:type="spellStart"/>
      <w:proofErr w:type="gramStart"/>
      <w:r w:rsidRPr="008E6651">
        <w:rPr>
          <w:b/>
        </w:rPr>
        <w:t>Anapsids</w:t>
      </w:r>
      <w:proofErr w:type="spellEnd"/>
      <w:r w:rsidR="008E6651">
        <w:rPr>
          <w:b/>
        </w:rPr>
        <w:t xml:space="preserve"> </w:t>
      </w:r>
      <w:r w:rsidR="008E6651">
        <w:rPr>
          <w:rStyle w:val="apple-style-span"/>
          <w:rFonts w:ascii="Verdana, Arial, sans-serif" w:hAnsi="Verdana, Arial, sans-serif"/>
          <w:color w:val="000000"/>
          <w:sz w:val="18"/>
          <w:szCs w:val="18"/>
        </w:rPr>
        <w:t>The type of skull found in reptiles and seen today only in turtles.</w:t>
      </w:r>
      <w:proofErr w:type="gramEnd"/>
      <w:r w:rsidR="008E6651">
        <w:rPr>
          <w:rStyle w:val="apple-style-span"/>
          <w:rFonts w:ascii="Verdana, Arial, sans-serif" w:hAnsi="Verdana, Arial, sans-serif"/>
          <w:color w:val="000000"/>
          <w:sz w:val="18"/>
          <w:szCs w:val="18"/>
        </w:rPr>
        <w:t xml:space="preserve"> Behind the opening of the orbits the skull is solid and lacks temporal openings found in other </w:t>
      </w:r>
      <w:proofErr w:type="spellStart"/>
      <w:r w:rsidR="008E6651">
        <w:rPr>
          <w:rStyle w:val="apple-style-span"/>
          <w:rFonts w:ascii="Verdana, Arial, sans-serif" w:hAnsi="Verdana, Arial, sans-serif"/>
          <w:color w:val="000000"/>
          <w:sz w:val="18"/>
          <w:szCs w:val="18"/>
        </w:rPr>
        <w:t>amniote</w:t>
      </w:r>
      <w:proofErr w:type="spellEnd"/>
      <w:r w:rsidR="008E6651">
        <w:rPr>
          <w:rStyle w:val="apple-style-span"/>
          <w:rFonts w:ascii="Verdana, Arial, sans-serif" w:hAnsi="Verdana, Arial, sans-serif"/>
          <w:color w:val="000000"/>
          <w:sz w:val="18"/>
          <w:szCs w:val="18"/>
        </w:rPr>
        <w:t xml:space="preserve"> vertebrate skulls. (Gr,</w:t>
      </w:r>
      <w:r w:rsidR="008E6651">
        <w:rPr>
          <w:rStyle w:val="apple-converted-space"/>
          <w:rFonts w:ascii="Verdana, Arial, sans-serif" w:hAnsi="Verdana, Arial, sans-serif"/>
          <w:color w:val="000000"/>
          <w:sz w:val="18"/>
          <w:szCs w:val="18"/>
        </w:rPr>
        <w:t> </w:t>
      </w:r>
      <w:r w:rsidR="008E6651">
        <w:rPr>
          <w:rStyle w:val="apple-style-span"/>
          <w:rFonts w:ascii="Verdana, Arial, sans-serif" w:hAnsi="Verdana, Arial, sans-serif"/>
          <w:i/>
          <w:iCs/>
          <w:color w:val="000000"/>
          <w:sz w:val="18"/>
          <w:szCs w:val="18"/>
        </w:rPr>
        <w:t>a</w:t>
      </w:r>
      <w:r w:rsidR="008E6651">
        <w:rPr>
          <w:rStyle w:val="apple-style-span"/>
          <w:rFonts w:ascii="Verdana, Arial, sans-serif" w:hAnsi="Verdana, Arial, sans-serif"/>
          <w:color w:val="000000"/>
          <w:sz w:val="18"/>
          <w:szCs w:val="18"/>
        </w:rPr>
        <w:t>, not +</w:t>
      </w:r>
      <w:r w:rsidR="008E6651">
        <w:rPr>
          <w:rStyle w:val="apple-converted-space"/>
          <w:rFonts w:ascii="Verdana, Arial, sans-serif" w:hAnsi="Verdana, Arial, sans-serif"/>
          <w:color w:val="000000"/>
          <w:sz w:val="18"/>
          <w:szCs w:val="18"/>
        </w:rPr>
        <w:t> </w:t>
      </w:r>
      <w:r w:rsidR="008E6651">
        <w:rPr>
          <w:rStyle w:val="apple-style-span"/>
          <w:rFonts w:ascii="Verdana, Arial, sans-serif" w:hAnsi="Verdana, Arial, sans-serif"/>
          <w:i/>
          <w:iCs/>
          <w:color w:val="000000"/>
          <w:sz w:val="18"/>
          <w:szCs w:val="18"/>
        </w:rPr>
        <w:t>apsis</w:t>
      </w:r>
      <w:r w:rsidR="008E6651">
        <w:rPr>
          <w:rStyle w:val="apple-style-span"/>
          <w:rFonts w:ascii="Verdana, Arial, sans-serif" w:hAnsi="Verdana, Arial, sans-serif"/>
          <w:color w:val="000000"/>
          <w:sz w:val="18"/>
          <w:szCs w:val="18"/>
        </w:rPr>
        <w:t>, arch)</w:t>
      </w:r>
    </w:p>
    <w:p w14:paraId="7C361CC4" w14:textId="77777777" w:rsidR="00BC6C6A" w:rsidRPr="008E6651" w:rsidRDefault="00BC6C6A" w:rsidP="00252EFB">
      <w:pPr>
        <w:spacing w:after="0"/>
        <w:rPr>
          <w:b/>
        </w:rPr>
      </w:pPr>
      <w:r w:rsidRPr="008E6651">
        <w:rPr>
          <w:b/>
        </w:rPr>
        <w:t>Anterior vena cava</w:t>
      </w:r>
    </w:p>
    <w:p w14:paraId="42FA7933" w14:textId="77777777" w:rsidR="00BC6C6A" w:rsidRPr="008E6651" w:rsidRDefault="00BC6C6A" w:rsidP="00252EFB">
      <w:pPr>
        <w:spacing w:after="0"/>
        <w:rPr>
          <w:b/>
        </w:rPr>
      </w:pPr>
      <w:r w:rsidRPr="008E6651">
        <w:rPr>
          <w:b/>
        </w:rPr>
        <w:t>Aortic arches</w:t>
      </w:r>
    </w:p>
    <w:p w14:paraId="1E0865E2" w14:textId="77777777" w:rsidR="00BC6C6A" w:rsidRPr="008E6651" w:rsidRDefault="00BC6C6A" w:rsidP="00252EFB">
      <w:pPr>
        <w:spacing w:after="0"/>
        <w:rPr>
          <w:b/>
        </w:rPr>
      </w:pPr>
      <w:r w:rsidRPr="008E6651">
        <w:rPr>
          <w:b/>
        </w:rPr>
        <w:t>Apocrine gland</w:t>
      </w:r>
      <w:r w:rsidR="008E6651">
        <w:rPr>
          <w:b/>
        </w:rPr>
        <w:t xml:space="preserve"> </w:t>
      </w:r>
      <w:proofErr w:type="gramStart"/>
      <w:r w:rsidR="008E6651">
        <w:rPr>
          <w:rStyle w:val="apple-style-span"/>
          <w:rFonts w:ascii="Verdana, Arial, sans-serif" w:hAnsi="Verdana, Arial, sans-serif"/>
          <w:color w:val="000000"/>
          <w:sz w:val="18"/>
          <w:szCs w:val="18"/>
        </w:rPr>
        <w:t>A</w:t>
      </w:r>
      <w:proofErr w:type="gramEnd"/>
      <w:r w:rsidR="008E6651">
        <w:rPr>
          <w:rStyle w:val="apple-style-span"/>
          <w:rFonts w:ascii="Verdana, Arial, sans-serif" w:hAnsi="Verdana, Arial, sans-serif"/>
          <w:color w:val="000000"/>
          <w:sz w:val="18"/>
          <w:szCs w:val="18"/>
        </w:rPr>
        <w:t xml:space="preserve"> mammalian sweat gland that produces odors and scents used in communication. To release the viscous solution, a part of the secreting cell breaks off. (Gr.</w:t>
      </w:r>
      <w:r w:rsidR="008E6651">
        <w:rPr>
          <w:rStyle w:val="apple-converted-space"/>
          <w:rFonts w:ascii="Verdana, Arial, sans-serif" w:hAnsi="Verdana, Arial, sans-serif"/>
          <w:color w:val="000000"/>
          <w:sz w:val="18"/>
          <w:szCs w:val="18"/>
        </w:rPr>
        <w:t> </w:t>
      </w:r>
      <w:proofErr w:type="spellStart"/>
      <w:r w:rsidR="008E6651">
        <w:rPr>
          <w:rStyle w:val="apple-style-span"/>
          <w:rFonts w:ascii="Verdana, Arial, sans-serif" w:hAnsi="Verdana, Arial, sans-serif"/>
          <w:i/>
          <w:iCs/>
          <w:color w:val="000000"/>
          <w:sz w:val="18"/>
          <w:szCs w:val="18"/>
        </w:rPr>
        <w:t>krinein</w:t>
      </w:r>
      <w:proofErr w:type="spellEnd"/>
      <w:r w:rsidR="008E6651">
        <w:rPr>
          <w:rStyle w:val="apple-style-span"/>
          <w:rFonts w:ascii="Verdana, Arial, sans-serif" w:hAnsi="Verdana, Arial, sans-serif"/>
          <w:color w:val="000000"/>
          <w:sz w:val="18"/>
          <w:szCs w:val="18"/>
        </w:rPr>
        <w:t>, to separate)</w:t>
      </w:r>
    </w:p>
    <w:p w14:paraId="43394619" w14:textId="77777777" w:rsidR="00BC6C6A" w:rsidRPr="008E6651" w:rsidRDefault="00BC6C6A" w:rsidP="00252EFB">
      <w:pPr>
        <w:spacing w:after="0"/>
        <w:rPr>
          <w:b/>
        </w:rPr>
      </w:pPr>
      <w:proofErr w:type="spellStart"/>
      <w:r w:rsidRPr="008E6651">
        <w:rPr>
          <w:b/>
        </w:rPr>
        <w:t>Archinephric</w:t>
      </w:r>
      <w:proofErr w:type="spellEnd"/>
      <w:r w:rsidRPr="008E6651">
        <w:rPr>
          <w:b/>
        </w:rPr>
        <w:t xml:space="preserve"> duct</w:t>
      </w:r>
    </w:p>
    <w:p w14:paraId="0743135D" w14:textId="77777777" w:rsidR="00BC6C6A" w:rsidRPr="008E6651" w:rsidRDefault="00BC6C6A" w:rsidP="00252EFB">
      <w:pPr>
        <w:spacing w:after="0"/>
        <w:rPr>
          <w:b/>
        </w:rPr>
      </w:pPr>
      <w:proofErr w:type="spellStart"/>
      <w:r w:rsidRPr="008E6651">
        <w:rPr>
          <w:b/>
        </w:rPr>
        <w:t>Archinephros</w:t>
      </w:r>
      <w:proofErr w:type="spellEnd"/>
    </w:p>
    <w:p w14:paraId="334A87F0" w14:textId="77777777" w:rsidR="00BC6C6A" w:rsidRPr="008E6651" w:rsidRDefault="00BC6C6A" w:rsidP="00252EFB">
      <w:pPr>
        <w:spacing w:after="0"/>
        <w:rPr>
          <w:b/>
        </w:rPr>
      </w:pPr>
      <w:proofErr w:type="spellStart"/>
      <w:proofErr w:type="gramStart"/>
      <w:r w:rsidRPr="008E6651">
        <w:rPr>
          <w:b/>
        </w:rPr>
        <w:t>Atriopore</w:t>
      </w:r>
      <w:proofErr w:type="spellEnd"/>
      <w:r w:rsidR="008E6651">
        <w:rPr>
          <w:b/>
        </w:rPr>
        <w:t xml:space="preserve"> </w:t>
      </w:r>
      <w:r w:rsidR="008E6651">
        <w:rPr>
          <w:rStyle w:val="apple-style-span"/>
          <w:rFonts w:ascii="Verdana, Arial, sans-serif" w:hAnsi="Verdana, Arial, sans-serif"/>
          <w:color w:val="000000"/>
          <w:sz w:val="18"/>
          <w:szCs w:val="18"/>
        </w:rPr>
        <w:t>The external opening to the atrium.</w:t>
      </w:r>
      <w:proofErr w:type="gramEnd"/>
      <w:r w:rsidR="008E6651">
        <w:rPr>
          <w:rStyle w:val="apple-style-span"/>
          <w:rFonts w:ascii="Verdana, Arial, sans-serif" w:hAnsi="Verdana, Arial, sans-serif"/>
          <w:color w:val="000000"/>
          <w:sz w:val="18"/>
          <w:szCs w:val="18"/>
        </w:rPr>
        <w:t xml:space="preserve"> In cephalochordates water passes across the pharyngeal slits into the atrium and from there leaves through the </w:t>
      </w:r>
      <w:proofErr w:type="spellStart"/>
      <w:r w:rsidR="008E6651">
        <w:rPr>
          <w:rStyle w:val="apple-style-span"/>
          <w:rFonts w:ascii="Verdana, Arial, sans-serif" w:hAnsi="Verdana, Arial, sans-serif"/>
          <w:color w:val="000000"/>
          <w:sz w:val="18"/>
          <w:szCs w:val="18"/>
        </w:rPr>
        <w:t>atriopore</w:t>
      </w:r>
      <w:proofErr w:type="spellEnd"/>
      <w:r w:rsidR="008E6651">
        <w:rPr>
          <w:rStyle w:val="apple-style-span"/>
          <w:rFonts w:ascii="Verdana, Arial, sans-serif" w:hAnsi="Verdana, Arial, sans-serif"/>
          <w:color w:val="000000"/>
          <w:sz w:val="18"/>
          <w:szCs w:val="18"/>
        </w:rPr>
        <w:t>. (L.</w:t>
      </w:r>
      <w:r w:rsidR="008E6651">
        <w:rPr>
          <w:rStyle w:val="apple-converted-space"/>
          <w:rFonts w:ascii="Verdana, Arial, sans-serif" w:hAnsi="Verdana, Arial, sans-serif"/>
          <w:color w:val="000000"/>
          <w:sz w:val="18"/>
          <w:szCs w:val="18"/>
        </w:rPr>
        <w:t> </w:t>
      </w:r>
      <w:r w:rsidR="008E6651">
        <w:rPr>
          <w:rStyle w:val="apple-style-span"/>
          <w:rFonts w:ascii="Verdana, Arial, sans-serif" w:hAnsi="Verdana, Arial, sans-serif"/>
          <w:i/>
          <w:iCs/>
          <w:color w:val="000000"/>
          <w:sz w:val="18"/>
          <w:szCs w:val="18"/>
        </w:rPr>
        <w:t>atrium</w:t>
      </w:r>
      <w:r w:rsidR="008E6651">
        <w:rPr>
          <w:rStyle w:val="apple-style-span"/>
          <w:rFonts w:ascii="Verdana, Arial, sans-serif" w:hAnsi="Verdana, Arial, sans-serif"/>
          <w:color w:val="000000"/>
          <w:sz w:val="18"/>
          <w:szCs w:val="18"/>
        </w:rPr>
        <w:t xml:space="preserve">, entrance hall, + </w:t>
      </w:r>
      <w:proofErr w:type="spellStart"/>
      <w:r w:rsidR="008E6651">
        <w:rPr>
          <w:rStyle w:val="apple-style-span"/>
          <w:rFonts w:ascii="Verdana, Arial, sans-serif" w:hAnsi="Verdana, Arial, sans-serif"/>
          <w:color w:val="000000"/>
          <w:sz w:val="18"/>
          <w:szCs w:val="18"/>
        </w:rPr>
        <w:t>Gr.</w:t>
      </w:r>
      <w:r w:rsidR="008E6651">
        <w:rPr>
          <w:rStyle w:val="apple-style-span"/>
          <w:rFonts w:ascii="Verdana, Arial, sans-serif" w:hAnsi="Verdana, Arial, sans-serif"/>
          <w:i/>
          <w:iCs/>
          <w:color w:val="000000"/>
          <w:sz w:val="18"/>
          <w:szCs w:val="18"/>
        </w:rPr>
        <w:t>poros</w:t>
      </w:r>
      <w:proofErr w:type="spellEnd"/>
      <w:r w:rsidR="008E6651">
        <w:rPr>
          <w:rStyle w:val="apple-style-span"/>
          <w:rFonts w:ascii="Verdana, Arial, sans-serif" w:hAnsi="Verdana, Arial, sans-serif"/>
          <w:color w:val="000000"/>
          <w:sz w:val="18"/>
          <w:szCs w:val="18"/>
        </w:rPr>
        <w:t>, pore)</w:t>
      </w:r>
    </w:p>
    <w:p w14:paraId="4D4DE205" w14:textId="77777777" w:rsidR="00BC6C6A" w:rsidRPr="008E6651" w:rsidRDefault="00BC6C6A" w:rsidP="00252EFB">
      <w:pPr>
        <w:spacing w:after="0"/>
        <w:rPr>
          <w:b/>
        </w:rPr>
      </w:pPr>
      <w:r w:rsidRPr="008E6651">
        <w:rPr>
          <w:b/>
        </w:rPr>
        <w:t>Atrium</w:t>
      </w:r>
    </w:p>
    <w:p w14:paraId="3FE4BFDE" w14:textId="77777777" w:rsidR="00BC6C6A" w:rsidRPr="008E6651" w:rsidRDefault="00BC6C6A" w:rsidP="00252EFB">
      <w:pPr>
        <w:spacing w:after="0"/>
        <w:rPr>
          <w:b/>
        </w:rPr>
      </w:pPr>
      <w:r w:rsidRPr="008E6651">
        <w:rPr>
          <w:b/>
        </w:rPr>
        <w:t>Auricle</w:t>
      </w:r>
    </w:p>
    <w:p w14:paraId="45A1909F" w14:textId="77777777" w:rsidR="00BC6C6A" w:rsidRPr="008E6651" w:rsidRDefault="00BC6C6A" w:rsidP="00252EFB">
      <w:pPr>
        <w:spacing w:after="0"/>
        <w:rPr>
          <w:b/>
        </w:rPr>
      </w:pPr>
      <w:r w:rsidRPr="008E6651">
        <w:rPr>
          <w:b/>
        </w:rPr>
        <w:t>Barb</w:t>
      </w:r>
    </w:p>
    <w:p w14:paraId="62360FF5" w14:textId="77777777" w:rsidR="00BC6C6A" w:rsidRPr="008E6651" w:rsidRDefault="00BC6C6A" w:rsidP="00252EFB">
      <w:pPr>
        <w:spacing w:after="0"/>
        <w:rPr>
          <w:b/>
        </w:rPr>
      </w:pPr>
      <w:r w:rsidRPr="008E6651">
        <w:rPr>
          <w:b/>
        </w:rPr>
        <w:t>Barbules</w:t>
      </w:r>
    </w:p>
    <w:p w14:paraId="4F0F0EEF" w14:textId="77777777" w:rsidR="00BC6C6A" w:rsidRPr="008E6651" w:rsidRDefault="00BC6C6A" w:rsidP="00252EFB">
      <w:pPr>
        <w:spacing w:after="0"/>
        <w:rPr>
          <w:b/>
        </w:rPr>
      </w:pPr>
      <w:r w:rsidRPr="008E6651">
        <w:rPr>
          <w:b/>
        </w:rPr>
        <w:t>Beak</w:t>
      </w:r>
    </w:p>
    <w:p w14:paraId="0FBCB401" w14:textId="77777777" w:rsidR="00BC6C6A" w:rsidRPr="008E6651" w:rsidRDefault="00BC6C6A" w:rsidP="00252EFB">
      <w:pPr>
        <w:spacing w:after="0"/>
        <w:rPr>
          <w:b/>
        </w:rPr>
      </w:pPr>
      <w:r w:rsidRPr="008E6651">
        <w:rPr>
          <w:b/>
        </w:rPr>
        <w:t>Bipedal</w:t>
      </w:r>
      <w:r w:rsidR="008E6651">
        <w:rPr>
          <w:b/>
        </w:rPr>
        <w:t xml:space="preserve"> </w:t>
      </w:r>
      <w:r w:rsidR="008E6651">
        <w:rPr>
          <w:rStyle w:val="apple-style-span"/>
          <w:rFonts w:ascii="Verdana, Arial, sans-serif" w:hAnsi="Verdana, Arial, sans-serif"/>
          <w:color w:val="000000"/>
          <w:sz w:val="18"/>
          <w:szCs w:val="18"/>
        </w:rPr>
        <w:t>Walking upright using the pelvic girdle and limbs. (L.</w:t>
      </w:r>
      <w:r w:rsidR="008E6651">
        <w:rPr>
          <w:rStyle w:val="apple-converted-space"/>
          <w:rFonts w:ascii="Verdana, Arial, sans-serif" w:hAnsi="Verdana, Arial, sans-serif"/>
          <w:color w:val="000000"/>
          <w:sz w:val="18"/>
          <w:szCs w:val="18"/>
        </w:rPr>
        <w:t> </w:t>
      </w:r>
      <w:proofErr w:type="spellStart"/>
      <w:r w:rsidR="008E6651">
        <w:rPr>
          <w:rStyle w:val="apple-style-span"/>
          <w:rFonts w:ascii="Verdana, Arial, sans-serif" w:hAnsi="Verdana, Arial, sans-serif"/>
          <w:i/>
          <w:iCs/>
          <w:color w:val="000000"/>
          <w:sz w:val="18"/>
          <w:szCs w:val="18"/>
        </w:rPr>
        <w:t>bis</w:t>
      </w:r>
      <w:proofErr w:type="spellEnd"/>
      <w:r w:rsidR="008E6651">
        <w:rPr>
          <w:rStyle w:val="apple-style-span"/>
          <w:rFonts w:ascii="Verdana, Arial, sans-serif" w:hAnsi="Verdana, Arial, sans-serif"/>
          <w:color w:val="000000"/>
          <w:sz w:val="18"/>
          <w:szCs w:val="18"/>
        </w:rPr>
        <w:t>, twice +</w:t>
      </w:r>
      <w:r w:rsidR="008E6651">
        <w:rPr>
          <w:rStyle w:val="apple-converted-space"/>
          <w:rFonts w:ascii="Verdana, Arial, sans-serif" w:hAnsi="Verdana, Arial, sans-serif"/>
          <w:color w:val="000000"/>
          <w:sz w:val="18"/>
          <w:szCs w:val="18"/>
        </w:rPr>
        <w:t> </w:t>
      </w:r>
      <w:proofErr w:type="spellStart"/>
      <w:r w:rsidR="008E6651">
        <w:rPr>
          <w:rStyle w:val="apple-style-span"/>
          <w:rFonts w:ascii="Verdana, Arial, sans-serif" w:hAnsi="Verdana, Arial, sans-serif"/>
          <w:i/>
          <w:iCs/>
          <w:color w:val="000000"/>
          <w:sz w:val="18"/>
          <w:szCs w:val="18"/>
        </w:rPr>
        <w:t>pedis</w:t>
      </w:r>
      <w:proofErr w:type="spellEnd"/>
      <w:r w:rsidR="008E6651">
        <w:rPr>
          <w:rStyle w:val="apple-style-span"/>
          <w:rFonts w:ascii="Verdana, Arial, sans-serif" w:hAnsi="Verdana, Arial, sans-serif"/>
          <w:color w:val="000000"/>
          <w:sz w:val="18"/>
          <w:szCs w:val="18"/>
        </w:rPr>
        <w:t>, foot)</w:t>
      </w:r>
    </w:p>
    <w:p w14:paraId="55524149" w14:textId="77777777" w:rsidR="00BC6C6A" w:rsidRPr="008E6651" w:rsidRDefault="00BC6C6A" w:rsidP="00252EFB">
      <w:pPr>
        <w:spacing w:after="0"/>
        <w:rPr>
          <w:b/>
        </w:rPr>
      </w:pPr>
      <w:r w:rsidRPr="008E6651">
        <w:rPr>
          <w:b/>
        </w:rPr>
        <w:t>Blastopore</w:t>
      </w:r>
      <w:r w:rsidR="008E6651">
        <w:rPr>
          <w:b/>
        </w:rPr>
        <w:t xml:space="preserve"> </w:t>
      </w:r>
      <w:r w:rsidR="008E6651">
        <w:rPr>
          <w:rStyle w:val="apple-style-span"/>
          <w:rFonts w:ascii="Verdana, Arial, sans-serif" w:hAnsi="Verdana, Arial, sans-serif"/>
          <w:color w:val="000000"/>
          <w:sz w:val="18"/>
          <w:szCs w:val="18"/>
        </w:rPr>
        <w:t xml:space="preserve">The </w:t>
      </w:r>
      <w:proofErr w:type="gramStart"/>
      <w:r w:rsidR="008E6651">
        <w:rPr>
          <w:rStyle w:val="apple-style-span"/>
          <w:rFonts w:ascii="Verdana, Arial, sans-serif" w:hAnsi="Verdana, Arial, sans-serif"/>
          <w:color w:val="000000"/>
          <w:sz w:val="18"/>
          <w:szCs w:val="18"/>
        </w:rPr>
        <w:t>opening to the primitive gut</w:t>
      </w:r>
      <w:proofErr w:type="gramEnd"/>
      <w:r w:rsidR="008E6651">
        <w:rPr>
          <w:rStyle w:val="apple-style-span"/>
          <w:rFonts w:ascii="Verdana, Arial, sans-serif" w:hAnsi="Verdana, Arial, sans-serif"/>
          <w:color w:val="000000"/>
          <w:sz w:val="18"/>
          <w:szCs w:val="18"/>
        </w:rPr>
        <w:t xml:space="preserve"> (archenteron) that will develop into either the mouth or anus. The blastopore forms during gastrulation. (Gr.</w:t>
      </w:r>
      <w:r w:rsidR="008E6651">
        <w:rPr>
          <w:rStyle w:val="apple-converted-space"/>
          <w:rFonts w:ascii="Verdana, Arial, sans-serif" w:hAnsi="Verdana, Arial, sans-serif"/>
          <w:color w:val="000000"/>
          <w:sz w:val="18"/>
          <w:szCs w:val="18"/>
        </w:rPr>
        <w:t> </w:t>
      </w:r>
      <w:proofErr w:type="spellStart"/>
      <w:r w:rsidR="008E6651">
        <w:rPr>
          <w:rStyle w:val="apple-style-span"/>
          <w:rFonts w:ascii="Verdana, Arial, sans-serif" w:hAnsi="Verdana, Arial, sans-serif"/>
          <w:i/>
          <w:iCs/>
          <w:color w:val="000000"/>
          <w:sz w:val="18"/>
          <w:szCs w:val="18"/>
        </w:rPr>
        <w:t>blastos</w:t>
      </w:r>
      <w:proofErr w:type="spellEnd"/>
      <w:r w:rsidR="008E6651">
        <w:rPr>
          <w:rStyle w:val="apple-style-span"/>
          <w:rFonts w:ascii="Verdana, Arial, sans-serif" w:hAnsi="Verdana, Arial, sans-serif"/>
          <w:color w:val="000000"/>
          <w:sz w:val="18"/>
          <w:szCs w:val="18"/>
        </w:rPr>
        <w:t>, germ or shoot +</w:t>
      </w:r>
      <w:r w:rsidR="008E6651">
        <w:rPr>
          <w:rStyle w:val="apple-converted-space"/>
          <w:rFonts w:ascii="Verdana, Arial, sans-serif" w:hAnsi="Verdana, Arial, sans-serif"/>
          <w:color w:val="000000"/>
          <w:sz w:val="18"/>
          <w:szCs w:val="18"/>
        </w:rPr>
        <w:t> </w:t>
      </w:r>
      <w:proofErr w:type="spellStart"/>
      <w:r w:rsidR="008E6651">
        <w:rPr>
          <w:rStyle w:val="apple-style-span"/>
          <w:rFonts w:ascii="Verdana, Arial, sans-serif" w:hAnsi="Verdana, Arial, sans-serif"/>
          <w:i/>
          <w:iCs/>
          <w:color w:val="000000"/>
          <w:sz w:val="18"/>
          <w:szCs w:val="18"/>
        </w:rPr>
        <w:t>poros</w:t>
      </w:r>
      <w:proofErr w:type="spellEnd"/>
      <w:r w:rsidR="008E6651">
        <w:rPr>
          <w:rStyle w:val="apple-style-span"/>
          <w:rFonts w:ascii="Verdana, Arial, sans-serif" w:hAnsi="Verdana, Arial, sans-serif"/>
          <w:color w:val="000000"/>
          <w:sz w:val="18"/>
          <w:szCs w:val="18"/>
        </w:rPr>
        <w:t>, opening or pore)</w:t>
      </w:r>
    </w:p>
    <w:p w14:paraId="4F9F6CD4" w14:textId="77777777" w:rsidR="00BC6C6A" w:rsidRPr="008E6651" w:rsidRDefault="00BC6C6A" w:rsidP="00252EFB">
      <w:pPr>
        <w:spacing w:after="0"/>
        <w:rPr>
          <w:b/>
        </w:rPr>
      </w:pPr>
      <w:r w:rsidRPr="008E6651">
        <w:rPr>
          <w:b/>
        </w:rPr>
        <w:t>Bony fish</w:t>
      </w:r>
      <w:r w:rsidR="008E6651">
        <w:rPr>
          <w:b/>
        </w:rPr>
        <w:t xml:space="preserve"> </w:t>
      </w:r>
      <w:proofErr w:type="gramStart"/>
      <w:r w:rsidR="008E6651">
        <w:rPr>
          <w:rStyle w:val="apple-style-span"/>
          <w:rFonts w:ascii="Verdana, Arial, sans-serif" w:hAnsi="Verdana, Arial, sans-serif"/>
          <w:color w:val="000000"/>
          <w:sz w:val="18"/>
          <w:szCs w:val="18"/>
        </w:rPr>
        <w:t>The</w:t>
      </w:r>
      <w:proofErr w:type="gramEnd"/>
      <w:r w:rsidR="008E6651">
        <w:rPr>
          <w:rStyle w:val="apple-style-span"/>
          <w:rFonts w:ascii="Verdana, Arial, sans-serif" w:hAnsi="Verdana, Arial, sans-serif"/>
          <w:color w:val="000000"/>
          <w:sz w:val="18"/>
          <w:szCs w:val="18"/>
        </w:rPr>
        <w:t xml:space="preserve"> common name for fish in the vertebrate class </w:t>
      </w:r>
      <w:proofErr w:type="spellStart"/>
      <w:r w:rsidR="008E6651">
        <w:rPr>
          <w:rStyle w:val="apple-style-span"/>
          <w:rFonts w:ascii="Verdana, Arial, sans-serif" w:hAnsi="Verdana, Arial, sans-serif"/>
          <w:color w:val="000000"/>
          <w:sz w:val="18"/>
          <w:szCs w:val="18"/>
        </w:rPr>
        <w:t>Osteichthyes</w:t>
      </w:r>
      <w:proofErr w:type="spellEnd"/>
      <w:r w:rsidR="008E6651">
        <w:rPr>
          <w:rStyle w:val="apple-style-span"/>
          <w:rFonts w:ascii="Verdana, Arial, sans-serif" w:hAnsi="Verdana, Arial, sans-serif"/>
          <w:color w:val="000000"/>
          <w:sz w:val="18"/>
          <w:szCs w:val="18"/>
        </w:rPr>
        <w:t>. Unlike the cartilaginous fish the skeleton is hardened by the deposition of calcium salts.</w:t>
      </w:r>
    </w:p>
    <w:p w14:paraId="321EDCA7" w14:textId="77777777" w:rsidR="00BC6C6A" w:rsidRPr="008E6651" w:rsidRDefault="00BC6C6A" w:rsidP="00252EFB">
      <w:pPr>
        <w:spacing w:after="0"/>
        <w:rPr>
          <w:b/>
        </w:rPr>
      </w:pPr>
      <w:r w:rsidRPr="008E6651">
        <w:rPr>
          <w:b/>
        </w:rPr>
        <w:t>Bristle feather</w:t>
      </w:r>
    </w:p>
    <w:p w14:paraId="6503D220" w14:textId="77777777" w:rsidR="00BC6C6A" w:rsidRPr="008E6651" w:rsidRDefault="00BC6C6A" w:rsidP="00252EFB">
      <w:pPr>
        <w:spacing w:after="0"/>
        <w:rPr>
          <w:b/>
        </w:rPr>
      </w:pPr>
      <w:r w:rsidRPr="008E6651">
        <w:rPr>
          <w:b/>
        </w:rPr>
        <w:t>Calcified bone</w:t>
      </w:r>
      <w:r w:rsidR="008E6651">
        <w:rPr>
          <w:b/>
        </w:rPr>
        <w:t xml:space="preserve"> </w:t>
      </w:r>
    </w:p>
    <w:p w14:paraId="5EA0FF33" w14:textId="77777777" w:rsidR="00BC6C6A" w:rsidRPr="008E6651" w:rsidRDefault="00BC6C6A" w:rsidP="00252EFB">
      <w:pPr>
        <w:spacing w:after="0"/>
        <w:rPr>
          <w:b/>
        </w:rPr>
      </w:pPr>
      <w:r w:rsidRPr="008E6651">
        <w:rPr>
          <w:b/>
        </w:rPr>
        <w:t>Canines</w:t>
      </w:r>
    </w:p>
    <w:p w14:paraId="616B1EBE" w14:textId="77777777" w:rsidR="00BC6C6A" w:rsidRPr="008E6651" w:rsidRDefault="00BC6C6A" w:rsidP="00252EFB">
      <w:pPr>
        <w:spacing w:after="0"/>
        <w:rPr>
          <w:b/>
        </w:rPr>
      </w:pPr>
      <w:proofErr w:type="gramStart"/>
      <w:r w:rsidRPr="008E6651">
        <w:rPr>
          <w:b/>
        </w:rPr>
        <w:lastRenderedPageBreak/>
        <w:t>Carapace</w:t>
      </w:r>
      <w:r w:rsidR="00BD079A">
        <w:rPr>
          <w:b/>
        </w:rPr>
        <w:t xml:space="preserve"> </w:t>
      </w:r>
      <w:r w:rsidR="00BD079A">
        <w:rPr>
          <w:rStyle w:val="apple-style-span"/>
          <w:rFonts w:ascii="Verdana, Arial, sans-serif" w:hAnsi="Verdana, Arial, sans-serif"/>
          <w:color w:val="000000"/>
          <w:sz w:val="18"/>
          <w:szCs w:val="18"/>
        </w:rPr>
        <w:t>The protective dorsal shield or plate that covers an animal.</w:t>
      </w:r>
      <w:proofErr w:type="gramEnd"/>
      <w:r w:rsidR="00BD079A">
        <w:rPr>
          <w:rStyle w:val="apple-style-span"/>
          <w:rFonts w:ascii="Verdana, Arial, sans-serif" w:hAnsi="Verdana, Arial, sans-serif"/>
          <w:color w:val="000000"/>
          <w:sz w:val="18"/>
          <w:szCs w:val="18"/>
        </w:rPr>
        <w:t xml:space="preserve"> For example in the </w:t>
      </w:r>
      <w:proofErr w:type="spellStart"/>
      <w:r w:rsidR="00BD079A">
        <w:rPr>
          <w:rStyle w:val="apple-style-span"/>
          <w:rFonts w:ascii="Verdana, Arial, sans-serif" w:hAnsi="Verdana, Arial, sans-serif"/>
          <w:color w:val="000000"/>
          <w:sz w:val="18"/>
          <w:szCs w:val="18"/>
        </w:rPr>
        <w:t>Crustacea</w:t>
      </w:r>
      <w:proofErr w:type="spellEnd"/>
      <w:r w:rsidR="00BD079A">
        <w:rPr>
          <w:rStyle w:val="apple-style-span"/>
          <w:rFonts w:ascii="Verdana, Arial, sans-serif" w:hAnsi="Verdana, Arial, sans-serif"/>
          <w:color w:val="000000"/>
          <w:sz w:val="18"/>
          <w:szCs w:val="18"/>
        </w:rPr>
        <w:t xml:space="preserve"> the cuticle fuses to form a plate over the cephalothorax. In turtles the whole shell is referred to as a carapace. (Sp.</w:t>
      </w:r>
      <w:r w:rsidR="00BD079A">
        <w:rPr>
          <w:rStyle w:val="apple-converted-space"/>
          <w:rFonts w:ascii="Verdana, Arial, sans-serif" w:hAnsi="Verdana, Arial, sans-serif"/>
          <w:color w:val="000000"/>
          <w:sz w:val="18"/>
          <w:szCs w:val="18"/>
        </w:rPr>
        <w:t> </w:t>
      </w:r>
      <w:proofErr w:type="spellStart"/>
      <w:r w:rsidR="00BD079A">
        <w:rPr>
          <w:rStyle w:val="apple-style-span"/>
          <w:rFonts w:ascii="Verdana, Arial, sans-serif" w:hAnsi="Verdana, Arial, sans-serif"/>
          <w:i/>
          <w:iCs/>
          <w:color w:val="000000"/>
          <w:sz w:val="18"/>
          <w:szCs w:val="18"/>
        </w:rPr>
        <w:t>carapacho</w:t>
      </w:r>
      <w:proofErr w:type="spellEnd"/>
      <w:r w:rsidR="00BD079A">
        <w:rPr>
          <w:rStyle w:val="apple-style-span"/>
          <w:rFonts w:ascii="Verdana, Arial, sans-serif" w:hAnsi="Verdana, Arial, sans-serif"/>
          <w:color w:val="000000"/>
          <w:sz w:val="18"/>
          <w:szCs w:val="18"/>
        </w:rPr>
        <w:t>, covering or shield)</w:t>
      </w:r>
    </w:p>
    <w:p w14:paraId="65874958" w14:textId="77777777" w:rsidR="00BC6C6A" w:rsidRPr="008E6651" w:rsidRDefault="00BC6C6A" w:rsidP="00252EFB">
      <w:pPr>
        <w:spacing w:after="0"/>
        <w:rPr>
          <w:b/>
        </w:rPr>
      </w:pPr>
      <w:r w:rsidRPr="008E6651">
        <w:rPr>
          <w:b/>
        </w:rPr>
        <w:t>Carboniferous</w:t>
      </w:r>
    </w:p>
    <w:p w14:paraId="1215AB82" w14:textId="77777777" w:rsidR="00BC6C6A" w:rsidRPr="008E6651" w:rsidRDefault="00BC6C6A" w:rsidP="00252EFB">
      <w:pPr>
        <w:spacing w:after="0"/>
        <w:rPr>
          <w:b/>
        </w:rPr>
      </w:pPr>
      <w:r w:rsidRPr="008E6651">
        <w:rPr>
          <w:b/>
        </w:rPr>
        <w:t>Cardiac stomach</w:t>
      </w:r>
    </w:p>
    <w:p w14:paraId="64615B56" w14:textId="77777777" w:rsidR="00BC6C6A" w:rsidRPr="008E6651" w:rsidRDefault="00BC6C6A" w:rsidP="00252EFB">
      <w:pPr>
        <w:spacing w:after="0"/>
        <w:rPr>
          <w:b/>
        </w:rPr>
      </w:pPr>
      <w:r w:rsidRPr="008E6651">
        <w:rPr>
          <w:b/>
        </w:rPr>
        <w:t>Carotid arteries</w:t>
      </w:r>
    </w:p>
    <w:p w14:paraId="05F9EC87" w14:textId="77777777" w:rsidR="00BC6C6A" w:rsidRPr="008E6651" w:rsidRDefault="00BC6C6A" w:rsidP="00252EFB">
      <w:pPr>
        <w:spacing w:after="0"/>
        <w:rPr>
          <w:b/>
        </w:rPr>
      </w:pPr>
      <w:r w:rsidRPr="008E6651">
        <w:rPr>
          <w:b/>
        </w:rPr>
        <w:t>Carotid artery</w:t>
      </w:r>
    </w:p>
    <w:p w14:paraId="5FF3BB4D" w14:textId="77777777" w:rsidR="00BC6C6A" w:rsidRPr="008E6651" w:rsidRDefault="00BC6C6A" w:rsidP="00252EFB">
      <w:pPr>
        <w:spacing w:after="0"/>
        <w:rPr>
          <w:b/>
        </w:rPr>
      </w:pPr>
      <w:r w:rsidRPr="008E6651">
        <w:rPr>
          <w:b/>
        </w:rPr>
        <w:t>Cartilaginous skeleton</w:t>
      </w:r>
    </w:p>
    <w:p w14:paraId="24656505" w14:textId="77777777" w:rsidR="00BC6C6A" w:rsidRPr="008E6651" w:rsidRDefault="00BC6C6A" w:rsidP="00252EFB">
      <w:pPr>
        <w:spacing w:after="0"/>
        <w:rPr>
          <w:b/>
        </w:rPr>
      </w:pPr>
      <w:r w:rsidRPr="008E6651">
        <w:rPr>
          <w:b/>
        </w:rPr>
        <w:t xml:space="preserve">Caudal </w:t>
      </w:r>
      <w:r w:rsidR="00BD079A">
        <w:rPr>
          <w:rStyle w:val="apple-style-span"/>
          <w:rFonts w:ascii="Verdana, Arial, sans-serif" w:hAnsi="Verdana, Arial, sans-serif"/>
          <w:color w:val="000000"/>
          <w:sz w:val="18"/>
          <w:szCs w:val="18"/>
        </w:rPr>
        <w:t>A tail or the tail region. (L.</w:t>
      </w:r>
      <w:r w:rsidR="00BD079A">
        <w:rPr>
          <w:rStyle w:val="apple-converted-space"/>
          <w:rFonts w:ascii="Verdana, Arial, sans-serif" w:hAnsi="Verdana, Arial, sans-serif"/>
          <w:color w:val="000000"/>
          <w:sz w:val="18"/>
          <w:szCs w:val="18"/>
        </w:rPr>
        <w:t> </w:t>
      </w:r>
      <w:proofErr w:type="spellStart"/>
      <w:r w:rsidR="00BD079A">
        <w:rPr>
          <w:rStyle w:val="apple-style-span"/>
          <w:rFonts w:ascii="Verdana, Arial, sans-serif" w:hAnsi="Verdana, Arial, sans-serif"/>
          <w:i/>
          <w:iCs/>
          <w:color w:val="000000"/>
          <w:sz w:val="18"/>
          <w:szCs w:val="18"/>
        </w:rPr>
        <w:t>cauda</w:t>
      </w:r>
      <w:proofErr w:type="spellEnd"/>
      <w:r w:rsidR="00BD079A">
        <w:rPr>
          <w:rStyle w:val="apple-style-span"/>
          <w:rFonts w:ascii="Verdana, Arial, sans-serif" w:hAnsi="Verdana, Arial, sans-serif"/>
          <w:color w:val="000000"/>
          <w:sz w:val="18"/>
          <w:szCs w:val="18"/>
        </w:rPr>
        <w:t>, tail)</w:t>
      </w:r>
    </w:p>
    <w:p w14:paraId="60E147CE" w14:textId="77777777" w:rsidR="00BC6C6A" w:rsidRPr="008E6651" w:rsidRDefault="00BC6C6A" w:rsidP="00252EFB">
      <w:pPr>
        <w:spacing w:after="0"/>
        <w:rPr>
          <w:b/>
        </w:rPr>
      </w:pPr>
      <w:r w:rsidRPr="008E6651">
        <w:rPr>
          <w:b/>
        </w:rPr>
        <w:t xml:space="preserve">Caudal </w:t>
      </w:r>
      <w:r w:rsidR="00BD079A">
        <w:rPr>
          <w:b/>
        </w:rPr>
        <w:t xml:space="preserve">rami </w:t>
      </w:r>
      <w:proofErr w:type="gramStart"/>
      <w:r w:rsidR="00BD079A">
        <w:rPr>
          <w:rStyle w:val="apple-style-span"/>
          <w:rFonts w:ascii="Verdana, Arial, sans-serif" w:hAnsi="Verdana, Arial, sans-serif"/>
          <w:color w:val="000000"/>
          <w:sz w:val="18"/>
          <w:szCs w:val="18"/>
        </w:rPr>
        <w:t>In</w:t>
      </w:r>
      <w:proofErr w:type="gramEnd"/>
      <w:r w:rsidR="00BD079A">
        <w:rPr>
          <w:rStyle w:val="apple-style-span"/>
          <w:rFonts w:ascii="Verdana, Arial, sans-serif" w:hAnsi="Verdana, Arial, sans-serif"/>
          <w:color w:val="000000"/>
          <w:sz w:val="18"/>
          <w:szCs w:val="18"/>
        </w:rPr>
        <w:t xml:space="preserve"> primitive </w:t>
      </w:r>
      <w:proofErr w:type="spellStart"/>
      <w:r w:rsidR="00BD079A">
        <w:rPr>
          <w:rStyle w:val="apple-style-span"/>
          <w:rFonts w:ascii="Verdana, Arial, sans-serif" w:hAnsi="Verdana, Arial, sans-serif"/>
          <w:color w:val="000000"/>
          <w:sz w:val="18"/>
          <w:szCs w:val="18"/>
        </w:rPr>
        <w:t>crustacea</w:t>
      </w:r>
      <w:proofErr w:type="spellEnd"/>
      <w:r w:rsidR="00BD079A">
        <w:rPr>
          <w:rStyle w:val="apple-style-span"/>
          <w:rFonts w:ascii="Verdana, Arial, sans-serif" w:hAnsi="Verdana, Arial, sans-serif"/>
          <w:color w:val="000000"/>
          <w:sz w:val="18"/>
          <w:szCs w:val="18"/>
        </w:rPr>
        <w:t xml:space="preserve"> the last segment of the body often has paired </w:t>
      </w:r>
      <w:proofErr w:type="spellStart"/>
      <w:r w:rsidR="00BD079A">
        <w:rPr>
          <w:rStyle w:val="apple-style-span"/>
          <w:rFonts w:ascii="Verdana, Arial, sans-serif" w:hAnsi="Verdana, Arial, sans-serif"/>
          <w:color w:val="000000"/>
          <w:sz w:val="18"/>
          <w:szCs w:val="18"/>
        </w:rPr>
        <w:t>limblike</w:t>
      </w:r>
      <w:proofErr w:type="spellEnd"/>
      <w:r w:rsidR="00BD079A">
        <w:rPr>
          <w:rStyle w:val="apple-style-span"/>
          <w:rFonts w:ascii="Verdana, Arial, sans-serif" w:hAnsi="Verdana, Arial, sans-serif"/>
          <w:color w:val="000000"/>
          <w:sz w:val="18"/>
          <w:szCs w:val="18"/>
        </w:rPr>
        <w:t xml:space="preserve"> branches on it. They may be flexible or solid and </w:t>
      </w:r>
      <w:proofErr w:type="spellStart"/>
      <w:r w:rsidR="00BD079A">
        <w:rPr>
          <w:rStyle w:val="apple-style-span"/>
          <w:rFonts w:ascii="Verdana, Arial, sans-serif" w:hAnsi="Verdana, Arial, sans-serif"/>
          <w:color w:val="000000"/>
          <w:sz w:val="18"/>
          <w:szCs w:val="18"/>
        </w:rPr>
        <w:t>spinelike</w:t>
      </w:r>
      <w:proofErr w:type="spellEnd"/>
      <w:r w:rsidR="00BD079A">
        <w:rPr>
          <w:rStyle w:val="apple-style-span"/>
          <w:rFonts w:ascii="Verdana, Arial, sans-serif" w:hAnsi="Verdana, Arial, sans-serif"/>
          <w:color w:val="000000"/>
          <w:sz w:val="18"/>
          <w:szCs w:val="18"/>
        </w:rPr>
        <w:t>. (L.</w:t>
      </w:r>
      <w:r w:rsidR="00BD079A">
        <w:rPr>
          <w:rStyle w:val="apple-converted-space"/>
          <w:rFonts w:ascii="Verdana, Arial, sans-serif" w:hAnsi="Verdana, Arial, sans-serif"/>
          <w:color w:val="000000"/>
          <w:sz w:val="18"/>
          <w:szCs w:val="18"/>
        </w:rPr>
        <w:t> </w:t>
      </w:r>
      <w:proofErr w:type="spellStart"/>
      <w:r w:rsidR="00BD079A">
        <w:rPr>
          <w:rStyle w:val="apple-style-span"/>
          <w:rFonts w:ascii="Verdana, Arial, sans-serif" w:hAnsi="Verdana, Arial, sans-serif"/>
          <w:i/>
          <w:iCs/>
          <w:color w:val="000000"/>
          <w:sz w:val="18"/>
          <w:szCs w:val="18"/>
        </w:rPr>
        <w:t>cauda</w:t>
      </w:r>
      <w:proofErr w:type="spellEnd"/>
      <w:r w:rsidR="00BD079A">
        <w:rPr>
          <w:rStyle w:val="apple-style-span"/>
          <w:rFonts w:ascii="Verdana, Arial, sans-serif" w:hAnsi="Verdana, Arial, sans-serif"/>
          <w:color w:val="000000"/>
          <w:sz w:val="18"/>
          <w:szCs w:val="18"/>
        </w:rPr>
        <w:t>, tail+</w:t>
      </w:r>
      <w:r w:rsidR="00BD079A">
        <w:rPr>
          <w:rStyle w:val="apple-converted-space"/>
          <w:rFonts w:ascii="Verdana, Arial, sans-serif" w:hAnsi="Verdana, Arial, sans-serif"/>
          <w:color w:val="000000"/>
          <w:sz w:val="18"/>
          <w:szCs w:val="18"/>
        </w:rPr>
        <w:t> </w:t>
      </w:r>
      <w:r w:rsidR="00BD079A">
        <w:rPr>
          <w:rStyle w:val="apple-style-span"/>
          <w:rFonts w:ascii="Verdana, Arial, sans-serif" w:hAnsi="Verdana, Arial, sans-serif"/>
          <w:i/>
          <w:iCs/>
          <w:color w:val="000000"/>
          <w:sz w:val="18"/>
          <w:szCs w:val="18"/>
        </w:rPr>
        <w:t>ramous</w:t>
      </w:r>
      <w:r w:rsidR="00BD079A">
        <w:rPr>
          <w:rStyle w:val="apple-style-span"/>
          <w:rFonts w:ascii="Verdana, Arial, sans-serif" w:hAnsi="Verdana, Arial, sans-serif"/>
          <w:color w:val="000000"/>
          <w:sz w:val="18"/>
          <w:szCs w:val="18"/>
        </w:rPr>
        <w:t>, branch)</w:t>
      </w:r>
    </w:p>
    <w:p w14:paraId="3D8CA59E" w14:textId="77777777" w:rsidR="00BC6C6A" w:rsidRPr="008E6651" w:rsidRDefault="00BC6C6A" w:rsidP="00252EFB">
      <w:pPr>
        <w:spacing w:after="0"/>
        <w:rPr>
          <w:b/>
        </w:rPr>
      </w:pPr>
      <w:proofErr w:type="spellStart"/>
      <w:r w:rsidRPr="008E6651">
        <w:rPr>
          <w:b/>
        </w:rPr>
        <w:t>Cephalochordata</w:t>
      </w:r>
      <w:proofErr w:type="spellEnd"/>
    </w:p>
    <w:p w14:paraId="57BA7AEF" w14:textId="77777777" w:rsidR="00BC6C6A" w:rsidRPr="008E6651" w:rsidRDefault="00BC6C6A" w:rsidP="00252EFB">
      <w:pPr>
        <w:spacing w:after="0"/>
        <w:rPr>
          <w:b/>
        </w:rPr>
      </w:pPr>
      <w:r w:rsidRPr="008E6651">
        <w:rPr>
          <w:b/>
        </w:rPr>
        <w:t>Cervical vertebrae</w:t>
      </w:r>
    </w:p>
    <w:p w14:paraId="280B092E" w14:textId="77777777" w:rsidR="00BC6C6A" w:rsidRPr="008E6651" w:rsidRDefault="00BC6C6A" w:rsidP="00252EFB">
      <w:pPr>
        <w:spacing w:after="0"/>
        <w:rPr>
          <w:b/>
        </w:rPr>
      </w:pPr>
      <w:proofErr w:type="spellStart"/>
      <w:r w:rsidRPr="008E6651">
        <w:rPr>
          <w:b/>
        </w:rPr>
        <w:t>Chondrichthyes</w:t>
      </w:r>
      <w:proofErr w:type="spellEnd"/>
    </w:p>
    <w:p w14:paraId="4A6BE1D5" w14:textId="77777777" w:rsidR="00BC6C6A" w:rsidRPr="008E6651" w:rsidRDefault="00BC6C6A" w:rsidP="00252EFB">
      <w:pPr>
        <w:spacing w:after="0"/>
        <w:rPr>
          <w:b/>
        </w:rPr>
      </w:pPr>
      <w:proofErr w:type="spellStart"/>
      <w:r w:rsidRPr="008E6651">
        <w:rPr>
          <w:b/>
        </w:rPr>
        <w:t>Chorion</w:t>
      </w:r>
      <w:proofErr w:type="spellEnd"/>
      <w:r w:rsidR="00BD079A">
        <w:rPr>
          <w:b/>
        </w:rPr>
        <w:t xml:space="preserve"> </w:t>
      </w:r>
      <w:r w:rsidR="00BD079A">
        <w:rPr>
          <w:rStyle w:val="apple-style-span"/>
          <w:rFonts w:ascii="Verdana, Arial, sans-serif" w:hAnsi="Verdana, Arial, sans-serif"/>
          <w:color w:val="000000"/>
          <w:sz w:val="18"/>
          <w:szCs w:val="18"/>
        </w:rPr>
        <w:t xml:space="preserve">The outermost </w:t>
      </w:r>
      <w:proofErr w:type="spellStart"/>
      <w:r w:rsidR="00BD079A">
        <w:rPr>
          <w:rStyle w:val="apple-style-span"/>
          <w:rFonts w:ascii="Verdana, Arial, sans-serif" w:hAnsi="Verdana, Arial, sans-serif"/>
          <w:color w:val="000000"/>
          <w:sz w:val="18"/>
          <w:szCs w:val="18"/>
        </w:rPr>
        <w:t>extraembryonic</w:t>
      </w:r>
      <w:proofErr w:type="spellEnd"/>
      <w:r w:rsidR="00BD079A">
        <w:rPr>
          <w:rStyle w:val="apple-style-span"/>
          <w:rFonts w:ascii="Verdana, Arial, sans-serif" w:hAnsi="Verdana, Arial, sans-serif"/>
          <w:color w:val="000000"/>
          <w:sz w:val="18"/>
          <w:szCs w:val="18"/>
        </w:rPr>
        <w:t xml:space="preserve"> membranes in reptiles, birds, and mammals. It is involved in gas exchange. In insects, the </w:t>
      </w:r>
      <w:proofErr w:type="spellStart"/>
      <w:r w:rsidR="00BD079A">
        <w:rPr>
          <w:rStyle w:val="apple-style-span"/>
          <w:rFonts w:ascii="Verdana, Arial, sans-serif" w:hAnsi="Verdana, Arial, sans-serif"/>
          <w:color w:val="000000"/>
          <w:sz w:val="18"/>
          <w:szCs w:val="18"/>
        </w:rPr>
        <w:t>chorion</w:t>
      </w:r>
      <w:proofErr w:type="spellEnd"/>
      <w:r w:rsidR="00BD079A">
        <w:rPr>
          <w:rStyle w:val="apple-style-span"/>
          <w:rFonts w:ascii="Verdana, Arial, sans-serif" w:hAnsi="Verdana, Arial, sans-serif"/>
          <w:color w:val="000000"/>
          <w:sz w:val="18"/>
          <w:szCs w:val="18"/>
        </w:rPr>
        <w:t xml:space="preserve"> is the outer shell of the egg secreted by the follicle cells of the ovary. (Gr.</w:t>
      </w:r>
      <w:r w:rsidR="00BD079A">
        <w:rPr>
          <w:rStyle w:val="apple-converted-space"/>
          <w:rFonts w:ascii="Verdana, Arial, sans-serif" w:hAnsi="Verdana, Arial, sans-serif"/>
          <w:color w:val="000000"/>
          <w:sz w:val="18"/>
          <w:szCs w:val="18"/>
        </w:rPr>
        <w:t> </w:t>
      </w:r>
      <w:proofErr w:type="spellStart"/>
      <w:r w:rsidR="00BD079A">
        <w:rPr>
          <w:rStyle w:val="apple-style-span"/>
          <w:rFonts w:ascii="Verdana, Arial, sans-serif" w:hAnsi="Verdana, Arial, sans-serif"/>
          <w:i/>
          <w:iCs/>
          <w:color w:val="000000"/>
          <w:sz w:val="18"/>
          <w:szCs w:val="18"/>
        </w:rPr>
        <w:t>chorion</w:t>
      </w:r>
      <w:proofErr w:type="spellEnd"/>
      <w:r w:rsidR="00BD079A">
        <w:rPr>
          <w:rStyle w:val="apple-style-span"/>
          <w:rFonts w:ascii="Verdana, Arial, sans-serif" w:hAnsi="Verdana, Arial, sans-serif"/>
          <w:color w:val="000000"/>
          <w:sz w:val="18"/>
          <w:szCs w:val="18"/>
        </w:rPr>
        <w:t>, membrane)</w:t>
      </w:r>
    </w:p>
    <w:p w14:paraId="27C38418" w14:textId="77777777" w:rsidR="00BC6C6A" w:rsidRPr="008E6651" w:rsidRDefault="00BC6C6A" w:rsidP="00252EFB">
      <w:pPr>
        <w:spacing w:after="0"/>
        <w:rPr>
          <w:b/>
        </w:rPr>
      </w:pPr>
      <w:proofErr w:type="spellStart"/>
      <w:r w:rsidRPr="008E6651">
        <w:rPr>
          <w:b/>
        </w:rPr>
        <w:t>Chromatophores</w:t>
      </w:r>
      <w:proofErr w:type="spellEnd"/>
    </w:p>
    <w:p w14:paraId="12AF4CC9" w14:textId="77777777" w:rsidR="00BC6C6A" w:rsidRPr="008E6651" w:rsidRDefault="00BC6C6A" w:rsidP="00252EFB">
      <w:pPr>
        <w:spacing w:after="0"/>
        <w:rPr>
          <w:b/>
        </w:rPr>
      </w:pPr>
      <w:r w:rsidRPr="008E6651">
        <w:rPr>
          <w:b/>
        </w:rPr>
        <w:t>Cloaca</w:t>
      </w:r>
      <w:r w:rsidR="00851AFA">
        <w:rPr>
          <w:b/>
        </w:rPr>
        <w:t xml:space="preserve"> </w:t>
      </w:r>
      <w:r w:rsidR="00851AFA">
        <w:rPr>
          <w:rStyle w:val="apple-style-span"/>
          <w:rFonts w:ascii="Verdana, Arial, sans-serif" w:hAnsi="Verdana, Arial, sans-serif"/>
          <w:color w:val="000000"/>
          <w:sz w:val="18"/>
          <w:szCs w:val="18"/>
        </w:rPr>
        <w:t>The shared common opening to a number of organ systems that may include the reproductive, digestive, and/or excretory system. (L.</w:t>
      </w:r>
      <w:r w:rsidR="00851AFA">
        <w:rPr>
          <w:rStyle w:val="apple-converted-space"/>
          <w:rFonts w:ascii="Verdana, Arial, sans-serif" w:hAnsi="Verdana, Arial, sans-serif"/>
          <w:color w:val="000000"/>
          <w:sz w:val="18"/>
          <w:szCs w:val="18"/>
        </w:rPr>
        <w:t> </w:t>
      </w:r>
      <w:r w:rsidR="00851AFA">
        <w:rPr>
          <w:rStyle w:val="apple-style-span"/>
          <w:rFonts w:ascii="Verdana, Arial, sans-serif" w:hAnsi="Verdana, Arial, sans-serif"/>
          <w:i/>
          <w:iCs/>
          <w:color w:val="000000"/>
          <w:sz w:val="18"/>
          <w:szCs w:val="18"/>
        </w:rPr>
        <w:t>cloaca</w:t>
      </w:r>
      <w:r w:rsidR="00851AFA">
        <w:rPr>
          <w:rStyle w:val="apple-style-span"/>
          <w:rFonts w:ascii="Verdana, Arial, sans-serif" w:hAnsi="Verdana, Arial, sans-serif"/>
          <w:color w:val="000000"/>
          <w:sz w:val="18"/>
          <w:szCs w:val="18"/>
        </w:rPr>
        <w:t>, sewer)</w:t>
      </w:r>
    </w:p>
    <w:p w14:paraId="6A217A1B" w14:textId="77777777" w:rsidR="00BC6C6A" w:rsidRPr="008E6651" w:rsidRDefault="00BC6C6A" w:rsidP="00252EFB">
      <w:pPr>
        <w:spacing w:after="0"/>
        <w:rPr>
          <w:b/>
        </w:rPr>
      </w:pPr>
      <w:r w:rsidRPr="008E6651">
        <w:rPr>
          <w:b/>
        </w:rPr>
        <w:t>Coccygeal mesenteric vein</w:t>
      </w:r>
    </w:p>
    <w:p w14:paraId="21565BC4" w14:textId="77777777" w:rsidR="00BC6C6A" w:rsidRPr="008E6651" w:rsidRDefault="00BC6C6A" w:rsidP="00252EFB">
      <w:pPr>
        <w:spacing w:after="0"/>
        <w:rPr>
          <w:b/>
        </w:rPr>
      </w:pPr>
      <w:proofErr w:type="spellStart"/>
      <w:r w:rsidRPr="008E6651">
        <w:rPr>
          <w:b/>
        </w:rPr>
        <w:t>Coelic</w:t>
      </w:r>
      <w:proofErr w:type="spellEnd"/>
      <w:r w:rsidRPr="008E6651">
        <w:rPr>
          <w:b/>
        </w:rPr>
        <w:t xml:space="preserve"> artery</w:t>
      </w:r>
    </w:p>
    <w:p w14:paraId="090B2EA5" w14:textId="77777777" w:rsidR="00BC6C6A" w:rsidRPr="008E6651" w:rsidRDefault="00BC6C6A" w:rsidP="00252EFB">
      <w:pPr>
        <w:spacing w:after="0"/>
        <w:rPr>
          <w:b/>
        </w:rPr>
      </w:pPr>
      <w:proofErr w:type="spellStart"/>
      <w:r w:rsidRPr="008E6651">
        <w:rPr>
          <w:b/>
        </w:rPr>
        <w:t>Coelomic</w:t>
      </w:r>
      <w:proofErr w:type="spellEnd"/>
      <w:r w:rsidRPr="008E6651">
        <w:rPr>
          <w:b/>
        </w:rPr>
        <w:t xml:space="preserve"> funnel</w:t>
      </w:r>
    </w:p>
    <w:p w14:paraId="0D092B83" w14:textId="77777777" w:rsidR="00BC6C6A" w:rsidRPr="008E6651" w:rsidRDefault="00BC6C6A" w:rsidP="00252EFB">
      <w:pPr>
        <w:spacing w:after="0"/>
        <w:rPr>
          <w:b/>
        </w:rPr>
      </w:pPr>
      <w:r w:rsidRPr="008E6651">
        <w:rPr>
          <w:b/>
        </w:rPr>
        <w:t>Concurrent exchange</w:t>
      </w:r>
      <w:r w:rsidR="00851AFA">
        <w:rPr>
          <w:b/>
        </w:rPr>
        <w:t xml:space="preserve"> </w:t>
      </w:r>
      <w:proofErr w:type="gramStart"/>
      <w:r w:rsidR="00851AFA">
        <w:rPr>
          <w:rStyle w:val="apple-style-span"/>
          <w:rFonts w:ascii="Verdana, Arial, sans-serif" w:hAnsi="Verdana, Arial, sans-serif"/>
          <w:color w:val="000000"/>
          <w:sz w:val="18"/>
          <w:szCs w:val="18"/>
        </w:rPr>
        <w:t>When</w:t>
      </w:r>
      <w:proofErr w:type="gramEnd"/>
      <w:r w:rsidR="00851AFA">
        <w:rPr>
          <w:rStyle w:val="apple-style-span"/>
          <w:rFonts w:ascii="Verdana, Arial, sans-serif" w:hAnsi="Verdana, Arial, sans-serif"/>
          <w:color w:val="000000"/>
          <w:sz w:val="18"/>
          <w:szCs w:val="18"/>
        </w:rPr>
        <w:t xml:space="preserve"> two fluids flow in the same direction as something, heat or oxygen for example, diffuses between them. Although there may be a concentration difference at the start, equilibrium is reached. Once this occurs, diffusion stops even though the two fluids still flow past each other. </w:t>
      </w:r>
    </w:p>
    <w:p w14:paraId="33D70394" w14:textId="77777777" w:rsidR="00BC6C6A" w:rsidRPr="008E6651" w:rsidRDefault="00BC6C6A" w:rsidP="00252EFB">
      <w:pPr>
        <w:spacing w:after="0"/>
        <w:rPr>
          <w:b/>
        </w:rPr>
      </w:pPr>
      <w:r w:rsidRPr="008E6651">
        <w:rPr>
          <w:b/>
        </w:rPr>
        <w:t>Contour feathers</w:t>
      </w:r>
    </w:p>
    <w:p w14:paraId="5AB10713" w14:textId="77777777" w:rsidR="00BC6C6A" w:rsidRPr="008E6651" w:rsidRDefault="00BC6C6A" w:rsidP="00252EFB">
      <w:pPr>
        <w:spacing w:after="0"/>
        <w:rPr>
          <w:b/>
        </w:rPr>
      </w:pPr>
      <w:proofErr w:type="spellStart"/>
      <w:r w:rsidRPr="008E6651">
        <w:rPr>
          <w:b/>
        </w:rPr>
        <w:t>Conus</w:t>
      </w:r>
      <w:proofErr w:type="spellEnd"/>
      <w:r w:rsidRPr="008E6651">
        <w:rPr>
          <w:b/>
        </w:rPr>
        <w:t xml:space="preserve"> </w:t>
      </w:r>
      <w:proofErr w:type="spellStart"/>
      <w:r w:rsidRPr="008E6651">
        <w:rPr>
          <w:b/>
        </w:rPr>
        <w:t>arteriosus</w:t>
      </w:r>
      <w:proofErr w:type="spellEnd"/>
    </w:p>
    <w:p w14:paraId="54695A96" w14:textId="77777777" w:rsidR="00BC6C6A" w:rsidRPr="008E6651" w:rsidRDefault="00BC6C6A" w:rsidP="00252EFB">
      <w:pPr>
        <w:spacing w:after="0"/>
        <w:rPr>
          <w:b/>
        </w:rPr>
      </w:pPr>
      <w:r w:rsidRPr="008E6651">
        <w:rPr>
          <w:b/>
        </w:rPr>
        <w:t>Counter current exchange</w:t>
      </w:r>
      <w:r w:rsidR="00851AFA">
        <w:rPr>
          <w:b/>
        </w:rPr>
        <w:t xml:space="preserve"> </w:t>
      </w:r>
      <w:proofErr w:type="gramStart"/>
      <w:r w:rsidR="00851AFA">
        <w:rPr>
          <w:rStyle w:val="apple-style-span"/>
          <w:rFonts w:ascii="Verdana, Arial, sans-serif" w:hAnsi="Verdana, Arial, sans-serif"/>
          <w:color w:val="000000"/>
          <w:sz w:val="18"/>
          <w:szCs w:val="18"/>
        </w:rPr>
        <w:t>When</w:t>
      </w:r>
      <w:proofErr w:type="gramEnd"/>
      <w:r w:rsidR="00851AFA">
        <w:rPr>
          <w:rStyle w:val="apple-style-span"/>
          <w:rFonts w:ascii="Verdana, Arial, sans-serif" w:hAnsi="Verdana, Arial, sans-serif"/>
          <w:color w:val="000000"/>
          <w:sz w:val="18"/>
          <w:szCs w:val="18"/>
        </w:rPr>
        <w:t xml:space="preserve"> two fluids flow in opposite directions as something, heat or oxygen for example, diffuses between them. Because the concentration difference between the two solutions never reaches equilibrium, diffusion continues along the entire surface where the fluids pass by each other.</w:t>
      </w:r>
    </w:p>
    <w:p w14:paraId="68C521E7" w14:textId="77777777" w:rsidR="00BC6C6A" w:rsidRPr="008E6651" w:rsidRDefault="00BC6C6A" w:rsidP="00252EFB">
      <w:pPr>
        <w:spacing w:after="0"/>
        <w:rPr>
          <w:b/>
        </w:rPr>
      </w:pPr>
      <w:r w:rsidRPr="008E6651">
        <w:rPr>
          <w:b/>
        </w:rPr>
        <w:t>Crop</w:t>
      </w:r>
      <w:r w:rsidR="00851AFA">
        <w:rPr>
          <w:b/>
        </w:rPr>
        <w:t xml:space="preserve"> </w:t>
      </w:r>
      <w:r w:rsidR="00851AFA">
        <w:rPr>
          <w:rStyle w:val="apple-style-span"/>
          <w:rFonts w:ascii="Verdana, Arial, sans-serif" w:hAnsi="Verdana, Arial, sans-serif"/>
          <w:color w:val="000000"/>
          <w:sz w:val="18"/>
          <w:szCs w:val="18"/>
        </w:rPr>
        <w:t>Any portion of the anterior part of the digestive tract used to store food prior to its digestion.</w:t>
      </w:r>
    </w:p>
    <w:p w14:paraId="6DB28CF5" w14:textId="77777777" w:rsidR="00BC6C6A" w:rsidRPr="008E6651" w:rsidRDefault="00BC6C6A" w:rsidP="00252EFB">
      <w:pPr>
        <w:spacing w:after="0"/>
        <w:rPr>
          <w:b/>
        </w:rPr>
      </w:pPr>
      <w:proofErr w:type="spellStart"/>
      <w:r w:rsidRPr="008E6651">
        <w:rPr>
          <w:b/>
        </w:rPr>
        <w:t>Ctenoid</w:t>
      </w:r>
      <w:proofErr w:type="spellEnd"/>
      <w:r w:rsidRPr="008E6651">
        <w:rPr>
          <w:b/>
        </w:rPr>
        <w:t xml:space="preserve"> scale</w:t>
      </w:r>
      <w:r w:rsidR="00851AFA">
        <w:rPr>
          <w:b/>
        </w:rPr>
        <w:t xml:space="preserve"> </w:t>
      </w:r>
      <w:r w:rsidR="00851AFA">
        <w:rPr>
          <w:rStyle w:val="apple-style-span"/>
          <w:rFonts w:ascii="Verdana, Arial, sans-serif" w:hAnsi="Verdana, Arial, sans-serif"/>
          <w:color w:val="000000"/>
          <w:sz w:val="18"/>
          <w:szCs w:val="18"/>
        </w:rPr>
        <w:t>Bony, dermal scales found in the advanced fishes (</w:t>
      </w:r>
      <w:proofErr w:type="spellStart"/>
      <w:r w:rsidR="00851AFA">
        <w:rPr>
          <w:rStyle w:val="apple-style-span"/>
          <w:rFonts w:ascii="Verdana, Arial, sans-serif" w:hAnsi="Verdana, Arial, sans-serif"/>
          <w:color w:val="000000"/>
          <w:sz w:val="18"/>
          <w:szCs w:val="18"/>
        </w:rPr>
        <w:t>teleosts</w:t>
      </w:r>
      <w:proofErr w:type="spellEnd"/>
      <w:r w:rsidR="00851AFA">
        <w:rPr>
          <w:rStyle w:val="apple-style-span"/>
          <w:rFonts w:ascii="Verdana, Arial, sans-serif" w:hAnsi="Verdana, Arial, sans-serif"/>
          <w:color w:val="000000"/>
          <w:sz w:val="18"/>
          <w:szCs w:val="18"/>
        </w:rPr>
        <w:t xml:space="preserve">). The anterior edge of the scale is embedded in the skin. The posterior edge is free with a tooth- or </w:t>
      </w:r>
      <w:proofErr w:type="spellStart"/>
      <w:r w:rsidR="00851AFA">
        <w:rPr>
          <w:rStyle w:val="apple-style-span"/>
          <w:rFonts w:ascii="Verdana, Arial, sans-serif" w:hAnsi="Verdana, Arial, sans-serif"/>
          <w:color w:val="000000"/>
          <w:sz w:val="18"/>
          <w:szCs w:val="18"/>
        </w:rPr>
        <w:t>comblike</w:t>
      </w:r>
      <w:proofErr w:type="spellEnd"/>
      <w:r w:rsidR="00851AFA">
        <w:rPr>
          <w:rStyle w:val="apple-style-span"/>
          <w:rFonts w:ascii="Verdana, Arial, sans-serif" w:hAnsi="Verdana, Arial, sans-serif"/>
          <w:color w:val="000000"/>
          <w:sz w:val="18"/>
          <w:szCs w:val="18"/>
        </w:rPr>
        <w:t xml:space="preserve"> edge that may be important in reducing drag as water flows over the surface of the fish. (Gr.</w:t>
      </w:r>
      <w:r w:rsidR="00851AFA">
        <w:rPr>
          <w:rStyle w:val="apple-converted-space"/>
          <w:rFonts w:ascii="Verdana, Arial, sans-serif" w:hAnsi="Verdana, Arial, sans-serif"/>
          <w:color w:val="000000"/>
          <w:sz w:val="18"/>
          <w:szCs w:val="18"/>
        </w:rPr>
        <w:t> </w:t>
      </w:r>
      <w:proofErr w:type="spellStart"/>
      <w:r w:rsidR="00851AFA">
        <w:rPr>
          <w:rStyle w:val="apple-style-span"/>
          <w:rFonts w:ascii="Verdana, Arial, sans-serif" w:hAnsi="Verdana, Arial, sans-serif"/>
          <w:i/>
          <w:iCs/>
          <w:color w:val="000000"/>
          <w:sz w:val="18"/>
          <w:szCs w:val="18"/>
        </w:rPr>
        <w:t>kteis</w:t>
      </w:r>
      <w:proofErr w:type="spellEnd"/>
      <w:r w:rsidR="00851AFA">
        <w:rPr>
          <w:rStyle w:val="apple-style-span"/>
          <w:rFonts w:ascii="Verdana, Arial, sans-serif" w:hAnsi="Verdana, Arial, sans-serif"/>
          <w:color w:val="000000"/>
          <w:sz w:val="18"/>
          <w:szCs w:val="18"/>
        </w:rPr>
        <w:t>, comb +</w:t>
      </w:r>
      <w:r w:rsidR="00851AFA">
        <w:rPr>
          <w:rStyle w:val="apple-converted-space"/>
          <w:rFonts w:ascii="Verdana, Arial, sans-serif" w:hAnsi="Verdana, Arial, sans-serif"/>
          <w:color w:val="000000"/>
          <w:sz w:val="18"/>
          <w:szCs w:val="18"/>
        </w:rPr>
        <w:t> </w:t>
      </w:r>
      <w:proofErr w:type="spellStart"/>
      <w:r w:rsidR="00851AFA">
        <w:rPr>
          <w:rStyle w:val="apple-style-span"/>
          <w:rFonts w:ascii="Verdana, Arial, sans-serif" w:hAnsi="Verdana, Arial, sans-serif"/>
          <w:i/>
          <w:iCs/>
          <w:color w:val="000000"/>
          <w:sz w:val="18"/>
          <w:szCs w:val="18"/>
        </w:rPr>
        <w:t>eidos</w:t>
      </w:r>
      <w:proofErr w:type="spellEnd"/>
      <w:r w:rsidR="00851AFA">
        <w:rPr>
          <w:rStyle w:val="apple-style-span"/>
          <w:rFonts w:ascii="Verdana, Arial, sans-serif" w:hAnsi="Verdana, Arial, sans-serif"/>
          <w:color w:val="000000"/>
          <w:sz w:val="18"/>
          <w:szCs w:val="18"/>
        </w:rPr>
        <w:t>, form)</w:t>
      </w:r>
    </w:p>
    <w:p w14:paraId="75D67E60" w14:textId="77777777" w:rsidR="00BC6C6A" w:rsidRPr="008E6651" w:rsidRDefault="00BC6C6A" w:rsidP="00252EFB">
      <w:pPr>
        <w:spacing w:after="0"/>
        <w:rPr>
          <w:b/>
        </w:rPr>
      </w:pPr>
      <w:r w:rsidRPr="008E6651">
        <w:rPr>
          <w:b/>
        </w:rPr>
        <w:t>Cycloid scale</w:t>
      </w:r>
    </w:p>
    <w:p w14:paraId="40BB0DF4" w14:textId="77777777" w:rsidR="00BC6C6A" w:rsidRPr="008E6651" w:rsidRDefault="00BC6C6A" w:rsidP="00252EFB">
      <w:pPr>
        <w:spacing w:after="0"/>
        <w:rPr>
          <w:b/>
        </w:rPr>
      </w:pPr>
      <w:r w:rsidRPr="008E6651">
        <w:rPr>
          <w:b/>
        </w:rPr>
        <w:t>Deciduous teeth</w:t>
      </w:r>
    </w:p>
    <w:p w14:paraId="631324D4" w14:textId="77777777" w:rsidR="00BC6C6A" w:rsidRPr="008E6651" w:rsidRDefault="00BC6C6A" w:rsidP="00252EFB">
      <w:pPr>
        <w:spacing w:after="0"/>
        <w:rPr>
          <w:b/>
        </w:rPr>
      </w:pPr>
      <w:proofErr w:type="spellStart"/>
      <w:r w:rsidRPr="008E6651">
        <w:rPr>
          <w:b/>
        </w:rPr>
        <w:t>Dentary</w:t>
      </w:r>
      <w:proofErr w:type="spellEnd"/>
      <w:r w:rsidR="00851AFA">
        <w:rPr>
          <w:b/>
        </w:rPr>
        <w:t xml:space="preserve"> </w:t>
      </w:r>
      <w:r w:rsidR="00851AFA">
        <w:rPr>
          <w:rStyle w:val="apple-style-span"/>
          <w:rFonts w:ascii="Verdana, Arial, sans-serif" w:hAnsi="Verdana, Arial, sans-serif"/>
          <w:color w:val="000000"/>
          <w:sz w:val="18"/>
          <w:szCs w:val="18"/>
        </w:rPr>
        <w:t xml:space="preserve">Jaw bone of mammals formed from the fusion of smaller bones. In other vertebrates, the </w:t>
      </w:r>
      <w:proofErr w:type="spellStart"/>
      <w:r w:rsidR="00851AFA">
        <w:rPr>
          <w:rStyle w:val="apple-style-span"/>
          <w:rFonts w:ascii="Verdana, Arial, sans-serif" w:hAnsi="Verdana, Arial, sans-serif"/>
          <w:color w:val="000000"/>
          <w:sz w:val="18"/>
          <w:szCs w:val="18"/>
        </w:rPr>
        <w:t>dentary</w:t>
      </w:r>
      <w:proofErr w:type="spellEnd"/>
      <w:r w:rsidR="00851AFA">
        <w:rPr>
          <w:rStyle w:val="apple-style-span"/>
          <w:rFonts w:ascii="Verdana, Arial, sans-serif" w:hAnsi="Verdana, Arial, sans-serif"/>
          <w:color w:val="000000"/>
          <w:sz w:val="18"/>
          <w:szCs w:val="18"/>
        </w:rPr>
        <w:t xml:space="preserve"> is one of a number of bones that form the lower jaw. (L.</w:t>
      </w:r>
      <w:r w:rsidR="00851AFA">
        <w:rPr>
          <w:rStyle w:val="apple-converted-space"/>
          <w:rFonts w:ascii="Verdana, Arial, sans-serif" w:hAnsi="Verdana, Arial, sans-serif"/>
          <w:color w:val="000000"/>
          <w:sz w:val="18"/>
          <w:szCs w:val="18"/>
        </w:rPr>
        <w:t> </w:t>
      </w:r>
      <w:r w:rsidR="00851AFA">
        <w:rPr>
          <w:rStyle w:val="apple-style-span"/>
          <w:rFonts w:ascii="Verdana, Arial, sans-serif" w:hAnsi="Verdana, Arial, sans-serif"/>
          <w:i/>
          <w:iCs/>
          <w:color w:val="000000"/>
          <w:sz w:val="18"/>
          <w:szCs w:val="18"/>
        </w:rPr>
        <w:t>dens</w:t>
      </w:r>
      <w:r w:rsidR="00851AFA">
        <w:rPr>
          <w:rStyle w:val="apple-style-span"/>
          <w:rFonts w:ascii="Verdana, Arial, sans-serif" w:hAnsi="Verdana, Arial, sans-serif"/>
          <w:color w:val="000000"/>
          <w:sz w:val="18"/>
          <w:szCs w:val="18"/>
        </w:rPr>
        <w:t>, tooth, plural</w:t>
      </w:r>
      <w:r w:rsidR="00851AFA">
        <w:rPr>
          <w:rStyle w:val="apple-converted-space"/>
          <w:rFonts w:ascii="Verdana, Arial, sans-serif" w:hAnsi="Verdana, Arial, sans-serif"/>
          <w:color w:val="000000"/>
          <w:sz w:val="18"/>
          <w:szCs w:val="18"/>
        </w:rPr>
        <w:t> </w:t>
      </w:r>
      <w:proofErr w:type="spellStart"/>
      <w:r w:rsidR="00851AFA">
        <w:rPr>
          <w:rStyle w:val="apple-style-span"/>
          <w:rFonts w:ascii="Verdana, Arial, sans-serif" w:hAnsi="Verdana, Arial, sans-serif"/>
          <w:i/>
          <w:iCs/>
          <w:color w:val="000000"/>
          <w:sz w:val="18"/>
          <w:szCs w:val="18"/>
        </w:rPr>
        <w:t>dentes</w:t>
      </w:r>
      <w:proofErr w:type="spellEnd"/>
      <w:r w:rsidR="00851AFA">
        <w:rPr>
          <w:rStyle w:val="apple-style-span"/>
          <w:rFonts w:ascii="Verdana, Arial, sans-serif" w:hAnsi="Verdana, Arial, sans-serif"/>
          <w:color w:val="000000"/>
          <w:sz w:val="18"/>
          <w:szCs w:val="18"/>
        </w:rPr>
        <w:t>, teeth)</w:t>
      </w:r>
    </w:p>
    <w:p w14:paraId="7078B506" w14:textId="77777777" w:rsidR="00BC6C6A" w:rsidRPr="008E6651" w:rsidRDefault="00BC6C6A" w:rsidP="00252EFB">
      <w:pPr>
        <w:spacing w:after="0"/>
        <w:rPr>
          <w:b/>
        </w:rPr>
      </w:pPr>
      <w:proofErr w:type="gramStart"/>
      <w:r w:rsidRPr="008E6651">
        <w:rPr>
          <w:b/>
        </w:rPr>
        <w:t xml:space="preserve">Dermal </w:t>
      </w:r>
      <w:proofErr w:type="spellStart"/>
      <w:r w:rsidRPr="008E6651">
        <w:rPr>
          <w:b/>
        </w:rPr>
        <w:t>Branchia</w:t>
      </w:r>
      <w:proofErr w:type="spellEnd"/>
      <w:r w:rsidR="00851AFA">
        <w:rPr>
          <w:b/>
        </w:rPr>
        <w:t xml:space="preserve"> </w:t>
      </w:r>
      <w:r w:rsidR="00851AFA">
        <w:rPr>
          <w:rStyle w:val="apple-style-span"/>
          <w:rFonts w:ascii="Verdana, Arial, sans-serif" w:hAnsi="Verdana, Arial, sans-serif"/>
          <w:color w:val="000000"/>
          <w:sz w:val="18"/>
          <w:szCs w:val="18"/>
        </w:rPr>
        <w:t>External extensions of the outer epidermis and peritoneum of the echinoderm body cavity.</w:t>
      </w:r>
      <w:proofErr w:type="gramEnd"/>
      <w:r w:rsidR="00851AFA">
        <w:rPr>
          <w:rStyle w:val="apple-style-span"/>
          <w:rFonts w:ascii="Verdana, Arial, sans-serif" w:hAnsi="Verdana, Arial, sans-serif"/>
          <w:color w:val="000000"/>
          <w:sz w:val="18"/>
          <w:szCs w:val="18"/>
        </w:rPr>
        <w:t xml:space="preserve"> Both the outer epidermis and inner peritoneum are lined with cilia. The </w:t>
      </w:r>
      <w:proofErr w:type="gramStart"/>
      <w:r w:rsidR="00851AFA">
        <w:rPr>
          <w:rStyle w:val="apple-style-span"/>
          <w:rFonts w:ascii="Verdana, Arial, sans-serif" w:hAnsi="Verdana, Arial, sans-serif"/>
          <w:color w:val="000000"/>
          <w:sz w:val="18"/>
          <w:szCs w:val="18"/>
        </w:rPr>
        <w:t xml:space="preserve">surface of the dermal </w:t>
      </w:r>
      <w:proofErr w:type="spellStart"/>
      <w:r w:rsidR="00851AFA">
        <w:rPr>
          <w:rStyle w:val="apple-style-span"/>
          <w:rFonts w:ascii="Verdana, Arial, sans-serif" w:hAnsi="Verdana, Arial, sans-serif"/>
          <w:color w:val="000000"/>
          <w:sz w:val="18"/>
          <w:szCs w:val="18"/>
        </w:rPr>
        <w:t>branchiae</w:t>
      </w:r>
      <w:proofErr w:type="spellEnd"/>
      <w:r w:rsidR="00851AFA">
        <w:rPr>
          <w:rStyle w:val="apple-style-span"/>
          <w:rFonts w:ascii="Verdana, Arial, sans-serif" w:hAnsi="Verdana, Arial, sans-serif"/>
          <w:color w:val="000000"/>
          <w:sz w:val="18"/>
          <w:szCs w:val="18"/>
        </w:rPr>
        <w:t xml:space="preserve"> are</w:t>
      </w:r>
      <w:proofErr w:type="gramEnd"/>
      <w:r w:rsidR="00851AFA">
        <w:rPr>
          <w:rStyle w:val="apple-style-span"/>
          <w:rFonts w:ascii="Verdana, Arial, sans-serif" w:hAnsi="Verdana, Arial, sans-serif"/>
          <w:color w:val="000000"/>
          <w:sz w:val="18"/>
          <w:szCs w:val="18"/>
        </w:rPr>
        <w:t xml:space="preserve"> important in diffusion of gases and metabolic wastes. (Gr.</w:t>
      </w:r>
      <w:r w:rsidR="00851AFA">
        <w:rPr>
          <w:rStyle w:val="apple-converted-space"/>
          <w:rFonts w:ascii="Verdana, Arial, sans-serif" w:hAnsi="Verdana, Arial, sans-serif"/>
          <w:color w:val="000000"/>
          <w:sz w:val="18"/>
          <w:szCs w:val="18"/>
        </w:rPr>
        <w:t> </w:t>
      </w:r>
      <w:r w:rsidR="00851AFA">
        <w:rPr>
          <w:rStyle w:val="apple-style-span"/>
          <w:rFonts w:ascii="Verdana, Arial, sans-serif" w:hAnsi="Verdana, Arial, sans-serif"/>
          <w:i/>
          <w:iCs/>
          <w:color w:val="000000"/>
          <w:sz w:val="18"/>
          <w:szCs w:val="18"/>
        </w:rPr>
        <w:t>derma</w:t>
      </w:r>
      <w:r w:rsidR="00851AFA">
        <w:rPr>
          <w:rStyle w:val="apple-style-span"/>
          <w:rFonts w:ascii="Verdana, Arial, sans-serif" w:hAnsi="Verdana, Arial, sans-serif"/>
          <w:color w:val="000000"/>
          <w:sz w:val="18"/>
          <w:szCs w:val="18"/>
        </w:rPr>
        <w:t>, skin +</w:t>
      </w:r>
      <w:r w:rsidR="00851AFA">
        <w:rPr>
          <w:rStyle w:val="apple-converted-space"/>
          <w:rFonts w:ascii="Verdana, Arial, sans-serif" w:hAnsi="Verdana, Arial, sans-serif"/>
          <w:color w:val="000000"/>
          <w:sz w:val="18"/>
          <w:szCs w:val="18"/>
        </w:rPr>
        <w:t> </w:t>
      </w:r>
      <w:proofErr w:type="spellStart"/>
      <w:r w:rsidR="00851AFA">
        <w:rPr>
          <w:rStyle w:val="apple-style-span"/>
          <w:rFonts w:ascii="Verdana, Arial, sans-serif" w:hAnsi="Verdana, Arial, sans-serif"/>
          <w:i/>
          <w:iCs/>
          <w:color w:val="000000"/>
          <w:sz w:val="18"/>
          <w:szCs w:val="18"/>
        </w:rPr>
        <w:t>branchia</w:t>
      </w:r>
      <w:proofErr w:type="spellEnd"/>
      <w:r w:rsidR="00851AFA">
        <w:rPr>
          <w:rStyle w:val="apple-style-span"/>
          <w:rFonts w:ascii="Verdana, Arial, sans-serif" w:hAnsi="Verdana, Arial, sans-serif"/>
          <w:color w:val="000000"/>
          <w:sz w:val="18"/>
          <w:szCs w:val="18"/>
        </w:rPr>
        <w:t>, gills)</w:t>
      </w:r>
    </w:p>
    <w:p w14:paraId="61C5A97A" w14:textId="77777777" w:rsidR="00BC6C6A" w:rsidRPr="008E6651" w:rsidRDefault="00BC6C6A" w:rsidP="00252EFB">
      <w:pPr>
        <w:spacing w:after="0"/>
        <w:rPr>
          <w:b/>
        </w:rPr>
      </w:pPr>
      <w:r w:rsidRPr="008E6651">
        <w:rPr>
          <w:b/>
        </w:rPr>
        <w:t>Dermal papilla</w:t>
      </w:r>
    </w:p>
    <w:p w14:paraId="7703A8B9" w14:textId="77777777" w:rsidR="00BC6C6A" w:rsidRPr="008E6651" w:rsidRDefault="00BC6C6A" w:rsidP="00252EFB">
      <w:pPr>
        <w:spacing w:after="0"/>
        <w:rPr>
          <w:b/>
        </w:rPr>
      </w:pPr>
      <w:proofErr w:type="gramStart"/>
      <w:r w:rsidRPr="008E6651">
        <w:rPr>
          <w:b/>
        </w:rPr>
        <w:t>Dermis</w:t>
      </w:r>
      <w:r w:rsidR="00851AFA">
        <w:rPr>
          <w:b/>
        </w:rPr>
        <w:t xml:space="preserve"> </w:t>
      </w:r>
      <w:r w:rsidR="00851AFA">
        <w:rPr>
          <w:rStyle w:val="apple-style-span"/>
          <w:rFonts w:ascii="Verdana, Arial, sans-serif" w:hAnsi="Verdana, Arial, sans-serif"/>
          <w:color w:val="000000"/>
          <w:sz w:val="18"/>
          <w:szCs w:val="18"/>
        </w:rPr>
        <w:t>The inner layer of the epidermis consisting of connective tissues; vascular tissue, blood, and lymphatic vessels; and sensory cells.</w:t>
      </w:r>
      <w:proofErr w:type="gramEnd"/>
      <w:r w:rsidR="00851AFA">
        <w:rPr>
          <w:rStyle w:val="apple-style-span"/>
          <w:rFonts w:ascii="Verdana, Arial, sans-serif" w:hAnsi="Verdana, Arial, sans-serif"/>
          <w:color w:val="000000"/>
          <w:sz w:val="18"/>
          <w:szCs w:val="18"/>
        </w:rPr>
        <w:t xml:space="preserve"> (Gr.</w:t>
      </w:r>
      <w:r w:rsidR="00851AFA">
        <w:rPr>
          <w:rStyle w:val="apple-converted-space"/>
          <w:rFonts w:ascii="Verdana, Arial, sans-serif" w:hAnsi="Verdana, Arial, sans-serif"/>
          <w:color w:val="000000"/>
          <w:sz w:val="18"/>
          <w:szCs w:val="18"/>
        </w:rPr>
        <w:t> </w:t>
      </w:r>
      <w:r w:rsidR="00851AFA">
        <w:rPr>
          <w:rStyle w:val="apple-style-span"/>
          <w:rFonts w:ascii="Verdana, Arial, sans-serif" w:hAnsi="Verdana, Arial, sans-serif"/>
          <w:i/>
          <w:iCs/>
          <w:color w:val="000000"/>
          <w:sz w:val="18"/>
          <w:szCs w:val="18"/>
        </w:rPr>
        <w:t>derma</w:t>
      </w:r>
      <w:r w:rsidR="00851AFA">
        <w:rPr>
          <w:rStyle w:val="apple-style-span"/>
          <w:rFonts w:ascii="Verdana, Arial, sans-serif" w:hAnsi="Verdana, Arial, sans-serif"/>
          <w:color w:val="000000"/>
          <w:sz w:val="18"/>
          <w:szCs w:val="18"/>
        </w:rPr>
        <w:t>, skin)</w:t>
      </w:r>
    </w:p>
    <w:p w14:paraId="626CC7A0" w14:textId="77777777" w:rsidR="00BC6C6A" w:rsidRPr="008E6651" w:rsidRDefault="00BC6C6A" w:rsidP="00252EFB">
      <w:pPr>
        <w:spacing w:after="0"/>
        <w:rPr>
          <w:b/>
        </w:rPr>
      </w:pPr>
      <w:proofErr w:type="spellStart"/>
      <w:r w:rsidRPr="008E6651">
        <w:rPr>
          <w:b/>
        </w:rPr>
        <w:lastRenderedPageBreak/>
        <w:t>Deuterostome</w:t>
      </w:r>
      <w:proofErr w:type="spellEnd"/>
      <w:r w:rsidR="00851AFA">
        <w:rPr>
          <w:b/>
        </w:rPr>
        <w:t xml:space="preserve"> </w:t>
      </w:r>
      <w:r w:rsidR="00851AFA">
        <w:rPr>
          <w:rStyle w:val="apple-style-span"/>
          <w:rFonts w:ascii="Verdana, Arial, sans-serif" w:hAnsi="Verdana, Arial, sans-serif"/>
          <w:color w:val="000000"/>
          <w:sz w:val="18"/>
          <w:szCs w:val="18"/>
        </w:rPr>
        <w:t xml:space="preserve">Phyla, including the </w:t>
      </w:r>
      <w:proofErr w:type="spellStart"/>
      <w:r w:rsidR="00851AFA">
        <w:rPr>
          <w:rStyle w:val="apple-style-span"/>
          <w:rFonts w:ascii="Verdana, Arial, sans-serif" w:hAnsi="Verdana, Arial, sans-serif"/>
          <w:color w:val="000000"/>
          <w:sz w:val="18"/>
          <w:szCs w:val="18"/>
        </w:rPr>
        <w:t>Chordata</w:t>
      </w:r>
      <w:proofErr w:type="spellEnd"/>
      <w:r w:rsidR="00851AFA">
        <w:rPr>
          <w:rStyle w:val="apple-style-span"/>
          <w:rFonts w:ascii="Verdana, Arial, sans-serif" w:hAnsi="Verdana, Arial, sans-serif"/>
          <w:color w:val="000000"/>
          <w:sz w:val="18"/>
          <w:szCs w:val="18"/>
        </w:rPr>
        <w:t xml:space="preserve"> and Echinodermata, that share common characteristics of the blastopore--not forming the mouth, radial indeterminate cellular cleavage in the embryo, and the formation of the body cavity by </w:t>
      </w:r>
      <w:proofErr w:type="spellStart"/>
      <w:r w:rsidR="00851AFA">
        <w:rPr>
          <w:rStyle w:val="apple-style-span"/>
          <w:rFonts w:ascii="Verdana, Arial, sans-serif" w:hAnsi="Verdana, Arial, sans-serif"/>
          <w:color w:val="000000"/>
          <w:sz w:val="18"/>
          <w:szCs w:val="18"/>
        </w:rPr>
        <w:t>enterocoelic</w:t>
      </w:r>
      <w:proofErr w:type="spellEnd"/>
      <w:r w:rsidR="00851AFA">
        <w:rPr>
          <w:rStyle w:val="apple-style-span"/>
          <w:rFonts w:ascii="Verdana, Arial, sans-serif" w:hAnsi="Verdana, Arial, sans-serif"/>
          <w:color w:val="000000"/>
          <w:sz w:val="18"/>
          <w:szCs w:val="18"/>
        </w:rPr>
        <w:t xml:space="preserve"> pouching. (Gr.</w:t>
      </w:r>
      <w:r w:rsidR="00851AFA">
        <w:rPr>
          <w:rStyle w:val="apple-converted-space"/>
          <w:rFonts w:ascii="Verdana, Arial, sans-serif" w:hAnsi="Verdana, Arial, sans-serif"/>
          <w:color w:val="000000"/>
          <w:sz w:val="18"/>
          <w:szCs w:val="18"/>
        </w:rPr>
        <w:t> </w:t>
      </w:r>
      <w:proofErr w:type="spellStart"/>
      <w:r w:rsidR="00851AFA">
        <w:rPr>
          <w:rStyle w:val="apple-style-span"/>
          <w:rFonts w:ascii="Verdana, Arial, sans-serif" w:hAnsi="Verdana, Arial, sans-serif"/>
          <w:i/>
          <w:iCs/>
          <w:color w:val="000000"/>
          <w:sz w:val="18"/>
          <w:szCs w:val="18"/>
        </w:rPr>
        <w:t>deuteros</w:t>
      </w:r>
      <w:proofErr w:type="spellEnd"/>
      <w:r w:rsidR="00851AFA">
        <w:rPr>
          <w:rStyle w:val="apple-style-span"/>
          <w:rFonts w:ascii="Verdana, Arial, sans-serif" w:hAnsi="Verdana, Arial, sans-serif"/>
          <w:i/>
          <w:iCs/>
          <w:color w:val="000000"/>
          <w:sz w:val="18"/>
          <w:szCs w:val="18"/>
        </w:rPr>
        <w:t>,</w:t>
      </w:r>
      <w:r w:rsidR="00851AFA">
        <w:rPr>
          <w:rStyle w:val="apple-converted-space"/>
          <w:rFonts w:ascii="Verdana, Arial, sans-serif" w:hAnsi="Verdana, Arial, sans-serif"/>
          <w:i/>
          <w:iCs/>
          <w:color w:val="000000"/>
          <w:sz w:val="18"/>
          <w:szCs w:val="18"/>
        </w:rPr>
        <w:t> </w:t>
      </w:r>
      <w:r w:rsidR="00851AFA">
        <w:rPr>
          <w:rStyle w:val="apple-style-span"/>
          <w:rFonts w:ascii="Verdana, Arial, sans-serif" w:hAnsi="Verdana, Arial, sans-serif"/>
          <w:color w:val="000000"/>
          <w:sz w:val="18"/>
          <w:szCs w:val="18"/>
        </w:rPr>
        <w:t>second +</w:t>
      </w:r>
      <w:r w:rsidR="00851AFA">
        <w:rPr>
          <w:rStyle w:val="apple-converted-space"/>
          <w:rFonts w:ascii="Verdana, Arial, sans-serif" w:hAnsi="Verdana, Arial, sans-serif"/>
          <w:color w:val="000000"/>
          <w:sz w:val="18"/>
          <w:szCs w:val="18"/>
        </w:rPr>
        <w:t> </w:t>
      </w:r>
      <w:r w:rsidR="00851AFA">
        <w:rPr>
          <w:rStyle w:val="apple-style-span"/>
          <w:rFonts w:ascii="Verdana, Arial, sans-serif" w:hAnsi="Verdana, Arial, sans-serif"/>
          <w:i/>
          <w:iCs/>
          <w:color w:val="000000"/>
          <w:sz w:val="18"/>
          <w:szCs w:val="18"/>
        </w:rPr>
        <w:t>stoma</w:t>
      </w:r>
      <w:r w:rsidR="00851AFA">
        <w:rPr>
          <w:rStyle w:val="apple-style-span"/>
          <w:rFonts w:ascii="Verdana, Arial, sans-serif" w:hAnsi="Verdana, Arial, sans-serif"/>
          <w:color w:val="000000"/>
          <w:sz w:val="18"/>
          <w:szCs w:val="18"/>
        </w:rPr>
        <w:t>, mouth)</w:t>
      </w:r>
    </w:p>
    <w:p w14:paraId="02334016" w14:textId="77777777" w:rsidR="00BC6C6A" w:rsidRPr="008E6651" w:rsidRDefault="00BC6C6A" w:rsidP="00252EFB">
      <w:pPr>
        <w:spacing w:after="0"/>
        <w:rPr>
          <w:b/>
        </w:rPr>
      </w:pPr>
      <w:r w:rsidRPr="008E6651">
        <w:rPr>
          <w:b/>
        </w:rPr>
        <w:t>Devonian</w:t>
      </w:r>
    </w:p>
    <w:p w14:paraId="032E423F" w14:textId="77777777" w:rsidR="00BC6C6A" w:rsidRPr="008E6651" w:rsidRDefault="00BC6C6A" w:rsidP="00252EFB">
      <w:pPr>
        <w:spacing w:after="0"/>
        <w:rPr>
          <w:b/>
        </w:rPr>
      </w:pPr>
      <w:r w:rsidRPr="008E6651">
        <w:rPr>
          <w:b/>
        </w:rPr>
        <w:t>Diaphragm</w:t>
      </w:r>
    </w:p>
    <w:p w14:paraId="20B00B7C" w14:textId="77777777" w:rsidR="00BC6C6A" w:rsidRPr="008E6651" w:rsidRDefault="00BC6C6A" w:rsidP="00252EFB">
      <w:pPr>
        <w:spacing w:after="0"/>
        <w:rPr>
          <w:b/>
        </w:rPr>
      </w:pPr>
      <w:proofErr w:type="spellStart"/>
      <w:proofErr w:type="gramStart"/>
      <w:r w:rsidRPr="008E6651">
        <w:rPr>
          <w:b/>
        </w:rPr>
        <w:t>Diapsids</w:t>
      </w:r>
      <w:proofErr w:type="spellEnd"/>
      <w:r w:rsidR="00851AFA">
        <w:rPr>
          <w:b/>
        </w:rPr>
        <w:t xml:space="preserve"> </w:t>
      </w:r>
      <w:r w:rsidR="00851AFA">
        <w:rPr>
          <w:rStyle w:val="apple-style-span"/>
          <w:rFonts w:ascii="Verdana, Arial, sans-serif" w:hAnsi="Verdana, Arial, sans-serif"/>
          <w:color w:val="000000"/>
          <w:sz w:val="18"/>
          <w:szCs w:val="18"/>
        </w:rPr>
        <w:t>Vertebrate skull of some reptiles and all birds.</w:t>
      </w:r>
      <w:proofErr w:type="gramEnd"/>
      <w:r w:rsidR="00851AFA">
        <w:rPr>
          <w:rStyle w:val="apple-style-span"/>
          <w:rFonts w:ascii="Verdana, Arial, sans-serif" w:hAnsi="Verdana, Arial, sans-serif"/>
          <w:color w:val="000000"/>
          <w:sz w:val="18"/>
          <w:szCs w:val="18"/>
        </w:rPr>
        <w:t xml:space="preserve"> There are two temporal openings behind the orbits in the skull. (Gr.</w:t>
      </w:r>
      <w:r w:rsidR="00851AFA">
        <w:rPr>
          <w:rStyle w:val="apple-converted-space"/>
          <w:rFonts w:ascii="Verdana, Arial, sans-serif" w:hAnsi="Verdana, Arial, sans-serif"/>
          <w:color w:val="000000"/>
          <w:sz w:val="18"/>
          <w:szCs w:val="18"/>
        </w:rPr>
        <w:t> </w:t>
      </w:r>
      <w:r w:rsidR="00851AFA">
        <w:rPr>
          <w:rStyle w:val="apple-style-span"/>
          <w:rFonts w:ascii="Verdana, Arial, sans-serif" w:hAnsi="Verdana, Arial, sans-serif"/>
          <w:i/>
          <w:iCs/>
          <w:color w:val="000000"/>
          <w:sz w:val="18"/>
          <w:szCs w:val="18"/>
        </w:rPr>
        <w:t>dis</w:t>
      </w:r>
      <w:r w:rsidR="00851AFA">
        <w:rPr>
          <w:rStyle w:val="apple-style-span"/>
          <w:rFonts w:ascii="Verdana, Arial, sans-serif" w:hAnsi="Verdana, Arial, sans-serif"/>
          <w:color w:val="000000"/>
          <w:sz w:val="18"/>
          <w:szCs w:val="18"/>
        </w:rPr>
        <w:t>, twice +</w:t>
      </w:r>
      <w:r w:rsidR="00851AFA">
        <w:rPr>
          <w:rStyle w:val="apple-converted-space"/>
          <w:rFonts w:ascii="Verdana, Arial, sans-serif" w:hAnsi="Verdana, Arial, sans-serif"/>
          <w:color w:val="000000"/>
          <w:sz w:val="18"/>
          <w:szCs w:val="18"/>
        </w:rPr>
        <w:t> </w:t>
      </w:r>
      <w:r w:rsidR="00851AFA">
        <w:rPr>
          <w:rStyle w:val="apple-style-span"/>
          <w:rFonts w:ascii="Verdana, Arial, sans-serif" w:hAnsi="Verdana, Arial, sans-serif"/>
          <w:i/>
          <w:iCs/>
          <w:color w:val="000000"/>
          <w:sz w:val="18"/>
          <w:szCs w:val="18"/>
        </w:rPr>
        <w:t>apsis</w:t>
      </w:r>
      <w:r w:rsidR="00851AFA">
        <w:rPr>
          <w:rStyle w:val="apple-style-span"/>
          <w:rFonts w:ascii="Verdana, Arial, sans-serif" w:hAnsi="Verdana, Arial, sans-serif"/>
          <w:color w:val="000000"/>
          <w:sz w:val="18"/>
          <w:szCs w:val="18"/>
        </w:rPr>
        <w:t>, arch)</w:t>
      </w:r>
    </w:p>
    <w:p w14:paraId="1CB55F0C" w14:textId="77777777" w:rsidR="00BC6C6A" w:rsidRPr="008E6651" w:rsidRDefault="00BC6C6A" w:rsidP="00252EFB">
      <w:pPr>
        <w:spacing w:after="0"/>
        <w:rPr>
          <w:b/>
        </w:rPr>
      </w:pPr>
      <w:r w:rsidRPr="008E6651">
        <w:rPr>
          <w:b/>
        </w:rPr>
        <w:t>Digestive gland</w:t>
      </w:r>
      <w:r w:rsidR="00851AFA">
        <w:rPr>
          <w:b/>
        </w:rPr>
        <w:t xml:space="preserve"> </w:t>
      </w:r>
      <w:r w:rsidR="00851AFA">
        <w:rPr>
          <w:rStyle w:val="apple-style-span"/>
          <w:rFonts w:ascii="Verdana, Arial, sans-serif" w:hAnsi="Verdana, Arial, sans-serif"/>
          <w:color w:val="000000"/>
          <w:sz w:val="18"/>
          <w:szCs w:val="18"/>
        </w:rPr>
        <w:t xml:space="preserve">Many invertebrates, including molluscs, arthropods, and echinoderms, have pockets or </w:t>
      </w:r>
      <w:proofErr w:type="spellStart"/>
      <w:r w:rsidR="00851AFA">
        <w:rPr>
          <w:rStyle w:val="apple-style-span"/>
          <w:rFonts w:ascii="Verdana, Arial, sans-serif" w:hAnsi="Verdana, Arial, sans-serif"/>
          <w:color w:val="000000"/>
          <w:sz w:val="18"/>
          <w:szCs w:val="18"/>
        </w:rPr>
        <w:t>evaginations</w:t>
      </w:r>
      <w:proofErr w:type="spellEnd"/>
      <w:r w:rsidR="00851AFA">
        <w:rPr>
          <w:rStyle w:val="apple-style-span"/>
          <w:rFonts w:ascii="Verdana, Arial, sans-serif" w:hAnsi="Verdana, Arial, sans-serif"/>
          <w:color w:val="000000"/>
          <w:sz w:val="18"/>
          <w:szCs w:val="18"/>
        </w:rPr>
        <w:t xml:space="preserve"> from the main alimentary tract where specialized digestive events occur. (L.</w:t>
      </w:r>
      <w:r w:rsidR="00851AFA">
        <w:rPr>
          <w:rStyle w:val="apple-converted-space"/>
          <w:rFonts w:ascii="Verdana, Arial, sans-serif" w:hAnsi="Verdana, Arial, sans-serif"/>
          <w:color w:val="000000"/>
          <w:sz w:val="18"/>
          <w:szCs w:val="18"/>
        </w:rPr>
        <w:t> </w:t>
      </w:r>
      <w:r w:rsidR="00851AFA">
        <w:rPr>
          <w:rStyle w:val="apple-style-span"/>
          <w:rFonts w:ascii="Verdana, Arial, sans-serif" w:hAnsi="Verdana, Arial, sans-serif"/>
          <w:i/>
          <w:iCs/>
          <w:color w:val="000000"/>
          <w:sz w:val="18"/>
          <w:szCs w:val="18"/>
        </w:rPr>
        <w:t>dis-</w:t>
      </w:r>
      <w:r w:rsidR="00851AFA">
        <w:rPr>
          <w:rStyle w:val="apple-style-span"/>
          <w:rFonts w:ascii="Verdana, Arial, sans-serif" w:hAnsi="Verdana, Arial, sans-serif"/>
          <w:color w:val="000000"/>
          <w:sz w:val="18"/>
          <w:szCs w:val="18"/>
        </w:rPr>
        <w:t>, apart +</w:t>
      </w:r>
      <w:proofErr w:type="spellStart"/>
      <w:r w:rsidR="00851AFA">
        <w:rPr>
          <w:rStyle w:val="apple-style-span"/>
          <w:rFonts w:ascii="Verdana, Arial, sans-serif" w:hAnsi="Verdana, Arial, sans-serif"/>
          <w:i/>
          <w:iCs/>
          <w:color w:val="000000"/>
          <w:sz w:val="18"/>
          <w:szCs w:val="18"/>
        </w:rPr>
        <w:t>gerere</w:t>
      </w:r>
      <w:proofErr w:type="spellEnd"/>
      <w:r w:rsidR="00851AFA">
        <w:rPr>
          <w:rStyle w:val="apple-style-span"/>
          <w:rFonts w:ascii="Verdana, Arial, sans-serif" w:hAnsi="Verdana, Arial, sans-serif"/>
          <w:i/>
          <w:iCs/>
          <w:color w:val="000000"/>
          <w:sz w:val="18"/>
          <w:szCs w:val="18"/>
        </w:rPr>
        <w:t>)</w:t>
      </w:r>
    </w:p>
    <w:p w14:paraId="750C1ABC" w14:textId="77777777" w:rsidR="00BC6C6A" w:rsidRPr="008E6651" w:rsidRDefault="00BC6C6A" w:rsidP="00252EFB">
      <w:pPr>
        <w:spacing w:after="0"/>
        <w:rPr>
          <w:b/>
        </w:rPr>
      </w:pPr>
      <w:proofErr w:type="spellStart"/>
      <w:r w:rsidRPr="008E6651">
        <w:rPr>
          <w:b/>
        </w:rPr>
        <w:t>Diphycercal</w:t>
      </w:r>
      <w:proofErr w:type="spellEnd"/>
      <w:r w:rsidRPr="008E6651">
        <w:rPr>
          <w:b/>
        </w:rPr>
        <w:t xml:space="preserve"> tail</w:t>
      </w:r>
    </w:p>
    <w:p w14:paraId="6C6A9428" w14:textId="77777777" w:rsidR="00BC6C6A" w:rsidRPr="008E6651" w:rsidRDefault="00BC6C6A" w:rsidP="00252EFB">
      <w:pPr>
        <w:spacing w:after="0"/>
        <w:rPr>
          <w:b/>
        </w:rPr>
      </w:pPr>
      <w:proofErr w:type="spellStart"/>
      <w:r w:rsidRPr="008E6651">
        <w:rPr>
          <w:b/>
        </w:rPr>
        <w:t>Diphyodont</w:t>
      </w:r>
      <w:proofErr w:type="spellEnd"/>
      <w:r w:rsidRPr="008E6651">
        <w:rPr>
          <w:b/>
        </w:rPr>
        <w:t xml:space="preserve"> teeth</w:t>
      </w:r>
      <w:r w:rsidR="00851AFA">
        <w:rPr>
          <w:b/>
        </w:rPr>
        <w:t xml:space="preserve"> </w:t>
      </w:r>
      <w:proofErr w:type="gramStart"/>
      <w:r w:rsidR="00851AFA">
        <w:rPr>
          <w:rStyle w:val="apple-style-span"/>
          <w:rFonts w:ascii="Verdana, Arial, sans-serif" w:hAnsi="Verdana, Arial, sans-serif"/>
          <w:color w:val="000000"/>
          <w:sz w:val="18"/>
          <w:szCs w:val="18"/>
        </w:rPr>
        <w:t>The</w:t>
      </w:r>
      <w:proofErr w:type="gramEnd"/>
      <w:r w:rsidR="00851AFA">
        <w:rPr>
          <w:rStyle w:val="apple-style-span"/>
          <w:rFonts w:ascii="Verdana, Arial, sans-serif" w:hAnsi="Verdana, Arial, sans-serif"/>
          <w:color w:val="000000"/>
          <w:sz w:val="18"/>
          <w:szCs w:val="18"/>
        </w:rPr>
        <w:t xml:space="preserve"> type of teeth found in mammalian vertebrates with two sets of teeth--a baby set replaced with permanent adult teeth. (Gr.</w:t>
      </w:r>
      <w:r w:rsidR="00851AFA">
        <w:rPr>
          <w:rStyle w:val="apple-converted-space"/>
          <w:rFonts w:ascii="Verdana, Arial, sans-serif" w:hAnsi="Verdana, Arial, sans-serif"/>
          <w:color w:val="000000"/>
          <w:sz w:val="18"/>
          <w:szCs w:val="18"/>
        </w:rPr>
        <w:t> </w:t>
      </w:r>
      <w:proofErr w:type="spellStart"/>
      <w:r w:rsidR="00851AFA">
        <w:rPr>
          <w:rStyle w:val="apple-style-span"/>
          <w:rFonts w:ascii="Verdana, Arial, sans-serif" w:hAnsi="Verdana, Arial, sans-serif"/>
          <w:i/>
          <w:iCs/>
          <w:color w:val="000000"/>
          <w:sz w:val="18"/>
          <w:szCs w:val="18"/>
        </w:rPr>
        <w:t>diphyes</w:t>
      </w:r>
      <w:proofErr w:type="spellEnd"/>
      <w:r w:rsidR="00851AFA">
        <w:rPr>
          <w:rStyle w:val="apple-style-span"/>
          <w:rFonts w:ascii="Verdana, Arial, sans-serif" w:hAnsi="Verdana, Arial, sans-serif"/>
          <w:color w:val="000000"/>
          <w:sz w:val="18"/>
          <w:szCs w:val="18"/>
        </w:rPr>
        <w:t>, twofold +</w:t>
      </w:r>
      <w:r w:rsidR="00851AFA">
        <w:rPr>
          <w:rStyle w:val="apple-converted-space"/>
          <w:rFonts w:ascii="Verdana, Arial, sans-serif" w:hAnsi="Verdana, Arial, sans-serif"/>
          <w:color w:val="000000"/>
          <w:sz w:val="18"/>
          <w:szCs w:val="18"/>
        </w:rPr>
        <w:t> </w:t>
      </w:r>
      <w:proofErr w:type="spellStart"/>
      <w:r w:rsidR="00851AFA">
        <w:rPr>
          <w:rStyle w:val="apple-style-span"/>
          <w:rFonts w:ascii="Verdana, Arial, sans-serif" w:hAnsi="Verdana, Arial, sans-serif"/>
          <w:i/>
          <w:iCs/>
          <w:color w:val="000000"/>
          <w:sz w:val="18"/>
          <w:szCs w:val="18"/>
        </w:rPr>
        <w:t>odous</w:t>
      </w:r>
      <w:proofErr w:type="spellEnd"/>
      <w:r w:rsidR="00851AFA">
        <w:rPr>
          <w:rStyle w:val="apple-style-span"/>
          <w:rFonts w:ascii="Verdana, Arial, sans-serif" w:hAnsi="Verdana, Arial, sans-serif"/>
          <w:color w:val="000000"/>
          <w:sz w:val="18"/>
          <w:szCs w:val="18"/>
        </w:rPr>
        <w:t>, tooth)</w:t>
      </w:r>
    </w:p>
    <w:p w14:paraId="4FC2B818" w14:textId="77777777" w:rsidR="00BC6C6A" w:rsidRPr="008E6651" w:rsidRDefault="00BC6C6A" w:rsidP="00252EFB">
      <w:pPr>
        <w:spacing w:after="0"/>
        <w:rPr>
          <w:b/>
        </w:rPr>
      </w:pPr>
      <w:proofErr w:type="spellStart"/>
      <w:r w:rsidRPr="008E6651">
        <w:rPr>
          <w:b/>
        </w:rPr>
        <w:t>Dipleurula</w:t>
      </w:r>
      <w:proofErr w:type="spellEnd"/>
      <w:r w:rsidRPr="008E6651">
        <w:rPr>
          <w:b/>
        </w:rPr>
        <w:t xml:space="preserve"> larva</w:t>
      </w:r>
    </w:p>
    <w:p w14:paraId="7C1D4A68" w14:textId="77777777" w:rsidR="00BC6C6A" w:rsidRPr="008E6651" w:rsidRDefault="00BC6C6A" w:rsidP="00252EFB">
      <w:pPr>
        <w:spacing w:after="0"/>
        <w:rPr>
          <w:b/>
        </w:rPr>
      </w:pPr>
      <w:r w:rsidRPr="008E6651">
        <w:rPr>
          <w:b/>
        </w:rPr>
        <w:t>Down feathers</w:t>
      </w:r>
    </w:p>
    <w:p w14:paraId="0ABC61E2" w14:textId="77777777" w:rsidR="00BC6C6A" w:rsidRPr="008E6651" w:rsidRDefault="00BC6C6A" w:rsidP="00252EFB">
      <w:pPr>
        <w:spacing w:after="0"/>
        <w:rPr>
          <w:b/>
        </w:rPr>
      </w:pPr>
      <w:r w:rsidRPr="008E6651">
        <w:rPr>
          <w:b/>
        </w:rPr>
        <w:t>Dual circulatory system</w:t>
      </w:r>
      <w:r w:rsidR="00851AFA">
        <w:rPr>
          <w:b/>
        </w:rPr>
        <w:t xml:space="preserve"> </w:t>
      </w:r>
      <w:proofErr w:type="gramStart"/>
      <w:r w:rsidR="00851AFA">
        <w:rPr>
          <w:rStyle w:val="apple-style-span"/>
          <w:rFonts w:ascii="Verdana, Arial, sans-serif" w:hAnsi="Verdana, Arial, sans-serif"/>
          <w:color w:val="000000"/>
          <w:sz w:val="18"/>
          <w:szCs w:val="18"/>
        </w:rPr>
        <w:t>In</w:t>
      </w:r>
      <w:proofErr w:type="gramEnd"/>
      <w:r w:rsidR="00851AFA">
        <w:rPr>
          <w:rStyle w:val="apple-style-span"/>
          <w:rFonts w:ascii="Verdana, Arial, sans-serif" w:hAnsi="Verdana, Arial, sans-serif"/>
          <w:color w:val="000000"/>
          <w:sz w:val="18"/>
          <w:szCs w:val="18"/>
        </w:rPr>
        <w:t xml:space="preserve"> vertebrates such as amphibians, reptiles, birds, and mammals, blood flows through two different paths or circuits. </w:t>
      </w:r>
      <w:proofErr w:type="gramStart"/>
      <w:r w:rsidR="00851AFA">
        <w:rPr>
          <w:rStyle w:val="apple-style-span"/>
          <w:rFonts w:ascii="Verdana, Arial, sans-serif" w:hAnsi="Verdana, Arial, sans-serif"/>
          <w:color w:val="000000"/>
          <w:sz w:val="18"/>
          <w:szCs w:val="18"/>
        </w:rPr>
        <w:t>One to the lungs, pulmonary, and the other to the rest of the body, systemic.</w:t>
      </w:r>
      <w:proofErr w:type="gramEnd"/>
    </w:p>
    <w:p w14:paraId="7803D65E" w14:textId="77777777" w:rsidR="00BC6C6A" w:rsidRPr="008E6651" w:rsidRDefault="00BC6C6A" w:rsidP="00252EFB">
      <w:pPr>
        <w:spacing w:after="0"/>
        <w:rPr>
          <w:b/>
        </w:rPr>
      </w:pPr>
      <w:proofErr w:type="spellStart"/>
      <w:r w:rsidRPr="008E6651">
        <w:rPr>
          <w:b/>
        </w:rPr>
        <w:t>Ductous</w:t>
      </w:r>
      <w:proofErr w:type="spellEnd"/>
      <w:r w:rsidRPr="008E6651">
        <w:rPr>
          <w:b/>
        </w:rPr>
        <w:t xml:space="preserve"> </w:t>
      </w:r>
      <w:proofErr w:type="spellStart"/>
      <w:r w:rsidRPr="008E6651">
        <w:rPr>
          <w:b/>
        </w:rPr>
        <w:t>arteriosus</w:t>
      </w:r>
      <w:proofErr w:type="spellEnd"/>
    </w:p>
    <w:p w14:paraId="4643C7FD" w14:textId="77777777" w:rsidR="00BC6C6A" w:rsidRPr="008E6651" w:rsidRDefault="00BC6C6A" w:rsidP="00252EFB">
      <w:pPr>
        <w:spacing w:after="0"/>
        <w:rPr>
          <w:b/>
        </w:rPr>
      </w:pPr>
      <w:proofErr w:type="spellStart"/>
      <w:r w:rsidRPr="008E6651">
        <w:rPr>
          <w:b/>
        </w:rPr>
        <w:t>Ductus</w:t>
      </w:r>
      <w:proofErr w:type="spellEnd"/>
      <w:r w:rsidRPr="008E6651">
        <w:rPr>
          <w:b/>
        </w:rPr>
        <w:t xml:space="preserve"> </w:t>
      </w:r>
      <w:proofErr w:type="spellStart"/>
      <w:r w:rsidRPr="008E6651">
        <w:rPr>
          <w:b/>
        </w:rPr>
        <w:t>arteriosus</w:t>
      </w:r>
      <w:proofErr w:type="spellEnd"/>
    </w:p>
    <w:p w14:paraId="315C07B5" w14:textId="77777777" w:rsidR="00BC6C6A" w:rsidRPr="008E6651" w:rsidRDefault="00BC6C6A" w:rsidP="00252EFB">
      <w:pPr>
        <w:spacing w:after="0"/>
        <w:rPr>
          <w:b/>
        </w:rPr>
      </w:pPr>
      <w:proofErr w:type="spellStart"/>
      <w:proofErr w:type="gramStart"/>
      <w:r w:rsidRPr="008E6651">
        <w:rPr>
          <w:b/>
        </w:rPr>
        <w:t>Eccrine</w:t>
      </w:r>
      <w:proofErr w:type="spellEnd"/>
      <w:r w:rsidRPr="008E6651">
        <w:rPr>
          <w:b/>
        </w:rPr>
        <w:t xml:space="preserve"> sweat gland</w:t>
      </w:r>
      <w:r w:rsidR="00851AFA">
        <w:rPr>
          <w:b/>
        </w:rPr>
        <w:t xml:space="preserve"> </w:t>
      </w:r>
      <w:r w:rsidR="00851AFA">
        <w:rPr>
          <w:rStyle w:val="apple-style-span"/>
          <w:rFonts w:ascii="Verdana, Arial, sans-serif" w:hAnsi="Verdana, Arial, sans-serif"/>
          <w:color w:val="000000"/>
          <w:sz w:val="18"/>
          <w:szCs w:val="18"/>
        </w:rPr>
        <w:t>Glands that secrete materials using exocytosis without destroying the gland cell.</w:t>
      </w:r>
      <w:proofErr w:type="gramEnd"/>
      <w:r w:rsidR="00851AFA">
        <w:rPr>
          <w:rStyle w:val="apple-style-span"/>
          <w:rFonts w:ascii="Verdana, Arial, sans-serif" w:hAnsi="Verdana, Arial, sans-serif"/>
          <w:color w:val="000000"/>
          <w:sz w:val="18"/>
          <w:szCs w:val="18"/>
        </w:rPr>
        <w:t xml:space="preserve"> An example is the sweat glands, which produce a watery secretion in mammals. (Gr.</w:t>
      </w:r>
      <w:r w:rsidR="00851AFA">
        <w:rPr>
          <w:rStyle w:val="apple-converted-space"/>
          <w:rFonts w:ascii="Verdana, Arial, sans-serif" w:hAnsi="Verdana, Arial, sans-serif"/>
          <w:color w:val="000000"/>
          <w:sz w:val="18"/>
          <w:szCs w:val="18"/>
        </w:rPr>
        <w:t> </w:t>
      </w:r>
      <w:proofErr w:type="spellStart"/>
      <w:r w:rsidR="00851AFA">
        <w:rPr>
          <w:rStyle w:val="apple-style-span"/>
          <w:rFonts w:ascii="Verdana, Arial, sans-serif" w:hAnsi="Verdana, Arial, sans-serif"/>
          <w:i/>
          <w:iCs/>
          <w:color w:val="000000"/>
          <w:sz w:val="18"/>
          <w:szCs w:val="18"/>
        </w:rPr>
        <w:t>ek</w:t>
      </w:r>
      <w:proofErr w:type="spellEnd"/>
      <w:r w:rsidR="00851AFA">
        <w:rPr>
          <w:rStyle w:val="apple-style-span"/>
          <w:rFonts w:ascii="Verdana, Arial, sans-serif" w:hAnsi="Verdana, Arial, sans-serif"/>
          <w:color w:val="000000"/>
          <w:sz w:val="18"/>
          <w:szCs w:val="18"/>
        </w:rPr>
        <w:t>, out +</w:t>
      </w:r>
      <w:r w:rsidR="00851AFA">
        <w:rPr>
          <w:rStyle w:val="apple-converted-space"/>
          <w:rFonts w:ascii="Verdana, Arial, sans-serif" w:hAnsi="Verdana, Arial, sans-serif"/>
          <w:color w:val="000000"/>
          <w:sz w:val="18"/>
          <w:szCs w:val="18"/>
        </w:rPr>
        <w:t> </w:t>
      </w:r>
      <w:proofErr w:type="spellStart"/>
      <w:r w:rsidR="00851AFA">
        <w:rPr>
          <w:rStyle w:val="apple-style-span"/>
          <w:rFonts w:ascii="Verdana, Arial, sans-serif" w:hAnsi="Verdana, Arial, sans-serif"/>
          <w:i/>
          <w:iCs/>
          <w:color w:val="000000"/>
          <w:sz w:val="18"/>
          <w:szCs w:val="18"/>
        </w:rPr>
        <w:t>krinein</w:t>
      </w:r>
      <w:proofErr w:type="spellEnd"/>
      <w:r w:rsidR="00851AFA">
        <w:rPr>
          <w:rStyle w:val="apple-style-span"/>
          <w:rFonts w:ascii="Verdana, Arial, sans-serif" w:hAnsi="Verdana, Arial, sans-serif"/>
          <w:color w:val="000000"/>
          <w:sz w:val="18"/>
          <w:szCs w:val="18"/>
        </w:rPr>
        <w:t>, to separate)</w:t>
      </w:r>
    </w:p>
    <w:p w14:paraId="32A07994" w14:textId="77777777" w:rsidR="00BC6C6A" w:rsidRPr="008E6651" w:rsidRDefault="00BC6C6A" w:rsidP="00252EFB">
      <w:pPr>
        <w:spacing w:after="0"/>
        <w:rPr>
          <w:b/>
        </w:rPr>
      </w:pPr>
      <w:r w:rsidRPr="008E6651">
        <w:rPr>
          <w:b/>
        </w:rPr>
        <w:t>Echinodermata</w:t>
      </w:r>
    </w:p>
    <w:p w14:paraId="5164FFE7" w14:textId="77777777" w:rsidR="00BC6C6A" w:rsidRPr="008E6651" w:rsidRDefault="00BC6C6A" w:rsidP="00252EFB">
      <w:pPr>
        <w:spacing w:after="0"/>
        <w:rPr>
          <w:b/>
        </w:rPr>
      </w:pPr>
      <w:proofErr w:type="spellStart"/>
      <w:proofErr w:type="gramStart"/>
      <w:r w:rsidRPr="008E6651">
        <w:rPr>
          <w:b/>
        </w:rPr>
        <w:t>Ectotherm</w:t>
      </w:r>
      <w:proofErr w:type="spellEnd"/>
      <w:r w:rsidR="00851AFA">
        <w:rPr>
          <w:b/>
        </w:rPr>
        <w:t xml:space="preserve"> </w:t>
      </w:r>
      <w:r w:rsidR="00851AFA">
        <w:rPr>
          <w:rStyle w:val="apple-style-span"/>
          <w:rFonts w:ascii="Verdana, Arial, sans-serif" w:hAnsi="Verdana, Arial, sans-serif"/>
          <w:color w:val="000000"/>
          <w:sz w:val="18"/>
          <w:szCs w:val="18"/>
        </w:rPr>
        <w:t>The outermost cell layer that forms the epithelium and nervous systems of an animal.</w:t>
      </w:r>
      <w:proofErr w:type="gramEnd"/>
      <w:r w:rsidR="00851AFA">
        <w:rPr>
          <w:rStyle w:val="apple-style-span"/>
          <w:rFonts w:ascii="Verdana, Arial, sans-serif" w:hAnsi="Verdana, Arial, sans-serif"/>
          <w:color w:val="000000"/>
          <w:sz w:val="18"/>
          <w:szCs w:val="18"/>
        </w:rPr>
        <w:t xml:space="preserve"> It, and the endoderm, </w:t>
      </w:r>
      <w:proofErr w:type="gramStart"/>
      <w:r w:rsidR="00851AFA">
        <w:rPr>
          <w:rStyle w:val="apple-style-span"/>
          <w:rFonts w:ascii="Verdana, Arial, sans-serif" w:hAnsi="Verdana, Arial, sans-serif"/>
          <w:color w:val="000000"/>
          <w:sz w:val="18"/>
          <w:szCs w:val="18"/>
        </w:rPr>
        <w:t>are</w:t>
      </w:r>
      <w:proofErr w:type="gramEnd"/>
      <w:r w:rsidR="00851AFA">
        <w:rPr>
          <w:rStyle w:val="apple-style-span"/>
          <w:rFonts w:ascii="Verdana, Arial, sans-serif" w:hAnsi="Verdana, Arial, sans-serif"/>
          <w:color w:val="000000"/>
          <w:sz w:val="18"/>
          <w:szCs w:val="18"/>
        </w:rPr>
        <w:t xml:space="preserve"> the two primary germ layers. (Gr.</w:t>
      </w:r>
      <w:r w:rsidR="00851AFA">
        <w:rPr>
          <w:rStyle w:val="apple-converted-space"/>
          <w:rFonts w:ascii="Verdana, Arial, sans-serif" w:hAnsi="Verdana, Arial, sans-serif"/>
          <w:color w:val="000000"/>
          <w:sz w:val="18"/>
          <w:szCs w:val="18"/>
        </w:rPr>
        <w:t> </w:t>
      </w:r>
      <w:proofErr w:type="spellStart"/>
      <w:r w:rsidR="00851AFA">
        <w:rPr>
          <w:rStyle w:val="apple-style-span"/>
          <w:rFonts w:ascii="Verdana, Arial, sans-serif" w:hAnsi="Verdana, Arial, sans-serif"/>
          <w:i/>
          <w:iCs/>
          <w:color w:val="000000"/>
          <w:sz w:val="18"/>
          <w:szCs w:val="18"/>
        </w:rPr>
        <w:t>ektos</w:t>
      </w:r>
      <w:proofErr w:type="spellEnd"/>
      <w:r w:rsidR="00851AFA">
        <w:rPr>
          <w:rStyle w:val="apple-style-span"/>
          <w:rFonts w:ascii="Verdana, Arial, sans-serif" w:hAnsi="Verdana, Arial, sans-serif"/>
          <w:color w:val="000000"/>
          <w:sz w:val="18"/>
          <w:szCs w:val="18"/>
        </w:rPr>
        <w:t>, outside +</w:t>
      </w:r>
      <w:r w:rsidR="00851AFA">
        <w:rPr>
          <w:rStyle w:val="apple-converted-space"/>
          <w:rFonts w:ascii="Verdana, Arial, sans-serif" w:hAnsi="Verdana, Arial, sans-serif"/>
          <w:color w:val="000000"/>
          <w:sz w:val="18"/>
          <w:szCs w:val="18"/>
        </w:rPr>
        <w:t> </w:t>
      </w:r>
      <w:r w:rsidR="00851AFA">
        <w:rPr>
          <w:rStyle w:val="apple-style-span"/>
          <w:rFonts w:ascii="Verdana, Arial, sans-serif" w:hAnsi="Verdana, Arial, sans-serif"/>
          <w:i/>
          <w:iCs/>
          <w:color w:val="000000"/>
          <w:sz w:val="18"/>
          <w:szCs w:val="18"/>
        </w:rPr>
        <w:t>derma</w:t>
      </w:r>
      <w:r w:rsidR="00851AFA">
        <w:rPr>
          <w:rStyle w:val="apple-style-span"/>
          <w:rFonts w:ascii="Verdana, Arial, sans-serif" w:hAnsi="Verdana, Arial, sans-serif"/>
          <w:color w:val="000000"/>
          <w:sz w:val="18"/>
          <w:szCs w:val="18"/>
        </w:rPr>
        <w:t>, skin)</w:t>
      </w:r>
    </w:p>
    <w:p w14:paraId="2ABA124B" w14:textId="77777777" w:rsidR="00BC6C6A" w:rsidRPr="008E6651" w:rsidRDefault="00BC6C6A" w:rsidP="00252EFB">
      <w:pPr>
        <w:spacing w:after="0"/>
        <w:rPr>
          <w:b/>
        </w:rPr>
      </w:pPr>
      <w:r w:rsidRPr="008E6651">
        <w:rPr>
          <w:b/>
        </w:rPr>
        <w:t>Endoskeleton</w:t>
      </w:r>
      <w:r w:rsidR="00851AFA">
        <w:rPr>
          <w:b/>
        </w:rPr>
        <w:t xml:space="preserve"> </w:t>
      </w:r>
      <w:r w:rsidR="00851AFA">
        <w:rPr>
          <w:rStyle w:val="apple-style-span"/>
          <w:rFonts w:ascii="Verdana, Arial, sans-serif" w:hAnsi="Verdana, Arial, sans-serif"/>
          <w:color w:val="000000"/>
          <w:sz w:val="18"/>
          <w:szCs w:val="18"/>
        </w:rPr>
        <w:t xml:space="preserve">Supporting structures of the skeleton surrounded by the body tissues. As a consequence, there is living tissue on all sides of </w:t>
      </w:r>
      <w:proofErr w:type="spellStart"/>
      <w:r w:rsidR="00851AFA">
        <w:rPr>
          <w:rStyle w:val="apple-style-span"/>
          <w:rFonts w:ascii="Verdana, Arial, sans-serif" w:hAnsi="Verdana, Arial, sans-serif"/>
          <w:color w:val="000000"/>
          <w:sz w:val="18"/>
          <w:szCs w:val="18"/>
        </w:rPr>
        <w:t>endoskeletal</w:t>
      </w:r>
      <w:proofErr w:type="spellEnd"/>
      <w:r w:rsidR="00851AFA">
        <w:rPr>
          <w:rStyle w:val="apple-style-span"/>
          <w:rFonts w:ascii="Verdana, Arial, sans-serif" w:hAnsi="Verdana, Arial, sans-serif"/>
          <w:color w:val="000000"/>
          <w:sz w:val="18"/>
          <w:szCs w:val="18"/>
        </w:rPr>
        <w:t xml:space="preserve"> structures. </w:t>
      </w:r>
      <w:proofErr w:type="spellStart"/>
      <w:r w:rsidR="00851AFA">
        <w:rPr>
          <w:rStyle w:val="apple-style-span"/>
          <w:rFonts w:ascii="Verdana, Arial, sans-serif" w:hAnsi="Verdana, Arial, sans-serif"/>
          <w:color w:val="000000"/>
          <w:sz w:val="18"/>
          <w:szCs w:val="18"/>
        </w:rPr>
        <w:t>Endoskeltons</w:t>
      </w:r>
      <w:proofErr w:type="spellEnd"/>
      <w:r w:rsidR="00851AFA">
        <w:rPr>
          <w:rStyle w:val="apple-style-span"/>
          <w:rFonts w:ascii="Verdana, Arial, sans-serif" w:hAnsi="Verdana, Arial, sans-serif"/>
          <w:color w:val="000000"/>
          <w:sz w:val="18"/>
          <w:szCs w:val="18"/>
        </w:rPr>
        <w:t xml:space="preserve"> are found, for example, in echinoderms and chordates. (Gr.</w:t>
      </w:r>
      <w:r w:rsidR="00851AFA">
        <w:rPr>
          <w:rStyle w:val="apple-converted-space"/>
          <w:rFonts w:ascii="Verdana, Arial, sans-serif" w:hAnsi="Verdana, Arial, sans-serif"/>
          <w:color w:val="000000"/>
          <w:sz w:val="18"/>
          <w:szCs w:val="18"/>
        </w:rPr>
        <w:t> </w:t>
      </w:r>
      <w:proofErr w:type="spellStart"/>
      <w:r w:rsidR="00851AFA">
        <w:rPr>
          <w:rStyle w:val="apple-style-span"/>
          <w:rFonts w:ascii="Verdana, Arial, sans-serif" w:hAnsi="Verdana, Arial, sans-serif"/>
          <w:i/>
          <w:iCs/>
          <w:color w:val="000000"/>
          <w:sz w:val="18"/>
          <w:szCs w:val="18"/>
        </w:rPr>
        <w:t>endon</w:t>
      </w:r>
      <w:proofErr w:type="spellEnd"/>
      <w:r w:rsidR="00851AFA">
        <w:rPr>
          <w:rStyle w:val="apple-style-span"/>
          <w:rFonts w:ascii="Verdana, Arial, sans-serif" w:hAnsi="Verdana, Arial, sans-serif"/>
          <w:color w:val="000000"/>
          <w:sz w:val="18"/>
          <w:szCs w:val="18"/>
        </w:rPr>
        <w:t>, within +</w:t>
      </w:r>
      <w:r w:rsidR="00851AFA">
        <w:rPr>
          <w:rStyle w:val="apple-converted-space"/>
          <w:rFonts w:ascii="Verdana, Arial, sans-serif" w:hAnsi="Verdana, Arial, sans-serif"/>
          <w:color w:val="000000"/>
          <w:sz w:val="18"/>
          <w:szCs w:val="18"/>
        </w:rPr>
        <w:t> </w:t>
      </w:r>
      <w:proofErr w:type="spellStart"/>
      <w:r w:rsidR="00851AFA">
        <w:rPr>
          <w:rStyle w:val="apple-style-span"/>
          <w:rFonts w:ascii="Verdana, Arial, sans-serif" w:hAnsi="Verdana, Arial, sans-serif"/>
          <w:i/>
          <w:iCs/>
          <w:color w:val="000000"/>
          <w:sz w:val="18"/>
          <w:szCs w:val="18"/>
        </w:rPr>
        <w:t>skeletos</w:t>
      </w:r>
      <w:proofErr w:type="spellEnd"/>
      <w:r w:rsidR="00851AFA">
        <w:rPr>
          <w:rStyle w:val="apple-style-span"/>
          <w:rFonts w:ascii="Verdana, Arial, sans-serif" w:hAnsi="Verdana, Arial, sans-serif"/>
          <w:color w:val="000000"/>
          <w:sz w:val="18"/>
          <w:szCs w:val="18"/>
        </w:rPr>
        <w:t>, hard)</w:t>
      </w:r>
    </w:p>
    <w:p w14:paraId="3F5C84C3" w14:textId="77777777" w:rsidR="00BC6C6A" w:rsidRPr="008E6651" w:rsidRDefault="00BC6C6A" w:rsidP="00252EFB">
      <w:pPr>
        <w:spacing w:after="0"/>
        <w:rPr>
          <w:b/>
        </w:rPr>
      </w:pPr>
      <w:proofErr w:type="spellStart"/>
      <w:proofErr w:type="gramStart"/>
      <w:r w:rsidRPr="008E6651">
        <w:rPr>
          <w:b/>
        </w:rPr>
        <w:t>Endostyle</w:t>
      </w:r>
      <w:proofErr w:type="spellEnd"/>
      <w:r w:rsidR="00851AFA">
        <w:rPr>
          <w:b/>
        </w:rPr>
        <w:t xml:space="preserve"> </w:t>
      </w:r>
      <w:r w:rsidR="00851AFA">
        <w:rPr>
          <w:rStyle w:val="apple-style-span"/>
          <w:rFonts w:ascii="Verdana, Arial, sans-serif" w:hAnsi="Verdana, Arial, sans-serif"/>
          <w:color w:val="000000"/>
          <w:sz w:val="18"/>
          <w:szCs w:val="18"/>
        </w:rPr>
        <w:t>A ciliated groove on the ventral surface of the pharynx in early chordates and related taxa.</w:t>
      </w:r>
      <w:proofErr w:type="gramEnd"/>
      <w:r w:rsidR="00851AFA">
        <w:rPr>
          <w:rStyle w:val="apple-style-span"/>
          <w:rFonts w:ascii="Verdana, Arial, sans-serif" w:hAnsi="Verdana, Arial, sans-serif"/>
          <w:color w:val="000000"/>
          <w:sz w:val="18"/>
          <w:szCs w:val="18"/>
        </w:rPr>
        <w:t xml:space="preserve"> Mucous produced by the </w:t>
      </w:r>
      <w:proofErr w:type="spellStart"/>
      <w:r w:rsidR="00851AFA">
        <w:rPr>
          <w:rStyle w:val="apple-style-span"/>
          <w:rFonts w:ascii="Verdana, Arial, sans-serif" w:hAnsi="Verdana, Arial, sans-serif"/>
          <w:color w:val="000000"/>
          <w:sz w:val="18"/>
          <w:szCs w:val="18"/>
        </w:rPr>
        <w:t>endostyle</w:t>
      </w:r>
      <w:proofErr w:type="spellEnd"/>
      <w:r w:rsidR="00851AFA">
        <w:rPr>
          <w:rStyle w:val="apple-style-span"/>
          <w:rFonts w:ascii="Verdana, Arial, sans-serif" w:hAnsi="Verdana, Arial, sans-serif"/>
          <w:color w:val="000000"/>
          <w:sz w:val="18"/>
          <w:szCs w:val="18"/>
        </w:rPr>
        <w:t xml:space="preserve"> traps particulate food, and the cilia propel it into the digestive tract. (Gr.</w:t>
      </w:r>
      <w:r w:rsidR="00851AFA">
        <w:rPr>
          <w:rStyle w:val="apple-converted-space"/>
          <w:rFonts w:ascii="Verdana, Arial, sans-serif" w:hAnsi="Verdana, Arial, sans-serif"/>
          <w:color w:val="000000"/>
          <w:sz w:val="18"/>
          <w:szCs w:val="18"/>
        </w:rPr>
        <w:t> </w:t>
      </w:r>
      <w:proofErr w:type="spellStart"/>
      <w:r w:rsidR="00851AFA">
        <w:rPr>
          <w:rStyle w:val="apple-style-span"/>
          <w:rFonts w:ascii="Verdana, Arial, sans-serif" w:hAnsi="Verdana, Arial, sans-serif"/>
          <w:i/>
          <w:iCs/>
          <w:color w:val="000000"/>
          <w:sz w:val="18"/>
          <w:szCs w:val="18"/>
        </w:rPr>
        <w:t>endon</w:t>
      </w:r>
      <w:proofErr w:type="spellEnd"/>
      <w:r w:rsidR="00851AFA">
        <w:rPr>
          <w:rStyle w:val="apple-style-span"/>
          <w:rFonts w:ascii="Verdana, Arial, sans-serif" w:hAnsi="Verdana, Arial, sans-serif"/>
          <w:color w:val="000000"/>
          <w:sz w:val="18"/>
          <w:szCs w:val="18"/>
        </w:rPr>
        <w:t>, within +</w:t>
      </w:r>
      <w:r w:rsidR="00851AFA">
        <w:rPr>
          <w:rStyle w:val="apple-converted-space"/>
          <w:rFonts w:ascii="Verdana, Arial, sans-serif" w:hAnsi="Verdana, Arial, sans-serif"/>
          <w:color w:val="000000"/>
          <w:sz w:val="18"/>
          <w:szCs w:val="18"/>
        </w:rPr>
        <w:t> </w:t>
      </w:r>
      <w:proofErr w:type="spellStart"/>
      <w:r w:rsidR="00851AFA">
        <w:rPr>
          <w:rStyle w:val="apple-style-span"/>
          <w:rFonts w:ascii="Verdana, Arial, sans-serif" w:hAnsi="Verdana, Arial, sans-serif"/>
          <w:i/>
          <w:iCs/>
          <w:color w:val="000000"/>
          <w:sz w:val="18"/>
          <w:szCs w:val="18"/>
        </w:rPr>
        <w:t>stylos</w:t>
      </w:r>
      <w:proofErr w:type="spellEnd"/>
      <w:r w:rsidR="00851AFA">
        <w:rPr>
          <w:rStyle w:val="apple-style-span"/>
          <w:rFonts w:ascii="Verdana, Arial, sans-serif" w:hAnsi="Verdana, Arial, sans-serif"/>
          <w:color w:val="000000"/>
          <w:sz w:val="18"/>
          <w:szCs w:val="18"/>
        </w:rPr>
        <w:t>, pillar)</w:t>
      </w:r>
    </w:p>
    <w:p w14:paraId="5B5E0B8C" w14:textId="77777777" w:rsidR="00BC6C6A" w:rsidRPr="008E6651" w:rsidRDefault="00BC6C6A" w:rsidP="00252EFB">
      <w:pPr>
        <w:spacing w:after="0"/>
        <w:rPr>
          <w:b/>
        </w:rPr>
      </w:pPr>
      <w:proofErr w:type="spellStart"/>
      <w:r w:rsidRPr="008E6651">
        <w:rPr>
          <w:b/>
        </w:rPr>
        <w:t>Enterocoelus</w:t>
      </w:r>
      <w:proofErr w:type="spellEnd"/>
    </w:p>
    <w:p w14:paraId="41EDEA7A" w14:textId="77777777" w:rsidR="00BC6C6A" w:rsidRPr="008E6651" w:rsidRDefault="00BC6C6A" w:rsidP="00252EFB">
      <w:pPr>
        <w:spacing w:after="0"/>
        <w:rPr>
          <w:b/>
        </w:rPr>
      </w:pPr>
      <w:r w:rsidRPr="008E6651">
        <w:rPr>
          <w:b/>
        </w:rPr>
        <w:t>Epidermis</w:t>
      </w:r>
    </w:p>
    <w:p w14:paraId="5F492462" w14:textId="77777777" w:rsidR="00BC6C6A" w:rsidRPr="008E6651" w:rsidRDefault="00BC6C6A" w:rsidP="00252EFB">
      <w:pPr>
        <w:spacing w:after="0"/>
        <w:rPr>
          <w:b/>
        </w:rPr>
      </w:pPr>
      <w:proofErr w:type="spellStart"/>
      <w:r w:rsidRPr="008E6651">
        <w:rPr>
          <w:b/>
        </w:rPr>
        <w:t>Errector</w:t>
      </w:r>
      <w:proofErr w:type="spellEnd"/>
      <w:r w:rsidRPr="008E6651">
        <w:rPr>
          <w:b/>
        </w:rPr>
        <w:t xml:space="preserve"> muscle</w:t>
      </w:r>
    </w:p>
    <w:p w14:paraId="1405AA2E" w14:textId="77777777" w:rsidR="00BC6C6A" w:rsidRPr="008E6651" w:rsidRDefault="00BC6C6A" w:rsidP="00252EFB">
      <w:pPr>
        <w:spacing w:after="0"/>
        <w:rPr>
          <w:b/>
        </w:rPr>
      </w:pPr>
      <w:r w:rsidRPr="008E6651">
        <w:rPr>
          <w:b/>
        </w:rPr>
        <w:t>Esophagus</w:t>
      </w:r>
      <w:r w:rsidR="00851AFA">
        <w:rPr>
          <w:b/>
        </w:rPr>
        <w:t xml:space="preserve"> </w:t>
      </w:r>
      <w:r w:rsidR="00851AFA">
        <w:rPr>
          <w:rStyle w:val="apple-style-span"/>
          <w:rFonts w:ascii="Verdana, Arial, sans-serif" w:hAnsi="Verdana, Arial, sans-serif"/>
          <w:color w:val="000000"/>
          <w:sz w:val="18"/>
          <w:szCs w:val="18"/>
        </w:rPr>
        <w:t>Part of the digestive system that carries food from the pharynx to the stomach. (Gr.</w:t>
      </w:r>
      <w:r w:rsidR="00851AFA">
        <w:rPr>
          <w:rStyle w:val="apple-converted-space"/>
          <w:rFonts w:ascii="Verdana, Arial, sans-serif" w:hAnsi="Verdana, Arial, sans-serif"/>
          <w:color w:val="000000"/>
          <w:sz w:val="18"/>
          <w:szCs w:val="18"/>
        </w:rPr>
        <w:t> </w:t>
      </w:r>
      <w:proofErr w:type="spellStart"/>
      <w:r w:rsidR="00851AFA">
        <w:rPr>
          <w:rStyle w:val="apple-style-span"/>
          <w:rFonts w:ascii="Verdana, Arial, sans-serif" w:hAnsi="Verdana, Arial, sans-serif"/>
          <w:i/>
          <w:iCs/>
          <w:color w:val="000000"/>
          <w:sz w:val="18"/>
          <w:szCs w:val="18"/>
        </w:rPr>
        <w:t>oissein</w:t>
      </w:r>
      <w:proofErr w:type="spellEnd"/>
      <w:r w:rsidR="00851AFA">
        <w:rPr>
          <w:rStyle w:val="apple-style-span"/>
          <w:rFonts w:ascii="Verdana, Arial, sans-serif" w:hAnsi="Verdana, Arial, sans-serif"/>
          <w:color w:val="000000"/>
          <w:sz w:val="18"/>
          <w:szCs w:val="18"/>
        </w:rPr>
        <w:t>, to carry +</w:t>
      </w:r>
      <w:r w:rsidR="00851AFA">
        <w:rPr>
          <w:rStyle w:val="apple-converted-space"/>
          <w:rFonts w:ascii="Verdana, Arial, sans-serif" w:hAnsi="Verdana, Arial, sans-serif"/>
          <w:color w:val="000000"/>
          <w:sz w:val="18"/>
          <w:szCs w:val="18"/>
        </w:rPr>
        <w:t> </w:t>
      </w:r>
      <w:proofErr w:type="spellStart"/>
      <w:r w:rsidR="00851AFA">
        <w:rPr>
          <w:rStyle w:val="apple-style-span"/>
          <w:rFonts w:ascii="Verdana, Arial, sans-serif" w:hAnsi="Verdana, Arial, sans-serif"/>
          <w:i/>
          <w:iCs/>
          <w:color w:val="000000"/>
          <w:sz w:val="18"/>
          <w:szCs w:val="18"/>
        </w:rPr>
        <w:t>phagein</w:t>
      </w:r>
      <w:proofErr w:type="spellEnd"/>
      <w:r w:rsidR="00851AFA">
        <w:rPr>
          <w:rStyle w:val="apple-style-span"/>
          <w:rFonts w:ascii="Verdana, Arial, sans-serif" w:hAnsi="Verdana, Arial, sans-serif"/>
          <w:color w:val="000000"/>
          <w:sz w:val="18"/>
          <w:szCs w:val="18"/>
        </w:rPr>
        <w:t>, to eat)</w:t>
      </w:r>
    </w:p>
    <w:p w14:paraId="385E73BD" w14:textId="77777777" w:rsidR="00BC6C6A" w:rsidRPr="008E6651" w:rsidRDefault="00BC6C6A" w:rsidP="00252EFB">
      <w:pPr>
        <w:spacing w:after="0"/>
        <w:rPr>
          <w:b/>
        </w:rPr>
      </w:pPr>
      <w:proofErr w:type="spellStart"/>
      <w:r w:rsidRPr="008E6651">
        <w:rPr>
          <w:b/>
        </w:rPr>
        <w:t>Excurrent</w:t>
      </w:r>
      <w:proofErr w:type="spellEnd"/>
      <w:r w:rsidRPr="008E6651">
        <w:rPr>
          <w:b/>
        </w:rPr>
        <w:t xml:space="preserve"> siphons</w:t>
      </w:r>
    </w:p>
    <w:p w14:paraId="1A8AE903" w14:textId="77777777" w:rsidR="00BC6C6A" w:rsidRPr="008E6651" w:rsidRDefault="00BC6C6A" w:rsidP="00252EFB">
      <w:pPr>
        <w:spacing w:after="0"/>
        <w:rPr>
          <w:b/>
        </w:rPr>
      </w:pPr>
      <w:proofErr w:type="spellStart"/>
      <w:r w:rsidRPr="008E6651">
        <w:rPr>
          <w:b/>
        </w:rPr>
        <w:t>Extraembryonic</w:t>
      </w:r>
      <w:proofErr w:type="spellEnd"/>
      <w:r w:rsidRPr="008E6651">
        <w:rPr>
          <w:b/>
        </w:rPr>
        <w:t xml:space="preserve"> membrane</w:t>
      </w:r>
      <w:r w:rsidR="00851AFA">
        <w:rPr>
          <w:b/>
        </w:rPr>
        <w:t xml:space="preserve"> </w:t>
      </w:r>
      <w:proofErr w:type="gramStart"/>
      <w:r w:rsidR="00851AFA">
        <w:rPr>
          <w:rStyle w:val="apple-style-span"/>
          <w:rFonts w:ascii="Verdana, Arial, sans-serif" w:hAnsi="Verdana, Arial, sans-serif"/>
          <w:color w:val="000000"/>
          <w:sz w:val="18"/>
          <w:szCs w:val="18"/>
        </w:rPr>
        <w:t>A</w:t>
      </w:r>
      <w:proofErr w:type="gramEnd"/>
      <w:r w:rsidR="00851AFA">
        <w:rPr>
          <w:rStyle w:val="apple-style-span"/>
          <w:rFonts w:ascii="Verdana, Arial, sans-serif" w:hAnsi="Verdana, Arial, sans-serif"/>
          <w:color w:val="000000"/>
          <w:sz w:val="18"/>
          <w:szCs w:val="18"/>
        </w:rPr>
        <w:t xml:space="preserve"> set of membranes that surround the developing embryo in reptiles, birds, and mammals. They include the amnion, </w:t>
      </w:r>
      <w:proofErr w:type="spellStart"/>
      <w:r w:rsidR="00851AFA">
        <w:rPr>
          <w:rStyle w:val="apple-style-span"/>
          <w:rFonts w:ascii="Verdana, Arial, sans-serif" w:hAnsi="Verdana, Arial, sans-serif"/>
          <w:color w:val="000000"/>
          <w:sz w:val="18"/>
          <w:szCs w:val="18"/>
        </w:rPr>
        <w:t>chorion</w:t>
      </w:r>
      <w:proofErr w:type="spellEnd"/>
      <w:r w:rsidR="00851AFA">
        <w:rPr>
          <w:rStyle w:val="apple-style-span"/>
          <w:rFonts w:ascii="Verdana, Arial, sans-serif" w:hAnsi="Verdana, Arial, sans-serif"/>
          <w:color w:val="000000"/>
          <w:sz w:val="18"/>
          <w:szCs w:val="18"/>
        </w:rPr>
        <w:t>, allantois, and yolk sac. (L.</w:t>
      </w:r>
      <w:r w:rsidR="00851AFA">
        <w:rPr>
          <w:rStyle w:val="apple-converted-space"/>
          <w:rFonts w:ascii="Verdana, Arial, sans-serif" w:hAnsi="Verdana, Arial, sans-serif"/>
          <w:color w:val="000000"/>
          <w:sz w:val="18"/>
          <w:szCs w:val="18"/>
        </w:rPr>
        <w:t> </w:t>
      </w:r>
      <w:r w:rsidR="00851AFA">
        <w:rPr>
          <w:rStyle w:val="apple-style-span"/>
          <w:rFonts w:ascii="Verdana, Arial, sans-serif" w:hAnsi="Verdana, Arial, sans-serif"/>
          <w:i/>
          <w:iCs/>
          <w:color w:val="000000"/>
          <w:sz w:val="18"/>
          <w:szCs w:val="18"/>
        </w:rPr>
        <w:t>extra</w:t>
      </w:r>
      <w:r w:rsidR="00851AFA">
        <w:rPr>
          <w:rStyle w:val="apple-style-span"/>
          <w:rFonts w:ascii="Verdana, Arial, sans-serif" w:hAnsi="Verdana, Arial, sans-serif"/>
          <w:color w:val="000000"/>
          <w:sz w:val="18"/>
          <w:szCs w:val="18"/>
        </w:rPr>
        <w:t>, outside + Gr.</w:t>
      </w:r>
      <w:r w:rsidR="00851AFA">
        <w:rPr>
          <w:rStyle w:val="apple-converted-space"/>
          <w:rFonts w:ascii="Verdana, Arial, sans-serif" w:hAnsi="Verdana, Arial, sans-serif"/>
          <w:color w:val="000000"/>
          <w:sz w:val="18"/>
          <w:szCs w:val="18"/>
        </w:rPr>
        <w:t> </w:t>
      </w:r>
      <w:proofErr w:type="spellStart"/>
      <w:r w:rsidR="00851AFA">
        <w:rPr>
          <w:rStyle w:val="apple-style-span"/>
          <w:rFonts w:ascii="Verdana, Arial, sans-serif" w:hAnsi="Verdana, Arial, sans-serif"/>
          <w:i/>
          <w:iCs/>
          <w:color w:val="000000"/>
          <w:sz w:val="18"/>
          <w:szCs w:val="18"/>
        </w:rPr>
        <w:t>embryon</w:t>
      </w:r>
      <w:proofErr w:type="spellEnd"/>
      <w:r w:rsidR="00851AFA">
        <w:rPr>
          <w:rStyle w:val="apple-style-span"/>
          <w:rFonts w:ascii="Verdana, Arial, sans-serif" w:hAnsi="Verdana, Arial, sans-serif"/>
          <w:color w:val="000000"/>
          <w:sz w:val="18"/>
          <w:szCs w:val="18"/>
        </w:rPr>
        <w:t>, embryo)</w:t>
      </w:r>
    </w:p>
    <w:p w14:paraId="5E19D947" w14:textId="77777777" w:rsidR="00BC6C6A" w:rsidRPr="008E6651" w:rsidRDefault="00BC6C6A" w:rsidP="00252EFB">
      <w:pPr>
        <w:spacing w:after="0"/>
        <w:rPr>
          <w:b/>
        </w:rPr>
      </w:pPr>
      <w:r w:rsidRPr="008E6651">
        <w:rPr>
          <w:b/>
        </w:rPr>
        <w:t>Feather</w:t>
      </w:r>
    </w:p>
    <w:p w14:paraId="20B153AF" w14:textId="77777777" w:rsidR="00BC6C6A" w:rsidRPr="008E6651" w:rsidRDefault="00BC6C6A" w:rsidP="00252EFB">
      <w:pPr>
        <w:spacing w:after="0"/>
        <w:rPr>
          <w:b/>
        </w:rPr>
      </w:pPr>
      <w:r w:rsidRPr="008E6651">
        <w:rPr>
          <w:b/>
        </w:rPr>
        <w:t>Femur</w:t>
      </w:r>
    </w:p>
    <w:p w14:paraId="4DE420B6" w14:textId="77777777" w:rsidR="00BC6C6A" w:rsidRPr="008E6651" w:rsidRDefault="00BC6C6A" w:rsidP="00252EFB">
      <w:pPr>
        <w:spacing w:after="0"/>
        <w:rPr>
          <w:b/>
        </w:rPr>
      </w:pPr>
      <w:r w:rsidRPr="008E6651">
        <w:rPr>
          <w:b/>
        </w:rPr>
        <w:t>Fibula</w:t>
      </w:r>
    </w:p>
    <w:p w14:paraId="43C7D28A" w14:textId="77777777" w:rsidR="00BC6C6A" w:rsidRPr="008E6651" w:rsidRDefault="00BC6C6A" w:rsidP="00252EFB">
      <w:pPr>
        <w:spacing w:after="0"/>
        <w:rPr>
          <w:b/>
        </w:rPr>
      </w:pPr>
      <w:proofErr w:type="spellStart"/>
      <w:r w:rsidRPr="008E6651">
        <w:rPr>
          <w:b/>
        </w:rPr>
        <w:t>Filoplume</w:t>
      </w:r>
      <w:proofErr w:type="spellEnd"/>
      <w:r w:rsidRPr="008E6651">
        <w:rPr>
          <w:b/>
        </w:rPr>
        <w:t xml:space="preserve"> feather</w:t>
      </w:r>
    </w:p>
    <w:p w14:paraId="63E4CB9A" w14:textId="77777777" w:rsidR="00BC6C6A" w:rsidRPr="008E6651" w:rsidRDefault="00BC6C6A" w:rsidP="00252EFB">
      <w:pPr>
        <w:spacing w:after="0"/>
        <w:rPr>
          <w:b/>
        </w:rPr>
      </w:pPr>
      <w:r w:rsidRPr="008E6651">
        <w:rPr>
          <w:b/>
        </w:rPr>
        <w:t>Filter feeding</w:t>
      </w:r>
    </w:p>
    <w:p w14:paraId="5B63BA1F" w14:textId="77777777" w:rsidR="00BC6C6A" w:rsidRPr="008E6651" w:rsidRDefault="00BC6C6A" w:rsidP="00252EFB">
      <w:pPr>
        <w:spacing w:after="0"/>
        <w:rPr>
          <w:b/>
        </w:rPr>
      </w:pPr>
      <w:r w:rsidRPr="008E6651">
        <w:rPr>
          <w:b/>
        </w:rPr>
        <w:t xml:space="preserve">Foreman </w:t>
      </w:r>
      <w:proofErr w:type="spellStart"/>
      <w:r w:rsidRPr="008E6651">
        <w:rPr>
          <w:b/>
        </w:rPr>
        <w:t>ovale</w:t>
      </w:r>
      <w:proofErr w:type="spellEnd"/>
    </w:p>
    <w:p w14:paraId="1BE815AD" w14:textId="77777777" w:rsidR="00BC6C6A" w:rsidRPr="008E6651" w:rsidRDefault="00BC6C6A" w:rsidP="00252EFB">
      <w:pPr>
        <w:spacing w:after="0"/>
        <w:rPr>
          <w:b/>
        </w:rPr>
      </w:pPr>
      <w:r w:rsidRPr="008E6651">
        <w:rPr>
          <w:b/>
        </w:rPr>
        <w:t>Gall bladder</w:t>
      </w:r>
      <w:r w:rsidR="00851AFA">
        <w:rPr>
          <w:b/>
        </w:rPr>
        <w:t xml:space="preserve"> </w:t>
      </w:r>
      <w:r w:rsidR="00851AFA">
        <w:rPr>
          <w:rStyle w:val="apple-style-span"/>
          <w:rFonts w:ascii="Verdana, Arial, sans-serif" w:hAnsi="Verdana, Arial, sans-serif"/>
          <w:color w:val="000000"/>
          <w:sz w:val="18"/>
          <w:szCs w:val="18"/>
        </w:rPr>
        <w:t>Part of the vertebrate digestive system; an enlargement of the bile duct secreting bile and bile salts into the small intestine to emulsify fats facilitating the digestion of the fat.</w:t>
      </w:r>
    </w:p>
    <w:p w14:paraId="31943C3B" w14:textId="77777777" w:rsidR="00BC6C6A" w:rsidRPr="008E6651" w:rsidRDefault="00BC6C6A" w:rsidP="00252EFB">
      <w:pPr>
        <w:spacing w:after="0"/>
        <w:rPr>
          <w:b/>
        </w:rPr>
      </w:pPr>
      <w:r w:rsidRPr="008E6651">
        <w:rPr>
          <w:b/>
        </w:rPr>
        <w:lastRenderedPageBreak/>
        <w:t>Ganoid scale</w:t>
      </w:r>
      <w:r w:rsidR="00851AFA">
        <w:rPr>
          <w:b/>
        </w:rPr>
        <w:t xml:space="preserve"> </w:t>
      </w:r>
      <w:r w:rsidR="00851AFA">
        <w:rPr>
          <w:rStyle w:val="apple-style-span"/>
          <w:rFonts w:ascii="Verdana, Arial, sans-serif" w:hAnsi="Verdana, Arial, sans-serif"/>
          <w:color w:val="000000"/>
          <w:sz w:val="18"/>
          <w:szCs w:val="18"/>
        </w:rPr>
        <w:t xml:space="preserve">Thick, square, diamond, or </w:t>
      </w:r>
      <w:proofErr w:type="spellStart"/>
      <w:r w:rsidR="00851AFA">
        <w:rPr>
          <w:rStyle w:val="apple-style-span"/>
          <w:rFonts w:ascii="Verdana, Arial, sans-serif" w:hAnsi="Verdana, Arial, sans-serif"/>
          <w:color w:val="000000"/>
          <w:sz w:val="18"/>
          <w:szCs w:val="18"/>
        </w:rPr>
        <w:t>rhombiod</w:t>
      </w:r>
      <w:proofErr w:type="spellEnd"/>
      <w:r w:rsidR="00851AFA">
        <w:rPr>
          <w:rStyle w:val="apple-style-span"/>
          <w:rFonts w:ascii="Verdana, Arial, sans-serif" w:hAnsi="Verdana, Arial, sans-serif"/>
          <w:color w:val="000000"/>
          <w:sz w:val="18"/>
          <w:szCs w:val="18"/>
        </w:rPr>
        <w:t xml:space="preserve"> shaped fish scales that don't overlap. Found in primitive fishes. (Gr.</w:t>
      </w:r>
      <w:r w:rsidR="00851AFA">
        <w:rPr>
          <w:rStyle w:val="apple-converted-space"/>
          <w:rFonts w:ascii="Verdana, Arial, sans-serif" w:hAnsi="Verdana, Arial, sans-serif"/>
          <w:color w:val="000000"/>
          <w:sz w:val="18"/>
          <w:szCs w:val="18"/>
        </w:rPr>
        <w:t> </w:t>
      </w:r>
      <w:proofErr w:type="spellStart"/>
      <w:r w:rsidR="00851AFA">
        <w:rPr>
          <w:rStyle w:val="apple-style-span"/>
          <w:rFonts w:ascii="Verdana, Arial, sans-serif" w:hAnsi="Verdana, Arial, sans-serif"/>
          <w:i/>
          <w:iCs/>
          <w:color w:val="000000"/>
          <w:sz w:val="18"/>
          <w:szCs w:val="18"/>
        </w:rPr>
        <w:t>ganos</w:t>
      </w:r>
      <w:proofErr w:type="spellEnd"/>
      <w:r w:rsidR="00851AFA">
        <w:rPr>
          <w:rStyle w:val="apple-style-span"/>
          <w:rFonts w:ascii="Verdana, Arial, sans-serif" w:hAnsi="Verdana, Arial, sans-serif"/>
          <w:color w:val="000000"/>
          <w:sz w:val="18"/>
          <w:szCs w:val="18"/>
        </w:rPr>
        <w:t>, shinny +</w:t>
      </w:r>
      <w:r w:rsidR="00851AFA">
        <w:rPr>
          <w:rStyle w:val="apple-converted-space"/>
          <w:rFonts w:ascii="Verdana, Arial, sans-serif" w:hAnsi="Verdana, Arial, sans-serif"/>
          <w:color w:val="000000"/>
          <w:sz w:val="18"/>
          <w:szCs w:val="18"/>
        </w:rPr>
        <w:t> </w:t>
      </w:r>
      <w:proofErr w:type="spellStart"/>
      <w:r w:rsidR="00851AFA">
        <w:rPr>
          <w:rStyle w:val="apple-style-span"/>
          <w:rFonts w:ascii="Verdana, Arial, sans-serif" w:hAnsi="Verdana, Arial, sans-serif"/>
          <w:i/>
          <w:iCs/>
          <w:color w:val="000000"/>
          <w:sz w:val="18"/>
          <w:szCs w:val="18"/>
        </w:rPr>
        <w:t>eidos</w:t>
      </w:r>
      <w:proofErr w:type="spellEnd"/>
      <w:r w:rsidR="00851AFA">
        <w:rPr>
          <w:rStyle w:val="apple-style-span"/>
          <w:rFonts w:ascii="Verdana, Arial, sans-serif" w:hAnsi="Verdana, Arial, sans-serif"/>
          <w:color w:val="000000"/>
          <w:sz w:val="18"/>
          <w:szCs w:val="18"/>
        </w:rPr>
        <w:t>, form)</w:t>
      </w:r>
    </w:p>
    <w:p w14:paraId="1ED7679F" w14:textId="77777777" w:rsidR="00BC6C6A" w:rsidRPr="008E6651" w:rsidRDefault="00BC6C6A" w:rsidP="00252EFB">
      <w:pPr>
        <w:spacing w:after="0"/>
        <w:rPr>
          <w:b/>
        </w:rPr>
      </w:pPr>
      <w:r w:rsidRPr="008E6651">
        <w:rPr>
          <w:b/>
        </w:rPr>
        <w:t>Gill arches</w:t>
      </w:r>
      <w:r w:rsidR="00851AFA">
        <w:rPr>
          <w:b/>
        </w:rPr>
        <w:t xml:space="preserve"> </w:t>
      </w:r>
      <w:r w:rsidR="00851AFA">
        <w:rPr>
          <w:rStyle w:val="apple-style-span"/>
          <w:rFonts w:ascii="Verdana, Arial, sans-serif" w:hAnsi="Verdana, Arial, sans-serif"/>
          <w:color w:val="000000"/>
          <w:sz w:val="18"/>
          <w:szCs w:val="18"/>
        </w:rPr>
        <w:t>Supports for the gills in chordates. They form from the tissues between the pharyngeal slits and may include additional support from cartilage or bone.</w:t>
      </w:r>
    </w:p>
    <w:p w14:paraId="48AEFD7A" w14:textId="77777777" w:rsidR="00BC6C6A" w:rsidRPr="008E6651" w:rsidRDefault="00BC6C6A" w:rsidP="00252EFB">
      <w:pPr>
        <w:spacing w:after="0"/>
        <w:rPr>
          <w:b/>
        </w:rPr>
      </w:pPr>
      <w:r w:rsidRPr="008E6651">
        <w:rPr>
          <w:b/>
        </w:rPr>
        <w:t>Gill bars</w:t>
      </w:r>
      <w:r w:rsidR="00851AFA">
        <w:rPr>
          <w:b/>
        </w:rPr>
        <w:t xml:space="preserve"> </w:t>
      </w:r>
      <w:r w:rsidR="00851AFA">
        <w:rPr>
          <w:rStyle w:val="apple-style-span"/>
          <w:rFonts w:ascii="Verdana, Arial, sans-serif" w:hAnsi="Verdana, Arial, sans-serif"/>
          <w:color w:val="000000"/>
          <w:sz w:val="18"/>
          <w:szCs w:val="18"/>
        </w:rPr>
        <w:t>Supports for the gills in chordates. They form from the tissues between the pharyngeal slits and may be strengthened with cartilage or bone.</w:t>
      </w:r>
    </w:p>
    <w:p w14:paraId="7C3F0C6E" w14:textId="77777777" w:rsidR="00BC6C6A" w:rsidRPr="008E6651" w:rsidRDefault="00BC6C6A" w:rsidP="00252EFB">
      <w:pPr>
        <w:spacing w:after="0"/>
        <w:rPr>
          <w:b/>
        </w:rPr>
      </w:pPr>
      <w:r w:rsidRPr="008E6651">
        <w:rPr>
          <w:b/>
        </w:rPr>
        <w:t>Gill filaments</w:t>
      </w:r>
    </w:p>
    <w:p w14:paraId="19CCD35F" w14:textId="77777777" w:rsidR="00BC6C6A" w:rsidRPr="008E6651" w:rsidRDefault="00BC6C6A" w:rsidP="00252EFB">
      <w:pPr>
        <w:spacing w:after="0"/>
        <w:rPr>
          <w:b/>
        </w:rPr>
      </w:pPr>
      <w:r w:rsidRPr="008E6651">
        <w:rPr>
          <w:b/>
        </w:rPr>
        <w:t xml:space="preserve">Gill </w:t>
      </w:r>
      <w:proofErr w:type="spellStart"/>
      <w:r w:rsidRPr="008E6651">
        <w:rPr>
          <w:b/>
        </w:rPr>
        <w:t>rakers</w:t>
      </w:r>
      <w:proofErr w:type="spellEnd"/>
      <w:r w:rsidR="00851AFA">
        <w:rPr>
          <w:b/>
        </w:rPr>
        <w:t xml:space="preserve"> </w:t>
      </w:r>
      <w:r w:rsidR="00851AFA">
        <w:rPr>
          <w:rStyle w:val="apple-style-span"/>
          <w:rFonts w:ascii="Verdana, Arial, sans-serif" w:hAnsi="Verdana, Arial, sans-serif"/>
          <w:color w:val="000000"/>
          <w:sz w:val="18"/>
          <w:szCs w:val="18"/>
        </w:rPr>
        <w:t xml:space="preserve">Bony structures in the inner gill surface of jawed fishes that keep ingested food inside the </w:t>
      </w:r>
      <w:proofErr w:type="spellStart"/>
      <w:r w:rsidR="00851AFA">
        <w:rPr>
          <w:rStyle w:val="apple-style-span"/>
          <w:rFonts w:ascii="Verdana, Arial, sans-serif" w:hAnsi="Verdana, Arial, sans-serif"/>
          <w:color w:val="000000"/>
          <w:sz w:val="18"/>
          <w:szCs w:val="18"/>
        </w:rPr>
        <w:t>buccal</w:t>
      </w:r>
      <w:proofErr w:type="spellEnd"/>
      <w:r w:rsidR="00851AFA">
        <w:rPr>
          <w:rStyle w:val="apple-style-span"/>
          <w:rFonts w:ascii="Verdana, Arial, sans-serif" w:hAnsi="Verdana, Arial, sans-serif"/>
          <w:color w:val="000000"/>
          <w:sz w:val="18"/>
          <w:szCs w:val="18"/>
        </w:rPr>
        <w:t xml:space="preserve"> cavity and pharynx.</w:t>
      </w:r>
    </w:p>
    <w:p w14:paraId="61D59D48" w14:textId="77777777" w:rsidR="00BC6C6A" w:rsidRPr="008E6651" w:rsidRDefault="00BC6C6A" w:rsidP="00252EFB">
      <w:pPr>
        <w:spacing w:after="0"/>
        <w:rPr>
          <w:b/>
        </w:rPr>
      </w:pPr>
      <w:r w:rsidRPr="008E6651">
        <w:rPr>
          <w:b/>
        </w:rPr>
        <w:t>Gill slits</w:t>
      </w:r>
      <w:r w:rsidR="00851AFA">
        <w:rPr>
          <w:b/>
        </w:rPr>
        <w:t xml:space="preserve"> </w:t>
      </w:r>
      <w:r w:rsidR="00851AFA">
        <w:rPr>
          <w:rStyle w:val="apple-style-span"/>
          <w:rFonts w:ascii="Verdana, Arial, sans-serif" w:hAnsi="Verdana, Arial, sans-serif"/>
          <w:color w:val="000000"/>
          <w:sz w:val="18"/>
          <w:szCs w:val="18"/>
        </w:rPr>
        <w:t xml:space="preserve">Lateral opening in the wall of the pharynx that allows water to enter into the mouth and exit through the pharynx. This is one of the ancestral characteristics of the phylum </w:t>
      </w:r>
      <w:proofErr w:type="spellStart"/>
      <w:r w:rsidR="00851AFA">
        <w:rPr>
          <w:rStyle w:val="apple-style-span"/>
          <w:rFonts w:ascii="Verdana, Arial, sans-serif" w:hAnsi="Verdana, Arial, sans-serif"/>
          <w:color w:val="000000"/>
          <w:sz w:val="18"/>
          <w:szCs w:val="18"/>
        </w:rPr>
        <w:t>Chordata</w:t>
      </w:r>
      <w:proofErr w:type="spellEnd"/>
      <w:r w:rsidR="00851AFA">
        <w:rPr>
          <w:rStyle w:val="apple-style-span"/>
          <w:rFonts w:ascii="Verdana, Arial, sans-serif" w:hAnsi="Verdana, Arial, sans-serif"/>
          <w:color w:val="000000"/>
          <w:sz w:val="18"/>
          <w:szCs w:val="18"/>
        </w:rPr>
        <w:t>. It allowed water to be removed from ingested food before it was passed back into the digestive system.</w:t>
      </w:r>
    </w:p>
    <w:p w14:paraId="5AFFAEB8" w14:textId="77777777" w:rsidR="00BC6C6A" w:rsidRPr="008E6651" w:rsidRDefault="00BC6C6A" w:rsidP="00252EFB">
      <w:pPr>
        <w:spacing w:after="0"/>
        <w:rPr>
          <w:b/>
        </w:rPr>
      </w:pPr>
      <w:proofErr w:type="gramStart"/>
      <w:r w:rsidRPr="008E6651">
        <w:rPr>
          <w:b/>
        </w:rPr>
        <w:t>Gizzard</w:t>
      </w:r>
      <w:r w:rsidR="00851AFA">
        <w:rPr>
          <w:b/>
        </w:rPr>
        <w:t xml:space="preserve"> </w:t>
      </w:r>
      <w:r w:rsidR="00851AFA">
        <w:rPr>
          <w:rStyle w:val="apple-style-span"/>
          <w:rFonts w:ascii="Verdana, Arial, sans-serif" w:hAnsi="Verdana, Arial, sans-serif"/>
          <w:color w:val="000000"/>
          <w:sz w:val="18"/>
          <w:szCs w:val="18"/>
        </w:rPr>
        <w:t>Muscular, grinding part of the digestive system.</w:t>
      </w:r>
      <w:proofErr w:type="gramEnd"/>
      <w:r w:rsidR="00851AFA">
        <w:rPr>
          <w:rStyle w:val="apple-style-span"/>
          <w:rFonts w:ascii="Verdana, Arial, sans-serif" w:hAnsi="Verdana, Arial, sans-serif"/>
          <w:color w:val="000000"/>
          <w:sz w:val="18"/>
          <w:szCs w:val="18"/>
        </w:rPr>
        <w:t xml:space="preserve"> In birds, it is an enlargement of the anterior part of the stomach; in invertebrates, it is part of the foregut that may also be lined with </w:t>
      </w:r>
      <w:proofErr w:type="spellStart"/>
      <w:r w:rsidR="00851AFA">
        <w:rPr>
          <w:rStyle w:val="apple-style-span"/>
          <w:rFonts w:ascii="Verdana, Arial, sans-serif" w:hAnsi="Verdana, Arial, sans-serif"/>
          <w:color w:val="000000"/>
          <w:sz w:val="18"/>
          <w:szCs w:val="18"/>
        </w:rPr>
        <w:t>cuticular</w:t>
      </w:r>
      <w:proofErr w:type="spellEnd"/>
      <w:r w:rsidR="00851AFA">
        <w:rPr>
          <w:rStyle w:val="apple-style-span"/>
          <w:rFonts w:ascii="Verdana, Arial, sans-serif" w:hAnsi="Verdana, Arial, sans-serif"/>
          <w:color w:val="000000"/>
          <w:sz w:val="18"/>
          <w:szCs w:val="18"/>
        </w:rPr>
        <w:t xml:space="preserve"> plates and teeth. (L.</w:t>
      </w:r>
      <w:r w:rsidR="00851AFA">
        <w:rPr>
          <w:rStyle w:val="apple-converted-space"/>
          <w:rFonts w:ascii="Verdana, Arial, sans-serif" w:hAnsi="Verdana, Arial, sans-serif"/>
          <w:color w:val="000000"/>
          <w:sz w:val="18"/>
          <w:szCs w:val="18"/>
        </w:rPr>
        <w:t> </w:t>
      </w:r>
      <w:proofErr w:type="spellStart"/>
      <w:r w:rsidR="00851AFA">
        <w:rPr>
          <w:rStyle w:val="apple-style-span"/>
          <w:rFonts w:ascii="Verdana, Arial, sans-serif" w:hAnsi="Verdana, Arial, sans-serif"/>
          <w:i/>
          <w:iCs/>
          <w:color w:val="000000"/>
          <w:sz w:val="18"/>
          <w:szCs w:val="18"/>
        </w:rPr>
        <w:t>gigerium</w:t>
      </w:r>
      <w:proofErr w:type="spellEnd"/>
      <w:r w:rsidR="00851AFA">
        <w:rPr>
          <w:rStyle w:val="apple-style-span"/>
          <w:rFonts w:ascii="Verdana, Arial, sans-serif" w:hAnsi="Verdana, Arial, sans-serif"/>
          <w:color w:val="000000"/>
          <w:sz w:val="18"/>
          <w:szCs w:val="18"/>
        </w:rPr>
        <w:t>)</w:t>
      </w:r>
    </w:p>
    <w:p w14:paraId="1DDEA156" w14:textId="77777777" w:rsidR="00BC6C6A" w:rsidRPr="008E6651" w:rsidRDefault="00BC6C6A" w:rsidP="00252EFB">
      <w:pPr>
        <w:spacing w:after="0"/>
        <w:rPr>
          <w:b/>
        </w:rPr>
      </w:pPr>
      <w:r w:rsidRPr="008E6651">
        <w:rPr>
          <w:b/>
        </w:rPr>
        <w:t>Glomerulus</w:t>
      </w:r>
      <w:r w:rsidR="00851AFA">
        <w:rPr>
          <w:b/>
        </w:rPr>
        <w:t xml:space="preserve"> </w:t>
      </w:r>
      <w:r w:rsidR="00851AFA">
        <w:rPr>
          <w:rStyle w:val="apple-style-span"/>
          <w:rFonts w:ascii="Verdana, Arial, sans-serif" w:hAnsi="Verdana, Arial, sans-serif"/>
          <w:color w:val="000000"/>
          <w:sz w:val="18"/>
          <w:szCs w:val="18"/>
        </w:rPr>
        <w:t>Part of the vertebrate kidney consisting of capillaries surrounded by the renal capsule; also a network of blood sinuses forming a spongy tissue in hemichordates and assumed to have an excretory function. (L.</w:t>
      </w:r>
      <w:r w:rsidR="00851AFA">
        <w:rPr>
          <w:rStyle w:val="apple-converted-space"/>
          <w:rFonts w:ascii="Verdana, Arial, sans-serif" w:hAnsi="Verdana, Arial, sans-serif"/>
          <w:color w:val="000000"/>
          <w:sz w:val="18"/>
          <w:szCs w:val="18"/>
        </w:rPr>
        <w:t> </w:t>
      </w:r>
      <w:proofErr w:type="spellStart"/>
      <w:r w:rsidR="00851AFA">
        <w:rPr>
          <w:rStyle w:val="apple-style-span"/>
          <w:rFonts w:ascii="Verdana, Arial, sans-serif" w:hAnsi="Verdana, Arial, sans-serif"/>
          <w:i/>
          <w:iCs/>
          <w:color w:val="000000"/>
          <w:sz w:val="18"/>
          <w:szCs w:val="18"/>
        </w:rPr>
        <w:t>glomus</w:t>
      </w:r>
      <w:proofErr w:type="spellEnd"/>
      <w:r w:rsidR="00851AFA">
        <w:rPr>
          <w:rStyle w:val="apple-style-span"/>
          <w:rFonts w:ascii="Verdana, Arial, sans-serif" w:hAnsi="Verdana, Arial, sans-serif"/>
          <w:color w:val="000000"/>
          <w:sz w:val="18"/>
          <w:szCs w:val="18"/>
        </w:rPr>
        <w:t>, ball)</w:t>
      </w:r>
    </w:p>
    <w:p w14:paraId="00E02794" w14:textId="77777777" w:rsidR="00BC6C6A" w:rsidRPr="008E6651" w:rsidRDefault="00BC6C6A" w:rsidP="00252EFB">
      <w:pPr>
        <w:spacing w:after="0"/>
        <w:rPr>
          <w:b/>
        </w:rPr>
      </w:pPr>
      <w:proofErr w:type="spellStart"/>
      <w:r w:rsidRPr="008E6651">
        <w:rPr>
          <w:b/>
        </w:rPr>
        <w:t>Gnathostome</w:t>
      </w:r>
      <w:proofErr w:type="spellEnd"/>
      <w:r w:rsidR="00731FC6">
        <w:rPr>
          <w:b/>
        </w:rPr>
        <w:t xml:space="preserve"> </w:t>
      </w:r>
      <w:r w:rsidR="00731FC6">
        <w:rPr>
          <w:rStyle w:val="apple-style-span"/>
          <w:rFonts w:ascii="Arial" w:hAnsi="Arial" w:cs="Arial"/>
          <w:color w:val="000000"/>
        </w:rPr>
        <w:t>a vertebrate animal possessing true jaws</w:t>
      </w:r>
      <w:r w:rsidR="00731FC6">
        <w:rPr>
          <w:rStyle w:val="apple-converted-space"/>
          <w:rFonts w:ascii="Arial" w:hAnsi="Arial" w:cs="Arial"/>
          <w:color w:val="000000"/>
        </w:rPr>
        <w:t> </w:t>
      </w:r>
    </w:p>
    <w:p w14:paraId="325B093F" w14:textId="77777777" w:rsidR="00BC6C6A" w:rsidRPr="008E6651" w:rsidRDefault="00BC6C6A" w:rsidP="00252EFB">
      <w:pPr>
        <w:spacing w:after="0"/>
        <w:rPr>
          <w:b/>
        </w:rPr>
      </w:pPr>
      <w:r w:rsidRPr="008E6651">
        <w:rPr>
          <w:b/>
        </w:rPr>
        <w:t>Gonadal arteries and veins</w:t>
      </w:r>
    </w:p>
    <w:p w14:paraId="697E7D5E" w14:textId="77777777" w:rsidR="00BC6C6A" w:rsidRPr="008E6651" w:rsidRDefault="00BC6C6A" w:rsidP="00252EFB">
      <w:pPr>
        <w:spacing w:after="0"/>
        <w:rPr>
          <w:b/>
        </w:rPr>
      </w:pPr>
      <w:r w:rsidRPr="008E6651">
        <w:rPr>
          <w:b/>
        </w:rPr>
        <w:t>Gonadal vein and artery</w:t>
      </w:r>
    </w:p>
    <w:p w14:paraId="349C6F6E" w14:textId="77777777" w:rsidR="00BC6C6A" w:rsidRPr="008E6651" w:rsidRDefault="00BC6C6A" w:rsidP="00252EFB">
      <w:pPr>
        <w:spacing w:after="0"/>
        <w:rPr>
          <w:b/>
        </w:rPr>
      </w:pPr>
      <w:r w:rsidRPr="008E6651">
        <w:rPr>
          <w:b/>
        </w:rPr>
        <w:t>Ground up and tree down origins of flight</w:t>
      </w:r>
    </w:p>
    <w:p w14:paraId="706B9CE2" w14:textId="77777777" w:rsidR="00BC6C6A" w:rsidRPr="008E6651" w:rsidRDefault="00BC6C6A" w:rsidP="00252EFB">
      <w:pPr>
        <w:spacing w:after="0"/>
        <w:rPr>
          <w:b/>
        </w:rPr>
      </w:pPr>
      <w:r w:rsidRPr="008E6651">
        <w:rPr>
          <w:b/>
        </w:rPr>
        <w:t>Guard hairs</w:t>
      </w:r>
    </w:p>
    <w:p w14:paraId="6B6E86B4" w14:textId="77777777" w:rsidR="00BC6C6A" w:rsidRPr="008E6651" w:rsidRDefault="00BC6C6A" w:rsidP="00252EFB">
      <w:pPr>
        <w:spacing w:after="0"/>
        <w:rPr>
          <w:b/>
        </w:rPr>
      </w:pPr>
      <w:r w:rsidRPr="008E6651">
        <w:rPr>
          <w:b/>
        </w:rPr>
        <w:t>Hair</w:t>
      </w:r>
    </w:p>
    <w:p w14:paraId="0A32AA4B" w14:textId="77777777" w:rsidR="00BC6C6A" w:rsidRPr="008E6651" w:rsidRDefault="00BC6C6A" w:rsidP="00252EFB">
      <w:pPr>
        <w:spacing w:after="0"/>
        <w:rPr>
          <w:b/>
        </w:rPr>
      </w:pPr>
      <w:proofErr w:type="spellStart"/>
      <w:r w:rsidRPr="008E6651">
        <w:rPr>
          <w:b/>
        </w:rPr>
        <w:t>Hemichordata</w:t>
      </w:r>
      <w:proofErr w:type="spellEnd"/>
    </w:p>
    <w:p w14:paraId="54BBBF4F" w14:textId="77777777" w:rsidR="00BC6C6A" w:rsidRPr="008E6651" w:rsidRDefault="00BC6C6A" w:rsidP="00252EFB">
      <w:pPr>
        <w:spacing w:after="0"/>
        <w:rPr>
          <w:b/>
        </w:rPr>
      </w:pPr>
      <w:r w:rsidRPr="008E6651">
        <w:rPr>
          <w:b/>
        </w:rPr>
        <w:t>Hepatic portal system</w:t>
      </w:r>
    </w:p>
    <w:p w14:paraId="41A71F27" w14:textId="77777777" w:rsidR="00BC6C6A" w:rsidRPr="008E6651" w:rsidRDefault="00BC6C6A" w:rsidP="00252EFB">
      <w:pPr>
        <w:spacing w:after="0"/>
        <w:rPr>
          <w:b/>
        </w:rPr>
      </w:pPr>
      <w:r w:rsidRPr="008E6651">
        <w:rPr>
          <w:b/>
        </w:rPr>
        <w:t>Hepatic vein</w:t>
      </w:r>
    </w:p>
    <w:p w14:paraId="4362F2C2" w14:textId="77777777" w:rsidR="00BC6C6A" w:rsidRPr="008E6651" w:rsidRDefault="00BC6C6A" w:rsidP="00252EFB">
      <w:pPr>
        <w:spacing w:after="0"/>
        <w:rPr>
          <w:b/>
        </w:rPr>
      </w:pPr>
      <w:proofErr w:type="spellStart"/>
      <w:r w:rsidRPr="008E6651">
        <w:rPr>
          <w:b/>
        </w:rPr>
        <w:t>Heterocercal</w:t>
      </w:r>
      <w:proofErr w:type="spellEnd"/>
      <w:r w:rsidRPr="008E6651">
        <w:rPr>
          <w:b/>
        </w:rPr>
        <w:t xml:space="preserve"> tail</w:t>
      </w:r>
      <w:r w:rsidR="00E52A74">
        <w:rPr>
          <w:b/>
        </w:rPr>
        <w:t xml:space="preserve"> </w:t>
      </w:r>
      <w:proofErr w:type="gramStart"/>
      <w:r w:rsidR="00E52A74">
        <w:rPr>
          <w:rStyle w:val="apple-style-span"/>
          <w:rFonts w:ascii="Verdana, Arial, sans-serif" w:hAnsi="Verdana, Arial, sans-serif"/>
          <w:color w:val="000000"/>
          <w:sz w:val="18"/>
          <w:szCs w:val="18"/>
        </w:rPr>
        <w:t>The</w:t>
      </w:r>
      <w:proofErr w:type="gramEnd"/>
      <w:r w:rsidR="00E52A74">
        <w:rPr>
          <w:rStyle w:val="apple-style-span"/>
          <w:rFonts w:ascii="Verdana, Arial, sans-serif" w:hAnsi="Verdana, Arial, sans-serif"/>
          <w:color w:val="000000"/>
          <w:sz w:val="18"/>
          <w:szCs w:val="18"/>
        </w:rPr>
        <w:t xml:space="preserve"> type of tail fin in a fish where the dorsal lobe is larger than the ventral lobe and the vertebrae of the axial skeleton form part of the dorsal lobe. This type of tail is typical of sharks. (</w:t>
      </w:r>
      <w:proofErr w:type="spellStart"/>
      <w:r w:rsidR="00E52A74">
        <w:rPr>
          <w:rStyle w:val="apple-style-span"/>
          <w:rFonts w:ascii="Verdana, Arial, sans-serif" w:hAnsi="Verdana, Arial, sans-serif"/>
          <w:color w:val="000000"/>
          <w:sz w:val="18"/>
          <w:szCs w:val="18"/>
        </w:rPr>
        <w:t>Gr.</w:t>
      </w:r>
      <w:r w:rsidR="00E52A74">
        <w:rPr>
          <w:rStyle w:val="apple-style-span"/>
          <w:rFonts w:ascii="Verdana, Arial, sans-serif" w:hAnsi="Verdana, Arial, sans-serif"/>
          <w:i/>
          <w:iCs/>
          <w:color w:val="000000"/>
          <w:sz w:val="18"/>
          <w:szCs w:val="18"/>
        </w:rPr>
        <w:t>hetero</w:t>
      </w:r>
      <w:proofErr w:type="spellEnd"/>
      <w:r w:rsidR="00E52A74">
        <w:rPr>
          <w:rStyle w:val="apple-style-span"/>
          <w:rFonts w:ascii="Verdana, Arial, sans-serif" w:hAnsi="Verdana, Arial, sans-serif"/>
          <w:color w:val="000000"/>
          <w:sz w:val="18"/>
          <w:szCs w:val="18"/>
        </w:rPr>
        <w:t>, other or different +</w:t>
      </w:r>
      <w:r w:rsidR="00E52A74">
        <w:rPr>
          <w:rStyle w:val="apple-converted-space"/>
          <w:rFonts w:ascii="Verdana, Arial, sans-serif" w:hAnsi="Verdana, Arial, sans-serif"/>
          <w:color w:val="000000"/>
          <w:sz w:val="18"/>
          <w:szCs w:val="18"/>
        </w:rPr>
        <w:t> </w:t>
      </w:r>
      <w:proofErr w:type="spellStart"/>
      <w:r w:rsidR="00E52A74">
        <w:rPr>
          <w:rStyle w:val="apple-style-span"/>
          <w:rFonts w:ascii="Verdana, Arial, sans-serif" w:hAnsi="Verdana, Arial, sans-serif"/>
          <w:i/>
          <w:iCs/>
          <w:color w:val="000000"/>
          <w:sz w:val="18"/>
          <w:szCs w:val="18"/>
        </w:rPr>
        <w:t>kerkos</w:t>
      </w:r>
      <w:proofErr w:type="spellEnd"/>
      <w:r w:rsidR="00E52A74">
        <w:rPr>
          <w:rStyle w:val="apple-style-span"/>
          <w:rFonts w:ascii="Verdana, Arial, sans-serif" w:hAnsi="Verdana, Arial, sans-serif"/>
          <w:color w:val="000000"/>
          <w:sz w:val="18"/>
          <w:szCs w:val="18"/>
        </w:rPr>
        <w:t>, tail)</w:t>
      </w:r>
    </w:p>
    <w:p w14:paraId="4607E347" w14:textId="77777777" w:rsidR="00BC6C6A" w:rsidRPr="008E6651" w:rsidRDefault="00BC6C6A" w:rsidP="00252EFB">
      <w:pPr>
        <w:spacing w:after="0"/>
        <w:rPr>
          <w:b/>
        </w:rPr>
      </w:pPr>
      <w:proofErr w:type="spellStart"/>
      <w:r w:rsidRPr="008E6651">
        <w:rPr>
          <w:b/>
        </w:rPr>
        <w:t>Heterodont</w:t>
      </w:r>
      <w:proofErr w:type="spellEnd"/>
      <w:r w:rsidRPr="008E6651">
        <w:rPr>
          <w:b/>
        </w:rPr>
        <w:t xml:space="preserve"> teeth</w:t>
      </w:r>
      <w:r w:rsidR="00851AFA">
        <w:rPr>
          <w:b/>
        </w:rPr>
        <w:t xml:space="preserve"> </w:t>
      </w:r>
      <w:proofErr w:type="gramStart"/>
      <w:r w:rsidR="00851AFA">
        <w:rPr>
          <w:rStyle w:val="apple-style-span"/>
          <w:rFonts w:ascii="Verdana, Arial, sans-serif" w:hAnsi="Verdana, Arial, sans-serif"/>
          <w:color w:val="000000"/>
          <w:sz w:val="18"/>
          <w:szCs w:val="18"/>
        </w:rPr>
        <w:t>When</w:t>
      </w:r>
      <w:proofErr w:type="gramEnd"/>
      <w:r w:rsidR="00851AFA">
        <w:rPr>
          <w:rStyle w:val="apple-style-span"/>
          <w:rFonts w:ascii="Verdana, Arial, sans-serif" w:hAnsi="Verdana, Arial, sans-serif"/>
          <w:color w:val="000000"/>
          <w:sz w:val="18"/>
          <w:szCs w:val="18"/>
        </w:rPr>
        <w:t xml:space="preserve"> a jaw has different types of teeth, each specialized for a different function. (Gr.</w:t>
      </w:r>
      <w:r w:rsidR="00851AFA">
        <w:rPr>
          <w:rStyle w:val="apple-converted-space"/>
          <w:rFonts w:ascii="Verdana, Arial, sans-serif" w:hAnsi="Verdana, Arial, sans-serif"/>
          <w:color w:val="000000"/>
          <w:sz w:val="18"/>
          <w:szCs w:val="18"/>
        </w:rPr>
        <w:t> </w:t>
      </w:r>
      <w:r w:rsidR="00851AFA">
        <w:rPr>
          <w:rStyle w:val="apple-style-span"/>
          <w:rFonts w:ascii="Verdana, Arial, sans-serif" w:hAnsi="Verdana, Arial, sans-serif"/>
          <w:i/>
          <w:iCs/>
          <w:color w:val="000000"/>
          <w:sz w:val="18"/>
          <w:szCs w:val="18"/>
        </w:rPr>
        <w:t>hetero</w:t>
      </w:r>
      <w:r w:rsidR="00851AFA">
        <w:rPr>
          <w:rStyle w:val="apple-style-span"/>
          <w:rFonts w:ascii="Verdana, Arial, sans-serif" w:hAnsi="Verdana, Arial, sans-serif"/>
          <w:color w:val="000000"/>
          <w:sz w:val="18"/>
          <w:szCs w:val="18"/>
        </w:rPr>
        <w:t>, other or different +</w:t>
      </w:r>
      <w:r w:rsidR="00851AFA">
        <w:rPr>
          <w:rStyle w:val="apple-converted-space"/>
          <w:rFonts w:ascii="Verdana, Arial, sans-serif" w:hAnsi="Verdana, Arial, sans-serif"/>
          <w:color w:val="000000"/>
          <w:sz w:val="18"/>
          <w:szCs w:val="18"/>
        </w:rPr>
        <w:t> </w:t>
      </w:r>
      <w:proofErr w:type="spellStart"/>
      <w:r w:rsidR="00851AFA">
        <w:rPr>
          <w:rStyle w:val="apple-style-span"/>
          <w:rFonts w:ascii="Verdana, Arial, sans-serif" w:hAnsi="Verdana, Arial, sans-serif"/>
          <w:i/>
          <w:iCs/>
          <w:color w:val="000000"/>
          <w:sz w:val="18"/>
          <w:szCs w:val="18"/>
        </w:rPr>
        <w:t>odous</w:t>
      </w:r>
      <w:proofErr w:type="spellEnd"/>
      <w:r w:rsidR="00851AFA">
        <w:rPr>
          <w:rStyle w:val="apple-style-span"/>
          <w:rFonts w:ascii="Verdana, Arial, sans-serif" w:hAnsi="Verdana, Arial, sans-serif"/>
          <w:color w:val="000000"/>
          <w:sz w:val="18"/>
          <w:szCs w:val="18"/>
        </w:rPr>
        <w:t>, teeth)</w:t>
      </w:r>
    </w:p>
    <w:p w14:paraId="37A6FCBA" w14:textId="77777777" w:rsidR="00BC6C6A" w:rsidRPr="008E6651" w:rsidRDefault="00BC6C6A" w:rsidP="00252EFB">
      <w:pPr>
        <w:spacing w:after="0"/>
        <w:rPr>
          <w:b/>
        </w:rPr>
      </w:pPr>
      <w:proofErr w:type="spellStart"/>
      <w:r w:rsidRPr="008E6651">
        <w:rPr>
          <w:b/>
        </w:rPr>
        <w:t>Homocercal</w:t>
      </w:r>
      <w:proofErr w:type="spellEnd"/>
      <w:r w:rsidRPr="008E6651">
        <w:rPr>
          <w:b/>
        </w:rPr>
        <w:t xml:space="preserve"> tail</w:t>
      </w:r>
    </w:p>
    <w:p w14:paraId="1C3A2E8F" w14:textId="77777777" w:rsidR="00BC6C6A" w:rsidRPr="008E6651" w:rsidRDefault="00BC6C6A" w:rsidP="00252EFB">
      <w:pPr>
        <w:spacing w:after="0"/>
        <w:rPr>
          <w:b/>
        </w:rPr>
      </w:pPr>
      <w:r w:rsidRPr="008E6651">
        <w:rPr>
          <w:b/>
        </w:rPr>
        <w:t>Homodont teeth</w:t>
      </w:r>
    </w:p>
    <w:p w14:paraId="7F18E642" w14:textId="77777777" w:rsidR="00BC6C6A" w:rsidRPr="008E6651" w:rsidRDefault="00BC6C6A" w:rsidP="00252EFB">
      <w:pPr>
        <w:spacing w:after="0"/>
        <w:rPr>
          <w:b/>
        </w:rPr>
      </w:pPr>
      <w:r w:rsidRPr="008E6651">
        <w:rPr>
          <w:b/>
        </w:rPr>
        <w:t>Hooks (</w:t>
      </w:r>
      <w:proofErr w:type="spellStart"/>
      <w:r w:rsidRPr="008E6651">
        <w:rPr>
          <w:b/>
        </w:rPr>
        <w:t>Hooklets</w:t>
      </w:r>
      <w:proofErr w:type="spellEnd"/>
      <w:r w:rsidRPr="008E6651">
        <w:rPr>
          <w:b/>
        </w:rPr>
        <w:t>)</w:t>
      </w:r>
    </w:p>
    <w:p w14:paraId="794668A9" w14:textId="77777777" w:rsidR="00BC6C6A" w:rsidRPr="008E6651" w:rsidRDefault="00BC6C6A" w:rsidP="00252EFB">
      <w:pPr>
        <w:spacing w:after="0"/>
        <w:rPr>
          <w:b/>
        </w:rPr>
      </w:pPr>
      <w:proofErr w:type="spellStart"/>
      <w:r w:rsidRPr="008E6651">
        <w:rPr>
          <w:b/>
        </w:rPr>
        <w:t>Humerus</w:t>
      </w:r>
      <w:proofErr w:type="spellEnd"/>
    </w:p>
    <w:p w14:paraId="1D2A10CF" w14:textId="77777777" w:rsidR="00BC6C6A" w:rsidRPr="008E6651" w:rsidRDefault="00BC6C6A" w:rsidP="00252EFB">
      <w:pPr>
        <w:spacing w:after="0"/>
        <w:rPr>
          <w:b/>
        </w:rPr>
      </w:pPr>
      <w:proofErr w:type="spellStart"/>
      <w:proofErr w:type="gramStart"/>
      <w:r w:rsidRPr="008E6651">
        <w:rPr>
          <w:b/>
        </w:rPr>
        <w:t>hypoosmotic</w:t>
      </w:r>
      <w:proofErr w:type="spellEnd"/>
      <w:proofErr w:type="gramEnd"/>
      <w:r w:rsidRPr="008E6651">
        <w:rPr>
          <w:b/>
        </w:rPr>
        <w:t xml:space="preserve"> urine</w:t>
      </w:r>
      <w:r w:rsidR="00E52A74">
        <w:rPr>
          <w:b/>
        </w:rPr>
        <w:t xml:space="preserve"> </w:t>
      </w:r>
      <w:r w:rsidR="00E52A74">
        <w:rPr>
          <w:rStyle w:val="apple-style-span"/>
          <w:rFonts w:ascii="Verdana, Arial, sans-serif" w:hAnsi="Verdana, Arial, sans-serif"/>
          <w:color w:val="000000"/>
          <w:sz w:val="18"/>
          <w:szCs w:val="18"/>
        </w:rPr>
        <w:t>When the salinity, osmotic pressure, of two solutions is compared, the one with the higher salinity is hyperosmotic to the other. (Gr.</w:t>
      </w:r>
      <w:r w:rsidR="00E52A74">
        <w:rPr>
          <w:rStyle w:val="apple-converted-space"/>
          <w:rFonts w:ascii="Verdana, Arial, sans-serif" w:hAnsi="Verdana, Arial, sans-serif"/>
          <w:color w:val="000000"/>
          <w:sz w:val="18"/>
          <w:szCs w:val="18"/>
        </w:rPr>
        <w:t> </w:t>
      </w:r>
      <w:r w:rsidR="00E52A74">
        <w:rPr>
          <w:rStyle w:val="apple-style-span"/>
          <w:rFonts w:ascii="Verdana, Arial, sans-serif" w:hAnsi="Verdana, Arial, sans-serif"/>
          <w:i/>
          <w:iCs/>
          <w:color w:val="000000"/>
          <w:sz w:val="18"/>
          <w:szCs w:val="18"/>
        </w:rPr>
        <w:t>hyper</w:t>
      </w:r>
      <w:r w:rsidR="00E52A74">
        <w:rPr>
          <w:rStyle w:val="apple-style-span"/>
          <w:rFonts w:ascii="Verdana, Arial, sans-serif" w:hAnsi="Verdana, Arial, sans-serif"/>
          <w:color w:val="000000"/>
          <w:sz w:val="18"/>
          <w:szCs w:val="18"/>
        </w:rPr>
        <w:t>, above +</w:t>
      </w:r>
      <w:r w:rsidR="00E52A74">
        <w:rPr>
          <w:rStyle w:val="apple-converted-space"/>
          <w:rFonts w:ascii="Verdana, Arial, sans-serif" w:hAnsi="Verdana, Arial, sans-serif"/>
          <w:color w:val="000000"/>
          <w:sz w:val="18"/>
          <w:szCs w:val="18"/>
        </w:rPr>
        <w:t> </w:t>
      </w:r>
      <w:proofErr w:type="spellStart"/>
      <w:r w:rsidR="00E52A74">
        <w:rPr>
          <w:rStyle w:val="apple-style-span"/>
          <w:rFonts w:ascii="Verdana, Arial, sans-serif" w:hAnsi="Verdana, Arial, sans-serif"/>
          <w:i/>
          <w:iCs/>
          <w:color w:val="000000"/>
          <w:sz w:val="18"/>
          <w:szCs w:val="18"/>
        </w:rPr>
        <w:t>osmos</w:t>
      </w:r>
      <w:proofErr w:type="spellEnd"/>
      <w:r w:rsidR="00E52A74">
        <w:rPr>
          <w:rStyle w:val="apple-style-span"/>
          <w:rFonts w:ascii="Verdana, Arial, sans-serif" w:hAnsi="Verdana, Arial, sans-serif"/>
          <w:color w:val="000000"/>
          <w:sz w:val="18"/>
          <w:szCs w:val="18"/>
        </w:rPr>
        <w:t>, push)</w:t>
      </w:r>
    </w:p>
    <w:p w14:paraId="71D3A0F3" w14:textId="77777777" w:rsidR="00BC6C6A" w:rsidRPr="008E6651" w:rsidRDefault="00BC6C6A" w:rsidP="00252EFB">
      <w:pPr>
        <w:spacing w:after="0"/>
        <w:rPr>
          <w:b/>
        </w:rPr>
      </w:pPr>
      <w:r w:rsidRPr="008E6651">
        <w:rPr>
          <w:b/>
        </w:rPr>
        <w:t>Incurrent siphon</w:t>
      </w:r>
    </w:p>
    <w:p w14:paraId="5ED27C9E" w14:textId="77777777" w:rsidR="00BC6C6A" w:rsidRPr="008E6651" w:rsidRDefault="00BC6C6A" w:rsidP="00252EFB">
      <w:pPr>
        <w:spacing w:after="0"/>
        <w:rPr>
          <w:b/>
        </w:rPr>
      </w:pPr>
      <w:r w:rsidRPr="008E6651">
        <w:rPr>
          <w:b/>
        </w:rPr>
        <w:t>Innominate artery</w:t>
      </w:r>
    </w:p>
    <w:p w14:paraId="4C039A48" w14:textId="77777777" w:rsidR="00BC6C6A" w:rsidRPr="008E6651" w:rsidRDefault="00BC6C6A" w:rsidP="00252EFB">
      <w:pPr>
        <w:spacing w:after="0"/>
        <w:rPr>
          <w:b/>
        </w:rPr>
      </w:pPr>
      <w:r w:rsidRPr="008E6651">
        <w:rPr>
          <w:b/>
        </w:rPr>
        <w:t>Insectivore</w:t>
      </w:r>
    </w:p>
    <w:p w14:paraId="414290AD" w14:textId="77777777" w:rsidR="00BC6C6A" w:rsidRPr="008E6651" w:rsidRDefault="00BC6C6A" w:rsidP="00252EFB">
      <w:pPr>
        <w:spacing w:after="0"/>
        <w:rPr>
          <w:b/>
        </w:rPr>
      </w:pPr>
      <w:r w:rsidRPr="008E6651">
        <w:rPr>
          <w:b/>
        </w:rPr>
        <w:t>Insulation</w:t>
      </w:r>
    </w:p>
    <w:p w14:paraId="31B5127E" w14:textId="77777777" w:rsidR="00BC6C6A" w:rsidRPr="008E6651" w:rsidRDefault="00BC6C6A" w:rsidP="00252EFB">
      <w:pPr>
        <w:spacing w:after="0"/>
        <w:rPr>
          <w:b/>
        </w:rPr>
      </w:pPr>
      <w:proofErr w:type="gramStart"/>
      <w:r w:rsidRPr="008E6651">
        <w:rPr>
          <w:b/>
        </w:rPr>
        <w:t>Integument</w:t>
      </w:r>
      <w:r w:rsidR="00E52A74">
        <w:rPr>
          <w:b/>
        </w:rPr>
        <w:t xml:space="preserve"> </w:t>
      </w:r>
      <w:r w:rsidR="00E52A74">
        <w:rPr>
          <w:rStyle w:val="apple-style-span"/>
          <w:rFonts w:ascii="Verdana, Arial, sans-serif" w:hAnsi="Verdana, Arial, sans-serif"/>
          <w:color w:val="000000"/>
          <w:sz w:val="18"/>
          <w:szCs w:val="18"/>
        </w:rPr>
        <w:t>The body surface or covering of an animal.</w:t>
      </w:r>
      <w:proofErr w:type="gramEnd"/>
      <w:r w:rsidR="00E52A74">
        <w:rPr>
          <w:rStyle w:val="apple-style-span"/>
          <w:rFonts w:ascii="Verdana, Arial, sans-serif" w:hAnsi="Verdana, Arial, sans-serif"/>
          <w:color w:val="000000"/>
          <w:sz w:val="18"/>
          <w:szCs w:val="18"/>
        </w:rPr>
        <w:t xml:space="preserve"> (L.</w:t>
      </w:r>
      <w:r w:rsidR="00E52A74">
        <w:rPr>
          <w:rStyle w:val="apple-converted-space"/>
          <w:rFonts w:ascii="Verdana, Arial, sans-serif" w:hAnsi="Verdana, Arial, sans-serif"/>
          <w:color w:val="000000"/>
          <w:sz w:val="18"/>
          <w:szCs w:val="18"/>
        </w:rPr>
        <w:t> </w:t>
      </w:r>
      <w:r w:rsidR="00E52A74">
        <w:rPr>
          <w:rStyle w:val="apple-style-span"/>
          <w:rFonts w:ascii="Verdana, Arial, sans-serif" w:hAnsi="Verdana, Arial, sans-serif"/>
          <w:i/>
          <w:iCs/>
          <w:color w:val="000000"/>
          <w:sz w:val="18"/>
          <w:szCs w:val="18"/>
        </w:rPr>
        <w:t>in</w:t>
      </w:r>
      <w:r w:rsidR="00E52A74">
        <w:rPr>
          <w:rStyle w:val="apple-style-span"/>
          <w:rFonts w:ascii="Verdana, Arial, sans-serif" w:hAnsi="Verdana, Arial, sans-serif"/>
          <w:color w:val="000000"/>
          <w:sz w:val="18"/>
          <w:szCs w:val="18"/>
        </w:rPr>
        <w:t>, in +</w:t>
      </w:r>
      <w:r w:rsidR="00E52A74">
        <w:rPr>
          <w:rStyle w:val="apple-converted-space"/>
          <w:rFonts w:ascii="Verdana, Arial, sans-serif" w:hAnsi="Verdana, Arial, sans-serif"/>
          <w:color w:val="000000"/>
          <w:sz w:val="18"/>
          <w:szCs w:val="18"/>
        </w:rPr>
        <w:t> </w:t>
      </w:r>
      <w:proofErr w:type="spellStart"/>
      <w:r w:rsidR="00E52A74">
        <w:rPr>
          <w:rStyle w:val="apple-style-span"/>
          <w:rFonts w:ascii="Verdana, Arial, sans-serif" w:hAnsi="Verdana, Arial, sans-serif"/>
          <w:i/>
          <w:iCs/>
          <w:color w:val="000000"/>
          <w:sz w:val="18"/>
          <w:szCs w:val="18"/>
        </w:rPr>
        <w:t>tegere</w:t>
      </w:r>
      <w:proofErr w:type="spellEnd"/>
      <w:r w:rsidR="00E52A74">
        <w:rPr>
          <w:rStyle w:val="apple-style-span"/>
          <w:rFonts w:ascii="Verdana, Arial, sans-serif" w:hAnsi="Verdana, Arial, sans-serif"/>
          <w:color w:val="000000"/>
          <w:sz w:val="18"/>
          <w:szCs w:val="18"/>
        </w:rPr>
        <w:t>, to cover)</w:t>
      </w:r>
    </w:p>
    <w:p w14:paraId="0A9336DB" w14:textId="77777777" w:rsidR="00BC6C6A" w:rsidRPr="008E6651" w:rsidRDefault="00BC6C6A" w:rsidP="00252EFB">
      <w:pPr>
        <w:spacing w:after="0"/>
        <w:rPr>
          <w:b/>
        </w:rPr>
      </w:pPr>
      <w:r w:rsidRPr="008E6651">
        <w:rPr>
          <w:b/>
        </w:rPr>
        <w:t>Intercostal muscles</w:t>
      </w:r>
      <w:r w:rsidR="00E52A74">
        <w:rPr>
          <w:b/>
        </w:rPr>
        <w:t xml:space="preserve"> </w:t>
      </w:r>
      <w:r w:rsidR="00E52A74">
        <w:rPr>
          <w:rStyle w:val="apple-style-span"/>
          <w:rFonts w:ascii="Verdana, Arial, sans-serif" w:hAnsi="Verdana, Arial, sans-serif"/>
          <w:color w:val="000000"/>
          <w:sz w:val="18"/>
          <w:szCs w:val="18"/>
        </w:rPr>
        <w:t>Muscle between the ribs involved, in part, in breathing. (L.</w:t>
      </w:r>
      <w:r w:rsidR="00E52A74">
        <w:rPr>
          <w:rStyle w:val="apple-converted-space"/>
          <w:rFonts w:ascii="Verdana, Arial, sans-serif" w:hAnsi="Verdana, Arial, sans-serif"/>
          <w:color w:val="000000"/>
          <w:sz w:val="18"/>
          <w:szCs w:val="18"/>
        </w:rPr>
        <w:t> </w:t>
      </w:r>
      <w:r w:rsidR="00E52A74">
        <w:rPr>
          <w:rStyle w:val="apple-style-span"/>
          <w:rFonts w:ascii="Verdana, Arial, sans-serif" w:hAnsi="Verdana, Arial, sans-serif"/>
          <w:i/>
          <w:iCs/>
          <w:color w:val="000000"/>
          <w:sz w:val="18"/>
          <w:szCs w:val="18"/>
        </w:rPr>
        <w:t>inter</w:t>
      </w:r>
      <w:r w:rsidR="00E52A74">
        <w:rPr>
          <w:rStyle w:val="apple-style-span"/>
          <w:rFonts w:ascii="Verdana, Arial, sans-serif" w:hAnsi="Verdana, Arial, sans-serif"/>
          <w:color w:val="000000"/>
          <w:sz w:val="18"/>
          <w:szCs w:val="18"/>
        </w:rPr>
        <w:t>, between +</w:t>
      </w:r>
      <w:r w:rsidR="00E52A74">
        <w:rPr>
          <w:rStyle w:val="apple-converted-space"/>
          <w:rFonts w:ascii="Verdana, Arial, sans-serif" w:hAnsi="Verdana, Arial, sans-serif"/>
          <w:color w:val="000000"/>
          <w:sz w:val="18"/>
          <w:szCs w:val="18"/>
        </w:rPr>
        <w:t> </w:t>
      </w:r>
      <w:r w:rsidR="00E52A74">
        <w:rPr>
          <w:rStyle w:val="apple-style-span"/>
          <w:rFonts w:ascii="Verdana, Arial, sans-serif" w:hAnsi="Verdana, Arial, sans-serif"/>
          <w:i/>
          <w:iCs/>
          <w:color w:val="000000"/>
          <w:sz w:val="18"/>
          <w:szCs w:val="18"/>
        </w:rPr>
        <w:t>costa</w:t>
      </w:r>
      <w:r w:rsidR="00E52A74">
        <w:rPr>
          <w:rStyle w:val="apple-style-span"/>
          <w:rFonts w:ascii="Verdana, Arial, sans-serif" w:hAnsi="Verdana, Arial, sans-serif"/>
          <w:color w:val="000000"/>
          <w:sz w:val="18"/>
          <w:szCs w:val="18"/>
        </w:rPr>
        <w:t>, rib)</w:t>
      </w:r>
    </w:p>
    <w:p w14:paraId="4CAC232F" w14:textId="77777777" w:rsidR="00BC6C6A" w:rsidRPr="008E6651" w:rsidRDefault="00BC6C6A" w:rsidP="00252EFB">
      <w:pPr>
        <w:spacing w:after="0"/>
        <w:rPr>
          <w:b/>
        </w:rPr>
      </w:pPr>
      <w:proofErr w:type="gramStart"/>
      <w:r w:rsidRPr="008E6651">
        <w:rPr>
          <w:b/>
        </w:rPr>
        <w:t>Jacobson's organ</w:t>
      </w:r>
      <w:r w:rsidR="00E52A74">
        <w:rPr>
          <w:b/>
        </w:rPr>
        <w:t xml:space="preserve"> </w:t>
      </w:r>
      <w:r w:rsidR="00E52A74">
        <w:rPr>
          <w:rStyle w:val="apple-style-span"/>
          <w:rFonts w:ascii="Verdana, Arial, sans-serif" w:hAnsi="Verdana, Arial, sans-serif"/>
          <w:color w:val="000000"/>
          <w:sz w:val="18"/>
          <w:szCs w:val="18"/>
        </w:rPr>
        <w:t>Blind-ended sacs in the roof of the mouth of some reptiles, especially snakes and lizards, used for olfaction, smell.</w:t>
      </w:r>
      <w:proofErr w:type="gramEnd"/>
      <w:r w:rsidR="00E52A74">
        <w:rPr>
          <w:rStyle w:val="apple-style-span"/>
          <w:rFonts w:ascii="Verdana, Arial, sans-serif" w:hAnsi="Verdana, Arial, sans-serif"/>
          <w:color w:val="000000"/>
          <w:sz w:val="18"/>
          <w:szCs w:val="18"/>
        </w:rPr>
        <w:t xml:space="preserve"> There is no connection to the respiratory system. The tongue is used to transfer sensory chemicals to the surface of Jacobson's organ. (</w:t>
      </w:r>
      <w:proofErr w:type="spellStart"/>
      <w:r w:rsidR="00E52A74">
        <w:rPr>
          <w:rStyle w:val="apple-style-span"/>
          <w:rFonts w:ascii="Verdana, Arial, sans-serif" w:hAnsi="Verdana, Arial, sans-serif"/>
          <w:i/>
          <w:iCs/>
          <w:color w:val="000000"/>
          <w:sz w:val="18"/>
          <w:szCs w:val="18"/>
        </w:rPr>
        <w:t>Ludvig</w:t>
      </w:r>
      <w:proofErr w:type="spellEnd"/>
      <w:r w:rsidR="00E52A74">
        <w:rPr>
          <w:rStyle w:val="apple-style-span"/>
          <w:rFonts w:ascii="Verdana, Arial, sans-serif" w:hAnsi="Verdana, Arial, sans-serif"/>
          <w:i/>
          <w:iCs/>
          <w:color w:val="000000"/>
          <w:sz w:val="18"/>
          <w:szCs w:val="18"/>
        </w:rPr>
        <w:t xml:space="preserve"> Jacobson</w:t>
      </w:r>
      <w:r w:rsidR="00E52A74">
        <w:rPr>
          <w:rStyle w:val="apple-style-span"/>
          <w:rFonts w:ascii="Verdana, Arial, sans-serif" w:hAnsi="Verdana, Arial, sans-serif"/>
          <w:color w:val="000000"/>
          <w:sz w:val="18"/>
          <w:szCs w:val="18"/>
        </w:rPr>
        <w:t>, 1783-1843)</w:t>
      </w:r>
    </w:p>
    <w:p w14:paraId="02CEA1B0" w14:textId="77777777" w:rsidR="00BC6C6A" w:rsidRPr="008E6651" w:rsidRDefault="00BC6C6A" w:rsidP="00252EFB">
      <w:pPr>
        <w:spacing w:after="0"/>
        <w:rPr>
          <w:b/>
        </w:rPr>
      </w:pPr>
      <w:r w:rsidRPr="008E6651">
        <w:rPr>
          <w:b/>
        </w:rPr>
        <w:lastRenderedPageBreak/>
        <w:t>Jaw</w:t>
      </w:r>
      <w:r w:rsidR="00E52A74">
        <w:rPr>
          <w:b/>
        </w:rPr>
        <w:t xml:space="preserve"> </w:t>
      </w:r>
      <w:r w:rsidR="00E52A74">
        <w:rPr>
          <w:rStyle w:val="apple-style-span"/>
          <w:rFonts w:ascii="Verdana, Arial, sans-serif" w:hAnsi="Verdana, Arial, sans-serif"/>
          <w:color w:val="000000"/>
          <w:sz w:val="18"/>
          <w:szCs w:val="18"/>
        </w:rPr>
        <w:t>Made of either cartilage or bone, the jaw is a modified gill arch used for feeding. It may be armed with teeth or hardened plates, and it forms a part of the vertebrate mouth.</w:t>
      </w:r>
    </w:p>
    <w:p w14:paraId="4C1D87B9" w14:textId="77777777" w:rsidR="00BC6C6A" w:rsidRPr="008E6651" w:rsidRDefault="00BC6C6A" w:rsidP="00252EFB">
      <w:pPr>
        <w:spacing w:after="0"/>
        <w:rPr>
          <w:b/>
        </w:rPr>
      </w:pPr>
      <w:r w:rsidRPr="008E6651">
        <w:rPr>
          <w:b/>
        </w:rPr>
        <w:t>Jugular vein</w:t>
      </w:r>
    </w:p>
    <w:p w14:paraId="23EC9330" w14:textId="77777777" w:rsidR="00BC6C6A" w:rsidRPr="008E6651" w:rsidRDefault="00BC6C6A" w:rsidP="00252EFB">
      <w:pPr>
        <w:spacing w:after="0"/>
        <w:rPr>
          <w:b/>
        </w:rPr>
      </w:pPr>
      <w:r w:rsidRPr="008E6651">
        <w:rPr>
          <w:b/>
        </w:rPr>
        <w:t>Jugular veins</w:t>
      </w:r>
    </w:p>
    <w:p w14:paraId="45D74DC9" w14:textId="77777777" w:rsidR="00BC6C6A" w:rsidRPr="008E6651" w:rsidRDefault="00BC6C6A" w:rsidP="00252EFB">
      <w:pPr>
        <w:spacing w:after="0"/>
        <w:rPr>
          <w:b/>
        </w:rPr>
      </w:pPr>
      <w:r w:rsidRPr="008E6651">
        <w:rPr>
          <w:b/>
        </w:rPr>
        <w:t>Keratin</w:t>
      </w:r>
    </w:p>
    <w:p w14:paraId="6FCFFE72" w14:textId="77777777" w:rsidR="00BC6C6A" w:rsidRPr="008E6651" w:rsidRDefault="00BC6C6A" w:rsidP="00252EFB">
      <w:pPr>
        <w:spacing w:after="0"/>
        <w:rPr>
          <w:b/>
        </w:rPr>
      </w:pPr>
      <w:r w:rsidRPr="008E6651">
        <w:rPr>
          <w:b/>
        </w:rPr>
        <w:t>Keratinized</w:t>
      </w:r>
      <w:r w:rsidR="00E52A74">
        <w:rPr>
          <w:b/>
        </w:rPr>
        <w:t xml:space="preserve"> </w:t>
      </w:r>
      <w:r w:rsidR="00E52A74">
        <w:rPr>
          <w:rStyle w:val="apple-style-span"/>
          <w:rFonts w:ascii="Verdana, Arial, sans-serif" w:hAnsi="Verdana, Arial, sans-serif"/>
          <w:color w:val="000000"/>
          <w:sz w:val="18"/>
          <w:szCs w:val="18"/>
        </w:rPr>
        <w:t>Keratin is a protein with high sulfur content from the covalent sulfur bridges that cross-link adjacent proteins. This gives vertebrate hair, nails, feathers, and claws their durability. (Gr.</w:t>
      </w:r>
      <w:r w:rsidR="00E52A74">
        <w:rPr>
          <w:rStyle w:val="apple-converted-space"/>
          <w:rFonts w:ascii="Verdana, Arial, sans-serif" w:hAnsi="Verdana, Arial, sans-serif"/>
          <w:color w:val="000000"/>
          <w:sz w:val="18"/>
          <w:szCs w:val="18"/>
        </w:rPr>
        <w:t> </w:t>
      </w:r>
      <w:proofErr w:type="spellStart"/>
      <w:r w:rsidR="00E52A74">
        <w:rPr>
          <w:rStyle w:val="apple-style-span"/>
          <w:rFonts w:ascii="Verdana, Arial, sans-serif" w:hAnsi="Verdana, Arial, sans-serif"/>
          <w:i/>
          <w:iCs/>
          <w:color w:val="000000"/>
          <w:sz w:val="18"/>
          <w:szCs w:val="18"/>
        </w:rPr>
        <w:t>keras</w:t>
      </w:r>
      <w:proofErr w:type="spellEnd"/>
      <w:r w:rsidR="00E52A74">
        <w:rPr>
          <w:rStyle w:val="apple-style-span"/>
          <w:rFonts w:ascii="Verdana, Arial, sans-serif" w:hAnsi="Verdana, Arial, sans-serif"/>
          <w:color w:val="000000"/>
          <w:sz w:val="18"/>
          <w:szCs w:val="18"/>
        </w:rPr>
        <w:t>, horn)</w:t>
      </w:r>
    </w:p>
    <w:p w14:paraId="196140DF" w14:textId="77777777" w:rsidR="00BC6C6A" w:rsidRPr="008E6651" w:rsidRDefault="00BC6C6A" w:rsidP="00252EFB">
      <w:pPr>
        <w:spacing w:after="0"/>
        <w:rPr>
          <w:b/>
        </w:rPr>
      </w:pPr>
      <w:r w:rsidRPr="008E6651">
        <w:rPr>
          <w:b/>
        </w:rPr>
        <w:t>Large intestine</w:t>
      </w:r>
    </w:p>
    <w:p w14:paraId="43025C3D" w14:textId="77777777" w:rsidR="00BC6C6A" w:rsidRPr="008E6651" w:rsidRDefault="00BC6C6A" w:rsidP="00252EFB">
      <w:pPr>
        <w:spacing w:after="0"/>
        <w:rPr>
          <w:b/>
        </w:rPr>
      </w:pPr>
      <w:r w:rsidRPr="008E6651">
        <w:rPr>
          <w:b/>
        </w:rPr>
        <w:t>Lateral abdominal vein</w:t>
      </w:r>
    </w:p>
    <w:p w14:paraId="4C9976F6" w14:textId="77777777" w:rsidR="00BC6C6A" w:rsidRPr="008E6651" w:rsidRDefault="00BC6C6A" w:rsidP="00252EFB">
      <w:pPr>
        <w:spacing w:after="0"/>
        <w:rPr>
          <w:b/>
        </w:rPr>
      </w:pPr>
      <w:r w:rsidRPr="008E6651">
        <w:rPr>
          <w:b/>
        </w:rPr>
        <w:t>Lateral canal</w:t>
      </w:r>
    </w:p>
    <w:p w14:paraId="36759D4D" w14:textId="77777777" w:rsidR="00BC6C6A" w:rsidRPr="008E6651" w:rsidRDefault="00731FC6" w:rsidP="00252EFB">
      <w:pPr>
        <w:spacing w:after="0"/>
        <w:rPr>
          <w:b/>
        </w:rPr>
      </w:pPr>
      <w:r>
        <w:rPr>
          <w:rStyle w:val="apple-style-span"/>
          <w:rFonts w:ascii="Arial" w:hAnsi="Arial" w:cs="Arial"/>
          <w:b/>
          <w:color w:val="000000"/>
          <w:sz w:val="20"/>
          <w:szCs w:val="20"/>
        </w:rPr>
        <w:t xml:space="preserve">Lateral Line: </w:t>
      </w:r>
      <w:r>
        <w:rPr>
          <w:rStyle w:val="apple-style-span"/>
          <w:rFonts w:ascii="Arial" w:hAnsi="Arial" w:cs="Arial"/>
          <w:color w:val="000000"/>
          <w:sz w:val="20"/>
          <w:szCs w:val="20"/>
        </w:rPr>
        <w:t xml:space="preserve">A system of sense organs in fish: a series of pores or canals running along a line on each side of the body and on the head; detects pressure changes, including vibrations, in the </w:t>
      </w:r>
      <w:proofErr w:type="spellStart"/>
      <w:r>
        <w:rPr>
          <w:rStyle w:val="apple-style-span"/>
          <w:rFonts w:ascii="Arial" w:hAnsi="Arial" w:cs="Arial"/>
          <w:color w:val="000000"/>
          <w:sz w:val="20"/>
          <w:szCs w:val="20"/>
        </w:rPr>
        <w:t>water.</w:t>
      </w:r>
      <w:r w:rsidR="00BC6C6A" w:rsidRPr="008E6651">
        <w:rPr>
          <w:b/>
        </w:rPr>
        <w:t>Left</w:t>
      </w:r>
      <w:proofErr w:type="spellEnd"/>
      <w:r w:rsidR="00BC6C6A" w:rsidRPr="008E6651">
        <w:rPr>
          <w:b/>
        </w:rPr>
        <w:t xml:space="preserve"> systemic arch</w:t>
      </w:r>
    </w:p>
    <w:p w14:paraId="592055F5" w14:textId="55FF8018" w:rsidR="00BC6C6A" w:rsidRPr="008E6651" w:rsidRDefault="00BC6C6A" w:rsidP="00252EFB">
      <w:pPr>
        <w:spacing w:after="0"/>
        <w:rPr>
          <w:b/>
        </w:rPr>
      </w:pPr>
      <w:r w:rsidRPr="008E6651">
        <w:rPr>
          <w:b/>
        </w:rPr>
        <w:t>Lingual flip</w:t>
      </w:r>
      <w:r w:rsidR="006B54C8">
        <w:rPr>
          <w:b/>
        </w:rPr>
        <w:t xml:space="preserve">: </w:t>
      </w:r>
      <w:bookmarkStart w:id="0" w:name="_GoBack"/>
      <w:bookmarkEnd w:id="0"/>
    </w:p>
    <w:p w14:paraId="488E80AE" w14:textId="77777777" w:rsidR="00BC6C6A" w:rsidRPr="008E6651" w:rsidRDefault="00BC6C6A" w:rsidP="00252EFB">
      <w:pPr>
        <w:spacing w:after="0"/>
        <w:rPr>
          <w:b/>
        </w:rPr>
      </w:pPr>
      <w:r w:rsidRPr="008E6651">
        <w:rPr>
          <w:b/>
        </w:rPr>
        <w:t>Liver</w:t>
      </w:r>
    </w:p>
    <w:p w14:paraId="1DEB6389" w14:textId="77777777" w:rsidR="00BC6C6A" w:rsidRPr="008E6651" w:rsidRDefault="00BC6C6A" w:rsidP="00252EFB">
      <w:pPr>
        <w:spacing w:after="0"/>
        <w:rPr>
          <w:b/>
        </w:rPr>
      </w:pPr>
      <w:r w:rsidRPr="008E6651">
        <w:rPr>
          <w:b/>
        </w:rPr>
        <w:t>Lobe fin fish</w:t>
      </w:r>
    </w:p>
    <w:p w14:paraId="6A564DD1" w14:textId="77777777" w:rsidR="00BC6C6A" w:rsidRPr="008E6651" w:rsidRDefault="00BC6C6A" w:rsidP="00252EFB">
      <w:pPr>
        <w:spacing w:after="0"/>
        <w:rPr>
          <w:b/>
        </w:rPr>
      </w:pPr>
      <w:proofErr w:type="spellStart"/>
      <w:proofErr w:type="gramStart"/>
      <w:r w:rsidRPr="008E6651">
        <w:rPr>
          <w:b/>
        </w:rPr>
        <w:t>Madreporite</w:t>
      </w:r>
      <w:proofErr w:type="spellEnd"/>
      <w:r w:rsidR="008F10A5">
        <w:rPr>
          <w:b/>
        </w:rPr>
        <w:t xml:space="preserve"> </w:t>
      </w:r>
      <w:r w:rsidR="008F10A5">
        <w:rPr>
          <w:rStyle w:val="apple-style-span"/>
          <w:rFonts w:ascii="Verdana, Arial, sans-serif" w:hAnsi="Verdana, Arial, sans-serif"/>
          <w:color w:val="000000"/>
          <w:sz w:val="18"/>
          <w:szCs w:val="18"/>
        </w:rPr>
        <w:t xml:space="preserve">The </w:t>
      </w:r>
      <w:proofErr w:type="spellStart"/>
      <w:r w:rsidR="008F10A5">
        <w:rPr>
          <w:rStyle w:val="apple-style-span"/>
          <w:rFonts w:ascii="Verdana, Arial, sans-serif" w:hAnsi="Verdana, Arial, sans-serif"/>
          <w:color w:val="000000"/>
          <w:sz w:val="18"/>
          <w:szCs w:val="18"/>
        </w:rPr>
        <w:t>sievelike</w:t>
      </w:r>
      <w:proofErr w:type="spellEnd"/>
      <w:r w:rsidR="008F10A5">
        <w:rPr>
          <w:rStyle w:val="apple-style-span"/>
          <w:rFonts w:ascii="Verdana, Arial, sans-serif" w:hAnsi="Verdana, Arial, sans-serif"/>
          <w:color w:val="000000"/>
          <w:sz w:val="18"/>
          <w:szCs w:val="18"/>
        </w:rPr>
        <w:t xml:space="preserve"> external opening to the water vascular system in echinoderms.</w:t>
      </w:r>
      <w:proofErr w:type="gramEnd"/>
      <w:r w:rsidR="008F10A5">
        <w:rPr>
          <w:rStyle w:val="apple-style-span"/>
          <w:rFonts w:ascii="Verdana, Arial, sans-serif" w:hAnsi="Verdana, Arial, sans-serif"/>
          <w:color w:val="000000"/>
          <w:sz w:val="18"/>
          <w:szCs w:val="18"/>
        </w:rPr>
        <w:t xml:space="preserve"> (Ital.</w:t>
      </w:r>
      <w:r w:rsidR="008F10A5">
        <w:rPr>
          <w:rStyle w:val="apple-converted-space"/>
          <w:rFonts w:ascii="Verdana, Arial, sans-serif" w:hAnsi="Verdana, Arial, sans-serif"/>
          <w:color w:val="000000"/>
          <w:sz w:val="18"/>
          <w:szCs w:val="18"/>
        </w:rPr>
        <w:t> </w:t>
      </w:r>
      <w:proofErr w:type="spellStart"/>
      <w:r w:rsidR="008F10A5">
        <w:rPr>
          <w:rStyle w:val="apple-style-span"/>
          <w:rFonts w:ascii="Verdana, Arial, sans-serif" w:hAnsi="Verdana, Arial, sans-serif"/>
          <w:i/>
          <w:iCs/>
          <w:color w:val="000000"/>
          <w:sz w:val="18"/>
          <w:szCs w:val="18"/>
        </w:rPr>
        <w:t>madre</w:t>
      </w:r>
      <w:proofErr w:type="spellEnd"/>
      <w:r w:rsidR="008F10A5">
        <w:rPr>
          <w:rStyle w:val="apple-style-span"/>
          <w:rFonts w:ascii="Verdana, Arial, sans-serif" w:hAnsi="Verdana, Arial, sans-serif"/>
          <w:color w:val="000000"/>
          <w:sz w:val="18"/>
          <w:szCs w:val="18"/>
        </w:rPr>
        <w:t>, mother + Gr.</w:t>
      </w:r>
      <w:r w:rsidR="008F10A5">
        <w:rPr>
          <w:rStyle w:val="apple-converted-space"/>
          <w:rFonts w:ascii="Verdana, Arial, sans-serif" w:hAnsi="Verdana, Arial, sans-serif"/>
          <w:color w:val="000000"/>
          <w:sz w:val="18"/>
          <w:szCs w:val="18"/>
        </w:rPr>
        <w:t> </w:t>
      </w:r>
      <w:proofErr w:type="spellStart"/>
      <w:proofErr w:type="gramStart"/>
      <w:r w:rsidR="008F10A5">
        <w:rPr>
          <w:rStyle w:val="apple-style-span"/>
          <w:rFonts w:ascii="Verdana, Arial, sans-serif" w:hAnsi="Verdana, Arial, sans-serif"/>
          <w:i/>
          <w:iCs/>
          <w:color w:val="000000"/>
          <w:sz w:val="18"/>
          <w:szCs w:val="18"/>
        </w:rPr>
        <w:t>poros</w:t>
      </w:r>
      <w:proofErr w:type="spellEnd"/>
      <w:r w:rsidR="008F10A5">
        <w:rPr>
          <w:rStyle w:val="apple-style-span"/>
          <w:rFonts w:ascii="Verdana, Arial, sans-serif" w:hAnsi="Verdana, Arial, sans-serif"/>
          <w:color w:val="000000"/>
          <w:sz w:val="18"/>
          <w:szCs w:val="18"/>
        </w:rPr>
        <w:t>,</w:t>
      </w:r>
      <w:proofErr w:type="gramEnd"/>
      <w:r w:rsidR="008F10A5">
        <w:rPr>
          <w:rStyle w:val="apple-style-span"/>
          <w:rFonts w:ascii="Verdana, Arial, sans-serif" w:hAnsi="Verdana, Arial, sans-serif"/>
          <w:color w:val="000000"/>
          <w:sz w:val="18"/>
          <w:szCs w:val="18"/>
        </w:rPr>
        <w:t xml:space="preserve"> pore)</w:t>
      </w:r>
    </w:p>
    <w:p w14:paraId="0BF43CF8" w14:textId="77777777" w:rsidR="00BC6C6A" w:rsidRPr="008E6651" w:rsidRDefault="00BC6C6A" w:rsidP="00252EFB">
      <w:pPr>
        <w:spacing w:after="0"/>
        <w:rPr>
          <w:b/>
        </w:rPr>
      </w:pPr>
      <w:r w:rsidRPr="008E6651">
        <w:rPr>
          <w:b/>
        </w:rPr>
        <w:t>Mammary gland</w:t>
      </w:r>
      <w:r w:rsidR="008F10A5">
        <w:rPr>
          <w:b/>
        </w:rPr>
        <w:t xml:space="preserve"> </w:t>
      </w:r>
      <w:proofErr w:type="gramStart"/>
      <w:r w:rsidR="008F10A5">
        <w:rPr>
          <w:rStyle w:val="apple-style-span"/>
          <w:rFonts w:ascii="Verdana, Arial, sans-serif" w:hAnsi="Verdana, Arial, sans-serif"/>
          <w:color w:val="000000"/>
          <w:sz w:val="18"/>
          <w:szCs w:val="18"/>
        </w:rPr>
        <w:t>The</w:t>
      </w:r>
      <w:proofErr w:type="gramEnd"/>
      <w:r w:rsidR="008F10A5">
        <w:rPr>
          <w:rStyle w:val="apple-style-span"/>
          <w:rFonts w:ascii="Verdana, Arial, sans-serif" w:hAnsi="Verdana, Arial, sans-serif"/>
          <w:color w:val="000000"/>
          <w:sz w:val="18"/>
          <w:szCs w:val="18"/>
        </w:rPr>
        <w:t xml:space="preserve"> milk producing glands that, along with hairs, are characteristic of mammals. (L.</w:t>
      </w:r>
      <w:r w:rsidR="008F10A5">
        <w:rPr>
          <w:rStyle w:val="apple-converted-space"/>
          <w:rFonts w:ascii="Verdana, Arial, sans-serif" w:hAnsi="Verdana, Arial, sans-serif"/>
          <w:color w:val="000000"/>
          <w:sz w:val="18"/>
          <w:szCs w:val="18"/>
        </w:rPr>
        <w:t> </w:t>
      </w:r>
      <w:proofErr w:type="spellStart"/>
      <w:r w:rsidR="008F10A5">
        <w:rPr>
          <w:rStyle w:val="apple-style-span"/>
          <w:rFonts w:ascii="Verdana, Arial, sans-serif" w:hAnsi="Verdana, Arial, sans-serif"/>
          <w:i/>
          <w:iCs/>
          <w:color w:val="000000"/>
          <w:sz w:val="18"/>
          <w:szCs w:val="18"/>
        </w:rPr>
        <w:t>glandulae</w:t>
      </w:r>
      <w:proofErr w:type="spellEnd"/>
      <w:r w:rsidR="008F10A5">
        <w:rPr>
          <w:rStyle w:val="apple-style-span"/>
          <w:rFonts w:ascii="Verdana, Arial, sans-serif" w:hAnsi="Verdana, Arial, sans-serif"/>
          <w:i/>
          <w:iCs/>
          <w:color w:val="000000"/>
          <w:sz w:val="18"/>
          <w:szCs w:val="18"/>
        </w:rPr>
        <w:t xml:space="preserve"> </w:t>
      </w:r>
      <w:proofErr w:type="spellStart"/>
      <w:r w:rsidR="008F10A5">
        <w:rPr>
          <w:rStyle w:val="apple-style-span"/>
          <w:rFonts w:ascii="Verdana, Arial, sans-serif" w:hAnsi="Verdana, Arial, sans-serif"/>
          <w:i/>
          <w:iCs/>
          <w:color w:val="000000"/>
          <w:sz w:val="18"/>
          <w:szCs w:val="18"/>
        </w:rPr>
        <w:t>mammariae</w:t>
      </w:r>
      <w:proofErr w:type="spellEnd"/>
      <w:r w:rsidR="008F10A5">
        <w:rPr>
          <w:rStyle w:val="apple-style-span"/>
          <w:rFonts w:ascii="Verdana, Arial, sans-serif" w:hAnsi="Verdana, Arial, sans-serif"/>
          <w:color w:val="000000"/>
          <w:sz w:val="18"/>
          <w:szCs w:val="18"/>
        </w:rPr>
        <w:t>)</w:t>
      </w:r>
    </w:p>
    <w:p w14:paraId="33D3BB1B" w14:textId="77777777" w:rsidR="00BC6C6A" w:rsidRPr="008E6651" w:rsidRDefault="00BC6C6A" w:rsidP="00252EFB">
      <w:pPr>
        <w:spacing w:after="0"/>
        <w:rPr>
          <w:b/>
        </w:rPr>
      </w:pPr>
      <w:r w:rsidRPr="008E6651">
        <w:rPr>
          <w:b/>
        </w:rPr>
        <w:t>Mantle</w:t>
      </w:r>
      <w:r w:rsidR="008F10A5">
        <w:rPr>
          <w:b/>
        </w:rPr>
        <w:t xml:space="preserve"> </w:t>
      </w:r>
      <w:r w:rsidR="008F10A5">
        <w:rPr>
          <w:rStyle w:val="apple-style-span"/>
          <w:rFonts w:ascii="Verdana, Arial, sans-serif" w:hAnsi="Verdana, Arial, sans-serif"/>
          <w:color w:val="000000"/>
          <w:sz w:val="18"/>
          <w:szCs w:val="18"/>
        </w:rPr>
        <w:t xml:space="preserve">A thin </w:t>
      </w:r>
      <w:proofErr w:type="spellStart"/>
      <w:r w:rsidR="008F10A5">
        <w:rPr>
          <w:rStyle w:val="apple-style-span"/>
          <w:rFonts w:ascii="Verdana, Arial, sans-serif" w:hAnsi="Verdana, Arial, sans-serif"/>
          <w:color w:val="000000"/>
          <w:sz w:val="18"/>
          <w:szCs w:val="18"/>
        </w:rPr>
        <w:t>sheetlike</w:t>
      </w:r>
      <w:proofErr w:type="spellEnd"/>
      <w:r w:rsidR="008F10A5">
        <w:rPr>
          <w:rStyle w:val="apple-style-span"/>
          <w:rFonts w:ascii="Verdana, Arial, sans-serif" w:hAnsi="Verdana, Arial, sans-serif"/>
          <w:color w:val="000000"/>
          <w:sz w:val="18"/>
          <w:szCs w:val="18"/>
        </w:rPr>
        <w:t xml:space="preserve"> membranous extension of the visceral mass of molluscs and brachiopods that forms two flaps of skin. The mantle secretes the shell on the dorsal side and the space between the two flaps of skin is referred to as the mantle cavity. (L.</w:t>
      </w:r>
      <w:r w:rsidR="008F10A5">
        <w:rPr>
          <w:rStyle w:val="apple-converted-space"/>
          <w:rFonts w:ascii="Verdana, Arial, sans-serif" w:hAnsi="Verdana, Arial, sans-serif"/>
          <w:color w:val="000000"/>
          <w:sz w:val="18"/>
          <w:szCs w:val="18"/>
        </w:rPr>
        <w:t> </w:t>
      </w:r>
      <w:proofErr w:type="spellStart"/>
      <w:r w:rsidR="008F10A5">
        <w:rPr>
          <w:rStyle w:val="apple-style-span"/>
          <w:rFonts w:ascii="Verdana, Arial, sans-serif" w:hAnsi="Verdana, Arial, sans-serif"/>
          <w:i/>
          <w:iCs/>
          <w:color w:val="000000"/>
          <w:sz w:val="18"/>
          <w:szCs w:val="18"/>
        </w:rPr>
        <w:t>mantellum</w:t>
      </w:r>
      <w:proofErr w:type="spellEnd"/>
      <w:r w:rsidR="008F10A5">
        <w:rPr>
          <w:rStyle w:val="apple-style-span"/>
          <w:rFonts w:ascii="Verdana, Arial, sans-serif" w:hAnsi="Verdana, Arial, sans-serif"/>
          <w:color w:val="000000"/>
          <w:sz w:val="18"/>
          <w:szCs w:val="18"/>
        </w:rPr>
        <w:t>, clock or mantle)</w:t>
      </w:r>
    </w:p>
    <w:p w14:paraId="5CBDB972" w14:textId="77777777" w:rsidR="00BC6C6A" w:rsidRPr="008E6651" w:rsidRDefault="00BC6C6A" w:rsidP="00252EFB">
      <w:pPr>
        <w:spacing w:after="0"/>
        <w:rPr>
          <w:b/>
        </w:rPr>
      </w:pPr>
      <w:r w:rsidRPr="008E6651">
        <w:rPr>
          <w:b/>
        </w:rPr>
        <w:t>Marsupials</w:t>
      </w:r>
    </w:p>
    <w:p w14:paraId="758044EB" w14:textId="77777777" w:rsidR="00BC6C6A" w:rsidRPr="008E6651" w:rsidRDefault="00BC6C6A" w:rsidP="00252EFB">
      <w:pPr>
        <w:spacing w:after="0"/>
        <w:rPr>
          <w:b/>
        </w:rPr>
      </w:pPr>
      <w:r w:rsidRPr="008E6651">
        <w:rPr>
          <w:b/>
        </w:rPr>
        <w:t>Mass extinction</w:t>
      </w:r>
    </w:p>
    <w:p w14:paraId="54E0EAE6" w14:textId="77777777" w:rsidR="00BC6C6A" w:rsidRPr="008E6651" w:rsidRDefault="00BC6C6A" w:rsidP="00252EFB">
      <w:pPr>
        <w:spacing w:after="0"/>
        <w:rPr>
          <w:b/>
        </w:rPr>
      </w:pPr>
      <w:r w:rsidRPr="008E6651">
        <w:rPr>
          <w:b/>
        </w:rPr>
        <w:t>Mesenteric arteries</w:t>
      </w:r>
    </w:p>
    <w:p w14:paraId="53A0593D" w14:textId="77777777" w:rsidR="00BC6C6A" w:rsidRPr="008E6651" w:rsidRDefault="00BC6C6A" w:rsidP="00252EFB">
      <w:pPr>
        <w:spacing w:after="0"/>
        <w:rPr>
          <w:b/>
        </w:rPr>
      </w:pPr>
      <w:proofErr w:type="spellStart"/>
      <w:r w:rsidRPr="008E6651">
        <w:rPr>
          <w:b/>
        </w:rPr>
        <w:t>Mesocoel</w:t>
      </w:r>
      <w:proofErr w:type="spellEnd"/>
      <w:r w:rsidR="008F10A5">
        <w:rPr>
          <w:b/>
        </w:rPr>
        <w:t xml:space="preserve"> </w:t>
      </w:r>
      <w:r w:rsidR="008F10A5">
        <w:rPr>
          <w:rStyle w:val="apple-style-span"/>
          <w:rFonts w:ascii="Verdana, Arial, sans-serif" w:hAnsi="Verdana, Arial, sans-serif"/>
          <w:color w:val="000000"/>
          <w:sz w:val="18"/>
          <w:szCs w:val="18"/>
        </w:rPr>
        <w:t xml:space="preserve">The middle of three </w:t>
      </w:r>
      <w:proofErr w:type="spellStart"/>
      <w:r w:rsidR="008F10A5">
        <w:rPr>
          <w:rStyle w:val="apple-style-span"/>
          <w:rFonts w:ascii="Verdana, Arial, sans-serif" w:hAnsi="Verdana, Arial, sans-serif"/>
          <w:color w:val="000000"/>
          <w:sz w:val="18"/>
          <w:szCs w:val="18"/>
        </w:rPr>
        <w:t>coelomic</w:t>
      </w:r>
      <w:proofErr w:type="spellEnd"/>
      <w:r w:rsidR="008F10A5">
        <w:rPr>
          <w:rStyle w:val="apple-style-span"/>
          <w:rFonts w:ascii="Verdana, Arial, sans-serif" w:hAnsi="Verdana, Arial, sans-serif"/>
          <w:color w:val="000000"/>
          <w:sz w:val="18"/>
          <w:szCs w:val="18"/>
        </w:rPr>
        <w:t xml:space="preserve"> spaces found in the </w:t>
      </w:r>
      <w:proofErr w:type="spellStart"/>
      <w:r w:rsidR="008F10A5">
        <w:rPr>
          <w:rStyle w:val="apple-style-span"/>
          <w:rFonts w:ascii="Verdana, Arial, sans-serif" w:hAnsi="Verdana, Arial, sans-serif"/>
          <w:color w:val="000000"/>
          <w:sz w:val="18"/>
          <w:szCs w:val="18"/>
        </w:rPr>
        <w:t>tripartate</w:t>
      </w:r>
      <w:proofErr w:type="spellEnd"/>
      <w:r w:rsidR="008F10A5">
        <w:rPr>
          <w:rStyle w:val="apple-style-span"/>
          <w:rFonts w:ascii="Verdana, Arial, sans-serif" w:hAnsi="Verdana, Arial, sans-serif"/>
          <w:color w:val="000000"/>
          <w:sz w:val="18"/>
          <w:szCs w:val="18"/>
        </w:rPr>
        <w:t xml:space="preserve"> body plan characteristic of the </w:t>
      </w:r>
      <w:proofErr w:type="spellStart"/>
      <w:r w:rsidR="008F10A5">
        <w:rPr>
          <w:rStyle w:val="apple-style-span"/>
          <w:rFonts w:ascii="Verdana, Arial, sans-serif" w:hAnsi="Verdana, Arial, sans-serif"/>
          <w:color w:val="000000"/>
          <w:sz w:val="18"/>
          <w:szCs w:val="18"/>
        </w:rPr>
        <w:t>deuterostome</w:t>
      </w:r>
      <w:proofErr w:type="spellEnd"/>
      <w:r w:rsidR="008F10A5">
        <w:rPr>
          <w:rStyle w:val="apple-style-span"/>
          <w:rFonts w:ascii="Verdana, Arial, sans-serif" w:hAnsi="Verdana, Arial, sans-serif"/>
          <w:color w:val="000000"/>
          <w:sz w:val="18"/>
          <w:szCs w:val="18"/>
        </w:rPr>
        <w:t xml:space="preserve"> lineage of animals. The other </w:t>
      </w:r>
      <w:proofErr w:type="spellStart"/>
      <w:r w:rsidR="008F10A5">
        <w:rPr>
          <w:rStyle w:val="apple-style-span"/>
          <w:rFonts w:ascii="Verdana, Arial, sans-serif" w:hAnsi="Verdana, Arial, sans-serif"/>
          <w:color w:val="000000"/>
          <w:sz w:val="18"/>
          <w:szCs w:val="18"/>
        </w:rPr>
        <w:t>coelomic</w:t>
      </w:r>
      <w:proofErr w:type="spellEnd"/>
      <w:r w:rsidR="008F10A5">
        <w:rPr>
          <w:rStyle w:val="apple-style-span"/>
          <w:rFonts w:ascii="Verdana, Arial, sans-serif" w:hAnsi="Verdana, Arial, sans-serif"/>
          <w:color w:val="000000"/>
          <w:sz w:val="18"/>
          <w:szCs w:val="18"/>
        </w:rPr>
        <w:t xml:space="preserve"> compartments are the </w:t>
      </w:r>
      <w:proofErr w:type="spellStart"/>
      <w:r w:rsidR="008F10A5">
        <w:rPr>
          <w:rStyle w:val="apple-style-span"/>
          <w:rFonts w:ascii="Verdana, Arial, sans-serif" w:hAnsi="Verdana, Arial, sans-serif"/>
          <w:color w:val="000000"/>
          <w:sz w:val="18"/>
          <w:szCs w:val="18"/>
        </w:rPr>
        <w:t>protocoel</w:t>
      </w:r>
      <w:proofErr w:type="spellEnd"/>
      <w:r w:rsidR="008F10A5">
        <w:rPr>
          <w:rStyle w:val="apple-style-span"/>
          <w:rFonts w:ascii="Verdana, Arial, sans-serif" w:hAnsi="Verdana, Arial, sans-serif"/>
          <w:color w:val="000000"/>
          <w:sz w:val="18"/>
          <w:szCs w:val="18"/>
        </w:rPr>
        <w:t xml:space="preserve"> and </w:t>
      </w:r>
      <w:proofErr w:type="spellStart"/>
      <w:r w:rsidR="008F10A5">
        <w:rPr>
          <w:rStyle w:val="apple-style-span"/>
          <w:rFonts w:ascii="Verdana, Arial, sans-serif" w:hAnsi="Verdana, Arial, sans-serif"/>
          <w:color w:val="000000"/>
          <w:sz w:val="18"/>
          <w:szCs w:val="18"/>
        </w:rPr>
        <w:t>metacoel</w:t>
      </w:r>
      <w:proofErr w:type="spellEnd"/>
      <w:r w:rsidR="008F10A5">
        <w:rPr>
          <w:rStyle w:val="apple-style-span"/>
          <w:rFonts w:ascii="Verdana, Arial, sans-serif" w:hAnsi="Verdana, Arial, sans-serif"/>
          <w:color w:val="000000"/>
          <w:sz w:val="18"/>
          <w:szCs w:val="18"/>
        </w:rPr>
        <w:t>. (Gr.</w:t>
      </w:r>
      <w:r w:rsidR="008F10A5">
        <w:rPr>
          <w:rStyle w:val="apple-converted-space"/>
          <w:rFonts w:ascii="Verdana, Arial, sans-serif" w:hAnsi="Verdana, Arial, sans-serif"/>
          <w:color w:val="000000"/>
          <w:sz w:val="18"/>
          <w:szCs w:val="18"/>
        </w:rPr>
        <w:t> </w:t>
      </w:r>
      <w:proofErr w:type="spellStart"/>
      <w:r w:rsidR="008F10A5">
        <w:rPr>
          <w:rStyle w:val="apple-style-span"/>
          <w:rFonts w:ascii="Verdana, Arial, sans-serif" w:hAnsi="Verdana, Arial, sans-serif"/>
          <w:i/>
          <w:iCs/>
          <w:color w:val="000000"/>
          <w:sz w:val="18"/>
          <w:szCs w:val="18"/>
        </w:rPr>
        <w:t>meso</w:t>
      </w:r>
      <w:proofErr w:type="spellEnd"/>
      <w:r w:rsidR="008F10A5">
        <w:rPr>
          <w:rStyle w:val="apple-style-span"/>
          <w:rFonts w:ascii="Verdana, Arial, sans-serif" w:hAnsi="Verdana, Arial, sans-serif"/>
          <w:color w:val="000000"/>
          <w:sz w:val="18"/>
          <w:szCs w:val="18"/>
        </w:rPr>
        <w:t>, middle +</w:t>
      </w:r>
      <w:r w:rsidR="008F10A5">
        <w:rPr>
          <w:rStyle w:val="apple-converted-space"/>
          <w:rFonts w:ascii="Verdana, Arial, sans-serif" w:hAnsi="Verdana, Arial, sans-serif"/>
          <w:color w:val="000000"/>
          <w:sz w:val="18"/>
          <w:szCs w:val="18"/>
        </w:rPr>
        <w:t> </w:t>
      </w:r>
      <w:proofErr w:type="spellStart"/>
      <w:r w:rsidR="008F10A5">
        <w:rPr>
          <w:rStyle w:val="apple-style-span"/>
          <w:rFonts w:ascii="Verdana, Arial, sans-serif" w:hAnsi="Verdana, Arial, sans-serif"/>
          <w:i/>
          <w:iCs/>
          <w:color w:val="000000"/>
          <w:sz w:val="18"/>
          <w:szCs w:val="18"/>
        </w:rPr>
        <w:t>koilos</w:t>
      </w:r>
      <w:proofErr w:type="spellEnd"/>
      <w:r w:rsidR="008F10A5">
        <w:rPr>
          <w:rStyle w:val="apple-style-span"/>
          <w:rFonts w:ascii="Verdana, Arial, sans-serif" w:hAnsi="Verdana, Arial, sans-serif"/>
          <w:color w:val="000000"/>
          <w:sz w:val="18"/>
          <w:szCs w:val="18"/>
        </w:rPr>
        <w:t>, hollow)</w:t>
      </w:r>
    </w:p>
    <w:p w14:paraId="498C5147" w14:textId="77777777" w:rsidR="00BC6C6A" w:rsidRPr="008E6651" w:rsidRDefault="00BC6C6A" w:rsidP="00252EFB">
      <w:pPr>
        <w:spacing w:after="0"/>
        <w:rPr>
          <w:b/>
        </w:rPr>
      </w:pPr>
      <w:proofErr w:type="spellStart"/>
      <w:r w:rsidRPr="008E6651">
        <w:rPr>
          <w:b/>
        </w:rPr>
        <w:t>Mesonephros</w:t>
      </w:r>
      <w:proofErr w:type="spellEnd"/>
      <w:r w:rsidR="008F10A5">
        <w:rPr>
          <w:b/>
        </w:rPr>
        <w:t xml:space="preserve"> </w:t>
      </w:r>
      <w:r w:rsidR="008F10A5">
        <w:rPr>
          <w:rStyle w:val="apple-style-span"/>
          <w:rFonts w:ascii="Verdana, Arial, sans-serif" w:hAnsi="Verdana, Arial, sans-serif"/>
          <w:color w:val="000000"/>
          <w:sz w:val="18"/>
          <w:szCs w:val="18"/>
        </w:rPr>
        <w:t xml:space="preserve">Replaces the </w:t>
      </w:r>
      <w:proofErr w:type="spellStart"/>
      <w:r w:rsidR="008F10A5">
        <w:rPr>
          <w:rStyle w:val="apple-style-span"/>
          <w:rFonts w:ascii="Verdana, Arial, sans-serif" w:hAnsi="Verdana, Arial, sans-serif"/>
          <w:color w:val="000000"/>
          <w:sz w:val="18"/>
          <w:szCs w:val="18"/>
        </w:rPr>
        <w:t>pronephros</w:t>
      </w:r>
      <w:proofErr w:type="spellEnd"/>
      <w:r w:rsidR="008F10A5">
        <w:rPr>
          <w:rStyle w:val="apple-style-span"/>
          <w:rFonts w:ascii="Verdana, Arial, sans-serif" w:hAnsi="Verdana, Arial, sans-serif"/>
          <w:color w:val="000000"/>
          <w:sz w:val="18"/>
          <w:szCs w:val="18"/>
        </w:rPr>
        <w:t xml:space="preserve"> during development and is retained as the functional kidney in adult fish and amphibians. </w:t>
      </w:r>
      <w:proofErr w:type="gramStart"/>
      <w:r w:rsidR="008F10A5">
        <w:rPr>
          <w:rStyle w:val="apple-style-span"/>
          <w:rFonts w:ascii="Verdana, Arial, sans-serif" w:hAnsi="Verdana, Arial, sans-serif"/>
          <w:color w:val="000000"/>
          <w:sz w:val="18"/>
          <w:szCs w:val="18"/>
        </w:rPr>
        <w:t xml:space="preserve">Formed posterior to the </w:t>
      </w:r>
      <w:proofErr w:type="spellStart"/>
      <w:r w:rsidR="008F10A5">
        <w:rPr>
          <w:rStyle w:val="apple-style-span"/>
          <w:rFonts w:ascii="Verdana, Arial, sans-serif" w:hAnsi="Verdana, Arial, sans-serif"/>
          <w:color w:val="000000"/>
          <w:sz w:val="18"/>
          <w:szCs w:val="18"/>
        </w:rPr>
        <w:t>pronephros</w:t>
      </w:r>
      <w:proofErr w:type="spellEnd"/>
      <w:r w:rsidR="008F10A5">
        <w:rPr>
          <w:rStyle w:val="apple-style-span"/>
          <w:rFonts w:ascii="Verdana, Arial, sans-serif" w:hAnsi="Verdana, Arial, sans-serif"/>
          <w:color w:val="000000"/>
          <w:sz w:val="18"/>
          <w:szCs w:val="18"/>
        </w:rPr>
        <w:t xml:space="preserve"> from renal tubules, which ultimately connect with the </w:t>
      </w:r>
      <w:proofErr w:type="spellStart"/>
      <w:r w:rsidR="008F10A5">
        <w:rPr>
          <w:rStyle w:val="apple-style-span"/>
          <w:rFonts w:ascii="Verdana, Arial, sans-serif" w:hAnsi="Verdana, Arial, sans-serif"/>
          <w:color w:val="000000"/>
          <w:sz w:val="18"/>
          <w:szCs w:val="18"/>
        </w:rPr>
        <w:t>archinephric</w:t>
      </w:r>
      <w:proofErr w:type="spellEnd"/>
      <w:r w:rsidR="008F10A5">
        <w:rPr>
          <w:rStyle w:val="apple-style-span"/>
          <w:rFonts w:ascii="Verdana, Arial, sans-serif" w:hAnsi="Verdana, Arial, sans-serif"/>
          <w:color w:val="000000"/>
          <w:sz w:val="18"/>
          <w:szCs w:val="18"/>
        </w:rPr>
        <w:t xml:space="preserve"> duct.</w:t>
      </w:r>
      <w:proofErr w:type="gramEnd"/>
      <w:r w:rsidR="008F10A5">
        <w:rPr>
          <w:rStyle w:val="apple-style-span"/>
          <w:rFonts w:ascii="Verdana, Arial, sans-serif" w:hAnsi="Verdana, Arial, sans-serif"/>
          <w:color w:val="000000"/>
          <w:sz w:val="18"/>
          <w:szCs w:val="18"/>
        </w:rPr>
        <w:t xml:space="preserve"> (Gr.</w:t>
      </w:r>
      <w:r w:rsidR="008F10A5">
        <w:rPr>
          <w:rStyle w:val="apple-converted-space"/>
          <w:rFonts w:ascii="Verdana, Arial, sans-serif" w:hAnsi="Verdana, Arial, sans-serif"/>
          <w:color w:val="000000"/>
          <w:sz w:val="18"/>
          <w:szCs w:val="18"/>
        </w:rPr>
        <w:t> </w:t>
      </w:r>
      <w:proofErr w:type="spellStart"/>
      <w:r w:rsidR="008F10A5">
        <w:rPr>
          <w:rStyle w:val="apple-style-span"/>
          <w:rFonts w:ascii="Verdana, Arial, sans-serif" w:hAnsi="Verdana, Arial, sans-serif"/>
          <w:i/>
          <w:iCs/>
          <w:color w:val="000000"/>
          <w:sz w:val="18"/>
          <w:szCs w:val="18"/>
        </w:rPr>
        <w:t>meso</w:t>
      </w:r>
      <w:proofErr w:type="spellEnd"/>
      <w:r w:rsidR="008F10A5">
        <w:rPr>
          <w:rStyle w:val="apple-style-span"/>
          <w:rFonts w:ascii="Verdana, Arial, sans-serif" w:hAnsi="Verdana, Arial, sans-serif"/>
          <w:color w:val="000000"/>
          <w:sz w:val="18"/>
          <w:szCs w:val="18"/>
        </w:rPr>
        <w:t>, middle +</w:t>
      </w:r>
      <w:r w:rsidR="008F10A5">
        <w:rPr>
          <w:rStyle w:val="apple-converted-space"/>
          <w:rFonts w:ascii="Verdana, Arial, sans-serif" w:hAnsi="Verdana, Arial, sans-serif"/>
          <w:color w:val="000000"/>
          <w:sz w:val="18"/>
          <w:szCs w:val="18"/>
        </w:rPr>
        <w:t> </w:t>
      </w:r>
      <w:proofErr w:type="spellStart"/>
      <w:r w:rsidR="008F10A5">
        <w:rPr>
          <w:rStyle w:val="apple-style-span"/>
          <w:rFonts w:ascii="Verdana, Arial, sans-serif" w:hAnsi="Verdana, Arial, sans-serif"/>
          <w:i/>
          <w:iCs/>
          <w:color w:val="000000"/>
          <w:sz w:val="18"/>
          <w:szCs w:val="18"/>
        </w:rPr>
        <w:t>nephros</w:t>
      </w:r>
      <w:proofErr w:type="spellEnd"/>
      <w:r w:rsidR="008F10A5">
        <w:rPr>
          <w:rStyle w:val="apple-style-span"/>
          <w:rFonts w:ascii="Verdana, Arial, sans-serif" w:hAnsi="Verdana, Arial, sans-serif"/>
          <w:color w:val="000000"/>
          <w:sz w:val="18"/>
          <w:szCs w:val="18"/>
        </w:rPr>
        <w:t>, kidney)</w:t>
      </w:r>
    </w:p>
    <w:p w14:paraId="2716DBA6" w14:textId="77777777" w:rsidR="00BC6C6A" w:rsidRPr="008E6651" w:rsidRDefault="00BC6C6A" w:rsidP="00252EFB">
      <w:pPr>
        <w:spacing w:after="0"/>
        <w:rPr>
          <w:b/>
        </w:rPr>
      </w:pPr>
      <w:proofErr w:type="spellStart"/>
      <w:r w:rsidRPr="008E6651">
        <w:rPr>
          <w:b/>
        </w:rPr>
        <w:t>Metacoel</w:t>
      </w:r>
      <w:proofErr w:type="spellEnd"/>
      <w:r w:rsidR="008F10A5">
        <w:rPr>
          <w:b/>
        </w:rPr>
        <w:t xml:space="preserve"> </w:t>
      </w:r>
      <w:r w:rsidR="008F10A5">
        <w:rPr>
          <w:rStyle w:val="apple-style-span"/>
          <w:rFonts w:ascii="Verdana, Arial, sans-serif" w:hAnsi="Verdana, Arial, sans-serif"/>
          <w:color w:val="000000"/>
          <w:sz w:val="18"/>
          <w:szCs w:val="18"/>
        </w:rPr>
        <w:t xml:space="preserve">The last of three </w:t>
      </w:r>
      <w:proofErr w:type="spellStart"/>
      <w:r w:rsidR="008F10A5">
        <w:rPr>
          <w:rStyle w:val="apple-style-span"/>
          <w:rFonts w:ascii="Verdana, Arial, sans-serif" w:hAnsi="Verdana, Arial, sans-serif"/>
          <w:color w:val="000000"/>
          <w:sz w:val="18"/>
          <w:szCs w:val="18"/>
        </w:rPr>
        <w:t>coelomic</w:t>
      </w:r>
      <w:proofErr w:type="spellEnd"/>
      <w:r w:rsidR="008F10A5">
        <w:rPr>
          <w:rStyle w:val="apple-style-span"/>
          <w:rFonts w:ascii="Verdana, Arial, sans-serif" w:hAnsi="Verdana, Arial, sans-serif"/>
          <w:color w:val="000000"/>
          <w:sz w:val="18"/>
          <w:szCs w:val="18"/>
        </w:rPr>
        <w:t xml:space="preserve"> spaces found in the </w:t>
      </w:r>
      <w:proofErr w:type="spellStart"/>
      <w:r w:rsidR="008F10A5">
        <w:rPr>
          <w:rStyle w:val="apple-style-span"/>
          <w:rFonts w:ascii="Verdana, Arial, sans-serif" w:hAnsi="Verdana, Arial, sans-serif"/>
          <w:color w:val="000000"/>
          <w:sz w:val="18"/>
          <w:szCs w:val="18"/>
        </w:rPr>
        <w:t>tripartate</w:t>
      </w:r>
      <w:proofErr w:type="spellEnd"/>
      <w:r w:rsidR="008F10A5">
        <w:rPr>
          <w:rStyle w:val="apple-style-span"/>
          <w:rFonts w:ascii="Verdana, Arial, sans-serif" w:hAnsi="Verdana, Arial, sans-serif"/>
          <w:color w:val="000000"/>
          <w:sz w:val="18"/>
          <w:szCs w:val="18"/>
        </w:rPr>
        <w:t xml:space="preserve"> body plan characteristic of the </w:t>
      </w:r>
      <w:proofErr w:type="spellStart"/>
      <w:r w:rsidR="008F10A5">
        <w:rPr>
          <w:rStyle w:val="apple-style-span"/>
          <w:rFonts w:ascii="Verdana, Arial, sans-serif" w:hAnsi="Verdana, Arial, sans-serif"/>
          <w:color w:val="000000"/>
          <w:sz w:val="18"/>
          <w:szCs w:val="18"/>
        </w:rPr>
        <w:t>deuterostome</w:t>
      </w:r>
      <w:proofErr w:type="spellEnd"/>
      <w:r w:rsidR="008F10A5">
        <w:rPr>
          <w:rStyle w:val="apple-style-span"/>
          <w:rFonts w:ascii="Verdana, Arial, sans-serif" w:hAnsi="Verdana, Arial, sans-serif"/>
          <w:color w:val="000000"/>
          <w:sz w:val="18"/>
          <w:szCs w:val="18"/>
        </w:rPr>
        <w:t xml:space="preserve"> lineage of animals. The other </w:t>
      </w:r>
      <w:proofErr w:type="spellStart"/>
      <w:r w:rsidR="008F10A5">
        <w:rPr>
          <w:rStyle w:val="apple-style-span"/>
          <w:rFonts w:ascii="Verdana, Arial, sans-serif" w:hAnsi="Verdana, Arial, sans-serif"/>
          <w:color w:val="000000"/>
          <w:sz w:val="18"/>
          <w:szCs w:val="18"/>
        </w:rPr>
        <w:t>coelomic</w:t>
      </w:r>
      <w:proofErr w:type="spellEnd"/>
      <w:r w:rsidR="008F10A5">
        <w:rPr>
          <w:rStyle w:val="apple-style-span"/>
          <w:rFonts w:ascii="Verdana, Arial, sans-serif" w:hAnsi="Verdana, Arial, sans-serif"/>
          <w:color w:val="000000"/>
          <w:sz w:val="18"/>
          <w:szCs w:val="18"/>
        </w:rPr>
        <w:t xml:space="preserve"> compartments are the </w:t>
      </w:r>
      <w:proofErr w:type="spellStart"/>
      <w:r w:rsidR="008F10A5">
        <w:rPr>
          <w:rStyle w:val="apple-style-span"/>
          <w:rFonts w:ascii="Verdana, Arial, sans-serif" w:hAnsi="Verdana, Arial, sans-serif"/>
          <w:color w:val="000000"/>
          <w:sz w:val="18"/>
          <w:szCs w:val="18"/>
        </w:rPr>
        <w:t>protocoel</w:t>
      </w:r>
      <w:proofErr w:type="spellEnd"/>
      <w:r w:rsidR="008F10A5">
        <w:rPr>
          <w:rStyle w:val="apple-style-span"/>
          <w:rFonts w:ascii="Verdana, Arial, sans-serif" w:hAnsi="Verdana, Arial, sans-serif"/>
          <w:color w:val="000000"/>
          <w:sz w:val="18"/>
          <w:szCs w:val="18"/>
        </w:rPr>
        <w:t xml:space="preserve"> and </w:t>
      </w:r>
      <w:proofErr w:type="spellStart"/>
      <w:r w:rsidR="008F10A5">
        <w:rPr>
          <w:rStyle w:val="apple-style-span"/>
          <w:rFonts w:ascii="Verdana, Arial, sans-serif" w:hAnsi="Verdana, Arial, sans-serif"/>
          <w:color w:val="000000"/>
          <w:sz w:val="18"/>
          <w:szCs w:val="18"/>
        </w:rPr>
        <w:t>mesocoel</w:t>
      </w:r>
      <w:proofErr w:type="spellEnd"/>
      <w:r w:rsidR="008F10A5">
        <w:rPr>
          <w:rStyle w:val="apple-style-span"/>
          <w:rFonts w:ascii="Verdana, Arial, sans-serif" w:hAnsi="Verdana, Arial, sans-serif"/>
          <w:color w:val="000000"/>
          <w:sz w:val="18"/>
          <w:szCs w:val="18"/>
        </w:rPr>
        <w:t>. (Gr.</w:t>
      </w:r>
      <w:r w:rsidR="008F10A5">
        <w:rPr>
          <w:rStyle w:val="apple-converted-space"/>
          <w:rFonts w:ascii="Verdana, Arial, sans-serif" w:hAnsi="Verdana, Arial, sans-serif"/>
          <w:color w:val="000000"/>
          <w:sz w:val="18"/>
          <w:szCs w:val="18"/>
        </w:rPr>
        <w:t> </w:t>
      </w:r>
      <w:proofErr w:type="gramStart"/>
      <w:r w:rsidR="008F10A5">
        <w:rPr>
          <w:rStyle w:val="apple-style-span"/>
          <w:rFonts w:ascii="Verdana, Arial, sans-serif" w:hAnsi="Verdana, Arial, sans-serif"/>
          <w:i/>
          <w:iCs/>
          <w:color w:val="000000"/>
          <w:sz w:val="18"/>
          <w:szCs w:val="18"/>
        </w:rPr>
        <w:t>meta</w:t>
      </w:r>
      <w:proofErr w:type="gramEnd"/>
      <w:r w:rsidR="008F10A5">
        <w:rPr>
          <w:rStyle w:val="apple-style-span"/>
          <w:rFonts w:ascii="Verdana, Arial, sans-serif" w:hAnsi="Verdana, Arial, sans-serif"/>
          <w:color w:val="000000"/>
          <w:sz w:val="18"/>
          <w:szCs w:val="18"/>
        </w:rPr>
        <w:t>, after, among, or between +</w:t>
      </w:r>
      <w:r w:rsidR="008F10A5">
        <w:rPr>
          <w:rStyle w:val="apple-converted-space"/>
          <w:rFonts w:ascii="Verdana, Arial, sans-serif" w:hAnsi="Verdana, Arial, sans-serif"/>
          <w:color w:val="000000"/>
          <w:sz w:val="18"/>
          <w:szCs w:val="18"/>
        </w:rPr>
        <w:t> </w:t>
      </w:r>
      <w:proofErr w:type="spellStart"/>
      <w:r w:rsidR="008F10A5">
        <w:rPr>
          <w:rStyle w:val="apple-style-span"/>
          <w:rFonts w:ascii="Verdana, Arial, sans-serif" w:hAnsi="Verdana, Arial, sans-serif"/>
          <w:i/>
          <w:iCs/>
          <w:color w:val="000000"/>
          <w:sz w:val="18"/>
          <w:szCs w:val="18"/>
        </w:rPr>
        <w:t>koilos</w:t>
      </w:r>
      <w:proofErr w:type="spellEnd"/>
      <w:r w:rsidR="008F10A5">
        <w:rPr>
          <w:rStyle w:val="apple-style-span"/>
          <w:rFonts w:ascii="Verdana, Arial, sans-serif" w:hAnsi="Verdana, Arial, sans-serif"/>
          <w:color w:val="000000"/>
          <w:sz w:val="18"/>
          <w:szCs w:val="18"/>
        </w:rPr>
        <w:t>, cavity)</w:t>
      </w:r>
    </w:p>
    <w:p w14:paraId="32F53464" w14:textId="77777777" w:rsidR="00BC6C6A" w:rsidRPr="008E6651" w:rsidRDefault="00BC6C6A" w:rsidP="00252EFB">
      <w:pPr>
        <w:spacing w:after="0"/>
        <w:rPr>
          <w:b/>
        </w:rPr>
      </w:pPr>
      <w:r w:rsidRPr="008E6651">
        <w:rPr>
          <w:b/>
        </w:rPr>
        <w:t>Metamorphosis</w:t>
      </w:r>
      <w:r w:rsidR="008F10A5">
        <w:rPr>
          <w:b/>
        </w:rPr>
        <w:t xml:space="preserve"> </w:t>
      </w:r>
      <w:r w:rsidR="008F10A5">
        <w:rPr>
          <w:rStyle w:val="apple-style-span"/>
          <w:rFonts w:ascii="Verdana, Arial, sans-serif" w:hAnsi="Verdana, Arial, sans-serif"/>
          <w:color w:val="000000"/>
          <w:sz w:val="18"/>
          <w:szCs w:val="18"/>
        </w:rPr>
        <w:t>Distinct and marked changes between two stages in the life cycle of an organism. Examples are caterpillars and butterflies or tadpoles and frogs. (Gr.</w:t>
      </w:r>
      <w:r w:rsidR="008F10A5">
        <w:rPr>
          <w:rStyle w:val="apple-converted-space"/>
          <w:rFonts w:ascii="Verdana, Arial, sans-serif" w:hAnsi="Verdana, Arial, sans-serif"/>
          <w:color w:val="000000"/>
          <w:sz w:val="18"/>
          <w:szCs w:val="18"/>
        </w:rPr>
        <w:t> </w:t>
      </w:r>
      <w:proofErr w:type="gramStart"/>
      <w:r w:rsidR="008F10A5">
        <w:rPr>
          <w:rStyle w:val="apple-style-span"/>
          <w:rFonts w:ascii="Verdana, Arial, sans-serif" w:hAnsi="Verdana, Arial, sans-serif"/>
          <w:i/>
          <w:iCs/>
          <w:color w:val="000000"/>
          <w:sz w:val="18"/>
          <w:szCs w:val="18"/>
        </w:rPr>
        <w:t>meta</w:t>
      </w:r>
      <w:proofErr w:type="gramEnd"/>
      <w:r w:rsidR="008F10A5">
        <w:rPr>
          <w:rStyle w:val="apple-style-span"/>
          <w:rFonts w:ascii="Verdana, Arial, sans-serif" w:hAnsi="Verdana, Arial, sans-serif"/>
          <w:color w:val="000000"/>
          <w:sz w:val="18"/>
          <w:szCs w:val="18"/>
        </w:rPr>
        <w:t>, after, among, or between +</w:t>
      </w:r>
      <w:proofErr w:type="spellStart"/>
      <w:r w:rsidR="008F10A5">
        <w:rPr>
          <w:rStyle w:val="apple-style-span"/>
          <w:rFonts w:ascii="Verdana, Arial, sans-serif" w:hAnsi="Verdana, Arial, sans-serif"/>
          <w:i/>
          <w:iCs/>
          <w:color w:val="000000"/>
          <w:sz w:val="18"/>
          <w:szCs w:val="18"/>
        </w:rPr>
        <w:t>morphosis</w:t>
      </w:r>
      <w:proofErr w:type="spellEnd"/>
      <w:r w:rsidR="008F10A5">
        <w:rPr>
          <w:rStyle w:val="apple-style-span"/>
          <w:rFonts w:ascii="Verdana, Arial, sans-serif" w:hAnsi="Verdana, Arial, sans-serif"/>
          <w:color w:val="000000"/>
          <w:sz w:val="18"/>
          <w:szCs w:val="18"/>
        </w:rPr>
        <w:t>, to form or shape)</w:t>
      </w:r>
    </w:p>
    <w:p w14:paraId="03E7A5F1" w14:textId="77777777" w:rsidR="00BC6C6A" w:rsidRPr="008E6651" w:rsidRDefault="00BC6C6A" w:rsidP="00252EFB">
      <w:pPr>
        <w:spacing w:after="0"/>
        <w:rPr>
          <w:b/>
        </w:rPr>
      </w:pPr>
      <w:proofErr w:type="spellStart"/>
      <w:r w:rsidRPr="008E6651">
        <w:rPr>
          <w:b/>
        </w:rPr>
        <w:t>Metanephros</w:t>
      </w:r>
      <w:proofErr w:type="spellEnd"/>
      <w:r w:rsidR="008F10A5">
        <w:rPr>
          <w:b/>
        </w:rPr>
        <w:t xml:space="preserve"> </w:t>
      </w:r>
      <w:r w:rsidR="008F10A5">
        <w:rPr>
          <w:rStyle w:val="apple-style-span"/>
          <w:rFonts w:ascii="Verdana, Arial, sans-serif" w:hAnsi="Verdana, Arial, sans-serif"/>
          <w:color w:val="000000"/>
          <w:sz w:val="18"/>
          <w:szCs w:val="18"/>
        </w:rPr>
        <w:t>Most developed of the three different kidneys; formed from the posterior part of the nephric ridge and drained by a ureter. Found in reptiles, bird, and mammals. (Gr.</w:t>
      </w:r>
      <w:r w:rsidR="008F10A5">
        <w:rPr>
          <w:rStyle w:val="apple-converted-space"/>
          <w:rFonts w:ascii="Verdana, Arial, sans-serif" w:hAnsi="Verdana, Arial, sans-serif"/>
          <w:color w:val="000000"/>
          <w:sz w:val="18"/>
          <w:szCs w:val="18"/>
        </w:rPr>
        <w:t> </w:t>
      </w:r>
      <w:proofErr w:type="gramStart"/>
      <w:r w:rsidR="008F10A5">
        <w:rPr>
          <w:rStyle w:val="apple-style-span"/>
          <w:rFonts w:ascii="Verdana, Arial, sans-serif" w:hAnsi="Verdana, Arial, sans-serif"/>
          <w:i/>
          <w:iCs/>
          <w:color w:val="000000"/>
          <w:sz w:val="18"/>
          <w:szCs w:val="18"/>
        </w:rPr>
        <w:t>meta</w:t>
      </w:r>
      <w:proofErr w:type="gramEnd"/>
      <w:r w:rsidR="008F10A5">
        <w:rPr>
          <w:rStyle w:val="apple-style-span"/>
          <w:rFonts w:ascii="Verdana, Arial, sans-serif" w:hAnsi="Verdana, Arial, sans-serif"/>
          <w:color w:val="000000"/>
          <w:sz w:val="18"/>
          <w:szCs w:val="18"/>
        </w:rPr>
        <w:t>, after, among, or between +</w:t>
      </w:r>
      <w:r w:rsidR="008F10A5">
        <w:rPr>
          <w:rStyle w:val="apple-converted-space"/>
          <w:rFonts w:ascii="Verdana, Arial, sans-serif" w:hAnsi="Verdana, Arial, sans-serif"/>
          <w:color w:val="000000"/>
          <w:sz w:val="18"/>
          <w:szCs w:val="18"/>
        </w:rPr>
        <w:t> </w:t>
      </w:r>
      <w:proofErr w:type="spellStart"/>
      <w:r w:rsidR="008F10A5">
        <w:rPr>
          <w:rStyle w:val="apple-style-span"/>
          <w:rFonts w:ascii="Verdana, Arial, sans-serif" w:hAnsi="Verdana, Arial, sans-serif"/>
          <w:i/>
          <w:iCs/>
          <w:color w:val="000000"/>
          <w:sz w:val="18"/>
          <w:szCs w:val="18"/>
        </w:rPr>
        <w:t>nephros</w:t>
      </w:r>
      <w:proofErr w:type="spellEnd"/>
      <w:r w:rsidR="008F10A5">
        <w:rPr>
          <w:rStyle w:val="apple-style-span"/>
          <w:rFonts w:ascii="Verdana, Arial, sans-serif" w:hAnsi="Verdana, Arial, sans-serif"/>
          <w:color w:val="000000"/>
          <w:sz w:val="18"/>
          <w:szCs w:val="18"/>
        </w:rPr>
        <w:t>, kidney)</w:t>
      </w:r>
    </w:p>
    <w:p w14:paraId="68D5B835" w14:textId="77777777" w:rsidR="00BC6C6A" w:rsidRPr="008E6651" w:rsidRDefault="00BC6C6A" w:rsidP="00252EFB">
      <w:pPr>
        <w:spacing w:after="0"/>
        <w:rPr>
          <w:b/>
        </w:rPr>
      </w:pPr>
      <w:r w:rsidRPr="008E6651">
        <w:rPr>
          <w:b/>
        </w:rPr>
        <w:t>Molars incisors</w:t>
      </w:r>
    </w:p>
    <w:p w14:paraId="6A08C927" w14:textId="77777777" w:rsidR="00BC6C6A" w:rsidRPr="008E6651" w:rsidRDefault="00BC6C6A" w:rsidP="00252EFB">
      <w:pPr>
        <w:spacing w:after="0"/>
        <w:rPr>
          <w:b/>
        </w:rPr>
      </w:pPr>
      <w:r w:rsidRPr="008E6651">
        <w:rPr>
          <w:b/>
        </w:rPr>
        <w:t>Monophyletic</w:t>
      </w:r>
      <w:r w:rsidR="008F10A5">
        <w:rPr>
          <w:b/>
        </w:rPr>
        <w:t xml:space="preserve"> </w:t>
      </w:r>
      <w:r w:rsidR="008F10A5">
        <w:rPr>
          <w:rStyle w:val="apple-style-span"/>
          <w:rFonts w:ascii="Verdana, Arial, sans-serif" w:hAnsi="Verdana, Arial, sans-serif"/>
          <w:color w:val="000000"/>
          <w:sz w:val="18"/>
          <w:szCs w:val="18"/>
        </w:rPr>
        <w:t>A group of organisms, including the ancestor to that group, that all share a common evolutionary line of descent. (Compare to polyphyletic.) (Gr.</w:t>
      </w:r>
      <w:r w:rsidR="008F10A5">
        <w:rPr>
          <w:rStyle w:val="apple-converted-space"/>
          <w:rFonts w:ascii="Verdana, Arial, sans-serif" w:hAnsi="Verdana, Arial, sans-serif"/>
          <w:color w:val="000000"/>
          <w:sz w:val="18"/>
          <w:szCs w:val="18"/>
        </w:rPr>
        <w:t> </w:t>
      </w:r>
      <w:proofErr w:type="spellStart"/>
      <w:r w:rsidR="008F10A5">
        <w:rPr>
          <w:rStyle w:val="apple-style-span"/>
          <w:rFonts w:ascii="Verdana, Arial, sans-serif" w:hAnsi="Verdana, Arial, sans-serif"/>
          <w:i/>
          <w:iCs/>
          <w:color w:val="000000"/>
          <w:sz w:val="18"/>
          <w:szCs w:val="18"/>
        </w:rPr>
        <w:t>monos</w:t>
      </w:r>
      <w:proofErr w:type="spellEnd"/>
      <w:r w:rsidR="008F10A5">
        <w:rPr>
          <w:rStyle w:val="apple-style-span"/>
          <w:rFonts w:ascii="Verdana, Arial, sans-serif" w:hAnsi="Verdana, Arial, sans-serif"/>
          <w:color w:val="000000"/>
          <w:sz w:val="18"/>
          <w:szCs w:val="18"/>
        </w:rPr>
        <w:t>, single or alone)</w:t>
      </w:r>
    </w:p>
    <w:p w14:paraId="6E19DFB1" w14:textId="77777777" w:rsidR="00BC6C6A" w:rsidRPr="008E6651" w:rsidRDefault="00BC6C6A" w:rsidP="00252EFB">
      <w:pPr>
        <w:spacing w:after="0"/>
        <w:rPr>
          <w:b/>
        </w:rPr>
      </w:pPr>
      <w:proofErr w:type="spellStart"/>
      <w:r w:rsidRPr="008E6651">
        <w:rPr>
          <w:b/>
        </w:rPr>
        <w:t>Monotremes</w:t>
      </w:r>
      <w:proofErr w:type="spellEnd"/>
    </w:p>
    <w:p w14:paraId="71A7732C" w14:textId="77777777" w:rsidR="00BC6C6A" w:rsidRPr="008E6651" w:rsidRDefault="00BC6C6A" w:rsidP="00252EFB">
      <w:pPr>
        <w:spacing w:after="0"/>
        <w:rPr>
          <w:b/>
        </w:rPr>
      </w:pPr>
      <w:proofErr w:type="spellStart"/>
      <w:r w:rsidRPr="008E6651">
        <w:rPr>
          <w:b/>
        </w:rPr>
        <w:t>Moult</w:t>
      </w:r>
      <w:proofErr w:type="spellEnd"/>
    </w:p>
    <w:p w14:paraId="3FFA5226" w14:textId="77777777" w:rsidR="00BC6C6A" w:rsidRPr="008E6651" w:rsidRDefault="00BC6C6A" w:rsidP="00252EFB">
      <w:pPr>
        <w:spacing w:after="0"/>
        <w:rPr>
          <w:b/>
        </w:rPr>
      </w:pPr>
      <w:r w:rsidRPr="008E6651">
        <w:rPr>
          <w:b/>
        </w:rPr>
        <w:t>Mucous gland</w:t>
      </w:r>
    </w:p>
    <w:p w14:paraId="012E5CB1" w14:textId="77777777" w:rsidR="00BC6C6A" w:rsidRPr="008E6651" w:rsidRDefault="00BC6C6A" w:rsidP="00252EFB">
      <w:pPr>
        <w:spacing w:after="0"/>
        <w:rPr>
          <w:b/>
        </w:rPr>
      </w:pPr>
      <w:r w:rsidRPr="008E6651">
        <w:rPr>
          <w:b/>
        </w:rPr>
        <w:t>Mutable connective tissue</w:t>
      </w:r>
    </w:p>
    <w:p w14:paraId="6AA6A074" w14:textId="77777777" w:rsidR="00BC6C6A" w:rsidRPr="008E6651" w:rsidRDefault="00BC6C6A" w:rsidP="00252EFB">
      <w:pPr>
        <w:spacing w:after="0"/>
        <w:rPr>
          <w:b/>
        </w:rPr>
      </w:pPr>
      <w:proofErr w:type="spellStart"/>
      <w:r w:rsidRPr="008E6651">
        <w:rPr>
          <w:b/>
        </w:rPr>
        <w:t>Myomere</w:t>
      </w:r>
      <w:proofErr w:type="spellEnd"/>
      <w:r w:rsidR="008F10A5">
        <w:rPr>
          <w:b/>
        </w:rPr>
        <w:t xml:space="preserve"> </w:t>
      </w:r>
      <w:r w:rsidR="008F10A5">
        <w:rPr>
          <w:rStyle w:val="apple-style-span"/>
          <w:rFonts w:ascii="Verdana, Arial, sans-serif" w:hAnsi="Verdana, Arial, sans-serif"/>
          <w:color w:val="000000"/>
          <w:sz w:val="18"/>
          <w:szCs w:val="18"/>
        </w:rPr>
        <w:t>Blocks of segmental muscles found in chordates. The term may also be used to refer to similar blocks of muscle in other animals, but is traditionally used for chordates. (Gr.</w:t>
      </w:r>
      <w:r w:rsidR="008F10A5">
        <w:rPr>
          <w:rStyle w:val="apple-converted-space"/>
          <w:rFonts w:ascii="Verdana, Arial, sans-serif" w:hAnsi="Verdana, Arial, sans-serif"/>
          <w:color w:val="000000"/>
          <w:sz w:val="18"/>
          <w:szCs w:val="18"/>
        </w:rPr>
        <w:t> </w:t>
      </w:r>
      <w:proofErr w:type="spellStart"/>
      <w:r w:rsidR="008F10A5">
        <w:rPr>
          <w:rStyle w:val="apple-style-span"/>
          <w:rFonts w:ascii="Verdana, Arial, sans-serif" w:hAnsi="Verdana, Arial, sans-serif"/>
          <w:i/>
          <w:iCs/>
          <w:color w:val="000000"/>
          <w:sz w:val="18"/>
          <w:szCs w:val="18"/>
        </w:rPr>
        <w:t>myos</w:t>
      </w:r>
      <w:proofErr w:type="spellEnd"/>
      <w:r w:rsidR="008F10A5">
        <w:rPr>
          <w:rStyle w:val="apple-style-span"/>
          <w:rFonts w:ascii="Verdana, Arial, sans-serif" w:hAnsi="Verdana, Arial, sans-serif"/>
          <w:color w:val="000000"/>
          <w:sz w:val="18"/>
          <w:szCs w:val="18"/>
        </w:rPr>
        <w:t>, muscle)</w:t>
      </w:r>
    </w:p>
    <w:p w14:paraId="15667E27" w14:textId="77777777" w:rsidR="00BC6C6A" w:rsidRPr="008E6651" w:rsidRDefault="00BC6C6A" w:rsidP="00252EFB">
      <w:pPr>
        <w:spacing w:after="0"/>
        <w:rPr>
          <w:b/>
        </w:rPr>
      </w:pPr>
      <w:r w:rsidRPr="008E6651">
        <w:rPr>
          <w:b/>
        </w:rPr>
        <w:lastRenderedPageBreak/>
        <w:t>Nephron</w:t>
      </w:r>
    </w:p>
    <w:p w14:paraId="18024E5A" w14:textId="77777777" w:rsidR="00BC6C6A" w:rsidRPr="008E6651" w:rsidRDefault="00BC6C6A" w:rsidP="00252EFB">
      <w:pPr>
        <w:spacing w:after="0"/>
        <w:rPr>
          <w:b/>
        </w:rPr>
      </w:pPr>
      <w:proofErr w:type="spellStart"/>
      <w:r w:rsidRPr="008E6651">
        <w:rPr>
          <w:b/>
        </w:rPr>
        <w:t>Nephrostome</w:t>
      </w:r>
      <w:proofErr w:type="spellEnd"/>
      <w:r w:rsidR="008F10A5">
        <w:rPr>
          <w:b/>
        </w:rPr>
        <w:t xml:space="preserve"> </w:t>
      </w:r>
      <w:r w:rsidR="008F10A5">
        <w:rPr>
          <w:rStyle w:val="apple-style-span"/>
          <w:rFonts w:ascii="Verdana, Arial, sans-serif" w:hAnsi="Verdana, Arial, sans-serif"/>
          <w:color w:val="000000"/>
          <w:sz w:val="18"/>
          <w:szCs w:val="18"/>
        </w:rPr>
        <w:t xml:space="preserve">Open-ciliated funnel of the </w:t>
      </w:r>
      <w:proofErr w:type="spellStart"/>
      <w:r w:rsidR="008F10A5">
        <w:rPr>
          <w:rStyle w:val="apple-style-span"/>
          <w:rFonts w:ascii="Verdana, Arial, sans-serif" w:hAnsi="Verdana, Arial, sans-serif"/>
          <w:color w:val="000000"/>
          <w:sz w:val="18"/>
          <w:szCs w:val="18"/>
        </w:rPr>
        <w:t>metanephridium</w:t>
      </w:r>
      <w:proofErr w:type="spellEnd"/>
      <w:r w:rsidR="008F10A5">
        <w:rPr>
          <w:rStyle w:val="apple-style-span"/>
          <w:rFonts w:ascii="Verdana, Arial, sans-serif" w:hAnsi="Verdana, Arial, sans-serif"/>
          <w:color w:val="000000"/>
          <w:sz w:val="18"/>
          <w:szCs w:val="18"/>
        </w:rPr>
        <w:t xml:space="preserve">; moves </w:t>
      </w:r>
      <w:proofErr w:type="spellStart"/>
      <w:r w:rsidR="008F10A5">
        <w:rPr>
          <w:rStyle w:val="apple-style-span"/>
          <w:rFonts w:ascii="Verdana, Arial, sans-serif" w:hAnsi="Verdana, Arial, sans-serif"/>
          <w:color w:val="000000"/>
          <w:sz w:val="18"/>
          <w:szCs w:val="18"/>
        </w:rPr>
        <w:t>coelomic</w:t>
      </w:r>
      <w:proofErr w:type="spellEnd"/>
      <w:r w:rsidR="008F10A5">
        <w:rPr>
          <w:rStyle w:val="apple-style-span"/>
          <w:rFonts w:ascii="Verdana, Arial, sans-serif" w:hAnsi="Verdana, Arial, sans-serif"/>
          <w:color w:val="000000"/>
          <w:sz w:val="18"/>
          <w:szCs w:val="18"/>
        </w:rPr>
        <w:t xml:space="preserve"> fluid directly into the </w:t>
      </w:r>
      <w:proofErr w:type="spellStart"/>
      <w:r w:rsidR="008F10A5">
        <w:rPr>
          <w:rStyle w:val="apple-style-span"/>
          <w:rFonts w:ascii="Verdana, Arial, sans-serif" w:hAnsi="Verdana, Arial, sans-serif"/>
          <w:color w:val="000000"/>
          <w:sz w:val="18"/>
          <w:szCs w:val="18"/>
        </w:rPr>
        <w:t>metanephridium</w:t>
      </w:r>
      <w:proofErr w:type="spellEnd"/>
      <w:r w:rsidR="008F10A5">
        <w:rPr>
          <w:rStyle w:val="apple-style-span"/>
          <w:rFonts w:ascii="Verdana, Arial, sans-serif" w:hAnsi="Verdana, Arial, sans-serif"/>
          <w:color w:val="000000"/>
          <w:sz w:val="18"/>
          <w:szCs w:val="18"/>
        </w:rPr>
        <w:t xml:space="preserve"> without ultrafiltration. (Gr.</w:t>
      </w:r>
      <w:r w:rsidR="008F10A5">
        <w:rPr>
          <w:rStyle w:val="apple-converted-space"/>
          <w:rFonts w:ascii="Verdana, Arial, sans-serif" w:hAnsi="Verdana, Arial, sans-serif"/>
          <w:color w:val="000000"/>
          <w:sz w:val="18"/>
          <w:szCs w:val="18"/>
        </w:rPr>
        <w:t> </w:t>
      </w:r>
      <w:proofErr w:type="spellStart"/>
      <w:r w:rsidR="008F10A5">
        <w:rPr>
          <w:rStyle w:val="apple-style-span"/>
          <w:rFonts w:ascii="Verdana, Arial, sans-serif" w:hAnsi="Verdana, Arial, sans-serif"/>
          <w:i/>
          <w:iCs/>
          <w:color w:val="000000"/>
          <w:sz w:val="18"/>
          <w:szCs w:val="18"/>
        </w:rPr>
        <w:t>nephros</w:t>
      </w:r>
      <w:proofErr w:type="spellEnd"/>
      <w:r w:rsidR="008F10A5">
        <w:rPr>
          <w:rStyle w:val="apple-style-span"/>
          <w:rFonts w:ascii="Verdana, Arial, sans-serif" w:hAnsi="Verdana, Arial, sans-serif"/>
          <w:color w:val="000000"/>
          <w:sz w:val="18"/>
          <w:szCs w:val="18"/>
        </w:rPr>
        <w:t>, kidney +</w:t>
      </w:r>
      <w:r w:rsidR="008F10A5">
        <w:rPr>
          <w:rStyle w:val="apple-converted-space"/>
          <w:rFonts w:ascii="Verdana, Arial, sans-serif" w:hAnsi="Verdana, Arial, sans-serif"/>
          <w:color w:val="000000"/>
          <w:sz w:val="18"/>
          <w:szCs w:val="18"/>
        </w:rPr>
        <w:t> </w:t>
      </w:r>
      <w:r w:rsidR="008F10A5">
        <w:rPr>
          <w:rStyle w:val="apple-style-span"/>
          <w:rFonts w:ascii="Verdana, Arial, sans-serif" w:hAnsi="Verdana, Arial, sans-serif"/>
          <w:i/>
          <w:iCs/>
          <w:color w:val="000000"/>
          <w:sz w:val="18"/>
          <w:szCs w:val="18"/>
        </w:rPr>
        <w:t>stoma</w:t>
      </w:r>
      <w:r w:rsidR="008F10A5">
        <w:rPr>
          <w:rStyle w:val="apple-style-span"/>
          <w:rFonts w:ascii="Verdana, Arial, sans-serif" w:hAnsi="Verdana, Arial, sans-serif"/>
          <w:color w:val="000000"/>
          <w:sz w:val="18"/>
          <w:szCs w:val="18"/>
        </w:rPr>
        <w:t>, mouth)</w:t>
      </w:r>
    </w:p>
    <w:p w14:paraId="2B847E4E" w14:textId="77777777" w:rsidR="00BC6C6A" w:rsidRPr="008E6651" w:rsidRDefault="00BC6C6A" w:rsidP="00252EFB">
      <w:pPr>
        <w:spacing w:after="0"/>
        <w:rPr>
          <w:b/>
        </w:rPr>
      </w:pPr>
      <w:r w:rsidRPr="008E6651">
        <w:rPr>
          <w:b/>
        </w:rPr>
        <w:t>Neural crest</w:t>
      </w:r>
    </w:p>
    <w:p w14:paraId="14EE453D" w14:textId="77777777" w:rsidR="00BC6C6A" w:rsidRPr="008E6651" w:rsidRDefault="00BC6C6A" w:rsidP="00252EFB">
      <w:pPr>
        <w:spacing w:after="0"/>
        <w:rPr>
          <w:b/>
        </w:rPr>
      </w:pPr>
      <w:proofErr w:type="spellStart"/>
      <w:r w:rsidRPr="008E6651">
        <w:rPr>
          <w:b/>
        </w:rPr>
        <w:t>Neuromast</w:t>
      </w:r>
      <w:proofErr w:type="spellEnd"/>
      <w:r w:rsidRPr="008E6651">
        <w:rPr>
          <w:b/>
        </w:rPr>
        <w:t xml:space="preserve"> cells</w:t>
      </w:r>
    </w:p>
    <w:p w14:paraId="13E2F2E7" w14:textId="77777777" w:rsidR="00BC6C6A" w:rsidRPr="008E6651" w:rsidRDefault="00BC6C6A" w:rsidP="00252EFB">
      <w:pPr>
        <w:spacing w:after="0"/>
        <w:rPr>
          <w:b/>
        </w:rPr>
      </w:pPr>
      <w:r w:rsidRPr="008E6651">
        <w:rPr>
          <w:b/>
        </w:rPr>
        <w:t>Neutral buoyancy</w:t>
      </w:r>
    </w:p>
    <w:p w14:paraId="048D552C" w14:textId="77777777" w:rsidR="00BC6C6A" w:rsidRPr="008E6651" w:rsidRDefault="00BC6C6A" w:rsidP="00252EFB">
      <w:pPr>
        <w:spacing w:after="0"/>
        <w:rPr>
          <w:b/>
        </w:rPr>
      </w:pPr>
      <w:r w:rsidRPr="008E6651">
        <w:rPr>
          <w:b/>
        </w:rPr>
        <w:t>Notochord</w:t>
      </w:r>
      <w:r w:rsidR="008F10A5">
        <w:rPr>
          <w:b/>
        </w:rPr>
        <w:t xml:space="preserve"> </w:t>
      </w:r>
      <w:r w:rsidR="008F10A5">
        <w:rPr>
          <w:rStyle w:val="apple-style-span"/>
          <w:rFonts w:ascii="Verdana, Arial, sans-serif" w:hAnsi="Verdana, Arial, sans-serif"/>
          <w:color w:val="000000"/>
          <w:sz w:val="18"/>
          <w:szCs w:val="18"/>
        </w:rPr>
        <w:t xml:space="preserve">This ancestral characteristic of the </w:t>
      </w:r>
      <w:proofErr w:type="spellStart"/>
      <w:proofErr w:type="gramStart"/>
      <w:r w:rsidR="008F10A5">
        <w:rPr>
          <w:rStyle w:val="apple-style-span"/>
          <w:rFonts w:ascii="Verdana, Arial, sans-serif" w:hAnsi="Verdana, Arial, sans-serif"/>
          <w:color w:val="000000"/>
          <w:sz w:val="18"/>
          <w:szCs w:val="18"/>
        </w:rPr>
        <w:t>Chordata</w:t>
      </w:r>
      <w:proofErr w:type="spellEnd"/>
      <w:r w:rsidR="008F10A5">
        <w:rPr>
          <w:rStyle w:val="apple-style-span"/>
          <w:rFonts w:ascii="Verdana, Arial, sans-serif" w:hAnsi="Verdana, Arial, sans-serif"/>
          <w:color w:val="000000"/>
          <w:sz w:val="18"/>
          <w:szCs w:val="18"/>
        </w:rPr>
        <w:t>,</w:t>
      </w:r>
      <w:proofErr w:type="gramEnd"/>
      <w:r w:rsidR="008F10A5">
        <w:rPr>
          <w:rStyle w:val="apple-style-span"/>
          <w:rFonts w:ascii="Verdana, Arial, sans-serif" w:hAnsi="Verdana, Arial, sans-serif"/>
          <w:color w:val="000000"/>
          <w:sz w:val="18"/>
          <w:szCs w:val="18"/>
        </w:rPr>
        <w:t xml:space="preserve"> consists of a stiff cartilaginous rod near the dorsal surface of the animal. It is skeletal and helps support to the body. (Gr.</w:t>
      </w:r>
      <w:r w:rsidR="008F10A5">
        <w:rPr>
          <w:rStyle w:val="apple-converted-space"/>
          <w:rFonts w:ascii="Verdana, Arial, sans-serif" w:hAnsi="Verdana, Arial, sans-serif"/>
          <w:color w:val="000000"/>
          <w:sz w:val="18"/>
          <w:szCs w:val="18"/>
        </w:rPr>
        <w:t> </w:t>
      </w:r>
      <w:proofErr w:type="spellStart"/>
      <w:r w:rsidR="008F10A5">
        <w:rPr>
          <w:rStyle w:val="apple-style-span"/>
          <w:rFonts w:ascii="Verdana, Arial, sans-serif" w:hAnsi="Verdana, Arial, sans-serif"/>
          <w:i/>
          <w:iCs/>
          <w:color w:val="000000"/>
          <w:sz w:val="18"/>
          <w:szCs w:val="18"/>
        </w:rPr>
        <w:t>noton</w:t>
      </w:r>
      <w:proofErr w:type="spellEnd"/>
      <w:r w:rsidR="008F10A5">
        <w:rPr>
          <w:rStyle w:val="apple-style-span"/>
          <w:rFonts w:ascii="Verdana, Arial, sans-serif" w:hAnsi="Verdana, Arial, sans-serif"/>
          <w:color w:val="000000"/>
          <w:sz w:val="18"/>
          <w:szCs w:val="18"/>
        </w:rPr>
        <w:t>, back +</w:t>
      </w:r>
      <w:r w:rsidR="008F10A5">
        <w:rPr>
          <w:rStyle w:val="apple-converted-space"/>
          <w:rFonts w:ascii="Verdana, Arial, sans-serif" w:hAnsi="Verdana, Arial, sans-serif"/>
          <w:color w:val="000000"/>
          <w:sz w:val="18"/>
          <w:szCs w:val="18"/>
        </w:rPr>
        <w:t> </w:t>
      </w:r>
      <w:proofErr w:type="spellStart"/>
      <w:r w:rsidR="008F10A5">
        <w:rPr>
          <w:rStyle w:val="apple-style-span"/>
          <w:rFonts w:ascii="Verdana, Arial, sans-serif" w:hAnsi="Verdana, Arial, sans-serif"/>
          <w:i/>
          <w:iCs/>
          <w:color w:val="000000"/>
          <w:sz w:val="18"/>
          <w:szCs w:val="18"/>
        </w:rPr>
        <w:t>chorde</w:t>
      </w:r>
      <w:proofErr w:type="spellEnd"/>
      <w:r w:rsidR="008F10A5">
        <w:rPr>
          <w:rStyle w:val="apple-style-span"/>
          <w:rFonts w:ascii="Verdana, Arial, sans-serif" w:hAnsi="Verdana, Arial, sans-serif"/>
          <w:color w:val="000000"/>
          <w:sz w:val="18"/>
          <w:szCs w:val="18"/>
        </w:rPr>
        <w:t>, string)</w:t>
      </w:r>
    </w:p>
    <w:p w14:paraId="3D0936E0" w14:textId="77777777" w:rsidR="00BC6C6A" w:rsidRPr="008E6651" w:rsidRDefault="00BC6C6A" w:rsidP="00252EFB">
      <w:pPr>
        <w:spacing w:after="0"/>
        <w:rPr>
          <w:b/>
        </w:rPr>
      </w:pPr>
      <w:proofErr w:type="spellStart"/>
      <w:r w:rsidRPr="008E6651">
        <w:rPr>
          <w:b/>
        </w:rPr>
        <w:t>Opercular</w:t>
      </w:r>
      <w:proofErr w:type="spellEnd"/>
      <w:r w:rsidRPr="008E6651">
        <w:rPr>
          <w:b/>
        </w:rPr>
        <w:t xml:space="preserve"> gill</w:t>
      </w:r>
      <w:r w:rsidR="008F10A5">
        <w:rPr>
          <w:b/>
        </w:rPr>
        <w:t xml:space="preserve"> </w:t>
      </w:r>
      <w:proofErr w:type="gramStart"/>
      <w:r w:rsidR="008F10A5">
        <w:rPr>
          <w:rStyle w:val="apple-style-span"/>
          <w:rFonts w:ascii="Verdana, Arial, sans-serif" w:hAnsi="Verdana, Arial, sans-serif"/>
          <w:color w:val="000000"/>
          <w:sz w:val="18"/>
          <w:szCs w:val="18"/>
        </w:rPr>
        <w:t>The</w:t>
      </w:r>
      <w:proofErr w:type="gramEnd"/>
      <w:r w:rsidR="008F10A5">
        <w:rPr>
          <w:rStyle w:val="apple-style-span"/>
          <w:rFonts w:ascii="Verdana, Arial, sans-serif" w:hAnsi="Verdana, Arial, sans-serif"/>
          <w:color w:val="000000"/>
          <w:sz w:val="18"/>
          <w:szCs w:val="18"/>
        </w:rPr>
        <w:t xml:space="preserve"> gill found in bony fish. The operculum is the outer covering of the gill. When it is drawn away from the body, it pulls water inside the </w:t>
      </w:r>
      <w:proofErr w:type="spellStart"/>
      <w:r w:rsidR="008F10A5">
        <w:rPr>
          <w:rStyle w:val="apple-style-span"/>
          <w:rFonts w:ascii="Verdana, Arial, sans-serif" w:hAnsi="Verdana, Arial, sans-serif"/>
          <w:color w:val="000000"/>
          <w:sz w:val="18"/>
          <w:szCs w:val="18"/>
        </w:rPr>
        <w:t>buccal</w:t>
      </w:r>
      <w:proofErr w:type="spellEnd"/>
      <w:r w:rsidR="008F10A5">
        <w:rPr>
          <w:rStyle w:val="apple-style-span"/>
          <w:rFonts w:ascii="Verdana, Arial, sans-serif" w:hAnsi="Verdana, Arial, sans-serif"/>
          <w:color w:val="000000"/>
          <w:sz w:val="18"/>
          <w:szCs w:val="18"/>
        </w:rPr>
        <w:t xml:space="preserve"> cavity across the gills. This motion, in combination with the opening and closing of the mouth, aerates the fish gills. (L.</w:t>
      </w:r>
      <w:r w:rsidR="008F10A5">
        <w:rPr>
          <w:rStyle w:val="apple-converted-space"/>
          <w:rFonts w:ascii="Verdana, Arial, sans-serif" w:hAnsi="Verdana, Arial, sans-serif"/>
          <w:color w:val="000000"/>
          <w:sz w:val="18"/>
          <w:szCs w:val="18"/>
        </w:rPr>
        <w:t> </w:t>
      </w:r>
      <w:proofErr w:type="gramStart"/>
      <w:r w:rsidR="008F10A5">
        <w:rPr>
          <w:rStyle w:val="apple-style-span"/>
          <w:rFonts w:ascii="Verdana, Arial, sans-serif" w:hAnsi="Verdana, Arial, sans-serif"/>
          <w:i/>
          <w:iCs/>
          <w:color w:val="000000"/>
          <w:sz w:val="18"/>
          <w:szCs w:val="18"/>
        </w:rPr>
        <w:t>opercula</w:t>
      </w:r>
      <w:r w:rsidR="008F10A5">
        <w:rPr>
          <w:rStyle w:val="apple-style-span"/>
          <w:rFonts w:ascii="Verdana, Arial, sans-serif" w:hAnsi="Verdana, Arial, sans-serif"/>
          <w:color w:val="000000"/>
          <w:sz w:val="18"/>
          <w:szCs w:val="18"/>
        </w:rPr>
        <w:t>,</w:t>
      </w:r>
      <w:proofErr w:type="gramEnd"/>
      <w:r w:rsidR="008F10A5">
        <w:rPr>
          <w:rStyle w:val="apple-style-span"/>
          <w:rFonts w:ascii="Verdana, Arial, sans-serif" w:hAnsi="Verdana, Arial, sans-serif"/>
          <w:color w:val="000000"/>
          <w:sz w:val="18"/>
          <w:szCs w:val="18"/>
        </w:rPr>
        <w:t xml:space="preserve"> cover or lid)</w:t>
      </w:r>
    </w:p>
    <w:p w14:paraId="258B0A91" w14:textId="77777777" w:rsidR="00BC6C6A" w:rsidRPr="008E6651" w:rsidRDefault="00BC6C6A" w:rsidP="00252EFB">
      <w:pPr>
        <w:spacing w:after="0"/>
        <w:rPr>
          <w:b/>
        </w:rPr>
      </w:pPr>
      <w:r w:rsidRPr="008E6651">
        <w:rPr>
          <w:b/>
        </w:rPr>
        <w:t>Operculum</w:t>
      </w:r>
    </w:p>
    <w:p w14:paraId="62211253" w14:textId="77777777" w:rsidR="00BC6C6A" w:rsidRPr="008E6651" w:rsidRDefault="00BC6C6A" w:rsidP="00252EFB">
      <w:pPr>
        <w:spacing w:after="0"/>
        <w:rPr>
          <w:b/>
        </w:rPr>
      </w:pPr>
      <w:r w:rsidRPr="008E6651">
        <w:rPr>
          <w:b/>
        </w:rPr>
        <w:t>Oral surface</w:t>
      </w:r>
      <w:r w:rsidR="008F10A5">
        <w:rPr>
          <w:b/>
        </w:rPr>
        <w:t xml:space="preserve"> </w:t>
      </w:r>
      <w:proofErr w:type="gramStart"/>
      <w:r w:rsidR="008F10A5">
        <w:rPr>
          <w:rStyle w:val="apple-style-span"/>
          <w:rFonts w:ascii="Verdana, Arial, sans-serif" w:hAnsi="Verdana, Arial, sans-serif"/>
          <w:color w:val="000000"/>
          <w:sz w:val="18"/>
          <w:szCs w:val="18"/>
        </w:rPr>
        <w:t>In</w:t>
      </w:r>
      <w:proofErr w:type="gramEnd"/>
      <w:r w:rsidR="008F10A5">
        <w:rPr>
          <w:rStyle w:val="apple-style-span"/>
          <w:rFonts w:ascii="Verdana, Arial, sans-serif" w:hAnsi="Verdana, Arial, sans-serif"/>
          <w:color w:val="000000"/>
          <w:sz w:val="18"/>
          <w:szCs w:val="18"/>
        </w:rPr>
        <w:t xml:space="preserve"> radially symmetric animals there is no anterior, posterior, left or right sides to the animal. Instead, we refer to the two sides of the animal by the location of the mouth. In this case the side where the mouth is found. (L.</w:t>
      </w:r>
      <w:r w:rsidR="008F10A5">
        <w:rPr>
          <w:rStyle w:val="apple-converted-space"/>
          <w:rFonts w:ascii="Verdana, Arial, sans-serif" w:hAnsi="Verdana, Arial, sans-serif"/>
          <w:color w:val="000000"/>
          <w:sz w:val="18"/>
          <w:szCs w:val="18"/>
        </w:rPr>
        <w:t> </w:t>
      </w:r>
      <w:proofErr w:type="spellStart"/>
      <w:r w:rsidR="008F10A5">
        <w:rPr>
          <w:rStyle w:val="apple-style-span"/>
          <w:rFonts w:ascii="Verdana, Arial, sans-serif" w:hAnsi="Verdana, Arial, sans-serif"/>
          <w:i/>
          <w:iCs/>
          <w:color w:val="000000"/>
          <w:sz w:val="18"/>
          <w:szCs w:val="18"/>
        </w:rPr>
        <w:t>os</w:t>
      </w:r>
      <w:proofErr w:type="spellEnd"/>
      <w:r w:rsidR="008F10A5">
        <w:rPr>
          <w:rStyle w:val="apple-style-span"/>
          <w:rFonts w:ascii="Verdana, Arial, sans-serif" w:hAnsi="Verdana, Arial, sans-serif"/>
          <w:color w:val="000000"/>
          <w:sz w:val="18"/>
          <w:szCs w:val="18"/>
        </w:rPr>
        <w:t>, mouth)</w:t>
      </w:r>
    </w:p>
    <w:p w14:paraId="29C8D617" w14:textId="77777777" w:rsidR="00BC6C6A" w:rsidRPr="008E6651" w:rsidRDefault="00BC6C6A" w:rsidP="00252EFB">
      <w:pPr>
        <w:spacing w:after="0"/>
        <w:rPr>
          <w:b/>
        </w:rPr>
      </w:pPr>
      <w:proofErr w:type="spellStart"/>
      <w:r w:rsidRPr="008E6651">
        <w:rPr>
          <w:b/>
        </w:rPr>
        <w:t>Ossicles</w:t>
      </w:r>
      <w:proofErr w:type="spellEnd"/>
      <w:r w:rsidR="008F10A5">
        <w:rPr>
          <w:b/>
        </w:rPr>
        <w:t xml:space="preserve"> </w:t>
      </w:r>
      <w:r w:rsidR="008F10A5">
        <w:rPr>
          <w:rStyle w:val="apple-style-span"/>
          <w:rFonts w:ascii="Verdana, Arial, sans-serif" w:hAnsi="Verdana, Arial, sans-serif"/>
          <w:color w:val="000000"/>
          <w:sz w:val="18"/>
          <w:szCs w:val="18"/>
        </w:rPr>
        <w:t>Either the small bonelike structures or plates that form the endodermal skeleton of echinoderms, the needlelike deposits of the shell in early molluscs, or the name of small bones found in the vertebrate inner ear. (L.</w:t>
      </w:r>
      <w:r w:rsidR="008F10A5">
        <w:rPr>
          <w:rStyle w:val="apple-converted-space"/>
          <w:rFonts w:ascii="Verdana, Arial, sans-serif" w:hAnsi="Verdana, Arial, sans-serif"/>
          <w:color w:val="000000"/>
          <w:sz w:val="18"/>
          <w:szCs w:val="18"/>
        </w:rPr>
        <w:t> </w:t>
      </w:r>
      <w:proofErr w:type="spellStart"/>
      <w:r w:rsidR="008F10A5">
        <w:rPr>
          <w:rStyle w:val="apple-style-span"/>
          <w:rFonts w:ascii="Verdana, Arial, sans-serif" w:hAnsi="Verdana, Arial, sans-serif"/>
          <w:i/>
          <w:iCs/>
          <w:color w:val="000000"/>
          <w:sz w:val="18"/>
          <w:szCs w:val="18"/>
        </w:rPr>
        <w:t>os</w:t>
      </w:r>
      <w:proofErr w:type="spellEnd"/>
      <w:r w:rsidR="008F10A5">
        <w:rPr>
          <w:rStyle w:val="apple-style-span"/>
          <w:rFonts w:ascii="Verdana, Arial, sans-serif" w:hAnsi="Verdana, Arial, sans-serif"/>
          <w:color w:val="000000"/>
          <w:sz w:val="18"/>
          <w:szCs w:val="18"/>
        </w:rPr>
        <w:t>, bone)</w:t>
      </w:r>
    </w:p>
    <w:p w14:paraId="18CA0554" w14:textId="77777777" w:rsidR="00BC6C6A" w:rsidRPr="008E6651" w:rsidRDefault="00BC6C6A" w:rsidP="00252EFB">
      <w:pPr>
        <w:spacing w:after="0"/>
        <w:rPr>
          <w:b/>
        </w:rPr>
      </w:pPr>
      <w:proofErr w:type="spellStart"/>
      <w:r w:rsidRPr="008E6651">
        <w:rPr>
          <w:b/>
        </w:rPr>
        <w:t>Osteichthyes</w:t>
      </w:r>
      <w:proofErr w:type="spellEnd"/>
    </w:p>
    <w:p w14:paraId="193B1A3F" w14:textId="77777777" w:rsidR="00BC6C6A" w:rsidRPr="008E6651" w:rsidRDefault="00BC6C6A" w:rsidP="00252EFB">
      <w:pPr>
        <w:spacing w:after="0"/>
        <w:rPr>
          <w:b/>
        </w:rPr>
      </w:pPr>
      <w:proofErr w:type="spellStart"/>
      <w:r w:rsidRPr="008E6651">
        <w:rPr>
          <w:b/>
        </w:rPr>
        <w:t>Ostium</w:t>
      </w:r>
      <w:proofErr w:type="spellEnd"/>
    </w:p>
    <w:p w14:paraId="0B6A953E" w14:textId="77777777" w:rsidR="00BC6C6A" w:rsidRPr="008E6651" w:rsidRDefault="00BC6C6A" w:rsidP="00252EFB">
      <w:pPr>
        <w:spacing w:after="0"/>
        <w:rPr>
          <w:b/>
        </w:rPr>
      </w:pPr>
      <w:proofErr w:type="spellStart"/>
      <w:r w:rsidRPr="008E6651">
        <w:rPr>
          <w:b/>
        </w:rPr>
        <w:t>Ovale</w:t>
      </w:r>
      <w:proofErr w:type="spellEnd"/>
    </w:p>
    <w:p w14:paraId="12EC2166" w14:textId="77777777" w:rsidR="00BC6C6A" w:rsidRPr="008E6651" w:rsidRDefault="00BC6C6A" w:rsidP="00252EFB">
      <w:pPr>
        <w:spacing w:after="0"/>
        <w:rPr>
          <w:b/>
        </w:rPr>
      </w:pPr>
      <w:proofErr w:type="spellStart"/>
      <w:r w:rsidRPr="008E6651">
        <w:rPr>
          <w:b/>
        </w:rPr>
        <w:t>Ovoparous</w:t>
      </w:r>
      <w:proofErr w:type="spellEnd"/>
    </w:p>
    <w:p w14:paraId="07CA108A" w14:textId="77777777" w:rsidR="00BC6C6A" w:rsidRPr="008E6651" w:rsidRDefault="00BC6C6A" w:rsidP="00252EFB">
      <w:pPr>
        <w:spacing w:after="0"/>
        <w:rPr>
          <w:b/>
        </w:rPr>
      </w:pPr>
      <w:proofErr w:type="spellStart"/>
      <w:r w:rsidRPr="008E6651">
        <w:rPr>
          <w:b/>
        </w:rPr>
        <w:t>Paedomorphosis</w:t>
      </w:r>
      <w:proofErr w:type="spellEnd"/>
    </w:p>
    <w:p w14:paraId="6DE9205F" w14:textId="77777777" w:rsidR="00BC6C6A" w:rsidRPr="008E6651" w:rsidRDefault="00BC6C6A" w:rsidP="00252EFB">
      <w:pPr>
        <w:spacing w:after="0"/>
        <w:rPr>
          <w:b/>
        </w:rPr>
      </w:pPr>
      <w:proofErr w:type="gramStart"/>
      <w:r w:rsidRPr="008E6651">
        <w:rPr>
          <w:b/>
        </w:rPr>
        <w:t>Pancreas</w:t>
      </w:r>
      <w:r w:rsidR="00B136C3">
        <w:rPr>
          <w:b/>
        </w:rPr>
        <w:t xml:space="preserve"> </w:t>
      </w:r>
      <w:r w:rsidR="00B136C3">
        <w:rPr>
          <w:rStyle w:val="apple-style-span"/>
          <w:rFonts w:ascii="Verdana, Arial, sans-serif" w:hAnsi="Verdana, Arial, sans-serif"/>
          <w:color w:val="000000"/>
          <w:sz w:val="18"/>
          <w:szCs w:val="18"/>
        </w:rPr>
        <w:t>Part of the vertebrate digestive system that secretes digestive enzymes into the small intestine and produces hormones important in regulating blood sugar levels.</w:t>
      </w:r>
      <w:proofErr w:type="gramEnd"/>
      <w:r w:rsidR="00B136C3">
        <w:rPr>
          <w:rStyle w:val="apple-style-span"/>
          <w:rFonts w:ascii="Verdana, Arial, sans-serif" w:hAnsi="Verdana, Arial, sans-serif"/>
          <w:color w:val="000000"/>
          <w:sz w:val="18"/>
          <w:szCs w:val="18"/>
        </w:rPr>
        <w:t xml:space="preserve"> The pancreas in squids and related cephalopods is a diverticulum of the digestive gland producing digestive enzymes.</w:t>
      </w:r>
    </w:p>
    <w:p w14:paraId="238BDD17" w14:textId="77777777" w:rsidR="00BC6C6A" w:rsidRPr="008E6651" w:rsidRDefault="00BC6C6A" w:rsidP="00252EFB">
      <w:pPr>
        <w:spacing w:after="0"/>
        <w:rPr>
          <w:b/>
        </w:rPr>
      </w:pPr>
      <w:proofErr w:type="spellStart"/>
      <w:r w:rsidRPr="008E6651">
        <w:rPr>
          <w:b/>
        </w:rPr>
        <w:t>Parabronchi</w:t>
      </w:r>
      <w:proofErr w:type="spellEnd"/>
      <w:r w:rsidR="00B136C3">
        <w:rPr>
          <w:b/>
        </w:rPr>
        <w:t xml:space="preserve"> </w:t>
      </w:r>
      <w:r w:rsidR="00B136C3">
        <w:rPr>
          <w:rStyle w:val="apple-style-span"/>
          <w:rFonts w:ascii="Verdana, Arial, sans-serif" w:hAnsi="Verdana, Arial, sans-serif"/>
          <w:color w:val="000000"/>
          <w:sz w:val="18"/>
          <w:szCs w:val="18"/>
        </w:rPr>
        <w:t>The small air tubes in a bird's lungs forming the gas exchange surface. Unlike other vertebrates, air flows across the surface in only one direction.</w:t>
      </w:r>
    </w:p>
    <w:p w14:paraId="47AD8981" w14:textId="77777777" w:rsidR="00BC6C6A" w:rsidRPr="008E6651" w:rsidRDefault="00BC6C6A" w:rsidP="00252EFB">
      <w:pPr>
        <w:spacing w:after="0"/>
        <w:rPr>
          <w:b/>
        </w:rPr>
      </w:pPr>
      <w:r w:rsidRPr="008E6651">
        <w:rPr>
          <w:b/>
        </w:rPr>
        <w:t>Paraphyletic</w:t>
      </w:r>
    </w:p>
    <w:p w14:paraId="67810502" w14:textId="77777777" w:rsidR="00BC6C6A" w:rsidRPr="008E6651" w:rsidRDefault="00BC6C6A" w:rsidP="00252EFB">
      <w:pPr>
        <w:spacing w:after="0"/>
        <w:rPr>
          <w:b/>
        </w:rPr>
      </w:pPr>
      <w:r w:rsidRPr="008E6651">
        <w:rPr>
          <w:b/>
        </w:rPr>
        <w:t>Pectoral fin</w:t>
      </w:r>
    </w:p>
    <w:p w14:paraId="5BAA1430" w14:textId="77777777" w:rsidR="00BC6C6A" w:rsidRPr="008E6651" w:rsidRDefault="00BC6C6A" w:rsidP="00252EFB">
      <w:pPr>
        <w:spacing w:after="0"/>
        <w:rPr>
          <w:b/>
        </w:rPr>
      </w:pPr>
      <w:r w:rsidRPr="008E6651">
        <w:rPr>
          <w:b/>
        </w:rPr>
        <w:t>Pectoral girdle</w:t>
      </w:r>
      <w:r w:rsidR="00B136C3">
        <w:rPr>
          <w:b/>
        </w:rPr>
        <w:t xml:space="preserve"> </w:t>
      </w:r>
      <w:r w:rsidR="00B136C3">
        <w:rPr>
          <w:rStyle w:val="apple-style-span"/>
          <w:rFonts w:ascii="Verdana, Arial, sans-serif" w:hAnsi="Verdana, Arial, sans-serif"/>
          <w:color w:val="000000"/>
          <w:sz w:val="18"/>
          <w:szCs w:val="18"/>
        </w:rPr>
        <w:t>Bones in vertebrates that connect the appendages on the left and right side of the anterior appendicular skeleton to each other. The pectoral girdles are also attached to the axial skeleton in amphibians, reptiles, birds, and mammals. (L.</w:t>
      </w:r>
      <w:r w:rsidR="00B136C3">
        <w:rPr>
          <w:rStyle w:val="apple-converted-space"/>
          <w:rFonts w:ascii="Verdana, Arial, sans-serif" w:hAnsi="Verdana, Arial, sans-serif"/>
          <w:color w:val="000000"/>
          <w:sz w:val="18"/>
          <w:szCs w:val="18"/>
        </w:rPr>
        <w:t> </w:t>
      </w:r>
      <w:proofErr w:type="spellStart"/>
      <w:r w:rsidR="00B136C3">
        <w:rPr>
          <w:rStyle w:val="apple-style-span"/>
          <w:rFonts w:ascii="Verdana, Arial, sans-serif" w:hAnsi="Verdana, Arial, sans-serif"/>
          <w:i/>
          <w:iCs/>
          <w:color w:val="000000"/>
          <w:sz w:val="18"/>
          <w:szCs w:val="18"/>
        </w:rPr>
        <w:t>pectus</w:t>
      </w:r>
      <w:proofErr w:type="spellEnd"/>
      <w:r w:rsidR="00B136C3">
        <w:rPr>
          <w:rStyle w:val="apple-style-span"/>
          <w:rFonts w:ascii="Verdana, Arial, sans-serif" w:hAnsi="Verdana, Arial, sans-serif"/>
          <w:color w:val="000000"/>
          <w:sz w:val="18"/>
          <w:szCs w:val="18"/>
        </w:rPr>
        <w:t>, breast)</w:t>
      </w:r>
    </w:p>
    <w:p w14:paraId="26D555F2" w14:textId="77777777" w:rsidR="00BC6C6A" w:rsidRPr="008E6651" w:rsidRDefault="00BC6C6A" w:rsidP="00252EFB">
      <w:pPr>
        <w:spacing w:after="0"/>
        <w:rPr>
          <w:b/>
        </w:rPr>
      </w:pPr>
      <w:proofErr w:type="spellStart"/>
      <w:r w:rsidRPr="008E6651">
        <w:rPr>
          <w:b/>
        </w:rPr>
        <w:t>Pectoralis</w:t>
      </w:r>
      <w:proofErr w:type="spellEnd"/>
    </w:p>
    <w:p w14:paraId="614EFCF4" w14:textId="77777777" w:rsidR="00BC6C6A" w:rsidRPr="008E6651" w:rsidRDefault="00BC6C6A" w:rsidP="00252EFB">
      <w:pPr>
        <w:spacing w:after="0"/>
        <w:rPr>
          <w:b/>
        </w:rPr>
      </w:pPr>
      <w:proofErr w:type="spellStart"/>
      <w:r w:rsidRPr="008E6651">
        <w:rPr>
          <w:b/>
        </w:rPr>
        <w:t>Pedicellaria</w:t>
      </w:r>
      <w:proofErr w:type="spellEnd"/>
      <w:r w:rsidR="00B136C3">
        <w:rPr>
          <w:b/>
        </w:rPr>
        <w:t xml:space="preserve"> </w:t>
      </w:r>
      <w:r w:rsidR="00B136C3">
        <w:rPr>
          <w:rStyle w:val="apple-style-span"/>
          <w:rFonts w:ascii="Verdana, Arial, sans-serif" w:hAnsi="Verdana, Arial, sans-serif"/>
          <w:color w:val="000000"/>
          <w:sz w:val="18"/>
          <w:szCs w:val="18"/>
        </w:rPr>
        <w:t xml:space="preserve">Defensive </w:t>
      </w:r>
      <w:proofErr w:type="spellStart"/>
      <w:r w:rsidR="00B136C3">
        <w:rPr>
          <w:rStyle w:val="apple-style-span"/>
          <w:rFonts w:ascii="Verdana, Arial, sans-serif" w:hAnsi="Verdana, Arial, sans-serif"/>
          <w:color w:val="000000"/>
          <w:sz w:val="18"/>
          <w:szCs w:val="18"/>
        </w:rPr>
        <w:t>pincerlike</w:t>
      </w:r>
      <w:proofErr w:type="spellEnd"/>
      <w:r w:rsidR="00B136C3">
        <w:rPr>
          <w:rStyle w:val="apple-style-span"/>
          <w:rFonts w:ascii="Verdana, Arial, sans-serif" w:hAnsi="Verdana, Arial, sans-serif"/>
          <w:color w:val="000000"/>
          <w:sz w:val="18"/>
          <w:szCs w:val="18"/>
        </w:rPr>
        <w:t xml:space="preserve"> structure found on the surface of echinoderms. They are capable of responding to external stimuli independently from the main nervous system of the animal. Some complex </w:t>
      </w:r>
      <w:proofErr w:type="spellStart"/>
      <w:r w:rsidR="00B136C3">
        <w:rPr>
          <w:rStyle w:val="apple-style-span"/>
          <w:rFonts w:ascii="Verdana, Arial, sans-serif" w:hAnsi="Verdana, Arial, sans-serif"/>
          <w:color w:val="000000"/>
          <w:sz w:val="18"/>
          <w:szCs w:val="18"/>
        </w:rPr>
        <w:t>pedicellariae</w:t>
      </w:r>
      <w:proofErr w:type="spellEnd"/>
      <w:r w:rsidR="00B136C3">
        <w:rPr>
          <w:rStyle w:val="apple-style-span"/>
          <w:rFonts w:ascii="Verdana, Arial, sans-serif" w:hAnsi="Verdana, Arial, sans-serif"/>
          <w:color w:val="000000"/>
          <w:sz w:val="18"/>
          <w:szCs w:val="18"/>
        </w:rPr>
        <w:t xml:space="preserve"> are poisonous. (L.</w:t>
      </w:r>
      <w:r w:rsidR="00B136C3">
        <w:rPr>
          <w:rStyle w:val="apple-converted-space"/>
          <w:rFonts w:ascii="Verdana, Arial, sans-serif" w:hAnsi="Verdana, Arial, sans-serif"/>
          <w:color w:val="000000"/>
          <w:sz w:val="18"/>
          <w:szCs w:val="18"/>
        </w:rPr>
        <w:t> </w:t>
      </w:r>
      <w:proofErr w:type="spellStart"/>
      <w:r w:rsidR="00B136C3">
        <w:rPr>
          <w:rStyle w:val="apple-style-span"/>
          <w:rFonts w:ascii="Verdana, Arial, sans-serif" w:hAnsi="Verdana, Arial, sans-serif"/>
          <w:i/>
          <w:iCs/>
          <w:color w:val="000000"/>
          <w:sz w:val="18"/>
          <w:szCs w:val="18"/>
        </w:rPr>
        <w:t>pediculus</w:t>
      </w:r>
      <w:proofErr w:type="spellEnd"/>
      <w:r w:rsidR="00B136C3">
        <w:rPr>
          <w:rStyle w:val="apple-style-span"/>
          <w:rFonts w:ascii="Verdana, Arial, sans-serif" w:hAnsi="Verdana, Arial, sans-serif"/>
          <w:color w:val="000000"/>
          <w:sz w:val="18"/>
          <w:szCs w:val="18"/>
        </w:rPr>
        <w:t>, little foot +</w:t>
      </w:r>
      <w:r w:rsidR="00B136C3">
        <w:rPr>
          <w:rStyle w:val="apple-converted-space"/>
          <w:rFonts w:ascii="Verdana, Arial, sans-serif" w:hAnsi="Verdana, Arial, sans-serif"/>
          <w:color w:val="000000"/>
          <w:sz w:val="18"/>
          <w:szCs w:val="18"/>
        </w:rPr>
        <w:t> </w:t>
      </w:r>
      <w:r w:rsidR="00B136C3">
        <w:rPr>
          <w:rStyle w:val="apple-style-span"/>
          <w:rFonts w:ascii="Verdana, Arial, sans-serif" w:hAnsi="Verdana, Arial, sans-serif"/>
          <w:i/>
          <w:iCs/>
          <w:color w:val="000000"/>
          <w:sz w:val="18"/>
          <w:szCs w:val="18"/>
        </w:rPr>
        <w:t>aria</w:t>
      </w:r>
      <w:r w:rsidR="00B136C3">
        <w:rPr>
          <w:rStyle w:val="apple-style-span"/>
          <w:rFonts w:ascii="Verdana, Arial, sans-serif" w:hAnsi="Verdana, Arial, sans-serif"/>
          <w:color w:val="000000"/>
          <w:sz w:val="18"/>
          <w:szCs w:val="18"/>
        </w:rPr>
        <w:t>, like or connected to))</w:t>
      </w:r>
    </w:p>
    <w:p w14:paraId="2E4B06E4" w14:textId="77777777" w:rsidR="00BC6C6A" w:rsidRPr="008E6651" w:rsidRDefault="00BC6C6A" w:rsidP="00252EFB">
      <w:pPr>
        <w:spacing w:after="0"/>
        <w:rPr>
          <w:b/>
        </w:rPr>
      </w:pPr>
      <w:r w:rsidRPr="008E6651">
        <w:rPr>
          <w:b/>
        </w:rPr>
        <w:t>Pelvic fin</w:t>
      </w:r>
    </w:p>
    <w:p w14:paraId="0F542209" w14:textId="77777777" w:rsidR="00BC6C6A" w:rsidRPr="008E6651" w:rsidRDefault="00BC6C6A" w:rsidP="00252EFB">
      <w:pPr>
        <w:spacing w:after="0"/>
        <w:rPr>
          <w:b/>
        </w:rPr>
      </w:pPr>
      <w:r w:rsidRPr="008E6651">
        <w:rPr>
          <w:b/>
        </w:rPr>
        <w:t>Pelvic girdle</w:t>
      </w:r>
      <w:r w:rsidR="00B136C3">
        <w:rPr>
          <w:b/>
        </w:rPr>
        <w:t xml:space="preserve"> </w:t>
      </w:r>
      <w:r w:rsidR="00B136C3">
        <w:rPr>
          <w:rStyle w:val="apple-style-span"/>
          <w:rFonts w:ascii="Verdana, Arial, sans-serif" w:hAnsi="Verdana, Arial, sans-serif"/>
          <w:color w:val="000000"/>
          <w:sz w:val="18"/>
          <w:szCs w:val="18"/>
        </w:rPr>
        <w:t>Bones in vertebrates that connect the appendages on the left and right side of the posterior appendicular skeleton to each other. The pelvic girdles are also attached to the axial skeleton in amphibians, reptiles, birds, and mammals. (L.</w:t>
      </w:r>
      <w:r w:rsidR="00B136C3">
        <w:rPr>
          <w:rStyle w:val="apple-converted-space"/>
          <w:rFonts w:ascii="Verdana, Arial, sans-serif" w:hAnsi="Verdana, Arial, sans-serif"/>
          <w:color w:val="000000"/>
          <w:sz w:val="18"/>
          <w:szCs w:val="18"/>
        </w:rPr>
        <w:t> </w:t>
      </w:r>
      <w:r w:rsidR="00B136C3">
        <w:rPr>
          <w:rStyle w:val="apple-style-span"/>
          <w:rFonts w:ascii="Verdana, Arial, sans-serif" w:hAnsi="Verdana, Arial, sans-serif"/>
          <w:i/>
          <w:iCs/>
          <w:color w:val="000000"/>
          <w:sz w:val="18"/>
          <w:szCs w:val="18"/>
        </w:rPr>
        <w:t>pelvis</w:t>
      </w:r>
      <w:r w:rsidR="00B136C3">
        <w:rPr>
          <w:rStyle w:val="apple-style-span"/>
          <w:rFonts w:ascii="Verdana, Arial, sans-serif" w:hAnsi="Verdana, Arial, sans-serif"/>
          <w:color w:val="000000"/>
          <w:sz w:val="18"/>
          <w:szCs w:val="18"/>
        </w:rPr>
        <w:t>, a basin)</w:t>
      </w:r>
    </w:p>
    <w:p w14:paraId="29AA7881" w14:textId="77777777" w:rsidR="00BC6C6A" w:rsidRPr="008E6651" w:rsidRDefault="00BC6C6A" w:rsidP="00252EFB">
      <w:pPr>
        <w:spacing w:after="0"/>
        <w:rPr>
          <w:b/>
        </w:rPr>
      </w:pPr>
      <w:proofErr w:type="spellStart"/>
      <w:r w:rsidRPr="008E6651">
        <w:rPr>
          <w:b/>
        </w:rPr>
        <w:t>Pentadactyl</w:t>
      </w:r>
      <w:proofErr w:type="spellEnd"/>
    </w:p>
    <w:p w14:paraId="0BDDC069" w14:textId="77777777" w:rsidR="00BC6C6A" w:rsidRPr="008E6651" w:rsidRDefault="00BC6C6A" w:rsidP="00252EFB">
      <w:pPr>
        <w:spacing w:after="0"/>
        <w:rPr>
          <w:b/>
        </w:rPr>
      </w:pPr>
      <w:proofErr w:type="spellStart"/>
      <w:r w:rsidRPr="008E6651">
        <w:rPr>
          <w:b/>
        </w:rPr>
        <w:t>Pentaradial</w:t>
      </w:r>
      <w:proofErr w:type="spellEnd"/>
      <w:r w:rsidRPr="008E6651">
        <w:rPr>
          <w:b/>
        </w:rPr>
        <w:t xml:space="preserve"> symmetry</w:t>
      </w:r>
    </w:p>
    <w:p w14:paraId="552B43ED" w14:textId="77777777" w:rsidR="00BC6C6A" w:rsidRPr="008E6651" w:rsidRDefault="00BC6C6A" w:rsidP="00252EFB">
      <w:pPr>
        <w:spacing w:after="0"/>
        <w:rPr>
          <w:b/>
        </w:rPr>
      </w:pPr>
      <w:r w:rsidRPr="008E6651">
        <w:rPr>
          <w:b/>
        </w:rPr>
        <w:t>Phalanges</w:t>
      </w:r>
    </w:p>
    <w:p w14:paraId="77D9B562" w14:textId="77777777" w:rsidR="00BC6C6A" w:rsidRPr="008E6651" w:rsidRDefault="00BC6C6A" w:rsidP="00252EFB">
      <w:pPr>
        <w:spacing w:after="0"/>
        <w:rPr>
          <w:b/>
        </w:rPr>
      </w:pPr>
      <w:r w:rsidRPr="008E6651">
        <w:rPr>
          <w:b/>
        </w:rPr>
        <w:t>Pharyngeal gill slits</w:t>
      </w:r>
      <w:r w:rsidR="00B136C3">
        <w:rPr>
          <w:b/>
        </w:rPr>
        <w:t xml:space="preserve"> </w:t>
      </w:r>
      <w:r w:rsidR="00B136C3">
        <w:rPr>
          <w:rStyle w:val="apple-style-span"/>
          <w:rFonts w:ascii="Verdana, Arial, sans-serif" w:hAnsi="Verdana, Arial, sans-serif"/>
          <w:color w:val="000000"/>
          <w:sz w:val="18"/>
          <w:szCs w:val="18"/>
        </w:rPr>
        <w:t xml:space="preserve">Lateral opening in the wall of the pharynx that allows water to enter into the mouth and exit through the pharynx. </w:t>
      </w:r>
      <w:proofErr w:type="gramStart"/>
      <w:r w:rsidR="00B136C3">
        <w:rPr>
          <w:rStyle w:val="apple-style-span"/>
          <w:rFonts w:ascii="Verdana, Arial, sans-serif" w:hAnsi="Verdana, Arial, sans-serif"/>
          <w:color w:val="000000"/>
          <w:sz w:val="18"/>
          <w:szCs w:val="18"/>
        </w:rPr>
        <w:t xml:space="preserve">This is one of the ancestral characteristics of the phylum </w:t>
      </w:r>
      <w:proofErr w:type="spellStart"/>
      <w:r w:rsidR="00B136C3">
        <w:rPr>
          <w:rStyle w:val="apple-style-span"/>
          <w:rFonts w:ascii="Verdana, Arial, sans-serif" w:hAnsi="Verdana, Arial, sans-serif"/>
          <w:color w:val="000000"/>
          <w:sz w:val="18"/>
          <w:szCs w:val="18"/>
        </w:rPr>
        <w:t>Chordata</w:t>
      </w:r>
      <w:proofErr w:type="spellEnd"/>
      <w:r w:rsidR="00B136C3">
        <w:rPr>
          <w:rStyle w:val="apple-style-span"/>
          <w:rFonts w:ascii="Verdana, Arial, sans-serif" w:hAnsi="Verdana, Arial, sans-serif"/>
          <w:color w:val="000000"/>
          <w:sz w:val="18"/>
          <w:szCs w:val="18"/>
        </w:rPr>
        <w:t xml:space="preserve"> and are</w:t>
      </w:r>
      <w:proofErr w:type="gramEnd"/>
      <w:r w:rsidR="00B136C3">
        <w:rPr>
          <w:rStyle w:val="apple-style-span"/>
          <w:rFonts w:ascii="Verdana, Arial, sans-serif" w:hAnsi="Verdana, Arial, sans-serif"/>
          <w:color w:val="000000"/>
          <w:sz w:val="18"/>
          <w:szCs w:val="18"/>
        </w:rPr>
        <w:t xml:space="preserve"> also found in </w:t>
      </w:r>
      <w:proofErr w:type="spellStart"/>
      <w:r w:rsidR="00B136C3">
        <w:rPr>
          <w:rStyle w:val="apple-style-span"/>
          <w:rFonts w:ascii="Verdana, Arial, sans-serif" w:hAnsi="Verdana, Arial, sans-serif"/>
          <w:color w:val="000000"/>
          <w:sz w:val="18"/>
          <w:szCs w:val="18"/>
        </w:rPr>
        <w:t>Hemichordata</w:t>
      </w:r>
      <w:proofErr w:type="spellEnd"/>
      <w:r w:rsidR="00B136C3">
        <w:rPr>
          <w:rStyle w:val="apple-style-span"/>
          <w:rFonts w:ascii="Verdana, Arial, sans-serif" w:hAnsi="Verdana, Arial, sans-serif"/>
          <w:color w:val="000000"/>
          <w:sz w:val="18"/>
          <w:szCs w:val="18"/>
        </w:rPr>
        <w:t xml:space="preserve"> and </w:t>
      </w:r>
      <w:proofErr w:type="spellStart"/>
      <w:r w:rsidR="00B136C3">
        <w:rPr>
          <w:rStyle w:val="apple-style-span"/>
          <w:rFonts w:ascii="Verdana, Arial, sans-serif" w:hAnsi="Verdana, Arial, sans-serif"/>
          <w:color w:val="000000"/>
          <w:sz w:val="18"/>
          <w:szCs w:val="18"/>
        </w:rPr>
        <w:t>Enteropneusta</w:t>
      </w:r>
      <w:proofErr w:type="spellEnd"/>
      <w:r w:rsidR="00B136C3">
        <w:rPr>
          <w:rStyle w:val="apple-style-span"/>
          <w:rFonts w:ascii="Verdana, Arial, sans-serif" w:hAnsi="Verdana, Arial, sans-serif"/>
          <w:color w:val="000000"/>
          <w:sz w:val="18"/>
          <w:szCs w:val="18"/>
        </w:rPr>
        <w:t>. It allowed water to be removed from ingested food before it was passed back into the digestive system. (L. Gr.</w:t>
      </w:r>
      <w:r w:rsidR="00B136C3">
        <w:rPr>
          <w:rStyle w:val="apple-converted-space"/>
          <w:rFonts w:ascii="Verdana, Arial, sans-serif" w:hAnsi="Verdana, Arial, sans-serif"/>
          <w:color w:val="000000"/>
          <w:sz w:val="18"/>
          <w:szCs w:val="18"/>
        </w:rPr>
        <w:t> </w:t>
      </w:r>
      <w:r w:rsidR="00B136C3">
        <w:rPr>
          <w:rStyle w:val="apple-style-span"/>
          <w:rFonts w:ascii="Verdana, Arial, sans-serif" w:hAnsi="Verdana, Arial, sans-serif"/>
          <w:i/>
          <w:iCs/>
          <w:color w:val="000000"/>
          <w:sz w:val="18"/>
          <w:szCs w:val="18"/>
        </w:rPr>
        <w:t>pharynx</w:t>
      </w:r>
      <w:r w:rsidR="00B136C3">
        <w:rPr>
          <w:rStyle w:val="apple-style-span"/>
          <w:rFonts w:ascii="Verdana, Arial, sans-serif" w:hAnsi="Verdana, Arial, sans-serif"/>
          <w:color w:val="000000"/>
          <w:sz w:val="18"/>
          <w:szCs w:val="18"/>
        </w:rPr>
        <w:t>, throat)</w:t>
      </w:r>
    </w:p>
    <w:p w14:paraId="76106C15" w14:textId="77777777" w:rsidR="00BC6C6A" w:rsidRPr="008E6651" w:rsidRDefault="00BC6C6A" w:rsidP="00252EFB">
      <w:pPr>
        <w:spacing w:after="0"/>
        <w:rPr>
          <w:b/>
        </w:rPr>
      </w:pPr>
      <w:r w:rsidRPr="008E6651">
        <w:rPr>
          <w:b/>
        </w:rPr>
        <w:lastRenderedPageBreak/>
        <w:t>Pharyngeal slits</w:t>
      </w:r>
    </w:p>
    <w:p w14:paraId="6F0F48A7" w14:textId="77777777" w:rsidR="00BC6C6A" w:rsidRPr="008E6651" w:rsidRDefault="00BC6C6A" w:rsidP="00252EFB">
      <w:pPr>
        <w:spacing w:after="0"/>
        <w:rPr>
          <w:b/>
        </w:rPr>
      </w:pPr>
      <w:r w:rsidRPr="008E6651">
        <w:rPr>
          <w:b/>
        </w:rPr>
        <w:t>Pharynx</w:t>
      </w:r>
      <w:r w:rsidR="00B136C3">
        <w:rPr>
          <w:b/>
        </w:rPr>
        <w:t xml:space="preserve"> </w:t>
      </w:r>
      <w:r w:rsidR="00B136C3">
        <w:rPr>
          <w:rStyle w:val="apple-style-span"/>
          <w:rFonts w:ascii="Verdana, Arial, sans-serif" w:hAnsi="Verdana, Arial, sans-serif"/>
          <w:color w:val="000000"/>
          <w:sz w:val="18"/>
          <w:szCs w:val="18"/>
        </w:rPr>
        <w:t>The region of the digestive tract between the mouth and esophagus. In most animals it is muscular and forces food into the digestive tract that lies behind it. In vertebrates it is part of both the digestive and respiratory tracts. (L. Gr.</w:t>
      </w:r>
      <w:r w:rsidR="00B136C3">
        <w:rPr>
          <w:rStyle w:val="apple-converted-space"/>
          <w:rFonts w:ascii="Verdana, Arial, sans-serif" w:hAnsi="Verdana, Arial, sans-serif"/>
          <w:color w:val="000000"/>
          <w:sz w:val="18"/>
          <w:szCs w:val="18"/>
        </w:rPr>
        <w:t> </w:t>
      </w:r>
      <w:r w:rsidR="00B136C3">
        <w:rPr>
          <w:rStyle w:val="apple-style-span"/>
          <w:rFonts w:ascii="Verdana, Arial, sans-serif" w:hAnsi="Verdana, Arial, sans-serif"/>
          <w:i/>
          <w:iCs/>
          <w:color w:val="000000"/>
          <w:sz w:val="18"/>
          <w:szCs w:val="18"/>
        </w:rPr>
        <w:t>pharynx</w:t>
      </w:r>
      <w:r w:rsidR="00B136C3">
        <w:rPr>
          <w:rStyle w:val="apple-style-span"/>
          <w:rFonts w:ascii="Verdana, Arial, sans-serif" w:hAnsi="Verdana, Arial, sans-serif"/>
          <w:color w:val="000000"/>
          <w:sz w:val="18"/>
          <w:szCs w:val="18"/>
        </w:rPr>
        <w:t>, throat)</w:t>
      </w:r>
    </w:p>
    <w:p w14:paraId="38632594" w14:textId="77777777" w:rsidR="00BC6C6A" w:rsidRPr="008E6651" w:rsidRDefault="00BC6C6A" w:rsidP="00252EFB">
      <w:pPr>
        <w:spacing w:after="0"/>
        <w:rPr>
          <w:b/>
        </w:rPr>
      </w:pPr>
      <w:r w:rsidRPr="008E6651">
        <w:rPr>
          <w:b/>
        </w:rPr>
        <w:t>Placental mammals</w:t>
      </w:r>
      <w:r w:rsidR="00B136C3">
        <w:rPr>
          <w:b/>
        </w:rPr>
        <w:t xml:space="preserve"> </w:t>
      </w:r>
      <w:proofErr w:type="gramStart"/>
      <w:r w:rsidR="00B136C3">
        <w:rPr>
          <w:rStyle w:val="apple-style-span"/>
          <w:rFonts w:ascii="Verdana, Arial, sans-serif" w:hAnsi="Verdana, Arial, sans-serif"/>
          <w:color w:val="000000"/>
          <w:sz w:val="18"/>
          <w:szCs w:val="18"/>
        </w:rPr>
        <w:t>In</w:t>
      </w:r>
      <w:proofErr w:type="gramEnd"/>
      <w:r w:rsidR="00B136C3">
        <w:rPr>
          <w:rStyle w:val="apple-style-span"/>
          <w:rFonts w:ascii="Verdana, Arial, sans-serif" w:hAnsi="Verdana, Arial, sans-serif"/>
          <w:color w:val="000000"/>
          <w:sz w:val="18"/>
          <w:szCs w:val="18"/>
        </w:rPr>
        <w:t xml:space="preserve"> placental mammals, an exchange surface between the unborn fetus and the mother's uterine wall. The fetal and maternal blood supplies remain separate but nutrients, metabolic wastes, and gases are exchanged across the surface. (L.</w:t>
      </w:r>
      <w:r w:rsidR="00B136C3">
        <w:rPr>
          <w:rStyle w:val="apple-converted-space"/>
          <w:rFonts w:ascii="Verdana, Arial, sans-serif" w:hAnsi="Verdana, Arial, sans-serif"/>
          <w:color w:val="000000"/>
          <w:sz w:val="18"/>
          <w:szCs w:val="18"/>
        </w:rPr>
        <w:t> </w:t>
      </w:r>
      <w:r w:rsidR="00B136C3">
        <w:rPr>
          <w:rStyle w:val="apple-style-span"/>
          <w:rFonts w:ascii="Verdana, Arial, sans-serif" w:hAnsi="Verdana, Arial, sans-serif"/>
          <w:i/>
          <w:iCs/>
          <w:color w:val="000000"/>
          <w:sz w:val="18"/>
          <w:szCs w:val="18"/>
        </w:rPr>
        <w:t>placenta</w:t>
      </w:r>
      <w:r w:rsidR="00B136C3">
        <w:rPr>
          <w:rStyle w:val="apple-style-span"/>
          <w:rFonts w:ascii="Verdana, Arial, sans-serif" w:hAnsi="Verdana, Arial, sans-serif"/>
          <w:color w:val="000000"/>
          <w:sz w:val="18"/>
          <w:szCs w:val="18"/>
        </w:rPr>
        <w:t>, a flat cake)</w:t>
      </w:r>
    </w:p>
    <w:p w14:paraId="4EA582CB" w14:textId="77777777" w:rsidR="00BC6C6A" w:rsidRPr="008E6651" w:rsidRDefault="00BC6C6A" w:rsidP="00252EFB">
      <w:pPr>
        <w:spacing w:after="0"/>
        <w:rPr>
          <w:b/>
        </w:rPr>
      </w:pPr>
      <w:proofErr w:type="spellStart"/>
      <w:proofErr w:type="gramStart"/>
      <w:r w:rsidRPr="008E6651">
        <w:rPr>
          <w:b/>
        </w:rPr>
        <w:t>Placoid</w:t>
      </w:r>
      <w:proofErr w:type="spellEnd"/>
      <w:r w:rsidRPr="008E6651">
        <w:rPr>
          <w:b/>
        </w:rPr>
        <w:t xml:space="preserve"> scale</w:t>
      </w:r>
      <w:r w:rsidR="00B136C3">
        <w:rPr>
          <w:b/>
        </w:rPr>
        <w:t xml:space="preserve"> </w:t>
      </w:r>
      <w:r w:rsidR="00B136C3">
        <w:rPr>
          <w:rStyle w:val="apple-style-span"/>
          <w:rFonts w:ascii="Verdana, Arial, sans-serif" w:hAnsi="Verdana, Arial, sans-serif"/>
          <w:color w:val="000000"/>
          <w:sz w:val="18"/>
          <w:szCs w:val="18"/>
        </w:rPr>
        <w:t>Scales characteristic of the cartilaginous fish.</w:t>
      </w:r>
      <w:proofErr w:type="gramEnd"/>
      <w:r w:rsidR="00B136C3">
        <w:rPr>
          <w:rStyle w:val="apple-style-span"/>
          <w:rFonts w:ascii="Verdana, Arial, sans-serif" w:hAnsi="Verdana, Arial, sans-serif"/>
          <w:color w:val="000000"/>
          <w:sz w:val="18"/>
          <w:szCs w:val="18"/>
        </w:rPr>
        <w:t xml:space="preserve"> Formed from the dermis, the scale is anchored in that layer by a basal plate composed of dentin and from that a spine, made of </w:t>
      </w:r>
      <w:proofErr w:type="spellStart"/>
      <w:r w:rsidR="00B136C3">
        <w:rPr>
          <w:rStyle w:val="apple-style-span"/>
          <w:rFonts w:ascii="Verdana, Arial, sans-serif" w:hAnsi="Verdana, Arial, sans-serif"/>
          <w:color w:val="000000"/>
          <w:sz w:val="18"/>
          <w:szCs w:val="18"/>
        </w:rPr>
        <w:t>toothlike</w:t>
      </w:r>
      <w:proofErr w:type="spellEnd"/>
      <w:r w:rsidR="00B136C3">
        <w:rPr>
          <w:rStyle w:val="apple-style-span"/>
          <w:rFonts w:ascii="Verdana, Arial, sans-serif" w:hAnsi="Verdana, Arial, sans-serif"/>
          <w:color w:val="000000"/>
          <w:sz w:val="18"/>
          <w:szCs w:val="18"/>
        </w:rPr>
        <w:t xml:space="preserve"> enamel, points backward. (L.</w:t>
      </w:r>
      <w:r w:rsidR="00B136C3">
        <w:rPr>
          <w:rStyle w:val="apple-converted-space"/>
          <w:rFonts w:ascii="Verdana, Arial, sans-serif" w:hAnsi="Verdana, Arial, sans-serif"/>
          <w:color w:val="000000"/>
          <w:sz w:val="18"/>
          <w:szCs w:val="18"/>
        </w:rPr>
        <w:t> </w:t>
      </w:r>
      <w:proofErr w:type="spellStart"/>
      <w:r w:rsidR="00B136C3">
        <w:rPr>
          <w:rStyle w:val="apple-style-span"/>
          <w:rFonts w:ascii="Verdana, Arial, sans-serif" w:hAnsi="Verdana, Arial, sans-serif"/>
          <w:i/>
          <w:iCs/>
          <w:color w:val="000000"/>
          <w:sz w:val="18"/>
          <w:szCs w:val="18"/>
        </w:rPr>
        <w:t>plax</w:t>
      </w:r>
      <w:proofErr w:type="spellEnd"/>
      <w:r w:rsidR="00B136C3">
        <w:rPr>
          <w:rStyle w:val="apple-style-span"/>
          <w:rFonts w:ascii="Verdana, Arial, sans-serif" w:hAnsi="Verdana, Arial, sans-serif"/>
          <w:color w:val="000000"/>
          <w:sz w:val="18"/>
          <w:szCs w:val="18"/>
        </w:rPr>
        <w:t>, plate +</w:t>
      </w:r>
      <w:r w:rsidR="00B136C3">
        <w:rPr>
          <w:rStyle w:val="apple-converted-space"/>
          <w:rFonts w:ascii="Verdana, Arial, sans-serif" w:hAnsi="Verdana, Arial, sans-serif"/>
          <w:color w:val="000000"/>
          <w:sz w:val="18"/>
          <w:szCs w:val="18"/>
        </w:rPr>
        <w:t> </w:t>
      </w:r>
      <w:proofErr w:type="spellStart"/>
      <w:r w:rsidR="00B136C3">
        <w:rPr>
          <w:rStyle w:val="apple-style-span"/>
          <w:rFonts w:ascii="Verdana, Arial, sans-serif" w:hAnsi="Verdana, Arial, sans-serif"/>
          <w:i/>
          <w:iCs/>
          <w:color w:val="000000"/>
          <w:sz w:val="18"/>
          <w:szCs w:val="18"/>
        </w:rPr>
        <w:t>eidos</w:t>
      </w:r>
      <w:proofErr w:type="spellEnd"/>
      <w:r w:rsidR="00B136C3">
        <w:rPr>
          <w:rStyle w:val="apple-style-span"/>
          <w:rFonts w:ascii="Verdana, Arial, sans-serif" w:hAnsi="Verdana, Arial, sans-serif"/>
          <w:color w:val="000000"/>
          <w:sz w:val="18"/>
          <w:szCs w:val="18"/>
        </w:rPr>
        <w:t>, form)</w:t>
      </w:r>
    </w:p>
    <w:p w14:paraId="3E979264" w14:textId="77777777" w:rsidR="00BC6C6A" w:rsidRPr="008E6651" w:rsidRDefault="00BC6C6A" w:rsidP="00252EFB">
      <w:pPr>
        <w:spacing w:after="0"/>
        <w:rPr>
          <w:b/>
        </w:rPr>
      </w:pPr>
      <w:proofErr w:type="spellStart"/>
      <w:r w:rsidRPr="008E6651">
        <w:rPr>
          <w:b/>
        </w:rPr>
        <w:t>Plasteron</w:t>
      </w:r>
      <w:proofErr w:type="spellEnd"/>
    </w:p>
    <w:p w14:paraId="57D7EEB4" w14:textId="77777777" w:rsidR="00BC6C6A" w:rsidRPr="008E6651" w:rsidRDefault="00BC6C6A" w:rsidP="00252EFB">
      <w:pPr>
        <w:spacing w:after="0"/>
        <w:rPr>
          <w:b/>
        </w:rPr>
      </w:pPr>
      <w:proofErr w:type="spellStart"/>
      <w:r w:rsidRPr="008E6651">
        <w:rPr>
          <w:b/>
        </w:rPr>
        <w:t>Pneumatized</w:t>
      </w:r>
      <w:proofErr w:type="spellEnd"/>
      <w:r w:rsidRPr="008E6651">
        <w:rPr>
          <w:b/>
        </w:rPr>
        <w:t xml:space="preserve"> bone</w:t>
      </w:r>
    </w:p>
    <w:p w14:paraId="11ED4A35" w14:textId="77777777" w:rsidR="00BC6C6A" w:rsidRPr="008E6651" w:rsidRDefault="00BC6C6A" w:rsidP="00252EFB">
      <w:pPr>
        <w:spacing w:after="0"/>
        <w:rPr>
          <w:b/>
        </w:rPr>
      </w:pPr>
      <w:r w:rsidRPr="008E6651">
        <w:rPr>
          <w:b/>
        </w:rPr>
        <w:t>Poison gland</w:t>
      </w:r>
    </w:p>
    <w:p w14:paraId="57448C6C" w14:textId="77777777" w:rsidR="00BC6C6A" w:rsidRPr="008E6651" w:rsidRDefault="00BC6C6A" w:rsidP="00252EFB">
      <w:pPr>
        <w:spacing w:after="0"/>
        <w:rPr>
          <w:b/>
        </w:rPr>
      </w:pPr>
      <w:proofErr w:type="spellStart"/>
      <w:r w:rsidRPr="008E6651">
        <w:rPr>
          <w:b/>
        </w:rPr>
        <w:t>Polian</w:t>
      </w:r>
      <w:proofErr w:type="spellEnd"/>
      <w:r w:rsidRPr="008E6651">
        <w:rPr>
          <w:b/>
        </w:rPr>
        <w:t xml:space="preserve"> vesicles</w:t>
      </w:r>
    </w:p>
    <w:p w14:paraId="7BCBFBC6" w14:textId="77777777" w:rsidR="00BC6C6A" w:rsidRPr="008E6651" w:rsidRDefault="00BC6C6A" w:rsidP="00252EFB">
      <w:pPr>
        <w:spacing w:after="0"/>
        <w:rPr>
          <w:b/>
        </w:rPr>
      </w:pPr>
      <w:proofErr w:type="spellStart"/>
      <w:r w:rsidRPr="008E6651">
        <w:rPr>
          <w:b/>
        </w:rPr>
        <w:t>Postanal</w:t>
      </w:r>
      <w:proofErr w:type="spellEnd"/>
      <w:r w:rsidRPr="008E6651">
        <w:rPr>
          <w:b/>
        </w:rPr>
        <w:t xml:space="preserve"> segmentation</w:t>
      </w:r>
    </w:p>
    <w:p w14:paraId="5B86D463" w14:textId="77777777" w:rsidR="00BC6C6A" w:rsidRPr="008E6651" w:rsidRDefault="00BC6C6A" w:rsidP="00252EFB">
      <w:pPr>
        <w:spacing w:after="0"/>
        <w:rPr>
          <w:b/>
        </w:rPr>
      </w:pPr>
      <w:r w:rsidRPr="008E6651">
        <w:rPr>
          <w:b/>
        </w:rPr>
        <w:t>Posterior vena cava</w:t>
      </w:r>
    </w:p>
    <w:p w14:paraId="5E8EC4BC" w14:textId="77777777" w:rsidR="00BC6C6A" w:rsidRPr="008E6651" w:rsidRDefault="00BC6C6A" w:rsidP="00252EFB">
      <w:pPr>
        <w:spacing w:after="0"/>
        <w:rPr>
          <w:b/>
        </w:rPr>
      </w:pPr>
      <w:r w:rsidRPr="008E6651">
        <w:rPr>
          <w:b/>
        </w:rPr>
        <w:t>Premolars</w:t>
      </w:r>
    </w:p>
    <w:p w14:paraId="261E5A48" w14:textId="77777777" w:rsidR="00B136C3" w:rsidRDefault="00BC6C6A" w:rsidP="00252EFB">
      <w:pPr>
        <w:spacing w:after="0"/>
        <w:rPr>
          <w:b/>
        </w:rPr>
      </w:pPr>
      <w:proofErr w:type="spellStart"/>
      <w:r w:rsidRPr="008E6651">
        <w:rPr>
          <w:b/>
        </w:rPr>
        <w:t>Procoel</w:t>
      </w:r>
      <w:proofErr w:type="spellEnd"/>
    </w:p>
    <w:p w14:paraId="757A4AE7" w14:textId="77777777" w:rsidR="00BC6C6A" w:rsidRPr="008E6651" w:rsidRDefault="00BC6C6A" w:rsidP="00252EFB">
      <w:pPr>
        <w:spacing w:after="0"/>
        <w:rPr>
          <w:b/>
        </w:rPr>
      </w:pPr>
      <w:proofErr w:type="spellStart"/>
      <w:r w:rsidRPr="008E6651">
        <w:rPr>
          <w:b/>
        </w:rPr>
        <w:t>Pronephros</w:t>
      </w:r>
      <w:proofErr w:type="spellEnd"/>
    </w:p>
    <w:p w14:paraId="6F987C72" w14:textId="77777777" w:rsidR="00BC6C6A" w:rsidRPr="008E6651" w:rsidRDefault="00BC6C6A" w:rsidP="00252EFB">
      <w:pPr>
        <w:spacing w:after="0"/>
        <w:rPr>
          <w:b/>
        </w:rPr>
      </w:pPr>
      <w:proofErr w:type="spellStart"/>
      <w:r w:rsidRPr="008E6651">
        <w:rPr>
          <w:b/>
        </w:rPr>
        <w:t>Proventriculus</w:t>
      </w:r>
      <w:proofErr w:type="spellEnd"/>
    </w:p>
    <w:p w14:paraId="47EB1D45" w14:textId="77777777" w:rsidR="00BC6C6A" w:rsidRPr="008E6651" w:rsidRDefault="00BC6C6A" w:rsidP="00252EFB">
      <w:pPr>
        <w:spacing w:after="0"/>
        <w:rPr>
          <w:b/>
        </w:rPr>
      </w:pPr>
      <w:proofErr w:type="spellStart"/>
      <w:r w:rsidRPr="008E6651">
        <w:rPr>
          <w:b/>
        </w:rPr>
        <w:t>Pulmocutaneous</w:t>
      </w:r>
      <w:proofErr w:type="spellEnd"/>
      <w:r w:rsidRPr="008E6651">
        <w:rPr>
          <w:b/>
        </w:rPr>
        <w:t xml:space="preserve"> artery</w:t>
      </w:r>
    </w:p>
    <w:p w14:paraId="21CEC3A6" w14:textId="77777777" w:rsidR="00BC6C6A" w:rsidRPr="008E6651" w:rsidRDefault="00BC6C6A" w:rsidP="00252EFB">
      <w:pPr>
        <w:spacing w:after="0"/>
        <w:rPr>
          <w:b/>
        </w:rPr>
      </w:pPr>
      <w:r w:rsidRPr="008E6651">
        <w:rPr>
          <w:b/>
        </w:rPr>
        <w:t>Pulp and pulp cavity</w:t>
      </w:r>
    </w:p>
    <w:p w14:paraId="14347A25" w14:textId="77777777" w:rsidR="00BC6C6A" w:rsidRPr="008E6651" w:rsidRDefault="00BC6C6A" w:rsidP="00252EFB">
      <w:pPr>
        <w:spacing w:after="0"/>
        <w:rPr>
          <w:b/>
        </w:rPr>
      </w:pPr>
      <w:r w:rsidRPr="008E6651">
        <w:rPr>
          <w:b/>
        </w:rPr>
        <w:t>Pyloric cecum</w:t>
      </w:r>
    </w:p>
    <w:p w14:paraId="3C3E91D1" w14:textId="77777777" w:rsidR="00BC6C6A" w:rsidRPr="008E6651" w:rsidRDefault="00BC6C6A" w:rsidP="00252EFB">
      <w:pPr>
        <w:spacing w:after="0"/>
        <w:rPr>
          <w:b/>
        </w:rPr>
      </w:pPr>
      <w:r w:rsidRPr="008E6651">
        <w:rPr>
          <w:b/>
        </w:rPr>
        <w:t>Pyloric stomach</w:t>
      </w:r>
    </w:p>
    <w:p w14:paraId="476CD77E" w14:textId="77777777" w:rsidR="00BC6C6A" w:rsidRPr="008E6651" w:rsidRDefault="00BC6C6A" w:rsidP="00252EFB">
      <w:pPr>
        <w:spacing w:after="0"/>
        <w:rPr>
          <w:b/>
        </w:rPr>
      </w:pPr>
      <w:r w:rsidRPr="008E6651">
        <w:rPr>
          <w:b/>
        </w:rPr>
        <w:t>Quill</w:t>
      </w:r>
    </w:p>
    <w:p w14:paraId="3593CB13" w14:textId="77777777" w:rsidR="00BC6C6A" w:rsidRPr="008E6651" w:rsidRDefault="00BC6C6A" w:rsidP="00252EFB">
      <w:pPr>
        <w:spacing w:after="0"/>
        <w:rPr>
          <w:b/>
        </w:rPr>
      </w:pPr>
      <w:r w:rsidRPr="008E6651">
        <w:rPr>
          <w:b/>
        </w:rPr>
        <w:t>Radial canal</w:t>
      </w:r>
    </w:p>
    <w:p w14:paraId="01E26AA1" w14:textId="77777777" w:rsidR="00BC6C6A" w:rsidRPr="008E6651" w:rsidRDefault="00BC6C6A" w:rsidP="00252EFB">
      <w:pPr>
        <w:spacing w:after="0"/>
        <w:rPr>
          <w:b/>
        </w:rPr>
      </w:pPr>
      <w:r w:rsidRPr="008E6651">
        <w:rPr>
          <w:b/>
        </w:rPr>
        <w:t>Radius</w:t>
      </w:r>
    </w:p>
    <w:p w14:paraId="662143FB" w14:textId="77777777" w:rsidR="00BC6C6A" w:rsidRPr="008E6651" w:rsidRDefault="00BC6C6A" w:rsidP="00252EFB">
      <w:pPr>
        <w:spacing w:after="0"/>
        <w:rPr>
          <w:b/>
        </w:rPr>
      </w:pPr>
      <w:r w:rsidRPr="008E6651">
        <w:rPr>
          <w:b/>
        </w:rPr>
        <w:t>Ram ventilation</w:t>
      </w:r>
    </w:p>
    <w:p w14:paraId="2539D572" w14:textId="77777777" w:rsidR="00BC6C6A" w:rsidRPr="008E6651" w:rsidRDefault="00BC6C6A" w:rsidP="00252EFB">
      <w:pPr>
        <w:spacing w:after="0"/>
        <w:rPr>
          <w:b/>
        </w:rPr>
      </w:pPr>
      <w:r w:rsidRPr="008E6651">
        <w:rPr>
          <w:b/>
        </w:rPr>
        <w:t>Rectum</w:t>
      </w:r>
    </w:p>
    <w:p w14:paraId="36BE380D" w14:textId="77777777" w:rsidR="00BC6C6A" w:rsidRPr="008E6651" w:rsidRDefault="00BC6C6A" w:rsidP="00252EFB">
      <w:pPr>
        <w:spacing w:after="0"/>
        <w:rPr>
          <w:b/>
        </w:rPr>
      </w:pPr>
      <w:r w:rsidRPr="008E6651">
        <w:rPr>
          <w:b/>
        </w:rPr>
        <w:t>Renal (gonadal) artery</w:t>
      </w:r>
    </w:p>
    <w:p w14:paraId="3A79290F" w14:textId="77777777" w:rsidR="00BC6C6A" w:rsidRPr="008E6651" w:rsidRDefault="00BC6C6A" w:rsidP="00252EFB">
      <w:pPr>
        <w:spacing w:after="0"/>
        <w:rPr>
          <w:b/>
        </w:rPr>
      </w:pPr>
      <w:r w:rsidRPr="008E6651">
        <w:rPr>
          <w:b/>
        </w:rPr>
        <w:t>Renal arteries and veins</w:t>
      </w:r>
    </w:p>
    <w:p w14:paraId="5528F239" w14:textId="77777777" w:rsidR="00BC6C6A" w:rsidRPr="008E6651" w:rsidRDefault="00BC6C6A" w:rsidP="00252EFB">
      <w:pPr>
        <w:spacing w:after="0"/>
        <w:rPr>
          <w:b/>
        </w:rPr>
      </w:pPr>
      <w:r w:rsidRPr="008E6651">
        <w:rPr>
          <w:b/>
        </w:rPr>
        <w:t>Renal portal system</w:t>
      </w:r>
    </w:p>
    <w:p w14:paraId="1EE16361" w14:textId="77777777" w:rsidR="00BC6C6A" w:rsidRPr="008E6651" w:rsidRDefault="00BC6C6A" w:rsidP="00252EFB">
      <w:pPr>
        <w:spacing w:after="0"/>
        <w:rPr>
          <w:b/>
        </w:rPr>
      </w:pPr>
      <w:r w:rsidRPr="008E6651">
        <w:rPr>
          <w:b/>
        </w:rPr>
        <w:t>Renal vein and artery</w:t>
      </w:r>
    </w:p>
    <w:p w14:paraId="47AE3E94" w14:textId="77777777" w:rsidR="00BC6C6A" w:rsidRPr="008E6651" w:rsidRDefault="00BC6C6A" w:rsidP="00252EFB">
      <w:pPr>
        <w:spacing w:after="0"/>
        <w:rPr>
          <w:b/>
        </w:rPr>
      </w:pPr>
      <w:r w:rsidRPr="008E6651">
        <w:rPr>
          <w:b/>
        </w:rPr>
        <w:t xml:space="preserve">Rete </w:t>
      </w:r>
      <w:proofErr w:type="spellStart"/>
      <w:r w:rsidRPr="008E6651">
        <w:rPr>
          <w:b/>
        </w:rPr>
        <w:t>mirable</w:t>
      </w:r>
      <w:proofErr w:type="spellEnd"/>
    </w:p>
    <w:p w14:paraId="02A39267" w14:textId="77777777" w:rsidR="00BC6C6A" w:rsidRPr="008E6651" w:rsidRDefault="00BC6C6A" w:rsidP="00252EFB">
      <w:pPr>
        <w:spacing w:after="0"/>
        <w:rPr>
          <w:b/>
        </w:rPr>
      </w:pPr>
      <w:r w:rsidRPr="008E6651">
        <w:rPr>
          <w:b/>
        </w:rPr>
        <w:t>Ribs</w:t>
      </w:r>
    </w:p>
    <w:p w14:paraId="58343CB4" w14:textId="77777777" w:rsidR="00BC6C6A" w:rsidRPr="008E6651" w:rsidRDefault="00BC6C6A" w:rsidP="00252EFB">
      <w:pPr>
        <w:spacing w:after="0"/>
        <w:rPr>
          <w:b/>
        </w:rPr>
      </w:pPr>
      <w:r w:rsidRPr="008E6651">
        <w:rPr>
          <w:b/>
        </w:rPr>
        <w:t>Right system arch</w:t>
      </w:r>
    </w:p>
    <w:p w14:paraId="6709A393" w14:textId="77777777" w:rsidR="00BC6C6A" w:rsidRPr="008E6651" w:rsidRDefault="00BC6C6A" w:rsidP="00252EFB">
      <w:pPr>
        <w:spacing w:after="0"/>
        <w:rPr>
          <w:b/>
        </w:rPr>
      </w:pPr>
      <w:r w:rsidRPr="008E6651">
        <w:rPr>
          <w:b/>
        </w:rPr>
        <w:t>Ring canal</w:t>
      </w:r>
    </w:p>
    <w:p w14:paraId="77D53B9B" w14:textId="77777777" w:rsidR="00BC6C6A" w:rsidRPr="008E6651" w:rsidRDefault="00BC6C6A" w:rsidP="00252EFB">
      <w:pPr>
        <w:spacing w:after="0"/>
        <w:rPr>
          <w:b/>
        </w:rPr>
      </w:pPr>
      <w:r w:rsidRPr="008E6651">
        <w:rPr>
          <w:b/>
        </w:rPr>
        <w:t>Ruminant stomach</w:t>
      </w:r>
    </w:p>
    <w:p w14:paraId="4A5C9727" w14:textId="77777777" w:rsidR="00BC6C6A" w:rsidRPr="008E6651" w:rsidRDefault="00BC6C6A" w:rsidP="00252EFB">
      <w:pPr>
        <w:spacing w:after="0"/>
        <w:rPr>
          <w:b/>
        </w:rPr>
      </w:pPr>
      <w:r w:rsidRPr="008E6651">
        <w:rPr>
          <w:b/>
        </w:rPr>
        <w:t>Sacral vertebrae</w:t>
      </w:r>
    </w:p>
    <w:p w14:paraId="5D1F97F2" w14:textId="77777777" w:rsidR="00BC6C6A" w:rsidRPr="008E6651" w:rsidRDefault="00BC6C6A" w:rsidP="00252EFB">
      <w:pPr>
        <w:spacing w:after="0"/>
        <w:rPr>
          <w:b/>
        </w:rPr>
      </w:pPr>
      <w:proofErr w:type="spellStart"/>
      <w:r w:rsidRPr="008E6651">
        <w:rPr>
          <w:b/>
        </w:rPr>
        <w:t>Sauropsids</w:t>
      </w:r>
      <w:proofErr w:type="spellEnd"/>
    </w:p>
    <w:p w14:paraId="20150485" w14:textId="77777777" w:rsidR="00BC6C6A" w:rsidRPr="008E6651" w:rsidRDefault="00BC6C6A" w:rsidP="00252EFB">
      <w:pPr>
        <w:spacing w:after="0"/>
        <w:rPr>
          <w:b/>
        </w:rPr>
      </w:pPr>
      <w:r w:rsidRPr="008E6651">
        <w:rPr>
          <w:b/>
        </w:rPr>
        <w:t>Scales</w:t>
      </w:r>
    </w:p>
    <w:p w14:paraId="615B217B" w14:textId="77777777" w:rsidR="00BC6C6A" w:rsidRPr="008E6651" w:rsidRDefault="00BC6C6A" w:rsidP="00252EFB">
      <w:pPr>
        <w:spacing w:after="0"/>
        <w:rPr>
          <w:b/>
        </w:rPr>
      </w:pPr>
      <w:r w:rsidRPr="008E6651">
        <w:rPr>
          <w:b/>
        </w:rPr>
        <w:t>Sebaceous gland</w:t>
      </w:r>
      <w:r w:rsidR="00516D3E">
        <w:rPr>
          <w:b/>
        </w:rPr>
        <w:t xml:space="preserve"> </w:t>
      </w:r>
      <w:r w:rsidR="00516D3E">
        <w:rPr>
          <w:rStyle w:val="apple-style-span"/>
          <w:rFonts w:ascii="Verdana, Arial, sans-serif" w:hAnsi="Verdana, Arial, sans-serif"/>
          <w:color w:val="000000"/>
          <w:sz w:val="18"/>
          <w:szCs w:val="18"/>
        </w:rPr>
        <w:t>Mammalian epidermal gland cell that produces the oily sebum used to maintain hairs. (L.</w:t>
      </w:r>
      <w:r w:rsidR="00516D3E">
        <w:rPr>
          <w:rStyle w:val="apple-converted-space"/>
          <w:rFonts w:ascii="Verdana, Arial, sans-serif" w:hAnsi="Verdana, Arial, sans-serif"/>
          <w:color w:val="000000"/>
          <w:sz w:val="18"/>
          <w:szCs w:val="18"/>
        </w:rPr>
        <w:t> </w:t>
      </w:r>
      <w:r w:rsidR="00516D3E">
        <w:rPr>
          <w:rStyle w:val="apple-style-span"/>
          <w:rFonts w:ascii="Verdana, Arial, sans-serif" w:hAnsi="Verdana, Arial, sans-serif"/>
          <w:i/>
          <w:iCs/>
          <w:color w:val="000000"/>
          <w:sz w:val="18"/>
          <w:szCs w:val="18"/>
        </w:rPr>
        <w:t>sebum</w:t>
      </w:r>
      <w:r w:rsidR="00516D3E">
        <w:rPr>
          <w:rStyle w:val="apple-style-span"/>
          <w:rFonts w:ascii="Verdana, Arial, sans-serif" w:hAnsi="Verdana, Arial, sans-serif"/>
          <w:color w:val="000000"/>
          <w:sz w:val="18"/>
          <w:szCs w:val="18"/>
        </w:rPr>
        <w:t>, tallow or L.</w:t>
      </w:r>
      <w:r w:rsidR="00516D3E">
        <w:rPr>
          <w:rStyle w:val="apple-converted-space"/>
          <w:rFonts w:ascii="Verdana, Arial, sans-serif" w:hAnsi="Verdana, Arial, sans-serif"/>
          <w:color w:val="000000"/>
          <w:sz w:val="18"/>
          <w:szCs w:val="18"/>
        </w:rPr>
        <w:t> </w:t>
      </w:r>
      <w:proofErr w:type="spellStart"/>
      <w:r w:rsidR="00516D3E">
        <w:rPr>
          <w:rStyle w:val="apple-style-span"/>
          <w:rFonts w:ascii="Verdana, Arial, sans-serif" w:hAnsi="Verdana, Arial, sans-serif"/>
          <w:i/>
          <w:iCs/>
          <w:color w:val="000000"/>
          <w:sz w:val="18"/>
          <w:szCs w:val="18"/>
        </w:rPr>
        <w:t>glandula</w:t>
      </w:r>
      <w:proofErr w:type="spellEnd"/>
      <w:r w:rsidR="00516D3E">
        <w:rPr>
          <w:rStyle w:val="apple-converted-space"/>
          <w:rFonts w:ascii="Verdana, Arial, sans-serif" w:hAnsi="Verdana, Arial, sans-serif"/>
          <w:color w:val="000000"/>
          <w:sz w:val="18"/>
          <w:szCs w:val="18"/>
        </w:rPr>
        <w:t> </w:t>
      </w:r>
      <w:proofErr w:type="spellStart"/>
      <w:r w:rsidR="00516D3E">
        <w:rPr>
          <w:rStyle w:val="apple-style-span"/>
          <w:rFonts w:ascii="Verdana, Arial, sans-serif" w:hAnsi="Verdana, Arial, sans-serif"/>
          <w:i/>
          <w:iCs/>
          <w:color w:val="000000"/>
          <w:sz w:val="18"/>
          <w:szCs w:val="18"/>
        </w:rPr>
        <w:t>sebacea</w:t>
      </w:r>
      <w:proofErr w:type="spellEnd"/>
      <w:r w:rsidR="00516D3E">
        <w:rPr>
          <w:rStyle w:val="apple-style-span"/>
          <w:rFonts w:ascii="Verdana, Arial, sans-serif" w:hAnsi="Verdana, Arial, sans-serif"/>
          <w:color w:val="000000"/>
          <w:sz w:val="18"/>
          <w:szCs w:val="18"/>
        </w:rPr>
        <w:t>)</w:t>
      </w:r>
    </w:p>
    <w:p w14:paraId="00204A3F" w14:textId="77777777" w:rsidR="00BC6C6A" w:rsidRPr="008E6651" w:rsidRDefault="00BC6C6A" w:rsidP="00252EFB">
      <w:pPr>
        <w:spacing w:after="0"/>
        <w:rPr>
          <w:b/>
        </w:rPr>
      </w:pPr>
      <w:proofErr w:type="spellStart"/>
      <w:r w:rsidRPr="008E6651">
        <w:rPr>
          <w:b/>
        </w:rPr>
        <w:t>Seconday</w:t>
      </w:r>
      <w:proofErr w:type="spellEnd"/>
      <w:r w:rsidRPr="008E6651">
        <w:rPr>
          <w:b/>
        </w:rPr>
        <w:t xml:space="preserve"> palette</w:t>
      </w:r>
    </w:p>
    <w:p w14:paraId="71CD0F34" w14:textId="77777777" w:rsidR="00BC6C6A" w:rsidRPr="008E6651" w:rsidRDefault="00BC6C6A" w:rsidP="00252EFB">
      <w:pPr>
        <w:spacing w:after="0"/>
        <w:rPr>
          <w:b/>
        </w:rPr>
      </w:pPr>
      <w:r w:rsidRPr="008E6651">
        <w:rPr>
          <w:b/>
        </w:rPr>
        <w:t>Semicircular canals</w:t>
      </w:r>
    </w:p>
    <w:p w14:paraId="62CD2032" w14:textId="77777777" w:rsidR="00BC6C6A" w:rsidRPr="008E6651" w:rsidRDefault="00BC6C6A" w:rsidP="00252EFB">
      <w:pPr>
        <w:spacing w:after="0"/>
        <w:rPr>
          <w:b/>
        </w:rPr>
      </w:pPr>
      <w:r w:rsidRPr="008E6651">
        <w:rPr>
          <w:b/>
        </w:rPr>
        <w:lastRenderedPageBreak/>
        <w:t>Shaft</w:t>
      </w:r>
    </w:p>
    <w:p w14:paraId="72591260" w14:textId="77777777" w:rsidR="00BC6C6A" w:rsidRPr="008E6651" w:rsidRDefault="00BC6C6A" w:rsidP="00252EFB">
      <w:pPr>
        <w:spacing w:after="0"/>
        <w:rPr>
          <w:b/>
        </w:rPr>
      </w:pPr>
      <w:r w:rsidRPr="008E6651">
        <w:rPr>
          <w:b/>
        </w:rPr>
        <w:t xml:space="preserve">Sinus </w:t>
      </w:r>
      <w:proofErr w:type="spellStart"/>
      <w:r w:rsidRPr="008E6651">
        <w:rPr>
          <w:b/>
        </w:rPr>
        <w:t>venosus</w:t>
      </w:r>
      <w:proofErr w:type="spellEnd"/>
    </w:p>
    <w:p w14:paraId="5E22E283" w14:textId="77777777" w:rsidR="00BC6C6A" w:rsidRPr="008E6651" w:rsidRDefault="00BC6C6A" w:rsidP="00252EFB">
      <w:pPr>
        <w:spacing w:after="0"/>
        <w:rPr>
          <w:b/>
        </w:rPr>
      </w:pPr>
      <w:r w:rsidRPr="008E6651">
        <w:rPr>
          <w:b/>
        </w:rPr>
        <w:t>Slime sacs</w:t>
      </w:r>
    </w:p>
    <w:p w14:paraId="7B589C2B" w14:textId="77777777" w:rsidR="00BC6C6A" w:rsidRPr="008E6651" w:rsidRDefault="00BC6C6A" w:rsidP="00252EFB">
      <w:pPr>
        <w:spacing w:after="0"/>
        <w:rPr>
          <w:b/>
        </w:rPr>
      </w:pPr>
      <w:r w:rsidRPr="008E6651">
        <w:rPr>
          <w:b/>
        </w:rPr>
        <w:t>Small Intestine</w:t>
      </w:r>
    </w:p>
    <w:p w14:paraId="116C22FF" w14:textId="77777777" w:rsidR="00BC6C6A" w:rsidRPr="008E6651" w:rsidRDefault="00BC6C6A" w:rsidP="00252EFB">
      <w:pPr>
        <w:spacing w:after="0"/>
        <w:rPr>
          <w:b/>
        </w:rPr>
      </w:pPr>
      <w:r w:rsidRPr="008E6651">
        <w:rPr>
          <w:b/>
        </w:rPr>
        <w:t>Spines</w:t>
      </w:r>
    </w:p>
    <w:p w14:paraId="7C875066" w14:textId="77777777" w:rsidR="00BC6C6A" w:rsidRPr="008E6651" w:rsidRDefault="00BC6C6A" w:rsidP="00252EFB">
      <w:pPr>
        <w:spacing w:after="0"/>
        <w:rPr>
          <w:b/>
        </w:rPr>
      </w:pPr>
      <w:r w:rsidRPr="008E6651">
        <w:rPr>
          <w:b/>
        </w:rPr>
        <w:t>Spiral valve</w:t>
      </w:r>
    </w:p>
    <w:p w14:paraId="6E2448FF" w14:textId="77777777" w:rsidR="00BC6C6A" w:rsidRPr="008E6651" w:rsidRDefault="00BC6C6A" w:rsidP="00252EFB">
      <w:pPr>
        <w:spacing w:after="0"/>
        <w:rPr>
          <w:b/>
        </w:rPr>
      </w:pPr>
      <w:proofErr w:type="spellStart"/>
      <w:r w:rsidRPr="008E6651">
        <w:rPr>
          <w:b/>
        </w:rPr>
        <w:t>Squalene</w:t>
      </w:r>
      <w:proofErr w:type="spellEnd"/>
    </w:p>
    <w:p w14:paraId="011146B7" w14:textId="77777777" w:rsidR="00BC6C6A" w:rsidRPr="008E6651" w:rsidRDefault="00BC6C6A" w:rsidP="00252EFB">
      <w:pPr>
        <w:spacing w:after="0"/>
        <w:rPr>
          <w:b/>
        </w:rPr>
      </w:pPr>
      <w:proofErr w:type="spellStart"/>
      <w:r w:rsidRPr="008E6651">
        <w:rPr>
          <w:b/>
        </w:rPr>
        <w:t>Stereom</w:t>
      </w:r>
      <w:proofErr w:type="spellEnd"/>
      <w:r w:rsidRPr="008E6651">
        <w:rPr>
          <w:b/>
        </w:rPr>
        <w:t xml:space="preserve"> spicules</w:t>
      </w:r>
    </w:p>
    <w:p w14:paraId="0ED29980" w14:textId="77777777" w:rsidR="00BC6C6A" w:rsidRPr="008E6651" w:rsidRDefault="00BC6C6A" w:rsidP="00252EFB">
      <w:pPr>
        <w:spacing w:after="0"/>
        <w:rPr>
          <w:b/>
        </w:rPr>
      </w:pPr>
      <w:r w:rsidRPr="008E6651">
        <w:rPr>
          <w:b/>
        </w:rPr>
        <w:t>Sternal keel</w:t>
      </w:r>
    </w:p>
    <w:p w14:paraId="40576DC3" w14:textId="77777777" w:rsidR="00BC6C6A" w:rsidRPr="008E6651" w:rsidRDefault="00BC6C6A" w:rsidP="00252EFB">
      <w:pPr>
        <w:spacing w:after="0"/>
        <w:rPr>
          <w:b/>
        </w:rPr>
      </w:pPr>
      <w:r w:rsidRPr="008E6651">
        <w:rPr>
          <w:b/>
        </w:rPr>
        <w:t>Sternum</w:t>
      </w:r>
    </w:p>
    <w:p w14:paraId="751AA1E6" w14:textId="77777777" w:rsidR="00BC6C6A" w:rsidRDefault="00BC6C6A" w:rsidP="00252EFB">
      <w:pPr>
        <w:spacing w:after="0"/>
        <w:rPr>
          <w:b/>
        </w:rPr>
      </w:pPr>
      <w:r w:rsidRPr="008E6651">
        <w:rPr>
          <w:b/>
        </w:rPr>
        <w:t>Stomach</w:t>
      </w:r>
    </w:p>
    <w:p w14:paraId="19C1E4CD" w14:textId="77777777" w:rsidR="00B136C3" w:rsidRPr="008E6651" w:rsidRDefault="00B136C3" w:rsidP="00B136C3">
      <w:pPr>
        <w:spacing w:after="0"/>
        <w:rPr>
          <w:b/>
        </w:rPr>
      </w:pPr>
      <w:proofErr w:type="spellStart"/>
      <w:r w:rsidRPr="008E6651">
        <w:rPr>
          <w:b/>
        </w:rPr>
        <w:t>Stomochord</w:t>
      </w:r>
      <w:proofErr w:type="spellEnd"/>
      <w:r w:rsidR="00731FC6">
        <w:rPr>
          <w:b/>
        </w:rPr>
        <w:t xml:space="preserve"> </w:t>
      </w:r>
      <w:r w:rsidR="00731FC6">
        <w:rPr>
          <w:rStyle w:val="apple-style-span"/>
          <w:rFonts w:ascii="Arial" w:hAnsi="Arial" w:cs="Arial"/>
          <w:color w:val="000000"/>
        </w:rPr>
        <w:t xml:space="preserve">The </w:t>
      </w:r>
      <w:proofErr w:type="spellStart"/>
      <w:r w:rsidR="00731FC6">
        <w:rPr>
          <w:rStyle w:val="apple-style-span"/>
          <w:rFonts w:ascii="Arial" w:hAnsi="Arial" w:cs="Arial"/>
          <w:color w:val="000000"/>
        </w:rPr>
        <w:t>stomochord</w:t>
      </w:r>
      <w:proofErr w:type="spellEnd"/>
      <w:r w:rsidR="00731FC6">
        <w:rPr>
          <w:rStyle w:val="apple-style-span"/>
          <w:rFonts w:ascii="Arial" w:hAnsi="Arial" w:cs="Arial"/>
          <w:color w:val="000000"/>
        </w:rPr>
        <w:t xml:space="preserve"> is a flexible, hollow tube found in hemichordates. </w:t>
      </w:r>
      <w:proofErr w:type="spellStart"/>
      <w:r w:rsidR="00731FC6">
        <w:rPr>
          <w:rStyle w:val="apple-style-span"/>
          <w:rFonts w:ascii="Arial" w:hAnsi="Arial" w:cs="Arial"/>
          <w:color w:val="000000"/>
        </w:rPr>
        <w:t>Stomochords</w:t>
      </w:r>
      <w:proofErr w:type="spellEnd"/>
      <w:r w:rsidR="00731FC6">
        <w:rPr>
          <w:rStyle w:val="apple-style-span"/>
          <w:rFonts w:ascii="Arial" w:hAnsi="Arial" w:cs="Arial"/>
          <w:color w:val="000000"/>
        </w:rPr>
        <w:t xml:space="preserve"> were initially considered a variant of a primitive notochord, but are now recognized to not share histological composition to that of the notochord found in chordates.</w:t>
      </w:r>
    </w:p>
    <w:p w14:paraId="3E7343B2" w14:textId="77777777" w:rsidR="00BC6C6A" w:rsidRPr="008E6651" w:rsidRDefault="00BC6C6A" w:rsidP="00252EFB">
      <w:pPr>
        <w:spacing w:after="0"/>
        <w:rPr>
          <w:b/>
        </w:rPr>
      </w:pPr>
      <w:r w:rsidRPr="008E6651">
        <w:rPr>
          <w:b/>
        </w:rPr>
        <w:t>Stone canal</w:t>
      </w:r>
      <w:r w:rsidR="00731FC6">
        <w:rPr>
          <w:b/>
        </w:rPr>
        <w:t xml:space="preserve"> </w:t>
      </w:r>
      <w:proofErr w:type="spellStart"/>
      <w:r w:rsidR="00731FC6">
        <w:rPr>
          <w:rStyle w:val="apple-style-span"/>
          <w:rFonts w:ascii="Arial" w:hAnsi="Arial" w:cs="Arial"/>
          <w:color w:val="333333"/>
          <w:sz w:val="18"/>
          <w:szCs w:val="18"/>
        </w:rPr>
        <w:t>madreporite</w:t>
      </w:r>
      <w:proofErr w:type="spellEnd"/>
      <w:r w:rsidR="00731FC6">
        <w:rPr>
          <w:rStyle w:val="apple-style-span"/>
          <w:rFonts w:ascii="Arial" w:hAnsi="Arial" w:cs="Arial"/>
          <w:color w:val="333333"/>
          <w:sz w:val="18"/>
          <w:szCs w:val="18"/>
        </w:rPr>
        <w:t>, which is united via a duct (the stone canal) with a circular canal</w:t>
      </w:r>
    </w:p>
    <w:p w14:paraId="66F8D87B" w14:textId="77777777" w:rsidR="00BC6C6A" w:rsidRPr="008E6651" w:rsidRDefault="00BC6C6A" w:rsidP="00252EFB">
      <w:pPr>
        <w:spacing w:after="0"/>
        <w:rPr>
          <w:b/>
        </w:rPr>
      </w:pPr>
      <w:proofErr w:type="spellStart"/>
      <w:r w:rsidRPr="008E6651">
        <w:rPr>
          <w:b/>
        </w:rPr>
        <w:t>Subclavian</w:t>
      </w:r>
      <w:proofErr w:type="spellEnd"/>
      <w:r w:rsidRPr="008E6651">
        <w:rPr>
          <w:b/>
        </w:rPr>
        <w:t xml:space="preserve"> arteries and veins</w:t>
      </w:r>
    </w:p>
    <w:p w14:paraId="7395D832" w14:textId="77777777" w:rsidR="00BC6C6A" w:rsidRPr="008E6651" w:rsidRDefault="00BC6C6A" w:rsidP="00252EFB">
      <w:pPr>
        <w:spacing w:after="0"/>
        <w:rPr>
          <w:b/>
        </w:rPr>
      </w:pPr>
      <w:proofErr w:type="spellStart"/>
      <w:r w:rsidRPr="008E6651">
        <w:rPr>
          <w:b/>
        </w:rPr>
        <w:t>Subclavian</w:t>
      </w:r>
      <w:proofErr w:type="spellEnd"/>
      <w:r w:rsidRPr="008E6651">
        <w:rPr>
          <w:b/>
        </w:rPr>
        <w:t xml:space="preserve"> artery and vein</w:t>
      </w:r>
    </w:p>
    <w:p w14:paraId="5693FD7C" w14:textId="77777777" w:rsidR="00BC6C6A" w:rsidRPr="008E6651" w:rsidRDefault="00BC6C6A" w:rsidP="00252EFB">
      <w:pPr>
        <w:spacing w:after="0"/>
        <w:rPr>
          <w:b/>
        </w:rPr>
      </w:pPr>
      <w:proofErr w:type="spellStart"/>
      <w:r w:rsidRPr="008E6651">
        <w:rPr>
          <w:b/>
        </w:rPr>
        <w:t>Subclavian</w:t>
      </w:r>
      <w:proofErr w:type="spellEnd"/>
      <w:r w:rsidRPr="008E6651">
        <w:rPr>
          <w:b/>
        </w:rPr>
        <w:t xml:space="preserve"> vein and artery</w:t>
      </w:r>
    </w:p>
    <w:p w14:paraId="0670598A" w14:textId="77777777" w:rsidR="00BC6C6A" w:rsidRPr="008E6651" w:rsidRDefault="00BC6C6A" w:rsidP="00252EFB">
      <w:pPr>
        <w:spacing w:after="0"/>
        <w:rPr>
          <w:b/>
        </w:rPr>
      </w:pPr>
      <w:proofErr w:type="spellStart"/>
      <w:r w:rsidRPr="008E6651">
        <w:rPr>
          <w:b/>
        </w:rPr>
        <w:t>Supracoracoideus</w:t>
      </w:r>
      <w:proofErr w:type="spellEnd"/>
    </w:p>
    <w:p w14:paraId="1F27AE4B" w14:textId="77777777" w:rsidR="00BC6C6A" w:rsidRPr="008E6651" w:rsidRDefault="00BC6C6A" w:rsidP="00252EFB">
      <w:pPr>
        <w:spacing w:after="0"/>
        <w:rPr>
          <w:b/>
        </w:rPr>
      </w:pPr>
      <w:r w:rsidRPr="008E6651">
        <w:rPr>
          <w:b/>
        </w:rPr>
        <w:t>Swim bladder</w:t>
      </w:r>
    </w:p>
    <w:p w14:paraId="50563EB3" w14:textId="77777777" w:rsidR="00BC6C6A" w:rsidRPr="008E6651" w:rsidRDefault="00BC6C6A" w:rsidP="00252EFB">
      <w:pPr>
        <w:spacing w:after="0"/>
        <w:rPr>
          <w:b/>
        </w:rPr>
      </w:pPr>
      <w:proofErr w:type="spellStart"/>
      <w:r w:rsidRPr="008E6651">
        <w:rPr>
          <w:b/>
        </w:rPr>
        <w:t>Synapsids</w:t>
      </w:r>
      <w:proofErr w:type="spellEnd"/>
    </w:p>
    <w:p w14:paraId="17B02F7F" w14:textId="77777777" w:rsidR="00BC6C6A" w:rsidRPr="008E6651" w:rsidRDefault="00BC6C6A" w:rsidP="00252EFB">
      <w:pPr>
        <w:spacing w:after="0"/>
        <w:rPr>
          <w:b/>
        </w:rPr>
      </w:pPr>
      <w:r w:rsidRPr="008E6651">
        <w:rPr>
          <w:b/>
        </w:rPr>
        <w:t>Syrinx</w:t>
      </w:r>
    </w:p>
    <w:p w14:paraId="5D1AE623" w14:textId="77777777" w:rsidR="00BC6C6A" w:rsidRPr="008E6651" w:rsidRDefault="00BC6C6A" w:rsidP="00252EFB">
      <w:pPr>
        <w:spacing w:after="0"/>
        <w:rPr>
          <w:b/>
        </w:rPr>
      </w:pPr>
      <w:r w:rsidRPr="008E6651">
        <w:rPr>
          <w:b/>
        </w:rPr>
        <w:t>Systemic arch</w:t>
      </w:r>
    </w:p>
    <w:p w14:paraId="6BFBC619" w14:textId="77777777" w:rsidR="00BC6C6A" w:rsidRPr="008E6651" w:rsidRDefault="00BC6C6A" w:rsidP="00252EFB">
      <w:pPr>
        <w:spacing w:after="0"/>
        <w:rPr>
          <w:b/>
        </w:rPr>
      </w:pPr>
      <w:r w:rsidRPr="008E6651">
        <w:rPr>
          <w:b/>
        </w:rPr>
        <w:t>Systemic arches</w:t>
      </w:r>
    </w:p>
    <w:p w14:paraId="34EB90D0" w14:textId="77777777" w:rsidR="00BC6C6A" w:rsidRPr="008E6651" w:rsidRDefault="00BC6C6A" w:rsidP="00252EFB">
      <w:pPr>
        <w:spacing w:after="0"/>
        <w:rPr>
          <w:b/>
        </w:rPr>
      </w:pPr>
      <w:r w:rsidRPr="008E6651">
        <w:rPr>
          <w:b/>
        </w:rPr>
        <w:t>Tail</w:t>
      </w:r>
    </w:p>
    <w:p w14:paraId="4C1F4C69" w14:textId="77777777" w:rsidR="00BC6C6A" w:rsidRPr="008E6651" w:rsidRDefault="00BC6C6A" w:rsidP="00252EFB">
      <w:pPr>
        <w:spacing w:after="0"/>
        <w:rPr>
          <w:b/>
        </w:rPr>
      </w:pPr>
      <w:r w:rsidRPr="008E6651">
        <w:rPr>
          <w:b/>
        </w:rPr>
        <w:t xml:space="preserve">Tarsus </w:t>
      </w:r>
      <w:proofErr w:type="spellStart"/>
      <w:r w:rsidRPr="008E6651">
        <w:rPr>
          <w:b/>
        </w:rPr>
        <w:t>astragalus</w:t>
      </w:r>
      <w:proofErr w:type="spellEnd"/>
    </w:p>
    <w:p w14:paraId="67C3319B" w14:textId="77777777" w:rsidR="00BC6C6A" w:rsidRPr="008E6651" w:rsidRDefault="00BC6C6A" w:rsidP="00252EFB">
      <w:pPr>
        <w:spacing w:after="0"/>
        <w:rPr>
          <w:b/>
        </w:rPr>
      </w:pPr>
      <w:r w:rsidRPr="008E6651">
        <w:rPr>
          <w:b/>
        </w:rPr>
        <w:t xml:space="preserve">Tarsus </w:t>
      </w:r>
      <w:proofErr w:type="spellStart"/>
      <w:r w:rsidRPr="008E6651">
        <w:rPr>
          <w:b/>
        </w:rPr>
        <w:t>calcanum</w:t>
      </w:r>
      <w:proofErr w:type="spellEnd"/>
    </w:p>
    <w:p w14:paraId="465302DE" w14:textId="77777777" w:rsidR="00BC6C6A" w:rsidRPr="008E6651" w:rsidRDefault="00BC6C6A" w:rsidP="00252EFB">
      <w:pPr>
        <w:spacing w:after="0"/>
        <w:rPr>
          <w:b/>
        </w:rPr>
      </w:pPr>
      <w:r w:rsidRPr="008E6651">
        <w:rPr>
          <w:b/>
        </w:rPr>
        <w:t>Tetrapod stance</w:t>
      </w:r>
    </w:p>
    <w:p w14:paraId="79A1C647" w14:textId="77777777" w:rsidR="00BC6C6A" w:rsidRPr="008E6651" w:rsidRDefault="00BC6C6A" w:rsidP="00252EFB">
      <w:pPr>
        <w:spacing w:after="0"/>
        <w:rPr>
          <w:b/>
        </w:rPr>
      </w:pPr>
      <w:proofErr w:type="spellStart"/>
      <w:r w:rsidRPr="008E6651">
        <w:rPr>
          <w:b/>
        </w:rPr>
        <w:t>Tetrapoda</w:t>
      </w:r>
      <w:proofErr w:type="spellEnd"/>
    </w:p>
    <w:p w14:paraId="4E408482" w14:textId="77777777" w:rsidR="00BC6C6A" w:rsidRPr="008E6651" w:rsidRDefault="00BC6C6A" w:rsidP="00252EFB">
      <w:pPr>
        <w:spacing w:after="0"/>
        <w:rPr>
          <w:b/>
        </w:rPr>
      </w:pPr>
      <w:r w:rsidRPr="008E6651">
        <w:rPr>
          <w:b/>
        </w:rPr>
        <w:t>Tibia</w:t>
      </w:r>
    </w:p>
    <w:p w14:paraId="1C284CAA" w14:textId="77777777" w:rsidR="00BC6C6A" w:rsidRPr="008E6651" w:rsidRDefault="00BC6C6A" w:rsidP="00252EFB">
      <w:pPr>
        <w:spacing w:after="0"/>
        <w:rPr>
          <w:b/>
        </w:rPr>
      </w:pPr>
      <w:proofErr w:type="spellStart"/>
      <w:r w:rsidRPr="008E6651">
        <w:rPr>
          <w:b/>
        </w:rPr>
        <w:t>Tibiofibula</w:t>
      </w:r>
      <w:proofErr w:type="spellEnd"/>
    </w:p>
    <w:p w14:paraId="5111DCA4" w14:textId="77777777" w:rsidR="00BC6C6A" w:rsidRPr="008E6651" w:rsidRDefault="00BC6C6A" w:rsidP="00252EFB">
      <w:pPr>
        <w:spacing w:after="0"/>
        <w:rPr>
          <w:b/>
        </w:rPr>
      </w:pPr>
      <w:r w:rsidRPr="008E6651">
        <w:rPr>
          <w:b/>
        </w:rPr>
        <w:t>Tidal ventilation</w:t>
      </w:r>
    </w:p>
    <w:p w14:paraId="354A52F9" w14:textId="77777777" w:rsidR="00BC6C6A" w:rsidRPr="008E6651" w:rsidRDefault="00BC6C6A" w:rsidP="00252EFB">
      <w:pPr>
        <w:spacing w:after="0"/>
        <w:rPr>
          <w:b/>
        </w:rPr>
      </w:pPr>
      <w:proofErr w:type="spellStart"/>
      <w:r w:rsidRPr="008E6651">
        <w:rPr>
          <w:b/>
        </w:rPr>
        <w:t>Tiedmann</w:t>
      </w:r>
      <w:proofErr w:type="spellEnd"/>
      <w:r w:rsidRPr="008E6651">
        <w:rPr>
          <w:b/>
        </w:rPr>
        <w:t xml:space="preserve"> bodies</w:t>
      </w:r>
    </w:p>
    <w:p w14:paraId="7F5DFAA9" w14:textId="77777777" w:rsidR="00BC6C6A" w:rsidRPr="008E6651" w:rsidRDefault="00BC6C6A" w:rsidP="00252EFB">
      <w:pPr>
        <w:spacing w:after="0"/>
        <w:rPr>
          <w:b/>
        </w:rPr>
      </w:pPr>
      <w:proofErr w:type="spellStart"/>
      <w:r w:rsidRPr="008E6651">
        <w:rPr>
          <w:b/>
        </w:rPr>
        <w:t>Trimethylamines</w:t>
      </w:r>
      <w:proofErr w:type="spellEnd"/>
    </w:p>
    <w:p w14:paraId="53662E4A" w14:textId="77777777" w:rsidR="00BC6C6A" w:rsidRPr="008E6651" w:rsidRDefault="00BC6C6A" w:rsidP="00252EFB">
      <w:pPr>
        <w:spacing w:after="0"/>
        <w:rPr>
          <w:b/>
        </w:rPr>
      </w:pPr>
      <w:r w:rsidRPr="008E6651">
        <w:rPr>
          <w:b/>
        </w:rPr>
        <w:t>Tripartite coelom</w:t>
      </w:r>
    </w:p>
    <w:p w14:paraId="120AA155" w14:textId="77777777" w:rsidR="00BC6C6A" w:rsidRPr="008E6651" w:rsidRDefault="00BC6C6A" w:rsidP="00252EFB">
      <w:pPr>
        <w:spacing w:after="0"/>
        <w:rPr>
          <w:b/>
        </w:rPr>
      </w:pPr>
      <w:proofErr w:type="spellStart"/>
      <w:r w:rsidRPr="008E6651">
        <w:rPr>
          <w:b/>
        </w:rPr>
        <w:t>Truncus</w:t>
      </w:r>
      <w:proofErr w:type="spellEnd"/>
      <w:r w:rsidRPr="008E6651">
        <w:rPr>
          <w:b/>
        </w:rPr>
        <w:t xml:space="preserve"> </w:t>
      </w:r>
      <w:proofErr w:type="spellStart"/>
      <w:r w:rsidRPr="008E6651">
        <w:rPr>
          <w:b/>
        </w:rPr>
        <w:t>arteriosus</w:t>
      </w:r>
      <w:proofErr w:type="spellEnd"/>
    </w:p>
    <w:p w14:paraId="3CDBE231" w14:textId="77777777" w:rsidR="00BC6C6A" w:rsidRPr="008E6651" w:rsidRDefault="00BC6C6A" w:rsidP="00252EFB">
      <w:pPr>
        <w:spacing w:after="0"/>
        <w:rPr>
          <w:b/>
        </w:rPr>
      </w:pPr>
      <w:r w:rsidRPr="008E6651">
        <w:rPr>
          <w:b/>
        </w:rPr>
        <w:t>Trunk vertebrae</w:t>
      </w:r>
    </w:p>
    <w:p w14:paraId="5A814100" w14:textId="77777777" w:rsidR="00BC6C6A" w:rsidRPr="008E6651" w:rsidRDefault="00BC6C6A" w:rsidP="00252EFB">
      <w:pPr>
        <w:spacing w:after="0"/>
        <w:rPr>
          <w:b/>
        </w:rPr>
      </w:pPr>
      <w:r w:rsidRPr="008E6651">
        <w:rPr>
          <w:b/>
        </w:rPr>
        <w:t>Tube feet</w:t>
      </w:r>
    </w:p>
    <w:p w14:paraId="2BA7769E" w14:textId="77777777" w:rsidR="00BC6C6A" w:rsidRPr="008E6651" w:rsidRDefault="00BC6C6A" w:rsidP="00252EFB">
      <w:pPr>
        <w:spacing w:after="0"/>
        <w:rPr>
          <w:b/>
        </w:rPr>
      </w:pPr>
      <w:r w:rsidRPr="008E6651">
        <w:rPr>
          <w:b/>
        </w:rPr>
        <w:t>Tunic</w:t>
      </w:r>
    </w:p>
    <w:p w14:paraId="527E482A" w14:textId="77777777" w:rsidR="00BC6C6A" w:rsidRPr="008E6651" w:rsidRDefault="00BC6C6A" w:rsidP="00252EFB">
      <w:pPr>
        <w:spacing w:after="0"/>
        <w:rPr>
          <w:b/>
        </w:rPr>
      </w:pPr>
      <w:r w:rsidRPr="008E6651">
        <w:rPr>
          <w:b/>
        </w:rPr>
        <w:t>Ulna</w:t>
      </w:r>
    </w:p>
    <w:p w14:paraId="51A35902" w14:textId="77777777" w:rsidR="00BC6C6A" w:rsidRPr="008E6651" w:rsidRDefault="00BC6C6A" w:rsidP="00252EFB">
      <w:pPr>
        <w:spacing w:after="0"/>
        <w:rPr>
          <w:b/>
        </w:rPr>
      </w:pPr>
      <w:r w:rsidRPr="008E6651">
        <w:rPr>
          <w:b/>
        </w:rPr>
        <w:t>Umbilical arteries and veins</w:t>
      </w:r>
    </w:p>
    <w:p w14:paraId="029A9532" w14:textId="77777777" w:rsidR="00BC6C6A" w:rsidRPr="008E6651" w:rsidRDefault="00BC6C6A" w:rsidP="00252EFB">
      <w:pPr>
        <w:spacing w:after="0"/>
        <w:rPr>
          <w:b/>
        </w:rPr>
      </w:pPr>
      <w:r w:rsidRPr="008E6651">
        <w:rPr>
          <w:b/>
        </w:rPr>
        <w:t>Umbilical cord</w:t>
      </w:r>
    </w:p>
    <w:p w14:paraId="7F5A4F1D" w14:textId="77777777" w:rsidR="00BC6C6A" w:rsidRPr="008E6651" w:rsidRDefault="00BC6C6A" w:rsidP="00252EFB">
      <w:pPr>
        <w:spacing w:after="0"/>
        <w:rPr>
          <w:b/>
        </w:rPr>
      </w:pPr>
      <w:r w:rsidRPr="008E6651">
        <w:rPr>
          <w:b/>
        </w:rPr>
        <w:lastRenderedPageBreak/>
        <w:t>Urea</w:t>
      </w:r>
    </w:p>
    <w:p w14:paraId="469A1555" w14:textId="77777777" w:rsidR="00BC6C6A" w:rsidRPr="008E6651" w:rsidRDefault="00BC6C6A" w:rsidP="00252EFB">
      <w:pPr>
        <w:spacing w:after="0"/>
        <w:rPr>
          <w:b/>
        </w:rPr>
      </w:pPr>
      <w:r w:rsidRPr="008E6651">
        <w:rPr>
          <w:b/>
        </w:rPr>
        <w:t>Uric acid</w:t>
      </w:r>
    </w:p>
    <w:p w14:paraId="203129C9" w14:textId="77777777" w:rsidR="00BC6C6A" w:rsidRPr="008E6651" w:rsidRDefault="00BC6C6A" w:rsidP="00252EFB">
      <w:pPr>
        <w:spacing w:after="0"/>
        <w:rPr>
          <w:b/>
        </w:rPr>
      </w:pPr>
      <w:proofErr w:type="spellStart"/>
      <w:proofErr w:type="gramStart"/>
      <w:r w:rsidRPr="008E6651">
        <w:rPr>
          <w:b/>
        </w:rPr>
        <w:t>Urochordates</w:t>
      </w:r>
      <w:proofErr w:type="spellEnd"/>
      <w:r w:rsidRPr="008E6651">
        <w:rPr>
          <w:b/>
        </w:rPr>
        <w:t>.</w:t>
      </w:r>
      <w:proofErr w:type="gramEnd"/>
    </w:p>
    <w:p w14:paraId="191CB793" w14:textId="77777777" w:rsidR="00BC6C6A" w:rsidRPr="008E6651" w:rsidRDefault="00BC6C6A" w:rsidP="00252EFB">
      <w:pPr>
        <w:spacing w:after="0"/>
        <w:rPr>
          <w:b/>
        </w:rPr>
      </w:pPr>
      <w:r w:rsidRPr="008E6651">
        <w:rPr>
          <w:b/>
        </w:rPr>
        <w:t>Urogenital system</w:t>
      </w:r>
    </w:p>
    <w:p w14:paraId="7DBB34AD" w14:textId="77777777" w:rsidR="00BC6C6A" w:rsidRPr="008E6651" w:rsidRDefault="00BC6C6A" w:rsidP="00252EFB">
      <w:pPr>
        <w:spacing w:after="0"/>
        <w:rPr>
          <w:b/>
        </w:rPr>
      </w:pPr>
      <w:proofErr w:type="spellStart"/>
      <w:r w:rsidRPr="008E6651">
        <w:rPr>
          <w:b/>
        </w:rPr>
        <w:t>Uropygial</w:t>
      </w:r>
      <w:proofErr w:type="spellEnd"/>
      <w:r w:rsidRPr="008E6651">
        <w:rPr>
          <w:b/>
        </w:rPr>
        <w:t xml:space="preserve"> gland</w:t>
      </w:r>
    </w:p>
    <w:p w14:paraId="11E0CC7C" w14:textId="77777777" w:rsidR="00BC6C6A" w:rsidRPr="008E6651" w:rsidRDefault="00BC6C6A" w:rsidP="00252EFB">
      <w:pPr>
        <w:spacing w:after="0"/>
        <w:rPr>
          <w:b/>
        </w:rPr>
      </w:pPr>
      <w:proofErr w:type="spellStart"/>
      <w:r w:rsidRPr="008E6651">
        <w:rPr>
          <w:b/>
        </w:rPr>
        <w:t>Urostyle</w:t>
      </w:r>
      <w:proofErr w:type="spellEnd"/>
      <w:r w:rsidR="00731FC6">
        <w:rPr>
          <w:b/>
        </w:rPr>
        <w:t xml:space="preserve">” </w:t>
      </w:r>
      <w:r w:rsidR="00731FC6">
        <w:rPr>
          <w:rStyle w:val="apple-style-span"/>
          <w:rFonts w:ascii="Arial" w:hAnsi="Arial" w:cs="Arial"/>
          <w:color w:val="000000"/>
        </w:rPr>
        <w:t xml:space="preserve">A </w:t>
      </w:r>
      <w:proofErr w:type="spellStart"/>
      <w:r w:rsidR="00731FC6">
        <w:rPr>
          <w:rStyle w:val="apple-style-span"/>
          <w:rFonts w:ascii="Arial" w:hAnsi="Arial" w:cs="Arial"/>
          <w:color w:val="000000"/>
        </w:rPr>
        <w:t>styliform</w:t>
      </w:r>
      <w:proofErr w:type="spellEnd"/>
      <w:r w:rsidR="00731FC6">
        <w:rPr>
          <w:rStyle w:val="apple-style-span"/>
          <w:rFonts w:ascii="Arial" w:hAnsi="Arial" w:cs="Arial"/>
          <w:color w:val="000000"/>
        </w:rPr>
        <w:t xml:space="preserve"> process forming the posterior extremity of the vertebral column in some fishes and amphibians</w:t>
      </w:r>
    </w:p>
    <w:p w14:paraId="78115948" w14:textId="77777777" w:rsidR="00BC6C6A" w:rsidRPr="008E6651" w:rsidRDefault="00BC6C6A" w:rsidP="00252EFB">
      <w:pPr>
        <w:spacing w:after="0"/>
        <w:rPr>
          <w:b/>
        </w:rPr>
      </w:pPr>
      <w:r w:rsidRPr="008E6651">
        <w:rPr>
          <w:b/>
        </w:rPr>
        <w:t>Vane</w:t>
      </w:r>
    </w:p>
    <w:p w14:paraId="4C9B0DC0" w14:textId="77777777" w:rsidR="00BC6C6A" w:rsidRPr="008E6651" w:rsidRDefault="00BC6C6A" w:rsidP="00252EFB">
      <w:pPr>
        <w:spacing w:after="0"/>
        <w:rPr>
          <w:b/>
        </w:rPr>
      </w:pPr>
      <w:r w:rsidRPr="008E6651">
        <w:rPr>
          <w:b/>
        </w:rPr>
        <w:t>Venom</w:t>
      </w:r>
    </w:p>
    <w:p w14:paraId="736B5C7C" w14:textId="77777777" w:rsidR="00BC6C6A" w:rsidRPr="008E6651" w:rsidRDefault="00BC6C6A" w:rsidP="00252EFB">
      <w:pPr>
        <w:spacing w:after="0"/>
        <w:rPr>
          <w:b/>
        </w:rPr>
      </w:pPr>
      <w:r w:rsidRPr="008E6651">
        <w:rPr>
          <w:b/>
        </w:rPr>
        <w:t>Ventral abdominal vein</w:t>
      </w:r>
    </w:p>
    <w:p w14:paraId="78C7E3CD" w14:textId="77777777" w:rsidR="00BC6C6A" w:rsidRPr="008E6651" w:rsidRDefault="00BC6C6A" w:rsidP="00252EFB">
      <w:pPr>
        <w:spacing w:after="0"/>
        <w:rPr>
          <w:b/>
        </w:rPr>
      </w:pPr>
      <w:r w:rsidRPr="008E6651">
        <w:rPr>
          <w:b/>
        </w:rPr>
        <w:t>Ventral aorta</w:t>
      </w:r>
    </w:p>
    <w:p w14:paraId="277B18C0" w14:textId="77777777" w:rsidR="00BC6C6A" w:rsidRPr="008E6651" w:rsidRDefault="00BC6C6A" w:rsidP="00252EFB">
      <w:pPr>
        <w:spacing w:after="0"/>
        <w:rPr>
          <w:b/>
        </w:rPr>
      </w:pPr>
      <w:r w:rsidRPr="008E6651">
        <w:rPr>
          <w:b/>
        </w:rPr>
        <w:t>Ventricle</w:t>
      </w:r>
    </w:p>
    <w:p w14:paraId="3871392B" w14:textId="77777777" w:rsidR="00BC6C6A" w:rsidRPr="008E6651" w:rsidRDefault="00BC6C6A" w:rsidP="00252EFB">
      <w:pPr>
        <w:spacing w:after="0"/>
        <w:rPr>
          <w:b/>
        </w:rPr>
      </w:pPr>
      <w:r w:rsidRPr="008E6651">
        <w:rPr>
          <w:b/>
        </w:rPr>
        <w:t>Vibrissae</w:t>
      </w:r>
    </w:p>
    <w:p w14:paraId="6AAB0208" w14:textId="77777777" w:rsidR="00BC6C6A" w:rsidRPr="008E6651" w:rsidRDefault="00BC6C6A" w:rsidP="00252EFB">
      <w:pPr>
        <w:spacing w:after="0"/>
        <w:rPr>
          <w:b/>
        </w:rPr>
      </w:pPr>
      <w:proofErr w:type="gramStart"/>
      <w:r w:rsidRPr="008E6651">
        <w:rPr>
          <w:b/>
        </w:rPr>
        <w:t>Viviparous.</w:t>
      </w:r>
      <w:proofErr w:type="gramEnd"/>
    </w:p>
    <w:p w14:paraId="3D79DDD3" w14:textId="77777777" w:rsidR="00BC6C6A" w:rsidRPr="008E6651" w:rsidRDefault="00BC6C6A" w:rsidP="00252EFB">
      <w:pPr>
        <w:spacing w:after="0"/>
        <w:rPr>
          <w:b/>
        </w:rPr>
      </w:pPr>
      <w:r w:rsidRPr="008E6651">
        <w:rPr>
          <w:b/>
        </w:rPr>
        <w:t>Water vascular system</w:t>
      </w:r>
    </w:p>
    <w:p w14:paraId="073FB73B" w14:textId="77777777" w:rsidR="00BC6C6A" w:rsidRPr="008E6651" w:rsidRDefault="00BC6C6A" w:rsidP="00252EFB">
      <w:pPr>
        <w:spacing w:after="0"/>
        <w:rPr>
          <w:b/>
        </w:rPr>
      </w:pPr>
      <w:r w:rsidRPr="008E6651">
        <w:rPr>
          <w:b/>
        </w:rPr>
        <w:t>Yolk sac</w:t>
      </w:r>
    </w:p>
    <w:sectPr w:rsidR="00BC6C6A" w:rsidRPr="008E6651" w:rsidSect="003D09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Verdana, Arial, sans-serif">
    <w:altName w:val="Times New Roman"/>
    <w:panose1 w:val="00000000000000000000"/>
    <w:charset w:val="00"/>
    <w:family w:val="roman"/>
    <w:notTrueType/>
    <w:pitch w:val="default"/>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compat>
    <w:compatSetting w:name="compatibilityMode" w:uri="http://schemas.microsoft.com/office/word" w:val="12"/>
  </w:compat>
  <w:rsids>
    <w:rsidRoot w:val="00252EFB"/>
    <w:rsid w:val="00252EFB"/>
    <w:rsid w:val="003D0994"/>
    <w:rsid w:val="00516D3E"/>
    <w:rsid w:val="006B54C8"/>
    <w:rsid w:val="00731FC6"/>
    <w:rsid w:val="00851AFA"/>
    <w:rsid w:val="008E6651"/>
    <w:rsid w:val="008F10A5"/>
    <w:rsid w:val="009864E6"/>
    <w:rsid w:val="00A363ED"/>
    <w:rsid w:val="00B136C3"/>
    <w:rsid w:val="00B15573"/>
    <w:rsid w:val="00BC6C6A"/>
    <w:rsid w:val="00BD079A"/>
    <w:rsid w:val="00CF32AA"/>
    <w:rsid w:val="00E52A74"/>
    <w:rsid w:val="00FD1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0D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9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8E6651"/>
  </w:style>
  <w:style w:type="character" w:customStyle="1" w:styleId="apple-converted-space">
    <w:name w:val="apple-converted-space"/>
    <w:basedOn w:val="DefaultParagraphFont"/>
    <w:rsid w:val="008E6651"/>
  </w:style>
  <w:style w:type="paragraph" w:styleId="BalloonText">
    <w:name w:val="Balloon Text"/>
    <w:basedOn w:val="Normal"/>
    <w:link w:val="BalloonTextChar"/>
    <w:uiPriority w:val="99"/>
    <w:semiHidden/>
    <w:unhideWhenUsed/>
    <w:rsid w:val="00731F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1FC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xmlns:mc="http://schemas.openxmlformats.org/markup-compatibility/2006" xmlns:a14="http://schemas.microsoft.com/office/drawing/2010/main" val="1F497D" mc:Ignorable=""/>
      </a:dk2>
      <a:lt2>
        <a:srgbClr xmlns:mc="http://schemas.openxmlformats.org/markup-compatibility/2006" xmlns:a14="http://schemas.microsoft.com/office/drawing/2010/main" val="EEECE1" mc:Ignorable=""/>
      </a:lt2>
      <a:accent1>
        <a:srgbClr xmlns:mc="http://schemas.openxmlformats.org/markup-compatibility/2006" xmlns:a14="http://schemas.microsoft.com/office/drawing/2010/main" val="4F81BD" mc:Ignorable=""/>
      </a:accent1>
      <a:accent2>
        <a:srgbClr xmlns:mc="http://schemas.openxmlformats.org/markup-compatibility/2006" xmlns:a14="http://schemas.microsoft.com/office/drawing/2010/main" val="C0504D" mc:Ignorable=""/>
      </a:accent2>
      <a:accent3>
        <a:srgbClr xmlns:mc="http://schemas.openxmlformats.org/markup-compatibility/2006" xmlns:a14="http://schemas.microsoft.com/office/drawing/2010/main" val="9BBB59" mc:Ignorable=""/>
      </a:accent3>
      <a:accent4>
        <a:srgbClr xmlns:mc="http://schemas.openxmlformats.org/markup-compatibility/2006" xmlns:a14="http://schemas.microsoft.com/office/drawing/2010/main" val="8064A2" mc:Ignorable=""/>
      </a:accent4>
      <a:accent5>
        <a:srgbClr xmlns:mc="http://schemas.openxmlformats.org/markup-compatibility/2006" xmlns:a14="http://schemas.microsoft.com/office/drawing/2010/main" val="4BACC6" mc:Ignorable=""/>
      </a:accent5>
      <a:accent6>
        <a:srgbClr xmlns:mc="http://schemas.openxmlformats.org/markup-compatibility/2006" xmlns:a14="http://schemas.microsoft.com/office/drawing/2010/main" val="F79646" mc:Ignorable=""/>
      </a:accent6>
      <a:hlink>
        <a:srgbClr xmlns:mc="http://schemas.openxmlformats.org/markup-compatibility/2006" xmlns:a14="http://schemas.microsoft.com/office/drawing/2010/main" val="0000FF" mc:Ignorable=""/>
      </a:hlink>
      <a:folHlink>
        <a:srgbClr xmlns:mc="http://schemas.openxmlformats.org/markup-compatibility/2006" xmlns:a14="http://schemas.microsoft.com/office/drawing/2010/main" val="800080" mc:Ignorable=""/>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xmlns:mc="http://schemas.openxmlformats.org/markup-compatibility/2006" xmlns:a14="http://schemas.microsoft.com/office/drawing/2010/main" val="000000" mc:Ignorable="">
                <a:alpha val="38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45E5DE-1183-4701-8201-585A3C784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9</Pages>
  <Words>3000</Words>
  <Characters>17106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S</dc:creator>
  <cp:lastModifiedBy>Mike S</cp:lastModifiedBy>
  <cp:revision>4</cp:revision>
  <cp:lastPrinted>2010-04-26T10:42:00Z</cp:lastPrinted>
  <dcterms:created xsi:type="dcterms:W3CDTF">2010-04-11T16:00:00Z</dcterms:created>
  <dcterms:modified xsi:type="dcterms:W3CDTF">2010-04-26T11:16:00Z</dcterms:modified>
</cp:coreProperties>
</file>