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0248D" w14:textId="6E3E1D4A" w:rsidR="00C67787" w:rsidRPr="002C5F7B" w:rsidRDefault="00190349">
      <w:pPr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WHAT IS MARKETING?</w:t>
      </w:r>
    </w:p>
    <w:p w14:paraId="66270698" w14:textId="77777777" w:rsidR="002C5F7B" w:rsidRDefault="002C5F7B" w:rsidP="002C5F7B">
      <w:pPr>
        <w:rPr>
          <w:sz w:val="22"/>
          <w:szCs w:val="22"/>
        </w:rPr>
      </w:pPr>
      <w:r>
        <w:rPr>
          <w:sz w:val="22"/>
          <w:szCs w:val="22"/>
        </w:rPr>
        <w:t xml:space="preserve">Marketing is </w:t>
      </w:r>
      <w:r>
        <w:rPr>
          <w:i/>
          <w:sz w:val="22"/>
          <w:szCs w:val="22"/>
        </w:rPr>
        <w:t>managing profitable customer relationships</w:t>
      </w:r>
      <w:r>
        <w:rPr>
          <w:sz w:val="22"/>
          <w:szCs w:val="22"/>
        </w:rPr>
        <w:t xml:space="preserve">. </w:t>
      </w:r>
    </w:p>
    <w:p w14:paraId="0234D91A" w14:textId="77777777" w:rsidR="002C5F7B" w:rsidRDefault="002C5F7B" w:rsidP="002C5F7B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To attract new customers by promising superior value</w:t>
      </w:r>
    </w:p>
    <w:p w14:paraId="407972CB" w14:textId="77777777" w:rsidR="002C5F7B" w:rsidRDefault="002C5F7B" w:rsidP="002C5F7B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To keep and grow current customers by delivering satisfaction</w:t>
      </w:r>
    </w:p>
    <w:p w14:paraId="0E35A001" w14:textId="77777777" w:rsidR="002C5F7B" w:rsidRDefault="002C5F7B" w:rsidP="009A0086">
      <w:pPr>
        <w:rPr>
          <w:sz w:val="22"/>
          <w:szCs w:val="22"/>
        </w:rPr>
      </w:pPr>
    </w:p>
    <w:p w14:paraId="3A481111" w14:textId="77777777" w:rsidR="009A0086" w:rsidRDefault="009A0086" w:rsidP="009A0086">
      <w:pPr>
        <w:rPr>
          <w:sz w:val="22"/>
          <w:szCs w:val="22"/>
        </w:rPr>
      </w:pPr>
      <w:r>
        <w:rPr>
          <w:sz w:val="22"/>
          <w:szCs w:val="22"/>
          <w:u w:val="single"/>
        </w:rPr>
        <w:t>Marketing Defined</w:t>
      </w:r>
    </w:p>
    <w:p w14:paraId="79C396AF" w14:textId="77777777" w:rsidR="009A0086" w:rsidRDefault="009A0086" w:rsidP="009A0086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= </w:t>
      </w:r>
      <w:r>
        <w:rPr>
          <w:i/>
          <w:sz w:val="22"/>
          <w:szCs w:val="22"/>
        </w:rPr>
        <w:t>satisfying customer needs</w:t>
      </w:r>
    </w:p>
    <w:p w14:paraId="5F78ABC9" w14:textId="77777777" w:rsidR="009A0086" w:rsidRDefault="009A0086" w:rsidP="009A0086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Not only selling and advertising </w:t>
      </w:r>
      <w:r w:rsidRPr="009A0086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only a small portion of a larger “marketing mix” – a set of marketing tools that work together to SATISFY CUSTOMER NEEDS and BUILD CUSTOMER RELATIONSHIPS</w:t>
      </w:r>
    </w:p>
    <w:p w14:paraId="336333BC" w14:textId="77777777" w:rsidR="009A0086" w:rsidRDefault="009A0086" w:rsidP="009A0086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A social and managerial process where individuals and organizations obtain what they need and want through creating and exchanging value with others</w:t>
      </w:r>
    </w:p>
    <w:p w14:paraId="7FC4747B" w14:textId="77777777" w:rsidR="009A0086" w:rsidRDefault="009A0086" w:rsidP="009A0086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Building profitable, value-laden exchange relationships with customers</w:t>
      </w:r>
    </w:p>
    <w:p w14:paraId="0D55E9B7" w14:textId="1725DBFC" w:rsidR="00C17E3F" w:rsidRDefault="00C17E3F" w:rsidP="009A0086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Giving character/personality to a brand/firm</w:t>
      </w:r>
    </w:p>
    <w:p w14:paraId="2EB593F0" w14:textId="77777777" w:rsidR="009A0086" w:rsidRPr="00EC275C" w:rsidRDefault="009A0086" w:rsidP="00EC275C">
      <w:pPr>
        <w:rPr>
          <w:i/>
          <w:sz w:val="22"/>
          <w:szCs w:val="22"/>
        </w:rPr>
      </w:pPr>
      <w:r w:rsidRPr="00EC275C">
        <w:rPr>
          <w:b/>
          <w:sz w:val="22"/>
          <w:szCs w:val="22"/>
        </w:rPr>
        <w:t>Marketing</w:t>
      </w:r>
      <w:r w:rsidRPr="00EC275C">
        <w:rPr>
          <w:sz w:val="22"/>
          <w:szCs w:val="22"/>
        </w:rPr>
        <w:t xml:space="preserve">: the process by which </w:t>
      </w:r>
      <w:r w:rsidRPr="00EC275C">
        <w:rPr>
          <w:i/>
          <w:sz w:val="22"/>
          <w:szCs w:val="22"/>
        </w:rPr>
        <w:t>companies create value for customers</w:t>
      </w:r>
      <w:r w:rsidRPr="00EC275C">
        <w:rPr>
          <w:sz w:val="22"/>
          <w:szCs w:val="22"/>
        </w:rPr>
        <w:t xml:space="preserve"> and build strong customer relationships in order t</w:t>
      </w:r>
      <w:r w:rsidRPr="00EC275C">
        <w:rPr>
          <w:i/>
          <w:sz w:val="22"/>
          <w:szCs w:val="22"/>
        </w:rPr>
        <w:t>o capture value from customers in return</w:t>
      </w:r>
    </w:p>
    <w:p w14:paraId="22678CE8" w14:textId="77777777" w:rsidR="00EE0D23" w:rsidRDefault="00EE0D23" w:rsidP="00EE0D23">
      <w:pPr>
        <w:rPr>
          <w:sz w:val="22"/>
          <w:szCs w:val="22"/>
        </w:rPr>
      </w:pPr>
    </w:p>
    <w:p w14:paraId="01260171" w14:textId="2A11F065" w:rsidR="00EE0D23" w:rsidRDefault="00EE0D23" w:rsidP="00EE0D23">
      <w:pPr>
        <w:rPr>
          <w:sz w:val="22"/>
          <w:szCs w:val="22"/>
        </w:rPr>
      </w:pPr>
      <w:r>
        <w:rPr>
          <w:sz w:val="22"/>
          <w:szCs w:val="22"/>
          <w:u w:val="single"/>
        </w:rPr>
        <w:t>The Marketing Process</w:t>
      </w:r>
    </w:p>
    <w:p w14:paraId="0D4009D8" w14:textId="700BA853" w:rsidR="00EE0D23" w:rsidRDefault="00126653" w:rsidP="00126653">
      <w:pPr>
        <w:tabs>
          <w:tab w:val="left" w:pos="2027"/>
        </w:tabs>
        <w:rPr>
          <w:sz w:val="22"/>
          <w:szCs w:val="22"/>
        </w:rPr>
      </w:pPr>
      <w:r>
        <w:rPr>
          <w:sz w:val="22"/>
          <w:szCs w:val="22"/>
        </w:rPr>
        <w:t>7 Step Model (modified from textbook)</w:t>
      </w:r>
    </w:p>
    <w:p w14:paraId="00AB221F" w14:textId="77777777" w:rsidR="00126653" w:rsidRP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 w:rsidRPr="00126653">
        <w:rPr>
          <w:rFonts w:eastAsia="Times New Roman" w:cs="Times New Roman"/>
          <w:sz w:val="22"/>
          <w:szCs w:val="22"/>
        </w:rPr>
        <w:t>Strategic Business Planning</w:t>
      </w:r>
    </w:p>
    <w:p w14:paraId="4048A806" w14:textId="77777777" w:rsid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Understand the marketplace and customer needs and wants</w:t>
      </w:r>
    </w:p>
    <w:p w14:paraId="1089EEBE" w14:textId="76925F63" w:rsidR="00126653" w:rsidRPr="00A34032" w:rsidRDefault="00126653" w:rsidP="00A34032">
      <w:pPr>
        <w:pStyle w:val="ListParagraph"/>
        <w:numPr>
          <w:ilvl w:val="0"/>
          <w:numId w:val="47"/>
        </w:numPr>
        <w:rPr>
          <w:rFonts w:eastAsia="Times New Roman" w:cs="Times New Roman"/>
          <w:sz w:val="22"/>
          <w:szCs w:val="22"/>
        </w:rPr>
      </w:pPr>
      <w:r w:rsidRPr="00A34032">
        <w:rPr>
          <w:rFonts w:eastAsia="Times New Roman" w:cs="Times New Roman"/>
          <w:sz w:val="22"/>
          <w:szCs w:val="22"/>
        </w:rPr>
        <w:t xml:space="preserve">Situation analysis </w:t>
      </w:r>
    </w:p>
    <w:p w14:paraId="3E62C0D4" w14:textId="77777777" w:rsid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Design a customer-driven marketing strategy</w:t>
      </w:r>
    </w:p>
    <w:p w14:paraId="6F03C7C4" w14:textId="5F782C2C" w:rsidR="00126653" w:rsidRDefault="00126653" w:rsidP="00A34032">
      <w:pPr>
        <w:pStyle w:val="ListParagraph"/>
        <w:numPr>
          <w:ilvl w:val="0"/>
          <w:numId w:val="47"/>
        </w:numPr>
        <w:rPr>
          <w:rFonts w:eastAsia="Times New Roman" w:cs="Times New Roman"/>
          <w:sz w:val="22"/>
          <w:szCs w:val="22"/>
        </w:rPr>
      </w:pPr>
      <w:r w:rsidRPr="00A34032">
        <w:rPr>
          <w:rFonts w:eastAsia="Times New Roman" w:cs="Times New Roman"/>
          <w:sz w:val="22"/>
          <w:szCs w:val="22"/>
        </w:rPr>
        <w:t>What customers will we serve?</w:t>
      </w:r>
    </w:p>
    <w:p w14:paraId="7F13AA54" w14:textId="456CD631" w:rsidR="00126653" w:rsidRPr="00A34032" w:rsidRDefault="00126653" w:rsidP="00A34032">
      <w:pPr>
        <w:pStyle w:val="ListParagraph"/>
        <w:numPr>
          <w:ilvl w:val="0"/>
          <w:numId w:val="47"/>
        </w:numPr>
        <w:rPr>
          <w:rFonts w:eastAsia="Times New Roman" w:cs="Times New Roman"/>
          <w:sz w:val="22"/>
          <w:szCs w:val="22"/>
        </w:rPr>
      </w:pPr>
      <w:r w:rsidRPr="00A34032">
        <w:rPr>
          <w:rFonts w:eastAsia="Times New Roman" w:cs="Times New Roman"/>
          <w:sz w:val="22"/>
          <w:szCs w:val="22"/>
        </w:rPr>
        <w:t>How can we best serve our target customers?</w:t>
      </w:r>
    </w:p>
    <w:p w14:paraId="5BAC3314" w14:textId="23E5B1A9" w:rsidR="00126653" w:rsidRDefault="00126653" w:rsidP="00A34032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Construct an integrated marketing program that delivers superior valu</w:t>
      </w:r>
      <w:r w:rsidR="00A34032">
        <w:rPr>
          <w:rFonts w:eastAsia="Times New Roman" w:cs="Times New Roman"/>
          <w:sz w:val="22"/>
          <w:szCs w:val="22"/>
        </w:rPr>
        <w:t>e</w:t>
      </w:r>
    </w:p>
    <w:p w14:paraId="643F8745" w14:textId="3F162124" w:rsidR="00A34032" w:rsidRPr="00A34032" w:rsidRDefault="00A34032" w:rsidP="00A34032">
      <w:pPr>
        <w:pStyle w:val="ListParagraph"/>
        <w:numPr>
          <w:ilvl w:val="0"/>
          <w:numId w:val="4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Four Ps</w:t>
      </w:r>
    </w:p>
    <w:p w14:paraId="3B1A6082" w14:textId="77777777" w:rsid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Build profitable relationships and create customer delight</w:t>
      </w:r>
    </w:p>
    <w:p w14:paraId="4F023D44" w14:textId="1410803A" w:rsidR="00A34032" w:rsidRPr="00A34032" w:rsidRDefault="00A34032" w:rsidP="00A34032">
      <w:pPr>
        <w:pStyle w:val="ListParagraph"/>
        <w:numPr>
          <w:ilvl w:val="0"/>
          <w:numId w:val="4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Customer Relationship Management (CRM) - build and maintain profitable relationships</w:t>
      </w:r>
    </w:p>
    <w:p w14:paraId="7DF541A6" w14:textId="77777777" w:rsid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Capture value from customers to create profits and customer equity</w:t>
      </w:r>
    </w:p>
    <w:p w14:paraId="5813E7D7" w14:textId="0E25E56C" w:rsidR="00A34032" w:rsidRPr="00A34032" w:rsidRDefault="00A34032" w:rsidP="00A34032">
      <w:pPr>
        <w:pStyle w:val="ListParagraph"/>
        <w:numPr>
          <w:ilvl w:val="0"/>
          <w:numId w:val="4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Future sales, market share and profit; loyal customers who by more</w:t>
      </w:r>
    </w:p>
    <w:p w14:paraId="44E4891F" w14:textId="77777777" w:rsidR="00126653" w:rsidRDefault="00126653" w:rsidP="00126653">
      <w:pPr>
        <w:pStyle w:val="ListParagraph"/>
        <w:numPr>
          <w:ilvl w:val="0"/>
          <w:numId w:val="4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Monitoring and control</w:t>
      </w:r>
    </w:p>
    <w:p w14:paraId="5EDF246B" w14:textId="47EE3F28" w:rsidR="00A34032" w:rsidRPr="00A34032" w:rsidRDefault="0008035C" w:rsidP="00A34032">
      <w:pPr>
        <w:pStyle w:val="ListParagraph"/>
        <w:numPr>
          <w:ilvl w:val="0"/>
          <w:numId w:val="4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Plans who need constant monitoring – ensure that plans are following company objectives/goals</w:t>
      </w:r>
    </w:p>
    <w:p w14:paraId="6BDE97D7" w14:textId="77777777" w:rsidR="00BB5FBE" w:rsidRDefault="00BB5FBE" w:rsidP="00BB5FBE">
      <w:pPr>
        <w:rPr>
          <w:sz w:val="22"/>
          <w:szCs w:val="22"/>
        </w:rPr>
      </w:pPr>
    </w:p>
    <w:p w14:paraId="308B72C1" w14:textId="4E72141E" w:rsidR="00BB5FBE" w:rsidRPr="00D071F0" w:rsidRDefault="00190349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UNDERSTANDING THE MARKETPLACE AND CUSTOMER NEEDS</w:t>
      </w:r>
    </w:p>
    <w:p w14:paraId="06F91E68" w14:textId="2BB76844" w:rsidR="002C5F7B" w:rsidRDefault="00BB5FBE">
      <w:pPr>
        <w:rPr>
          <w:sz w:val="22"/>
          <w:szCs w:val="22"/>
        </w:rPr>
      </w:pPr>
      <w:r>
        <w:rPr>
          <w:sz w:val="22"/>
          <w:szCs w:val="22"/>
          <w:u w:val="single"/>
        </w:rPr>
        <w:t>Customer Needs, Wants and Demands</w:t>
      </w:r>
    </w:p>
    <w:p w14:paraId="3627D10B" w14:textId="500CB735" w:rsidR="00BB5FBE" w:rsidRDefault="00BB5FBE" w:rsidP="00EC275C">
      <w:pPr>
        <w:rPr>
          <w:sz w:val="22"/>
          <w:szCs w:val="22"/>
        </w:rPr>
      </w:pPr>
      <w:r w:rsidRPr="00EC275C">
        <w:rPr>
          <w:b/>
          <w:sz w:val="22"/>
          <w:szCs w:val="22"/>
        </w:rPr>
        <w:t>Needs</w:t>
      </w:r>
      <w:r w:rsidRPr="00EC275C">
        <w:rPr>
          <w:sz w:val="22"/>
          <w:szCs w:val="22"/>
        </w:rPr>
        <w:t>: states of felt deprivation</w:t>
      </w:r>
    </w:p>
    <w:p w14:paraId="75DA3ABF" w14:textId="4F7A3E69" w:rsidR="00BB5FBE" w:rsidRDefault="00BB5FBE" w:rsidP="00EC275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EC275C">
        <w:rPr>
          <w:sz w:val="22"/>
          <w:szCs w:val="22"/>
        </w:rPr>
        <w:t>Physical needs = food, clothing, warmth, safety</w:t>
      </w:r>
    </w:p>
    <w:p w14:paraId="44098156" w14:textId="1E5EC299" w:rsidR="00BB5FBE" w:rsidRDefault="00BB5FBE" w:rsidP="00EC275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EC275C">
        <w:rPr>
          <w:sz w:val="22"/>
          <w:szCs w:val="22"/>
        </w:rPr>
        <w:t>Social needs = belonging, affection</w:t>
      </w:r>
    </w:p>
    <w:p w14:paraId="1FB92F78" w14:textId="06A2AC05" w:rsidR="00BB5FBE" w:rsidRPr="00EC275C" w:rsidRDefault="00BB5FBE" w:rsidP="00EC275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EC275C">
        <w:rPr>
          <w:sz w:val="22"/>
          <w:szCs w:val="22"/>
        </w:rPr>
        <w:t>Individual needs = knowledge, self-expression</w:t>
      </w:r>
    </w:p>
    <w:p w14:paraId="356BE0FA" w14:textId="4C2E4A54" w:rsidR="00BB5FBE" w:rsidRPr="00EC275C" w:rsidRDefault="00BB5FBE" w:rsidP="00EC275C">
      <w:pPr>
        <w:rPr>
          <w:sz w:val="22"/>
          <w:szCs w:val="22"/>
        </w:rPr>
      </w:pPr>
      <w:r w:rsidRPr="00EC275C">
        <w:rPr>
          <w:b/>
          <w:sz w:val="22"/>
          <w:szCs w:val="22"/>
        </w:rPr>
        <w:t>Wants</w:t>
      </w:r>
      <w:r w:rsidRPr="00EC275C">
        <w:rPr>
          <w:sz w:val="22"/>
          <w:szCs w:val="22"/>
        </w:rPr>
        <w:t xml:space="preserve">: the form human needs take as shaped by culture and individual personality </w:t>
      </w:r>
    </w:p>
    <w:p w14:paraId="0E076159" w14:textId="6ECF6943" w:rsidR="00BB5FBE" w:rsidRPr="00EC275C" w:rsidRDefault="00BB5FBE" w:rsidP="00EC275C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EC275C">
        <w:rPr>
          <w:sz w:val="22"/>
          <w:szCs w:val="22"/>
        </w:rPr>
        <w:t>Objects that will satisfy needs</w:t>
      </w:r>
    </w:p>
    <w:p w14:paraId="26E65ECB" w14:textId="5AAEAF1D" w:rsidR="00BB5FBE" w:rsidRPr="00EC275C" w:rsidRDefault="00BB5FBE" w:rsidP="00EC275C">
      <w:pPr>
        <w:rPr>
          <w:sz w:val="22"/>
          <w:szCs w:val="22"/>
        </w:rPr>
      </w:pPr>
      <w:r w:rsidRPr="00EC275C">
        <w:rPr>
          <w:b/>
          <w:sz w:val="22"/>
          <w:szCs w:val="22"/>
        </w:rPr>
        <w:t>Demands</w:t>
      </w:r>
      <w:r w:rsidRPr="00EC275C">
        <w:rPr>
          <w:sz w:val="22"/>
          <w:szCs w:val="22"/>
        </w:rPr>
        <w:t>: human wants that are backed by buying power</w:t>
      </w:r>
    </w:p>
    <w:p w14:paraId="5180F11C" w14:textId="270DCBD7" w:rsidR="00BB5FBE" w:rsidRDefault="00BB5FBE" w:rsidP="00EC275C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EC275C">
        <w:rPr>
          <w:sz w:val="22"/>
          <w:szCs w:val="22"/>
        </w:rPr>
        <w:t xml:space="preserve">Given wants and resources, people </w:t>
      </w:r>
      <w:r w:rsidRPr="00EC275C">
        <w:rPr>
          <w:i/>
          <w:sz w:val="22"/>
          <w:szCs w:val="22"/>
        </w:rPr>
        <w:t>demand</w:t>
      </w:r>
      <w:r w:rsidRPr="00EC275C">
        <w:rPr>
          <w:sz w:val="22"/>
          <w:szCs w:val="22"/>
        </w:rPr>
        <w:t xml:space="preserve"> products which will give value and satisfaction</w:t>
      </w:r>
    </w:p>
    <w:p w14:paraId="34ABE73B" w14:textId="77777777" w:rsidR="00EC275C" w:rsidRPr="00EC275C" w:rsidRDefault="00EC275C" w:rsidP="00EC275C">
      <w:pPr>
        <w:pStyle w:val="ListParagraph"/>
        <w:rPr>
          <w:sz w:val="22"/>
          <w:szCs w:val="22"/>
        </w:rPr>
      </w:pPr>
    </w:p>
    <w:p w14:paraId="1AAAD72E" w14:textId="11A4C484" w:rsidR="00BB5FBE" w:rsidRDefault="00BB5FBE" w:rsidP="00EC275C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companies conduct consumer research and analyze customer data to learn about customers’ needs, wants and demands </w:t>
      </w:r>
    </w:p>
    <w:p w14:paraId="7913A622" w14:textId="77777777" w:rsidR="00BB5FBE" w:rsidRDefault="00BB5FBE" w:rsidP="00BB5FBE">
      <w:pPr>
        <w:rPr>
          <w:sz w:val="22"/>
          <w:szCs w:val="22"/>
        </w:rPr>
      </w:pPr>
    </w:p>
    <w:p w14:paraId="3C07664B" w14:textId="0CA33CDE" w:rsidR="00BB5FBE" w:rsidRDefault="00BB5FBE" w:rsidP="00BB5FBE">
      <w:pPr>
        <w:rPr>
          <w:sz w:val="22"/>
          <w:szCs w:val="22"/>
        </w:rPr>
      </w:pPr>
      <w:r>
        <w:rPr>
          <w:sz w:val="22"/>
          <w:szCs w:val="22"/>
          <w:u w:val="single"/>
        </w:rPr>
        <w:t>Marketing Offerings – Products, Services and Experiences</w:t>
      </w:r>
    </w:p>
    <w:p w14:paraId="6D62BB94" w14:textId="32334C21" w:rsidR="00BB5FBE" w:rsidRDefault="00EC275C" w:rsidP="00EC275C">
      <w:pPr>
        <w:rPr>
          <w:sz w:val="22"/>
          <w:szCs w:val="22"/>
        </w:rPr>
      </w:pPr>
      <w:r w:rsidRPr="00EC275C">
        <w:rPr>
          <w:b/>
          <w:sz w:val="22"/>
          <w:szCs w:val="22"/>
        </w:rPr>
        <w:t>Marketing offerings</w:t>
      </w:r>
      <w:r w:rsidRPr="00EC275C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some combination of products, services, information or experiences offered to a market to satisfy a need or want </w:t>
      </w:r>
    </w:p>
    <w:p w14:paraId="42437D86" w14:textId="6D93B10A" w:rsidR="00EC275C" w:rsidRDefault="00EC275C" w:rsidP="00EC275C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Not limited to physical products, includes </w:t>
      </w:r>
      <w:r w:rsidRPr="00EC275C">
        <w:rPr>
          <w:i/>
          <w:sz w:val="22"/>
          <w:szCs w:val="22"/>
        </w:rPr>
        <w:t>services</w:t>
      </w:r>
      <w:r>
        <w:rPr>
          <w:sz w:val="22"/>
          <w:szCs w:val="22"/>
        </w:rPr>
        <w:t xml:space="preserve"> (activities or benefits offered for sale that are essentially intangible and do not result in the ownership of anything; eg banking, hotel)</w:t>
      </w:r>
    </w:p>
    <w:p w14:paraId="24871740" w14:textId="22952402" w:rsidR="00EC275C" w:rsidRDefault="00EC275C" w:rsidP="00EC275C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Also includes </w:t>
      </w:r>
      <w:r>
        <w:rPr>
          <w:i/>
          <w:sz w:val="22"/>
          <w:szCs w:val="22"/>
        </w:rPr>
        <w:t>persons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</w:rPr>
        <w:t>places, organizations, information, ideas</w:t>
      </w:r>
      <w:r>
        <w:rPr>
          <w:sz w:val="22"/>
          <w:szCs w:val="22"/>
        </w:rPr>
        <w:t xml:space="preserve"> </w:t>
      </w:r>
    </w:p>
    <w:p w14:paraId="5C8983E1" w14:textId="57485FB3" w:rsidR="00EC275C" w:rsidRDefault="00EC275C" w:rsidP="00EC275C">
      <w:pPr>
        <w:rPr>
          <w:sz w:val="22"/>
          <w:szCs w:val="22"/>
        </w:rPr>
      </w:pPr>
      <w:r>
        <w:rPr>
          <w:b/>
          <w:sz w:val="22"/>
          <w:szCs w:val="22"/>
        </w:rPr>
        <w:t>Marketing myopia</w:t>
      </w:r>
      <w:r>
        <w:rPr>
          <w:sz w:val="22"/>
          <w:szCs w:val="22"/>
        </w:rPr>
        <w:t xml:space="preserve">: the mistake of paying more attention to specific products a company offers than to the benefits and experiences produced by these products </w:t>
      </w:r>
    </w:p>
    <w:p w14:paraId="62C91570" w14:textId="2F91CED9" w:rsidR="00EC275C" w:rsidRDefault="00EC275C" w:rsidP="00EC275C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Sellers understand that a customer wants their products, but fails to realize WHY the customer may need it</w:t>
      </w:r>
    </w:p>
    <w:p w14:paraId="4A0B5391" w14:textId="25D1ED49" w:rsidR="00EC275C" w:rsidRDefault="00EC275C" w:rsidP="00EC275C">
      <w:pPr>
        <w:rPr>
          <w:sz w:val="22"/>
          <w:szCs w:val="22"/>
        </w:rPr>
      </w:pPr>
      <w:r>
        <w:rPr>
          <w:i/>
          <w:sz w:val="22"/>
          <w:szCs w:val="22"/>
        </w:rPr>
        <w:t>Brand experiences</w:t>
      </w:r>
      <w:r>
        <w:rPr>
          <w:sz w:val="22"/>
          <w:szCs w:val="22"/>
        </w:rPr>
        <w:t>: when marketers look beyond attributes of the product/service and immerse the customer in the brand</w:t>
      </w:r>
    </w:p>
    <w:p w14:paraId="6812A8E3" w14:textId="77777777" w:rsidR="00A522C7" w:rsidRDefault="00A522C7" w:rsidP="00EC275C">
      <w:pPr>
        <w:rPr>
          <w:sz w:val="22"/>
          <w:szCs w:val="22"/>
        </w:rPr>
      </w:pPr>
    </w:p>
    <w:p w14:paraId="2EE5F5E4" w14:textId="4716F51C" w:rsidR="00A522C7" w:rsidRDefault="00A522C7" w:rsidP="00EC275C">
      <w:pPr>
        <w:rPr>
          <w:sz w:val="22"/>
          <w:szCs w:val="22"/>
        </w:rPr>
      </w:pPr>
      <w:r>
        <w:rPr>
          <w:sz w:val="22"/>
          <w:szCs w:val="22"/>
          <w:u w:val="single"/>
        </w:rPr>
        <w:t>Customer Value and Satisfaction</w:t>
      </w:r>
    </w:p>
    <w:p w14:paraId="56C5FF5F" w14:textId="69C2333A" w:rsidR="00A522C7" w:rsidRDefault="00A522C7" w:rsidP="00A522C7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Customers form expectations about the value and satisfaction that various market offerings will deliver</w:t>
      </w:r>
    </w:p>
    <w:p w14:paraId="074B2B21" w14:textId="289AC458" w:rsidR="00A522C7" w:rsidRDefault="00A522C7" w:rsidP="00A522C7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Customer value and customer satisfaction are key for developing and managing customer relationships</w:t>
      </w:r>
    </w:p>
    <w:p w14:paraId="1F5895FC" w14:textId="045E35EC" w:rsidR="00A522C7" w:rsidRDefault="00A522C7" w:rsidP="00A522C7">
      <w:pPr>
        <w:pStyle w:val="ListParagraph"/>
        <w:numPr>
          <w:ilvl w:val="1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If expectations are too low, may satisfy those who buy but can’t attract enough buyers</w:t>
      </w:r>
    </w:p>
    <w:p w14:paraId="237FBC41" w14:textId="27EF9B0C" w:rsidR="009237E5" w:rsidRPr="00B0405A" w:rsidRDefault="00A522C7" w:rsidP="00A522C7">
      <w:pPr>
        <w:pStyle w:val="ListParagraph"/>
        <w:numPr>
          <w:ilvl w:val="1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If expectations are too high, will disappoint customers</w:t>
      </w:r>
    </w:p>
    <w:p w14:paraId="7CE2E073" w14:textId="26C98581" w:rsidR="00A522C7" w:rsidRDefault="00A522C7" w:rsidP="00A522C7">
      <w:pPr>
        <w:rPr>
          <w:sz w:val="22"/>
          <w:szCs w:val="22"/>
        </w:rPr>
      </w:pPr>
      <w:r>
        <w:rPr>
          <w:sz w:val="22"/>
          <w:szCs w:val="22"/>
          <w:u w:val="single"/>
        </w:rPr>
        <w:t>Exchanges and Relationships</w:t>
      </w:r>
    </w:p>
    <w:p w14:paraId="1C1364BB" w14:textId="428CDCF5" w:rsidR="00A522C7" w:rsidRDefault="00A522C7" w:rsidP="00A522C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occurs when people decide to satisfy needs and wants through </w:t>
      </w:r>
      <w:r>
        <w:rPr>
          <w:i/>
          <w:sz w:val="22"/>
          <w:szCs w:val="22"/>
        </w:rPr>
        <w:t>exchange</w:t>
      </w:r>
      <w:r>
        <w:rPr>
          <w:sz w:val="22"/>
          <w:szCs w:val="22"/>
        </w:rPr>
        <w:t xml:space="preserve"> relationships</w:t>
      </w:r>
    </w:p>
    <w:p w14:paraId="09A60EA7" w14:textId="3F0AF731" w:rsidR="00A522C7" w:rsidRDefault="00A522C7" w:rsidP="00A522C7">
      <w:pPr>
        <w:rPr>
          <w:sz w:val="22"/>
          <w:szCs w:val="22"/>
        </w:rPr>
      </w:pPr>
      <w:r>
        <w:rPr>
          <w:b/>
          <w:sz w:val="22"/>
          <w:szCs w:val="22"/>
        </w:rPr>
        <w:t>Exchange</w:t>
      </w:r>
      <w:r>
        <w:rPr>
          <w:sz w:val="22"/>
          <w:szCs w:val="22"/>
        </w:rPr>
        <w:t>: the act of obtaining a desired object from someone by offering something in return</w:t>
      </w:r>
    </w:p>
    <w:p w14:paraId="474BB927" w14:textId="362C1599" w:rsidR="00A522C7" w:rsidRDefault="00A522C7" w:rsidP="00A522C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Marketer tries to bring about a response to some market offering</w:t>
      </w:r>
    </w:p>
    <w:p w14:paraId="2C96F46F" w14:textId="60DC6890" w:rsidR="00A522C7" w:rsidRDefault="00A522C7" w:rsidP="00A522C7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To build and maintain desirable exchange </w:t>
      </w:r>
      <w:r>
        <w:rPr>
          <w:i/>
          <w:sz w:val="22"/>
          <w:szCs w:val="22"/>
        </w:rPr>
        <w:t>relationships</w:t>
      </w:r>
      <w:r>
        <w:rPr>
          <w:sz w:val="22"/>
          <w:szCs w:val="22"/>
        </w:rPr>
        <w:t xml:space="preserve"> with target audiences involving a product, service or idea</w:t>
      </w:r>
    </w:p>
    <w:p w14:paraId="33A876A5" w14:textId="77777777" w:rsidR="00A522C7" w:rsidRDefault="00A522C7" w:rsidP="00A522C7">
      <w:pPr>
        <w:rPr>
          <w:sz w:val="22"/>
          <w:szCs w:val="22"/>
        </w:rPr>
      </w:pPr>
    </w:p>
    <w:p w14:paraId="22057988" w14:textId="47142AA0" w:rsidR="00A522C7" w:rsidRDefault="00A522C7" w:rsidP="00A522C7">
      <w:pPr>
        <w:rPr>
          <w:sz w:val="22"/>
          <w:szCs w:val="22"/>
        </w:rPr>
      </w:pPr>
      <w:r>
        <w:rPr>
          <w:sz w:val="22"/>
          <w:szCs w:val="22"/>
          <w:u w:val="single"/>
        </w:rPr>
        <w:t>Markets</w:t>
      </w:r>
    </w:p>
    <w:p w14:paraId="6BB41C41" w14:textId="2E84AD1C" w:rsidR="00A522C7" w:rsidRDefault="00AB3FD4" w:rsidP="00A522C7">
      <w:pPr>
        <w:rPr>
          <w:sz w:val="22"/>
          <w:szCs w:val="22"/>
        </w:rPr>
      </w:pPr>
      <w:r>
        <w:rPr>
          <w:b/>
          <w:sz w:val="22"/>
          <w:szCs w:val="22"/>
        </w:rPr>
        <w:t>Market</w:t>
      </w:r>
      <w:r>
        <w:rPr>
          <w:sz w:val="22"/>
          <w:szCs w:val="22"/>
        </w:rPr>
        <w:t>: the set of all actual and potential buyers of a product or a service</w:t>
      </w:r>
    </w:p>
    <w:p w14:paraId="6EE6FCFF" w14:textId="7CFC9ADC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also means managing markets to bring about profitable customer relationships </w:t>
      </w:r>
    </w:p>
    <w:p w14:paraId="3CB814A4" w14:textId="2A987602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Sellers: consumer research, product development, communication, distribution, pricing, service</w:t>
      </w:r>
    </w:p>
    <w:p w14:paraId="640C7AE1" w14:textId="6C184F17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Buyers do marketing when they search for products and interact with companies and make purchases</w:t>
      </w:r>
    </w:p>
    <w:p w14:paraId="7B9F082F" w14:textId="32CF72A4" w:rsidR="00AB3FD4" w:rsidRDefault="00AB3FD4" w:rsidP="00AB3FD4">
      <w:pPr>
        <w:pStyle w:val="ListParagraph"/>
        <w:numPr>
          <w:ilvl w:val="1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Eg websites and online social networks</w:t>
      </w:r>
    </w:p>
    <w:p w14:paraId="420772E4" w14:textId="6A228F21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i/>
          <w:sz w:val="22"/>
          <w:szCs w:val="22"/>
        </w:rPr>
        <w:t>Customer-managed relationships</w:t>
      </w:r>
      <w:r>
        <w:rPr>
          <w:sz w:val="22"/>
          <w:szCs w:val="22"/>
        </w:rPr>
        <w:t xml:space="preserve"> – how should customers reach us? How can our customers reach each other?</w:t>
      </w:r>
    </w:p>
    <w:p w14:paraId="6B1B3C74" w14:textId="1DC09B96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Marketing involves serving a market of final consumers in the face of competitors</w:t>
      </w:r>
    </w:p>
    <w:p w14:paraId="1C3E5146" w14:textId="29F2B735" w:rsidR="00AB3FD4" w:rsidRDefault="00AB3FD4" w:rsidP="00AB3FD4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 company’s ability to successfully build profitable relationships with consumers also depends on suppliers</w:t>
      </w:r>
    </w:p>
    <w:p w14:paraId="392DB7D8" w14:textId="77777777" w:rsidR="00AB3FD4" w:rsidRDefault="00AB3FD4" w:rsidP="00AB3FD4">
      <w:pPr>
        <w:rPr>
          <w:sz w:val="22"/>
          <w:szCs w:val="22"/>
        </w:rPr>
      </w:pPr>
    </w:p>
    <w:p w14:paraId="201F2A8B" w14:textId="68B63338" w:rsidR="00AB3FD4" w:rsidRDefault="00190349" w:rsidP="00AB3FD4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DESIGNING A CUSTOMER-DRIVEN MARKETING STRATEGY</w:t>
      </w:r>
    </w:p>
    <w:p w14:paraId="01B03DF3" w14:textId="1A573430" w:rsidR="00AB3FD4" w:rsidRDefault="00AB3FD4" w:rsidP="00AB3FD4">
      <w:pPr>
        <w:rPr>
          <w:sz w:val="22"/>
          <w:szCs w:val="22"/>
        </w:rPr>
      </w:pPr>
      <w:r>
        <w:rPr>
          <w:b/>
          <w:sz w:val="22"/>
          <w:szCs w:val="22"/>
        </w:rPr>
        <w:t>Marketing management</w:t>
      </w:r>
      <w:r>
        <w:rPr>
          <w:sz w:val="22"/>
          <w:szCs w:val="22"/>
        </w:rPr>
        <w:t>: the art and science of choosing target markets and building profitable relationships with them</w:t>
      </w:r>
    </w:p>
    <w:p w14:paraId="3BCBF3DD" w14:textId="4E2BB13E" w:rsidR="00AB3FD4" w:rsidRDefault="00113A36" w:rsidP="00113A36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Find, attract, keep and grow target customers by creating, delivering and communicating superior customer value</w:t>
      </w:r>
    </w:p>
    <w:p w14:paraId="3CEF94C9" w14:textId="5C406BC4" w:rsidR="00113A36" w:rsidRDefault="00113A36" w:rsidP="00113A36">
      <w:pPr>
        <w:rPr>
          <w:sz w:val="22"/>
          <w:szCs w:val="22"/>
        </w:rPr>
      </w:pPr>
      <w:r>
        <w:rPr>
          <w:sz w:val="22"/>
          <w:szCs w:val="22"/>
        </w:rPr>
        <w:t>2 important questions when designing marketing strategy:</w:t>
      </w:r>
    </w:p>
    <w:p w14:paraId="1F781167" w14:textId="47251F11" w:rsidR="00113A36" w:rsidRPr="00113A36" w:rsidRDefault="00113A36" w:rsidP="00113A36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113A36">
        <w:rPr>
          <w:sz w:val="22"/>
          <w:szCs w:val="22"/>
        </w:rPr>
        <w:t>What customers will we serve (what’s our target market)?</w:t>
      </w:r>
    </w:p>
    <w:p w14:paraId="59D3A0EC" w14:textId="06955C4B" w:rsidR="00113A36" w:rsidRDefault="00113A36" w:rsidP="00113A36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How can we serve these customers best (what’s our value proposition)?</w:t>
      </w:r>
    </w:p>
    <w:p w14:paraId="75F301B4" w14:textId="77777777" w:rsidR="00113A36" w:rsidRDefault="00113A36" w:rsidP="00113A36">
      <w:pPr>
        <w:rPr>
          <w:sz w:val="22"/>
          <w:szCs w:val="22"/>
        </w:rPr>
      </w:pPr>
    </w:p>
    <w:p w14:paraId="3111277E" w14:textId="7A24DF57" w:rsidR="00113A36" w:rsidRDefault="00113A36" w:rsidP="00113A36">
      <w:pPr>
        <w:rPr>
          <w:sz w:val="22"/>
          <w:szCs w:val="22"/>
        </w:rPr>
      </w:pPr>
      <w:r>
        <w:rPr>
          <w:sz w:val="22"/>
          <w:szCs w:val="22"/>
          <w:u w:val="single"/>
        </w:rPr>
        <w:t>Selecting Customers to Serve</w:t>
      </w:r>
    </w:p>
    <w:p w14:paraId="73991340" w14:textId="51FBB7D0" w:rsidR="00113A36" w:rsidRDefault="00113A36" w:rsidP="00113A36">
      <w:pPr>
        <w:rPr>
          <w:sz w:val="22"/>
          <w:szCs w:val="22"/>
        </w:rPr>
      </w:pPr>
      <w:r>
        <w:rPr>
          <w:i/>
          <w:sz w:val="22"/>
          <w:szCs w:val="22"/>
        </w:rPr>
        <w:t>Market segmentation</w:t>
      </w:r>
      <w:r>
        <w:rPr>
          <w:sz w:val="22"/>
          <w:szCs w:val="22"/>
        </w:rPr>
        <w:t>: dividing market into segments of customers</w:t>
      </w:r>
    </w:p>
    <w:p w14:paraId="40C77A2F" w14:textId="0D8A34C9" w:rsidR="00113A36" w:rsidRDefault="00113A36" w:rsidP="00113A36">
      <w:pPr>
        <w:rPr>
          <w:sz w:val="22"/>
          <w:szCs w:val="22"/>
        </w:rPr>
      </w:pPr>
      <w:r>
        <w:rPr>
          <w:i/>
          <w:sz w:val="22"/>
          <w:szCs w:val="22"/>
        </w:rPr>
        <w:t>Target marketing</w:t>
      </w:r>
      <w:r>
        <w:rPr>
          <w:sz w:val="22"/>
          <w:szCs w:val="22"/>
        </w:rPr>
        <w:t>: selecting which segments company will go after</w:t>
      </w:r>
    </w:p>
    <w:p w14:paraId="0B4913D3" w14:textId="1AF7C718" w:rsidR="00113A36" w:rsidRDefault="00113A36" w:rsidP="00113A36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Must understand that company cannot serve all customers as they may end up not serving any customers well</w:t>
      </w:r>
    </w:p>
    <w:p w14:paraId="6B7CEE4E" w14:textId="241881F1" w:rsidR="006761DB" w:rsidRDefault="006761DB" w:rsidP="00113A36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Marketing managers must decide which customers they want to target and on the level, timing and nature of their demand</w:t>
      </w:r>
    </w:p>
    <w:p w14:paraId="5B3DBE6F" w14:textId="2824B00C" w:rsidR="006761DB" w:rsidRDefault="006761DB" w:rsidP="00113A36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management = </w:t>
      </w:r>
      <w:r>
        <w:rPr>
          <w:i/>
          <w:sz w:val="22"/>
          <w:szCs w:val="22"/>
        </w:rPr>
        <w:t>customer management</w:t>
      </w:r>
      <w:r>
        <w:rPr>
          <w:sz w:val="22"/>
          <w:szCs w:val="22"/>
        </w:rPr>
        <w:t xml:space="preserve"> and </w:t>
      </w:r>
      <w:r>
        <w:rPr>
          <w:i/>
          <w:sz w:val="22"/>
          <w:szCs w:val="22"/>
        </w:rPr>
        <w:t xml:space="preserve">demand </w:t>
      </w:r>
      <w:r w:rsidRPr="006761DB">
        <w:rPr>
          <w:i/>
          <w:sz w:val="22"/>
          <w:szCs w:val="22"/>
        </w:rPr>
        <w:t>management</w:t>
      </w:r>
    </w:p>
    <w:p w14:paraId="217BDEF2" w14:textId="77777777" w:rsidR="006761DB" w:rsidRDefault="006761DB" w:rsidP="006761DB">
      <w:pPr>
        <w:rPr>
          <w:sz w:val="22"/>
          <w:szCs w:val="22"/>
        </w:rPr>
      </w:pPr>
    </w:p>
    <w:p w14:paraId="255F5762" w14:textId="55A816F4" w:rsidR="006761DB" w:rsidRDefault="006761DB" w:rsidP="006761DB">
      <w:pPr>
        <w:rPr>
          <w:sz w:val="22"/>
          <w:szCs w:val="22"/>
        </w:rPr>
      </w:pPr>
      <w:r>
        <w:rPr>
          <w:sz w:val="22"/>
          <w:szCs w:val="22"/>
          <w:u w:val="single"/>
        </w:rPr>
        <w:t>Choosing a Value Proposition</w:t>
      </w:r>
    </w:p>
    <w:p w14:paraId="2C856C01" w14:textId="5E2B356A" w:rsidR="006761DB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Company must also decide HOW to serve targeted customers</w:t>
      </w:r>
    </w:p>
    <w:p w14:paraId="56D901E9" w14:textId="7B18DE1F" w:rsidR="00B86220" w:rsidRDefault="00B86220" w:rsidP="00B86220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How it will </w:t>
      </w:r>
      <w:r>
        <w:rPr>
          <w:i/>
          <w:sz w:val="22"/>
          <w:szCs w:val="22"/>
        </w:rPr>
        <w:t>differentiate and position</w:t>
      </w:r>
      <w:r>
        <w:rPr>
          <w:sz w:val="22"/>
          <w:szCs w:val="22"/>
        </w:rPr>
        <w:t xml:space="preserve"> itself in the marketplace</w:t>
      </w:r>
    </w:p>
    <w:p w14:paraId="0239B672" w14:textId="06A3AA23" w:rsidR="00B86220" w:rsidRDefault="00B86220" w:rsidP="00B86220">
      <w:pPr>
        <w:rPr>
          <w:sz w:val="22"/>
          <w:szCs w:val="22"/>
        </w:rPr>
      </w:pPr>
      <w:r>
        <w:rPr>
          <w:i/>
          <w:sz w:val="22"/>
          <w:szCs w:val="22"/>
        </w:rPr>
        <w:t>Value proposition</w:t>
      </w:r>
      <w:r>
        <w:rPr>
          <w:sz w:val="22"/>
          <w:szCs w:val="22"/>
        </w:rPr>
        <w:t>: set of benefits or values it promises to deliver to consumers to satisfy their needs</w:t>
      </w:r>
    </w:p>
    <w:p w14:paraId="4FC2C3ED" w14:textId="2CCA4C6C" w:rsidR="00B86220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Answers customer’s question of “why should I buy your brand?”</w:t>
      </w:r>
    </w:p>
    <w:p w14:paraId="67E2A6CB" w14:textId="77777777" w:rsidR="00B86220" w:rsidRDefault="00B86220" w:rsidP="00B86220">
      <w:pPr>
        <w:rPr>
          <w:sz w:val="22"/>
          <w:szCs w:val="22"/>
        </w:rPr>
      </w:pPr>
    </w:p>
    <w:p w14:paraId="77A00434" w14:textId="50CE24A4" w:rsidR="00B86220" w:rsidRDefault="00B86220" w:rsidP="00B86220">
      <w:pPr>
        <w:rPr>
          <w:sz w:val="22"/>
          <w:szCs w:val="22"/>
        </w:rPr>
      </w:pPr>
      <w:r>
        <w:rPr>
          <w:sz w:val="22"/>
          <w:szCs w:val="22"/>
          <w:u w:val="single"/>
        </w:rPr>
        <w:t>Marketing Management Orientations</w:t>
      </w:r>
    </w:p>
    <w:p w14:paraId="52A34D01" w14:textId="3FEC75DD" w:rsidR="00B86220" w:rsidRPr="004E25E3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Marketing management needs a concept/philosophy that will guide their marketing strategies</w:t>
      </w:r>
    </w:p>
    <w:p w14:paraId="2C09AF50" w14:textId="77777777" w:rsidR="007A432E" w:rsidRDefault="007A432E" w:rsidP="00B86220">
      <w:pPr>
        <w:rPr>
          <w:i/>
          <w:sz w:val="22"/>
          <w:szCs w:val="22"/>
          <w:u w:val="single"/>
        </w:rPr>
      </w:pPr>
    </w:p>
    <w:p w14:paraId="35519BEA" w14:textId="16D72DDC" w:rsidR="00B86220" w:rsidRPr="00190349" w:rsidRDefault="00B86220" w:rsidP="00B86220">
      <w:pPr>
        <w:rPr>
          <w:sz w:val="22"/>
          <w:szCs w:val="22"/>
          <w:u w:val="single"/>
        </w:rPr>
      </w:pPr>
      <w:r w:rsidRPr="00190349">
        <w:rPr>
          <w:i/>
          <w:sz w:val="22"/>
          <w:szCs w:val="22"/>
          <w:u w:val="single"/>
        </w:rPr>
        <w:t>The Production Concept</w:t>
      </w:r>
    </w:p>
    <w:p w14:paraId="58072032" w14:textId="6825CF82" w:rsidR="00B86220" w:rsidRDefault="00B86220" w:rsidP="00B86220">
      <w:pPr>
        <w:rPr>
          <w:sz w:val="22"/>
          <w:szCs w:val="22"/>
        </w:rPr>
      </w:pPr>
      <w:r>
        <w:rPr>
          <w:b/>
          <w:sz w:val="22"/>
          <w:szCs w:val="22"/>
        </w:rPr>
        <w:t>Production concept</w:t>
      </w:r>
      <w:r>
        <w:rPr>
          <w:sz w:val="22"/>
          <w:szCs w:val="22"/>
        </w:rPr>
        <w:t>: idea that consumers will favor products that are available and highly affordable and that the organization should therefore focus on improving production and distribution efficiency</w:t>
      </w:r>
    </w:p>
    <w:p w14:paraId="0D969E3F" w14:textId="6F692925" w:rsidR="00B86220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Low labor costs, high production efficiency, mass distribution</w:t>
      </w:r>
      <w:r w:rsidR="007A432E">
        <w:rPr>
          <w:sz w:val="22"/>
          <w:szCs w:val="22"/>
        </w:rPr>
        <w:t xml:space="preserve"> </w:t>
      </w:r>
      <w:r w:rsidR="007A432E" w:rsidRPr="007A432E">
        <w:rPr>
          <w:sz w:val="22"/>
          <w:szCs w:val="22"/>
        </w:rPr>
        <w:sym w:font="Wingdings" w:char="F0E0"/>
      </w:r>
      <w:r w:rsidR="007A432E">
        <w:rPr>
          <w:sz w:val="22"/>
          <w:szCs w:val="22"/>
        </w:rPr>
        <w:t xml:space="preserve"> low costs </w:t>
      </w:r>
    </w:p>
    <w:p w14:paraId="6F8765E5" w14:textId="0A97553A" w:rsidR="00B86220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May lead to marketing myopia</w:t>
      </w:r>
      <w:r w:rsidR="007A432E">
        <w:rPr>
          <w:sz w:val="22"/>
          <w:szCs w:val="22"/>
        </w:rPr>
        <w:t xml:space="preserve"> (focusing on product and not </w:t>
      </w:r>
      <w:r w:rsidR="007A432E" w:rsidRPr="007A432E">
        <w:rPr>
          <w:sz w:val="22"/>
          <w:szCs w:val="22"/>
          <w:u w:val="single"/>
        </w:rPr>
        <w:t>why</w:t>
      </w:r>
      <w:r w:rsidR="007A432E">
        <w:rPr>
          <w:sz w:val="22"/>
          <w:szCs w:val="22"/>
        </w:rPr>
        <w:t xml:space="preserve"> customers want the product)</w:t>
      </w:r>
    </w:p>
    <w:p w14:paraId="0D89D3DC" w14:textId="4F665675" w:rsidR="00B86220" w:rsidRPr="00D445B3" w:rsidRDefault="00B86220" w:rsidP="00B86220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Risk focusing too narrowly on own operations and lose sight of satisfying customer needs/building relationships</w:t>
      </w:r>
    </w:p>
    <w:p w14:paraId="703E95E7" w14:textId="77777777" w:rsidR="007A432E" w:rsidRDefault="007A432E" w:rsidP="00B86220">
      <w:pPr>
        <w:rPr>
          <w:i/>
          <w:sz w:val="22"/>
          <w:szCs w:val="22"/>
          <w:u w:val="single"/>
        </w:rPr>
      </w:pPr>
    </w:p>
    <w:p w14:paraId="68AD6BAC" w14:textId="6008A35D" w:rsidR="00B86220" w:rsidRPr="00190349" w:rsidRDefault="00B86220" w:rsidP="00B86220">
      <w:pPr>
        <w:rPr>
          <w:sz w:val="22"/>
          <w:szCs w:val="22"/>
          <w:u w:val="single"/>
        </w:rPr>
      </w:pPr>
      <w:r w:rsidRPr="00190349">
        <w:rPr>
          <w:i/>
          <w:sz w:val="22"/>
          <w:szCs w:val="22"/>
          <w:u w:val="single"/>
        </w:rPr>
        <w:t>The Product Concept</w:t>
      </w:r>
    </w:p>
    <w:p w14:paraId="4670069E" w14:textId="42934EF2" w:rsidR="00B86220" w:rsidRDefault="00B86220" w:rsidP="00B86220">
      <w:pPr>
        <w:rPr>
          <w:sz w:val="22"/>
          <w:szCs w:val="22"/>
        </w:rPr>
      </w:pPr>
      <w:r>
        <w:rPr>
          <w:b/>
          <w:sz w:val="22"/>
          <w:szCs w:val="22"/>
        </w:rPr>
        <w:t>Product concept</w:t>
      </w:r>
      <w:r>
        <w:rPr>
          <w:sz w:val="22"/>
          <w:szCs w:val="22"/>
        </w:rPr>
        <w:t>: idea that consumers will favor products that offer the most quality, performance and features and that the organization should therefore devote its energy to making continuous product improvements</w:t>
      </w:r>
    </w:p>
    <w:p w14:paraId="554CCB8E" w14:textId="67D46DA8" w:rsidR="00A16053" w:rsidRDefault="00A16053" w:rsidP="00A16053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Focusing only on company’s products may lead to marketing myopia – consumers may want an alternative solution to their problem rather than a better product </w:t>
      </w:r>
      <w:r w:rsidR="007A432E">
        <w:rPr>
          <w:sz w:val="22"/>
          <w:szCs w:val="22"/>
        </w:rPr>
        <w:t xml:space="preserve">(want to offer the best but don’t understand </w:t>
      </w:r>
      <w:r w:rsidR="007A432E">
        <w:rPr>
          <w:sz w:val="22"/>
          <w:szCs w:val="22"/>
          <w:u w:val="single"/>
        </w:rPr>
        <w:t>why</w:t>
      </w:r>
      <w:r w:rsidR="007A432E">
        <w:rPr>
          <w:sz w:val="22"/>
          <w:szCs w:val="22"/>
        </w:rPr>
        <w:t xml:space="preserve"> customer wants it)</w:t>
      </w:r>
    </w:p>
    <w:p w14:paraId="24B8935F" w14:textId="77777777" w:rsidR="006C1FC5" w:rsidRPr="006C1FC5" w:rsidRDefault="006C1FC5" w:rsidP="006C1FC5">
      <w:pPr>
        <w:pStyle w:val="ListParagraph"/>
        <w:rPr>
          <w:sz w:val="22"/>
          <w:szCs w:val="22"/>
        </w:rPr>
      </w:pPr>
    </w:p>
    <w:p w14:paraId="7E29E78A" w14:textId="28A49AFC" w:rsidR="00A16053" w:rsidRPr="00190349" w:rsidRDefault="00A16053" w:rsidP="00A16053">
      <w:pPr>
        <w:rPr>
          <w:sz w:val="22"/>
          <w:szCs w:val="22"/>
          <w:u w:val="single"/>
        </w:rPr>
      </w:pPr>
      <w:r w:rsidRPr="00190349">
        <w:rPr>
          <w:i/>
          <w:sz w:val="22"/>
          <w:szCs w:val="22"/>
          <w:u w:val="single"/>
        </w:rPr>
        <w:t>The Selling Concept</w:t>
      </w:r>
    </w:p>
    <w:p w14:paraId="4DDA8725" w14:textId="27EE24BE" w:rsidR="00A16053" w:rsidRDefault="00A16053" w:rsidP="00A16053">
      <w:pPr>
        <w:rPr>
          <w:sz w:val="22"/>
          <w:szCs w:val="22"/>
        </w:rPr>
      </w:pPr>
      <w:r>
        <w:rPr>
          <w:b/>
          <w:sz w:val="22"/>
          <w:szCs w:val="22"/>
        </w:rPr>
        <w:t>Selling concept</w:t>
      </w:r>
      <w:r>
        <w:rPr>
          <w:sz w:val="22"/>
          <w:szCs w:val="22"/>
        </w:rPr>
        <w:t>: idea that consumers will not buy enough of the firm’s products unless it undertakes a large-scale selling and promotion effort</w:t>
      </w:r>
      <w:r w:rsidR="005E125A">
        <w:rPr>
          <w:sz w:val="22"/>
          <w:szCs w:val="22"/>
        </w:rPr>
        <w:t xml:space="preserve">; focus on selling the product, not satisfying customer wants </w:t>
      </w:r>
    </w:p>
    <w:p w14:paraId="6E58A7F3" w14:textId="1B8F4CC4" w:rsidR="00A16053" w:rsidRDefault="00A16053" w:rsidP="00A16053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Typically practiced with unsought goods – those buyers would not normally buy (eg insurance)</w:t>
      </w:r>
    </w:p>
    <w:p w14:paraId="0316C4FA" w14:textId="26DE42AE" w:rsidR="00A16053" w:rsidRDefault="00A16053" w:rsidP="00A16053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These firms must b</w:t>
      </w:r>
      <w:r w:rsidR="00473A31">
        <w:rPr>
          <w:sz w:val="22"/>
          <w:szCs w:val="22"/>
        </w:rPr>
        <w:t>e</w:t>
      </w:r>
      <w:r>
        <w:rPr>
          <w:sz w:val="22"/>
          <w:szCs w:val="22"/>
        </w:rPr>
        <w:t xml:space="preserve"> good at tracking down prospects and selling them on product benefits</w:t>
      </w:r>
    </w:p>
    <w:p w14:paraId="76CA0FB0" w14:textId="39875F19" w:rsidR="007A4544" w:rsidRDefault="007A4544" w:rsidP="00A16053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Tries to maximize sales</w:t>
      </w:r>
      <w:r w:rsidR="003329DD">
        <w:rPr>
          <w:sz w:val="22"/>
          <w:szCs w:val="22"/>
        </w:rPr>
        <w:t xml:space="preserve"> (hard selling)</w:t>
      </w:r>
      <w:r>
        <w:rPr>
          <w:sz w:val="22"/>
          <w:szCs w:val="22"/>
        </w:rPr>
        <w:t xml:space="preserve">; tries to CHANGE customer demand to match need for product </w:t>
      </w:r>
    </w:p>
    <w:p w14:paraId="0E3CFED6" w14:textId="56AF76E0" w:rsidR="00A16053" w:rsidRDefault="00A16053" w:rsidP="00A16053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High risks – focus on creating sales transactions rather than long-term relationships</w:t>
      </w:r>
    </w:p>
    <w:p w14:paraId="24706204" w14:textId="207DEE62" w:rsidR="00A16053" w:rsidRDefault="00A16053" w:rsidP="00A16053">
      <w:pPr>
        <w:pStyle w:val="ListParagraph"/>
        <w:numPr>
          <w:ilvl w:val="1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Aim is often to sell what company makes, not make what the </w:t>
      </w:r>
      <w:r w:rsidR="005E125A">
        <w:rPr>
          <w:sz w:val="22"/>
          <w:szCs w:val="22"/>
        </w:rPr>
        <w:t>customers (market)</w:t>
      </w:r>
      <w:r>
        <w:rPr>
          <w:sz w:val="22"/>
          <w:szCs w:val="22"/>
        </w:rPr>
        <w:t xml:space="preserve"> wants</w:t>
      </w:r>
    </w:p>
    <w:p w14:paraId="742D5CC8" w14:textId="0A1F7D45" w:rsidR="00665E69" w:rsidRDefault="00665E69" w:rsidP="00665E69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i/>
          <w:sz w:val="22"/>
          <w:szCs w:val="22"/>
        </w:rPr>
        <w:t xml:space="preserve">Inside-out </w:t>
      </w:r>
      <w:r>
        <w:rPr>
          <w:sz w:val="22"/>
          <w:szCs w:val="22"/>
        </w:rPr>
        <w:t>perspective: focuses on company’s products and customer conquest (short-term sales)</w:t>
      </w:r>
    </w:p>
    <w:p w14:paraId="3A43F794" w14:textId="77777777" w:rsidR="00A16053" w:rsidRDefault="00A16053" w:rsidP="00A16053">
      <w:pPr>
        <w:rPr>
          <w:sz w:val="22"/>
          <w:szCs w:val="22"/>
        </w:rPr>
      </w:pPr>
    </w:p>
    <w:p w14:paraId="1A1CF5B6" w14:textId="640B0502" w:rsidR="00A16053" w:rsidRPr="00190349" w:rsidRDefault="00A16053" w:rsidP="00A16053">
      <w:pPr>
        <w:rPr>
          <w:sz w:val="22"/>
          <w:szCs w:val="22"/>
          <w:u w:val="single"/>
        </w:rPr>
      </w:pPr>
      <w:r w:rsidRPr="00190349">
        <w:rPr>
          <w:i/>
          <w:sz w:val="22"/>
          <w:szCs w:val="22"/>
          <w:u w:val="single"/>
        </w:rPr>
        <w:t>The Marketing Concept</w:t>
      </w:r>
    </w:p>
    <w:p w14:paraId="15CBF8EB" w14:textId="07849CC5" w:rsidR="00A16053" w:rsidRDefault="00A16053" w:rsidP="00A16053">
      <w:pPr>
        <w:rPr>
          <w:sz w:val="22"/>
          <w:szCs w:val="22"/>
        </w:rPr>
      </w:pPr>
      <w:r>
        <w:rPr>
          <w:b/>
          <w:sz w:val="22"/>
          <w:szCs w:val="22"/>
        </w:rPr>
        <w:t>Marketing concept</w:t>
      </w:r>
      <w:r>
        <w:rPr>
          <w:sz w:val="22"/>
          <w:szCs w:val="22"/>
        </w:rPr>
        <w:t>: idea that achieving organizational goals depends on knowing needs and wants of target markets and delivering the desired satisfactions better than competitors do</w:t>
      </w:r>
      <w:r w:rsidR="003329DD">
        <w:rPr>
          <w:sz w:val="22"/>
          <w:szCs w:val="22"/>
        </w:rPr>
        <w:t xml:space="preserve">; analyze needs of customers </w:t>
      </w:r>
      <w:r w:rsidR="0057621F" w:rsidRPr="0005584B">
        <w:rPr>
          <w:sz w:val="22"/>
          <w:szCs w:val="22"/>
          <w:u w:val="single"/>
        </w:rPr>
        <w:t>BEFORE</w:t>
      </w:r>
      <w:r w:rsidR="0057621F">
        <w:rPr>
          <w:sz w:val="22"/>
          <w:szCs w:val="22"/>
        </w:rPr>
        <w:t xml:space="preserve"> </w:t>
      </w:r>
      <w:r w:rsidR="003329DD">
        <w:rPr>
          <w:sz w:val="22"/>
          <w:szCs w:val="22"/>
        </w:rPr>
        <w:t>develop</w:t>
      </w:r>
      <w:r w:rsidR="0057621F">
        <w:rPr>
          <w:sz w:val="22"/>
          <w:szCs w:val="22"/>
        </w:rPr>
        <w:t>ing</w:t>
      </w:r>
      <w:r w:rsidR="003329DD">
        <w:rPr>
          <w:sz w:val="22"/>
          <w:szCs w:val="22"/>
        </w:rPr>
        <w:t xml:space="preserve"> strategy </w:t>
      </w:r>
    </w:p>
    <w:p w14:paraId="01BD5690" w14:textId="37A6D6C7" w:rsidR="00A16053" w:rsidRDefault="00665E69" w:rsidP="00A16053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E97ABF">
        <w:rPr>
          <w:sz w:val="22"/>
          <w:szCs w:val="22"/>
          <w:u w:val="single"/>
        </w:rPr>
        <w:t>Customer-centered</w:t>
      </w:r>
      <w:r>
        <w:rPr>
          <w:sz w:val="22"/>
          <w:szCs w:val="22"/>
        </w:rPr>
        <w:t xml:space="preserve"> “sense and respond” philosophy </w:t>
      </w:r>
      <w:r w:rsidRPr="00665E6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find right products for your customers</w:t>
      </w:r>
    </w:p>
    <w:p w14:paraId="37B0D239" w14:textId="322D4ABB" w:rsidR="00473A31" w:rsidRDefault="00473A31" w:rsidP="00A1605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Focus on what consumers want and how the firm can satisfy their needs, and retain customers for the long-term</w:t>
      </w:r>
    </w:p>
    <w:p w14:paraId="706040E7" w14:textId="297D50B4" w:rsidR="00665E69" w:rsidRDefault="00665E69" w:rsidP="00A1605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i/>
          <w:sz w:val="22"/>
          <w:szCs w:val="22"/>
        </w:rPr>
        <w:t>Outside-in</w:t>
      </w:r>
      <w:r>
        <w:rPr>
          <w:sz w:val="22"/>
          <w:szCs w:val="22"/>
        </w:rPr>
        <w:t xml:space="preserve"> perspective: focuses on target market (customer needs) </w:t>
      </w:r>
      <w:r w:rsidR="00E97ABF">
        <w:rPr>
          <w:sz w:val="22"/>
          <w:szCs w:val="22"/>
        </w:rPr>
        <w:t xml:space="preserve">then try to develop product and provide services to satisfy customers and build long-term relationships </w:t>
      </w:r>
    </w:p>
    <w:p w14:paraId="751582F9" w14:textId="6EFE7896" w:rsidR="00665E69" w:rsidRDefault="005748D6" w:rsidP="00A16053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 xml:space="preserve">Customer-driven marketing: understanding customer needs better than customers themselves do; creating products and services that meet existing and latent needs for the present </w:t>
      </w:r>
      <w:r w:rsidR="003329DD">
        <w:rPr>
          <w:sz w:val="22"/>
          <w:szCs w:val="22"/>
        </w:rPr>
        <w:t>AND</w:t>
      </w:r>
      <w:r>
        <w:rPr>
          <w:sz w:val="22"/>
          <w:szCs w:val="22"/>
        </w:rPr>
        <w:t xml:space="preserve"> the future </w:t>
      </w:r>
    </w:p>
    <w:p w14:paraId="0E98C00D" w14:textId="77777777" w:rsidR="00473A31" w:rsidRDefault="00473A31" w:rsidP="00473A31">
      <w:pPr>
        <w:rPr>
          <w:sz w:val="22"/>
          <w:szCs w:val="22"/>
        </w:rPr>
      </w:pPr>
    </w:p>
    <w:p w14:paraId="1B2F9108" w14:textId="49A7B9CE" w:rsidR="00473A31" w:rsidRDefault="00473A31" w:rsidP="00473A31">
      <w:pPr>
        <w:rPr>
          <w:sz w:val="22"/>
          <w:szCs w:val="22"/>
        </w:rPr>
      </w:pPr>
      <w:r>
        <w:rPr>
          <w:sz w:val="22"/>
          <w:szCs w:val="22"/>
        </w:rPr>
        <w:t>Value-Based Era (Relationship Marketing)</w:t>
      </w:r>
    </w:p>
    <w:p w14:paraId="0ADBA36C" w14:textId="24C948A4" w:rsidR="00473A31" w:rsidRDefault="00473A31" w:rsidP="00473A31">
      <w:pPr>
        <w:pStyle w:val="ListParagraph"/>
        <w:numPr>
          <w:ilvl w:val="0"/>
          <w:numId w:val="44"/>
        </w:numPr>
        <w:rPr>
          <w:sz w:val="22"/>
          <w:szCs w:val="22"/>
        </w:rPr>
      </w:pPr>
      <w:r>
        <w:rPr>
          <w:sz w:val="22"/>
          <w:szCs w:val="22"/>
        </w:rPr>
        <w:t>Long-term focus</w:t>
      </w:r>
    </w:p>
    <w:p w14:paraId="4B235038" w14:textId="365206DE" w:rsidR="00473A31" w:rsidRDefault="00473A31" w:rsidP="00473A31">
      <w:pPr>
        <w:pStyle w:val="ListParagraph"/>
        <w:numPr>
          <w:ilvl w:val="0"/>
          <w:numId w:val="44"/>
        </w:numPr>
        <w:rPr>
          <w:sz w:val="22"/>
          <w:szCs w:val="22"/>
        </w:rPr>
      </w:pPr>
      <w:r>
        <w:rPr>
          <w:sz w:val="22"/>
          <w:szCs w:val="22"/>
        </w:rPr>
        <w:t>Relationships (vs. transactions)</w:t>
      </w:r>
    </w:p>
    <w:p w14:paraId="58F47C51" w14:textId="0203CAC4" w:rsidR="00473A31" w:rsidRDefault="00473A31" w:rsidP="00473A31">
      <w:pPr>
        <w:pStyle w:val="ListParagraph"/>
        <w:numPr>
          <w:ilvl w:val="0"/>
          <w:numId w:val="44"/>
        </w:numPr>
        <w:rPr>
          <w:sz w:val="22"/>
          <w:szCs w:val="22"/>
        </w:rPr>
      </w:pPr>
      <w:r>
        <w:rPr>
          <w:sz w:val="22"/>
          <w:szCs w:val="22"/>
        </w:rPr>
        <w:t>Beyond just customers</w:t>
      </w:r>
    </w:p>
    <w:p w14:paraId="03DE4B84" w14:textId="02024AE2" w:rsidR="00473A31" w:rsidRDefault="00473A31" w:rsidP="00473A31">
      <w:pPr>
        <w:pStyle w:val="ListParagraph"/>
        <w:numPr>
          <w:ilvl w:val="0"/>
          <w:numId w:val="44"/>
        </w:numPr>
        <w:rPr>
          <w:sz w:val="22"/>
          <w:szCs w:val="22"/>
        </w:rPr>
      </w:pPr>
      <w:r>
        <w:rPr>
          <w:sz w:val="22"/>
          <w:szCs w:val="22"/>
        </w:rPr>
        <w:t>Evolves over time</w:t>
      </w:r>
    </w:p>
    <w:p w14:paraId="428BA33E" w14:textId="72B29FC2" w:rsidR="00473A31" w:rsidRPr="00473A31" w:rsidRDefault="00473A31" w:rsidP="00473A31">
      <w:pPr>
        <w:rPr>
          <w:sz w:val="22"/>
          <w:szCs w:val="22"/>
        </w:rPr>
      </w:pPr>
      <w:r>
        <w:rPr>
          <w:sz w:val="22"/>
          <w:szCs w:val="22"/>
        </w:rPr>
        <w:t xml:space="preserve">New customer </w:t>
      </w:r>
      <w:r w:rsidRPr="00473A3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regular purchaser </w:t>
      </w:r>
      <w:r w:rsidRPr="00473A3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loyal supporter </w:t>
      </w:r>
      <w:r w:rsidRPr="00473A3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advocate</w:t>
      </w:r>
    </w:p>
    <w:p w14:paraId="41F6561E" w14:textId="77777777" w:rsidR="00190349" w:rsidRDefault="00190349" w:rsidP="00190349">
      <w:pPr>
        <w:rPr>
          <w:sz w:val="22"/>
          <w:szCs w:val="22"/>
        </w:rPr>
      </w:pPr>
    </w:p>
    <w:p w14:paraId="5620CBAC" w14:textId="4332671E" w:rsidR="00190349" w:rsidRPr="00190349" w:rsidRDefault="00190349" w:rsidP="00190349">
      <w:pPr>
        <w:rPr>
          <w:sz w:val="22"/>
          <w:szCs w:val="22"/>
          <w:u w:val="single"/>
        </w:rPr>
      </w:pPr>
      <w:r w:rsidRPr="00190349">
        <w:rPr>
          <w:i/>
          <w:sz w:val="22"/>
          <w:szCs w:val="22"/>
          <w:u w:val="single"/>
        </w:rPr>
        <w:t>The Societal Marketing Concept</w:t>
      </w:r>
    </w:p>
    <w:p w14:paraId="7FAAB75F" w14:textId="29267BD7" w:rsidR="00190349" w:rsidRDefault="00190349" w:rsidP="00190349">
      <w:pPr>
        <w:rPr>
          <w:sz w:val="22"/>
          <w:szCs w:val="22"/>
        </w:rPr>
      </w:pPr>
      <w:r>
        <w:rPr>
          <w:b/>
          <w:sz w:val="22"/>
          <w:szCs w:val="22"/>
        </w:rPr>
        <w:t>Societal marketing concept</w:t>
      </w:r>
      <w:r>
        <w:rPr>
          <w:sz w:val="22"/>
          <w:szCs w:val="22"/>
        </w:rPr>
        <w:t>: idea that a company’s marketing decisions should consider consumers’ wants, the company’s requirements, consumers’ long-run interests and society’s long-run interests</w:t>
      </w:r>
    </w:p>
    <w:p w14:paraId="5FF084E0" w14:textId="6E6FF09A" w:rsidR="00190349" w:rsidRDefault="00190349" w:rsidP="00190349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Questions whether the pure marketing concept overlooks possible CONFLICTS between consumer </w:t>
      </w:r>
      <w:r>
        <w:rPr>
          <w:i/>
          <w:sz w:val="22"/>
          <w:szCs w:val="22"/>
        </w:rPr>
        <w:t>short-run wants</w:t>
      </w:r>
      <w:r>
        <w:rPr>
          <w:sz w:val="22"/>
          <w:szCs w:val="22"/>
        </w:rPr>
        <w:t xml:space="preserve"> and consumer </w:t>
      </w:r>
      <w:r>
        <w:rPr>
          <w:i/>
          <w:sz w:val="22"/>
          <w:szCs w:val="22"/>
        </w:rPr>
        <w:t>long-run welfare</w:t>
      </w:r>
    </w:p>
    <w:p w14:paraId="576E29C6" w14:textId="01F997C1" w:rsidR="00190349" w:rsidRDefault="00190349" w:rsidP="00190349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Marketing strategy should deliver value to customers in a way that maintains/improves both consumer’s and society’s well-being </w:t>
      </w:r>
    </w:p>
    <w:p w14:paraId="66768EBE" w14:textId="26A2A109" w:rsidR="00B01663" w:rsidRDefault="00B01663" w:rsidP="00190349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Should balance company profits, consumer wants AND society’s interests</w:t>
      </w:r>
    </w:p>
    <w:p w14:paraId="4FB23073" w14:textId="4A3F68F2" w:rsidR="00190349" w:rsidRDefault="00190349" w:rsidP="00190349">
      <w:pPr>
        <w:rPr>
          <w:sz w:val="22"/>
          <w:szCs w:val="22"/>
        </w:rPr>
      </w:pPr>
      <w:r>
        <w:rPr>
          <w:i/>
          <w:sz w:val="22"/>
          <w:szCs w:val="22"/>
        </w:rPr>
        <w:t>Sustainable marketing</w:t>
      </w:r>
      <w:r>
        <w:rPr>
          <w:sz w:val="22"/>
          <w:szCs w:val="22"/>
        </w:rPr>
        <w:t xml:space="preserve">: socially and environmentally responsible marketing that meets the present needs of consumers/businesses while preserving or enhancing the ability of future generations to meet their needs </w:t>
      </w:r>
    </w:p>
    <w:p w14:paraId="74ECBD87" w14:textId="77777777" w:rsidR="003C3031" w:rsidRDefault="003C3031" w:rsidP="00190349">
      <w:pPr>
        <w:rPr>
          <w:sz w:val="22"/>
          <w:szCs w:val="22"/>
        </w:rPr>
      </w:pPr>
    </w:p>
    <w:p w14:paraId="392FE179" w14:textId="7CE9BB7D" w:rsidR="003C3031" w:rsidRDefault="003C3031" w:rsidP="00190349">
      <w:pPr>
        <w:rPr>
          <w:i/>
          <w:sz w:val="22"/>
          <w:szCs w:val="22"/>
        </w:rPr>
      </w:pPr>
      <w:r>
        <w:rPr>
          <w:b/>
          <w:sz w:val="22"/>
          <w:szCs w:val="22"/>
          <w:u w:val="single"/>
        </w:rPr>
        <w:t>PREPARING AN INTEGRATED MARKETING PLAN AND PROGRAM</w:t>
      </w:r>
    </w:p>
    <w:p w14:paraId="2DCAB720" w14:textId="18633DDC" w:rsidR="003C3031" w:rsidRPr="00240FDF" w:rsidRDefault="00240FDF" w:rsidP="003C3031">
      <w:pPr>
        <w:pStyle w:val="ListParagraph"/>
        <w:numPr>
          <w:ilvl w:val="0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>Marketer develops an integrated marketing program that will actually deliver the intended value to targeted customers</w:t>
      </w:r>
    </w:p>
    <w:p w14:paraId="3248D081" w14:textId="641AC70C" w:rsidR="00240FDF" w:rsidRPr="00240FDF" w:rsidRDefault="00240FDF" w:rsidP="003C3031">
      <w:pPr>
        <w:pStyle w:val="ListParagraph"/>
        <w:numPr>
          <w:ilvl w:val="0"/>
          <w:numId w:val="2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Marketing mix</w:t>
      </w:r>
      <w:r>
        <w:rPr>
          <w:sz w:val="22"/>
          <w:szCs w:val="22"/>
        </w:rPr>
        <w:t>: marketing tools used by firm to implement strategy</w:t>
      </w:r>
    </w:p>
    <w:p w14:paraId="259F1CA6" w14:textId="62499E53" w:rsidR="00240FDF" w:rsidRPr="00240FDF" w:rsidRDefault="00240FDF" w:rsidP="00240FDF">
      <w:pPr>
        <w:pStyle w:val="ListParagraph"/>
        <w:numPr>
          <w:ilvl w:val="1"/>
          <w:numId w:val="2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Four Ps</w:t>
      </w:r>
      <w:r>
        <w:rPr>
          <w:sz w:val="22"/>
          <w:szCs w:val="22"/>
        </w:rPr>
        <w:t xml:space="preserve">: product, price, place, promotion </w:t>
      </w:r>
    </w:p>
    <w:p w14:paraId="7551E84C" w14:textId="3ECF254B" w:rsidR="00240FDF" w:rsidRPr="00240FDF" w:rsidRDefault="00240FDF" w:rsidP="00240FDF">
      <w:pPr>
        <w:pStyle w:val="ListParagraph"/>
        <w:numPr>
          <w:ilvl w:val="2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>Firm must create a need-satisfying market offering (product)</w:t>
      </w:r>
    </w:p>
    <w:p w14:paraId="48E61C0E" w14:textId="59DBD976" w:rsidR="00240FDF" w:rsidRPr="00240FDF" w:rsidRDefault="00240FDF" w:rsidP="00240FDF">
      <w:pPr>
        <w:pStyle w:val="ListParagraph"/>
        <w:numPr>
          <w:ilvl w:val="2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>Decide how much it will charge for offering (price)</w:t>
      </w:r>
    </w:p>
    <w:p w14:paraId="7C656B8C" w14:textId="057EE2E0" w:rsidR="00240FDF" w:rsidRPr="00240FDF" w:rsidRDefault="00240FDF" w:rsidP="00240FDF">
      <w:pPr>
        <w:pStyle w:val="ListParagraph"/>
        <w:numPr>
          <w:ilvl w:val="2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>How it will make offering available to target consumer</w:t>
      </w:r>
      <w:r w:rsidR="0005584B">
        <w:rPr>
          <w:sz w:val="22"/>
          <w:szCs w:val="22"/>
        </w:rPr>
        <w:t xml:space="preserve"> - distribution</w:t>
      </w:r>
      <w:r>
        <w:rPr>
          <w:sz w:val="22"/>
          <w:szCs w:val="22"/>
        </w:rPr>
        <w:t xml:space="preserve"> (place)</w:t>
      </w:r>
    </w:p>
    <w:p w14:paraId="09D35B04" w14:textId="3B8DEFD3" w:rsidR="00240FDF" w:rsidRPr="00240FDF" w:rsidRDefault="00240FDF" w:rsidP="00240FDF">
      <w:pPr>
        <w:pStyle w:val="ListParagraph"/>
        <w:numPr>
          <w:ilvl w:val="2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Communicate with target customers about offering (promotion) </w:t>
      </w:r>
    </w:p>
    <w:p w14:paraId="2E1BDB59" w14:textId="2A5672EC" w:rsidR="00B0405A" w:rsidRDefault="00240FDF" w:rsidP="00B0405A">
      <w:pPr>
        <w:pStyle w:val="ListParagraph"/>
        <w:numPr>
          <w:ilvl w:val="0"/>
          <w:numId w:val="22"/>
        </w:numPr>
        <w:rPr>
          <w:i/>
          <w:sz w:val="22"/>
          <w:szCs w:val="22"/>
        </w:rPr>
      </w:pPr>
      <w:r>
        <w:rPr>
          <w:sz w:val="22"/>
          <w:szCs w:val="22"/>
        </w:rPr>
        <w:t xml:space="preserve">Firm must blend them into an </w:t>
      </w:r>
      <w:r>
        <w:rPr>
          <w:i/>
          <w:sz w:val="22"/>
          <w:szCs w:val="22"/>
        </w:rPr>
        <w:t>integrated marketing program</w:t>
      </w:r>
    </w:p>
    <w:p w14:paraId="5B9E48F0" w14:textId="77777777" w:rsidR="00240FDF" w:rsidRDefault="00240FDF" w:rsidP="00240FDF">
      <w:pPr>
        <w:rPr>
          <w:i/>
          <w:sz w:val="22"/>
          <w:szCs w:val="22"/>
        </w:rPr>
      </w:pPr>
    </w:p>
    <w:p w14:paraId="62DE015E" w14:textId="240F9734" w:rsidR="004E25E3" w:rsidRPr="00D445B3" w:rsidRDefault="00240FDF" w:rsidP="00190349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BUILDING CUSTOMER RELATIONSHIPS</w:t>
      </w:r>
    </w:p>
    <w:p w14:paraId="0EA4E1C9" w14:textId="6D727826" w:rsidR="00B01663" w:rsidRDefault="004E25E3" w:rsidP="00190349">
      <w:pPr>
        <w:rPr>
          <w:sz w:val="22"/>
          <w:szCs w:val="22"/>
        </w:rPr>
      </w:pPr>
      <w:r>
        <w:rPr>
          <w:sz w:val="22"/>
          <w:szCs w:val="22"/>
          <w:u w:val="single"/>
        </w:rPr>
        <w:t>Customer Relationship Management</w:t>
      </w:r>
    </w:p>
    <w:p w14:paraId="5B7833FA" w14:textId="0D4D2054" w:rsidR="004E25E3" w:rsidRDefault="004E25E3" w:rsidP="00190349">
      <w:pPr>
        <w:rPr>
          <w:sz w:val="22"/>
          <w:szCs w:val="22"/>
        </w:rPr>
      </w:pPr>
      <w:r>
        <w:rPr>
          <w:b/>
          <w:sz w:val="22"/>
          <w:szCs w:val="22"/>
        </w:rPr>
        <w:t>Customer relationship management</w:t>
      </w:r>
      <w:r>
        <w:rPr>
          <w:sz w:val="22"/>
          <w:szCs w:val="22"/>
        </w:rPr>
        <w:t xml:space="preserve">: overall process of building and maintaining profitable customer relationships by delivering superior </w:t>
      </w:r>
      <w:r w:rsidRPr="00D171C9">
        <w:rPr>
          <w:sz w:val="22"/>
          <w:szCs w:val="22"/>
          <w:u w:val="single"/>
        </w:rPr>
        <w:t>customer value</w:t>
      </w:r>
      <w:r>
        <w:rPr>
          <w:sz w:val="22"/>
          <w:szCs w:val="22"/>
        </w:rPr>
        <w:t xml:space="preserve"> and </w:t>
      </w:r>
      <w:r w:rsidRPr="00D171C9">
        <w:rPr>
          <w:sz w:val="22"/>
          <w:szCs w:val="22"/>
          <w:u w:val="single"/>
        </w:rPr>
        <w:t>satisfaction</w:t>
      </w:r>
    </w:p>
    <w:p w14:paraId="11ACF7FD" w14:textId="0C8154EF" w:rsidR="00E63C24" w:rsidRPr="00747D6B" w:rsidRDefault="00E63C24" w:rsidP="00747D6B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Customer value and satisfaction is key to building lasting customer relationships</w:t>
      </w:r>
    </w:p>
    <w:p w14:paraId="129DF1BC" w14:textId="6CACFCE6" w:rsidR="004E25E3" w:rsidRPr="00E63C24" w:rsidRDefault="00E63C24" w:rsidP="00190349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Customer Value</w:t>
      </w:r>
    </w:p>
    <w:p w14:paraId="529CE5B9" w14:textId="62464E3A" w:rsidR="00B86220" w:rsidRDefault="00E63C24" w:rsidP="00B86220">
      <w:pPr>
        <w:rPr>
          <w:sz w:val="22"/>
          <w:szCs w:val="22"/>
        </w:rPr>
      </w:pPr>
      <w:r>
        <w:rPr>
          <w:b/>
          <w:sz w:val="22"/>
          <w:szCs w:val="22"/>
        </w:rPr>
        <w:t>Customer-perceived value</w:t>
      </w:r>
      <w:r>
        <w:rPr>
          <w:sz w:val="22"/>
          <w:szCs w:val="22"/>
        </w:rPr>
        <w:t>: the customer’s evaluation of the difference between all the benefits and all the costs of a market offering relative to those of competing offers</w:t>
      </w:r>
    </w:p>
    <w:p w14:paraId="20B0D620" w14:textId="7AC4B079" w:rsidR="00336AA2" w:rsidRDefault="00336AA2" w:rsidP="00336AA2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Customers don’t judge values and costs accurately – they act on perceived value</w:t>
      </w:r>
      <w:r w:rsidR="00CB2567">
        <w:rPr>
          <w:sz w:val="22"/>
          <w:szCs w:val="22"/>
        </w:rPr>
        <w:t xml:space="preserve"> (what they see/think of product)</w:t>
      </w:r>
    </w:p>
    <w:p w14:paraId="2B324B92" w14:textId="21BD6B28" w:rsidR="00336AA2" w:rsidRDefault="00336AA2" w:rsidP="00336AA2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Some customers perceive value as sensible products at affordable prices</w:t>
      </w:r>
      <w:r w:rsidR="00CB2567">
        <w:rPr>
          <w:sz w:val="22"/>
          <w:szCs w:val="22"/>
        </w:rPr>
        <w:t xml:space="preserve"> </w:t>
      </w:r>
    </w:p>
    <w:p w14:paraId="3E73867E" w14:textId="5C9F540E" w:rsidR="00336AA2" w:rsidRDefault="00336AA2" w:rsidP="00336AA2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Others may perceive value as paying more to get more</w:t>
      </w:r>
    </w:p>
    <w:p w14:paraId="7C48C555" w14:textId="77777777" w:rsidR="00672F5B" w:rsidRDefault="00672F5B" w:rsidP="00672F5B">
      <w:pPr>
        <w:rPr>
          <w:sz w:val="22"/>
          <w:szCs w:val="22"/>
        </w:rPr>
      </w:pPr>
    </w:p>
    <w:p w14:paraId="5A4C3524" w14:textId="389F9619" w:rsidR="00672F5B" w:rsidRDefault="00672F5B" w:rsidP="00672F5B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Customer Satisfaction</w:t>
      </w:r>
    </w:p>
    <w:p w14:paraId="5D4E05C3" w14:textId="4061BD0B" w:rsidR="00672F5B" w:rsidRDefault="00672F5B" w:rsidP="00672F5B">
      <w:pPr>
        <w:rPr>
          <w:sz w:val="22"/>
          <w:szCs w:val="22"/>
        </w:rPr>
      </w:pPr>
      <w:r>
        <w:rPr>
          <w:b/>
          <w:sz w:val="22"/>
          <w:szCs w:val="22"/>
        </w:rPr>
        <w:t>Customer satisfaction</w:t>
      </w:r>
      <w:r>
        <w:rPr>
          <w:sz w:val="22"/>
          <w:szCs w:val="22"/>
        </w:rPr>
        <w:t>: the extent to which a product’s perceived performance matches a buyer’s expectations</w:t>
      </w:r>
    </w:p>
    <w:p w14:paraId="4070BF25" w14:textId="0A9357DD" w:rsidR="00672F5B" w:rsidRDefault="00672F5B" w:rsidP="00672F5B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Higher levels of customer satisfaction lead to greater customer loyalty </w:t>
      </w:r>
      <w:r w:rsidRPr="00672F5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better company performance</w:t>
      </w:r>
    </w:p>
    <w:p w14:paraId="621CEBEA" w14:textId="7E16AC98" w:rsidR="00672F5B" w:rsidRDefault="00672F5B" w:rsidP="00672F5B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Smart companies aim to </w:t>
      </w:r>
      <w:r w:rsidR="00CB2567">
        <w:rPr>
          <w:sz w:val="22"/>
          <w:szCs w:val="22"/>
          <w:u w:val="single"/>
        </w:rPr>
        <w:t>DELIGHT</w:t>
      </w:r>
      <w:r>
        <w:rPr>
          <w:sz w:val="22"/>
          <w:szCs w:val="22"/>
        </w:rPr>
        <w:t xml:space="preserve"> customers by promising only what they can deliver, and then delivering more than they promise</w:t>
      </w:r>
    </w:p>
    <w:p w14:paraId="5C6739DC" w14:textId="5D839888" w:rsidR="00672F5B" w:rsidRDefault="00672F5B" w:rsidP="00672F5B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Delighted customers not only make repeat purchases, but become willing marketing partners (spread the word about the company) </w:t>
      </w:r>
    </w:p>
    <w:p w14:paraId="6BAF6261" w14:textId="6ABAB00E" w:rsidR="002E08E5" w:rsidRDefault="002E08E5" w:rsidP="00672F5B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Exceptional value and service become part of overall company culture </w:t>
      </w:r>
    </w:p>
    <w:p w14:paraId="26AD8B03" w14:textId="17C2BBFC" w:rsidR="002E08E5" w:rsidRDefault="0000194D" w:rsidP="0000194D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However, companies don’t always try to MAXIMIZE customer satisfaction as it may result in lower profits </w:t>
      </w:r>
      <w:r w:rsidR="00F651A4">
        <w:rPr>
          <w:sz w:val="22"/>
          <w:szCs w:val="22"/>
        </w:rPr>
        <w:t xml:space="preserve">(high quality product for very low price – unprofitable) </w:t>
      </w:r>
      <w:r w:rsidRPr="0000194D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must balance customer satisfaction and profitability of the firm </w:t>
      </w:r>
    </w:p>
    <w:p w14:paraId="0B62726D" w14:textId="77777777" w:rsidR="0000194D" w:rsidRDefault="0000194D" w:rsidP="0000194D">
      <w:pPr>
        <w:rPr>
          <w:sz w:val="22"/>
          <w:szCs w:val="22"/>
        </w:rPr>
      </w:pPr>
    </w:p>
    <w:p w14:paraId="7D4F4000" w14:textId="02975905" w:rsidR="0000194D" w:rsidRDefault="0000194D" w:rsidP="0000194D">
      <w:pPr>
        <w:rPr>
          <w:sz w:val="22"/>
          <w:szCs w:val="22"/>
        </w:rPr>
      </w:pPr>
      <w:r w:rsidRPr="00ED12D2">
        <w:rPr>
          <w:i/>
          <w:sz w:val="22"/>
          <w:szCs w:val="22"/>
          <w:highlight w:val="green"/>
          <w:u w:val="single"/>
        </w:rPr>
        <w:t>Customer Relationship Levels and Tools</w:t>
      </w:r>
      <w:bookmarkStart w:id="0" w:name="_GoBack"/>
      <w:bookmarkEnd w:id="0"/>
    </w:p>
    <w:p w14:paraId="033ECE84" w14:textId="005D1A89" w:rsidR="0000194D" w:rsidRDefault="0000194D" w:rsidP="0000194D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 xml:space="preserve">There are different levels of customer relationships depending on the nature of the target market </w:t>
      </w:r>
    </w:p>
    <w:p w14:paraId="0E4B7891" w14:textId="7489F347" w:rsidR="0000194D" w:rsidRDefault="0000194D" w:rsidP="0000194D">
      <w:pPr>
        <w:rPr>
          <w:sz w:val="22"/>
          <w:szCs w:val="22"/>
        </w:rPr>
      </w:pPr>
      <w:r>
        <w:rPr>
          <w:i/>
          <w:sz w:val="22"/>
          <w:szCs w:val="22"/>
        </w:rPr>
        <w:t>Basic relationships</w:t>
      </w:r>
      <w:r>
        <w:rPr>
          <w:sz w:val="22"/>
          <w:szCs w:val="22"/>
        </w:rPr>
        <w:t>: for companies with many low-margin customers, focus on brand-building advertising, sales promotions (eg P&amp;G and Tide consumers)</w:t>
      </w:r>
    </w:p>
    <w:p w14:paraId="6D347CC1" w14:textId="6B46E200" w:rsidR="0000194D" w:rsidRDefault="0000194D" w:rsidP="0000194D">
      <w:pPr>
        <w:rPr>
          <w:sz w:val="22"/>
          <w:szCs w:val="22"/>
        </w:rPr>
      </w:pPr>
      <w:r>
        <w:rPr>
          <w:i/>
          <w:sz w:val="22"/>
          <w:szCs w:val="22"/>
        </w:rPr>
        <w:t>Full partnerships</w:t>
      </w:r>
      <w:r>
        <w:rPr>
          <w:sz w:val="22"/>
          <w:szCs w:val="22"/>
        </w:rPr>
        <w:t>: for companies with few key customers, focus on personal relationships (eg P&amp;G and Wal-Mart)</w:t>
      </w:r>
    </w:p>
    <w:p w14:paraId="195919E8" w14:textId="5B5487B2" w:rsidR="0000194D" w:rsidRDefault="0000194D" w:rsidP="0000194D">
      <w:pPr>
        <w:rPr>
          <w:sz w:val="22"/>
          <w:szCs w:val="22"/>
        </w:rPr>
      </w:pPr>
      <w:r>
        <w:rPr>
          <w:i/>
          <w:sz w:val="22"/>
          <w:szCs w:val="22"/>
        </w:rPr>
        <w:t>Frequency marketing programs</w:t>
      </w:r>
      <w:r>
        <w:rPr>
          <w:sz w:val="22"/>
          <w:szCs w:val="22"/>
        </w:rPr>
        <w:t>: reward customers who buy frequently or in large amounts (eg frequent-flyer programs)</w:t>
      </w:r>
    </w:p>
    <w:p w14:paraId="5CD7BC02" w14:textId="73E8199C" w:rsidR="0000194D" w:rsidRDefault="0000194D" w:rsidP="0000194D">
      <w:pPr>
        <w:rPr>
          <w:sz w:val="22"/>
          <w:szCs w:val="22"/>
        </w:rPr>
      </w:pPr>
      <w:r>
        <w:rPr>
          <w:i/>
          <w:sz w:val="22"/>
          <w:szCs w:val="22"/>
        </w:rPr>
        <w:t>Club marketing programs</w:t>
      </w:r>
      <w:r>
        <w:rPr>
          <w:sz w:val="22"/>
          <w:szCs w:val="22"/>
        </w:rPr>
        <w:t>: offer members special benefits and create member communities</w:t>
      </w:r>
    </w:p>
    <w:p w14:paraId="2C7732E4" w14:textId="77777777" w:rsidR="0000194D" w:rsidRDefault="0000194D" w:rsidP="0000194D">
      <w:pPr>
        <w:rPr>
          <w:sz w:val="22"/>
          <w:szCs w:val="22"/>
        </w:rPr>
      </w:pPr>
    </w:p>
    <w:p w14:paraId="5EE034EF" w14:textId="5A5B93D5" w:rsidR="0000194D" w:rsidRDefault="0000194D" w:rsidP="0000194D">
      <w:pPr>
        <w:rPr>
          <w:sz w:val="22"/>
          <w:szCs w:val="22"/>
        </w:rPr>
      </w:pPr>
      <w:r>
        <w:rPr>
          <w:sz w:val="22"/>
          <w:szCs w:val="22"/>
          <w:u w:val="single"/>
        </w:rPr>
        <w:t>The Changing Nature of Customer Relationships</w:t>
      </w:r>
    </w:p>
    <w:p w14:paraId="06433883" w14:textId="1F1439F3" w:rsidR="0000194D" w:rsidRDefault="00DA131B" w:rsidP="0000194D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Relating with More Carefully Selected Customers</w:t>
      </w:r>
    </w:p>
    <w:p w14:paraId="65FFE8EE" w14:textId="57F6C2EC" w:rsidR="00DA131B" w:rsidRDefault="00DA131B" w:rsidP="00DA131B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Few firms still practice true mass marketing (selling in a standardized way to any customer who comes along)</w:t>
      </w:r>
    </w:p>
    <w:p w14:paraId="5AADC8A2" w14:textId="1AC19D13" w:rsidR="00DA131B" w:rsidRDefault="00DA131B" w:rsidP="00DA131B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Firms now target fewer, more profitable customers</w:t>
      </w:r>
    </w:p>
    <w:p w14:paraId="43CC96CA" w14:textId="1701D8F7" w:rsidR="00DA131B" w:rsidRDefault="00DA131B" w:rsidP="00DA131B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Firms use customer profitability analysis to weed out losing customers</w:t>
      </w:r>
    </w:p>
    <w:p w14:paraId="6D05EA7E" w14:textId="5E7E5EB7" w:rsidR="00DA131B" w:rsidRDefault="00DA131B" w:rsidP="00DA131B">
      <w:pPr>
        <w:pStyle w:val="ListParagraph"/>
        <w:numPr>
          <w:ilvl w:val="1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Can do so by pre-emptively screen out unprofitable customers</w:t>
      </w:r>
    </w:p>
    <w:p w14:paraId="68BE1026" w14:textId="6B2AAFEC" w:rsidR="00DA131B" w:rsidRDefault="00DA131B" w:rsidP="00DA131B">
      <w:pPr>
        <w:pStyle w:val="ListParagraph"/>
        <w:numPr>
          <w:ilvl w:val="1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 xml:space="preserve">But if firm already has unprofitable customers, firm can give incentive for customers to leave </w:t>
      </w:r>
    </w:p>
    <w:p w14:paraId="6B3F0188" w14:textId="77777777" w:rsidR="00DA131B" w:rsidRDefault="00DA131B" w:rsidP="00DA131B">
      <w:pPr>
        <w:rPr>
          <w:sz w:val="22"/>
          <w:szCs w:val="22"/>
        </w:rPr>
      </w:pPr>
    </w:p>
    <w:p w14:paraId="4DA219E4" w14:textId="5EC81731" w:rsidR="00DA131B" w:rsidRDefault="00DA131B" w:rsidP="00DA131B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Relating More Deeply and Interactively</w:t>
      </w:r>
    </w:p>
    <w:p w14:paraId="3D2EAB10" w14:textId="0C117F17" w:rsidR="00DA131B" w:rsidRDefault="00DA131B" w:rsidP="00DA131B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 xml:space="preserve">Firms now rely on more direct, interactive approaches to build two-way relationships </w:t>
      </w:r>
    </w:p>
    <w:p w14:paraId="79FD78D5" w14:textId="314B847B" w:rsidR="00DA131B" w:rsidRDefault="00DA131B" w:rsidP="00DA131B">
      <w:pPr>
        <w:pStyle w:val="ListParagraph"/>
        <w:numPr>
          <w:ilvl w:val="1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New technologies have changed marketing ways</w:t>
      </w:r>
    </w:p>
    <w:p w14:paraId="4D2F7C99" w14:textId="515AD50A" w:rsidR="00250AAA" w:rsidRDefault="00250AAA" w:rsidP="00250AAA">
      <w:pPr>
        <w:pStyle w:val="ListParagraph"/>
        <w:numPr>
          <w:ilvl w:val="2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Emails, websites, blogs, social networks (Facebook, Twitter)</w:t>
      </w:r>
    </w:p>
    <w:p w14:paraId="7C7C8DDA" w14:textId="1132B924" w:rsidR="00250AAA" w:rsidRDefault="00250AAA" w:rsidP="00250AAA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Changing communications environment affects how companies relate to consumers</w:t>
      </w:r>
    </w:p>
    <w:p w14:paraId="1631D7DB" w14:textId="0F6A02DF" w:rsidR="00250AAA" w:rsidRDefault="00250AAA" w:rsidP="00250AAA">
      <w:pPr>
        <w:pStyle w:val="ListParagraph"/>
        <w:numPr>
          <w:ilvl w:val="1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Let marketers create DEEPER consumer involvement and a community surrounding the brand – result in stronger and more trusting relationships between a firm and its customers</w:t>
      </w:r>
    </w:p>
    <w:p w14:paraId="6F5AF4B0" w14:textId="13AF254B" w:rsidR="00250AAA" w:rsidRDefault="00250AAA" w:rsidP="00250AAA">
      <w:pPr>
        <w:pStyle w:val="ListParagraph"/>
        <w:numPr>
          <w:ilvl w:val="1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 xml:space="preserve">But gives consumers more power and control </w:t>
      </w:r>
      <w:r w:rsidRPr="00250AA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ability to share their views on a firm with other consumers can be a threatening risk to the firm </w:t>
      </w:r>
    </w:p>
    <w:p w14:paraId="59B1C3BE" w14:textId="577388E4" w:rsidR="00250AAA" w:rsidRDefault="00250AAA" w:rsidP="00250AAA">
      <w:pPr>
        <w:rPr>
          <w:sz w:val="22"/>
          <w:szCs w:val="22"/>
        </w:rPr>
      </w:pPr>
      <w:r>
        <w:rPr>
          <w:b/>
          <w:sz w:val="22"/>
          <w:szCs w:val="22"/>
        </w:rPr>
        <w:t>Customer-managed relationships</w:t>
      </w:r>
      <w:r>
        <w:rPr>
          <w:sz w:val="22"/>
          <w:szCs w:val="22"/>
        </w:rPr>
        <w:t>: marketing relationships in which customers, empowered by today’s new digital technologies, interact with companies and with each other to shape their relationships with brands</w:t>
      </w:r>
    </w:p>
    <w:p w14:paraId="342DADDB" w14:textId="0747C8CB" w:rsidR="00250AAA" w:rsidRDefault="00250AAA" w:rsidP="00250AAA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Greater consumer control means firms cannot rely on marketing by </w:t>
      </w:r>
      <w:r>
        <w:rPr>
          <w:i/>
          <w:sz w:val="22"/>
          <w:szCs w:val="22"/>
        </w:rPr>
        <w:t>intrusion</w:t>
      </w:r>
      <w:r>
        <w:rPr>
          <w:sz w:val="22"/>
          <w:szCs w:val="22"/>
        </w:rPr>
        <w:t>, or INTERRUPTING them</w:t>
      </w:r>
    </w:p>
    <w:p w14:paraId="7CE96EE1" w14:textId="00BB68A3" w:rsidR="00250AAA" w:rsidRDefault="00250AAA" w:rsidP="00250AAA">
      <w:pPr>
        <w:pStyle w:val="ListParagraph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Rather, they must practise marketing by </w:t>
      </w:r>
      <w:r>
        <w:rPr>
          <w:i/>
          <w:sz w:val="22"/>
          <w:szCs w:val="22"/>
        </w:rPr>
        <w:t>attraction</w:t>
      </w:r>
      <w:r>
        <w:rPr>
          <w:sz w:val="22"/>
          <w:szCs w:val="22"/>
        </w:rPr>
        <w:t xml:space="preserve">, or creating market offerings and messages that INVOLVE customers </w:t>
      </w:r>
      <w:r w:rsidRPr="00250AA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promote brand-consumer interaction</w:t>
      </w:r>
    </w:p>
    <w:p w14:paraId="201FD858" w14:textId="20FB433B" w:rsidR="00250AAA" w:rsidRDefault="00250AAA" w:rsidP="00250AAA">
      <w:pPr>
        <w:pStyle w:val="ListParagraph"/>
        <w:numPr>
          <w:ilvl w:val="2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Have their own online social networks, blogs, video sharing, and joining other social networks</w:t>
      </w:r>
    </w:p>
    <w:p w14:paraId="02A221E7" w14:textId="1A572F61" w:rsidR="00250AAA" w:rsidRDefault="00250AAA" w:rsidP="00250AAA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Problem is for marketers to find unobtrusive ways to enter consumers’ social conversations with engaging and relevant brand messages</w:t>
      </w:r>
    </w:p>
    <w:p w14:paraId="4B54F08C" w14:textId="5E60DD61" w:rsidR="00C11E29" w:rsidRDefault="00C11E29" w:rsidP="00C11E29">
      <w:pPr>
        <w:pStyle w:val="ListParagraph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Cannot be intrusive in the online community like in the traditional practise of advertising </w:t>
      </w:r>
    </w:p>
    <w:p w14:paraId="4519CD58" w14:textId="14131409" w:rsidR="00C11E29" w:rsidRDefault="00C11E29" w:rsidP="00C11E29">
      <w:pPr>
        <w:pStyle w:val="ListParagraph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Firms may invite consumers in taking part of advertising</w:t>
      </w:r>
    </w:p>
    <w:p w14:paraId="09E79385" w14:textId="79C00DCE" w:rsidR="00C11E29" w:rsidRDefault="00C11E29" w:rsidP="00C11E29">
      <w:pPr>
        <w:rPr>
          <w:sz w:val="22"/>
          <w:szCs w:val="22"/>
        </w:rPr>
      </w:pPr>
      <w:r>
        <w:rPr>
          <w:b/>
          <w:sz w:val="22"/>
          <w:szCs w:val="22"/>
        </w:rPr>
        <w:t>Consumer-generated marketing</w:t>
      </w:r>
      <w:r>
        <w:rPr>
          <w:sz w:val="22"/>
          <w:szCs w:val="22"/>
        </w:rPr>
        <w:t>: brand exchanges created by consumers themselves – both invited and uninvited – by which consumers are playing an increasing role in shaping their own brand experiences and those of other consumers</w:t>
      </w:r>
    </w:p>
    <w:p w14:paraId="57DE7E90" w14:textId="2319597A" w:rsidR="00C11E29" w:rsidRDefault="00C11E29" w:rsidP="00C11E2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Is a significant marketing force</w:t>
      </w:r>
    </w:p>
    <w:p w14:paraId="55972954" w14:textId="028FD835" w:rsidR="00C11E29" w:rsidRDefault="00C046C8" w:rsidP="00C11E29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Customers are having an increasing say about everything of a brand (product design, usage, etc)</w:t>
      </w:r>
    </w:p>
    <w:p w14:paraId="4E96999C" w14:textId="77777777" w:rsidR="00C046C8" w:rsidRDefault="00C046C8" w:rsidP="00C046C8">
      <w:pPr>
        <w:rPr>
          <w:sz w:val="22"/>
          <w:szCs w:val="22"/>
        </w:rPr>
      </w:pPr>
    </w:p>
    <w:p w14:paraId="0D7174AD" w14:textId="5495C705" w:rsidR="00C046C8" w:rsidRDefault="00C046C8" w:rsidP="00C046C8">
      <w:pPr>
        <w:rPr>
          <w:sz w:val="22"/>
          <w:szCs w:val="22"/>
        </w:rPr>
      </w:pPr>
      <w:r>
        <w:rPr>
          <w:sz w:val="22"/>
          <w:szCs w:val="22"/>
          <w:u w:val="single"/>
        </w:rPr>
        <w:t>Partner Relationship Management</w:t>
      </w:r>
    </w:p>
    <w:p w14:paraId="1100F12C" w14:textId="6C30DD1A" w:rsidR="00C046C8" w:rsidRDefault="00C046C8" w:rsidP="00C046C8">
      <w:pPr>
        <w:rPr>
          <w:sz w:val="22"/>
          <w:szCs w:val="22"/>
        </w:rPr>
      </w:pPr>
      <w:r>
        <w:rPr>
          <w:b/>
          <w:sz w:val="22"/>
          <w:szCs w:val="22"/>
        </w:rPr>
        <w:t>Partner relationship management</w:t>
      </w:r>
      <w:r>
        <w:rPr>
          <w:sz w:val="22"/>
          <w:szCs w:val="22"/>
        </w:rPr>
        <w:t>: working closely with partners in other company departments and outside the company to jointly bring greater value to customers</w:t>
      </w:r>
    </w:p>
    <w:p w14:paraId="299F3086" w14:textId="77777777" w:rsidR="00C046C8" w:rsidRDefault="00C046C8" w:rsidP="00C046C8">
      <w:pPr>
        <w:rPr>
          <w:sz w:val="22"/>
          <w:szCs w:val="22"/>
        </w:rPr>
      </w:pPr>
    </w:p>
    <w:p w14:paraId="5B1544BE" w14:textId="59FB127A" w:rsidR="00C046C8" w:rsidRDefault="00C046C8" w:rsidP="00C046C8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Partners Inside the Company</w:t>
      </w:r>
    </w:p>
    <w:p w14:paraId="1000A9EA" w14:textId="39ECCCF8" w:rsidR="00C046C8" w:rsidRDefault="00C046C8" w:rsidP="00C046C8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 xml:space="preserve">Firms are now linking all departments to create customer value – cross-functional customer teams </w:t>
      </w:r>
    </w:p>
    <w:p w14:paraId="618156D3" w14:textId="07564E46" w:rsidR="00C046C8" w:rsidRDefault="00C046C8" w:rsidP="00C046C8">
      <w:pPr>
        <w:pStyle w:val="ListParagraph"/>
        <w:numPr>
          <w:ilvl w:val="1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Eg “customer development teams” – consist of sales and marketing, operations, market and financial analysts</w:t>
      </w:r>
    </w:p>
    <w:p w14:paraId="3A6672FE" w14:textId="0B791320" w:rsidR="00C046C8" w:rsidRDefault="00C046C8" w:rsidP="00C046C8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Marketing Partners Outside the Firm</w:t>
      </w:r>
    </w:p>
    <w:p w14:paraId="42BD3034" w14:textId="675BF83A" w:rsidR="00142714" w:rsidRDefault="00142714" w:rsidP="00C046C8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Most companies today are networked companies – rely heavily on partnerships with other firms</w:t>
      </w:r>
    </w:p>
    <w:p w14:paraId="184F13C0" w14:textId="2826A0F3" w:rsidR="00142714" w:rsidRDefault="00C046C8" w:rsidP="00142714">
      <w:pPr>
        <w:pStyle w:val="ListParagraph"/>
        <w:numPr>
          <w:ilvl w:val="0"/>
          <w:numId w:val="28"/>
        </w:numPr>
        <w:rPr>
          <w:sz w:val="22"/>
          <w:szCs w:val="22"/>
        </w:rPr>
      </w:pPr>
      <w:r>
        <w:rPr>
          <w:sz w:val="22"/>
          <w:szCs w:val="22"/>
        </w:rPr>
        <w:t>Marketing channels consist of distributors, retailers, and hose who connect the company to its buyers</w:t>
      </w:r>
    </w:p>
    <w:p w14:paraId="6CF94D56" w14:textId="030C44BA" w:rsidR="00142714" w:rsidRDefault="00142714" w:rsidP="00142714">
      <w:pPr>
        <w:rPr>
          <w:sz w:val="22"/>
          <w:szCs w:val="22"/>
        </w:rPr>
      </w:pPr>
      <w:r>
        <w:rPr>
          <w:i/>
          <w:sz w:val="22"/>
          <w:szCs w:val="22"/>
        </w:rPr>
        <w:t>Supply chain</w:t>
      </w:r>
      <w:r>
        <w:rPr>
          <w:sz w:val="22"/>
          <w:szCs w:val="22"/>
        </w:rPr>
        <w:t>: longer channel of raw materials, to components, to final products, to final buyers</w:t>
      </w:r>
    </w:p>
    <w:p w14:paraId="3D29AE30" w14:textId="73551B4E" w:rsidR="00142714" w:rsidRDefault="00142714" w:rsidP="00142714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 xml:space="preserve">Success at building customer relationships also depends on how well their supply chain performs against their competitors’ supply chains </w:t>
      </w:r>
    </w:p>
    <w:p w14:paraId="55D54F6E" w14:textId="6DD4B903" w:rsidR="00142714" w:rsidRDefault="00142714" w:rsidP="00142714">
      <w:pPr>
        <w:pStyle w:val="ListParagraph"/>
        <w:numPr>
          <w:ilvl w:val="0"/>
          <w:numId w:val="29"/>
        </w:numPr>
        <w:rPr>
          <w:sz w:val="22"/>
          <w:szCs w:val="22"/>
        </w:rPr>
      </w:pPr>
      <w:r>
        <w:rPr>
          <w:sz w:val="22"/>
          <w:szCs w:val="22"/>
        </w:rPr>
        <w:t>Firms must treat both suppliers and distributors as partners, rather than just as vendors and customers – ensure the success in delivering customer value</w:t>
      </w:r>
    </w:p>
    <w:p w14:paraId="14CA9470" w14:textId="77777777" w:rsidR="00142714" w:rsidRDefault="00142714" w:rsidP="00142714">
      <w:pPr>
        <w:rPr>
          <w:sz w:val="22"/>
          <w:szCs w:val="22"/>
        </w:rPr>
      </w:pPr>
    </w:p>
    <w:p w14:paraId="05329968" w14:textId="0133DABD" w:rsidR="00142714" w:rsidRDefault="00142714" w:rsidP="00142714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CAPTURING VALUE FROM CUSTOMERS</w:t>
      </w:r>
    </w:p>
    <w:p w14:paraId="3D5B41BA" w14:textId="7553D463" w:rsidR="00142714" w:rsidRDefault="00F40F37" w:rsidP="00F40F37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Capturing value in the form of current and future sales, market share and profits</w:t>
      </w:r>
    </w:p>
    <w:p w14:paraId="55B75565" w14:textId="77777777" w:rsidR="00F40F37" w:rsidRDefault="00F40F37" w:rsidP="00F40F37">
      <w:pPr>
        <w:rPr>
          <w:sz w:val="22"/>
          <w:szCs w:val="22"/>
        </w:rPr>
      </w:pPr>
    </w:p>
    <w:p w14:paraId="2998D4DF" w14:textId="672B2F4C" w:rsidR="00F40F37" w:rsidRDefault="00F40F37" w:rsidP="00F40F37">
      <w:pPr>
        <w:rPr>
          <w:sz w:val="22"/>
          <w:szCs w:val="22"/>
        </w:rPr>
      </w:pPr>
      <w:r>
        <w:rPr>
          <w:sz w:val="22"/>
          <w:szCs w:val="22"/>
          <w:u w:val="single"/>
        </w:rPr>
        <w:t>Creating Customer Loyalty and Retention</w:t>
      </w:r>
    </w:p>
    <w:p w14:paraId="7EC270F7" w14:textId="2E39D66D" w:rsidR="00F40F37" w:rsidRDefault="00DC0617" w:rsidP="00DC0617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 xml:space="preserve">Aim of customer relationship management is to create customer satisfaction AND delight </w:t>
      </w:r>
    </w:p>
    <w:p w14:paraId="6433B1D3" w14:textId="3C4AEE6C" w:rsidR="00DC0617" w:rsidRDefault="00DC0617" w:rsidP="00DC0617">
      <w:pPr>
        <w:pStyle w:val="ListParagraph"/>
        <w:numPr>
          <w:ilvl w:val="1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Delighted customers remain loyal and talk favorably to others about the company</w:t>
      </w:r>
    </w:p>
    <w:p w14:paraId="21A97CD4" w14:textId="005F9895" w:rsidR="00DC0617" w:rsidRDefault="00DC0617" w:rsidP="00DC0617">
      <w:pPr>
        <w:pStyle w:val="ListParagraph"/>
        <w:numPr>
          <w:ilvl w:val="0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When the economy slows down, customer loyalty and retention become even more important</w:t>
      </w:r>
    </w:p>
    <w:p w14:paraId="38611B43" w14:textId="6E6D4B4A" w:rsidR="00DC0617" w:rsidRDefault="00DC0617" w:rsidP="00DC0617">
      <w:pPr>
        <w:pStyle w:val="ListParagraph"/>
        <w:numPr>
          <w:ilvl w:val="1"/>
          <w:numId w:val="30"/>
        </w:numPr>
        <w:rPr>
          <w:sz w:val="22"/>
          <w:szCs w:val="22"/>
        </w:rPr>
      </w:pPr>
      <w:r>
        <w:rPr>
          <w:sz w:val="22"/>
          <w:szCs w:val="22"/>
        </w:rPr>
        <w:t>5 times cheaper to keep a customer than to acquire a new one</w:t>
      </w:r>
    </w:p>
    <w:p w14:paraId="0D6A5882" w14:textId="47334AB4" w:rsidR="00ED601D" w:rsidRDefault="00ED601D" w:rsidP="00ED601D">
      <w:pPr>
        <w:rPr>
          <w:sz w:val="22"/>
          <w:szCs w:val="22"/>
        </w:rPr>
      </w:pPr>
      <w:r>
        <w:rPr>
          <w:b/>
          <w:sz w:val="22"/>
          <w:szCs w:val="22"/>
        </w:rPr>
        <w:t>Customer lifetime value</w:t>
      </w:r>
      <w:r>
        <w:rPr>
          <w:sz w:val="22"/>
          <w:szCs w:val="22"/>
        </w:rPr>
        <w:t>: the value of the entire stream of purchases that the customer would make over a lifetime of patronage</w:t>
      </w:r>
    </w:p>
    <w:p w14:paraId="2321151A" w14:textId="01A3DC66" w:rsidR="00ED601D" w:rsidRDefault="00ED601D" w:rsidP="00ED601D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A company can lose money on a specific transaction but still benefit greatly from a long-term relationship </w:t>
      </w:r>
    </w:p>
    <w:p w14:paraId="070FBBCA" w14:textId="1B18FEDB" w:rsidR="00ED601D" w:rsidRDefault="00ED601D" w:rsidP="00ED601D">
      <w:pPr>
        <w:pStyle w:val="ListParagraph"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 xml:space="preserve">Customer delight creates an emotional relationship with a brand </w:t>
      </w:r>
      <w:r w:rsidRPr="00ED601D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keeps customers coming back</w:t>
      </w:r>
    </w:p>
    <w:p w14:paraId="72C8C420" w14:textId="77777777" w:rsidR="00ED601D" w:rsidRDefault="00ED601D" w:rsidP="00ED601D">
      <w:pPr>
        <w:rPr>
          <w:sz w:val="22"/>
          <w:szCs w:val="22"/>
        </w:rPr>
      </w:pPr>
    </w:p>
    <w:p w14:paraId="6BCB48D0" w14:textId="70B546E0" w:rsidR="00ED601D" w:rsidRDefault="00ED601D" w:rsidP="00ED601D">
      <w:pPr>
        <w:rPr>
          <w:sz w:val="22"/>
          <w:szCs w:val="22"/>
        </w:rPr>
      </w:pPr>
      <w:r>
        <w:rPr>
          <w:sz w:val="22"/>
          <w:szCs w:val="22"/>
          <w:u w:val="single"/>
        </w:rPr>
        <w:t>Growing Share of Customer</w:t>
      </w:r>
    </w:p>
    <w:p w14:paraId="756CEE31" w14:textId="32898458" w:rsidR="00ED601D" w:rsidRDefault="00ED601D" w:rsidP="00ED601D">
      <w:pPr>
        <w:rPr>
          <w:sz w:val="22"/>
          <w:szCs w:val="22"/>
        </w:rPr>
      </w:pPr>
      <w:r>
        <w:rPr>
          <w:b/>
          <w:sz w:val="22"/>
          <w:szCs w:val="22"/>
        </w:rPr>
        <w:t>Share of customer</w:t>
      </w:r>
      <w:r>
        <w:rPr>
          <w:sz w:val="22"/>
          <w:szCs w:val="22"/>
        </w:rPr>
        <w:t>: the portion of the customer’s purchasing that a company gets in its product categories</w:t>
      </w:r>
    </w:p>
    <w:p w14:paraId="45143030" w14:textId="6EAB7808" w:rsidR="00ED601D" w:rsidRDefault="00ED601D" w:rsidP="00ED601D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Eg supermarkets and restaurants wants more “share of stomach”</w:t>
      </w:r>
    </w:p>
    <w:p w14:paraId="77EAB465" w14:textId="77777777" w:rsidR="00ED601D" w:rsidRDefault="00ED601D" w:rsidP="00ED601D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To enlarge share of customer, firms can…</w:t>
      </w:r>
    </w:p>
    <w:p w14:paraId="5F43F31B" w14:textId="77777777" w:rsidR="00ED601D" w:rsidRDefault="00ED601D" w:rsidP="00ED601D">
      <w:pPr>
        <w:pStyle w:val="ListParagraph"/>
        <w:numPr>
          <w:ilvl w:val="1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Offer greater variety to current customers</w:t>
      </w:r>
    </w:p>
    <w:p w14:paraId="4328BA06" w14:textId="08D201A0" w:rsidR="00ED601D" w:rsidRDefault="00ED601D" w:rsidP="00ED601D">
      <w:pPr>
        <w:pStyle w:val="ListParagraph"/>
        <w:numPr>
          <w:ilvl w:val="1"/>
          <w:numId w:val="32"/>
        </w:numPr>
        <w:rPr>
          <w:sz w:val="22"/>
          <w:szCs w:val="22"/>
        </w:rPr>
      </w:pPr>
      <w:r>
        <w:rPr>
          <w:sz w:val="22"/>
          <w:szCs w:val="22"/>
        </w:rPr>
        <w:t>Create programs to cross-sell and upsell in order to market more products and services to existing customers</w:t>
      </w:r>
    </w:p>
    <w:p w14:paraId="4DE4E6D7" w14:textId="77777777" w:rsidR="00941E3A" w:rsidRDefault="00941E3A" w:rsidP="00941E3A">
      <w:pPr>
        <w:rPr>
          <w:sz w:val="22"/>
          <w:szCs w:val="22"/>
        </w:rPr>
      </w:pPr>
    </w:p>
    <w:p w14:paraId="4E85CFCE" w14:textId="427E1D4A" w:rsidR="00941E3A" w:rsidRDefault="00941E3A" w:rsidP="00941E3A">
      <w:pPr>
        <w:rPr>
          <w:sz w:val="22"/>
          <w:szCs w:val="22"/>
        </w:rPr>
      </w:pPr>
      <w:r>
        <w:rPr>
          <w:sz w:val="22"/>
          <w:szCs w:val="22"/>
          <w:u w:val="single"/>
        </w:rPr>
        <w:t>Building Customer Equity</w:t>
      </w:r>
    </w:p>
    <w:p w14:paraId="7B36839C" w14:textId="00303ECD" w:rsidR="00941E3A" w:rsidRDefault="00941E3A" w:rsidP="00941E3A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What is Customer Equity?</w:t>
      </w:r>
    </w:p>
    <w:p w14:paraId="15CD4DD9" w14:textId="6E764BB1" w:rsidR="00941E3A" w:rsidRDefault="00941E3A" w:rsidP="00941E3A">
      <w:pPr>
        <w:rPr>
          <w:sz w:val="22"/>
          <w:szCs w:val="22"/>
        </w:rPr>
      </w:pPr>
      <w:r>
        <w:rPr>
          <w:b/>
          <w:sz w:val="22"/>
          <w:szCs w:val="22"/>
        </w:rPr>
        <w:t>Customer equity</w:t>
      </w:r>
      <w:r>
        <w:rPr>
          <w:sz w:val="22"/>
          <w:szCs w:val="22"/>
        </w:rPr>
        <w:t>: the total combined customer lifetime values of all of the company’s customers</w:t>
      </w:r>
    </w:p>
    <w:p w14:paraId="1D98154F" w14:textId="6A902346" w:rsidR="00941E3A" w:rsidRDefault="00941E3A" w:rsidP="00941E3A">
      <w:pPr>
        <w:pStyle w:val="ListParagraph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 xml:space="preserve">A measure of the </w:t>
      </w:r>
      <w:r w:rsidRPr="00941E3A">
        <w:rPr>
          <w:i/>
          <w:sz w:val="22"/>
          <w:szCs w:val="22"/>
        </w:rPr>
        <w:t>future</w:t>
      </w:r>
      <w:r>
        <w:rPr>
          <w:sz w:val="22"/>
          <w:szCs w:val="22"/>
        </w:rPr>
        <w:t xml:space="preserve"> value of the company’s current and potential customers </w:t>
      </w:r>
    </w:p>
    <w:p w14:paraId="36A62F17" w14:textId="7E6E66E7" w:rsidR="00941E3A" w:rsidRDefault="00941E3A" w:rsidP="00941E3A">
      <w:pPr>
        <w:pStyle w:val="ListParagraph"/>
        <w:numPr>
          <w:ilvl w:val="1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Customer equity (future value) may be more important than current market share and sales</w:t>
      </w:r>
    </w:p>
    <w:p w14:paraId="47F433A7" w14:textId="77777777" w:rsidR="00941E3A" w:rsidRDefault="00941E3A" w:rsidP="00941E3A">
      <w:pPr>
        <w:rPr>
          <w:sz w:val="22"/>
          <w:szCs w:val="22"/>
        </w:rPr>
      </w:pPr>
    </w:p>
    <w:p w14:paraId="249F95C8" w14:textId="1941F047" w:rsidR="00941E3A" w:rsidRDefault="00941E3A" w:rsidP="00941E3A">
      <w:pPr>
        <w:rPr>
          <w:sz w:val="22"/>
          <w:szCs w:val="22"/>
        </w:rPr>
      </w:pPr>
      <w:r>
        <w:rPr>
          <w:i/>
          <w:sz w:val="22"/>
          <w:szCs w:val="22"/>
          <w:u w:val="single"/>
        </w:rPr>
        <w:t>Building the Right Relationships with the Right Customers</w:t>
      </w:r>
    </w:p>
    <w:p w14:paraId="11AB865F" w14:textId="0220C109" w:rsidR="00941E3A" w:rsidRDefault="00941E3A" w:rsidP="00941E3A">
      <w:pPr>
        <w:pStyle w:val="ListParagraph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Not all customers are good investments</w:t>
      </w:r>
    </w:p>
    <w:p w14:paraId="26F48C7F" w14:textId="28F2FBAD" w:rsidR="009960B7" w:rsidRPr="009960B7" w:rsidRDefault="009960B7" w:rsidP="009960B7">
      <w:pPr>
        <w:pStyle w:val="ListParagraph"/>
        <w:numPr>
          <w:ilvl w:val="1"/>
          <w:numId w:val="34"/>
        </w:numPr>
        <w:rPr>
          <w:rFonts w:ascii="Times" w:eastAsia="Times New Roman" w:hAnsi="Times" w:cs="Times New Roman"/>
          <w:sz w:val="20"/>
          <w:szCs w:val="20"/>
        </w:rPr>
      </w:pPr>
      <w:r>
        <w:rPr>
          <w:sz w:val="22"/>
          <w:szCs w:val="22"/>
        </w:rPr>
        <w:t>Some loyal customers can be unprofitable, some disloyal customers can be profitable</w:t>
      </w:r>
    </w:p>
    <w:p w14:paraId="376BE71C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4B196B8D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293FDA70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11ABC8D7" w14:textId="0CADE3B5" w:rsidR="009960B7" w:rsidRDefault="00D445B3" w:rsidP="009960B7">
      <w:pPr>
        <w:rPr>
          <w:rFonts w:ascii="Times" w:eastAsia="Times New Roman" w:hAnsi="Times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38E128" wp14:editId="025DA15C">
            <wp:simplePos x="0" y="0"/>
            <wp:positionH relativeFrom="column">
              <wp:posOffset>342900</wp:posOffset>
            </wp:positionH>
            <wp:positionV relativeFrom="paragraph">
              <wp:posOffset>59055</wp:posOffset>
            </wp:positionV>
            <wp:extent cx="2517140" cy="1887855"/>
            <wp:effectExtent l="0" t="0" r="0" b="0"/>
            <wp:wrapNone/>
            <wp:docPr id="1" name="Picture 1" descr="http://4.bp.blogspot.com/_yhU4y5u4Mjs/SzsP8YfF2RI/AAAAAAAAAD4/X0iiGGkShS4/s400/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_yhU4y5u4Mjs/SzsP8YfF2RI/AAAAAAAAAD4/X0iiGGkShS4/s400/untitled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88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4A4E5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12768EEE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6955FA9A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227BE45A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05F41496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7FC66155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225A9D37" w14:textId="77777777" w:rsidR="00E177BD" w:rsidRDefault="00E177BD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094E089F" w14:textId="77777777" w:rsidR="00E177BD" w:rsidRDefault="00E177BD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7890E579" w14:textId="77777777" w:rsidR="009960B7" w:rsidRDefault="009960B7" w:rsidP="009960B7">
      <w:pPr>
        <w:rPr>
          <w:rFonts w:ascii="Times" w:eastAsia="Times New Roman" w:hAnsi="Times" w:cs="Times New Roman"/>
          <w:sz w:val="20"/>
          <w:szCs w:val="20"/>
        </w:rPr>
      </w:pPr>
    </w:p>
    <w:p w14:paraId="69C04CDD" w14:textId="159FDD30" w:rsidR="009960B7" w:rsidRDefault="009960B7" w:rsidP="009960B7">
      <w:pPr>
        <w:pStyle w:val="ListParagraph"/>
        <w:numPr>
          <w:ilvl w:val="0"/>
          <w:numId w:val="34"/>
        </w:numPr>
        <w:rPr>
          <w:rFonts w:eastAsia="Times New Roman" w:cs="Times New Roman"/>
          <w:sz w:val="22"/>
          <w:szCs w:val="22"/>
        </w:rPr>
      </w:pPr>
      <w:r w:rsidRPr="009960B7">
        <w:rPr>
          <w:rFonts w:eastAsia="Times New Roman" w:cs="Times New Roman"/>
          <w:i/>
          <w:sz w:val="22"/>
          <w:szCs w:val="22"/>
        </w:rPr>
        <w:t>Strangers</w:t>
      </w:r>
      <w:r w:rsidRPr="009960B7">
        <w:rPr>
          <w:rFonts w:eastAsia="Times New Roman" w:cs="Times New Roman"/>
          <w:sz w:val="22"/>
          <w:szCs w:val="22"/>
        </w:rPr>
        <w:t xml:space="preserve">: </w:t>
      </w:r>
      <w:r w:rsidR="00186D69">
        <w:rPr>
          <w:rFonts w:eastAsia="Times New Roman" w:cs="Times New Roman"/>
          <w:sz w:val="22"/>
          <w:szCs w:val="22"/>
        </w:rPr>
        <w:t xml:space="preserve">low potential profitability and little loyalty; </w:t>
      </w:r>
      <w:r w:rsidRPr="009960B7">
        <w:rPr>
          <w:rFonts w:eastAsia="Times New Roman" w:cs="Times New Roman"/>
          <w:sz w:val="22"/>
          <w:szCs w:val="22"/>
        </w:rPr>
        <w:t xml:space="preserve">don’t need to </w:t>
      </w:r>
      <w:r>
        <w:rPr>
          <w:rFonts w:eastAsia="Times New Roman" w:cs="Times New Roman"/>
          <w:sz w:val="22"/>
          <w:szCs w:val="22"/>
        </w:rPr>
        <w:t>invest anything in them</w:t>
      </w:r>
    </w:p>
    <w:p w14:paraId="39735B9A" w14:textId="70413355" w:rsidR="009960B7" w:rsidRDefault="009960B7" w:rsidP="009960B7">
      <w:pPr>
        <w:pStyle w:val="ListParagraph"/>
        <w:numPr>
          <w:ilvl w:val="0"/>
          <w:numId w:val="34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Butterflies</w:t>
      </w:r>
      <w:r>
        <w:rPr>
          <w:rFonts w:eastAsia="Times New Roman" w:cs="Times New Roman"/>
          <w:sz w:val="22"/>
          <w:szCs w:val="22"/>
        </w:rPr>
        <w:t>: poten</w:t>
      </w:r>
      <w:r w:rsidR="00186D69">
        <w:rPr>
          <w:rFonts w:eastAsia="Times New Roman" w:cs="Times New Roman"/>
          <w:sz w:val="22"/>
          <w:szCs w:val="22"/>
        </w:rPr>
        <w:t>tially profitable but not loyal; create profitable transactions with them for a short while</w:t>
      </w:r>
    </w:p>
    <w:p w14:paraId="2053726F" w14:textId="1ECE616A" w:rsidR="00186D69" w:rsidRDefault="00186D69" w:rsidP="009960B7">
      <w:pPr>
        <w:pStyle w:val="ListParagraph"/>
        <w:numPr>
          <w:ilvl w:val="0"/>
          <w:numId w:val="34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True friends</w:t>
      </w:r>
      <w:r>
        <w:rPr>
          <w:rFonts w:eastAsia="Times New Roman" w:cs="Times New Roman"/>
          <w:sz w:val="22"/>
          <w:szCs w:val="22"/>
        </w:rPr>
        <w:t>: profitable and loyal, strong fit between customer needs and firm’s offerings; firm wants to delight customers, nurture, retain and grow them</w:t>
      </w:r>
    </w:p>
    <w:p w14:paraId="406C88F1" w14:textId="4D38C30E" w:rsidR="00186D69" w:rsidRDefault="00186D69" w:rsidP="009960B7">
      <w:pPr>
        <w:pStyle w:val="ListParagraph"/>
        <w:numPr>
          <w:ilvl w:val="0"/>
          <w:numId w:val="34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Barnacles</w:t>
      </w:r>
      <w:r>
        <w:rPr>
          <w:rFonts w:eastAsia="Times New Roman" w:cs="Times New Roman"/>
          <w:sz w:val="22"/>
          <w:szCs w:val="22"/>
        </w:rPr>
        <w:t>: highly loyal but not very profitable; limited fit between their needs and company’s offerings (eg smaller bank customers who bank regularly); become problematic customers</w:t>
      </w:r>
    </w:p>
    <w:p w14:paraId="30F524FF" w14:textId="359234C6" w:rsidR="00186D69" w:rsidRDefault="00186D69" w:rsidP="009960B7">
      <w:pPr>
        <w:pStyle w:val="ListParagraph"/>
        <w:numPr>
          <w:ilvl w:val="0"/>
          <w:numId w:val="34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Goal is to build the right relationships with the right customers</w:t>
      </w:r>
    </w:p>
    <w:p w14:paraId="4B73D3D3" w14:textId="77777777" w:rsidR="00186D69" w:rsidRDefault="00186D69" w:rsidP="00186D69">
      <w:pPr>
        <w:rPr>
          <w:rFonts w:eastAsia="Times New Roman" w:cs="Times New Roman"/>
          <w:sz w:val="22"/>
          <w:szCs w:val="22"/>
        </w:rPr>
      </w:pPr>
    </w:p>
    <w:p w14:paraId="38B88695" w14:textId="1A0FC711" w:rsidR="00186D69" w:rsidRDefault="00186D69" w:rsidP="00186D69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  <w:u w:val="single"/>
        </w:rPr>
        <w:t>THE CHANGING MARKETING LANDSCAPE</w:t>
      </w:r>
    </w:p>
    <w:p w14:paraId="4A7CF437" w14:textId="48094B34" w:rsidR="00F81192" w:rsidRDefault="00F81192" w:rsidP="00186D69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5 major developments/trends that are changing the marketing landscape and challenging marketing strategy</w:t>
      </w:r>
    </w:p>
    <w:p w14:paraId="2796E9CD" w14:textId="77777777" w:rsidR="00F81192" w:rsidRDefault="00F81192" w:rsidP="00186D69">
      <w:pPr>
        <w:rPr>
          <w:rFonts w:eastAsia="Times New Roman" w:cs="Times New Roman"/>
          <w:sz w:val="22"/>
          <w:szCs w:val="22"/>
          <w:u w:val="single"/>
        </w:rPr>
      </w:pPr>
    </w:p>
    <w:p w14:paraId="63942421" w14:textId="453AEAD7" w:rsidR="00F81192" w:rsidRDefault="00F81192" w:rsidP="00186D69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u w:val="single"/>
        </w:rPr>
        <w:t>The Uncertain Economic Environment</w:t>
      </w:r>
    </w:p>
    <w:p w14:paraId="005026AE" w14:textId="0AD8E08B" w:rsidR="00F81192" w:rsidRDefault="00F81192" w:rsidP="00F81192">
      <w:pPr>
        <w:pStyle w:val="ListParagraph"/>
        <w:numPr>
          <w:ilvl w:val="0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Faltering economy and recession caused many consumers to cut back on spending – spending less and more wisely</w:t>
      </w:r>
    </w:p>
    <w:p w14:paraId="7A1B7809" w14:textId="2F20248A" w:rsidR="00F81192" w:rsidRDefault="00F81192" w:rsidP="00F81192">
      <w:pPr>
        <w:pStyle w:val="ListParagraph"/>
        <w:numPr>
          <w:ilvl w:val="0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Firms have, as a result, tightened their budget and change their marketing strategies</w:t>
      </w:r>
    </w:p>
    <w:p w14:paraId="3187504B" w14:textId="432F0C32" w:rsidR="00F81192" w:rsidRDefault="00F81192" w:rsidP="00F81192">
      <w:pPr>
        <w:pStyle w:val="ListParagraph"/>
        <w:numPr>
          <w:ilvl w:val="1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Marketers are emphasizing the </w:t>
      </w:r>
      <w:r>
        <w:rPr>
          <w:rFonts w:eastAsia="Times New Roman" w:cs="Times New Roman"/>
          <w:i/>
          <w:sz w:val="22"/>
          <w:szCs w:val="22"/>
        </w:rPr>
        <w:t>value</w:t>
      </w:r>
      <w:r>
        <w:rPr>
          <w:rFonts w:eastAsia="Times New Roman" w:cs="Times New Roman"/>
          <w:sz w:val="22"/>
          <w:szCs w:val="22"/>
        </w:rPr>
        <w:t xml:space="preserve"> in their value proposition </w:t>
      </w:r>
    </w:p>
    <w:p w14:paraId="66B18458" w14:textId="30C8A7B3" w:rsidR="00F81192" w:rsidRDefault="00F81192" w:rsidP="00F81192">
      <w:pPr>
        <w:pStyle w:val="ListParagraph"/>
        <w:numPr>
          <w:ilvl w:val="1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Focus on value-for-the-money, practicality and durability in product offerings and marketing pitches</w:t>
      </w:r>
    </w:p>
    <w:p w14:paraId="3E0068FE" w14:textId="42AB275F" w:rsidR="00F81192" w:rsidRDefault="00F81192" w:rsidP="00F81192">
      <w:pPr>
        <w:pStyle w:val="ListParagraph"/>
        <w:numPr>
          <w:ilvl w:val="0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Not all about cutting budgets and lowering costs – may permanently damage brand image and relationships</w:t>
      </w:r>
    </w:p>
    <w:p w14:paraId="24A27316" w14:textId="1D972990" w:rsidR="00F81192" w:rsidRDefault="00F81192" w:rsidP="00F81192">
      <w:pPr>
        <w:pStyle w:val="ListParagraph"/>
        <w:numPr>
          <w:ilvl w:val="0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Need to BALANCE brand’s value proposition with current times while enhancing long-term equity </w:t>
      </w:r>
    </w:p>
    <w:p w14:paraId="6FE20ACE" w14:textId="26430CB8" w:rsidR="00BE54AE" w:rsidRDefault="00BE54AE" w:rsidP="00F81192">
      <w:pPr>
        <w:pStyle w:val="ListParagraph"/>
        <w:numPr>
          <w:ilvl w:val="0"/>
          <w:numId w:val="35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Can also build market share and strengthen customer relationships at expense of competitors who are cutting back</w:t>
      </w:r>
    </w:p>
    <w:p w14:paraId="13CC78CD" w14:textId="77777777" w:rsidR="00BE54AE" w:rsidRDefault="00BE54AE" w:rsidP="00BE54AE">
      <w:pPr>
        <w:rPr>
          <w:rFonts w:eastAsia="Times New Roman" w:cs="Times New Roman"/>
          <w:sz w:val="22"/>
          <w:szCs w:val="22"/>
        </w:rPr>
      </w:pPr>
    </w:p>
    <w:p w14:paraId="33D63A18" w14:textId="3C7F8B01" w:rsidR="00BE54AE" w:rsidRDefault="00BE54AE" w:rsidP="00BE54AE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u w:val="single"/>
        </w:rPr>
        <w:t>The Digital Age</w:t>
      </w:r>
    </w:p>
    <w:p w14:paraId="04046881" w14:textId="392CE996" w:rsidR="00BE54AE" w:rsidRDefault="00BE54AE" w:rsidP="00BE54AE">
      <w:pPr>
        <w:pStyle w:val="ListParagraph"/>
        <w:numPr>
          <w:ilvl w:val="0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Explosive growth in computer, communications, information and other technologies have changed ways firms bring value to their customers</w:t>
      </w:r>
    </w:p>
    <w:p w14:paraId="0B36321B" w14:textId="129B0369" w:rsidR="00BE54AE" w:rsidRDefault="00BE54AE" w:rsidP="00BE54AE">
      <w:pPr>
        <w:pStyle w:val="ListParagraph"/>
        <w:numPr>
          <w:ilvl w:val="0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Helped marketers communicate with customers in large groups and one-to-one</w:t>
      </w:r>
    </w:p>
    <w:p w14:paraId="5FDE96F4" w14:textId="7DA8BDB2" w:rsidR="00BE54AE" w:rsidRDefault="00BE54AE" w:rsidP="00BE54AE">
      <w:pPr>
        <w:pStyle w:val="ListParagraph"/>
        <w:numPr>
          <w:ilvl w:val="0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Able to better learn about and track customers, then create products/services tailored to individual needs</w:t>
      </w:r>
    </w:p>
    <w:p w14:paraId="1D8475D2" w14:textId="2CE2E751" w:rsidR="00BE54AE" w:rsidRDefault="00BE54AE" w:rsidP="00BE54AE">
      <w:pPr>
        <w:pStyle w:val="ListParagraph"/>
        <w:numPr>
          <w:ilvl w:val="0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Brought about new ways of communication, advertising and relationship-building tools</w:t>
      </w:r>
    </w:p>
    <w:p w14:paraId="490A581B" w14:textId="4E84C69D" w:rsidR="00BE54AE" w:rsidRDefault="00BE54AE" w:rsidP="00BE54AE">
      <w:pPr>
        <w:pStyle w:val="ListParagraph"/>
        <w:numPr>
          <w:ilvl w:val="1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Online advertising, video sharing tools, cell phones, video games, online social networks</w:t>
      </w:r>
    </w:p>
    <w:p w14:paraId="7B8593D2" w14:textId="31A257D8" w:rsidR="00BE54AE" w:rsidRDefault="00C346DB" w:rsidP="00BE54AE">
      <w:pPr>
        <w:pStyle w:val="ListParagraph"/>
        <w:numPr>
          <w:ilvl w:val="1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Means marketers cannot control conversations about their brands – consumers have more control and voice</w:t>
      </w:r>
    </w:p>
    <w:p w14:paraId="47EEDD08" w14:textId="6BCC77C6" w:rsidR="00C346DB" w:rsidRDefault="00C346DB" w:rsidP="00C346DB">
      <w:pPr>
        <w:pStyle w:val="ListParagraph"/>
        <w:numPr>
          <w:ilvl w:val="0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Online marketing is the fastest-growing form of marketing</w:t>
      </w:r>
    </w:p>
    <w:p w14:paraId="3C10CE70" w14:textId="2E7C3381" w:rsidR="00C346DB" w:rsidRDefault="00C346DB" w:rsidP="00C346DB">
      <w:pPr>
        <w:pStyle w:val="ListParagraph"/>
        <w:numPr>
          <w:ilvl w:val="1"/>
          <w:numId w:val="36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Almost all firms uses the Web or Internet to attract new customers and build customer relationships</w:t>
      </w:r>
    </w:p>
    <w:p w14:paraId="180FE53B" w14:textId="77777777" w:rsidR="00050828" w:rsidRDefault="00050828" w:rsidP="00050828">
      <w:pPr>
        <w:rPr>
          <w:rFonts w:eastAsia="Times New Roman" w:cs="Times New Roman"/>
          <w:sz w:val="22"/>
          <w:szCs w:val="22"/>
        </w:rPr>
      </w:pPr>
    </w:p>
    <w:p w14:paraId="1774799D" w14:textId="6A6A301C" w:rsidR="00050828" w:rsidRDefault="00050828" w:rsidP="00050828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u w:val="single"/>
        </w:rPr>
        <w:t>Rapid Globalization</w:t>
      </w:r>
    </w:p>
    <w:p w14:paraId="46485FB3" w14:textId="377E5CE2" w:rsidR="00050828" w:rsidRDefault="00050828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Companies are now connected </w:t>
      </w:r>
      <w:r>
        <w:rPr>
          <w:rFonts w:eastAsia="Times New Roman" w:cs="Times New Roman"/>
          <w:i/>
          <w:sz w:val="22"/>
          <w:szCs w:val="22"/>
        </w:rPr>
        <w:t>globally</w:t>
      </w:r>
      <w:r>
        <w:rPr>
          <w:rFonts w:eastAsia="Times New Roman" w:cs="Times New Roman"/>
          <w:sz w:val="22"/>
          <w:szCs w:val="22"/>
        </w:rPr>
        <w:t xml:space="preserve"> with their customers and marketing partners</w:t>
      </w:r>
    </w:p>
    <w:p w14:paraId="5839ABBD" w14:textId="6A0B4B01" w:rsidR="00050828" w:rsidRDefault="00050828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North American firms have been challenged at home by the marketing of European and Asian multinationals</w:t>
      </w:r>
    </w:p>
    <w:p w14:paraId="05BE212C" w14:textId="78CE8BBA" w:rsidR="00050828" w:rsidRDefault="00487092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However, many Canadian companies have developed global operations, making and selling products worldwide</w:t>
      </w:r>
    </w:p>
    <w:p w14:paraId="0AF42D44" w14:textId="3875EEA2" w:rsidR="002F07A6" w:rsidRDefault="002F07A6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Globalization of products, processes, ideas, manufacturing, consumption…</w:t>
      </w:r>
    </w:p>
    <w:p w14:paraId="1F5087A2" w14:textId="0EA4EAAD" w:rsidR="002F07A6" w:rsidRDefault="002F07A6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Global competition is relevant to ALL organizations (even small, local ones)</w:t>
      </w:r>
    </w:p>
    <w:p w14:paraId="30177309" w14:textId="74512541" w:rsidR="002F07A6" w:rsidRDefault="002F07A6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Marketing principles are </w:t>
      </w:r>
      <w:r>
        <w:rPr>
          <w:rFonts w:eastAsia="Times New Roman" w:cs="Times New Roman"/>
          <w:i/>
          <w:sz w:val="22"/>
          <w:szCs w:val="22"/>
        </w:rPr>
        <w:t>universally</w:t>
      </w:r>
      <w:r>
        <w:rPr>
          <w:rFonts w:eastAsia="Times New Roman" w:cs="Times New Roman"/>
          <w:sz w:val="22"/>
          <w:szCs w:val="22"/>
        </w:rPr>
        <w:t xml:space="preserve"> applicable around the world – but markets and customers are very different</w:t>
      </w:r>
    </w:p>
    <w:p w14:paraId="6CC8F44D" w14:textId="26A19FA1" w:rsidR="002F07A6" w:rsidRDefault="002F07A6" w:rsidP="00050828">
      <w:pPr>
        <w:pStyle w:val="ListParagraph"/>
        <w:numPr>
          <w:ilvl w:val="0"/>
          <w:numId w:val="37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Global setting makes value orientation even more important</w:t>
      </w:r>
    </w:p>
    <w:p w14:paraId="6A667CCC" w14:textId="77777777" w:rsidR="00487092" w:rsidRDefault="00487092" w:rsidP="00487092">
      <w:pPr>
        <w:rPr>
          <w:rFonts w:eastAsia="Times New Roman" w:cs="Times New Roman"/>
          <w:sz w:val="22"/>
          <w:szCs w:val="22"/>
        </w:rPr>
      </w:pPr>
    </w:p>
    <w:p w14:paraId="7023BBB8" w14:textId="150AB224" w:rsidR="00487092" w:rsidRDefault="00487092" w:rsidP="00487092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u w:val="single"/>
        </w:rPr>
        <w:t>Sustainable Marketing – the Call for more Social Responsibility</w:t>
      </w:r>
    </w:p>
    <w:p w14:paraId="59C6CB3D" w14:textId="75498F57" w:rsidR="00487092" w:rsidRDefault="00487092" w:rsidP="00487092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Sustainable marketing</w:t>
      </w:r>
      <w:r>
        <w:rPr>
          <w:rFonts w:eastAsia="Times New Roman" w:cs="Times New Roman"/>
          <w:sz w:val="22"/>
          <w:szCs w:val="22"/>
        </w:rPr>
        <w:t xml:space="preserve">: corporate ethics, social responsibilities </w:t>
      </w:r>
    </w:p>
    <w:p w14:paraId="35D9882A" w14:textId="6EFCDEDF" w:rsidR="00487092" w:rsidRDefault="00487092" w:rsidP="00487092">
      <w:pPr>
        <w:pStyle w:val="ListParagraph"/>
        <w:numPr>
          <w:ilvl w:val="0"/>
          <w:numId w:val="3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Some companies resist these movements, only accepting them when forced by legislation or consumer outcries</w:t>
      </w:r>
    </w:p>
    <w:p w14:paraId="01993E6F" w14:textId="1E6C9281" w:rsidR="00487092" w:rsidRDefault="00487092" w:rsidP="00487092">
      <w:pPr>
        <w:pStyle w:val="ListParagraph"/>
        <w:numPr>
          <w:ilvl w:val="0"/>
          <w:numId w:val="3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Some firms readily accepts their responsibilities – seek ways to profit by serving best long-run interests of their customers and communities </w:t>
      </w:r>
    </w:p>
    <w:p w14:paraId="06A260EA" w14:textId="384F7401" w:rsidR="00487092" w:rsidRDefault="00487092" w:rsidP="00487092">
      <w:pPr>
        <w:pStyle w:val="ListParagraph"/>
        <w:numPr>
          <w:ilvl w:val="0"/>
          <w:numId w:val="39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“Caring capitalism” – setting the firm apart by being civic-minded and </w:t>
      </w:r>
      <w:r w:rsidR="00317F17">
        <w:rPr>
          <w:rFonts w:eastAsia="Times New Roman" w:cs="Times New Roman"/>
          <w:sz w:val="22"/>
          <w:szCs w:val="22"/>
        </w:rPr>
        <w:t>responsible; build social responsibility and action into their company value and mission statements</w:t>
      </w:r>
    </w:p>
    <w:p w14:paraId="75542655" w14:textId="77777777" w:rsidR="00317F17" w:rsidRDefault="00317F17" w:rsidP="00317F17">
      <w:pPr>
        <w:rPr>
          <w:rFonts w:eastAsia="Times New Roman" w:cs="Times New Roman"/>
          <w:sz w:val="22"/>
          <w:szCs w:val="22"/>
        </w:rPr>
      </w:pPr>
    </w:p>
    <w:p w14:paraId="761B65EC" w14:textId="1421FFE1" w:rsidR="00317F17" w:rsidRDefault="00317F17" w:rsidP="00317F17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u w:val="single"/>
        </w:rPr>
        <w:t>The Growth of Not-For-Profit Marketing</w:t>
      </w:r>
    </w:p>
    <w:p w14:paraId="77621900" w14:textId="40496C8C" w:rsidR="00317F17" w:rsidRDefault="00662BF4" w:rsidP="00662BF4">
      <w:pPr>
        <w:pStyle w:val="ListParagraph"/>
        <w:numPr>
          <w:ilvl w:val="0"/>
          <w:numId w:val="40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Marketing has been important for not-for-profit organizations (like universities, hospitals, zoos) for support and membership</w:t>
      </w:r>
    </w:p>
    <w:p w14:paraId="15ED00EE" w14:textId="314922F3" w:rsidR="00662BF4" w:rsidRDefault="00662BF4" w:rsidP="00662BF4">
      <w:pPr>
        <w:pStyle w:val="ListParagraph"/>
        <w:numPr>
          <w:ilvl w:val="0"/>
          <w:numId w:val="40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Government agencies have increased interest in marketing</w:t>
      </w:r>
    </w:p>
    <w:p w14:paraId="63899C96" w14:textId="77777777" w:rsidR="00662BF4" w:rsidRDefault="00662BF4" w:rsidP="00662BF4">
      <w:pPr>
        <w:rPr>
          <w:rFonts w:eastAsia="Times New Roman" w:cs="Times New Roman"/>
          <w:sz w:val="22"/>
          <w:szCs w:val="22"/>
        </w:rPr>
      </w:pPr>
    </w:p>
    <w:p w14:paraId="1307BD8A" w14:textId="2AFF1F4A" w:rsidR="00662BF4" w:rsidRDefault="00662BF4" w:rsidP="00662BF4">
      <w:p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  <w:u w:val="single"/>
        </w:rPr>
        <w:t>SO, WHAT IS MARKETING? PULLING IT ALL TOGETHER</w:t>
      </w:r>
    </w:p>
    <w:p w14:paraId="186030A7" w14:textId="30700E53" w:rsidR="00662BF4" w:rsidRDefault="00662BF4" w:rsidP="00662BF4">
      <w:pPr>
        <w:pStyle w:val="ListParagraph"/>
        <w:numPr>
          <w:ilvl w:val="0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Marketing is the process of building profitable customer relationships by creating value for customers and capturing value in return</w:t>
      </w:r>
    </w:p>
    <w:p w14:paraId="4181ED0E" w14:textId="52B7686C" w:rsidR="00662BF4" w:rsidRDefault="00662BF4" w:rsidP="00662BF4">
      <w:pPr>
        <w:pStyle w:val="ListParagraph"/>
        <w:numPr>
          <w:ilvl w:val="0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First 4 steps focused on creating value FOR customers</w:t>
      </w:r>
    </w:p>
    <w:p w14:paraId="40D551FF" w14:textId="7C0D463D" w:rsidR="00662BF4" w:rsidRDefault="00662BF4" w:rsidP="00662BF4">
      <w:pPr>
        <w:pStyle w:val="ListParagraph"/>
        <w:numPr>
          <w:ilvl w:val="1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Gain understanding of marketplace by researching customer needs and managing marketing information</w:t>
      </w:r>
    </w:p>
    <w:p w14:paraId="11516E9D" w14:textId="6A587062" w:rsidR="00662BF4" w:rsidRDefault="00662BF4" w:rsidP="00662BF4">
      <w:pPr>
        <w:pStyle w:val="ListParagraph"/>
        <w:numPr>
          <w:ilvl w:val="1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Designs customer-driven marketing strategy based on who (target) and how (differentiation) to serve</w:t>
      </w:r>
    </w:p>
    <w:p w14:paraId="51B197A8" w14:textId="27275235" w:rsidR="00662BF4" w:rsidRDefault="00662BF4" w:rsidP="00662BF4">
      <w:pPr>
        <w:pStyle w:val="ListParagraph"/>
        <w:numPr>
          <w:ilvl w:val="1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Construct an integrated marketing program (four Ps); transform marketing strategy into real value</w:t>
      </w:r>
    </w:p>
    <w:p w14:paraId="7FF9A476" w14:textId="36F2EDFF" w:rsidR="00662BF4" w:rsidRDefault="00662BF4" w:rsidP="00662BF4">
      <w:pPr>
        <w:pStyle w:val="ListParagraph"/>
        <w:numPr>
          <w:ilvl w:val="1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Designs promotion programs</w:t>
      </w:r>
      <w:r w:rsidR="00866A8F">
        <w:rPr>
          <w:rFonts w:eastAsia="Times New Roman" w:cs="Times New Roman"/>
          <w:sz w:val="22"/>
          <w:szCs w:val="22"/>
        </w:rPr>
        <w:t xml:space="preserve"> that communicate value proposition to consumers</w:t>
      </w:r>
    </w:p>
    <w:p w14:paraId="00361C93" w14:textId="02E5EA5A" w:rsidR="00866A8F" w:rsidRDefault="00866A8F" w:rsidP="00866A8F">
      <w:pPr>
        <w:pStyle w:val="ListParagraph"/>
        <w:numPr>
          <w:ilvl w:val="0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Final step focuses on capturing value from customers</w:t>
      </w:r>
    </w:p>
    <w:p w14:paraId="46A6AA73" w14:textId="3599B56E" w:rsidR="00866A8F" w:rsidRDefault="00866A8F" w:rsidP="00866A8F">
      <w:pPr>
        <w:pStyle w:val="ListParagraph"/>
        <w:numPr>
          <w:ilvl w:val="1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Reaped from strong customer relationships</w:t>
      </w:r>
    </w:p>
    <w:p w14:paraId="7431CD31" w14:textId="6844CF44" w:rsidR="00866A8F" w:rsidRDefault="00866A8F" w:rsidP="00866A8F">
      <w:pPr>
        <w:pStyle w:val="ListParagraph"/>
        <w:numPr>
          <w:ilvl w:val="0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Customer relationship management used to create customer satisfaction and delight</w:t>
      </w:r>
    </w:p>
    <w:p w14:paraId="751CADCF" w14:textId="5BCCE5A4" w:rsidR="00866A8F" w:rsidRDefault="00CF7A64" w:rsidP="00866A8F">
      <w:pPr>
        <w:pStyle w:val="ListParagraph"/>
        <w:numPr>
          <w:ilvl w:val="0"/>
          <w:numId w:val="41"/>
        </w:numPr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Must harness marketing technology, take advantage of global opportunities, and be ethically and socially responsible</w:t>
      </w:r>
    </w:p>
    <w:p w14:paraId="51FDB5A9" w14:textId="77777777" w:rsidR="00126653" w:rsidRDefault="00126653" w:rsidP="00126653">
      <w:pPr>
        <w:rPr>
          <w:rFonts w:eastAsia="Times New Roman" w:cs="Times New Roman"/>
          <w:sz w:val="22"/>
          <w:szCs w:val="22"/>
        </w:rPr>
      </w:pPr>
    </w:p>
    <w:p w14:paraId="3E65B6BA" w14:textId="0E6D4202" w:rsidR="00126653" w:rsidRDefault="00126653" w:rsidP="00126653">
      <w:pPr>
        <w:rPr>
          <w:rFonts w:eastAsia="Times New Roman" w:cs="Times New Roman"/>
          <w:sz w:val="22"/>
          <w:szCs w:val="22"/>
        </w:rPr>
      </w:pPr>
    </w:p>
    <w:sectPr w:rsidR="00126653" w:rsidSect="009A0086">
      <w:headerReference w:type="default" r:id="rId9"/>
      <w:pgSz w:w="12240" w:h="15840"/>
      <w:pgMar w:top="284" w:right="284" w:bottom="28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645538" w14:textId="77777777" w:rsidR="0005584B" w:rsidRDefault="0005584B" w:rsidP="00EE300B">
      <w:r>
        <w:separator/>
      </w:r>
    </w:p>
  </w:endnote>
  <w:endnote w:type="continuationSeparator" w:id="0">
    <w:p w14:paraId="36D38BC3" w14:textId="77777777" w:rsidR="0005584B" w:rsidRDefault="0005584B" w:rsidP="00EE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02272" w14:textId="77777777" w:rsidR="0005584B" w:rsidRDefault="0005584B" w:rsidP="00EE300B">
      <w:r>
        <w:separator/>
      </w:r>
    </w:p>
  </w:footnote>
  <w:footnote w:type="continuationSeparator" w:id="0">
    <w:p w14:paraId="46A2A664" w14:textId="77777777" w:rsidR="0005584B" w:rsidRDefault="0005584B" w:rsidP="00EE300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27D14" w14:textId="77777777" w:rsidR="0005584B" w:rsidRDefault="0005584B">
    <w:pPr>
      <w:pStyle w:val="Header"/>
    </w:pPr>
    <w:r>
      <w:t>Comm 296</w:t>
    </w:r>
  </w:p>
  <w:p w14:paraId="17553D03" w14:textId="77777777" w:rsidR="0005584B" w:rsidRDefault="0005584B">
    <w:pPr>
      <w:pStyle w:val="Header"/>
    </w:pPr>
    <w:r>
      <w:t>Chapter 1: Marketing: Creating and Capturing Customer Value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3B69A3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8338CC"/>
    <w:multiLevelType w:val="hybridMultilevel"/>
    <w:tmpl w:val="3B64D47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766E0"/>
    <w:multiLevelType w:val="hybridMultilevel"/>
    <w:tmpl w:val="F1A4BAB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56B2B"/>
    <w:multiLevelType w:val="hybridMultilevel"/>
    <w:tmpl w:val="5B2E7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B52E44"/>
    <w:multiLevelType w:val="hybridMultilevel"/>
    <w:tmpl w:val="634A68A2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A55CC"/>
    <w:multiLevelType w:val="hybridMultilevel"/>
    <w:tmpl w:val="92EE305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C3390"/>
    <w:multiLevelType w:val="hybridMultilevel"/>
    <w:tmpl w:val="09C41A3A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C6268"/>
    <w:multiLevelType w:val="hybridMultilevel"/>
    <w:tmpl w:val="CC80FD2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C55F80"/>
    <w:multiLevelType w:val="hybridMultilevel"/>
    <w:tmpl w:val="DF6EFB6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654CA2"/>
    <w:multiLevelType w:val="hybridMultilevel"/>
    <w:tmpl w:val="9C48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563C7"/>
    <w:multiLevelType w:val="hybridMultilevel"/>
    <w:tmpl w:val="4B2E9D6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935C9"/>
    <w:multiLevelType w:val="hybridMultilevel"/>
    <w:tmpl w:val="3D4632CC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E87FBE"/>
    <w:multiLevelType w:val="hybridMultilevel"/>
    <w:tmpl w:val="D09C7868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7942A6"/>
    <w:multiLevelType w:val="hybridMultilevel"/>
    <w:tmpl w:val="142E9866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0C68A6"/>
    <w:multiLevelType w:val="hybridMultilevel"/>
    <w:tmpl w:val="E2C88F3C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E736E6"/>
    <w:multiLevelType w:val="hybridMultilevel"/>
    <w:tmpl w:val="ADDC5AF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480036"/>
    <w:multiLevelType w:val="hybridMultilevel"/>
    <w:tmpl w:val="FCA4D4E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A4188F"/>
    <w:multiLevelType w:val="hybridMultilevel"/>
    <w:tmpl w:val="D2ACACF2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0B7EB1"/>
    <w:multiLevelType w:val="hybridMultilevel"/>
    <w:tmpl w:val="4572A3AE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5F25BF"/>
    <w:multiLevelType w:val="hybridMultilevel"/>
    <w:tmpl w:val="A8565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F10592"/>
    <w:multiLevelType w:val="hybridMultilevel"/>
    <w:tmpl w:val="1DD4D578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B64F2C"/>
    <w:multiLevelType w:val="hybridMultilevel"/>
    <w:tmpl w:val="06AEA58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2935BA"/>
    <w:multiLevelType w:val="hybridMultilevel"/>
    <w:tmpl w:val="9C587E9C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6F6D94"/>
    <w:multiLevelType w:val="hybridMultilevel"/>
    <w:tmpl w:val="2E9C6E3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3746B9"/>
    <w:multiLevelType w:val="hybridMultilevel"/>
    <w:tmpl w:val="D2105B92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360A4C"/>
    <w:multiLevelType w:val="hybridMultilevel"/>
    <w:tmpl w:val="7D70AF1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BD47F2"/>
    <w:multiLevelType w:val="hybridMultilevel"/>
    <w:tmpl w:val="C450DB5C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D24768"/>
    <w:multiLevelType w:val="hybridMultilevel"/>
    <w:tmpl w:val="E9F626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64433D"/>
    <w:multiLevelType w:val="hybridMultilevel"/>
    <w:tmpl w:val="78502F0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6E102F"/>
    <w:multiLevelType w:val="hybridMultilevel"/>
    <w:tmpl w:val="013C97DA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69235B"/>
    <w:multiLevelType w:val="hybridMultilevel"/>
    <w:tmpl w:val="31086EB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7560C3"/>
    <w:multiLevelType w:val="hybridMultilevel"/>
    <w:tmpl w:val="BDD08A34"/>
    <w:lvl w:ilvl="0" w:tplc="A55642B4">
      <w:start w:val="1"/>
      <w:numFmt w:val="bullet"/>
      <w:lvlText w:val="-"/>
      <w:lvlJc w:val="left"/>
      <w:pPr>
        <w:ind w:left="108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66128FF"/>
    <w:multiLevelType w:val="hybridMultilevel"/>
    <w:tmpl w:val="097E6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42596E"/>
    <w:multiLevelType w:val="hybridMultilevel"/>
    <w:tmpl w:val="22A20974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B74B41"/>
    <w:multiLevelType w:val="hybridMultilevel"/>
    <w:tmpl w:val="90A2418E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DF3601"/>
    <w:multiLevelType w:val="hybridMultilevel"/>
    <w:tmpl w:val="1E528226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C45D1C"/>
    <w:multiLevelType w:val="hybridMultilevel"/>
    <w:tmpl w:val="76C263F8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9F1B32"/>
    <w:multiLevelType w:val="hybridMultilevel"/>
    <w:tmpl w:val="1D6656E8"/>
    <w:lvl w:ilvl="0" w:tplc="A55642B4">
      <w:start w:val="1"/>
      <w:numFmt w:val="bullet"/>
      <w:lvlText w:val="-"/>
      <w:lvlJc w:val="left"/>
      <w:pPr>
        <w:ind w:left="108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D8801C9"/>
    <w:multiLevelType w:val="hybridMultilevel"/>
    <w:tmpl w:val="08E813EE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DAA1324"/>
    <w:multiLevelType w:val="hybridMultilevel"/>
    <w:tmpl w:val="1F2C1CDE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390011"/>
    <w:multiLevelType w:val="hybridMultilevel"/>
    <w:tmpl w:val="E8F80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DD1CB9"/>
    <w:multiLevelType w:val="hybridMultilevel"/>
    <w:tmpl w:val="2410F6A0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EE244D5"/>
    <w:multiLevelType w:val="hybridMultilevel"/>
    <w:tmpl w:val="E50461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60A6000A"/>
    <w:multiLevelType w:val="hybridMultilevel"/>
    <w:tmpl w:val="73841322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C50FEF"/>
    <w:multiLevelType w:val="hybridMultilevel"/>
    <w:tmpl w:val="EF042C02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DCA26A4"/>
    <w:multiLevelType w:val="hybridMultilevel"/>
    <w:tmpl w:val="5290E968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BD4C0B"/>
    <w:multiLevelType w:val="hybridMultilevel"/>
    <w:tmpl w:val="EDB6F8A6"/>
    <w:lvl w:ilvl="0" w:tplc="A55642B4">
      <w:start w:val="1"/>
      <w:numFmt w:val="bullet"/>
      <w:lvlText w:val="-"/>
      <w:lvlJc w:val="left"/>
      <w:pPr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3439F4"/>
    <w:multiLevelType w:val="hybridMultilevel"/>
    <w:tmpl w:val="5880B9F6"/>
    <w:lvl w:ilvl="0" w:tplc="A55642B4">
      <w:start w:val="1"/>
      <w:numFmt w:val="bullet"/>
      <w:lvlText w:val="-"/>
      <w:lvlJc w:val="left"/>
      <w:pPr>
        <w:ind w:left="1080" w:hanging="360"/>
      </w:pPr>
      <w:rPr>
        <w:rFonts w:ascii="Georgia" w:hAnsi="Georg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6241E80"/>
    <w:multiLevelType w:val="hybridMultilevel"/>
    <w:tmpl w:val="50F4F6A0"/>
    <w:lvl w:ilvl="0" w:tplc="825A1D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1"/>
  </w:num>
  <w:num w:numId="3">
    <w:abstractNumId w:val="36"/>
  </w:num>
  <w:num w:numId="4">
    <w:abstractNumId w:val="17"/>
  </w:num>
  <w:num w:numId="5">
    <w:abstractNumId w:val="44"/>
  </w:num>
  <w:num w:numId="6">
    <w:abstractNumId w:val="40"/>
  </w:num>
  <w:num w:numId="7">
    <w:abstractNumId w:val="46"/>
  </w:num>
  <w:num w:numId="8">
    <w:abstractNumId w:val="34"/>
  </w:num>
  <w:num w:numId="9">
    <w:abstractNumId w:val="21"/>
  </w:num>
  <w:num w:numId="10">
    <w:abstractNumId w:val="45"/>
  </w:num>
  <w:num w:numId="11">
    <w:abstractNumId w:val="27"/>
  </w:num>
  <w:num w:numId="12">
    <w:abstractNumId w:val="15"/>
  </w:num>
  <w:num w:numId="13">
    <w:abstractNumId w:val="6"/>
  </w:num>
  <w:num w:numId="14">
    <w:abstractNumId w:val="18"/>
  </w:num>
  <w:num w:numId="15">
    <w:abstractNumId w:val="20"/>
  </w:num>
  <w:num w:numId="16">
    <w:abstractNumId w:val="13"/>
  </w:num>
  <w:num w:numId="17">
    <w:abstractNumId w:val="48"/>
  </w:num>
  <w:num w:numId="18">
    <w:abstractNumId w:val="7"/>
  </w:num>
  <w:num w:numId="19">
    <w:abstractNumId w:val="16"/>
  </w:num>
  <w:num w:numId="20">
    <w:abstractNumId w:val="39"/>
  </w:num>
  <w:num w:numId="21">
    <w:abstractNumId w:val="30"/>
  </w:num>
  <w:num w:numId="22">
    <w:abstractNumId w:val="35"/>
  </w:num>
  <w:num w:numId="23">
    <w:abstractNumId w:val="29"/>
  </w:num>
  <w:num w:numId="24">
    <w:abstractNumId w:val="10"/>
  </w:num>
  <w:num w:numId="25">
    <w:abstractNumId w:val="28"/>
  </w:num>
  <w:num w:numId="26">
    <w:abstractNumId w:val="2"/>
  </w:num>
  <w:num w:numId="27">
    <w:abstractNumId w:val="5"/>
  </w:num>
  <w:num w:numId="28">
    <w:abstractNumId w:val="1"/>
  </w:num>
  <w:num w:numId="29">
    <w:abstractNumId w:val="4"/>
  </w:num>
  <w:num w:numId="30">
    <w:abstractNumId w:val="38"/>
  </w:num>
  <w:num w:numId="31">
    <w:abstractNumId w:val="8"/>
  </w:num>
  <w:num w:numId="32">
    <w:abstractNumId w:val="43"/>
  </w:num>
  <w:num w:numId="33">
    <w:abstractNumId w:val="26"/>
  </w:num>
  <w:num w:numId="34">
    <w:abstractNumId w:val="33"/>
  </w:num>
  <w:num w:numId="35">
    <w:abstractNumId w:val="12"/>
  </w:num>
  <w:num w:numId="36">
    <w:abstractNumId w:val="22"/>
  </w:num>
  <w:num w:numId="37">
    <w:abstractNumId w:val="24"/>
  </w:num>
  <w:num w:numId="38">
    <w:abstractNumId w:val="23"/>
  </w:num>
  <w:num w:numId="39">
    <w:abstractNumId w:val="14"/>
  </w:num>
  <w:num w:numId="40">
    <w:abstractNumId w:val="11"/>
  </w:num>
  <w:num w:numId="41">
    <w:abstractNumId w:val="25"/>
  </w:num>
  <w:num w:numId="42">
    <w:abstractNumId w:val="9"/>
  </w:num>
  <w:num w:numId="43">
    <w:abstractNumId w:val="3"/>
  </w:num>
  <w:num w:numId="44">
    <w:abstractNumId w:val="32"/>
  </w:num>
  <w:num w:numId="45">
    <w:abstractNumId w:val="19"/>
  </w:num>
  <w:num w:numId="46">
    <w:abstractNumId w:val="42"/>
  </w:num>
  <w:num w:numId="47">
    <w:abstractNumId w:val="31"/>
  </w:num>
  <w:num w:numId="48">
    <w:abstractNumId w:val="37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FSVPasteboard_" w:val="2"/>
  </w:docVars>
  <w:rsids>
    <w:rsidRoot w:val="00EE300B"/>
    <w:rsid w:val="0000194D"/>
    <w:rsid w:val="00050828"/>
    <w:rsid w:val="0005584B"/>
    <w:rsid w:val="0008035C"/>
    <w:rsid w:val="00094F69"/>
    <w:rsid w:val="00113A36"/>
    <w:rsid w:val="00122EEC"/>
    <w:rsid w:val="00126653"/>
    <w:rsid w:val="00142714"/>
    <w:rsid w:val="00186D69"/>
    <w:rsid w:val="00190349"/>
    <w:rsid w:val="00240FDF"/>
    <w:rsid w:val="00250AAA"/>
    <w:rsid w:val="002C5F7B"/>
    <w:rsid w:val="002E08E5"/>
    <w:rsid w:val="002F07A6"/>
    <w:rsid w:val="00317F17"/>
    <w:rsid w:val="003329DD"/>
    <w:rsid w:val="00336AA2"/>
    <w:rsid w:val="003C3031"/>
    <w:rsid w:val="00473A31"/>
    <w:rsid w:val="00487092"/>
    <w:rsid w:val="004E25E3"/>
    <w:rsid w:val="005748D6"/>
    <w:rsid w:val="0057621F"/>
    <w:rsid w:val="005E125A"/>
    <w:rsid w:val="00662BF4"/>
    <w:rsid w:val="00665E69"/>
    <w:rsid w:val="00670E2C"/>
    <w:rsid w:val="00672F5B"/>
    <w:rsid w:val="006761DB"/>
    <w:rsid w:val="006C1FC5"/>
    <w:rsid w:val="00747D6B"/>
    <w:rsid w:val="007A432E"/>
    <w:rsid w:val="007A4544"/>
    <w:rsid w:val="00866A8F"/>
    <w:rsid w:val="009237E5"/>
    <w:rsid w:val="00941E3A"/>
    <w:rsid w:val="009960B7"/>
    <w:rsid w:val="009A0086"/>
    <w:rsid w:val="00A16053"/>
    <w:rsid w:val="00A34032"/>
    <w:rsid w:val="00A522C7"/>
    <w:rsid w:val="00AA5225"/>
    <w:rsid w:val="00AB3FD4"/>
    <w:rsid w:val="00B01663"/>
    <w:rsid w:val="00B0405A"/>
    <w:rsid w:val="00B86220"/>
    <w:rsid w:val="00BB5FBE"/>
    <w:rsid w:val="00BE15FA"/>
    <w:rsid w:val="00BE54AE"/>
    <w:rsid w:val="00C046C8"/>
    <w:rsid w:val="00C11E29"/>
    <w:rsid w:val="00C17E3F"/>
    <w:rsid w:val="00C346DB"/>
    <w:rsid w:val="00C67787"/>
    <w:rsid w:val="00CB2567"/>
    <w:rsid w:val="00CF7A64"/>
    <w:rsid w:val="00D071F0"/>
    <w:rsid w:val="00D171C9"/>
    <w:rsid w:val="00D445B3"/>
    <w:rsid w:val="00DA131B"/>
    <w:rsid w:val="00DC0617"/>
    <w:rsid w:val="00E177BD"/>
    <w:rsid w:val="00E63C24"/>
    <w:rsid w:val="00E97ABF"/>
    <w:rsid w:val="00EC275C"/>
    <w:rsid w:val="00ED12D2"/>
    <w:rsid w:val="00ED601D"/>
    <w:rsid w:val="00EE0D23"/>
    <w:rsid w:val="00EE300B"/>
    <w:rsid w:val="00F40F37"/>
    <w:rsid w:val="00F651A4"/>
    <w:rsid w:val="00F8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AEEE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122EEC"/>
    <w:pPr>
      <w:keepNext/>
      <w:numPr>
        <w:numId w:val="1"/>
      </w:numPr>
      <w:contextualSpacing/>
      <w:outlineLvl w:val="0"/>
    </w:pPr>
    <w:rPr>
      <w:rFonts w:ascii="Georgia" w:eastAsia="ＭＳ ゴシック" w:hAnsi="Georgia"/>
    </w:rPr>
  </w:style>
  <w:style w:type="paragraph" w:styleId="NoteLevel2">
    <w:name w:val="Note Level 2"/>
    <w:basedOn w:val="Normal"/>
    <w:uiPriority w:val="99"/>
    <w:semiHidden/>
    <w:unhideWhenUsed/>
    <w:rsid w:val="00122EEC"/>
    <w:pPr>
      <w:keepNext/>
      <w:numPr>
        <w:ilvl w:val="1"/>
        <w:numId w:val="1"/>
      </w:numPr>
      <w:contextualSpacing/>
      <w:outlineLvl w:val="1"/>
    </w:pPr>
    <w:rPr>
      <w:rFonts w:ascii="Georgia" w:eastAsia="ＭＳ ゴシック" w:hAnsi="Georgia"/>
    </w:rPr>
  </w:style>
  <w:style w:type="paragraph" w:styleId="NoteLevel3">
    <w:name w:val="Note Level 3"/>
    <w:basedOn w:val="Normal"/>
    <w:uiPriority w:val="99"/>
    <w:semiHidden/>
    <w:unhideWhenUsed/>
    <w:rsid w:val="00122EEC"/>
    <w:pPr>
      <w:keepNext/>
      <w:numPr>
        <w:ilvl w:val="2"/>
        <w:numId w:val="1"/>
      </w:numPr>
      <w:contextualSpacing/>
      <w:outlineLvl w:val="2"/>
    </w:pPr>
    <w:rPr>
      <w:rFonts w:ascii="Georgia" w:eastAsia="ＭＳ ゴシック" w:hAnsi="Georgia"/>
    </w:rPr>
  </w:style>
  <w:style w:type="paragraph" w:styleId="NoteLevel4">
    <w:name w:val="Note Level 4"/>
    <w:basedOn w:val="Normal"/>
    <w:uiPriority w:val="99"/>
    <w:semiHidden/>
    <w:unhideWhenUsed/>
    <w:rsid w:val="00122EEC"/>
    <w:pPr>
      <w:keepNext/>
      <w:numPr>
        <w:ilvl w:val="3"/>
        <w:numId w:val="1"/>
      </w:numPr>
      <w:contextualSpacing/>
      <w:outlineLvl w:val="3"/>
    </w:pPr>
    <w:rPr>
      <w:rFonts w:ascii="Georgia" w:eastAsia="ＭＳ ゴシック" w:hAnsi="Georgia"/>
    </w:rPr>
  </w:style>
  <w:style w:type="paragraph" w:styleId="NoteLevel5">
    <w:name w:val="Note Level 5"/>
    <w:basedOn w:val="Normal"/>
    <w:uiPriority w:val="99"/>
    <w:semiHidden/>
    <w:unhideWhenUsed/>
    <w:rsid w:val="00122EEC"/>
    <w:pPr>
      <w:keepNext/>
      <w:numPr>
        <w:ilvl w:val="4"/>
        <w:numId w:val="1"/>
      </w:numPr>
      <w:contextualSpacing/>
      <w:outlineLvl w:val="4"/>
    </w:pPr>
    <w:rPr>
      <w:rFonts w:ascii="Georgia" w:eastAsia="ＭＳ ゴシック" w:hAnsi="Georgia"/>
    </w:rPr>
  </w:style>
  <w:style w:type="paragraph" w:styleId="NoteLevel6">
    <w:name w:val="Note Level 6"/>
    <w:basedOn w:val="Normal"/>
    <w:uiPriority w:val="99"/>
    <w:semiHidden/>
    <w:unhideWhenUsed/>
    <w:rsid w:val="00122EEC"/>
    <w:pPr>
      <w:keepNext/>
      <w:numPr>
        <w:ilvl w:val="5"/>
        <w:numId w:val="1"/>
      </w:numPr>
      <w:contextualSpacing/>
      <w:outlineLvl w:val="5"/>
    </w:pPr>
    <w:rPr>
      <w:rFonts w:ascii="Georgia" w:eastAsia="ＭＳ ゴシック" w:hAnsi="Georgia"/>
    </w:rPr>
  </w:style>
  <w:style w:type="paragraph" w:styleId="NoteLevel7">
    <w:name w:val="Note Level 7"/>
    <w:basedOn w:val="Normal"/>
    <w:uiPriority w:val="99"/>
    <w:semiHidden/>
    <w:unhideWhenUsed/>
    <w:rsid w:val="00122EEC"/>
    <w:pPr>
      <w:keepNext/>
      <w:numPr>
        <w:ilvl w:val="6"/>
        <w:numId w:val="1"/>
      </w:numPr>
      <w:contextualSpacing/>
      <w:outlineLvl w:val="6"/>
    </w:pPr>
    <w:rPr>
      <w:rFonts w:ascii="Georgia" w:eastAsia="ＭＳ ゴシック" w:hAnsi="Georgia"/>
    </w:rPr>
  </w:style>
  <w:style w:type="paragraph" w:styleId="NoteLevel8">
    <w:name w:val="Note Level 8"/>
    <w:basedOn w:val="Normal"/>
    <w:uiPriority w:val="99"/>
    <w:semiHidden/>
    <w:unhideWhenUsed/>
    <w:rsid w:val="00122EEC"/>
    <w:pPr>
      <w:keepNext/>
      <w:numPr>
        <w:ilvl w:val="7"/>
        <w:numId w:val="1"/>
      </w:numPr>
      <w:contextualSpacing/>
      <w:outlineLvl w:val="7"/>
    </w:pPr>
    <w:rPr>
      <w:rFonts w:ascii="Georgia" w:eastAsia="ＭＳ ゴシック" w:hAnsi="Georgia"/>
    </w:rPr>
  </w:style>
  <w:style w:type="paragraph" w:styleId="NoteLevel9">
    <w:name w:val="Note Level 9"/>
    <w:basedOn w:val="Normal"/>
    <w:uiPriority w:val="99"/>
    <w:semiHidden/>
    <w:unhideWhenUsed/>
    <w:rsid w:val="00122EEC"/>
    <w:pPr>
      <w:keepNext/>
      <w:numPr>
        <w:ilvl w:val="8"/>
        <w:numId w:val="1"/>
      </w:numPr>
      <w:contextualSpacing/>
      <w:outlineLvl w:val="8"/>
    </w:pPr>
    <w:rPr>
      <w:rFonts w:ascii="Georgia" w:eastAsia="ＭＳ ゴシック" w:hAnsi="Georgia"/>
    </w:rPr>
  </w:style>
  <w:style w:type="paragraph" w:styleId="Header">
    <w:name w:val="header"/>
    <w:basedOn w:val="Normal"/>
    <w:link w:val="HeaderChar"/>
    <w:uiPriority w:val="99"/>
    <w:unhideWhenUsed/>
    <w:rsid w:val="00EE30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00B"/>
  </w:style>
  <w:style w:type="paragraph" w:styleId="Footer">
    <w:name w:val="footer"/>
    <w:basedOn w:val="Normal"/>
    <w:link w:val="FooterChar"/>
    <w:uiPriority w:val="99"/>
    <w:unhideWhenUsed/>
    <w:rsid w:val="00EE30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00B"/>
  </w:style>
  <w:style w:type="paragraph" w:styleId="ListParagraph">
    <w:name w:val="List Paragraph"/>
    <w:basedOn w:val="Normal"/>
    <w:uiPriority w:val="34"/>
    <w:qFormat/>
    <w:rsid w:val="002C5F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0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0B7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122EEC"/>
    <w:pPr>
      <w:keepNext/>
      <w:numPr>
        <w:numId w:val="1"/>
      </w:numPr>
      <w:contextualSpacing/>
      <w:outlineLvl w:val="0"/>
    </w:pPr>
    <w:rPr>
      <w:rFonts w:ascii="Georgia" w:eastAsia="ＭＳ ゴシック" w:hAnsi="Georgia"/>
    </w:rPr>
  </w:style>
  <w:style w:type="paragraph" w:styleId="NoteLevel2">
    <w:name w:val="Note Level 2"/>
    <w:basedOn w:val="Normal"/>
    <w:uiPriority w:val="99"/>
    <w:semiHidden/>
    <w:unhideWhenUsed/>
    <w:rsid w:val="00122EEC"/>
    <w:pPr>
      <w:keepNext/>
      <w:numPr>
        <w:ilvl w:val="1"/>
        <w:numId w:val="1"/>
      </w:numPr>
      <w:contextualSpacing/>
      <w:outlineLvl w:val="1"/>
    </w:pPr>
    <w:rPr>
      <w:rFonts w:ascii="Georgia" w:eastAsia="ＭＳ ゴシック" w:hAnsi="Georgia"/>
    </w:rPr>
  </w:style>
  <w:style w:type="paragraph" w:styleId="NoteLevel3">
    <w:name w:val="Note Level 3"/>
    <w:basedOn w:val="Normal"/>
    <w:uiPriority w:val="99"/>
    <w:semiHidden/>
    <w:unhideWhenUsed/>
    <w:rsid w:val="00122EEC"/>
    <w:pPr>
      <w:keepNext/>
      <w:numPr>
        <w:ilvl w:val="2"/>
        <w:numId w:val="1"/>
      </w:numPr>
      <w:contextualSpacing/>
      <w:outlineLvl w:val="2"/>
    </w:pPr>
    <w:rPr>
      <w:rFonts w:ascii="Georgia" w:eastAsia="ＭＳ ゴシック" w:hAnsi="Georgia"/>
    </w:rPr>
  </w:style>
  <w:style w:type="paragraph" w:styleId="NoteLevel4">
    <w:name w:val="Note Level 4"/>
    <w:basedOn w:val="Normal"/>
    <w:uiPriority w:val="99"/>
    <w:semiHidden/>
    <w:unhideWhenUsed/>
    <w:rsid w:val="00122EEC"/>
    <w:pPr>
      <w:keepNext/>
      <w:numPr>
        <w:ilvl w:val="3"/>
        <w:numId w:val="1"/>
      </w:numPr>
      <w:contextualSpacing/>
      <w:outlineLvl w:val="3"/>
    </w:pPr>
    <w:rPr>
      <w:rFonts w:ascii="Georgia" w:eastAsia="ＭＳ ゴシック" w:hAnsi="Georgia"/>
    </w:rPr>
  </w:style>
  <w:style w:type="paragraph" w:styleId="NoteLevel5">
    <w:name w:val="Note Level 5"/>
    <w:basedOn w:val="Normal"/>
    <w:uiPriority w:val="99"/>
    <w:semiHidden/>
    <w:unhideWhenUsed/>
    <w:rsid w:val="00122EEC"/>
    <w:pPr>
      <w:keepNext/>
      <w:numPr>
        <w:ilvl w:val="4"/>
        <w:numId w:val="1"/>
      </w:numPr>
      <w:contextualSpacing/>
      <w:outlineLvl w:val="4"/>
    </w:pPr>
    <w:rPr>
      <w:rFonts w:ascii="Georgia" w:eastAsia="ＭＳ ゴシック" w:hAnsi="Georgia"/>
    </w:rPr>
  </w:style>
  <w:style w:type="paragraph" w:styleId="NoteLevel6">
    <w:name w:val="Note Level 6"/>
    <w:basedOn w:val="Normal"/>
    <w:uiPriority w:val="99"/>
    <w:semiHidden/>
    <w:unhideWhenUsed/>
    <w:rsid w:val="00122EEC"/>
    <w:pPr>
      <w:keepNext/>
      <w:numPr>
        <w:ilvl w:val="5"/>
        <w:numId w:val="1"/>
      </w:numPr>
      <w:contextualSpacing/>
      <w:outlineLvl w:val="5"/>
    </w:pPr>
    <w:rPr>
      <w:rFonts w:ascii="Georgia" w:eastAsia="ＭＳ ゴシック" w:hAnsi="Georgia"/>
    </w:rPr>
  </w:style>
  <w:style w:type="paragraph" w:styleId="NoteLevel7">
    <w:name w:val="Note Level 7"/>
    <w:basedOn w:val="Normal"/>
    <w:uiPriority w:val="99"/>
    <w:semiHidden/>
    <w:unhideWhenUsed/>
    <w:rsid w:val="00122EEC"/>
    <w:pPr>
      <w:keepNext/>
      <w:numPr>
        <w:ilvl w:val="6"/>
        <w:numId w:val="1"/>
      </w:numPr>
      <w:contextualSpacing/>
      <w:outlineLvl w:val="6"/>
    </w:pPr>
    <w:rPr>
      <w:rFonts w:ascii="Georgia" w:eastAsia="ＭＳ ゴシック" w:hAnsi="Georgia"/>
    </w:rPr>
  </w:style>
  <w:style w:type="paragraph" w:styleId="NoteLevel8">
    <w:name w:val="Note Level 8"/>
    <w:basedOn w:val="Normal"/>
    <w:uiPriority w:val="99"/>
    <w:semiHidden/>
    <w:unhideWhenUsed/>
    <w:rsid w:val="00122EEC"/>
    <w:pPr>
      <w:keepNext/>
      <w:numPr>
        <w:ilvl w:val="7"/>
        <w:numId w:val="1"/>
      </w:numPr>
      <w:contextualSpacing/>
      <w:outlineLvl w:val="7"/>
    </w:pPr>
    <w:rPr>
      <w:rFonts w:ascii="Georgia" w:eastAsia="ＭＳ ゴシック" w:hAnsi="Georgia"/>
    </w:rPr>
  </w:style>
  <w:style w:type="paragraph" w:styleId="NoteLevel9">
    <w:name w:val="Note Level 9"/>
    <w:basedOn w:val="Normal"/>
    <w:uiPriority w:val="99"/>
    <w:semiHidden/>
    <w:unhideWhenUsed/>
    <w:rsid w:val="00122EEC"/>
    <w:pPr>
      <w:keepNext/>
      <w:numPr>
        <w:ilvl w:val="8"/>
        <w:numId w:val="1"/>
      </w:numPr>
      <w:contextualSpacing/>
      <w:outlineLvl w:val="8"/>
    </w:pPr>
    <w:rPr>
      <w:rFonts w:ascii="Georgia" w:eastAsia="ＭＳ ゴシック" w:hAnsi="Georgia"/>
    </w:rPr>
  </w:style>
  <w:style w:type="paragraph" w:styleId="Header">
    <w:name w:val="header"/>
    <w:basedOn w:val="Normal"/>
    <w:link w:val="HeaderChar"/>
    <w:uiPriority w:val="99"/>
    <w:unhideWhenUsed/>
    <w:rsid w:val="00EE30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00B"/>
  </w:style>
  <w:style w:type="paragraph" w:styleId="Footer">
    <w:name w:val="footer"/>
    <w:basedOn w:val="Normal"/>
    <w:link w:val="FooterChar"/>
    <w:uiPriority w:val="99"/>
    <w:unhideWhenUsed/>
    <w:rsid w:val="00EE30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00B"/>
  </w:style>
  <w:style w:type="paragraph" w:styleId="ListParagraph">
    <w:name w:val="List Paragraph"/>
    <w:basedOn w:val="Normal"/>
    <w:uiPriority w:val="34"/>
    <w:qFormat/>
    <w:rsid w:val="002C5F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60B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0B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alyssaleung:Library:Application%20Support:Microsoft:Office:User%20Templates:My%20Templates:Note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Notes1.dotx</Template>
  <TotalTime>342</TotalTime>
  <Pages>7</Pages>
  <Words>3244</Words>
  <Characters>18496</Characters>
  <Application>Microsoft Macintosh Word</Application>
  <DocSecurity>0</DocSecurity>
  <Lines>154</Lines>
  <Paragraphs>43</Paragraphs>
  <ScaleCrop>false</ScaleCrop>
  <Company>Little Flower Academy</Company>
  <LinksUpToDate>false</LinksUpToDate>
  <CharactersWithSpaces>21697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Leung</dc:creator>
  <cp:keywords/>
  <dc:description/>
  <cp:lastModifiedBy>Alyssa Leung</cp:lastModifiedBy>
  <cp:revision>36</cp:revision>
  <dcterms:created xsi:type="dcterms:W3CDTF">2011-09-11T19:00:00Z</dcterms:created>
  <dcterms:modified xsi:type="dcterms:W3CDTF">2011-10-14T04:24:00Z</dcterms:modified>
</cp:coreProperties>
</file>