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E2F" w:rsidRDefault="006E3893">
      <w:r>
        <w:t>Unit 4 notes:</w:t>
      </w:r>
    </w:p>
    <w:p w:rsidR="00000000" w:rsidRPr="006E3893" w:rsidRDefault="00ED7E26" w:rsidP="00E35121">
      <w:pPr>
        <w:rPr>
          <w:lang w:val="en-CA"/>
        </w:rPr>
      </w:pPr>
      <w:r w:rsidRPr="006E3893">
        <w:t>Markets and Competition</w:t>
      </w:r>
    </w:p>
    <w:p w:rsidR="00000000" w:rsidRPr="006E3893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t xml:space="preserve">A </w:t>
      </w:r>
      <w:r w:rsidRPr="006E3893">
        <w:rPr>
          <w:b/>
          <w:bCs/>
        </w:rPr>
        <w:t>market</w:t>
      </w:r>
      <w:r w:rsidRPr="006E3893">
        <w:t xml:space="preserve"> is a group of buyers and sellers of a par</w:t>
      </w:r>
      <w:r w:rsidRPr="006E3893">
        <w:t xml:space="preserve">ticular product. </w:t>
      </w:r>
    </w:p>
    <w:p w:rsidR="00000000" w:rsidRPr="006E3893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t xml:space="preserve">A </w:t>
      </w:r>
      <w:r w:rsidRPr="006E3893">
        <w:rPr>
          <w:b/>
          <w:bCs/>
        </w:rPr>
        <w:t>competitive market</w:t>
      </w:r>
      <w:r w:rsidRPr="006E3893">
        <w:t xml:space="preserve"> is one with </w:t>
      </w:r>
      <w:r w:rsidRPr="006E3893">
        <w:t xml:space="preserve">many buyers and sellers, each has a negligible effect on price. </w:t>
      </w:r>
    </w:p>
    <w:p w:rsidR="00000000" w:rsidRPr="006E3893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t xml:space="preserve">In a </w:t>
      </w:r>
      <w:r w:rsidRPr="006E3893">
        <w:rPr>
          <w:b/>
          <w:bCs/>
        </w:rPr>
        <w:t>perfectly competitive</w:t>
      </w:r>
      <w:r w:rsidRPr="006E3893">
        <w:t xml:space="preserve"> market:</w:t>
      </w:r>
    </w:p>
    <w:p w:rsidR="00000000" w:rsidRPr="006E3893" w:rsidRDefault="00ED7E26" w:rsidP="006E3893">
      <w:pPr>
        <w:numPr>
          <w:ilvl w:val="1"/>
          <w:numId w:val="1"/>
        </w:numPr>
        <w:rPr>
          <w:lang w:val="en-CA"/>
        </w:rPr>
      </w:pPr>
      <w:r w:rsidRPr="006E3893">
        <w:t>All goods exactly the same</w:t>
      </w:r>
    </w:p>
    <w:p w:rsidR="00000000" w:rsidRPr="006E3893" w:rsidRDefault="00ED7E26" w:rsidP="006E3893">
      <w:pPr>
        <w:numPr>
          <w:ilvl w:val="1"/>
          <w:numId w:val="1"/>
        </w:numPr>
        <w:rPr>
          <w:lang w:val="en-CA"/>
        </w:rPr>
      </w:pPr>
      <w:r w:rsidRPr="006E3893">
        <w:t>Buyers &amp; sellers so numerous that no one can</w:t>
      </w:r>
      <w:r w:rsidRPr="006E3893">
        <w:t xml:space="preserve"> affect market price – each is a “</w:t>
      </w:r>
      <w:r w:rsidRPr="006E3893">
        <w:rPr>
          <w:b/>
          <w:bCs/>
        </w:rPr>
        <w:t>price taker</w:t>
      </w:r>
      <w:r w:rsidRPr="006E3893">
        <w:t>”</w:t>
      </w:r>
    </w:p>
    <w:p w:rsidR="00000000" w:rsidRPr="006E3893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t>In t</w:t>
      </w:r>
      <w:r w:rsidRPr="006E3893">
        <w:t xml:space="preserve">his chapter, we assume markets are perfectly competitive.  </w:t>
      </w:r>
    </w:p>
    <w:p w:rsidR="00E90D4E" w:rsidRDefault="00E90D4E" w:rsidP="00E35121">
      <w:pPr>
        <w:rPr>
          <w:lang w:val="en-CA"/>
        </w:rPr>
      </w:pPr>
    </w:p>
    <w:p w:rsidR="00000000" w:rsidRPr="006E3893" w:rsidRDefault="00ED7E26" w:rsidP="00E35121">
      <w:pPr>
        <w:rPr>
          <w:lang w:val="en-CA"/>
        </w:rPr>
      </w:pPr>
      <w:r w:rsidRPr="006E3893">
        <w:rPr>
          <w:lang w:val="en-CA"/>
        </w:rPr>
        <w:t>Other types of Markets</w:t>
      </w:r>
      <w:r w:rsidR="00E35121">
        <w:rPr>
          <w:lang w:val="en-CA"/>
        </w:rPr>
        <w:t>:</w:t>
      </w:r>
    </w:p>
    <w:p w:rsidR="00000000" w:rsidRPr="006E3893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rPr>
          <w:lang w:val="en-CA"/>
        </w:rPr>
        <w:t>Monopoly – One seller only</w:t>
      </w:r>
    </w:p>
    <w:p w:rsidR="00000000" w:rsidRPr="006E3893" w:rsidRDefault="00ED7E26" w:rsidP="006E3893">
      <w:pPr>
        <w:numPr>
          <w:ilvl w:val="1"/>
          <w:numId w:val="1"/>
        </w:numPr>
        <w:rPr>
          <w:lang w:val="en-CA"/>
        </w:rPr>
      </w:pPr>
      <w:r w:rsidRPr="006E3893">
        <w:rPr>
          <w:lang w:val="en-CA"/>
        </w:rPr>
        <w:t>Seller has ‘Market Power’ – is not a price taker</w:t>
      </w:r>
    </w:p>
    <w:p w:rsidR="00000000" w:rsidRPr="006E3893" w:rsidRDefault="00ED7E26" w:rsidP="006E3893">
      <w:pPr>
        <w:numPr>
          <w:ilvl w:val="1"/>
          <w:numId w:val="1"/>
        </w:numPr>
        <w:rPr>
          <w:lang w:val="en-CA"/>
        </w:rPr>
      </w:pPr>
      <w:r w:rsidRPr="006E3893">
        <w:rPr>
          <w:lang w:val="en-CA"/>
        </w:rPr>
        <w:t>OPG, Via Rail</w:t>
      </w:r>
    </w:p>
    <w:p w:rsidR="00000000" w:rsidRPr="006E3893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rPr>
          <w:lang w:val="en-CA"/>
        </w:rPr>
        <w:t>Oligopoly – Homogeneous product, but only few sellers</w:t>
      </w:r>
    </w:p>
    <w:p w:rsidR="00000000" w:rsidRPr="006E3893" w:rsidRDefault="00ED7E26" w:rsidP="006E3893">
      <w:pPr>
        <w:numPr>
          <w:ilvl w:val="1"/>
          <w:numId w:val="1"/>
        </w:numPr>
        <w:rPr>
          <w:lang w:val="en-CA"/>
        </w:rPr>
      </w:pPr>
      <w:r w:rsidRPr="006E3893">
        <w:rPr>
          <w:lang w:val="en-CA"/>
        </w:rPr>
        <w:t>Not as much incentive to compete – firms are not price takers, but they s</w:t>
      </w:r>
      <w:r w:rsidRPr="006E3893">
        <w:rPr>
          <w:lang w:val="en-CA"/>
        </w:rPr>
        <w:t>till must take into account their competitors price</w:t>
      </w:r>
    </w:p>
    <w:p w:rsidR="00000000" w:rsidRPr="006E3893" w:rsidRDefault="00ED7E26" w:rsidP="006E3893">
      <w:pPr>
        <w:numPr>
          <w:ilvl w:val="1"/>
          <w:numId w:val="1"/>
        </w:numPr>
        <w:rPr>
          <w:lang w:val="en-CA"/>
        </w:rPr>
      </w:pPr>
      <w:r w:rsidRPr="006E3893">
        <w:rPr>
          <w:lang w:val="en-CA"/>
        </w:rPr>
        <w:t>Canadian Airline industry</w:t>
      </w:r>
    </w:p>
    <w:p w:rsidR="00000000" w:rsidRPr="006E3893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rPr>
          <w:lang w:val="en-CA"/>
        </w:rPr>
        <w:t>Monopolistic competition</w:t>
      </w:r>
    </w:p>
    <w:p w:rsidR="00000000" w:rsidRPr="006E3893" w:rsidRDefault="00ED7E26" w:rsidP="006E3893">
      <w:pPr>
        <w:numPr>
          <w:ilvl w:val="1"/>
          <w:numId w:val="1"/>
        </w:numPr>
        <w:rPr>
          <w:lang w:val="en-CA"/>
        </w:rPr>
      </w:pPr>
      <w:r w:rsidRPr="006E3893">
        <w:rPr>
          <w:lang w:val="en-CA"/>
        </w:rPr>
        <w:t>Many sellers that compete, but supply a heterogeneous product</w:t>
      </w:r>
    </w:p>
    <w:p w:rsidR="00000000" w:rsidRPr="006E3893" w:rsidRDefault="00ED7E26" w:rsidP="006E3893">
      <w:pPr>
        <w:numPr>
          <w:ilvl w:val="1"/>
          <w:numId w:val="1"/>
        </w:numPr>
        <w:rPr>
          <w:lang w:val="en-CA"/>
        </w:rPr>
      </w:pPr>
      <w:r w:rsidRPr="006E3893">
        <w:rPr>
          <w:lang w:val="en-CA"/>
        </w:rPr>
        <w:t>Restaurants, music, blue jeans</w:t>
      </w:r>
    </w:p>
    <w:p w:rsidR="00000000" w:rsidRPr="006E3893" w:rsidRDefault="00ED7E26" w:rsidP="00E35121">
      <w:pPr>
        <w:rPr>
          <w:lang w:val="en-CA"/>
        </w:rPr>
      </w:pPr>
      <w:r w:rsidRPr="006E3893">
        <w:t>Demand</w:t>
      </w:r>
      <w:r w:rsidR="00E35121">
        <w:t>:</w:t>
      </w:r>
    </w:p>
    <w:p w:rsidR="00000000" w:rsidRPr="006E3893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t xml:space="preserve">The </w:t>
      </w:r>
      <w:r w:rsidRPr="006E3893">
        <w:rPr>
          <w:b/>
          <w:bCs/>
        </w:rPr>
        <w:t>quantity demanded</w:t>
      </w:r>
      <w:r w:rsidRPr="006E3893">
        <w:t xml:space="preserve"> of any good is the</w:t>
      </w:r>
      <w:r w:rsidRPr="006E3893">
        <w:t xml:space="preserve"> amount of the good that buyers are willing and able to purchase. </w:t>
      </w:r>
    </w:p>
    <w:p w:rsidR="00000000" w:rsidRPr="006E3893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rPr>
          <w:b/>
          <w:bCs/>
        </w:rPr>
        <w:t>Law of demand</w:t>
      </w:r>
      <w:r w:rsidRPr="006E3893">
        <w:t>:  the claim that the quantity demande</w:t>
      </w:r>
      <w:r w:rsidRPr="006E3893">
        <w:t xml:space="preserve">d of a good falls when the price of the good rises, other things equal  </w:t>
      </w:r>
    </w:p>
    <w:p w:rsidR="00000000" w:rsidRPr="002F2F31" w:rsidRDefault="00ED7E26" w:rsidP="006E3893">
      <w:pPr>
        <w:numPr>
          <w:ilvl w:val="0"/>
          <w:numId w:val="1"/>
        </w:numPr>
        <w:rPr>
          <w:lang w:val="en-CA"/>
        </w:rPr>
      </w:pPr>
      <w:r w:rsidRPr="006E3893">
        <w:rPr>
          <w:b/>
          <w:bCs/>
        </w:rPr>
        <w:t>Demand schedule</w:t>
      </w:r>
      <w:r w:rsidR="00E35121">
        <w:t xml:space="preserve">: </w:t>
      </w:r>
      <w:r w:rsidRPr="006E3893">
        <w:t>a table that shows the relationship between the price of a</w:t>
      </w:r>
      <w:r w:rsidR="002F2F31">
        <w:t xml:space="preserve"> good and the quantity demanded</w:t>
      </w:r>
    </w:p>
    <w:p w:rsidR="002F2F31" w:rsidRPr="002F2F31" w:rsidRDefault="002F2F31" w:rsidP="006E3893">
      <w:pPr>
        <w:numPr>
          <w:ilvl w:val="0"/>
          <w:numId w:val="1"/>
        </w:numPr>
        <w:rPr>
          <w:lang w:val="en-CA"/>
        </w:rPr>
      </w:pPr>
      <w:r>
        <w:rPr>
          <w:bCs/>
          <w:lang w:val="en-CA"/>
        </w:rPr>
        <w:t xml:space="preserve">The downward sloping line relating price and quantity demanded is called the </w:t>
      </w:r>
      <w:r w:rsidRPr="002F2F31">
        <w:rPr>
          <w:b/>
          <w:bCs/>
          <w:lang w:val="en-CA"/>
        </w:rPr>
        <w:t>demand curve</w:t>
      </w:r>
      <w:r>
        <w:rPr>
          <w:bCs/>
          <w:lang w:val="en-CA"/>
        </w:rPr>
        <w:t>.</w:t>
      </w:r>
    </w:p>
    <w:p w:rsidR="002F2F31" w:rsidRPr="002F2F31" w:rsidRDefault="002F2F31" w:rsidP="006E3893">
      <w:pPr>
        <w:numPr>
          <w:ilvl w:val="0"/>
          <w:numId w:val="1"/>
        </w:numPr>
        <w:rPr>
          <w:lang w:val="en-CA"/>
        </w:rPr>
      </w:pPr>
      <w:r>
        <w:rPr>
          <w:bCs/>
          <w:lang w:val="en-CA"/>
        </w:rPr>
        <w:t>Shifts in demand:</w:t>
      </w:r>
    </w:p>
    <w:p w:rsidR="002F2F31" w:rsidRPr="002F2F31" w:rsidRDefault="002F2F31" w:rsidP="002F2F31">
      <w:pPr>
        <w:numPr>
          <w:ilvl w:val="1"/>
          <w:numId w:val="1"/>
        </w:numPr>
        <w:rPr>
          <w:lang w:val="en-CA"/>
        </w:rPr>
      </w:pPr>
      <w:r>
        <w:rPr>
          <w:bCs/>
          <w:lang w:val="en-CA"/>
        </w:rPr>
        <w:t>Any change that increases the quantity demanded at every price, and shifts the demand curve to the right is called an increase in demand.</w:t>
      </w:r>
    </w:p>
    <w:p w:rsidR="002F2F31" w:rsidRPr="002F2F31" w:rsidRDefault="002F2F31" w:rsidP="002F2F31">
      <w:pPr>
        <w:numPr>
          <w:ilvl w:val="1"/>
          <w:numId w:val="1"/>
        </w:numPr>
        <w:rPr>
          <w:lang w:val="en-CA"/>
        </w:rPr>
      </w:pPr>
      <w:r>
        <w:rPr>
          <w:bCs/>
          <w:lang w:val="en-CA"/>
        </w:rPr>
        <w:t>Any change that de</w:t>
      </w:r>
      <w:r>
        <w:rPr>
          <w:bCs/>
          <w:lang w:val="en-CA"/>
        </w:rPr>
        <w:t xml:space="preserve">creases the quantity demanded at every price, and shifts the demand curve to the </w:t>
      </w:r>
      <w:r>
        <w:rPr>
          <w:bCs/>
          <w:lang w:val="en-CA"/>
        </w:rPr>
        <w:t>left is called a</w:t>
      </w:r>
      <w:r>
        <w:rPr>
          <w:bCs/>
          <w:lang w:val="en-CA"/>
        </w:rPr>
        <w:t xml:space="preserve"> </w:t>
      </w:r>
      <w:r>
        <w:rPr>
          <w:bCs/>
          <w:lang w:val="en-CA"/>
        </w:rPr>
        <w:t>de</w:t>
      </w:r>
      <w:r>
        <w:rPr>
          <w:bCs/>
          <w:lang w:val="en-CA"/>
        </w:rPr>
        <w:t>crease in demand.</w:t>
      </w:r>
    </w:p>
    <w:p w:rsidR="002F2F31" w:rsidRPr="002F2F31" w:rsidRDefault="002F2F31" w:rsidP="002F2F31">
      <w:pPr>
        <w:numPr>
          <w:ilvl w:val="1"/>
          <w:numId w:val="1"/>
        </w:numPr>
        <w:rPr>
          <w:lang w:val="en-CA"/>
        </w:rPr>
      </w:pPr>
      <w:r>
        <w:rPr>
          <w:bCs/>
          <w:lang w:val="en-CA"/>
        </w:rPr>
        <w:t>Variables that can shift the demand curve include:</w:t>
      </w:r>
    </w:p>
    <w:p w:rsidR="002F2F31" w:rsidRPr="002F2F31" w:rsidRDefault="002F2F31" w:rsidP="002F2F31">
      <w:pPr>
        <w:numPr>
          <w:ilvl w:val="2"/>
          <w:numId w:val="1"/>
        </w:numPr>
        <w:rPr>
          <w:lang w:val="en-CA"/>
        </w:rPr>
      </w:pPr>
      <w:r>
        <w:rPr>
          <w:bCs/>
          <w:lang w:val="en-CA"/>
        </w:rPr>
        <w:t>Income:</w:t>
      </w:r>
    </w:p>
    <w:p w:rsidR="002F2F31" w:rsidRPr="002F2F31" w:rsidRDefault="002F2F31" w:rsidP="002F2F31">
      <w:pPr>
        <w:numPr>
          <w:ilvl w:val="3"/>
          <w:numId w:val="1"/>
        </w:numPr>
        <w:rPr>
          <w:lang w:val="en-CA"/>
        </w:rPr>
      </w:pPr>
      <w:r>
        <w:rPr>
          <w:bCs/>
          <w:lang w:val="en-CA"/>
        </w:rPr>
        <w:t xml:space="preserve">If the demand for a good falls when income falls, the good is called a </w:t>
      </w:r>
      <w:r w:rsidRPr="002F2F31">
        <w:rPr>
          <w:b/>
          <w:bCs/>
          <w:lang w:val="en-CA"/>
        </w:rPr>
        <w:t>normal good</w:t>
      </w:r>
      <w:r>
        <w:rPr>
          <w:bCs/>
          <w:lang w:val="en-CA"/>
        </w:rPr>
        <w:t>.</w:t>
      </w:r>
    </w:p>
    <w:p w:rsidR="002F2F31" w:rsidRPr="002F2F31" w:rsidRDefault="002F2F31" w:rsidP="002F2F31">
      <w:pPr>
        <w:numPr>
          <w:ilvl w:val="3"/>
          <w:numId w:val="1"/>
        </w:numPr>
        <w:rPr>
          <w:lang w:val="en-CA"/>
        </w:rPr>
      </w:pPr>
      <w:r>
        <w:rPr>
          <w:bCs/>
          <w:lang w:val="en-CA"/>
        </w:rPr>
        <w:t xml:space="preserve">If the demand for a good </w:t>
      </w:r>
      <w:r>
        <w:rPr>
          <w:bCs/>
          <w:lang w:val="en-CA"/>
        </w:rPr>
        <w:t>rises</w:t>
      </w:r>
      <w:r>
        <w:rPr>
          <w:bCs/>
          <w:lang w:val="en-CA"/>
        </w:rPr>
        <w:t xml:space="preserve"> when income falls, the good is called </w:t>
      </w:r>
      <w:r>
        <w:rPr>
          <w:bCs/>
          <w:lang w:val="en-CA"/>
        </w:rPr>
        <w:t>an</w:t>
      </w:r>
      <w:r>
        <w:rPr>
          <w:bCs/>
          <w:lang w:val="en-CA"/>
        </w:rPr>
        <w:t xml:space="preserve"> </w:t>
      </w:r>
      <w:r>
        <w:rPr>
          <w:b/>
          <w:bCs/>
          <w:lang w:val="en-CA"/>
        </w:rPr>
        <w:t>inferior</w:t>
      </w:r>
      <w:r w:rsidRPr="002F2F31">
        <w:rPr>
          <w:b/>
          <w:bCs/>
          <w:lang w:val="en-CA"/>
        </w:rPr>
        <w:t xml:space="preserve"> good</w:t>
      </w:r>
      <w:r>
        <w:rPr>
          <w:bCs/>
          <w:lang w:val="en-CA"/>
        </w:rPr>
        <w:t>.</w:t>
      </w:r>
    </w:p>
    <w:p w:rsidR="002F2F31" w:rsidRPr="002F2F31" w:rsidRDefault="002F2F31" w:rsidP="002F2F31">
      <w:pPr>
        <w:numPr>
          <w:ilvl w:val="2"/>
          <w:numId w:val="1"/>
        </w:numPr>
        <w:rPr>
          <w:lang w:val="en-CA"/>
        </w:rPr>
      </w:pPr>
      <w:r>
        <w:rPr>
          <w:bCs/>
          <w:lang w:val="en-CA"/>
        </w:rPr>
        <w:t>Prices of related goods:</w:t>
      </w:r>
    </w:p>
    <w:p w:rsidR="002F2F31" w:rsidRPr="002F2F31" w:rsidRDefault="002F2F31" w:rsidP="002F2F31">
      <w:pPr>
        <w:numPr>
          <w:ilvl w:val="3"/>
          <w:numId w:val="1"/>
        </w:numPr>
        <w:rPr>
          <w:lang w:val="en-CA"/>
        </w:rPr>
      </w:pPr>
      <w:r>
        <w:rPr>
          <w:b/>
          <w:bCs/>
          <w:lang w:val="en-CA"/>
        </w:rPr>
        <w:t>S</w:t>
      </w:r>
      <w:r w:rsidRPr="002F2F31">
        <w:rPr>
          <w:b/>
          <w:bCs/>
          <w:lang w:val="en-CA"/>
        </w:rPr>
        <w:t>ubstitutes</w:t>
      </w:r>
      <w:r>
        <w:rPr>
          <w:b/>
          <w:bCs/>
          <w:lang w:val="en-CA"/>
        </w:rPr>
        <w:t xml:space="preserve"> </w:t>
      </w:r>
      <w:r>
        <w:rPr>
          <w:bCs/>
          <w:lang w:val="en-CA"/>
        </w:rPr>
        <w:t>are two goods for which an increase in the price of one leads to an increase in the demand for the other.</w:t>
      </w:r>
    </w:p>
    <w:p w:rsidR="002F2F31" w:rsidRPr="002F2F31" w:rsidRDefault="002F2F31" w:rsidP="002F2F31">
      <w:pPr>
        <w:numPr>
          <w:ilvl w:val="3"/>
          <w:numId w:val="1"/>
        </w:numPr>
        <w:rPr>
          <w:lang w:val="en-CA"/>
        </w:rPr>
      </w:pPr>
      <w:r>
        <w:rPr>
          <w:b/>
          <w:bCs/>
          <w:lang w:val="en-CA"/>
        </w:rPr>
        <w:t xml:space="preserve">Complements </w:t>
      </w:r>
      <w:r>
        <w:rPr>
          <w:bCs/>
          <w:lang w:val="en-CA"/>
        </w:rPr>
        <w:t xml:space="preserve">are two goods for which an increase in the price of one leads to </w:t>
      </w:r>
      <w:r>
        <w:rPr>
          <w:bCs/>
          <w:lang w:val="en-CA"/>
        </w:rPr>
        <w:t>a</w:t>
      </w:r>
      <w:r>
        <w:rPr>
          <w:bCs/>
          <w:lang w:val="en-CA"/>
        </w:rPr>
        <w:t xml:space="preserve"> </w:t>
      </w:r>
      <w:r>
        <w:rPr>
          <w:bCs/>
          <w:lang w:val="en-CA"/>
        </w:rPr>
        <w:t>de</w:t>
      </w:r>
      <w:r>
        <w:rPr>
          <w:bCs/>
          <w:lang w:val="en-CA"/>
        </w:rPr>
        <w:t>crease in the demand for the other.</w:t>
      </w:r>
    </w:p>
    <w:p w:rsidR="002F2F31" w:rsidRPr="002F2F31" w:rsidRDefault="002F2F31" w:rsidP="002F2F31">
      <w:pPr>
        <w:numPr>
          <w:ilvl w:val="2"/>
          <w:numId w:val="1"/>
        </w:numPr>
        <w:rPr>
          <w:lang w:val="en-CA"/>
        </w:rPr>
      </w:pPr>
      <w:r>
        <w:rPr>
          <w:bCs/>
          <w:lang w:val="en-CA"/>
        </w:rPr>
        <w:t>Taste</w:t>
      </w:r>
    </w:p>
    <w:p w:rsidR="002F2F31" w:rsidRPr="002F2F31" w:rsidRDefault="002F2F31" w:rsidP="002F2F31">
      <w:pPr>
        <w:numPr>
          <w:ilvl w:val="2"/>
          <w:numId w:val="1"/>
        </w:numPr>
        <w:rPr>
          <w:lang w:val="en-CA"/>
        </w:rPr>
      </w:pPr>
      <w:r>
        <w:rPr>
          <w:bCs/>
          <w:lang w:val="en-CA"/>
        </w:rPr>
        <w:t>Expectation:</w:t>
      </w:r>
      <w:r>
        <w:rPr>
          <w:lang w:val="en-CA"/>
        </w:rPr>
        <w:t xml:space="preserve"> </w:t>
      </w:r>
      <w:r w:rsidRPr="002F2F31">
        <w:rPr>
          <w:bCs/>
          <w:lang w:val="en-CA"/>
        </w:rPr>
        <w:t>People will adjust their demand for a good accordingly for anticipated change in income</w:t>
      </w:r>
      <w:r>
        <w:rPr>
          <w:bCs/>
          <w:lang w:val="en-CA"/>
        </w:rPr>
        <w:t>.</w:t>
      </w:r>
    </w:p>
    <w:p w:rsidR="002F2F31" w:rsidRPr="002F2F31" w:rsidRDefault="002F2F31" w:rsidP="002F2F31">
      <w:pPr>
        <w:numPr>
          <w:ilvl w:val="2"/>
          <w:numId w:val="1"/>
        </w:numPr>
        <w:rPr>
          <w:lang w:val="en-CA"/>
        </w:rPr>
      </w:pPr>
      <w:r>
        <w:rPr>
          <w:bCs/>
          <w:lang w:val="en-CA"/>
        </w:rPr>
        <w:lastRenderedPageBreak/>
        <w:t>Number of buyers: Increased number of buyer increase quantity demanded.</w:t>
      </w:r>
    </w:p>
    <w:p w:rsidR="002F2F31" w:rsidRDefault="002F2F31" w:rsidP="002F2F31">
      <w:pPr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Summary: </w:t>
      </w:r>
    </w:p>
    <w:p w:rsidR="006C5714" w:rsidRDefault="006C5714" w:rsidP="006C5714">
      <w:pPr>
        <w:numPr>
          <w:ilvl w:val="2"/>
          <w:numId w:val="1"/>
        </w:numPr>
        <w:rPr>
          <w:lang w:val="en-CA"/>
        </w:rPr>
      </w:pPr>
      <w:r>
        <w:rPr>
          <w:lang w:val="en-CA"/>
        </w:rPr>
        <w:t>The demand curve shows what happens to the quantity demanded of a good when its price varies, holding constant all the other variables that influence buyers. When one of these variables changes, the demand curve shifts</w:t>
      </w:r>
      <w:r w:rsidR="00082949">
        <w:rPr>
          <w:lang w:val="en-CA"/>
        </w:rPr>
        <w:t>.</w:t>
      </w:r>
    </w:p>
    <w:p w:rsidR="00082949" w:rsidRDefault="00082949" w:rsidP="00082949">
      <w:pPr>
        <w:ind w:left="720" w:firstLine="720"/>
        <w:rPr>
          <w:lang w:val="en-CA"/>
        </w:rPr>
      </w:pPr>
      <w:r>
        <w:rPr>
          <w:noProof/>
          <w:lang w:val="en-CA" w:eastAsia="zh-CN"/>
        </w:rPr>
        <w:drawing>
          <wp:inline distT="0" distB="0" distL="0" distR="0" wp14:anchorId="28DC07A8" wp14:editId="7EF2176C">
            <wp:extent cx="4886325" cy="1466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2949" w:rsidRDefault="00082949" w:rsidP="00082949">
      <w:pPr>
        <w:rPr>
          <w:lang w:val="en-CA"/>
        </w:rPr>
      </w:pPr>
    </w:p>
    <w:p w:rsidR="00082949" w:rsidRPr="002F2F31" w:rsidRDefault="00082949" w:rsidP="00082949">
      <w:pPr>
        <w:rPr>
          <w:lang w:val="en-CA"/>
        </w:rPr>
      </w:pPr>
      <w:r>
        <w:rPr>
          <w:lang w:val="en-CA"/>
        </w:rPr>
        <w:t>Supply:</w:t>
      </w:r>
    </w:p>
    <w:p w:rsidR="00000000" w:rsidRPr="00082949" w:rsidRDefault="00ED7E26" w:rsidP="00082949">
      <w:pPr>
        <w:numPr>
          <w:ilvl w:val="0"/>
          <w:numId w:val="18"/>
        </w:numPr>
        <w:rPr>
          <w:lang w:val="en-CA"/>
        </w:rPr>
      </w:pPr>
      <w:r w:rsidRPr="00082949">
        <w:t xml:space="preserve">The </w:t>
      </w:r>
      <w:r w:rsidRPr="00082949">
        <w:rPr>
          <w:b/>
          <w:bCs/>
        </w:rPr>
        <w:t>quantity supplied</w:t>
      </w:r>
      <w:r w:rsidRPr="00082949">
        <w:t xml:space="preserve"> of any good is the amount that sellers are willing and able to sell. </w:t>
      </w:r>
    </w:p>
    <w:p w:rsidR="00000000" w:rsidRPr="00082949" w:rsidRDefault="00ED7E26" w:rsidP="00082949">
      <w:pPr>
        <w:numPr>
          <w:ilvl w:val="0"/>
          <w:numId w:val="18"/>
        </w:numPr>
        <w:rPr>
          <w:lang w:val="en-CA"/>
        </w:rPr>
      </w:pPr>
      <w:r w:rsidRPr="00082949">
        <w:rPr>
          <w:b/>
          <w:bCs/>
        </w:rPr>
        <w:t>Law of supply</w:t>
      </w:r>
      <w:r w:rsidRPr="00082949">
        <w:t>:  the claim that the quantity supplied of a good rises when the price of the good rises, other things equa</w:t>
      </w:r>
      <w:r w:rsidRPr="00082949">
        <w:t xml:space="preserve">l  </w:t>
      </w:r>
    </w:p>
    <w:p w:rsidR="00000000" w:rsidRPr="00082949" w:rsidRDefault="00ED7E26" w:rsidP="00082949">
      <w:pPr>
        <w:numPr>
          <w:ilvl w:val="0"/>
          <w:numId w:val="18"/>
        </w:numPr>
        <w:rPr>
          <w:lang w:val="en-CA"/>
        </w:rPr>
      </w:pPr>
      <w:r w:rsidRPr="00082949">
        <w:rPr>
          <w:b/>
          <w:bCs/>
        </w:rPr>
        <w:t>Supply schedule</w:t>
      </w:r>
      <w:r w:rsidRPr="00082949">
        <w:t xml:space="preserve">:   </w:t>
      </w:r>
      <w:r w:rsidRPr="00082949">
        <w:br/>
        <w:t xml:space="preserve">A table that shows the relationship between the price of a good and the quantity supplied. </w:t>
      </w:r>
    </w:p>
    <w:p w:rsidR="00082949" w:rsidRPr="002F2F31" w:rsidRDefault="00082949" w:rsidP="00082949">
      <w:pPr>
        <w:numPr>
          <w:ilvl w:val="0"/>
          <w:numId w:val="18"/>
        </w:numPr>
        <w:rPr>
          <w:lang w:val="en-CA"/>
        </w:rPr>
      </w:pPr>
      <w:r>
        <w:rPr>
          <w:bCs/>
          <w:lang w:val="en-CA"/>
        </w:rPr>
        <w:t xml:space="preserve">Shifts in </w:t>
      </w:r>
      <w:r>
        <w:rPr>
          <w:bCs/>
          <w:lang w:val="en-CA"/>
        </w:rPr>
        <w:t>supply</w:t>
      </w:r>
      <w:r>
        <w:rPr>
          <w:bCs/>
          <w:lang w:val="en-CA"/>
        </w:rPr>
        <w:t>:</w:t>
      </w:r>
    </w:p>
    <w:p w:rsidR="00082949" w:rsidRPr="002F2F31" w:rsidRDefault="00082949" w:rsidP="00082949">
      <w:pPr>
        <w:numPr>
          <w:ilvl w:val="1"/>
          <w:numId w:val="18"/>
        </w:numPr>
        <w:rPr>
          <w:lang w:val="en-CA"/>
        </w:rPr>
      </w:pPr>
      <w:r>
        <w:rPr>
          <w:bCs/>
          <w:lang w:val="en-CA"/>
        </w:rPr>
        <w:t>Any change that increases the quantity</w:t>
      </w:r>
      <w:r>
        <w:rPr>
          <w:bCs/>
          <w:lang w:val="en-CA"/>
        </w:rPr>
        <w:t xml:space="preserve"> suppli</w:t>
      </w:r>
      <w:r>
        <w:rPr>
          <w:bCs/>
          <w:lang w:val="en-CA"/>
        </w:rPr>
        <w:t xml:space="preserve">ed at every price, and shifts the </w:t>
      </w:r>
      <w:r>
        <w:rPr>
          <w:bCs/>
          <w:lang w:val="en-CA"/>
        </w:rPr>
        <w:t>supply</w:t>
      </w:r>
      <w:r>
        <w:rPr>
          <w:bCs/>
          <w:lang w:val="en-CA"/>
        </w:rPr>
        <w:t xml:space="preserve"> curve to the right is called an increase in supply.</w:t>
      </w:r>
    </w:p>
    <w:p w:rsidR="00082949" w:rsidRPr="002F2F31" w:rsidRDefault="00082949" w:rsidP="00082949">
      <w:pPr>
        <w:numPr>
          <w:ilvl w:val="1"/>
          <w:numId w:val="18"/>
        </w:numPr>
        <w:rPr>
          <w:lang w:val="en-CA"/>
        </w:rPr>
      </w:pPr>
      <w:r>
        <w:rPr>
          <w:bCs/>
          <w:lang w:val="en-CA"/>
        </w:rPr>
        <w:t>Any change that decreases the quantity supplied at every price, and shifts the supply curve to the left is called a decrease in supply.</w:t>
      </w:r>
    </w:p>
    <w:p w:rsidR="00082949" w:rsidRPr="002F2F31" w:rsidRDefault="00082949" w:rsidP="00082949">
      <w:pPr>
        <w:numPr>
          <w:ilvl w:val="1"/>
          <w:numId w:val="18"/>
        </w:numPr>
        <w:rPr>
          <w:lang w:val="en-CA"/>
        </w:rPr>
      </w:pPr>
      <w:r>
        <w:rPr>
          <w:bCs/>
          <w:lang w:val="en-CA"/>
        </w:rPr>
        <w:t>Variables that can shift the demand curve include:</w:t>
      </w:r>
    </w:p>
    <w:p w:rsidR="00082949" w:rsidRPr="002F2F31" w:rsidRDefault="00082949" w:rsidP="00082949">
      <w:pPr>
        <w:numPr>
          <w:ilvl w:val="2"/>
          <w:numId w:val="18"/>
        </w:numPr>
        <w:rPr>
          <w:lang w:val="en-CA"/>
        </w:rPr>
      </w:pPr>
      <w:r>
        <w:rPr>
          <w:bCs/>
          <w:lang w:val="en-CA"/>
        </w:rPr>
        <w:t>Input Prices</w:t>
      </w:r>
      <w:r>
        <w:rPr>
          <w:bCs/>
          <w:lang w:val="en-CA"/>
        </w:rPr>
        <w:t>:</w:t>
      </w:r>
    </w:p>
    <w:p w:rsidR="00082949" w:rsidRPr="002F2F31" w:rsidRDefault="00082949" w:rsidP="00082949">
      <w:pPr>
        <w:numPr>
          <w:ilvl w:val="3"/>
          <w:numId w:val="18"/>
        </w:numPr>
        <w:rPr>
          <w:lang w:val="en-CA"/>
        </w:rPr>
      </w:pPr>
      <w:r>
        <w:rPr>
          <w:bCs/>
          <w:lang w:val="en-CA"/>
        </w:rPr>
        <w:t>When price</w:t>
      </w:r>
      <w:r w:rsidR="001C3F13">
        <w:rPr>
          <w:bCs/>
          <w:lang w:val="en-CA"/>
        </w:rPr>
        <w:t xml:space="preserve"> of one or more production inputs rises, firms supply less.</w:t>
      </w:r>
    </w:p>
    <w:p w:rsidR="00082949" w:rsidRPr="002F2F31" w:rsidRDefault="001C3F13" w:rsidP="00082949">
      <w:pPr>
        <w:numPr>
          <w:ilvl w:val="2"/>
          <w:numId w:val="18"/>
        </w:numPr>
        <w:rPr>
          <w:lang w:val="en-CA"/>
        </w:rPr>
      </w:pPr>
      <w:r>
        <w:rPr>
          <w:bCs/>
          <w:lang w:val="en-CA"/>
        </w:rPr>
        <w:t>Technology</w:t>
      </w:r>
      <w:r w:rsidR="00082949">
        <w:rPr>
          <w:bCs/>
          <w:lang w:val="en-CA"/>
        </w:rPr>
        <w:t>:</w:t>
      </w:r>
    </w:p>
    <w:p w:rsidR="00082949" w:rsidRPr="002F2F31" w:rsidRDefault="001C3F13" w:rsidP="00082949">
      <w:pPr>
        <w:numPr>
          <w:ilvl w:val="3"/>
          <w:numId w:val="18"/>
        </w:numPr>
        <w:rPr>
          <w:lang w:val="en-CA"/>
        </w:rPr>
      </w:pPr>
      <w:r>
        <w:rPr>
          <w:lang w:val="en-CA"/>
        </w:rPr>
        <w:t>Advances in technology lowers cost, thus increase supply.</w:t>
      </w:r>
    </w:p>
    <w:p w:rsidR="00082949" w:rsidRPr="002F2F31" w:rsidRDefault="00082949" w:rsidP="00082949">
      <w:pPr>
        <w:numPr>
          <w:ilvl w:val="2"/>
          <w:numId w:val="18"/>
        </w:numPr>
        <w:rPr>
          <w:lang w:val="en-CA"/>
        </w:rPr>
      </w:pPr>
      <w:r>
        <w:rPr>
          <w:bCs/>
          <w:lang w:val="en-CA"/>
        </w:rPr>
        <w:t>Expectation:</w:t>
      </w:r>
      <w:r>
        <w:rPr>
          <w:lang w:val="en-CA"/>
        </w:rPr>
        <w:t xml:space="preserve"> </w:t>
      </w:r>
      <w:r w:rsidR="001C3F13">
        <w:rPr>
          <w:bCs/>
          <w:lang w:val="en-CA"/>
        </w:rPr>
        <w:t>Suppliers will stock up if they anticipate a price increase in the future, vice versa.</w:t>
      </w:r>
    </w:p>
    <w:p w:rsidR="00082949" w:rsidRPr="002F2F31" w:rsidRDefault="00082949" w:rsidP="00082949">
      <w:pPr>
        <w:numPr>
          <w:ilvl w:val="2"/>
          <w:numId w:val="18"/>
        </w:numPr>
        <w:rPr>
          <w:lang w:val="en-CA"/>
        </w:rPr>
      </w:pPr>
      <w:r>
        <w:rPr>
          <w:bCs/>
          <w:lang w:val="en-CA"/>
        </w:rPr>
        <w:t xml:space="preserve">Number of </w:t>
      </w:r>
      <w:r w:rsidR="001C3F13">
        <w:rPr>
          <w:bCs/>
          <w:lang w:val="en-CA"/>
        </w:rPr>
        <w:t>sell</w:t>
      </w:r>
      <w:r>
        <w:rPr>
          <w:bCs/>
          <w:lang w:val="en-CA"/>
        </w:rPr>
        <w:t xml:space="preserve">ers: Increased number of </w:t>
      </w:r>
      <w:r w:rsidR="001C3F13">
        <w:rPr>
          <w:bCs/>
          <w:lang w:val="en-CA"/>
        </w:rPr>
        <w:t>seller increase quantity suppli</w:t>
      </w:r>
      <w:r>
        <w:rPr>
          <w:bCs/>
          <w:lang w:val="en-CA"/>
        </w:rPr>
        <w:t>ed.</w:t>
      </w:r>
    </w:p>
    <w:p w:rsidR="00082949" w:rsidRDefault="00082949" w:rsidP="00082949">
      <w:pPr>
        <w:numPr>
          <w:ilvl w:val="1"/>
          <w:numId w:val="18"/>
        </w:numPr>
        <w:rPr>
          <w:lang w:val="en-CA"/>
        </w:rPr>
      </w:pPr>
      <w:r>
        <w:rPr>
          <w:lang w:val="en-CA"/>
        </w:rPr>
        <w:t xml:space="preserve">Summary: </w:t>
      </w:r>
    </w:p>
    <w:p w:rsidR="00082949" w:rsidRDefault="00082949" w:rsidP="001C3F13">
      <w:pPr>
        <w:numPr>
          <w:ilvl w:val="2"/>
          <w:numId w:val="18"/>
        </w:numPr>
        <w:rPr>
          <w:lang w:val="en-CA"/>
        </w:rPr>
      </w:pPr>
      <w:r>
        <w:rPr>
          <w:lang w:val="en-CA"/>
        </w:rPr>
        <w:t xml:space="preserve">The </w:t>
      </w:r>
      <w:r w:rsidR="001C3F13">
        <w:rPr>
          <w:lang w:val="en-CA"/>
        </w:rPr>
        <w:t>supply</w:t>
      </w:r>
      <w:r>
        <w:rPr>
          <w:lang w:val="en-CA"/>
        </w:rPr>
        <w:t xml:space="preserve"> curve shows what happens to the quantity </w:t>
      </w:r>
      <w:r w:rsidR="001C3F13">
        <w:rPr>
          <w:lang w:val="en-CA"/>
        </w:rPr>
        <w:t>suppli</w:t>
      </w:r>
      <w:r>
        <w:rPr>
          <w:lang w:val="en-CA"/>
        </w:rPr>
        <w:t xml:space="preserve">ed of a good when its price varies, holding constant all the other variables that influence </w:t>
      </w:r>
      <w:r w:rsidR="001C3F13">
        <w:rPr>
          <w:lang w:val="en-CA"/>
        </w:rPr>
        <w:t>sell</w:t>
      </w:r>
      <w:r>
        <w:rPr>
          <w:lang w:val="en-CA"/>
        </w:rPr>
        <w:t xml:space="preserve">ers. When one of these variables changes, the </w:t>
      </w:r>
      <w:r w:rsidR="001C3F13">
        <w:rPr>
          <w:lang w:val="en-CA"/>
        </w:rPr>
        <w:t>supply</w:t>
      </w:r>
      <w:r>
        <w:rPr>
          <w:lang w:val="en-CA"/>
        </w:rPr>
        <w:t xml:space="preserve"> curve shifts.</w:t>
      </w:r>
    </w:p>
    <w:p w:rsidR="006E3893" w:rsidRDefault="001C3F13" w:rsidP="001C3F13">
      <w:pPr>
        <w:ind w:left="720" w:firstLine="720"/>
        <w:rPr>
          <w:lang w:val="en-CA"/>
        </w:rPr>
      </w:pPr>
      <w:r>
        <w:rPr>
          <w:noProof/>
          <w:lang w:val="en-CA" w:eastAsia="zh-CN"/>
        </w:rPr>
        <w:drawing>
          <wp:inline distT="0" distB="0" distL="0" distR="0" wp14:anchorId="2242A096" wp14:editId="7E775B69">
            <wp:extent cx="4857750" cy="12096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3F13" w:rsidRDefault="001C3F13" w:rsidP="001C3F13">
      <w:pPr>
        <w:rPr>
          <w:lang w:val="en-CA"/>
        </w:rPr>
      </w:pPr>
    </w:p>
    <w:p w:rsidR="001C3F13" w:rsidRDefault="001C3F13">
      <w:pPr>
        <w:rPr>
          <w:lang w:val="en-CA"/>
        </w:rPr>
      </w:pPr>
      <w:r>
        <w:rPr>
          <w:lang w:val="en-CA"/>
        </w:rPr>
        <w:br w:type="page"/>
      </w:r>
    </w:p>
    <w:p w:rsidR="001C3F13" w:rsidRDefault="001C3F13" w:rsidP="001C3F13">
      <w:pPr>
        <w:rPr>
          <w:lang w:val="en-CA"/>
        </w:rPr>
      </w:pPr>
      <w:r>
        <w:rPr>
          <w:lang w:val="en-CA"/>
        </w:rPr>
        <w:lastRenderedPageBreak/>
        <w:t>Supply and demand together:</w:t>
      </w:r>
    </w:p>
    <w:p w:rsidR="001C3F13" w:rsidRDefault="001C3F13" w:rsidP="001C3F13">
      <w:pPr>
        <w:rPr>
          <w:lang w:val="en-CA"/>
        </w:rPr>
      </w:pPr>
      <w:r>
        <w:rPr>
          <w:lang w:val="en-CA"/>
        </w:rPr>
        <w:t>Equilibrium:</w:t>
      </w:r>
    </w:p>
    <w:p w:rsidR="00D302C5" w:rsidRDefault="00D302C5" w:rsidP="00D302C5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A situation in which the price has reached the level where quantity supplied equals quantity demanded.</w:t>
      </w:r>
    </w:p>
    <w:p w:rsidR="00D302C5" w:rsidRPr="00D302C5" w:rsidRDefault="00D302C5" w:rsidP="00D302C5">
      <w:pPr>
        <w:pStyle w:val="ListParagraph"/>
        <w:numPr>
          <w:ilvl w:val="0"/>
          <w:numId w:val="20"/>
        </w:numPr>
        <w:rPr>
          <w:lang w:val="en-CA"/>
        </w:rPr>
      </w:pPr>
      <w:r w:rsidRPr="00D302C5">
        <w:rPr>
          <w:b/>
          <w:bCs/>
        </w:rPr>
        <w:t>Equilibrium price</w:t>
      </w:r>
      <w:r>
        <w:rPr>
          <w:b/>
          <w:bCs/>
        </w:rPr>
        <w:t xml:space="preserve"> </w:t>
      </w:r>
      <w:r>
        <w:rPr>
          <w:bCs/>
        </w:rPr>
        <w:t>is</w:t>
      </w:r>
      <w:r w:rsidRPr="00D302C5">
        <w:t xml:space="preserve"> the price that equates quantity supplied with quantity demanded</w:t>
      </w:r>
    </w:p>
    <w:p w:rsidR="00D302C5" w:rsidRPr="00D302C5" w:rsidRDefault="00D302C5" w:rsidP="00D302C5">
      <w:pPr>
        <w:pStyle w:val="ListParagraph"/>
        <w:numPr>
          <w:ilvl w:val="0"/>
          <w:numId w:val="20"/>
        </w:numPr>
        <w:rPr>
          <w:bCs/>
          <w:lang w:val="en-CA"/>
        </w:rPr>
      </w:pPr>
      <w:r w:rsidRPr="00D302C5">
        <w:rPr>
          <w:b/>
          <w:bCs/>
        </w:rPr>
        <w:t>Equilibrium</w:t>
      </w:r>
      <w:r>
        <w:rPr>
          <w:b/>
          <w:bCs/>
        </w:rPr>
        <w:t xml:space="preserve"> quantity</w:t>
      </w:r>
      <w:r>
        <w:rPr>
          <w:b/>
          <w:bCs/>
        </w:rPr>
        <w:t xml:space="preserve"> </w:t>
      </w:r>
      <w:r w:rsidRPr="00D302C5">
        <w:rPr>
          <w:bCs/>
          <w:lang w:val="en-CA"/>
        </w:rPr>
        <w:t>the quantity supplied and quantity demanded at the equilibrium price</w:t>
      </w:r>
    </w:p>
    <w:p w:rsidR="00D302C5" w:rsidRPr="00D302C5" w:rsidRDefault="00D302C5" w:rsidP="00D302C5">
      <w:pPr>
        <w:pStyle w:val="ListParagraph"/>
        <w:numPr>
          <w:ilvl w:val="0"/>
          <w:numId w:val="20"/>
        </w:numPr>
        <w:rPr>
          <w:lang w:val="en-CA"/>
        </w:rPr>
      </w:pPr>
      <w:r w:rsidRPr="00D302C5">
        <w:rPr>
          <w:b/>
        </w:rPr>
        <w:t>Surplus</w:t>
      </w:r>
      <w:r>
        <w:t xml:space="preserve"> is </w:t>
      </w:r>
      <w:r w:rsidRPr="00D302C5">
        <w:t>when quantity supplied is greater than quantity demanded</w:t>
      </w:r>
    </w:p>
    <w:p w:rsidR="00D302C5" w:rsidRPr="00D302C5" w:rsidRDefault="00D302C5" w:rsidP="00D302C5">
      <w:pPr>
        <w:pStyle w:val="ListParagraph"/>
        <w:numPr>
          <w:ilvl w:val="1"/>
          <w:numId w:val="20"/>
        </w:numPr>
        <w:rPr>
          <w:lang w:val="en-CA"/>
        </w:rPr>
      </w:pPr>
      <w:r>
        <w:t xml:space="preserve">Facing a surplus, </w:t>
      </w:r>
      <w:r w:rsidRPr="00D302C5">
        <w:t>sellers try to increase sales by cutting price.</w:t>
      </w:r>
    </w:p>
    <w:p w:rsidR="00D302C5" w:rsidRPr="00D302C5" w:rsidRDefault="00D302C5" w:rsidP="00D302C5">
      <w:pPr>
        <w:pStyle w:val="ListParagraph"/>
        <w:numPr>
          <w:ilvl w:val="1"/>
          <w:numId w:val="20"/>
        </w:numPr>
        <w:rPr>
          <w:lang w:val="en-CA"/>
        </w:rPr>
      </w:pPr>
      <w:r>
        <w:t xml:space="preserve">This causes </w:t>
      </w:r>
      <w:r w:rsidRPr="00D302C5">
        <w:rPr>
          <w:b/>
          <w:bCs/>
          <w:i/>
          <w:iCs/>
          <w:lang w:val="en-CA"/>
        </w:rPr>
        <w:t>Q</w:t>
      </w:r>
      <w:r w:rsidRPr="00D302C5">
        <w:rPr>
          <w:b/>
          <w:bCs/>
          <w:i/>
          <w:iCs/>
          <w:vertAlign w:val="superscript"/>
          <w:lang w:val="en-CA"/>
        </w:rPr>
        <w:t>D</w:t>
      </w:r>
      <w:r w:rsidRPr="00D302C5">
        <w:t xml:space="preserve"> to rise</w:t>
      </w:r>
      <w:r>
        <w:t xml:space="preserve"> </w:t>
      </w:r>
      <w:r w:rsidRPr="00D302C5">
        <w:rPr>
          <w:lang w:val="en-CA"/>
        </w:rPr>
        <w:t xml:space="preserve">and </w:t>
      </w:r>
      <w:r w:rsidRPr="00D302C5">
        <w:rPr>
          <w:b/>
          <w:bCs/>
          <w:i/>
          <w:iCs/>
          <w:lang w:val="en-CA"/>
        </w:rPr>
        <w:t>Q</w:t>
      </w:r>
      <w:r w:rsidRPr="00D302C5">
        <w:rPr>
          <w:b/>
          <w:bCs/>
          <w:i/>
          <w:iCs/>
          <w:vertAlign w:val="superscript"/>
          <w:lang w:val="en-CA"/>
        </w:rPr>
        <w:t>S</w:t>
      </w:r>
      <w:r>
        <w:rPr>
          <w:lang w:val="en-CA"/>
        </w:rPr>
        <w:t xml:space="preserve"> to fall, which reduces the surplus.</w:t>
      </w:r>
    </w:p>
    <w:p w:rsidR="00D302C5" w:rsidRPr="00D302C5" w:rsidRDefault="00D302C5" w:rsidP="00D302C5">
      <w:pPr>
        <w:pStyle w:val="ListParagraph"/>
        <w:numPr>
          <w:ilvl w:val="1"/>
          <w:numId w:val="20"/>
        </w:numPr>
        <w:rPr>
          <w:lang w:val="en-CA"/>
        </w:rPr>
      </w:pPr>
      <w:r w:rsidRPr="00D302C5">
        <w:t xml:space="preserve">Prices continue to fall until market reaches equilibrium. </w:t>
      </w:r>
    </w:p>
    <w:p w:rsidR="00D302C5" w:rsidRPr="00D302C5" w:rsidRDefault="00D302C5" w:rsidP="00D302C5">
      <w:pPr>
        <w:pStyle w:val="ListParagraph"/>
        <w:numPr>
          <w:ilvl w:val="0"/>
          <w:numId w:val="20"/>
        </w:numPr>
        <w:rPr>
          <w:lang w:val="en-CA"/>
        </w:rPr>
      </w:pPr>
      <w:r w:rsidRPr="00D302C5">
        <w:rPr>
          <w:b/>
        </w:rPr>
        <w:t>S</w:t>
      </w:r>
      <w:r>
        <w:rPr>
          <w:b/>
        </w:rPr>
        <w:t>hortage</w:t>
      </w:r>
      <w:r>
        <w:t xml:space="preserve"> is </w:t>
      </w:r>
      <w:r w:rsidRPr="00D302C5">
        <w:rPr>
          <w:lang w:val="en-CA"/>
        </w:rPr>
        <w:t>when quantity demanded is greater than quantity supplied</w:t>
      </w:r>
    </w:p>
    <w:p w:rsidR="00D302C5" w:rsidRPr="00D302C5" w:rsidRDefault="00D302C5" w:rsidP="00D302C5">
      <w:pPr>
        <w:pStyle w:val="ListParagraph"/>
        <w:numPr>
          <w:ilvl w:val="1"/>
          <w:numId w:val="20"/>
        </w:numPr>
        <w:rPr>
          <w:lang w:val="en-CA"/>
        </w:rPr>
      </w:pPr>
      <w:r w:rsidRPr="00D302C5">
        <w:t>Facing a</w:t>
      </w:r>
      <w:r>
        <w:t xml:space="preserve"> shortage, </w:t>
      </w:r>
      <w:r w:rsidRPr="00D302C5">
        <w:t>sellers raise the price</w:t>
      </w:r>
      <w:r w:rsidRPr="00D302C5">
        <w:t>.</w:t>
      </w:r>
    </w:p>
    <w:p w:rsidR="00D302C5" w:rsidRPr="00D302C5" w:rsidRDefault="00D302C5" w:rsidP="00D302C5">
      <w:pPr>
        <w:pStyle w:val="ListParagraph"/>
        <w:numPr>
          <w:ilvl w:val="1"/>
          <w:numId w:val="20"/>
        </w:numPr>
        <w:rPr>
          <w:lang w:val="en-CA"/>
        </w:rPr>
      </w:pPr>
      <w:r>
        <w:t xml:space="preserve">This </w:t>
      </w:r>
      <w:r w:rsidRPr="00D302C5">
        <w:rPr>
          <w:lang w:val="en-CA"/>
        </w:rPr>
        <w:t xml:space="preserve">causing </w:t>
      </w:r>
      <w:r w:rsidRPr="00D302C5">
        <w:rPr>
          <w:b/>
          <w:bCs/>
          <w:i/>
          <w:iCs/>
          <w:lang w:val="en-CA"/>
        </w:rPr>
        <w:t>Q</w:t>
      </w:r>
      <w:r w:rsidRPr="00D302C5">
        <w:rPr>
          <w:b/>
          <w:bCs/>
          <w:i/>
          <w:iCs/>
          <w:vertAlign w:val="superscript"/>
          <w:lang w:val="en-CA"/>
        </w:rPr>
        <w:t>D</w:t>
      </w:r>
      <w:r w:rsidRPr="00D302C5">
        <w:rPr>
          <w:lang w:val="en-CA"/>
        </w:rPr>
        <w:t xml:space="preserve"> to fall</w:t>
      </w:r>
      <w:r>
        <w:rPr>
          <w:lang w:val="en-CA"/>
        </w:rPr>
        <w:t xml:space="preserve"> and </w:t>
      </w:r>
      <w:r w:rsidRPr="00D302C5">
        <w:rPr>
          <w:b/>
          <w:bCs/>
          <w:i/>
          <w:iCs/>
        </w:rPr>
        <w:t>Q</w:t>
      </w:r>
      <w:r w:rsidRPr="00D302C5">
        <w:rPr>
          <w:b/>
          <w:bCs/>
          <w:i/>
          <w:iCs/>
          <w:vertAlign w:val="superscript"/>
        </w:rPr>
        <w:t>S</w:t>
      </w:r>
      <w:r w:rsidRPr="00D302C5">
        <w:t xml:space="preserve"> to rise</w:t>
      </w:r>
      <w:r w:rsidRPr="00D302C5">
        <w:rPr>
          <w:lang w:val="en-CA"/>
        </w:rPr>
        <w:t xml:space="preserve">, which reduces the </w:t>
      </w:r>
      <w:r>
        <w:rPr>
          <w:lang w:val="en-CA"/>
        </w:rPr>
        <w:t>shortage</w:t>
      </w:r>
      <w:r w:rsidRPr="00D302C5">
        <w:rPr>
          <w:lang w:val="en-CA"/>
        </w:rPr>
        <w:t>.</w:t>
      </w:r>
    </w:p>
    <w:p w:rsidR="00D302C5" w:rsidRPr="00D302C5" w:rsidRDefault="00D302C5" w:rsidP="00D302C5">
      <w:pPr>
        <w:pStyle w:val="ListParagraph"/>
        <w:numPr>
          <w:ilvl w:val="1"/>
          <w:numId w:val="20"/>
        </w:numPr>
        <w:rPr>
          <w:lang w:val="en-CA"/>
        </w:rPr>
      </w:pPr>
      <w:r w:rsidRPr="00D302C5">
        <w:t xml:space="preserve">Prices continue to </w:t>
      </w:r>
      <w:r>
        <w:t>increase</w:t>
      </w:r>
      <w:r w:rsidRPr="00D302C5">
        <w:t xml:space="preserve"> until market reaches equilibrium.</w:t>
      </w:r>
    </w:p>
    <w:p w:rsidR="00D302C5" w:rsidRDefault="00D302C5" w:rsidP="00D302C5">
      <w:pPr>
        <w:rPr>
          <w:lang w:val="en-CA"/>
        </w:rPr>
      </w:pPr>
    </w:p>
    <w:p w:rsidR="00D302C5" w:rsidRDefault="00D302C5" w:rsidP="00D302C5">
      <w:pPr>
        <w:pStyle w:val="ListParagraph"/>
        <w:numPr>
          <w:ilvl w:val="0"/>
          <w:numId w:val="22"/>
        </w:numPr>
        <w:rPr>
          <w:lang w:val="en-CA"/>
        </w:rPr>
      </w:pPr>
      <w:r w:rsidRPr="00D302C5">
        <w:rPr>
          <w:b/>
          <w:lang w:val="en-CA"/>
        </w:rPr>
        <w:t>Law of supply and demand</w:t>
      </w:r>
      <w:r w:rsidRPr="00D302C5">
        <w:rPr>
          <w:lang w:val="en-CA"/>
        </w:rPr>
        <w:t xml:space="preserve"> is the claim that the price of any good adjusts to bring the quantity supplied and the quantity demanded for that good into balance.</w:t>
      </w:r>
    </w:p>
    <w:p w:rsidR="00D302C5" w:rsidRDefault="00D302C5" w:rsidP="00D302C5">
      <w:pPr>
        <w:pStyle w:val="ListParagraph"/>
        <w:ind w:left="360"/>
        <w:rPr>
          <w:lang w:val="en-CA"/>
        </w:rPr>
      </w:pPr>
      <w:r>
        <w:rPr>
          <w:noProof/>
          <w:lang w:val="en-CA" w:eastAsia="zh-CN"/>
        </w:rPr>
        <w:drawing>
          <wp:inline distT="0" distB="0" distL="0" distR="0" wp14:anchorId="291FD276" wp14:editId="5BE83E94">
            <wp:extent cx="5343525" cy="104775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E26" w:rsidRDefault="00ED7E26" w:rsidP="00ED7E26">
      <w:pPr>
        <w:rPr>
          <w:lang w:val="en-CA"/>
        </w:rPr>
      </w:pPr>
    </w:p>
    <w:p w:rsidR="00ED7E26" w:rsidRDefault="00ED7E26" w:rsidP="00ED7E26">
      <w:pPr>
        <w:rPr>
          <w:lang w:val="en-CA"/>
        </w:rPr>
      </w:pPr>
      <w:r>
        <w:rPr>
          <w:lang w:val="en-CA"/>
        </w:rPr>
        <w:t>Effect of s</w:t>
      </w:r>
      <w:r w:rsidRPr="00ED7E26">
        <w:rPr>
          <w:lang w:val="en-CA"/>
        </w:rPr>
        <w:t xml:space="preserve">hift in </w:t>
      </w:r>
      <w:r>
        <w:rPr>
          <w:lang w:val="en-CA"/>
        </w:rPr>
        <w:t>d</w:t>
      </w:r>
      <w:r w:rsidRPr="00ED7E26">
        <w:rPr>
          <w:lang w:val="en-CA"/>
        </w:rPr>
        <w:t>emand</w:t>
      </w:r>
      <w:r>
        <w:rPr>
          <w:lang w:val="en-CA"/>
        </w:rPr>
        <w:t xml:space="preserve"> and supply</w:t>
      </w:r>
      <w:r w:rsidRPr="00ED7E26">
        <w:rPr>
          <w:lang w:val="en-CA"/>
        </w:rPr>
        <w:t>:</w:t>
      </w:r>
    </w:p>
    <w:p w:rsidR="00ED7E26" w:rsidRDefault="00ED7E26" w:rsidP="00ED7E26">
      <w:pPr>
        <w:rPr>
          <w:lang w:val="en-CA"/>
        </w:rPr>
      </w:pPr>
      <w:r>
        <w:rPr>
          <w:noProof/>
          <w:lang w:val="en-CA" w:eastAsia="zh-CN"/>
        </w:rPr>
        <w:drawing>
          <wp:inline distT="0" distB="0" distL="0" distR="0" wp14:anchorId="2A754219" wp14:editId="3F24DC04">
            <wp:extent cx="5943600" cy="150558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7E26" w:rsidRDefault="00ED7E26" w:rsidP="00ED7E26">
      <w:pPr>
        <w:rPr>
          <w:lang w:val="en-CA"/>
        </w:rPr>
      </w:pPr>
    </w:p>
    <w:p w:rsidR="00000000" w:rsidRPr="00ED7E26" w:rsidRDefault="00ED7E26" w:rsidP="00ED7E26">
      <w:pPr>
        <w:numPr>
          <w:ilvl w:val="0"/>
          <w:numId w:val="27"/>
        </w:numPr>
        <w:rPr>
          <w:lang w:val="en-CA"/>
        </w:rPr>
      </w:pPr>
      <w:r w:rsidRPr="00ED7E26">
        <w:t xml:space="preserve">One of the Ten Principles from Chapter </w:t>
      </w:r>
      <w:r>
        <w:t>1</w:t>
      </w:r>
      <w:r w:rsidRPr="00ED7E26">
        <w:t xml:space="preserve"> </w:t>
      </w:r>
      <w:r w:rsidRPr="00ED7E26">
        <w:rPr>
          <w:b/>
          <w:bCs/>
          <w:i/>
          <w:iCs/>
        </w:rPr>
        <w:t>Marke</w:t>
      </w:r>
      <w:r>
        <w:rPr>
          <w:b/>
          <w:bCs/>
          <w:i/>
          <w:iCs/>
        </w:rPr>
        <w:t xml:space="preserve">ts are usually a good way </w:t>
      </w:r>
      <w:r w:rsidRPr="00ED7E26">
        <w:rPr>
          <w:b/>
          <w:bCs/>
          <w:i/>
          <w:iCs/>
        </w:rPr>
        <w:t>to organize economic activity.</w:t>
      </w:r>
      <w:r w:rsidRPr="00ED7E26">
        <w:rPr>
          <w:i/>
          <w:iCs/>
        </w:rPr>
        <w:t xml:space="preserve"> </w:t>
      </w:r>
    </w:p>
    <w:p w:rsidR="00ED7E26" w:rsidRPr="00ED7E26" w:rsidRDefault="00ED7E26" w:rsidP="00ED7E26">
      <w:pPr>
        <w:numPr>
          <w:ilvl w:val="0"/>
          <w:numId w:val="27"/>
        </w:numPr>
        <w:rPr>
          <w:lang w:val="en-CA"/>
        </w:rPr>
      </w:pPr>
      <w:r w:rsidRPr="00ED7E26">
        <w:t xml:space="preserve">In market economies, prices adjust to balance supply and demand.  </w:t>
      </w:r>
    </w:p>
    <w:p w:rsidR="00ED7E26" w:rsidRPr="00ED7E26" w:rsidRDefault="00ED7E26" w:rsidP="00ED7E26">
      <w:pPr>
        <w:numPr>
          <w:ilvl w:val="0"/>
          <w:numId w:val="27"/>
        </w:numPr>
        <w:rPr>
          <w:lang w:val="en-CA"/>
        </w:rPr>
      </w:pPr>
      <w:r w:rsidRPr="00ED7E26">
        <w:t>These equilibrium prices are the signals that guide economic decisions and ther</w:t>
      </w:r>
      <w:r>
        <w:t xml:space="preserve">eby allocate scarce resources. </w:t>
      </w:r>
      <w:bookmarkStart w:id="0" w:name="_GoBack"/>
      <w:bookmarkEnd w:id="0"/>
    </w:p>
    <w:p w:rsidR="00ED7E26" w:rsidRPr="00ED7E26" w:rsidRDefault="00ED7E26" w:rsidP="00ED7E26">
      <w:pPr>
        <w:rPr>
          <w:lang w:val="en-CA"/>
        </w:rPr>
      </w:pPr>
    </w:p>
    <w:p w:rsidR="00D302C5" w:rsidRPr="00D302C5" w:rsidRDefault="00D302C5" w:rsidP="00D302C5">
      <w:pPr>
        <w:rPr>
          <w:lang w:val="en-CA"/>
        </w:rPr>
      </w:pPr>
    </w:p>
    <w:p w:rsidR="00D302C5" w:rsidRPr="00D302C5" w:rsidRDefault="00D302C5" w:rsidP="00D302C5">
      <w:pPr>
        <w:rPr>
          <w:lang w:val="en-CA"/>
        </w:rPr>
      </w:pPr>
    </w:p>
    <w:p w:rsidR="00D302C5" w:rsidRPr="00D302C5" w:rsidRDefault="00D302C5" w:rsidP="00D302C5">
      <w:pPr>
        <w:pStyle w:val="ListParagraph"/>
        <w:ind w:left="1440"/>
        <w:rPr>
          <w:lang w:val="en-CA"/>
        </w:rPr>
      </w:pPr>
    </w:p>
    <w:sectPr w:rsidR="00D302C5" w:rsidRPr="00D302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656A24"/>
    <w:multiLevelType w:val="hybridMultilevel"/>
    <w:tmpl w:val="8B803E8C"/>
    <w:lvl w:ilvl="0" w:tplc="F916657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AC9A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0DA21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BA78B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DF09F8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7E3A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7EBE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E0F7B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DE9F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2B27E6"/>
    <w:multiLevelType w:val="hybridMultilevel"/>
    <w:tmpl w:val="AF887132"/>
    <w:lvl w:ilvl="0" w:tplc="239EBE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2E8D8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3679F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C4730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5AB0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47008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9EE42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E726B1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4C4B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9153B5"/>
    <w:multiLevelType w:val="hybridMultilevel"/>
    <w:tmpl w:val="10EC7E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9C1404"/>
    <w:multiLevelType w:val="hybridMultilevel"/>
    <w:tmpl w:val="2C0EA058"/>
    <w:lvl w:ilvl="0" w:tplc="BF92D7C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49C55E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76F3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36DB4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24F8F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05629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F01D8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89E632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E674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8E3698B"/>
    <w:multiLevelType w:val="hybridMultilevel"/>
    <w:tmpl w:val="6E7ADAB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F0170A"/>
    <w:multiLevelType w:val="hybridMultilevel"/>
    <w:tmpl w:val="3AC62C80"/>
    <w:lvl w:ilvl="0" w:tplc="8CCCF0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BE64A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20C1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8AC39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7F86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4420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1229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885E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9EB7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D2E0874"/>
    <w:multiLevelType w:val="hybridMultilevel"/>
    <w:tmpl w:val="F516EAAE"/>
    <w:lvl w:ilvl="0" w:tplc="BDC8332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D5815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026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EA2FF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2CBDA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E2A3C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A8148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3C69D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1680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DE3D30"/>
    <w:multiLevelType w:val="hybridMultilevel"/>
    <w:tmpl w:val="2D6A9384"/>
    <w:lvl w:ilvl="0" w:tplc="CD7459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B847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482A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25683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4438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DC728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A8EC48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8C9DC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CC6B7A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3BD0EE8"/>
    <w:multiLevelType w:val="hybridMultilevel"/>
    <w:tmpl w:val="1702F7F6"/>
    <w:lvl w:ilvl="0" w:tplc="26BC3DA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A56CF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94D4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88B5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FE15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006F65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C4F55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BC63B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0D646A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821913"/>
    <w:multiLevelType w:val="hybridMultilevel"/>
    <w:tmpl w:val="60D66720"/>
    <w:lvl w:ilvl="0" w:tplc="D30649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C58A49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2E3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F7EC0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C6A4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B649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16803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FEB22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5C5A4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03D30B2"/>
    <w:multiLevelType w:val="hybridMultilevel"/>
    <w:tmpl w:val="902C8514"/>
    <w:lvl w:ilvl="0" w:tplc="DE8E6D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7C61C6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9FA4FE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EA61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C2AF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9AE35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38FF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10293F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EE13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38047B9"/>
    <w:multiLevelType w:val="hybridMultilevel"/>
    <w:tmpl w:val="74E87366"/>
    <w:lvl w:ilvl="0" w:tplc="8EB8CE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314FCF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A320C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D610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7C48C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2C819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FAC4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96417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39409E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83E3E33"/>
    <w:multiLevelType w:val="hybridMultilevel"/>
    <w:tmpl w:val="C31A38B6"/>
    <w:lvl w:ilvl="0" w:tplc="FEF00BC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D0C2A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17644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DDCD4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D623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1AE3F5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1AA2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AD0A24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C22BF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8E37274"/>
    <w:multiLevelType w:val="hybridMultilevel"/>
    <w:tmpl w:val="1B584C5E"/>
    <w:lvl w:ilvl="0" w:tplc="1CB6F60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667CE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1E6D2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2600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CCEE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C20E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9055A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D49E1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A965E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9C95576"/>
    <w:multiLevelType w:val="hybridMultilevel"/>
    <w:tmpl w:val="8F38C098"/>
    <w:lvl w:ilvl="0" w:tplc="28D84A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2A6C16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6C2418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C4F48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20B1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C48ED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E84F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6409DE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EE95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9CD53F5"/>
    <w:multiLevelType w:val="hybridMultilevel"/>
    <w:tmpl w:val="2FA060EC"/>
    <w:lvl w:ilvl="0" w:tplc="A0881F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9E9104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5C73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146779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A8E0E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1E44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28120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AE69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8AC4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1F2F2E"/>
    <w:multiLevelType w:val="hybridMultilevel"/>
    <w:tmpl w:val="7868AA06"/>
    <w:lvl w:ilvl="0" w:tplc="1408E9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83488F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4EA13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1EAD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F14A6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76B3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26ED2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60C19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C7AF57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B1C7DFD"/>
    <w:multiLevelType w:val="hybridMultilevel"/>
    <w:tmpl w:val="61A6BB0C"/>
    <w:lvl w:ilvl="0" w:tplc="54C47E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C02ECA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966F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9ADC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C6220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9A0DE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5A9B8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B69B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BCE6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C0872A8"/>
    <w:multiLevelType w:val="hybridMultilevel"/>
    <w:tmpl w:val="BB64875A"/>
    <w:lvl w:ilvl="0" w:tplc="F41A109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3C9A24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3AE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C0E36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9A2DE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48AA4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A8A84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ECDE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9807B2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C5C0CE4"/>
    <w:multiLevelType w:val="hybridMultilevel"/>
    <w:tmpl w:val="907C87DE"/>
    <w:lvl w:ilvl="0" w:tplc="E8DE43C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9A467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225F5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CA33B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39C639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B4248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54DE8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2E02F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D32D1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C9C059E"/>
    <w:multiLevelType w:val="hybridMultilevel"/>
    <w:tmpl w:val="5598115A"/>
    <w:lvl w:ilvl="0" w:tplc="F850BD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78549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74E889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54DC5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2C560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7687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8E17D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89C1B3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328ED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653C0877"/>
    <w:multiLevelType w:val="hybridMultilevel"/>
    <w:tmpl w:val="B7EC648C"/>
    <w:lvl w:ilvl="0" w:tplc="E876A8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8C2465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8237E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02103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F279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994F0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E6D5D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DF4E2D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2D0B1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CAF3F5E"/>
    <w:multiLevelType w:val="hybridMultilevel"/>
    <w:tmpl w:val="5A7E0198"/>
    <w:lvl w:ilvl="0" w:tplc="6F9AE6B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9A677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6CFA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DE21D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DB446C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9455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42B2B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90869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78E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31239F0"/>
    <w:multiLevelType w:val="hybridMultilevel"/>
    <w:tmpl w:val="DE62F6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CA4CDB"/>
    <w:multiLevelType w:val="hybridMultilevel"/>
    <w:tmpl w:val="468CF4EE"/>
    <w:lvl w:ilvl="0" w:tplc="FA4E175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9A356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46589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5C8AC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38A005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B24F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B5E35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22E50A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DC0518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77D330BA"/>
    <w:multiLevelType w:val="hybridMultilevel"/>
    <w:tmpl w:val="3B86E36E"/>
    <w:lvl w:ilvl="0" w:tplc="719289D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38672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7AE61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9A7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2A90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5E18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856D9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666E2D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CAE1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9285131"/>
    <w:multiLevelType w:val="hybridMultilevel"/>
    <w:tmpl w:val="FB882422"/>
    <w:lvl w:ilvl="0" w:tplc="7C1E00E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54B1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2542F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3683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6B0F5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32472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66E68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CE2C8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C441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A9E4D8A"/>
    <w:multiLevelType w:val="hybridMultilevel"/>
    <w:tmpl w:val="C3AE81CC"/>
    <w:lvl w:ilvl="0" w:tplc="14BE07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6A074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665B5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D6F66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64B44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84A0A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350E23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5C8D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021F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8"/>
  </w:num>
  <w:num w:numId="3">
    <w:abstractNumId w:val="11"/>
  </w:num>
  <w:num w:numId="4">
    <w:abstractNumId w:val="27"/>
  </w:num>
  <w:num w:numId="5">
    <w:abstractNumId w:val="20"/>
  </w:num>
  <w:num w:numId="6">
    <w:abstractNumId w:val="15"/>
  </w:num>
  <w:num w:numId="7">
    <w:abstractNumId w:val="5"/>
  </w:num>
  <w:num w:numId="8">
    <w:abstractNumId w:val="9"/>
  </w:num>
  <w:num w:numId="9">
    <w:abstractNumId w:val="12"/>
  </w:num>
  <w:num w:numId="10">
    <w:abstractNumId w:val="0"/>
  </w:num>
  <w:num w:numId="11">
    <w:abstractNumId w:val="19"/>
  </w:num>
  <w:num w:numId="12">
    <w:abstractNumId w:val="8"/>
  </w:num>
  <w:num w:numId="13">
    <w:abstractNumId w:val="26"/>
  </w:num>
  <w:num w:numId="14">
    <w:abstractNumId w:val="25"/>
  </w:num>
  <w:num w:numId="15">
    <w:abstractNumId w:val="17"/>
  </w:num>
  <w:num w:numId="16">
    <w:abstractNumId w:val="24"/>
  </w:num>
  <w:num w:numId="17">
    <w:abstractNumId w:val="14"/>
  </w:num>
  <w:num w:numId="18">
    <w:abstractNumId w:val="1"/>
  </w:num>
  <w:num w:numId="19">
    <w:abstractNumId w:val="16"/>
  </w:num>
  <w:num w:numId="20">
    <w:abstractNumId w:val="23"/>
  </w:num>
  <w:num w:numId="21">
    <w:abstractNumId w:val="2"/>
  </w:num>
  <w:num w:numId="22">
    <w:abstractNumId w:val="4"/>
  </w:num>
  <w:num w:numId="23">
    <w:abstractNumId w:val="13"/>
  </w:num>
  <w:num w:numId="24">
    <w:abstractNumId w:val="6"/>
  </w:num>
  <w:num w:numId="25">
    <w:abstractNumId w:val="7"/>
  </w:num>
  <w:num w:numId="26">
    <w:abstractNumId w:val="3"/>
  </w:num>
  <w:num w:numId="27">
    <w:abstractNumId w:val="22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893"/>
    <w:rsid w:val="00082949"/>
    <w:rsid w:val="001C3F13"/>
    <w:rsid w:val="002F2F31"/>
    <w:rsid w:val="006C5714"/>
    <w:rsid w:val="006E3893"/>
    <w:rsid w:val="00D302C5"/>
    <w:rsid w:val="00DA2E2F"/>
    <w:rsid w:val="00E35121"/>
    <w:rsid w:val="00E90D4E"/>
    <w:rsid w:val="00ED7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487F9B-183E-4DE0-8473-2BCD561A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pPr>
      <w:spacing w:after="200"/>
    </w:pPr>
    <w:rPr>
      <w:i/>
      <w:iCs/>
      <w:color w:val="44546A" w:themeColor="text2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302C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CA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0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46464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94522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833521">
          <w:marLeft w:val="0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164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49912">
          <w:marLeft w:val="547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99334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35109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81356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58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40846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1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361724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125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7748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457085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7610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7461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6148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27644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5606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2258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83289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0926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6567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1161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19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7123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656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853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5753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3373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2752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8821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7298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341754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236065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235012">
          <w:marLeft w:val="547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09207">
          <w:marLeft w:val="547"/>
          <w:marRight w:val="0"/>
          <w:marTop w:val="21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336022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951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6186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40737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200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6981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96461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9182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70178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768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5904">
          <w:marLeft w:val="1166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5430">
          <w:marLeft w:val="547"/>
          <w:marRight w:val="0"/>
          <w:marTop w:val="3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87541">
          <w:marLeft w:val="461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03977">
          <w:marLeft w:val="461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6031">
          <w:marLeft w:val="461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478">
          <w:marLeft w:val="547"/>
          <w:marRight w:val="0"/>
          <w:marTop w:val="3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736">
          <w:marLeft w:val="461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3046">
          <w:marLeft w:val="461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6636">
          <w:marLeft w:val="461"/>
          <w:marRight w:val="0"/>
          <w:marTop w:val="32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8358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8783">
          <w:marLeft w:val="461"/>
          <w:marRight w:val="0"/>
          <w:marTop w:val="3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1315">
          <w:marLeft w:val="461"/>
          <w:marRight w:val="0"/>
          <w:marTop w:val="3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45223">
          <w:marLeft w:val="547"/>
          <w:marRight w:val="0"/>
          <w:marTop w:val="3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1260">
          <w:marLeft w:val="461"/>
          <w:marRight w:val="0"/>
          <w:marTop w:val="4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667506">
          <w:marLeft w:val="461"/>
          <w:marRight w:val="0"/>
          <w:marTop w:val="26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7593">
          <w:marLeft w:val="1166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947">
          <w:marLeft w:val="1166"/>
          <w:marRight w:val="0"/>
          <w:marTop w:val="2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61632">
          <w:marLeft w:val="547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3496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03328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04265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93214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6802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58814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5233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99215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3155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4817">
          <w:marLeft w:val="547"/>
          <w:marRight w:val="0"/>
          <w:marTop w:val="40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92626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3922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432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23646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3732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744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920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0258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0084">
          <w:marLeft w:val="547"/>
          <w:marRight w:val="0"/>
          <w:marTop w:val="3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1589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1664">
          <w:marLeft w:val="547"/>
          <w:marRight w:val="0"/>
          <w:marTop w:val="33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0709">
          <w:marLeft w:val="547"/>
          <w:marRight w:val="0"/>
          <w:marTop w:val="3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7631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2771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6820">
          <w:marLeft w:val="547"/>
          <w:marRight w:val="0"/>
          <w:marTop w:val="3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623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4038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024">
          <w:marLeft w:val="634"/>
          <w:marRight w:val="0"/>
          <w:marTop w:val="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1895">
          <w:marLeft w:val="634"/>
          <w:marRight w:val="0"/>
          <w:marTop w:val="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660">
          <w:marLeft w:val="634"/>
          <w:marRight w:val="0"/>
          <w:marTop w:val="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5909">
          <w:marLeft w:val="547"/>
          <w:marRight w:val="0"/>
          <w:marTop w:val="3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4793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933268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3355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3227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39937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446683">
          <w:marLeft w:val="547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379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4473">
          <w:marLeft w:val="547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85108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7148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0526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7715">
          <w:marLeft w:val="547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9470">
          <w:marLeft w:val="547"/>
          <w:marRight w:val="0"/>
          <w:marTop w:val="3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3198">
          <w:marLeft w:val="547"/>
          <w:marRight w:val="0"/>
          <w:marTop w:val="3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74">
          <w:marLeft w:val="3686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0549">
          <w:marLeft w:val="3686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3159">
          <w:marLeft w:val="3686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2172">
          <w:marLeft w:val="547"/>
          <w:marRight w:val="0"/>
          <w:marTop w:val="3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48432">
          <w:marLeft w:val="547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49938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521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04455">
          <w:marLeft w:val="547"/>
          <w:marRight w:val="0"/>
          <w:marTop w:val="22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69320">
          <w:marLeft w:val="3686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9233">
          <w:marLeft w:val="3686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598">
          <w:marLeft w:val="3686"/>
          <w:marRight w:val="0"/>
          <w:marTop w:val="34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1505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2967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6628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156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6589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8139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401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0123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9402">
          <w:marLeft w:val="1166"/>
          <w:marRight w:val="0"/>
          <w:marTop w:val="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054">
          <w:marLeft w:val="180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2651">
          <w:marLeft w:val="1166"/>
          <w:marRight w:val="0"/>
          <w:marTop w:val="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5370">
          <w:marLeft w:val="180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8756">
          <w:marLeft w:val="1166"/>
          <w:marRight w:val="0"/>
          <w:marTop w:val="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11460">
          <w:marLeft w:val="180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748">
          <w:marLeft w:val="1166"/>
          <w:marRight w:val="0"/>
          <w:marTop w:val="9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77188">
          <w:marLeft w:val="180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07575">
          <w:marLeft w:val="547"/>
          <w:marRight w:val="0"/>
          <w:marTop w:val="38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12278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2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866528">
          <w:marLeft w:val="547"/>
          <w:marRight w:val="0"/>
          <w:marTop w:val="30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uan\AppData\Roaming\Microsoft\Templates\LiveContent\15\Managed\Word%20Document%20Bibliography%20Styles\TC102786999%5b%5bfn=Single%20spaced%20(blank)%5d%5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TC102786999[[fn=Single spaced (blank)]]</Template>
  <TotalTime>123</TotalTime>
  <Pages>3</Pages>
  <Words>752</Words>
  <Characters>4292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Huan Chang Huang</dc:creator>
  <cp:keywords/>
  <dc:description/>
  <cp:lastModifiedBy>Huan Chang Huang</cp:lastModifiedBy>
  <cp:revision>2</cp:revision>
  <dcterms:created xsi:type="dcterms:W3CDTF">2014-10-08T00:33:00Z</dcterms:created>
  <dcterms:modified xsi:type="dcterms:W3CDTF">2014-10-08T02:36:00Z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TC027869999991</vt:lpwstr>
  </property>
</Properties>
</file>