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14" w:rsidRPr="00DC0F4A" w:rsidRDefault="003A3214">
      <w:pPr>
        <w:rPr>
          <w:rFonts w:ascii="Times New Roman" w:hAnsi="Times New Roman"/>
          <w:b/>
          <w:sz w:val="24"/>
          <w:szCs w:val="24"/>
          <w:u w:val="single"/>
        </w:rPr>
      </w:pPr>
      <w:r w:rsidRPr="00DC0F4A">
        <w:rPr>
          <w:rFonts w:ascii="Times New Roman" w:hAnsi="Times New Roman"/>
          <w:b/>
          <w:sz w:val="24"/>
          <w:szCs w:val="24"/>
          <w:u w:val="single"/>
        </w:rPr>
        <w:t>CHAPTER 3 – Nature, Nurture and Human Diversity</w:t>
      </w:r>
    </w:p>
    <w:p w:rsidR="003A3214" w:rsidRPr="00DC0F4A" w:rsidRDefault="003A3214" w:rsidP="001031AC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Behaviour genetics – </w:t>
      </w:r>
      <w:r w:rsidRPr="00DC0F4A">
        <w:rPr>
          <w:rFonts w:ascii="Times New Roman" w:hAnsi="Times New Roman"/>
          <w:sz w:val="24"/>
          <w:szCs w:val="24"/>
        </w:rPr>
        <w:t>the study of how our genes and environment shape our behaviours and thoughts and the relative effect of nature vs. nurture</w:t>
      </w:r>
    </w:p>
    <w:p w:rsidR="003A3214" w:rsidRPr="00DC0F4A" w:rsidRDefault="003A3214" w:rsidP="001031AC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Evolutionary psychology </w:t>
      </w:r>
      <w:r w:rsidRPr="00DC0F4A">
        <w:rPr>
          <w:rFonts w:ascii="Times New Roman" w:hAnsi="Times New Roman"/>
          <w:sz w:val="24"/>
          <w:szCs w:val="24"/>
        </w:rPr>
        <w:t>the study of how our ancestors survives – the behaviour, and thoughts that they went through to be able to survive</w:t>
      </w:r>
    </w:p>
    <w:p w:rsidR="003A3214" w:rsidRPr="00DC0F4A" w:rsidRDefault="003A3214" w:rsidP="001031AC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Parents, peers and culture </w:t>
      </w:r>
      <w:r w:rsidRPr="00DC0F4A">
        <w:rPr>
          <w:rFonts w:ascii="Times New Roman" w:hAnsi="Times New Roman"/>
          <w:sz w:val="24"/>
          <w:szCs w:val="24"/>
        </w:rPr>
        <w:t>shapes our beliefs, values, behaviours and appearance</w:t>
      </w:r>
    </w:p>
    <w:p w:rsidR="003A3214" w:rsidRPr="00DC0F4A" w:rsidRDefault="003A3214" w:rsidP="001031AC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Gender</w:t>
      </w:r>
      <w:r w:rsidRPr="00DC0F4A">
        <w:rPr>
          <w:rFonts w:ascii="Times New Roman" w:hAnsi="Times New Roman"/>
          <w:sz w:val="24"/>
          <w:szCs w:val="24"/>
        </w:rPr>
        <w:t xml:space="preserve"> – with gender comes expectations – however, men and women are more alike than different. </w:t>
      </w:r>
    </w:p>
    <w:p w:rsidR="003A3214" w:rsidRPr="00DC0F4A" w:rsidRDefault="003A3214" w:rsidP="00135AC5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Behaviour Genetics: Predicting individual differences</w:t>
      </w:r>
    </w:p>
    <w:p w:rsidR="003A3214" w:rsidRPr="00DC0F4A" w:rsidRDefault="003A3214" w:rsidP="00CE68EF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Genes: Codes for our Life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Chromosomes </w:t>
      </w:r>
      <w:r w:rsidRPr="00DC0F4A">
        <w:rPr>
          <w:rFonts w:ascii="Times New Roman" w:hAnsi="Times New Roman"/>
          <w:sz w:val="24"/>
          <w:szCs w:val="24"/>
        </w:rPr>
        <w:t xml:space="preserve">are the chapters of information in your body, composed of the informational </w:t>
      </w:r>
      <w:r w:rsidRPr="00DC0F4A">
        <w:rPr>
          <w:rFonts w:ascii="Times New Roman" w:hAnsi="Times New Roman"/>
          <w:b/>
          <w:sz w:val="24"/>
          <w:szCs w:val="24"/>
        </w:rPr>
        <w:t>DNA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Genes </w:t>
      </w:r>
      <w:r w:rsidRPr="00DC0F4A">
        <w:rPr>
          <w:rFonts w:ascii="Times New Roman" w:hAnsi="Times New Roman"/>
          <w:sz w:val="24"/>
          <w:szCs w:val="24"/>
        </w:rPr>
        <w:t>are the words that form the books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Everybody’s DNA is 99.9% similar... only 0.1% difference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Share 96% of chimp DNA, of that 96%, 99.4% of functionally similar DNA.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Human characteristics are influenced by </w:t>
      </w:r>
      <w:r w:rsidRPr="00DC0F4A">
        <w:rPr>
          <w:rFonts w:ascii="Times New Roman" w:hAnsi="Times New Roman"/>
          <w:b/>
          <w:sz w:val="24"/>
          <w:szCs w:val="24"/>
        </w:rPr>
        <w:t xml:space="preserve">gene complexes </w:t>
      </w:r>
      <w:r w:rsidRPr="00DC0F4A">
        <w:rPr>
          <w:rFonts w:ascii="Times New Roman" w:hAnsi="Times New Roman"/>
          <w:sz w:val="24"/>
          <w:szCs w:val="24"/>
        </w:rPr>
        <w:t>– interacting genes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Personality –</w:t>
      </w:r>
      <w:r w:rsidRPr="00DC0F4A">
        <w:rPr>
          <w:rFonts w:ascii="Times New Roman" w:hAnsi="Times New Roman"/>
          <w:sz w:val="24"/>
          <w:szCs w:val="24"/>
        </w:rPr>
        <w:t xml:space="preserve"> characteristic feeling, thinking, behaving pattern</w:t>
      </w:r>
    </w:p>
    <w:p w:rsidR="003A3214" w:rsidRPr="00DC0F4A" w:rsidRDefault="003A3214" w:rsidP="00CE68EF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CE68EF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Twin Studies</w:t>
      </w:r>
    </w:p>
    <w:p w:rsidR="003A3214" w:rsidRPr="00DC0F4A" w:rsidRDefault="003A3214" w:rsidP="00CE68EF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Identical Twins vs. Fraternal Twins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Identical twins</w:t>
      </w:r>
      <w:r w:rsidRPr="00DC0F4A">
        <w:rPr>
          <w:rFonts w:ascii="Times New Roman" w:hAnsi="Times New Roman"/>
          <w:sz w:val="24"/>
          <w:szCs w:val="24"/>
        </w:rPr>
        <w:t xml:space="preserve"> are fertilized from the same egg that splits into two</w:t>
      </w:r>
    </w:p>
    <w:p w:rsidR="003A3214" w:rsidRPr="00DC0F4A" w:rsidRDefault="003A3214" w:rsidP="00CE68EF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Genetically identical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Fraternal twins </w:t>
      </w:r>
      <w:r w:rsidRPr="00DC0F4A">
        <w:rPr>
          <w:rFonts w:ascii="Times New Roman" w:hAnsi="Times New Roman"/>
          <w:sz w:val="24"/>
          <w:szCs w:val="24"/>
        </w:rPr>
        <w:t>develop from separate eggs</w:t>
      </w:r>
    </w:p>
    <w:p w:rsidR="003A3214" w:rsidRPr="00DC0F4A" w:rsidRDefault="003A3214" w:rsidP="00CE68EF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Genetically different, can be different sexes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Genes influence emotional instability and social tendencies</w:t>
      </w:r>
    </w:p>
    <w:p w:rsidR="003A3214" w:rsidRPr="00DC0F4A" w:rsidRDefault="003A3214" w:rsidP="00CE68E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Fraternal twins are more common in America, whereas fraternal twins are less common in non-western countries</w:t>
      </w:r>
    </w:p>
    <w:p w:rsidR="003A3214" w:rsidRPr="00DC0F4A" w:rsidRDefault="003A3214" w:rsidP="000D23DA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0D23D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Separated Twins</w:t>
      </w:r>
    </w:p>
    <w:p w:rsidR="003A3214" w:rsidRPr="00DC0F4A" w:rsidRDefault="003A3214" w:rsidP="000D23D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Separated identical twins have a bit more dissimilar personalities vs. twins reared together.</w:t>
      </w:r>
    </w:p>
    <w:p w:rsidR="003A3214" w:rsidRPr="00DC0F4A" w:rsidRDefault="003A3214" w:rsidP="000D23D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But still remarkably similar personalities</w:t>
      </w:r>
    </w:p>
    <w:p w:rsidR="003A3214" w:rsidRPr="00DC0F4A" w:rsidRDefault="003A3214" w:rsidP="000D23DA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0D23D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Adoption Studies</w:t>
      </w:r>
    </w:p>
    <w:p w:rsidR="003A3214" w:rsidRPr="00DC0F4A" w:rsidRDefault="003A3214" w:rsidP="000D23D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Living with somebody doesn’t make your personality different </w:t>
      </w:r>
      <w:r w:rsidRPr="00DC0F4A">
        <w:rPr>
          <w:rFonts w:ascii="Times New Roman" w:hAnsi="Times New Roman"/>
          <w:sz w:val="24"/>
          <w:szCs w:val="24"/>
        </w:rPr>
        <w:sym w:font="Wingdings" w:char="F0E0"/>
      </w:r>
      <w:r w:rsidRPr="00DC0F4A">
        <w:rPr>
          <w:rFonts w:ascii="Times New Roman" w:hAnsi="Times New Roman"/>
          <w:sz w:val="24"/>
          <w:szCs w:val="24"/>
        </w:rPr>
        <w:t xml:space="preserve"> mostly genetic</w:t>
      </w:r>
    </w:p>
    <w:p w:rsidR="003A3214" w:rsidRPr="00DC0F4A" w:rsidRDefault="003A3214" w:rsidP="000D23D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Parents affect kids attitudes, values, manners, faith and politics</w:t>
      </w:r>
    </w:p>
    <w:p w:rsidR="003A3214" w:rsidRPr="00DC0F4A" w:rsidRDefault="003A3214" w:rsidP="000D23D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In adoptive homes, child neglect and abuse are rare</w:t>
      </w:r>
    </w:p>
    <w:p w:rsidR="003A3214" w:rsidRPr="00DC0F4A" w:rsidRDefault="003A3214" w:rsidP="003F521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Tend to be more generous and altruistic than regular kids</w:t>
      </w:r>
    </w:p>
    <w:p w:rsidR="003A3214" w:rsidRPr="00DC0F4A" w:rsidRDefault="003A3214" w:rsidP="004E0852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4E0852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Temperament Studies</w:t>
      </w:r>
    </w:p>
    <w:p w:rsidR="003A3214" w:rsidRPr="00DC0F4A" w:rsidRDefault="003A3214" w:rsidP="004E0852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An aspect of personality is </w:t>
      </w:r>
      <w:r w:rsidRPr="00DC0F4A">
        <w:rPr>
          <w:rFonts w:ascii="Times New Roman" w:hAnsi="Times New Roman"/>
          <w:b/>
          <w:sz w:val="24"/>
          <w:szCs w:val="24"/>
        </w:rPr>
        <w:t>temperament –</w:t>
      </w:r>
      <w:r w:rsidRPr="00DC0F4A">
        <w:rPr>
          <w:rFonts w:ascii="Times New Roman" w:hAnsi="Times New Roman"/>
          <w:sz w:val="24"/>
          <w:szCs w:val="24"/>
        </w:rPr>
        <w:t xml:space="preserve"> emotional excitability (ex. reactive, intense, fidgety, relaxed, easy going, quiet)</w:t>
      </w:r>
    </w:p>
    <w:p w:rsidR="003A3214" w:rsidRPr="00DC0F4A" w:rsidRDefault="003A3214" w:rsidP="004E0852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A baby’s temperament normally stays consistent when older</w:t>
      </w:r>
    </w:p>
    <w:p w:rsidR="003A3214" w:rsidRPr="00DC0F4A" w:rsidRDefault="003A3214" w:rsidP="004E0852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Temperament is heritable</w:t>
      </w:r>
    </w:p>
    <w:p w:rsidR="003A3214" w:rsidRPr="00DC0F4A" w:rsidRDefault="003A3214" w:rsidP="004E0852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4E0852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Heritability</w:t>
      </w:r>
    </w:p>
    <w:p w:rsidR="003A3214" w:rsidRPr="00DC0F4A" w:rsidRDefault="003A3214" w:rsidP="004E0852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Heritability</w:t>
      </w:r>
      <w:r w:rsidRPr="00DC0F4A">
        <w:rPr>
          <w:rFonts w:ascii="Times New Roman" w:hAnsi="Times New Roman"/>
          <w:sz w:val="24"/>
          <w:szCs w:val="24"/>
        </w:rPr>
        <w:t xml:space="preserve"> is the extent to which variability within a population can be attributed to genes</w:t>
      </w:r>
    </w:p>
    <w:p w:rsidR="003A3214" w:rsidRPr="00DC0F4A" w:rsidRDefault="003A3214" w:rsidP="0038052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Intelligence is 50% heritable – therefore in a population of people, the variation in intelligence is due to 50% genetics</w:t>
      </w:r>
    </w:p>
    <w:p w:rsidR="003A3214" w:rsidRPr="00DC0F4A" w:rsidRDefault="003A3214" w:rsidP="000A6E0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If environments are the same, difference between individuals is more likely due to genetics</w:t>
      </w:r>
    </w:p>
    <w:p w:rsidR="003A3214" w:rsidRPr="00DC0F4A" w:rsidRDefault="003A3214" w:rsidP="000A6E0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If genetics is the same, than environment plays bigger role in difference between twins</w:t>
      </w:r>
    </w:p>
    <w:p w:rsidR="003A3214" w:rsidRPr="00DC0F4A" w:rsidRDefault="003A3214" w:rsidP="000A6E0F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0A6E0F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Group Differences</w:t>
      </w:r>
    </w:p>
    <w:p w:rsidR="003A3214" w:rsidRPr="00DC0F4A" w:rsidRDefault="003A3214" w:rsidP="000A6E0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Human genes haven’t changed for a long time</w:t>
      </w:r>
    </w:p>
    <w:p w:rsidR="003A3214" w:rsidRPr="00DC0F4A" w:rsidRDefault="003A3214" w:rsidP="000A6E0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Therefore, things like nutrition can explain why we are, as a group, larger than a century ago</w:t>
      </w:r>
    </w:p>
    <w:p w:rsidR="003A3214" w:rsidRPr="00DC0F4A" w:rsidRDefault="003A3214" w:rsidP="000A6E0F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But differences inside a group are more variable than difference between groups</w:t>
      </w:r>
    </w:p>
    <w:p w:rsidR="003A3214" w:rsidRPr="00DC0F4A" w:rsidRDefault="003A3214" w:rsidP="00BB66CA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BB66C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Nature and Nurture</w:t>
      </w:r>
    </w:p>
    <w:p w:rsidR="003A3214" w:rsidRPr="00DC0F4A" w:rsidRDefault="003A3214" w:rsidP="00BB66C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Genes </w:t>
      </w:r>
      <w:r w:rsidRPr="00DC0F4A">
        <w:rPr>
          <w:rFonts w:ascii="Times New Roman" w:hAnsi="Times New Roman"/>
          <w:sz w:val="24"/>
          <w:szCs w:val="24"/>
        </w:rPr>
        <w:t>are self regulating – they interact with the environment</w:t>
      </w:r>
    </w:p>
    <w:p w:rsidR="003A3214" w:rsidRPr="00DC0F4A" w:rsidRDefault="003A3214" w:rsidP="00BB66C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You can’t tell whether your personality is due to your genes or environment – it’s both</w:t>
      </w:r>
    </w:p>
    <w:p w:rsidR="003A3214" w:rsidRPr="00DC0F4A" w:rsidRDefault="003A3214" w:rsidP="00BB66CA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BB66C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Gene-Environment Interaction</w:t>
      </w:r>
    </w:p>
    <w:p w:rsidR="003A3214" w:rsidRPr="00DC0F4A" w:rsidRDefault="003A3214" w:rsidP="00BB66C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Genes dictate the way the environment acts on you</w:t>
      </w:r>
    </w:p>
    <w:p w:rsidR="003A3214" w:rsidRPr="00DC0F4A" w:rsidRDefault="003A3214" w:rsidP="00BB66CA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BB66C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 new frontier: Molecular Genetics</w:t>
      </w:r>
    </w:p>
    <w:p w:rsidR="003A3214" w:rsidRPr="00DC0F4A" w:rsidRDefault="003A3214" w:rsidP="00BB66C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Molecular genetics </w:t>
      </w:r>
      <w:r w:rsidRPr="00DC0F4A">
        <w:rPr>
          <w:rFonts w:ascii="Times New Roman" w:hAnsi="Times New Roman"/>
          <w:sz w:val="24"/>
          <w:szCs w:val="24"/>
        </w:rPr>
        <w:t>aims to determine what genes influence which behaviours</w:t>
      </w:r>
    </w:p>
    <w:p w:rsidR="003A3214" w:rsidRPr="00DC0F4A" w:rsidRDefault="003A3214" w:rsidP="00BB66C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Genes often interact, different genes do different things</w:t>
      </w:r>
    </w:p>
    <w:p w:rsidR="003A3214" w:rsidRPr="00DC0F4A" w:rsidRDefault="003A3214" w:rsidP="00BB66C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New technology can tell what genes we’re predisposed to</w:t>
      </w:r>
    </w:p>
    <w:p w:rsidR="003A3214" w:rsidRPr="00DC0F4A" w:rsidRDefault="003A3214" w:rsidP="00B40607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B40607">
      <w:pPr>
        <w:spacing w:after="0" w:afterAutospacing="0"/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Evolutionary Psychology: Understanding Human Nature</w:t>
      </w:r>
    </w:p>
    <w:p w:rsidR="003A3214" w:rsidRPr="00DC0F4A" w:rsidRDefault="003A3214" w:rsidP="00B4060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Evolutionary psychologists </w:t>
      </w:r>
      <w:r w:rsidRPr="00DC0F4A">
        <w:rPr>
          <w:rFonts w:ascii="Times New Roman" w:hAnsi="Times New Roman"/>
          <w:sz w:val="24"/>
          <w:szCs w:val="24"/>
        </w:rPr>
        <w:t>aim to find out what makes humans so alike</w:t>
      </w:r>
    </w:p>
    <w:p w:rsidR="003A3214" w:rsidRPr="00DC0F4A" w:rsidRDefault="003A3214" w:rsidP="00B4060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Evolutionary psychology </w:t>
      </w:r>
      <w:r w:rsidRPr="00DC0F4A">
        <w:rPr>
          <w:rFonts w:ascii="Times New Roman" w:hAnsi="Times New Roman"/>
          <w:sz w:val="24"/>
          <w:szCs w:val="24"/>
        </w:rPr>
        <w:t>is the study of evolution on the mind and behaviour using natural selection</w:t>
      </w:r>
    </w:p>
    <w:p w:rsidR="003A3214" w:rsidRPr="00DC0F4A" w:rsidRDefault="003A3214" w:rsidP="00B40607">
      <w:pPr>
        <w:spacing w:before="240"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Natural Selection</w:t>
      </w:r>
    </w:p>
    <w:p w:rsidR="003A3214" w:rsidRPr="00DC0F4A" w:rsidRDefault="003A3214" w:rsidP="00B4060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Natural selection –</w:t>
      </w:r>
      <w:r w:rsidRPr="00DC0F4A">
        <w:rPr>
          <w:rFonts w:ascii="Times New Roman" w:hAnsi="Times New Roman"/>
          <w:sz w:val="24"/>
          <w:szCs w:val="24"/>
        </w:rPr>
        <w:t xml:space="preserve"> favoured traits are selected for, increasing our fitness</w:t>
      </w:r>
    </w:p>
    <w:p w:rsidR="003A3214" w:rsidRPr="00DC0F4A" w:rsidRDefault="003A3214" w:rsidP="00B4060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Mutation – </w:t>
      </w:r>
      <w:r w:rsidRPr="00DC0F4A">
        <w:rPr>
          <w:rFonts w:ascii="Times New Roman" w:hAnsi="Times New Roman"/>
          <w:sz w:val="24"/>
          <w:szCs w:val="24"/>
        </w:rPr>
        <w:t>random error in gene replication that leads to change</w:t>
      </w:r>
    </w:p>
    <w:p w:rsidR="003A3214" w:rsidRPr="00DC0F4A" w:rsidRDefault="003A3214" w:rsidP="00B4060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Human are remarkably alike</w:t>
      </w:r>
    </w:p>
    <w:p w:rsidR="003A3214" w:rsidRPr="00DC0F4A" w:rsidRDefault="003A3214" w:rsidP="00B4060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Between populations, we barely have any differences; most of the difference are within a population</w:t>
      </w:r>
    </w:p>
    <w:p w:rsidR="003A3214" w:rsidRPr="00DC0F4A" w:rsidRDefault="003A3214" w:rsidP="00B4060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We are evolutionarily predisposed to eat a lot when we can, so that we can store it for later times of famine.</w:t>
      </w:r>
    </w:p>
    <w:p w:rsidR="003A3214" w:rsidRPr="00DC0F4A" w:rsidRDefault="003A3214" w:rsidP="00766EDD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766EDD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An Evolutionary explanation of Human Sexuality</w:t>
      </w:r>
    </w:p>
    <w:p w:rsidR="003A3214" w:rsidRPr="00DC0F4A" w:rsidRDefault="003A3214" w:rsidP="00766EDD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Differences in Sexuality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The largest </w:t>
      </w:r>
      <w:r w:rsidRPr="00DC0F4A">
        <w:rPr>
          <w:rFonts w:ascii="Times New Roman" w:hAnsi="Times New Roman"/>
          <w:b/>
          <w:sz w:val="24"/>
          <w:szCs w:val="24"/>
        </w:rPr>
        <w:t xml:space="preserve">gender </w:t>
      </w:r>
      <w:r w:rsidRPr="00DC0F4A">
        <w:rPr>
          <w:rFonts w:ascii="Times New Roman" w:hAnsi="Times New Roman"/>
          <w:sz w:val="24"/>
          <w:szCs w:val="24"/>
        </w:rPr>
        <w:t>difference: men are much more sexual than women</w:t>
      </w:r>
    </w:p>
    <w:p w:rsidR="003A3214" w:rsidRPr="00DC0F4A" w:rsidRDefault="003A3214" w:rsidP="00766EDD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766EDD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Natural Selection and Mating Preferences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Women are more attractive when youthful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are more attractive when mature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are greater risk takers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are more optimistic and aggressive when trading stocks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are more cocky</w:t>
      </w:r>
    </w:p>
    <w:p w:rsidR="003A3214" w:rsidRPr="00DC0F4A" w:rsidRDefault="003A3214" w:rsidP="00766EDD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766EDD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Critiquing the evolutionary perspective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One criticism is that evolutionary psychologists see an effect and work backwards to determine why this is so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Another is that the influence of social/cultural aspects is underestimated</w:t>
      </w:r>
    </w:p>
    <w:p w:rsidR="003A3214" w:rsidRPr="00DC0F4A" w:rsidRDefault="003A3214" w:rsidP="00766ED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Another is that people are absolved for their sexual behaviours</w:t>
      </w:r>
    </w:p>
    <w:p w:rsidR="003A3214" w:rsidRPr="00DC0F4A" w:rsidRDefault="003A3214" w:rsidP="00C60A6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Psychologists say that by understanding our predispositions, we can overcome them</w:t>
      </w:r>
    </w:p>
    <w:p w:rsidR="003A3214" w:rsidRPr="00DC0F4A" w:rsidRDefault="003A3214" w:rsidP="00C60A6A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C60A6A">
      <w:pPr>
        <w:spacing w:after="0" w:afterAutospacing="0"/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Parents and Peers</w:t>
      </w:r>
    </w:p>
    <w:p w:rsidR="003A3214" w:rsidRPr="00DC0F4A" w:rsidRDefault="003A3214" w:rsidP="00C60A6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Parents and Early Experiences</w:t>
      </w:r>
    </w:p>
    <w:p w:rsidR="003A3214" w:rsidRPr="00DC0F4A" w:rsidRDefault="003A3214" w:rsidP="00C60A6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Prenatal Environment</w:t>
      </w:r>
    </w:p>
    <w:p w:rsidR="003A3214" w:rsidRPr="00DC0F4A" w:rsidRDefault="003A3214" w:rsidP="00C60A6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Even identical twins may not receive the same prenatal environment (as toxins might affect one but not the other)</w:t>
      </w:r>
    </w:p>
    <w:p w:rsidR="003A3214" w:rsidRPr="00DC0F4A" w:rsidRDefault="003A3214" w:rsidP="00C60A6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Not all identical twins are in the same placenta</w:t>
      </w:r>
    </w:p>
    <w:p w:rsidR="003A3214" w:rsidRPr="00DC0F4A" w:rsidRDefault="003A3214" w:rsidP="00C60A6A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C60A6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Experience and Brain Development</w:t>
      </w:r>
    </w:p>
    <w:p w:rsidR="003A3214" w:rsidRPr="00DC0F4A" w:rsidRDefault="003A3214" w:rsidP="00C60A6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A heavier and thicker brain results from an enriched environment</w:t>
      </w:r>
    </w:p>
    <w:p w:rsidR="003A3214" w:rsidRPr="00DC0F4A" w:rsidRDefault="003A3214" w:rsidP="00C60A6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Babies that are touched grow faster neurologically and gain weight faster</w:t>
      </w:r>
    </w:p>
    <w:p w:rsidR="003A3214" w:rsidRPr="00DC0F4A" w:rsidRDefault="003A3214" w:rsidP="00C60A6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we have tons of neural connections at birth; </w:t>
      </w:r>
      <w:r w:rsidRPr="00DC0F4A">
        <w:rPr>
          <w:rFonts w:ascii="Times New Roman" w:hAnsi="Times New Roman"/>
          <w:b/>
          <w:sz w:val="24"/>
          <w:szCs w:val="24"/>
        </w:rPr>
        <w:t>Pruning</w:t>
      </w:r>
      <w:r w:rsidRPr="00DC0F4A">
        <w:rPr>
          <w:rFonts w:ascii="Times New Roman" w:hAnsi="Times New Roman"/>
          <w:sz w:val="24"/>
          <w:szCs w:val="24"/>
        </w:rPr>
        <w:t xml:space="preserve"> is when we mature, we lose many unused connections in our brains, at the cost of preserving those activated connections we already made</w:t>
      </w:r>
    </w:p>
    <w:p w:rsidR="003A3214" w:rsidRPr="00DC0F4A" w:rsidRDefault="003A3214" w:rsidP="00C60A6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ex. playing violin when young</w:t>
      </w:r>
    </w:p>
    <w:p w:rsidR="003A3214" w:rsidRPr="00DC0F4A" w:rsidRDefault="003A3214" w:rsidP="008A2C04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people who are blind during the early years and restore their sight later don’t experience normal perceptions</w:t>
      </w:r>
    </w:p>
    <w:p w:rsidR="003A3214" w:rsidRPr="00DC0F4A" w:rsidRDefault="003A3214" w:rsidP="00AB2995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use it or lose it</w:t>
      </w:r>
    </w:p>
    <w:p w:rsidR="003A3214" w:rsidRPr="00DC0F4A" w:rsidRDefault="003A3214" w:rsidP="00AB2995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AB2995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How much Credit or Blame do parents deserve?</w:t>
      </w:r>
    </w:p>
    <w:p w:rsidR="003A3214" w:rsidRPr="00DC0F4A" w:rsidRDefault="003A3214" w:rsidP="00AB2995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Parents affect childrens values and etc.</w:t>
      </w:r>
    </w:p>
    <w:p w:rsidR="003A3214" w:rsidRPr="00DC0F4A" w:rsidRDefault="003A3214" w:rsidP="00AB2995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But not so much personality</w:t>
      </w:r>
    </w:p>
    <w:p w:rsidR="003A3214" w:rsidRPr="00DC0F4A" w:rsidRDefault="003A3214" w:rsidP="0099106D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99106D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Peer Influence</w:t>
      </w:r>
    </w:p>
    <w:p w:rsidR="003A3214" w:rsidRPr="00DC0F4A" w:rsidRDefault="003A3214" w:rsidP="0099106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We are strongly influenced by our peers</w:t>
      </w:r>
    </w:p>
    <w:p w:rsidR="003A3214" w:rsidRPr="00DC0F4A" w:rsidRDefault="003A3214" w:rsidP="0099106D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Will speak like our peers rather than our parents</w:t>
      </w:r>
    </w:p>
    <w:p w:rsidR="003A3214" w:rsidRPr="00DC0F4A" w:rsidRDefault="003A3214" w:rsidP="0099106D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Social habits, like smoking are affected by peers</w:t>
      </w:r>
    </w:p>
    <w:p w:rsidR="003A3214" w:rsidRPr="00DC0F4A" w:rsidRDefault="003A3214" w:rsidP="0099106D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Selection effect: we choose our friends who are similar</w:t>
      </w:r>
    </w:p>
    <w:p w:rsidR="003A3214" w:rsidRPr="00DC0F4A" w:rsidRDefault="003A3214" w:rsidP="0099106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Parents important for education, discipline, responsibility, charitableness and ways for communicating with authority figures</w:t>
      </w:r>
    </w:p>
    <w:p w:rsidR="003A3214" w:rsidRPr="00DC0F4A" w:rsidRDefault="003A3214" w:rsidP="0099106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Friends are more for social purposes</w:t>
      </w:r>
    </w:p>
    <w:p w:rsidR="003A3214" w:rsidRPr="00DC0F4A" w:rsidRDefault="003A3214" w:rsidP="0099106D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99106D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Cultural Influences</w:t>
      </w:r>
    </w:p>
    <w:p w:rsidR="003A3214" w:rsidRPr="00DC0F4A" w:rsidRDefault="003A3214" w:rsidP="0099106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Culture </w:t>
      </w:r>
      <w:r w:rsidRPr="00DC0F4A">
        <w:rPr>
          <w:rFonts w:ascii="Times New Roman" w:hAnsi="Times New Roman"/>
          <w:sz w:val="24"/>
          <w:szCs w:val="24"/>
        </w:rPr>
        <w:t>is the behaviours, values, attitudes, beliefs, etc that are transmitted within a group of people and shared to the next generations</w:t>
      </w:r>
    </w:p>
    <w:p w:rsidR="003A3214" w:rsidRPr="00DC0F4A" w:rsidRDefault="003A3214" w:rsidP="0099106D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we have language and we preserve our innovation, and have division of labor</w:t>
      </w:r>
    </w:p>
    <w:p w:rsidR="003A3214" w:rsidRPr="00DC0F4A" w:rsidRDefault="003A3214" w:rsidP="00096700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096700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Variations across cultures</w:t>
      </w:r>
    </w:p>
    <w:p w:rsidR="003A3214" w:rsidRPr="00DC0F4A" w:rsidRDefault="003A3214" w:rsidP="00096700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norms</w:t>
      </w:r>
      <w:r w:rsidRPr="00DC0F4A">
        <w:rPr>
          <w:rFonts w:ascii="Times New Roman" w:hAnsi="Times New Roman"/>
          <w:sz w:val="24"/>
          <w:szCs w:val="24"/>
        </w:rPr>
        <w:t xml:space="preserve"> – the rules for accepted behaviour in a culture</w:t>
      </w:r>
    </w:p>
    <w:p w:rsidR="003A3214" w:rsidRPr="00DC0F4A" w:rsidRDefault="003A3214" w:rsidP="00096700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personal space </w:t>
      </w:r>
      <w:r w:rsidRPr="00DC0F4A">
        <w:rPr>
          <w:rFonts w:ascii="Times New Roman" w:hAnsi="Times New Roman"/>
          <w:sz w:val="24"/>
          <w:szCs w:val="24"/>
        </w:rPr>
        <w:t>is the buffer zone we like to have around our bodies – varies across cultures</w:t>
      </w:r>
    </w:p>
    <w:p w:rsidR="003A3214" w:rsidRPr="00DC0F4A" w:rsidRDefault="003A3214" w:rsidP="0086620A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86620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Variation over time</w:t>
      </w:r>
    </w:p>
    <w:p w:rsidR="003A3214" w:rsidRPr="00DC0F4A" w:rsidRDefault="003A3214" w:rsidP="0086620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culture varies over time, good and bad changes</w:t>
      </w:r>
    </w:p>
    <w:p w:rsidR="003A3214" w:rsidRPr="00DC0F4A" w:rsidRDefault="003A3214" w:rsidP="0086620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 gene pool doesn’t change nearly as much</w:t>
      </w:r>
    </w:p>
    <w:p w:rsidR="003A3214" w:rsidRPr="00DC0F4A" w:rsidRDefault="003A3214" w:rsidP="0086620A">
      <w:pPr>
        <w:pStyle w:val="ListParagraph"/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86620A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Culture and the Self</w:t>
      </w:r>
    </w:p>
    <w:p w:rsidR="003A3214" w:rsidRPr="00DC0F4A" w:rsidRDefault="003A3214" w:rsidP="0086620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individualism</w:t>
      </w:r>
      <w:r w:rsidRPr="00DC0F4A">
        <w:rPr>
          <w:rFonts w:ascii="Times New Roman" w:hAnsi="Times New Roman"/>
          <w:sz w:val="24"/>
          <w:szCs w:val="24"/>
        </w:rPr>
        <w:t xml:space="preserve"> is caring about one’s goals more than the group’s goal and identifying oneself by their attributions rather than the groups.</w:t>
      </w:r>
    </w:p>
    <w:p w:rsidR="003A3214" w:rsidRPr="00DC0F4A" w:rsidRDefault="003A3214" w:rsidP="000234DB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Western countries more interested in success and work rather than family or social ties</w:t>
      </w:r>
    </w:p>
    <w:p w:rsidR="003A3214" w:rsidRPr="00DC0F4A" w:rsidRDefault="003A3214" w:rsidP="000234DB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More freedom, pride in personal achievement and have more privacy</w:t>
      </w:r>
    </w:p>
    <w:p w:rsidR="003A3214" w:rsidRPr="00DC0F4A" w:rsidRDefault="003A3214" w:rsidP="000234DB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People report greater average happiness, however, people with most social ties are happiest</w:t>
      </w:r>
    </w:p>
    <w:p w:rsidR="003A3214" w:rsidRPr="00DC0F4A" w:rsidRDefault="003A3214" w:rsidP="000234DB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But higher stress, depression, loneliness, divorce, homicide</w:t>
      </w:r>
    </w:p>
    <w:p w:rsidR="003A3214" w:rsidRPr="00DC0F4A" w:rsidRDefault="003A3214" w:rsidP="0086620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Collectivism</w:t>
      </w:r>
      <w:r w:rsidRPr="00DC0F4A">
        <w:rPr>
          <w:rFonts w:ascii="Times New Roman" w:hAnsi="Times New Roman"/>
          <w:sz w:val="24"/>
          <w:szCs w:val="24"/>
        </w:rPr>
        <w:t xml:space="preserve"> is having an identity based on the group</w:t>
      </w:r>
    </w:p>
    <w:p w:rsidR="003A3214" w:rsidRPr="00DC0F4A" w:rsidRDefault="003A3214" w:rsidP="00E21ED2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People are more shy/reserved than individualistic people, care about social harmony and loyalty</w:t>
      </w:r>
    </w:p>
    <w:p w:rsidR="003A3214" w:rsidRPr="00DC0F4A" w:rsidRDefault="003A3214" w:rsidP="00E21ED2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People are much more reciprocal</w:t>
      </w:r>
    </w:p>
    <w:p w:rsidR="003A3214" w:rsidRPr="00DC0F4A" w:rsidRDefault="003A3214" w:rsidP="0086620A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One who follows </w:t>
      </w:r>
      <w:r w:rsidRPr="00DC0F4A">
        <w:rPr>
          <w:rFonts w:ascii="Times New Roman" w:hAnsi="Times New Roman"/>
          <w:b/>
          <w:sz w:val="24"/>
          <w:szCs w:val="24"/>
        </w:rPr>
        <w:t>individualism</w:t>
      </w:r>
      <w:r w:rsidRPr="00DC0F4A">
        <w:rPr>
          <w:rFonts w:ascii="Times New Roman" w:hAnsi="Times New Roman"/>
          <w:sz w:val="24"/>
          <w:szCs w:val="24"/>
        </w:rPr>
        <w:t xml:space="preserve"> would be able to venture out into the world alone better than somebody who is </w:t>
      </w:r>
      <w:r w:rsidRPr="00DC0F4A">
        <w:rPr>
          <w:rFonts w:ascii="Times New Roman" w:hAnsi="Times New Roman"/>
          <w:b/>
          <w:sz w:val="24"/>
          <w:szCs w:val="24"/>
        </w:rPr>
        <w:t>collectivist</w:t>
      </w:r>
    </w:p>
    <w:p w:rsidR="003A3214" w:rsidRPr="00DC0F4A" w:rsidRDefault="003A3214" w:rsidP="004E60A3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4E60A3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Culture and Child- Rearing</w:t>
      </w:r>
    </w:p>
    <w:p w:rsidR="003A3214" w:rsidRPr="00DC0F4A" w:rsidRDefault="003A3214" w:rsidP="004E60A3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Affected by culture obviously</w:t>
      </w:r>
    </w:p>
    <w:p w:rsidR="003A3214" w:rsidRPr="00DC0F4A" w:rsidRDefault="003A3214" w:rsidP="004E60A3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Individualistic countries prefer independent kids</w:t>
      </w:r>
    </w:p>
    <w:p w:rsidR="003A3214" w:rsidRPr="00DC0F4A" w:rsidRDefault="003A3214" w:rsidP="003C4647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3C4647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Development similarities across groups</w:t>
      </w:r>
    </w:p>
    <w:p w:rsidR="003A3214" w:rsidRPr="00DC0F4A" w:rsidRDefault="003A3214" w:rsidP="003C464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We are all part of the same human family, our biology is the same</w:t>
      </w:r>
    </w:p>
    <w:p w:rsidR="003A3214" w:rsidRPr="00DC0F4A" w:rsidRDefault="003A3214" w:rsidP="003C464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Our culture changes us, but its small compared to everything else</w:t>
      </w:r>
    </w:p>
    <w:p w:rsidR="003A3214" w:rsidRPr="00DC0F4A" w:rsidRDefault="003A3214" w:rsidP="00E151F3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E151F3">
      <w:pPr>
        <w:spacing w:after="0" w:afterAutospacing="0"/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Gender Development </w:t>
      </w:r>
    </w:p>
    <w:p w:rsidR="003A3214" w:rsidRPr="00DC0F4A" w:rsidRDefault="003A3214" w:rsidP="00E151F3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Our race and sex stand out the most</w:t>
      </w:r>
    </w:p>
    <w:p w:rsidR="003A3214" w:rsidRPr="00DC0F4A" w:rsidRDefault="003A3214" w:rsidP="00E151F3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Biological sex determines our </w:t>
      </w:r>
      <w:r w:rsidRPr="00DC0F4A">
        <w:rPr>
          <w:rFonts w:ascii="Times New Roman" w:hAnsi="Times New Roman"/>
          <w:b/>
          <w:sz w:val="24"/>
          <w:szCs w:val="24"/>
        </w:rPr>
        <w:t>gender</w:t>
      </w:r>
    </w:p>
    <w:p w:rsidR="003A3214" w:rsidRPr="00DC0F4A" w:rsidRDefault="003A3214" w:rsidP="00E151F3">
      <w:pPr>
        <w:pStyle w:val="ListParagraph"/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E151F3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Similarities and Differences</w:t>
      </w:r>
    </w:p>
    <w:p w:rsidR="003A3214" w:rsidRPr="00DC0F4A" w:rsidRDefault="003A3214" w:rsidP="00E151F3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and women are mostly alike</w:t>
      </w:r>
    </w:p>
    <w:p w:rsidR="003A3214" w:rsidRPr="00DC0F4A" w:rsidRDefault="003A3214" w:rsidP="00E151F3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22 pairs of chromosomes are unisex</w:t>
      </w:r>
    </w:p>
    <w:p w:rsidR="003A3214" w:rsidRPr="00DC0F4A" w:rsidRDefault="003A3214" w:rsidP="00E151F3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Women have more fat and less muscle</w:t>
      </w:r>
    </w:p>
    <w:p w:rsidR="003A3214" w:rsidRPr="00DC0F4A" w:rsidRDefault="003A3214" w:rsidP="004958C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Typically 5 inches shorter</w:t>
      </w:r>
    </w:p>
    <w:p w:rsidR="003A3214" w:rsidRPr="00DC0F4A" w:rsidRDefault="003A3214" w:rsidP="004958C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Enters puberty 2 years earlier</w:t>
      </w:r>
    </w:p>
    <w:p w:rsidR="003A3214" w:rsidRPr="00DC0F4A" w:rsidRDefault="003A3214" w:rsidP="004958C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Lives 5 years longer</w:t>
      </w:r>
    </w:p>
    <w:p w:rsidR="003A3214" w:rsidRPr="00DC0F4A" w:rsidRDefault="003A3214" w:rsidP="004958C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More susceptible to depression</w:t>
      </w:r>
    </w:p>
    <w:p w:rsidR="003A3214" w:rsidRPr="00DC0F4A" w:rsidRDefault="003A3214" w:rsidP="004958C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Dream about men and women equally</w:t>
      </w:r>
    </w:p>
    <w:p w:rsidR="003A3214" w:rsidRPr="00DC0F4A" w:rsidRDefault="003A3214" w:rsidP="004958CA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Sexually aroused right after orgasms</w:t>
      </w:r>
    </w:p>
    <w:p w:rsidR="003A3214" w:rsidRPr="00DC0F4A" w:rsidRDefault="003A3214" w:rsidP="00F63B4C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F63B4C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and Aggression</w:t>
      </w:r>
    </w:p>
    <w:p w:rsidR="003A3214" w:rsidRPr="00DC0F4A" w:rsidRDefault="003A3214" w:rsidP="00F63B4C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are more physically aggressive</w:t>
      </w:r>
    </w:p>
    <w:p w:rsidR="003A3214" w:rsidRPr="00DC0F4A" w:rsidRDefault="003A3214" w:rsidP="00F63B4C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This trait is culture independent</w:t>
      </w:r>
    </w:p>
    <w:p w:rsidR="003A3214" w:rsidRPr="00DC0F4A" w:rsidRDefault="003A3214" w:rsidP="00F63B4C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 xml:space="preserve">Aggression: </w:t>
      </w:r>
      <w:r w:rsidRPr="00DC0F4A">
        <w:rPr>
          <w:rFonts w:ascii="Times New Roman" w:hAnsi="Times New Roman"/>
          <w:sz w:val="24"/>
          <w:szCs w:val="24"/>
        </w:rPr>
        <w:t>physical or verbal behaviour to harm someone</w:t>
      </w:r>
    </w:p>
    <w:p w:rsidR="003A3214" w:rsidRPr="00DC0F4A" w:rsidRDefault="003A3214" w:rsidP="00E002D1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E002D1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and Social Power</w:t>
      </w:r>
    </w:p>
    <w:p w:rsidR="003A3214" w:rsidRPr="00DC0F4A" w:rsidRDefault="003A3214" w:rsidP="00E002D1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More often, men are leaders and more autocratic and directing</w:t>
      </w:r>
    </w:p>
    <w:p w:rsidR="003A3214" w:rsidRPr="00DC0F4A" w:rsidRDefault="003A3214" w:rsidP="00E002D1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Women as leaders are more democratic</w:t>
      </w:r>
    </w:p>
    <w:p w:rsidR="003A3214" w:rsidRPr="00DC0F4A" w:rsidRDefault="003A3214" w:rsidP="00E002D1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say opinions more</w:t>
      </w:r>
    </w:p>
    <w:p w:rsidR="003A3214" w:rsidRPr="00DC0F4A" w:rsidRDefault="003A3214" w:rsidP="00E002D1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Women say support more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However, as women grow older, they become more assertive and men become more empathic</w:t>
      </w:r>
    </w:p>
    <w:p w:rsidR="003A3214" w:rsidRPr="00DC0F4A" w:rsidRDefault="003A3214" w:rsidP="00234C67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234C67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and Social Connectedness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Males are more individualistic, females more relationship oriented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Boys play with larger groups, females in smaller groups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Boys are more competitive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Females are more open and responsive to feedback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Male answer syndrome:</w:t>
      </w:r>
      <w:r w:rsidRPr="00DC0F4A">
        <w:rPr>
          <w:rFonts w:ascii="Times New Roman" w:hAnsi="Times New Roman"/>
          <w:sz w:val="24"/>
          <w:szCs w:val="24"/>
        </w:rPr>
        <w:t xml:space="preserve"> men are more less likely to admit that they don’t know the answer to a question they don’t know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Girls spend more time with friends than alone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use communication to find solutions rather than develop relationships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Women more connected to spirituality rather than scepticism 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Men like doing things side by side, women like doing talking face to face</w:t>
      </w:r>
    </w:p>
    <w:p w:rsidR="003A3214" w:rsidRPr="00DC0F4A" w:rsidRDefault="003A3214" w:rsidP="00234C67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Both men and women like talking to women more</w:t>
      </w:r>
    </w:p>
    <w:p w:rsidR="003A3214" w:rsidRPr="00DC0F4A" w:rsidRDefault="003A3214" w:rsidP="001A6481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1A6481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 nature of gender</w:t>
      </w:r>
    </w:p>
    <w:p w:rsidR="003A3214" w:rsidRPr="00DC0F4A" w:rsidRDefault="003A3214" w:rsidP="001A6481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Kind, honest and intelligent are most preferred by mates</w:t>
      </w:r>
    </w:p>
    <w:p w:rsidR="003A3214" w:rsidRPr="00DC0F4A" w:rsidRDefault="003A3214" w:rsidP="001A6481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Our biology (genetically: by our sex chromosomes (23</w:t>
      </w:r>
      <w:r w:rsidRPr="00DC0F4A">
        <w:rPr>
          <w:rFonts w:ascii="Times New Roman" w:hAnsi="Times New Roman"/>
          <w:sz w:val="24"/>
          <w:szCs w:val="24"/>
          <w:vertAlign w:val="superscript"/>
        </w:rPr>
        <w:t>rd</w:t>
      </w:r>
      <w:r w:rsidRPr="00DC0F4A">
        <w:rPr>
          <w:rFonts w:ascii="Times New Roman" w:hAnsi="Times New Roman"/>
          <w:sz w:val="24"/>
          <w:szCs w:val="24"/>
        </w:rPr>
        <w:t>) – physiologically: sex hormones)and culture explains our gender</w:t>
      </w:r>
    </w:p>
    <w:p w:rsidR="003A3214" w:rsidRPr="00DC0F4A" w:rsidRDefault="003A3214" w:rsidP="001A6481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Y chromosome for men (male sex hormone is </w:t>
      </w:r>
      <w:r w:rsidRPr="00DC0F4A">
        <w:rPr>
          <w:rFonts w:ascii="Times New Roman" w:hAnsi="Times New Roman"/>
          <w:b/>
          <w:sz w:val="24"/>
          <w:szCs w:val="24"/>
        </w:rPr>
        <w:t>testosterone)</w:t>
      </w:r>
    </w:p>
    <w:p w:rsidR="003A3214" w:rsidRPr="00DC0F4A" w:rsidRDefault="003A3214" w:rsidP="001A6481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Females subject to prenatal testosterone are tomboyish up until puberty</w:t>
      </w:r>
    </w:p>
    <w:p w:rsidR="003A3214" w:rsidRPr="00DC0F4A" w:rsidRDefault="003A3214" w:rsidP="00CA375C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They’re born with masculine genitals that can be corrected by surgery</w:t>
      </w:r>
    </w:p>
    <w:p w:rsidR="003A3214" w:rsidRPr="00DC0F4A" w:rsidRDefault="003A3214" w:rsidP="00CA375C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 xml:space="preserve">Some become lesbians, but most become heterosexual </w:t>
      </w:r>
    </w:p>
    <w:p w:rsidR="003A3214" w:rsidRPr="00DC0F4A" w:rsidRDefault="003A3214" w:rsidP="00CA375C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 testosterone doesn’t cause girls to think of themselves as boys</w:t>
      </w:r>
    </w:p>
    <w:p w:rsidR="003A3214" w:rsidRPr="00DC0F4A" w:rsidRDefault="003A3214" w:rsidP="00CA375C">
      <w:pPr>
        <w:pStyle w:val="ListParagraph"/>
        <w:numPr>
          <w:ilvl w:val="1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However, because the girls look a bit more masculine, they might be treated socially different, possibly causing them to act more masculine</w:t>
      </w:r>
    </w:p>
    <w:p w:rsidR="003A3214" w:rsidRPr="00DC0F4A" w:rsidRDefault="003A3214" w:rsidP="007B5AD8">
      <w:pPr>
        <w:pStyle w:val="ListParagraph"/>
        <w:numPr>
          <w:ilvl w:val="2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Therefore, biology and environment interacts</w:t>
      </w:r>
    </w:p>
    <w:p w:rsidR="003A3214" w:rsidRPr="00DC0F4A" w:rsidRDefault="003A3214" w:rsidP="007B5AD8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is socially influenced</w:t>
      </w:r>
    </w:p>
    <w:p w:rsidR="003A3214" w:rsidRPr="00DC0F4A" w:rsidRDefault="003A3214" w:rsidP="007B5AD8">
      <w:pPr>
        <w:pStyle w:val="ListParagraph"/>
        <w:numPr>
          <w:ilvl w:val="0"/>
          <w:numId w:val="3"/>
        </w:num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Frontal lobe (responsible for verbal fluency) is thicker in women</w:t>
      </w:r>
    </w:p>
    <w:p w:rsidR="003A3214" w:rsidRPr="00DC0F4A" w:rsidRDefault="003A3214" w:rsidP="008D2064">
      <w:pPr>
        <w:spacing w:after="0" w:afterAutospacing="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8D2064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 nurture of Gender</w:t>
      </w:r>
    </w:p>
    <w:p w:rsidR="003A3214" w:rsidRPr="00DC0F4A" w:rsidRDefault="003A3214" w:rsidP="008D2064">
      <w:pPr>
        <w:spacing w:after="0" w:afterAutospacing="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Roles</w:t>
      </w:r>
    </w:p>
    <w:p w:rsidR="003A3214" w:rsidRPr="00DC0F4A" w:rsidRDefault="003A3214" w:rsidP="008D2064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Gender roles</w:t>
      </w:r>
      <w:r w:rsidRPr="00DC0F4A">
        <w:rPr>
          <w:rFonts w:ascii="Times New Roman" w:hAnsi="Times New Roman"/>
          <w:sz w:val="24"/>
          <w:szCs w:val="24"/>
        </w:rPr>
        <w:t xml:space="preserve"> – cultural expectations for the way men and women act</w:t>
      </w:r>
    </w:p>
    <w:p w:rsidR="003A3214" w:rsidRPr="00DC0F4A" w:rsidRDefault="003A3214" w:rsidP="00DD2C27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These vary widely across culture</w:t>
      </w:r>
    </w:p>
    <w:p w:rsidR="003A3214" w:rsidRPr="00DC0F4A" w:rsidRDefault="003A3214" w:rsidP="00DD2C27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However, sharing of roles is most satisfying</w:t>
      </w:r>
    </w:p>
    <w:p w:rsidR="003A3214" w:rsidRPr="00DC0F4A" w:rsidRDefault="003A3214" w:rsidP="00DD2C27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Daughters more likely to feel torn between gender norms (ex. when girls immigrate from asia and to Canada, the gender norms of their peers are different)</w:t>
      </w:r>
    </w:p>
    <w:p w:rsidR="003A3214" w:rsidRPr="00DC0F4A" w:rsidRDefault="003A3214" w:rsidP="007A4204">
      <w:pPr>
        <w:pStyle w:val="ListBullet"/>
        <w:numPr>
          <w:ilvl w:val="0"/>
          <w:numId w:val="0"/>
        </w:numPr>
        <w:ind w:left="360" w:hanging="36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7A4204">
      <w:pPr>
        <w:pStyle w:val="ListBullet"/>
        <w:numPr>
          <w:ilvl w:val="0"/>
          <w:numId w:val="0"/>
        </w:numPr>
        <w:ind w:left="360" w:hanging="36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and Child-Rearing</w:t>
      </w:r>
    </w:p>
    <w:p w:rsidR="003A3214" w:rsidRPr="00DC0F4A" w:rsidRDefault="003A3214" w:rsidP="007A4204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Gender identity</w:t>
      </w:r>
      <w:r w:rsidRPr="00DC0F4A">
        <w:rPr>
          <w:rFonts w:ascii="Times New Roman" w:hAnsi="Times New Roman"/>
          <w:sz w:val="24"/>
          <w:szCs w:val="24"/>
        </w:rPr>
        <w:t xml:space="preserve"> – our sense of being female or male</w:t>
      </w:r>
    </w:p>
    <w:p w:rsidR="003A3214" w:rsidRPr="00DC0F4A" w:rsidRDefault="003A3214" w:rsidP="007A4204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Gender typing</w:t>
      </w:r>
      <w:r w:rsidRPr="00DC0F4A">
        <w:rPr>
          <w:rFonts w:ascii="Times New Roman" w:hAnsi="Times New Roman"/>
          <w:sz w:val="24"/>
          <w:szCs w:val="24"/>
        </w:rPr>
        <w:t xml:space="preserve"> – the acquisition of a traditional male or female role. Ex: a masculine man is gender typed. A girly girl is very gender typed.</w:t>
      </w:r>
    </w:p>
    <w:p w:rsidR="003A3214" w:rsidRPr="00DC0F4A" w:rsidRDefault="003A3214" w:rsidP="007A4204">
      <w:pPr>
        <w:pStyle w:val="ListBullet"/>
        <w:tabs>
          <w:tab w:val="clear" w:pos="360"/>
        </w:tabs>
        <w:ind w:left="720"/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Social learning theory</w:t>
      </w:r>
      <w:r w:rsidRPr="00DC0F4A">
        <w:rPr>
          <w:rFonts w:ascii="Times New Roman" w:hAnsi="Times New Roman"/>
          <w:sz w:val="24"/>
          <w:szCs w:val="24"/>
        </w:rPr>
        <w:t xml:space="preserve"> the theory that girls and boys learn how to be their gender through rewards and punishments</w:t>
      </w:r>
    </w:p>
    <w:p w:rsidR="003A3214" w:rsidRPr="00DC0F4A" w:rsidRDefault="003A3214" w:rsidP="007A4204">
      <w:pPr>
        <w:pStyle w:val="ListBullet"/>
        <w:tabs>
          <w:tab w:val="clear" w:pos="360"/>
        </w:tabs>
        <w:ind w:left="720"/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Gender schema theory</w:t>
      </w:r>
      <w:r w:rsidRPr="00DC0F4A">
        <w:rPr>
          <w:rFonts w:ascii="Times New Roman" w:hAnsi="Times New Roman"/>
          <w:sz w:val="24"/>
          <w:szCs w:val="24"/>
        </w:rPr>
        <w:t xml:space="preserve"> is a mix of social learning theory with cognition.</w:t>
      </w:r>
    </w:p>
    <w:p w:rsidR="003A3214" w:rsidRPr="00DC0F4A" w:rsidRDefault="003A3214" w:rsidP="007A4204">
      <w:pPr>
        <w:pStyle w:val="ListBullet"/>
        <w:numPr>
          <w:ilvl w:val="1"/>
          <w:numId w:val="3"/>
        </w:numPr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It’s the theory that kids assigned schemas to genders, and tried to match that</w:t>
      </w:r>
    </w:p>
    <w:p w:rsidR="003A3214" w:rsidRPr="00DC0F4A" w:rsidRDefault="003A3214" w:rsidP="00D968D4">
      <w:pPr>
        <w:pStyle w:val="ListBullet"/>
        <w:numPr>
          <w:ilvl w:val="0"/>
          <w:numId w:val="0"/>
        </w:numPr>
        <w:ind w:left="360" w:hanging="36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D968D4">
      <w:pPr>
        <w:pStyle w:val="ListBullet"/>
        <w:numPr>
          <w:ilvl w:val="0"/>
          <w:numId w:val="0"/>
        </w:numPr>
        <w:ind w:left="360" w:hanging="360"/>
        <w:rPr>
          <w:rFonts w:ascii="Times New Roman" w:hAnsi="Times New Roman"/>
          <w:b/>
          <w:sz w:val="24"/>
          <w:szCs w:val="24"/>
        </w:rPr>
      </w:pPr>
      <w:r w:rsidRPr="00DC0F4A">
        <w:rPr>
          <w:rFonts w:ascii="Times New Roman" w:hAnsi="Times New Roman"/>
          <w:b/>
          <w:sz w:val="24"/>
          <w:szCs w:val="24"/>
        </w:rPr>
        <w:t>Reflections on nature and nurture</w:t>
      </w:r>
    </w:p>
    <w:p w:rsidR="003A3214" w:rsidRPr="00DC0F4A" w:rsidRDefault="003A3214" w:rsidP="00D968D4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Genes predispose us on our individuality</w:t>
      </w:r>
    </w:p>
    <w:p w:rsidR="003A3214" w:rsidRPr="00DC0F4A" w:rsidRDefault="003A3214" w:rsidP="00D968D4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But experiences form us too</w:t>
      </w:r>
    </w:p>
    <w:p w:rsidR="003A3214" w:rsidRPr="00DC0F4A" w:rsidRDefault="003A3214" w:rsidP="00D968D4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roles shape us</w:t>
      </w:r>
    </w:p>
    <w:p w:rsidR="003A3214" w:rsidRPr="00DC0F4A" w:rsidRDefault="003A3214" w:rsidP="00D968D4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Gender differences are diminishing though</w:t>
      </w:r>
    </w:p>
    <w:p w:rsidR="003A3214" w:rsidRPr="00DC0F4A" w:rsidRDefault="003A3214" w:rsidP="00D968D4">
      <w:pPr>
        <w:pStyle w:val="ListBullet"/>
        <w:tabs>
          <w:tab w:val="clear" w:pos="360"/>
        </w:tabs>
        <w:ind w:left="720"/>
        <w:rPr>
          <w:rFonts w:ascii="Times New Roman" w:hAnsi="Times New Roman"/>
          <w:sz w:val="24"/>
          <w:szCs w:val="24"/>
        </w:rPr>
      </w:pPr>
      <w:r w:rsidRPr="00DC0F4A">
        <w:rPr>
          <w:rFonts w:ascii="Times New Roman" w:hAnsi="Times New Roman"/>
          <w:sz w:val="24"/>
          <w:szCs w:val="24"/>
        </w:rPr>
        <w:t>We are the product of nature and nurture</w:t>
      </w:r>
    </w:p>
    <w:p w:rsidR="003A3214" w:rsidRPr="00DC0F4A" w:rsidRDefault="003A3214" w:rsidP="005B50B9">
      <w:pPr>
        <w:pStyle w:val="ListBullet"/>
        <w:numPr>
          <w:ilvl w:val="0"/>
          <w:numId w:val="0"/>
        </w:numPr>
        <w:ind w:left="360"/>
        <w:rPr>
          <w:rFonts w:ascii="Times New Roman" w:hAnsi="Times New Roman"/>
          <w:sz w:val="24"/>
          <w:szCs w:val="24"/>
        </w:rPr>
      </w:pPr>
    </w:p>
    <w:p w:rsidR="003A3214" w:rsidRPr="00DC0F4A" w:rsidRDefault="003A3214" w:rsidP="008D2064">
      <w:pPr>
        <w:spacing w:after="0" w:afterAutospacing="0"/>
        <w:rPr>
          <w:rFonts w:ascii="Times New Roman" w:hAnsi="Times New Roman"/>
          <w:sz w:val="24"/>
          <w:szCs w:val="24"/>
        </w:rPr>
      </w:pPr>
    </w:p>
    <w:sectPr w:rsidR="003A3214" w:rsidRPr="00DC0F4A" w:rsidSect="005604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E5E06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5107786"/>
    <w:multiLevelType w:val="hybridMultilevel"/>
    <w:tmpl w:val="9DCE9628"/>
    <w:lvl w:ilvl="0" w:tplc="EC7AB4C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1AC"/>
    <w:rsid w:val="00020931"/>
    <w:rsid w:val="000234DB"/>
    <w:rsid w:val="0004323E"/>
    <w:rsid w:val="0007391A"/>
    <w:rsid w:val="00096700"/>
    <w:rsid w:val="000A6E0F"/>
    <w:rsid w:val="000C66AE"/>
    <w:rsid w:val="000D23DA"/>
    <w:rsid w:val="001031AC"/>
    <w:rsid w:val="00117232"/>
    <w:rsid w:val="00135AC5"/>
    <w:rsid w:val="00156938"/>
    <w:rsid w:val="00186681"/>
    <w:rsid w:val="001A6481"/>
    <w:rsid w:val="001C20BF"/>
    <w:rsid w:val="00234C67"/>
    <w:rsid w:val="00292275"/>
    <w:rsid w:val="00296290"/>
    <w:rsid w:val="002A336A"/>
    <w:rsid w:val="002B2857"/>
    <w:rsid w:val="002E689A"/>
    <w:rsid w:val="00336503"/>
    <w:rsid w:val="0038052A"/>
    <w:rsid w:val="003A3214"/>
    <w:rsid w:val="003C4647"/>
    <w:rsid w:val="003F521A"/>
    <w:rsid w:val="00416822"/>
    <w:rsid w:val="00435AA5"/>
    <w:rsid w:val="0049044A"/>
    <w:rsid w:val="004958CA"/>
    <w:rsid w:val="004E0852"/>
    <w:rsid w:val="004E60A3"/>
    <w:rsid w:val="004F5FD0"/>
    <w:rsid w:val="00532656"/>
    <w:rsid w:val="0054606E"/>
    <w:rsid w:val="0056045A"/>
    <w:rsid w:val="005875B6"/>
    <w:rsid w:val="005A06E2"/>
    <w:rsid w:val="005B50B9"/>
    <w:rsid w:val="00613428"/>
    <w:rsid w:val="006D335E"/>
    <w:rsid w:val="006D6CF8"/>
    <w:rsid w:val="0076647C"/>
    <w:rsid w:val="0076684E"/>
    <w:rsid w:val="00766EDD"/>
    <w:rsid w:val="007A4204"/>
    <w:rsid w:val="007B5AD8"/>
    <w:rsid w:val="0086620A"/>
    <w:rsid w:val="008A2C04"/>
    <w:rsid w:val="008D2064"/>
    <w:rsid w:val="009468A4"/>
    <w:rsid w:val="0099106D"/>
    <w:rsid w:val="00A00925"/>
    <w:rsid w:val="00AB2995"/>
    <w:rsid w:val="00AD771E"/>
    <w:rsid w:val="00AE5547"/>
    <w:rsid w:val="00AF6ADE"/>
    <w:rsid w:val="00B40607"/>
    <w:rsid w:val="00B957D6"/>
    <w:rsid w:val="00BB37BB"/>
    <w:rsid w:val="00BB66CA"/>
    <w:rsid w:val="00C12F64"/>
    <w:rsid w:val="00C50FF2"/>
    <w:rsid w:val="00C60A6A"/>
    <w:rsid w:val="00C9243F"/>
    <w:rsid w:val="00CA375C"/>
    <w:rsid w:val="00CE1901"/>
    <w:rsid w:val="00CE68EF"/>
    <w:rsid w:val="00D968D4"/>
    <w:rsid w:val="00DC0F4A"/>
    <w:rsid w:val="00DD2C27"/>
    <w:rsid w:val="00E002D1"/>
    <w:rsid w:val="00E151F3"/>
    <w:rsid w:val="00E21ED2"/>
    <w:rsid w:val="00F24692"/>
    <w:rsid w:val="00F63B4C"/>
    <w:rsid w:val="00FB7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925"/>
    <w:pPr>
      <w:spacing w:after="100" w:afterAutospacing="1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00925"/>
    <w:pPr>
      <w:ind w:left="720"/>
      <w:contextualSpacing/>
    </w:pPr>
  </w:style>
  <w:style w:type="paragraph" w:styleId="ListBullet">
    <w:name w:val="List Bullet"/>
    <w:basedOn w:val="Normal"/>
    <w:uiPriority w:val="99"/>
    <w:rsid w:val="008D2064"/>
    <w:pPr>
      <w:numPr>
        <w:numId w:val="3"/>
      </w:numPr>
      <w:tabs>
        <w:tab w:val="num" w:pos="360"/>
      </w:tabs>
      <w:ind w:left="36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277</TotalTime>
  <Pages>6</Pages>
  <Words>1590</Words>
  <Characters>9064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</dc:creator>
  <cp:keywords/>
  <dc:description/>
  <cp:lastModifiedBy>Tri Tran</cp:lastModifiedBy>
  <cp:revision>58</cp:revision>
  <cp:lastPrinted>2012-01-10T01:51:00Z</cp:lastPrinted>
  <dcterms:created xsi:type="dcterms:W3CDTF">2010-04-17T22:55:00Z</dcterms:created>
  <dcterms:modified xsi:type="dcterms:W3CDTF">2012-01-10T02:09:00Z</dcterms:modified>
</cp:coreProperties>
</file>