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AAF" w:rsidRPr="00D93F69" w:rsidRDefault="00E94AAF">
      <w:pPr>
        <w:rPr>
          <w:b/>
          <w:sz w:val="22"/>
          <w:szCs w:val="22"/>
        </w:rPr>
      </w:pPr>
      <w:r>
        <w:rPr>
          <w:b/>
          <w:sz w:val="22"/>
          <w:szCs w:val="22"/>
        </w:rPr>
        <w:t xml:space="preserve"> </w:t>
      </w:r>
      <w:r w:rsidRPr="00D93F69">
        <w:rPr>
          <w:b/>
          <w:sz w:val="22"/>
          <w:szCs w:val="22"/>
        </w:rPr>
        <w:t xml:space="preserve">Lecture 4: </w:t>
      </w:r>
      <w:r>
        <w:rPr>
          <w:b/>
          <w:sz w:val="22"/>
          <w:szCs w:val="22"/>
        </w:rPr>
        <w:t xml:space="preserve">Religion, </w:t>
      </w:r>
      <w:r w:rsidRPr="00D93F69">
        <w:rPr>
          <w:b/>
          <w:sz w:val="22"/>
          <w:szCs w:val="22"/>
        </w:rPr>
        <w:t>Athena, Aphrodite, and Artemis</w:t>
      </w:r>
    </w:p>
    <w:p w:rsidR="00E94AAF" w:rsidRDefault="00E94AAF">
      <w:pPr>
        <w:rPr>
          <w:sz w:val="22"/>
          <w:szCs w:val="22"/>
        </w:rPr>
      </w:pPr>
    </w:p>
    <w:p w:rsidR="00E94AAF" w:rsidRDefault="00E94AAF">
      <w:pPr>
        <w:rPr>
          <w:sz w:val="22"/>
          <w:szCs w:val="22"/>
        </w:rPr>
      </w:pPr>
      <w:r>
        <w:rPr>
          <w:sz w:val="22"/>
          <w:szCs w:val="22"/>
        </w:rPr>
        <w:t>Review:</w:t>
      </w:r>
    </w:p>
    <w:p w:rsidR="00E94AAF" w:rsidRPr="00D93F69" w:rsidRDefault="00E94AAF" w:rsidP="00D93F69">
      <w:pPr>
        <w:pStyle w:val="ListParagraph"/>
        <w:numPr>
          <w:ilvl w:val="0"/>
          <w:numId w:val="1"/>
        </w:numPr>
        <w:rPr>
          <w:sz w:val="22"/>
          <w:szCs w:val="22"/>
        </w:rPr>
      </w:pPr>
      <w:r w:rsidRPr="00934778">
        <w:rPr>
          <w:b/>
          <w:sz w:val="22"/>
          <w:szCs w:val="22"/>
        </w:rPr>
        <w:t>Methodologies of analyzing Greek Myth.</w:t>
      </w:r>
      <w:r>
        <w:rPr>
          <w:sz w:val="22"/>
          <w:szCs w:val="22"/>
        </w:rPr>
        <w:t xml:space="preserve"> People look at the myths at linguistic/psychological/structural/historical methodologies. </w:t>
      </w:r>
    </w:p>
    <w:p w:rsidR="00E94AAF" w:rsidRDefault="00E94AAF" w:rsidP="00D93F69">
      <w:pPr>
        <w:pStyle w:val="ListParagraph"/>
        <w:numPr>
          <w:ilvl w:val="0"/>
          <w:numId w:val="1"/>
        </w:numPr>
        <w:rPr>
          <w:sz w:val="22"/>
          <w:szCs w:val="22"/>
        </w:rPr>
      </w:pPr>
      <w:r w:rsidRPr="00934778">
        <w:rPr>
          <w:b/>
          <w:sz w:val="22"/>
          <w:szCs w:val="22"/>
        </w:rPr>
        <w:t>Creation myth – Theogany;</w:t>
      </w:r>
      <w:r>
        <w:rPr>
          <w:sz w:val="22"/>
          <w:szCs w:val="22"/>
        </w:rPr>
        <w:t xml:space="preserve"> how did the Gods came to be? There is not a single supreme God; there is very much a progression of one regime taking over another; three part structures (Triads); dual structures also occur (opposite pairings but have fundamental connections) </w:t>
      </w:r>
      <w:r w:rsidRPr="00934778">
        <w:rPr>
          <w:sz w:val="22"/>
          <w:szCs w:val="22"/>
        </w:rPr>
        <w:sym w:font="Wingdings" w:char="F0E0"/>
      </w:r>
      <w:r>
        <w:rPr>
          <w:sz w:val="22"/>
          <w:szCs w:val="22"/>
        </w:rPr>
        <w:t xml:space="preserve">Ouranus, Kronos, Zeus </w:t>
      </w:r>
    </w:p>
    <w:p w:rsidR="00E94AAF" w:rsidRDefault="00E94AAF" w:rsidP="00282981">
      <w:pPr>
        <w:pStyle w:val="ListParagraph"/>
        <w:numPr>
          <w:ilvl w:val="0"/>
          <w:numId w:val="1"/>
        </w:numPr>
        <w:rPr>
          <w:sz w:val="22"/>
          <w:szCs w:val="22"/>
        </w:rPr>
      </w:pPr>
      <w:r w:rsidRPr="00282981">
        <w:rPr>
          <w:b/>
          <w:sz w:val="22"/>
          <w:szCs w:val="22"/>
        </w:rPr>
        <w:t>Prometheus trick:</w:t>
      </w:r>
      <w:r>
        <w:rPr>
          <w:sz w:val="22"/>
          <w:szCs w:val="22"/>
        </w:rPr>
        <w:t xml:space="preserve"> Gods get the scraps and bones and not the meat. There is an explanatory myth; human beings are not going to sacrifice the good parts of the meat. We have to think of some kind of justification of why the Gods get the leftovers. </w:t>
      </w:r>
    </w:p>
    <w:p w:rsidR="00E94AAF" w:rsidRPr="00282981" w:rsidRDefault="00E94AAF" w:rsidP="00282981">
      <w:pPr>
        <w:pStyle w:val="ListParagraph"/>
        <w:numPr>
          <w:ilvl w:val="0"/>
          <w:numId w:val="1"/>
        </w:numPr>
        <w:rPr>
          <w:sz w:val="22"/>
          <w:szCs w:val="22"/>
        </w:rPr>
      </w:pPr>
      <w:r>
        <w:rPr>
          <w:b/>
          <w:sz w:val="22"/>
          <w:szCs w:val="22"/>
        </w:rPr>
        <w:t xml:space="preserve">Pandora: </w:t>
      </w:r>
      <w:r>
        <w:rPr>
          <w:sz w:val="22"/>
          <w:szCs w:val="22"/>
        </w:rPr>
        <w:t xml:space="preserve">Zeus’ retribution to human beings; ‘all the gifts’ are the hardships and sorrows. Women get a bad reputation in the Greek mythic stories. </w:t>
      </w:r>
    </w:p>
    <w:p w:rsidR="00E94AAF" w:rsidRDefault="00E94AAF">
      <w:pPr>
        <w:rPr>
          <w:sz w:val="22"/>
          <w:szCs w:val="22"/>
        </w:rPr>
      </w:pPr>
    </w:p>
    <w:p w:rsidR="00E94AAF" w:rsidRDefault="00E94AAF">
      <w:pPr>
        <w:rPr>
          <w:sz w:val="22"/>
          <w:szCs w:val="22"/>
        </w:rPr>
      </w:pPr>
      <w:r>
        <w:rPr>
          <w:sz w:val="22"/>
          <w:szCs w:val="22"/>
        </w:rPr>
        <w:t xml:space="preserve">Where does the world come from? What is the nature of the Gods? Where do human beings come from? </w:t>
      </w:r>
      <w:r w:rsidRPr="00EB45E2">
        <w:rPr>
          <w:sz w:val="22"/>
          <w:szCs w:val="22"/>
        </w:rPr>
        <w:sym w:font="Wingdings" w:char="F0E0"/>
      </w:r>
      <w:r>
        <w:rPr>
          <w:sz w:val="22"/>
          <w:szCs w:val="22"/>
        </w:rPr>
        <w:t xml:space="preserve"> Greek myths aim to answer all of these questions and more. </w:t>
      </w:r>
    </w:p>
    <w:p w:rsidR="00E94AAF" w:rsidRDefault="00E94AAF">
      <w:pPr>
        <w:rPr>
          <w:sz w:val="22"/>
          <w:szCs w:val="22"/>
        </w:rPr>
      </w:pPr>
    </w:p>
    <w:p w:rsidR="00E94AAF" w:rsidRDefault="00E94AAF">
      <w:pPr>
        <w:rPr>
          <w:sz w:val="22"/>
          <w:szCs w:val="22"/>
        </w:rPr>
      </w:pPr>
      <w:r>
        <w:rPr>
          <w:b/>
          <w:sz w:val="22"/>
          <w:szCs w:val="22"/>
        </w:rPr>
        <w:t>Greek Religion</w:t>
      </w:r>
      <w:r>
        <w:rPr>
          <w:b/>
          <w:sz w:val="22"/>
          <w:szCs w:val="22"/>
        </w:rPr>
        <w:br/>
      </w:r>
      <w:r>
        <w:rPr>
          <w:sz w:val="22"/>
          <w:szCs w:val="22"/>
        </w:rPr>
        <w:t xml:space="preserve">Myths are tied into this idea of Greek religion because they provide the master narrative that drives a lot of the festivals, rituals, and sacrifices. </w:t>
      </w:r>
    </w:p>
    <w:p w:rsidR="00E94AAF" w:rsidRDefault="00E94AAF">
      <w:pPr>
        <w:rPr>
          <w:sz w:val="22"/>
          <w:szCs w:val="22"/>
        </w:rPr>
      </w:pPr>
    </w:p>
    <w:p w:rsidR="00E94AAF" w:rsidRDefault="00E94AAF">
      <w:pPr>
        <w:rPr>
          <w:sz w:val="22"/>
          <w:szCs w:val="22"/>
        </w:rPr>
      </w:pPr>
      <w:r>
        <w:rPr>
          <w:sz w:val="22"/>
          <w:szCs w:val="22"/>
        </w:rPr>
        <w:t xml:space="preserve">In the ancient world, there isn’t really a concept of religion as something that is a separate sphere of human activity. </w:t>
      </w:r>
    </w:p>
    <w:p w:rsidR="00E94AAF" w:rsidRDefault="00E94AAF">
      <w:pPr>
        <w:rPr>
          <w:sz w:val="22"/>
          <w:szCs w:val="22"/>
        </w:rPr>
      </w:pPr>
    </w:p>
    <w:p w:rsidR="00E94AAF" w:rsidRDefault="00E94AAF">
      <w:pPr>
        <w:rPr>
          <w:sz w:val="22"/>
          <w:szCs w:val="22"/>
        </w:rPr>
      </w:pPr>
      <w:r>
        <w:rPr>
          <w:sz w:val="22"/>
          <w:szCs w:val="22"/>
        </w:rPr>
        <w:t xml:space="preserve">Today, many people are comfortable to put it in a box in which they participate in certain times; may not influence their interactions of life. In the modern period (emphasis is on separation non-religious from religion) has increased religious activities and thinking as something that is private and can easily be contained. </w:t>
      </w:r>
    </w:p>
    <w:p w:rsidR="00E94AAF" w:rsidRDefault="00E94AAF">
      <w:pPr>
        <w:rPr>
          <w:sz w:val="22"/>
          <w:szCs w:val="22"/>
        </w:rPr>
      </w:pPr>
    </w:p>
    <w:p w:rsidR="00E94AAF" w:rsidRDefault="00E94AAF">
      <w:pPr>
        <w:rPr>
          <w:sz w:val="22"/>
          <w:szCs w:val="22"/>
        </w:rPr>
      </w:pPr>
      <w:r>
        <w:rPr>
          <w:sz w:val="22"/>
          <w:szCs w:val="22"/>
        </w:rPr>
        <w:t xml:space="preserve"> In the ancient world, Religion and devotion to the Gods was found in everyday aspects of life (it was assumed as part of the order of things). The goal was to appease the Gods and make sure that they were always happy and did not strike down the humans. You could worship any God; the only unacceptable thing was to be considered atheist. </w:t>
      </w:r>
    </w:p>
    <w:p w:rsidR="00E94AAF" w:rsidRDefault="00E94AAF">
      <w:pPr>
        <w:rPr>
          <w:sz w:val="22"/>
          <w:szCs w:val="22"/>
        </w:rPr>
      </w:pPr>
    </w:p>
    <w:p w:rsidR="00E94AAF" w:rsidRDefault="00E94AAF">
      <w:pPr>
        <w:rPr>
          <w:sz w:val="22"/>
          <w:szCs w:val="22"/>
        </w:rPr>
      </w:pPr>
      <w:r>
        <w:rPr>
          <w:b/>
          <w:sz w:val="22"/>
          <w:szCs w:val="22"/>
        </w:rPr>
        <w:t>Orthopraxy vs. orthodoxy –</w:t>
      </w:r>
      <w:r>
        <w:rPr>
          <w:sz w:val="22"/>
          <w:szCs w:val="22"/>
        </w:rPr>
        <w:t xml:space="preserve"> in modern religions, there is a lot of emphasis on having the right beliefs and opinions. Orthopraxy is performing the right ritual actions. In ancient Greek religion, it was important to do the sacrifices at the right time, in the right way. </w:t>
      </w:r>
    </w:p>
    <w:p w:rsidR="00E94AAF" w:rsidRDefault="00E94AAF">
      <w:pPr>
        <w:rPr>
          <w:sz w:val="22"/>
          <w:szCs w:val="22"/>
        </w:rPr>
      </w:pPr>
    </w:p>
    <w:p w:rsidR="00E94AAF" w:rsidRDefault="00E94AAF">
      <w:pPr>
        <w:rPr>
          <w:sz w:val="22"/>
          <w:szCs w:val="22"/>
        </w:rPr>
      </w:pPr>
      <w:r>
        <w:rPr>
          <w:sz w:val="22"/>
          <w:szCs w:val="22"/>
        </w:rPr>
        <w:t xml:space="preserve">Myth functions as an explanatory function; why do we offer this part to the Gods and not that part? This is because there is a story tied into it. </w:t>
      </w:r>
    </w:p>
    <w:p w:rsidR="00E94AAF" w:rsidRDefault="00E94AAF">
      <w:pPr>
        <w:rPr>
          <w:sz w:val="22"/>
          <w:szCs w:val="22"/>
        </w:rPr>
      </w:pPr>
    </w:p>
    <w:p w:rsidR="00E94AAF" w:rsidRPr="00F04C5F" w:rsidRDefault="00E94AAF">
      <w:pPr>
        <w:rPr>
          <w:sz w:val="22"/>
          <w:szCs w:val="22"/>
        </w:rPr>
      </w:pPr>
      <w:r>
        <w:rPr>
          <w:sz w:val="22"/>
          <w:szCs w:val="22"/>
        </w:rPr>
        <w:t xml:space="preserve">There are no priestly casts where people take a life long commitment to worship the Gods. Usually if there were priests, you were appointed in office for a temporary amount of time. </w:t>
      </w:r>
    </w:p>
    <w:p w:rsidR="00E94AAF" w:rsidRDefault="00E94AAF">
      <w:pPr>
        <w:rPr>
          <w:sz w:val="22"/>
          <w:szCs w:val="22"/>
        </w:rPr>
      </w:pPr>
      <w:r>
        <w:rPr>
          <w:sz w:val="22"/>
          <w:szCs w:val="22"/>
        </w:rPr>
        <w:t xml:space="preserve">There is no supreme leader that is monitoring everything; there is still overall unity and coherence to the religious tradition, however </w:t>
      </w:r>
    </w:p>
    <w:p w:rsidR="00E94AAF" w:rsidRDefault="00E94AAF">
      <w:pPr>
        <w:rPr>
          <w:sz w:val="22"/>
          <w:szCs w:val="22"/>
        </w:rPr>
      </w:pPr>
    </w:p>
    <w:p w:rsidR="00E94AAF" w:rsidRPr="001E5C46" w:rsidRDefault="00E94AAF">
      <w:pPr>
        <w:rPr>
          <w:sz w:val="22"/>
          <w:szCs w:val="22"/>
        </w:rPr>
      </w:pPr>
      <w:r>
        <w:rPr>
          <w:b/>
          <w:sz w:val="22"/>
          <w:szCs w:val="22"/>
        </w:rPr>
        <w:t>Common outlook</w:t>
      </w:r>
      <w:r>
        <w:rPr>
          <w:sz w:val="22"/>
          <w:szCs w:val="22"/>
        </w:rPr>
        <w:t xml:space="preserve"> drives Greek religion and its expression via myth. All people accept that there are multiple gods; that Zeus is the king, and that they live under this Olympian regime, that sacrifices are necessary to keep them happy, etc. </w:t>
      </w:r>
    </w:p>
    <w:p w:rsidR="00E94AAF" w:rsidRDefault="00E94AAF">
      <w:pPr>
        <w:rPr>
          <w:sz w:val="22"/>
          <w:szCs w:val="22"/>
        </w:rPr>
      </w:pPr>
    </w:p>
    <w:p w:rsidR="00E94AAF" w:rsidRDefault="00E94AAF">
      <w:pPr>
        <w:rPr>
          <w:sz w:val="22"/>
          <w:szCs w:val="22"/>
        </w:rPr>
      </w:pPr>
      <w:r>
        <w:rPr>
          <w:sz w:val="22"/>
          <w:szCs w:val="22"/>
        </w:rPr>
        <w:t>All of these variations are part of the common pool of mythological story telling. They are simply representations at a particular time of one version/one telling of that story.</w:t>
      </w:r>
    </w:p>
    <w:p w:rsidR="00E94AAF" w:rsidRDefault="00E94AAF">
      <w:pPr>
        <w:rPr>
          <w:sz w:val="22"/>
          <w:szCs w:val="22"/>
        </w:rPr>
      </w:pPr>
    </w:p>
    <w:p w:rsidR="00E94AAF" w:rsidRDefault="00E94AAF">
      <w:pPr>
        <w:rPr>
          <w:sz w:val="22"/>
          <w:szCs w:val="22"/>
        </w:rPr>
      </w:pPr>
      <w:r>
        <w:rPr>
          <w:b/>
          <w:sz w:val="22"/>
          <w:szCs w:val="22"/>
        </w:rPr>
        <w:t>Civic Religion:</w:t>
      </w:r>
      <w:r>
        <w:rPr>
          <w:sz w:val="22"/>
          <w:szCs w:val="22"/>
        </w:rPr>
        <w:t xml:space="preserve"> involved participating in various festivals in which the state itself usually managed and organized. Religion revolved around the polis (city), which includes the central urban settlement and the surrounding land and villages. This develops into the notion of the city-states.  Public expression of religion is manifested throughout these festivals.</w:t>
      </w:r>
    </w:p>
    <w:p w:rsidR="00E94AAF" w:rsidRDefault="00E94AAF">
      <w:pPr>
        <w:rPr>
          <w:sz w:val="22"/>
          <w:szCs w:val="22"/>
        </w:rPr>
      </w:pPr>
    </w:p>
    <w:p w:rsidR="00E94AAF" w:rsidRPr="008A2335" w:rsidRDefault="00E94AAF">
      <w:pPr>
        <w:rPr>
          <w:sz w:val="22"/>
          <w:szCs w:val="22"/>
        </w:rPr>
      </w:pPr>
      <w:r>
        <w:rPr>
          <w:b/>
          <w:sz w:val="22"/>
          <w:szCs w:val="22"/>
        </w:rPr>
        <w:t xml:space="preserve">Hero cults: </w:t>
      </w:r>
      <w:r>
        <w:rPr>
          <w:sz w:val="22"/>
          <w:szCs w:val="22"/>
        </w:rPr>
        <w:t xml:space="preserve">used as a technical term; a type of religious association. Cult simply means worship. There were specific festivals and shrines associated with heroes.  Certain mortals, who had significant accomplishments, became worshipped. They were demi-gods (half gods). </w:t>
      </w:r>
    </w:p>
    <w:p w:rsidR="00E94AAF" w:rsidRDefault="00E94AAF">
      <w:pPr>
        <w:rPr>
          <w:sz w:val="22"/>
          <w:szCs w:val="22"/>
        </w:rPr>
      </w:pPr>
    </w:p>
    <w:p w:rsidR="00E94AAF" w:rsidRDefault="00E94AAF">
      <w:pPr>
        <w:rPr>
          <w:sz w:val="22"/>
          <w:szCs w:val="22"/>
        </w:rPr>
      </w:pPr>
      <w:r>
        <w:rPr>
          <w:b/>
          <w:sz w:val="22"/>
          <w:szCs w:val="22"/>
        </w:rPr>
        <w:t xml:space="preserve">Seer: </w:t>
      </w:r>
      <w:r>
        <w:rPr>
          <w:sz w:val="22"/>
          <w:szCs w:val="22"/>
        </w:rPr>
        <w:t xml:space="preserve"> prophetic person; somebody who could interpret mysterious events and signs; omens, unusual events, for example. Some of them would interpret the flight patterns of birds, and movement of animals </w:t>
      </w:r>
      <w:r w:rsidRPr="0055158A">
        <w:rPr>
          <w:sz w:val="22"/>
          <w:szCs w:val="22"/>
        </w:rPr>
        <w:sym w:font="Wingdings" w:char="F0E0"/>
      </w:r>
      <w:r>
        <w:rPr>
          <w:sz w:val="22"/>
          <w:szCs w:val="22"/>
        </w:rPr>
        <w:t xml:space="preserve"> seen as something significant</w:t>
      </w:r>
    </w:p>
    <w:p w:rsidR="00E94AAF" w:rsidRDefault="00E94AAF">
      <w:pPr>
        <w:rPr>
          <w:sz w:val="22"/>
          <w:szCs w:val="22"/>
        </w:rPr>
      </w:pPr>
    </w:p>
    <w:p w:rsidR="00E94AAF" w:rsidRDefault="00E94AAF">
      <w:pPr>
        <w:rPr>
          <w:sz w:val="22"/>
          <w:szCs w:val="22"/>
        </w:rPr>
      </w:pPr>
      <w:r>
        <w:rPr>
          <w:b/>
          <w:sz w:val="22"/>
          <w:szCs w:val="22"/>
        </w:rPr>
        <w:t>Oracles:</w:t>
      </w:r>
      <w:r>
        <w:rPr>
          <w:sz w:val="22"/>
          <w:szCs w:val="22"/>
        </w:rPr>
        <w:t xml:space="preserve"> every community has a local seer, in some cases you would have a long established and famous location like Delphi, where people from all over Greece would travel to this location to ask something of the priestess (oracle). They tend to be more PanHellenic – available to all of Greece. </w:t>
      </w:r>
    </w:p>
    <w:p w:rsidR="00E94AAF" w:rsidRDefault="00E94AAF">
      <w:pPr>
        <w:rPr>
          <w:sz w:val="22"/>
          <w:szCs w:val="22"/>
        </w:rPr>
      </w:pPr>
    </w:p>
    <w:p w:rsidR="00E94AAF" w:rsidRDefault="00E94AAF">
      <w:pPr>
        <w:rPr>
          <w:sz w:val="22"/>
          <w:szCs w:val="22"/>
        </w:rPr>
      </w:pPr>
      <w:r>
        <w:rPr>
          <w:sz w:val="22"/>
          <w:szCs w:val="22"/>
        </w:rPr>
        <w:t xml:space="preserve">There are a number of satirical writings that critique these people. </w:t>
      </w:r>
      <w:r w:rsidRPr="0036473B">
        <w:rPr>
          <w:b/>
          <w:sz w:val="22"/>
          <w:szCs w:val="22"/>
        </w:rPr>
        <w:t>Lucian</w:t>
      </w:r>
      <w:r>
        <w:rPr>
          <w:sz w:val="22"/>
          <w:szCs w:val="22"/>
        </w:rPr>
        <w:t xml:space="preserve"> says that he has no sympathy for these fortunetellers; they were seen as manipulators.</w:t>
      </w:r>
    </w:p>
    <w:p w:rsidR="00E94AAF" w:rsidRDefault="00E94AAF">
      <w:pPr>
        <w:rPr>
          <w:sz w:val="22"/>
          <w:szCs w:val="22"/>
        </w:rPr>
      </w:pPr>
    </w:p>
    <w:p w:rsidR="00E94AAF" w:rsidRDefault="00E94AAF">
      <w:pPr>
        <w:rPr>
          <w:sz w:val="22"/>
          <w:szCs w:val="22"/>
        </w:rPr>
      </w:pPr>
      <w:r>
        <w:rPr>
          <w:b/>
          <w:sz w:val="22"/>
          <w:szCs w:val="22"/>
        </w:rPr>
        <w:t>Mystery religions</w:t>
      </w:r>
      <w:r>
        <w:rPr>
          <w:sz w:val="22"/>
          <w:szCs w:val="22"/>
        </w:rPr>
        <w:t xml:space="preserve">: contrast to the civic religion (which is celebrated publicly). Some religious movements and associations that were not exactly private, but exclusive and their rituals were not open to public scrutiny. People who were experienced to the initiation rights, never revealed their secrets. Usually the myth that would drive these ceremonies would come from immortality, desired fantasies, and dark desires. It binds people beyond their national/ethnic affiliations and is somehow separate in a different sphere of existence (similar to modern day religion). </w:t>
      </w:r>
    </w:p>
    <w:p w:rsidR="00E94AAF" w:rsidRDefault="00E94AAF">
      <w:pPr>
        <w:rPr>
          <w:sz w:val="22"/>
          <w:szCs w:val="22"/>
        </w:rPr>
      </w:pPr>
    </w:p>
    <w:p w:rsidR="00E94AAF" w:rsidRDefault="00E94AAF">
      <w:pPr>
        <w:rPr>
          <w:sz w:val="22"/>
          <w:szCs w:val="22"/>
        </w:rPr>
      </w:pPr>
      <w:r>
        <w:rPr>
          <w:b/>
          <w:sz w:val="22"/>
          <w:szCs w:val="22"/>
        </w:rPr>
        <w:t xml:space="preserve">Religio: </w:t>
      </w:r>
      <w:r>
        <w:rPr>
          <w:sz w:val="22"/>
          <w:szCs w:val="22"/>
        </w:rPr>
        <w:t xml:space="preserve"> binding back; it is something that attaches you, either to a community or to a god.  </w:t>
      </w:r>
    </w:p>
    <w:p w:rsidR="00E94AAF" w:rsidRDefault="00E94AAF">
      <w:pPr>
        <w:rPr>
          <w:sz w:val="22"/>
          <w:szCs w:val="22"/>
        </w:rPr>
      </w:pPr>
    </w:p>
    <w:p w:rsidR="00E94AAF" w:rsidRDefault="00E94AAF">
      <w:pPr>
        <w:rPr>
          <w:sz w:val="22"/>
          <w:szCs w:val="22"/>
        </w:rPr>
      </w:pPr>
      <w:r>
        <w:rPr>
          <w:b/>
          <w:sz w:val="22"/>
          <w:szCs w:val="22"/>
        </w:rPr>
        <w:t>Sacrifice:</w:t>
      </w:r>
      <w:r>
        <w:rPr>
          <w:sz w:val="22"/>
          <w:szCs w:val="22"/>
        </w:rPr>
        <w:t xml:space="preserve"> the most important ritual act. It is done to achieve a desired end from the God, or even to celebrate something. The most common sacrifices are sheep, pigs, and goats. Usually the animal is brought into a sacred enclosure (temenos). They are killed and then the participants eat the good parts and the bones are wrapped up and burned to the Gods. </w:t>
      </w:r>
    </w:p>
    <w:p w:rsidR="00E94AAF" w:rsidRDefault="00E94AAF">
      <w:pPr>
        <w:rPr>
          <w:sz w:val="22"/>
          <w:szCs w:val="22"/>
        </w:rPr>
      </w:pPr>
    </w:p>
    <w:p w:rsidR="00E94AAF" w:rsidRDefault="00E94AAF">
      <w:pPr>
        <w:rPr>
          <w:sz w:val="22"/>
          <w:szCs w:val="22"/>
        </w:rPr>
      </w:pPr>
      <w:r>
        <w:rPr>
          <w:sz w:val="22"/>
          <w:szCs w:val="22"/>
        </w:rPr>
        <w:t>3 major factors of sacrifice:</w:t>
      </w:r>
    </w:p>
    <w:p w:rsidR="00E94AAF" w:rsidRPr="00FE1588" w:rsidRDefault="00E94AAF" w:rsidP="00FE1588">
      <w:pPr>
        <w:pStyle w:val="ListParagraph"/>
        <w:numPr>
          <w:ilvl w:val="0"/>
          <w:numId w:val="2"/>
        </w:numPr>
        <w:rPr>
          <w:sz w:val="22"/>
          <w:szCs w:val="22"/>
        </w:rPr>
      </w:pPr>
      <w:r w:rsidRPr="00FE1588">
        <w:rPr>
          <w:sz w:val="22"/>
          <w:szCs w:val="22"/>
        </w:rPr>
        <w:t>To honor a god</w:t>
      </w:r>
    </w:p>
    <w:p w:rsidR="00E94AAF" w:rsidRDefault="00E94AAF" w:rsidP="00FE1588">
      <w:pPr>
        <w:pStyle w:val="ListParagraph"/>
        <w:numPr>
          <w:ilvl w:val="0"/>
          <w:numId w:val="2"/>
        </w:numPr>
        <w:rPr>
          <w:sz w:val="22"/>
          <w:szCs w:val="22"/>
        </w:rPr>
      </w:pPr>
      <w:r>
        <w:rPr>
          <w:sz w:val="22"/>
          <w:szCs w:val="22"/>
        </w:rPr>
        <w:t>To give thanks to a blessing received</w:t>
      </w:r>
    </w:p>
    <w:p w:rsidR="00E94AAF" w:rsidRDefault="00E94AAF" w:rsidP="00FE1588">
      <w:pPr>
        <w:pStyle w:val="ListParagraph"/>
        <w:numPr>
          <w:ilvl w:val="0"/>
          <w:numId w:val="2"/>
        </w:numPr>
        <w:rPr>
          <w:sz w:val="22"/>
          <w:szCs w:val="22"/>
        </w:rPr>
      </w:pPr>
      <w:r>
        <w:rPr>
          <w:sz w:val="22"/>
          <w:szCs w:val="22"/>
        </w:rPr>
        <w:t xml:space="preserve">To ask for a blessing. </w:t>
      </w:r>
    </w:p>
    <w:p w:rsidR="00E94AAF" w:rsidRDefault="00E94AAF" w:rsidP="00FE1588">
      <w:pPr>
        <w:rPr>
          <w:sz w:val="22"/>
          <w:szCs w:val="22"/>
        </w:rPr>
      </w:pPr>
    </w:p>
    <w:p w:rsidR="00E94AAF" w:rsidRDefault="00E94AAF" w:rsidP="00FE1588">
      <w:pPr>
        <w:rPr>
          <w:sz w:val="22"/>
          <w:szCs w:val="22"/>
        </w:rPr>
      </w:pPr>
      <w:r>
        <w:rPr>
          <w:sz w:val="22"/>
          <w:szCs w:val="22"/>
        </w:rPr>
        <w:t>Some earlier generations thought it was all about the myths. The model resembled their own Christian background of belief-based religion. In the 19</w:t>
      </w:r>
      <w:r w:rsidRPr="00FE1588">
        <w:rPr>
          <w:sz w:val="22"/>
          <w:szCs w:val="22"/>
          <w:vertAlign w:val="superscript"/>
        </w:rPr>
        <w:t>th</w:t>
      </w:r>
      <w:r>
        <w:rPr>
          <w:sz w:val="22"/>
          <w:szCs w:val="22"/>
        </w:rPr>
        <w:t xml:space="preserve"> century, people thought it was all about the ritual and the myth is not important. Today there is a balance where Greek myth was a synthesis of ritual action that was explained by mythic stories. </w:t>
      </w:r>
    </w:p>
    <w:p w:rsidR="00E94AAF" w:rsidRDefault="00E94AAF" w:rsidP="00FE1588">
      <w:pPr>
        <w:rPr>
          <w:sz w:val="22"/>
          <w:szCs w:val="22"/>
        </w:rPr>
      </w:pPr>
    </w:p>
    <w:p w:rsidR="00E94AAF" w:rsidRDefault="00E94AAF" w:rsidP="00FE1588">
      <w:pPr>
        <w:rPr>
          <w:b/>
          <w:sz w:val="22"/>
          <w:szCs w:val="22"/>
        </w:rPr>
      </w:pPr>
      <w:r>
        <w:rPr>
          <w:b/>
          <w:sz w:val="22"/>
          <w:szCs w:val="22"/>
        </w:rPr>
        <w:t>Athena</w:t>
      </w:r>
    </w:p>
    <w:p w:rsidR="00E94AAF" w:rsidRDefault="00E94AAF" w:rsidP="00FE1588">
      <w:pPr>
        <w:rPr>
          <w:sz w:val="22"/>
          <w:szCs w:val="22"/>
        </w:rPr>
      </w:pPr>
    </w:p>
    <w:p w:rsidR="00E94AAF" w:rsidRDefault="00E94AAF" w:rsidP="00FE1588">
      <w:pPr>
        <w:rPr>
          <w:sz w:val="22"/>
          <w:szCs w:val="22"/>
        </w:rPr>
      </w:pPr>
      <w:r>
        <w:rPr>
          <w:sz w:val="22"/>
          <w:szCs w:val="22"/>
        </w:rPr>
        <w:t>She is primarily worshipped in Athens. All the leading figures of Greek culture were usually associated with Athens in the 5</w:t>
      </w:r>
      <w:r w:rsidRPr="00D4230A">
        <w:rPr>
          <w:sz w:val="22"/>
          <w:szCs w:val="22"/>
          <w:vertAlign w:val="superscript"/>
        </w:rPr>
        <w:t>th</w:t>
      </w:r>
      <w:r>
        <w:rPr>
          <w:sz w:val="22"/>
          <w:szCs w:val="22"/>
        </w:rPr>
        <w:t xml:space="preserve"> century. This is the period of some of the most defining moments of Greece. In the aftermath of the Persian conflict, Athens emerged as very powerful, especially as a sea-faring city; this is because to deter future Persian conflict and to increase their power and wealth.</w:t>
      </w:r>
    </w:p>
    <w:p w:rsidR="00E94AAF" w:rsidRDefault="00E94AAF" w:rsidP="00FE1588">
      <w:pPr>
        <w:rPr>
          <w:sz w:val="22"/>
          <w:szCs w:val="22"/>
        </w:rPr>
      </w:pPr>
    </w:p>
    <w:p w:rsidR="00E94AAF" w:rsidRDefault="00E94AAF" w:rsidP="00FE1588">
      <w:pPr>
        <w:rPr>
          <w:sz w:val="22"/>
          <w:szCs w:val="22"/>
        </w:rPr>
      </w:pPr>
      <w:r>
        <w:rPr>
          <w:sz w:val="22"/>
          <w:szCs w:val="22"/>
        </w:rPr>
        <w:t xml:space="preserve">The alliance of Athens and various city-states was seen as threatening as the Spartans. They eventually end up in a long and bloody conflict. </w:t>
      </w:r>
    </w:p>
    <w:p w:rsidR="00E94AAF" w:rsidRDefault="00E94AAF" w:rsidP="00FE1588">
      <w:pPr>
        <w:rPr>
          <w:sz w:val="22"/>
          <w:szCs w:val="22"/>
        </w:rPr>
      </w:pPr>
    </w:p>
    <w:p w:rsidR="00E94AAF" w:rsidRDefault="00E94AAF" w:rsidP="00FE1588">
      <w:pPr>
        <w:rPr>
          <w:sz w:val="22"/>
          <w:szCs w:val="22"/>
        </w:rPr>
      </w:pPr>
      <w:r>
        <w:rPr>
          <w:sz w:val="22"/>
          <w:szCs w:val="22"/>
        </w:rPr>
        <w:t>She is the daughter of Zeus; Zeus repeats the sins of the father; he is afraid of the fact that his children might overthrow him.</w:t>
      </w:r>
    </w:p>
    <w:p w:rsidR="00E94AAF" w:rsidRDefault="00E94AAF" w:rsidP="00FE1588">
      <w:pPr>
        <w:rPr>
          <w:sz w:val="22"/>
          <w:szCs w:val="22"/>
        </w:rPr>
      </w:pPr>
    </w:p>
    <w:p w:rsidR="00E94AAF" w:rsidRDefault="00E94AAF" w:rsidP="00FE1588">
      <w:pPr>
        <w:rPr>
          <w:sz w:val="22"/>
          <w:szCs w:val="22"/>
        </w:rPr>
      </w:pPr>
      <w:r>
        <w:rPr>
          <w:sz w:val="22"/>
          <w:szCs w:val="22"/>
        </w:rPr>
        <w:t xml:space="preserve">Metis is Zeus’ first wife; the child she bears was said to have overthrown Zeus. The child is still there, however. In some versions, she emerges from the head of Zeus, in other versions, one of the other Olympians hits Zeus in the head with an axe and splits open, and Athena comes out. Metis is absorbed, but Athena emerges regardless. </w:t>
      </w:r>
    </w:p>
    <w:p w:rsidR="00E94AAF" w:rsidRDefault="00E94AAF" w:rsidP="00FE1588">
      <w:pPr>
        <w:rPr>
          <w:sz w:val="22"/>
          <w:szCs w:val="22"/>
        </w:rPr>
      </w:pPr>
    </w:p>
    <w:p w:rsidR="00E94AAF" w:rsidRDefault="00E94AAF" w:rsidP="00FE1588">
      <w:pPr>
        <w:rPr>
          <w:sz w:val="22"/>
          <w:szCs w:val="22"/>
        </w:rPr>
      </w:pPr>
      <w:r>
        <w:rPr>
          <w:sz w:val="22"/>
          <w:szCs w:val="22"/>
        </w:rPr>
        <w:t xml:space="preserve">Athena is a warrior Goddess; she is almost always dressed in armor. Great emphasis is placed on her virginity and her chastity. She is the preferred daughter of Zeus but has contradictory qualities. She is seen as this cold and distant warrior Goddess, but she is also associated with the domestic arts and with the household. Things like weaving are seen as one of the things she is good at.  She is a Goddess of military, political, and domestic arts. </w:t>
      </w:r>
    </w:p>
    <w:p w:rsidR="00E94AAF" w:rsidRDefault="00E94AAF" w:rsidP="00FE1588">
      <w:pPr>
        <w:rPr>
          <w:sz w:val="22"/>
          <w:szCs w:val="22"/>
        </w:rPr>
      </w:pPr>
    </w:p>
    <w:p w:rsidR="00E94AAF" w:rsidRDefault="00E94AAF" w:rsidP="00FE1588">
      <w:pPr>
        <w:rPr>
          <w:sz w:val="22"/>
          <w:szCs w:val="22"/>
        </w:rPr>
      </w:pPr>
      <w:r>
        <w:rPr>
          <w:sz w:val="22"/>
          <w:szCs w:val="22"/>
        </w:rPr>
        <w:t xml:space="preserve">Athena is seen as unapproachable; many other Goddesses have sexual advances thrown onto them. In many sources, she is seen as Pallas (virgin) Athena; in addition to their primary name, they often have adjectives associated with them (epithets) – words or phrases that characterize the Gods or Goddesses. </w:t>
      </w:r>
    </w:p>
    <w:p w:rsidR="00E94AAF" w:rsidRDefault="00E94AAF" w:rsidP="00FE1588">
      <w:pPr>
        <w:rPr>
          <w:sz w:val="22"/>
          <w:szCs w:val="22"/>
        </w:rPr>
      </w:pPr>
    </w:p>
    <w:p w:rsidR="00E94AAF" w:rsidRDefault="00E94AAF" w:rsidP="00FE1588">
      <w:pPr>
        <w:rPr>
          <w:sz w:val="22"/>
          <w:szCs w:val="22"/>
        </w:rPr>
      </w:pPr>
      <w:r>
        <w:rPr>
          <w:sz w:val="22"/>
          <w:szCs w:val="22"/>
        </w:rPr>
        <w:t xml:space="preserve">She is a tamer of horses; she invents the flute (role in music and arts/crafts). She is a patron of ships and chariots. </w:t>
      </w:r>
    </w:p>
    <w:p w:rsidR="00E94AAF" w:rsidRDefault="00E94AAF" w:rsidP="00FE1588">
      <w:pPr>
        <w:rPr>
          <w:sz w:val="22"/>
          <w:szCs w:val="22"/>
        </w:rPr>
      </w:pPr>
    </w:p>
    <w:p w:rsidR="00E94AAF" w:rsidRDefault="00E94AAF" w:rsidP="00FE1588">
      <w:pPr>
        <w:rPr>
          <w:sz w:val="22"/>
          <w:szCs w:val="22"/>
        </w:rPr>
      </w:pPr>
      <w:r>
        <w:rPr>
          <w:sz w:val="22"/>
          <w:szCs w:val="22"/>
        </w:rPr>
        <w:t>In Athens, her major shrine is known as the Parthenon (place of the virgin). This is the main feature of the Athenian landscape on the acropolis (high point of the city). It was built in the 5</w:t>
      </w:r>
      <w:r w:rsidRPr="00C93991">
        <w:rPr>
          <w:sz w:val="22"/>
          <w:szCs w:val="22"/>
          <w:vertAlign w:val="superscript"/>
        </w:rPr>
        <w:t>th</w:t>
      </w:r>
      <w:r>
        <w:rPr>
          <w:sz w:val="22"/>
          <w:szCs w:val="22"/>
        </w:rPr>
        <w:t xml:space="preserve"> century (very classical period), partly in honor of the Greek victory over the Persians. It was illustrated by a series of mythological scenes that explain various milestones in Athena’s story (birth, battle with centaurs, her involvement of the war against the giants). </w:t>
      </w:r>
    </w:p>
    <w:p w:rsidR="00E94AAF" w:rsidRDefault="00E94AAF" w:rsidP="00FE1588">
      <w:pPr>
        <w:rPr>
          <w:sz w:val="22"/>
          <w:szCs w:val="22"/>
        </w:rPr>
      </w:pPr>
    </w:p>
    <w:p w:rsidR="00E94AAF" w:rsidRDefault="00E94AAF" w:rsidP="00FE1588">
      <w:pPr>
        <w:rPr>
          <w:sz w:val="22"/>
          <w:szCs w:val="22"/>
        </w:rPr>
      </w:pPr>
      <w:r>
        <w:rPr>
          <w:sz w:val="22"/>
          <w:szCs w:val="22"/>
        </w:rPr>
        <w:t xml:space="preserve">Athena falls into the civic category of religion. She is so much associated with the city of Athens itself, so there are festivals in honor of her. Her influence permeates the private sphere and the domestic space. Even though we can articulate the different regions and environments of Greek religion, there is a lot of permeation between these environments. </w:t>
      </w:r>
    </w:p>
    <w:p w:rsidR="00E94AAF" w:rsidRDefault="00E94AAF" w:rsidP="00FE1588">
      <w:pPr>
        <w:rPr>
          <w:sz w:val="22"/>
          <w:szCs w:val="22"/>
        </w:rPr>
      </w:pPr>
    </w:p>
    <w:p w:rsidR="00E94AAF" w:rsidRDefault="00E94AAF" w:rsidP="00FE1588">
      <w:pPr>
        <w:rPr>
          <w:sz w:val="22"/>
          <w:szCs w:val="22"/>
        </w:rPr>
      </w:pPr>
      <w:r>
        <w:rPr>
          <w:sz w:val="22"/>
          <w:szCs w:val="22"/>
        </w:rPr>
        <w:t xml:space="preserve">Athena is usually depicted as holding the Goddess Nike (victory). </w:t>
      </w:r>
    </w:p>
    <w:p w:rsidR="00E94AAF" w:rsidRPr="001E0E43" w:rsidRDefault="00E94AAF" w:rsidP="001E0E43">
      <w:pPr>
        <w:pStyle w:val="ListParagraph"/>
        <w:numPr>
          <w:ilvl w:val="0"/>
          <w:numId w:val="3"/>
        </w:numPr>
        <w:rPr>
          <w:sz w:val="22"/>
          <w:szCs w:val="22"/>
        </w:rPr>
      </w:pPr>
      <w:r w:rsidRPr="001E0E43">
        <w:rPr>
          <w:sz w:val="22"/>
          <w:szCs w:val="22"/>
          <w:highlight w:val="yellow"/>
        </w:rPr>
        <w:t>Mercury – Hermes</w:t>
      </w:r>
      <w:r w:rsidRPr="001E0E43">
        <w:rPr>
          <w:sz w:val="22"/>
          <w:szCs w:val="22"/>
        </w:rPr>
        <w:tab/>
      </w:r>
      <w:r w:rsidRPr="001E0E43">
        <w:rPr>
          <w:sz w:val="22"/>
          <w:szCs w:val="22"/>
        </w:rPr>
        <w:tab/>
        <w:t xml:space="preserve">Highlighted are planetés – wonderers </w:t>
      </w:r>
    </w:p>
    <w:p w:rsidR="00E94AAF" w:rsidRPr="001E0E43" w:rsidRDefault="00E94AAF" w:rsidP="001E0E43">
      <w:pPr>
        <w:pStyle w:val="ListParagraph"/>
        <w:numPr>
          <w:ilvl w:val="0"/>
          <w:numId w:val="3"/>
        </w:numPr>
        <w:rPr>
          <w:sz w:val="22"/>
          <w:szCs w:val="22"/>
          <w:highlight w:val="yellow"/>
        </w:rPr>
      </w:pPr>
      <w:r w:rsidRPr="001E0E43">
        <w:rPr>
          <w:sz w:val="22"/>
          <w:szCs w:val="22"/>
          <w:highlight w:val="yellow"/>
        </w:rPr>
        <w:t>Venus – Aphrodite</w:t>
      </w:r>
    </w:p>
    <w:p w:rsidR="00E94AAF" w:rsidRDefault="00E94AAF" w:rsidP="001E0E43">
      <w:pPr>
        <w:pStyle w:val="ListParagraph"/>
        <w:numPr>
          <w:ilvl w:val="0"/>
          <w:numId w:val="3"/>
        </w:numPr>
        <w:rPr>
          <w:sz w:val="22"/>
          <w:szCs w:val="22"/>
        </w:rPr>
      </w:pPr>
      <w:r>
        <w:rPr>
          <w:sz w:val="22"/>
          <w:szCs w:val="22"/>
        </w:rPr>
        <w:t>Earth – Gaia</w:t>
      </w:r>
    </w:p>
    <w:p w:rsidR="00E94AAF" w:rsidRPr="001E0E43" w:rsidRDefault="00E94AAF" w:rsidP="001E0E43">
      <w:pPr>
        <w:pStyle w:val="ListParagraph"/>
        <w:numPr>
          <w:ilvl w:val="0"/>
          <w:numId w:val="3"/>
        </w:numPr>
        <w:rPr>
          <w:sz w:val="22"/>
          <w:szCs w:val="22"/>
          <w:highlight w:val="yellow"/>
        </w:rPr>
      </w:pPr>
      <w:r w:rsidRPr="001E0E43">
        <w:rPr>
          <w:sz w:val="22"/>
          <w:szCs w:val="22"/>
          <w:highlight w:val="yellow"/>
        </w:rPr>
        <w:t>Mars – Ares</w:t>
      </w:r>
    </w:p>
    <w:p w:rsidR="00E94AAF" w:rsidRPr="001E0E43" w:rsidRDefault="00E94AAF" w:rsidP="001E0E43">
      <w:pPr>
        <w:pStyle w:val="ListParagraph"/>
        <w:numPr>
          <w:ilvl w:val="0"/>
          <w:numId w:val="3"/>
        </w:numPr>
        <w:rPr>
          <w:sz w:val="22"/>
          <w:szCs w:val="22"/>
          <w:highlight w:val="yellow"/>
        </w:rPr>
      </w:pPr>
      <w:r w:rsidRPr="001E0E43">
        <w:rPr>
          <w:sz w:val="22"/>
          <w:szCs w:val="22"/>
          <w:highlight w:val="yellow"/>
        </w:rPr>
        <w:t>Jupiter - Zeus</w:t>
      </w:r>
    </w:p>
    <w:p w:rsidR="00E94AAF" w:rsidRPr="001E0E43" w:rsidRDefault="00E94AAF" w:rsidP="001E0E43">
      <w:pPr>
        <w:pStyle w:val="ListParagraph"/>
        <w:numPr>
          <w:ilvl w:val="0"/>
          <w:numId w:val="3"/>
        </w:numPr>
        <w:rPr>
          <w:sz w:val="22"/>
          <w:szCs w:val="22"/>
          <w:highlight w:val="yellow"/>
        </w:rPr>
      </w:pPr>
      <w:r w:rsidRPr="001E0E43">
        <w:rPr>
          <w:sz w:val="22"/>
          <w:szCs w:val="22"/>
          <w:highlight w:val="yellow"/>
        </w:rPr>
        <w:t>Saturn – Kronos</w:t>
      </w:r>
    </w:p>
    <w:p w:rsidR="00E94AAF" w:rsidRDefault="00E94AAF" w:rsidP="001E0E43">
      <w:pPr>
        <w:pStyle w:val="ListParagraph"/>
        <w:numPr>
          <w:ilvl w:val="0"/>
          <w:numId w:val="3"/>
        </w:numPr>
        <w:rPr>
          <w:sz w:val="22"/>
          <w:szCs w:val="22"/>
        </w:rPr>
      </w:pPr>
      <w:r>
        <w:rPr>
          <w:sz w:val="22"/>
          <w:szCs w:val="22"/>
        </w:rPr>
        <w:t>Uranus – Ouranus</w:t>
      </w:r>
    </w:p>
    <w:p w:rsidR="00E94AAF" w:rsidRDefault="00E94AAF" w:rsidP="001E0E43">
      <w:pPr>
        <w:pStyle w:val="ListParagraph"/>
        <w:numPr>
          <w:ilvl w:val="0"/>
          <w:numId w:val="3"/>
        </w:numPr>
        <w:rPr>
          <w:sz w:val="22"/>
          <w:szCs w:val="22"/>
        </w:rPr>
      </w:pPr>
      <w:r>
        <w:rPr>
          <w:sz w:val="22"/>
          <w:szCs w:val="22"/>
        </w:rPr>
        <w:t>Neptune - Poseidon</w:t>
      </w:r>
    </w:p>
    <w:p w:rsidR="00E94AAF" w:rsidRDefault="00E94AAF" w:rsidP="001E0E43">
      <w:pPr>
        <w:pStyle w:val="ListParagraph"/>
        <w:numPr>
          <w:ilvl w:val="0"/>
          <w:numId w:val="3"/>
        </w:numPr>
        <w:rPr>
          <w:sz w:val="22"/>
          <w:szCs w:val="22"/>
        </w:rPr>
      </w:pPr>
      <w:r>
        <w:rPr>
          <w:sz w:val="22"/>
          <w:szCs w:val="22"/>
        </w:rPr>
        <w:t>Pluto – Hades</w:t>
      </w:r>
    </w:p>
    <w:p w:rsidR="00E94AAF" w:rsidRDefault="00E94AAF" w:rsidP="001E0E43">
      <w:pPr>
        <w:rPr>
          <w:sz w:val="22"/>
          <w:szCs w:val="22"/>
        </w:rPr>
      </w:pPr>
    </w:p>
    <w:p w:rsidR="00E94AAF" w:rsidRDefault="00E94AAF" w:rsidP="001E0E43">
      <w:pPr>
        <w:rPr>
          <w:sz w:val="22"/>
          <w:szCs w:val="22"/>
        </w:rPr>
      </w:pPr>
      <w:r>
        <w:rPr>
          <w:sz w:val="22"/>
          <w:szCs w:val="22"/>
        </w:rPr>
        <w:t xml:space="preserve">They don’t move in the same pattern as other stars. The unpredictability of the planets led to their study; what do their movements mean? It is pre-scientific attempts to understand a natural phenomenon. </w:t>
      </w:r>
    </w:p>
    <w:p w:rsidR="00E94AAF" w:rsidRDefault="00E94AAF" w:rsidP="001E0E43">
      <w:pPr>
        <w:rPr>
          <w:sz w:val="22"/>
          <w:szCs w:val="22"/>
        </w:rPr>
      </w:pPr>
    </w:p>
    <w:p w:rsidR="00E94AAF" w:rsidRDefault="00E94AAF" w:rsidP="001E0E43">
      <w:pPr>
        <w:rPr>
          <w:b/>
          <w:sz w:val="22"/>
          <w:szCs w:val="22"/>
        </w:rPr>
      </w:pPr>
      <w:r>
        <w:rPr>
          <w:b/>
          <w:sz w:val="22"/>
          <w:szCs w:val="22"/>
        </w:rPr>
        <w:t>Aphrodite</w:t>
      </w:r>
    </w:p>
    <w:p w:rsidR="00E94AAF" w:rsidRDefault="00E94AAF" w:rsidP="001E0E43">
      <w:pPr>
        <w:rPr>
          <w:sz w:val="22"/>
          <w:szCs w:val="22"/>
        </w:rPr>
      </w:pPr>
      <w:r>
        <w:rPr>
          <w:sz w:val="22"/>
          <w:szCs w:val="22"/>
        </w:rPr>
        <w:t xml:space="preserve">Two stories of birth; aphros (the sea foam) and is part of this castration event of Ouranus. Hesiod says she exists in a primal and fundamental level; she is closely connected to some islands (Cyprus and Cythera).  In the alternate version, she is the daughter of Zeus and a Goddess gold Dioné. </w:t>
      </w:r>
    </w:p>
    <w:p w:rsidR="00E94AAF" w:rsidRDefault="00E94AAF" w:rsidP="001E0E43">
      <w:pPr>
        <w:rPr>
          <w:sz w:val="22"/>
          <w:szCs w:val="22"/>
        </w:rPr>
      </w:pPr>
    </w:p>
    <w:p w:rsidR="00E94AAF" w:rsidRDefault="00E94AAF" w:rsidP="001E0E43">
      <w:pPr>
        <w:rPr>
          <w:sz w:val="22"/>
          <w:szCs w:val="22"/>
        </w:rPr>
      </w:pPr>
      <w:r>
        <w:rPr>
          <w:sz w:val="22"/>
          <w:szCs w:val="22"/>
        </w:rPr>
        <w:t>There are two Aphrodite’s that are merged into one:</w:t>
      </w:r>
    </w:p>
    <w:p w:rsidR="00E94AAF" w:rsidRPr="00945322" w:rsidRDefault="00E94AAF" w:rsidP="00945322">
      <w:pPr>
        <w:pStyle w:val="ListParagraph"/>
        <w:numPr>
          <w:ilvl w:val="0"/>
          <w:numId w:val="4"/>
        </w:numPr>
        <w:rPr>
          <w:sz w:val="22"/>
          <w:szCs w:val="22"/>
        </w:rPr>
      </w:pPr>
      <w:r>
        <w:rPr>
          <w:sz w:val="22"/>
          <w:szCs w:val="22"/>
        </w:rPr>
        <w:t>Urania (celestial, spiritual) – does not have the sexual connotation as elsewhere</w:t>
      </w:r>
    </w:p>
    <w:p w:rsidR="00E94AAF" w:rsidRDefault="00E94AAF" w:rsidP="00815236">
      <w:pPr>
        <w:pStyle w:val="ListParagraph"/>
        <w:numPr>
          <w:ilvl w:val="0"/>
          <w:numId w:val="4"/>
        </w:numPr>
        <w:rPr>
          <w:sz w:val="22"/>
          <w:szCs w:val="22"/>
        </w:rPr>
      </w:pPr>
      <w:r>
        <w:rPr>
          <w:sz w:val="22"/>
          <w:szCs w:val="22"/>
        </w:rPr>
        <w:t>Pandemos (all ordinary people) – people’s Aphrodite. She is more earthy, physical, and sexual.</w:t>
      </w:r>
    </w:p>
    <w:p w:rsidR="00E94AAF" w:rsidRDefault="00E94AAF" w:rsidP="00815236">
      <w:pPr>
        <w:pStyle w:val="ListParagraph"/>
        <w:numPr>
          <w:ilvl w:val="0"/>
          <w:numId w:val="4"/>
        </w:numPr>
        <w:rPr>
          <w:sz w:val="22"/>
          <w:szCs w:val="22"/>
        </w:rPr>
      </w:pPr>
      <w:r>
        <w:rPr>
          <w:sz w:val="22"/>
          <w:szCs w:val="22"/>
        </w:rPr>
        <w:t xml:space="preserve">Sacred/profane- two polarities of Greek myth. It is hard to see where the line is drawn; even in her earthier context, she is still exposing her holiness. </w:t>
      </w:r>
    </w:p>
    <w:p w:rsidR="00E94AAF" w:rsidRDefault="00E94AAF" w:rsidP="00815236">
      <w:pPr>
        <w:pStyle w:val="ListParagraph"/>
        <w:numPr>
          <w:ilvl w:val="0"/>
          <w:numId w:val="4"/>
        </w:numPr>
        <w:rPr>
          <w:sz w:val="22"/>
          <w:szCs w:val="22"/>
        </w:rPr>
      </w:pPr>
      <w:r>
        <w:rPr>
          <w:sz w:val="22"/>
          <w:szCs w:val="22"/>
        </w:rPr>
        <w:t xml:space="preserve">She is generally the goddess of love, beauty, and marriage </w:t>
      </w:r>
    </w:p>
    <w:p w:rsidR="00E94AAF" w:rsidRDefault="00E94AAF" w:rsidP="00815236">
      <w:pPr>
        <w:pStyle w:val="ListParagraph"/>
        <w:numPr>
          <w:ilvl w:val="0"/>
          <w:numId w:val="4"/>
        </w:numPr>
        <w:rPr>
          <w:sz w:val="22"/>
          <w:szCs w:val="22"/>
        </w:rPr>
      </w:pPr>
      <w:r>
        <w:rPr>
          <w:sz w:val="22"/>
          <w:szCs w:val="22"/>
        </w:rPr>
        <w:t xml:space="preserve">She is often depicted as being barely clothed; in contrast to Athena. </w:t>
      </w:r>
    </w:p>
    <w:p w:rsidR="00E94AAF" w:rsidRDefault="00E94AAF" w:rsidP="00815236">
      <w:pPr>
        <w:pStyle w:val="ListParagraph"/>
        <w:numPr>
          <w:ilvl w:val="0"/>
          <w:numId w:val="4"/>
        </w:numPr>
        <w:rPr>
          <w:sz w:val="22"/>
          <w:szCs w:val="22"/>
        </w:rPr>
      </w:pPr>
      <w:r>
        <w:rPr>
          <w:sz w:val="22"/>
          <w:szCs w:val="22"/>
        </w:rPr>
        <w:t xml:space="preserve">The triads for Athena consisted of her and her attendants. </w:t>
      </w:r>
    </w:p>
    <w:p w:rsidR="00E94AAF" w:rsidRDefault="00E94AAF" w:rsidP="006050D3">
      <w:pPr>
        <w:rPr>
          <w:b/>
          <w:sz w:val="22"/>
          <w:szCs w:val="22"/>
        </w:rPr>
      </w:pPr>
    </w:p>
    <w:p w:rsidR="00E94AAF" w:rsidRDefault="00E94AAF" w:rsidP="006050D3">
      <w:pPr>
        <w:rPr>
          <w:sz w:val="22"/>
          <w:szCs w:val="22"/>
        </w:rPr>
      </w:pPr>
      <w:r>
        <w:rPr>
          <w:b/>
          <w:sz w:val="22"/>
          <w:szCs w:val="22"/>
        </w:rPr>
        <w:t>Homeric Hymn 6:</w:t>
      </w:r>
      <w:r>
        <w:rPr>
          <w:sz w:val="22"/>
          <w:szCs w:val="22"/>
        </w:rPr>
        <w:t xml:space="preserve"> a collection of poems in dedication to specific Gods and Goddesses that are written in Homeric style. They probably come from a later period; whether they are written to resemble the Homeric dialect and style.  The 6</w:t>
      </w:r>
      <w:r w:rsidRPr="00673F6C">
        <w:rPr>
          <w:sz w:val="22"/>
          <w:szCs w:val="22"/>
          <w:vertAlign w:val="superscript"/>
        </w:rPr>
        <w:t>th</w:t>
      </w:r>
      <w:r>
        <w:rPr>
          <w:sz w:val="22"/>
          <w:szCs w:val="22"/>
        </w:rPr>
        <w:t xml:space="preserve"> one is dedicated to Aphrodite.  She is emerging from the sea, surrounded by her attendants and is adorned in this elaborate way. She is introduced as the other Gods. The quality of female sexual attraction is what drives the stories around her. </w:t>
      </w:r>
    </w:p>
    <w:p w:rsidR="00E94AAF" w:rsidRDefault="00E94AAF" w:rsidP="006050D3">
      <w:pPr>
        <w:rPr>
          <w:sz w:val="22"/>
          <w:szCs w:val="22"/>
        </w:rPr>
      </w:pPr>
    </w:p>
    <w:p w:rsidR="00E94AAF" w:rsidRDefault="00E94AAF" w:rsidP="006050D3">
      <w:pPr>
        <w:rPr>
          <w:sz w:val="22"/>
          <w:szCs w:val="22"/>
        </w:rPr>
      </w:pPr>
      <w:r>
        <w:rPr>
          <w:sz w:val="22"/>
          <w:szCs w:val="22"/>
        </w:rPr>
        <w:t xml:space="preserve">She has a son named Priapus who is a fertility God. It is unclear who the father was. Various accounts have Hermes or Zeus as the father. Priapus is a small, dwarf-like figure with a giant erection. </w:t>
      </w:r>
    </w:p>
    <w:p w:rsidR="00E94AAF" w:rsidRDefault="00E94AAF" w:rsidP="006050D3">
      <w:pPr>
        <w:rPr>
          <w:sz w:val="22"/>
          <w:szCs w:val="22"/>
        </w:rPr>
      </w:pPr>
    </w:p>
    <w:p w:rsidR="00E94AAF" w:rsidRDefault="00E94AAF" w:rsidP="006050D3">
      <w:pPr>
        <w:rPr>
          <w:sz w:val="22"/>
          <w:szCs w:val="22"/>
        </w:rPr>
      </w:pPr>
      <w:r>
        <w:rPr>
          <w:b/>
          <w:sz w:val="22"/>
          <w:szCs w:val="22"/>
        </w:rPr>
        <w:t>Adonis:</w:t>
      </w:r>
      <w:r>
        <w:rPr>
          <w:sz w:val="22"/>
          <w:szCs w:val="22"/>
        </w:rPr>
        <w:t xml:space="preserve"> the affair between himself and Aphrodite. Most famous version comes from Ovid – most famous work is the Metamorphoses. The story starts with a woman named Myra who falls in love with her own father. She finds herself on the verge of suicide because she can’t consummate her own love with her father. A nurse finds her in this desperate state to relieve her suffering. The nurse engineers a deception in which Myra can sleep with her father, him being unaware, and consummate the relationship. Once the father realizes this, she becomes scared. She is praying for deliverance to the Gods, as her enraged father is chasing her.; she is turned into a tree and we are told this tree is continually weeping. She becomes pregnant as a result of this encounter with her father. She gives birth (as a tree) to a youth named Adonis. Aphrodite falls in love with this young man. She tries to warn Adonis to give up his hunting activities because they may up to be fatal. Cupid nicks Aphrodite with his arrow, which caused her to fall in love with Adonis. Aphrodite warns him not to chase animals that stood its ground. He did not listen and the tusks of the animal engorged him.</w:t>
      </w:r>
    </w:p>
    <w:p w:rsidR="00E94AAF" w:rsidRDefault="00E94AAF" w:rsidP="006050D3">
      <w:pPr>
        <w:rPr>
          <w:sz w:val="22"/>
          <w:szCs w:val="22"/>
        </w:rPr>
      </w:pPr>
    </w:p>
    <w:p w:rsidR="00E94AAF" w:rsidRDefault="00E94AAF" w:rsidP="006050D3">
      <w:pPr>
        <w:rPr>
          <w:sz w:val="22"/>
          <w:szCs w:val="22"/>
        </w:rPr>
      </w:pPr>
      <w:r>
        <w:rPr>
          <w:sz w:val="22"/>
          <w:szCs w:val="22"/>
        </w:rPr>
        <w:t xml:space="preserve">Each passing year, his death will be repeated in the hearts of men so that they may feel her pain. His blood will change into a flower. Every year there will be a festival where people will re-enact the killing of Adonis.  Devine nectar was put on his blood which gave birth to new life. </w:t>
      </w:r>
    </w:p>
    <w:p w:rsidR="00E94AAF" w:rsidRDefault="00E94AAF" w:rsidP="006050D3">
      <w:pPr>
        <w:rPr>
          <w:sz w:val="22"/>
          <w:szCs w:val="22"/>
        </w:rPr>
      </w:pPr>
    </w:p>
    <w:p w:rsidR="00E94AAF" w:rsidRDefault="00E94AAF" w:rsidP="006050D3">
      <w:pPr>
        <w:rPr>
          <w:sz w:val="22"/>
          <w:szCs w:val="22"/>
        </w:rPr>
      </w:pPr>
      <w:r>
        <w:rPr>
          <w:sz w:val="22"/>
          <w:szCs w:val="22"/>
        </w:rPr>
        <w:t xml:space="preserve">She has a number of love affairs: her male counterpart is </w:t>
      </w:r>
      <w:r>
        <w:rPr>
          <w:b/>
          <w:sz w:val="22"/>
          <w:szCs w:val="22"/>
        </w:rPr>
        <w:t>Eros</w:t>
      </w:r>
      <w:r>
        <w:rPr>
          <w:sz w:val="22"/>
          <w:szCs w:val="22"/>
        </w:rPr>
        <w:t xml:space="preserve">. Like Aphrodite, he has a couple of different birth stories. The other one states that he is the child of Aphrodite and Ares. The first one says that he was one of the divine principles in creation. </w:t>
      </w:r>
    </w:p>
    <w:p w:rsidR="00E94AAF" w:rsidRDefault="00E94AAF" w:rsidP="006050D3">
      <w:pPr>
        <w:rPr>
          <w:sz w:val="22"/>
          <w:szCs w:val="22"/>
        </w:rPr>
      </w:pPr>
    </w:p>
    <w:p w:rsidR="00E94AAF" w:rsidRDefault="00E94AAF" w:rsidP="006050D3">
      <w:pPr>
        <w:rPr>
          <w:sz w:val="22"/>
          <w:szCs w:val="22"/>
        </w:rPr>
      </w:pPr>
      <w:r>
        <w:rPr>
          <w:sz w:val="22"/>
          <w:szCs w:val="22"/>
        </w:rPr>
        <w:t xml:space="preserve">Eros is idealization of masculinity and sexuality. Associated with homosexual relationships in ancient Greece. </w:t>
      </w:r>
    </w:p>
    <w:p w:rsidR="00E94AAF" w:rsidRDefault="00E94AAF" w:rsidP="006050D3">
      <w:pPr>
        <w:rPr>
          <w:sz w:val="22"/>
          <w:szCs w:val="22"/>
        </w:rPr>
      </w:pPr>
      <w:bookmarkStart w:id="0" w:name="_GoBack"/>
      <w:bookmarkEnd w:id="0"/>
    </w:p>
    <w:p w:rsidR="00E94AAF" w:rsidRDefault="00E94AAF" w:rsidP="006050D3">
      <w:pPr>
        <w:rPr>
          <w:sz w:val="22"/>
          <w:szCs w:val="22"/>
        </w:rPr>
      </w:pPr>
      <w:r>
        <w:rPr>
          <w:b/>
          <w:sz w:val="22"/>
          <w:szCs w:val="22"/>
        </w:rPr>
        <w:t>Plato</w:t>
      </w:r>
      <w:r>
        <w:rPr>
          <w:sz w:val="22"/>
          <w:szCs w:val="22"/>
        </w:rPr>
        <w:t xml:space="preserve"> and his Symposium (bunch of scholars get together to discuss very important themes; a drinking party).  The participants are reflecting on the nature of love; several of the speakers give allegories about the nature of love. One of them is Aristophanes – known as a playwright. He makes an appearance in Plato’s dialogue; member of the intellectual elite. Humans are portrayed as being androgynous. Humans are created as these parings that are united as one. Not all of them are male and female. At some point, the Gods intervene and separate these human beings in these two halves. This is one interpretation of how Eros drives human beings.</w:t>
      </w:r>
    </w:p>
    <w:p w:rsidR="00E94AAF" w:rsidRDefault="00E94AAF" w:rsidP="006050D3">
      <w:pPr>
        <w:rPr>
          <w:sz w:val="22"/>
          <w:szCs w:val="22"/>
        </w:rPr>
      </w:pPr>
    </w:p>
    <w:p w:rsidR="00E94AAF" w:rsidRPr="00123E67" w:rsidRDefault="00E94AAF" w:rsidP="006050D3">
      <w:pPr>
        <w:rPr>
          <w:sz w:val="22"/>
          <w:szCs w:val="22"/>
        </w:rPr>
      </w:pPr>
      <w:r>
        <w:rPr>
          <w:sz w:val="22"/>
          <w:szCs w:val="22"/>
        </w:rPr>
        <w:t xml:space="preserve"> </w:t>
      </w:r>
    </w:p>
    <w:sectPr w:rsidR="00E94AAF" w:rsidRPr="00123E67" w:rsidSect="00E8369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670DA"/>
    <w:multiLevelType w:val="hybridMultilevel"/>
    <w:tmpl w:val="9B16440C"/>
    <w:lvl w:ilvl="0" w:tplc="D24ADF8C">
      <w:start w:val="1"/>
      <w:numFmt w:val="bullet"/>
      <w:lvlText w:val="-"/>
      <w:lvlJc w:val="left"/>
      <w:pPr>
        <w:ind w:left="720" w:hanging="360"/>
      </w:pPr>
      <w:rPr>
        <w:rFonts w:ascii="Cambria" w:eastAsia="MS ??"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F4B79E8"/>
    <w:multiLevelType w:val="hybridMultilevel"/>
    <w:tmpl w:val="A78EA75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54871350"/>
    <w:multiLevelType w:val="hybridMultilevel"/>
    <w:tmpl w:val="134A83A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7BDC79F4"/>
    <w:multiLevelType w:val="hybridMultilevel"/>
    <w:tmpl w:val="9D86953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3F69"/>
    <w:rsid w:val="000109EA"/>
    <w:rsid w:val="00040A7C"/>
    <w:rsid w:val="000660E5"/>
    <w:rsid w:val="0008733B"/>
    <w:rsid w:val="000C3B2A"/>
    <w:rsid w:val="00123E67"/>
    <w:rsid w:val="00134573"/>
    <w:rsid w:val="001D492A"/>
    <w:rsid w:val="001E0E43"/>
    <w:rsid w:val="001E5C46"/>
    <w:rsid w:val="00282981"/>
    <w:rsid w:val="0029231E"/>
    <w:rsid w:val="00292461"/>
    <w:rsid w:val="002D7C03"/>
    <w:rsid w:val="002E294F"/>
    <w:rsid w:val="0036473B"/>
    <w:rsid w:val="00381166"/>
    <w:rsid w:val="003D2D0A"/>
    <w:rsid w:val="004C23BA"/>
    <w:rsid w:val="0055158A"/>
    <w:rsid w:val="005654AF"/>
    <w:rsid w:val="005942A7"/>
    <w:rsid w:val="00594A52"/>
    <w:rsid w:val="005B43DC"/>
    <w:rsid w:val="006050D3"/>
    <w:rsid w:val="006656B7"/>
    <w:rsid w:val="00673F6C"/>
    <w:rsid w:val="006C67FB"/>
    <w:rsid w:val="006C6C67"/>
    <w:rsid w:val="006E0297"/>
    <w:rsid w:val="006E7B16"/>
    <w:rsid w:val="007E4E41"/>
    <w:rsid w:val="00815236"/>
    <w:rsid w:val="0087668B"/>
    <w:rsid w:val="008A1011"/>
    <w:rsid w:val="008A2335"/>
    <w:rsid w:val="008C189F"/>
    <w:rsid w:val="00934778"/>
    <w:rsid w:val="00945322"/>
    <w:rsid w:val="00A422F4"/>
    <w:rsid w:val="00AD275A"/>
    <w:rsid w:val="00AF6FEF"/>
    <w:rsid w:val="00AF7F55"/>
    <w:rsid w:val="00C93991"/>
    <w:rsid w:val="00CC1411"/>
    <w:rsid w:val="00D4230A"/>
    <w:rsid w:val="00D6468F"/>
    <w:rsid w:val="00D64C9E"/>
    <w:rsid w:val="00D93F69"/>
    <w:rsid w:val="00E37588"/>
    <w:rsid w:val="00E8369B"/>
    <w:rsid w:val="00E94AAF"/>
    <w:rsid w:val="00EB05CB"/>
    <w:rsid w:val="00EB45E2"/>
    <w:rsid w:val="00F04C5F"/>
    <w:rsid w:val="00F2278A"/>
    <w:rsid w:val="00F80BA4"/>
    <w:rsid w:val="00FB33EE"/>
    <w:rsid w:val="00FE1588"/>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93F69"/>
    <w:pPr>
      <w:ind w:left="720"/>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120</TotalTime>
  <Pages>5</Pages>
  <Words>1977</Words>
  <Characters>11270</Characters>
  <Application>Microsoft Office Outlook</Application>
  <DocSecurity>0</DocSecurity>
  <Lines>0</Lines>
  <Paragraphs>0</Paragraphs>
  <ScaleCrop>false</ScaleCrop>
  <Company>University of Ottawa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Popovic</dc:creator>
  <cp:keywords/>
  <dc:description/>
  <cp:lastModifiedBy>Jahangir</cp:lastModifiedBy>
  <cp:revision>42</cp:revision>
  <dcterms:created xsi:type="dcterms:W3CDTF">2012-05-09T13:59:00Z</dcterms:created>
  <dcterms:modified xsi:type="dcterms:W3CDTF">2012-05-16T03:49:00Z</dcterms:modified>
</cp:coreProperties>
</file>