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0FA" w:rsidRDefault="007A20FA" w:rsidP="007A20FA">
      <w:r>
        <w:t>Chapter 9 Friday Jan 4</w:t>
      </w:r>
    </w:p>
    <w:p w:rsidR="00CD38A6" w:rsidRPr="007A20FA" w:rsidRDefault="00CD38A6" w:rsidP="007A20FA">
      <w:pPr>
        <w:numPr>
          <w:ilvl w:val="0"/>
          <w:numId w:val="1"/>
        </w:numPr>
      </w:pPr>
      <w:r w:rsidRPr="007A20FA">
        <w:t xml:space="preserve">Generate a definition of </w:t>
      </w:r>
      <w:r w:rsidRPr="007A20FA">
        <w:rPr>
          <w:b/>
          <w:bCs/>
        </w:rPr>
        <w:t>intelligence</w:t>
      </w:r>
      <w:r w:rsidRPr="007A20FA">
        <w:t>.</w:t>
      </w:r>
    </w:p>
    <w:p w:rsidR="00CD38A6" w:rsidRPr="007A20FA" w:rsidRDefault="00CD38A6" w:rsidP="007A20FA">
      <w:pPr>
        <w:numPr>
          <w:ilvl w:val="0"/>
          <w:numId w:val="1"/>
        </w:numPr>
      </w:pPr>
      <w:r w:rsidRPr="007A20FA">
        <w:t xml:space="preserve">List the effects of </w:t>
      </w:r>
      <w:r w:rsidRPr="007A20FA">
        <w:rPr>
          <w:b/>
          <w:bCs/>
        </w:rPr>
        <w:t>loneliness</w:t>
      </w:r>
      <w:r w:rsidRPr="007A20FA">
        <w:t xml:space="preserve"> on </w:t>
      </w:r>
      <w:r w:rsidRPr="007A20FA">
        <w:rPr>
          <w:b/>
          <w:bCs/>
        </w:rPr>
        <w:t>health</w:t>
      </w:r>
      <w:r w:rsidRPr="007A20FA">
        <w:t>.</w:t>
      </w:r>
    </w:p>
    <w:p w:rsidR="00CD38A6" w:rsidRPr="007A20FA" w:rsidRDefault="00CD38A6" w:rsidP="007A20FA">
      <w:pPr>
        <w:numPr>
          <w:ilvl w:val="0"/>
          <w:numId w:val="1"/>
        </w:numPr>
      </w:pPr>
      <w:r w:rsidRPr="007A20FA">
        <w:t xml:space="preserve">Describe some of the </w:t>
      </w:r>
      <w:r w:rsidRPr="007A20FA">
        <w:rPr>
          <w:b/>
          <w:bCs/>
        </w:rPr>
        <w:t>symptoms</w:t>
      </w:r>
      <w:r w:rsidRPr="007A20FA">
        <w:t xml:space="preserve"> and </w:t>
      </w:r>
      <w:r w:rsidRPr="007A20FA">
        <w:rPr>
          <w:b/>
          <w:bCs/>
        </w:rPr>
        <w:t xml:space="preserve">treatment goals </w:t>
      </w:r>
      <w:r w:rsidRPr="007A20FA">
        <w:t xml:space="preserve">for </w:t>
      </w:r>
      <w:r w:rsidRPr="007A20FA">
        <w:rPr>
          <w:b/>
          <w:bCs/>
        </w:rPr>
        <w:t>Asperger’s syndrome</w:t>
      </w:r>
    </w:p>
    <w:p w:rsidR="007A20FA" w:rsidRDefault="00CD38A6" w:rsidP="007A20FA">
      <w:pPr>
        <w:numPr>
          <w:ilvl w:val="0"/>
          <w:numId w:val="1"/>
        </w:numPr>
      </w:pPr>
      <w:r w:rsidRPr="007A20FA">
        <w:t xml:space="preserve">Explain how </w:t>
      </w:r>
      <w:r w:rsidRPr="007A20FA">
        <w:rPr>
          <w:b/>
          <w:bCs/>
        </w:rPr>
        <w:t xml:space="preserve">eye movements </w:t>
      </w:r>
      <w:r w:rsidRPr="007A20FA">
        <w:t>are helping researchers understand Asperger’s syndrome</w:t>
      </w:r>
    </w:p>
    <w:p w:rsidR="007A20FA" w:rsidRDefault="007A20FA" w:rsidP="007A20FA"/>
    <w:p w:rsidR="00CD38A6" w:rsidRPr="007A20FA" w:rsidRDefault="00CD38A6" w:rsidP="007A20FA">
      <w:pPr>
        <w:pStyle w:val="ListParagraph"/>
        <w:numPr>
          <w:ilvl w:val="0"/>
          <w:numId w:val="3"/>
        </w:numPr>
      </w:pPr>
      <w:r w:rsidRPr="007A20FA">
        <w:rPr>
          <w:lang w:val="en-CA"/>
        </w:rPr>
        <w:t xml:space="preserve">A mental quality consisting of the ability to learn from experience, solve problems, and use knowledge to adapt to new situations. </w:t>
      </w:r>
    </w:p>
    <w:p w:rsidR="007A20FA" w:rsidRDefault="00F777E4" w:rsidP="007A20FA">
      <w:pPr>
        <w:pStyle w:val="ListParagraph"/>
        <w:numPr>
          <w:ilvl w:val="0"/>
          <w:numId w:val="3"/>
        </w:numPr>
      </w:pPr>
      <w:r>
        <w:t>Heat disease, accident, suicides</w:t>
      </w:r>
    </w:p>
    <w:p w:rsidR="00CD38A6" w:rsidRPr="00F777E4" w:rsidRDefault="00CD38A6" w:rsidP="00F777E4">
      <w:pPr>
        <w:pStyle w:val="ListParagraph"/>
        <w:numPr>
          <w:ilvl w:val="0"/>
          <w:numId w:val="3"/>
        </w:numPr>
      </w:pPr>
      <w:r w:rsidRPr="00F777E4">
        <w:rPr>
          <w:lang w:val="en-CA"/>
        </w:rPr>
        <w:t>To become more willing and able to interact with others.</w:t>
      </w:r>
      <w:r w:rsidR="00F777E4">
        <w:rPr>
          <w:lang w:val="en-CA"/>
        </w:rPr>
        <w:t xml:space="preserve"> </w:t>
      </w:r>
    </w:p>
    <w:p w:rsidR="00F777E4" w:rsidRPr="007A20FA" w:rsidRDefault="00F777E4" w:rsidP="007A20FA">
      <w:pPr>
        <w:pStyle w:val="ListParagraph"/>
        <w:numPr>
          <w:ilvl w:val="0"/>
          <w:numId w:val="3"/>
        </w:numPr>
      </w:pPr>
      <w:r>
        <w:t xml:space="preserve">The </w:t>
      </w:r>
      <w:proofErr w:type="spellStart"/>
      <w:r>
        <w:t>Aspergers</w:t>
      </w:r>
      <w:proofErr w:type="spellEnd"/>
      <w:r>
        <w:t xml:space="preserve"> </w:t>
      </w:r>
      <w:proofErr w:type="spellStart"/>
      <w:r>
        <w:t>ppl</w:t>
      </w:r>
      <w:proofErr w:type="spellEnd"/>
      <w:r>
        <w:t xml:space="preserve"> does not focus on the facial expression of </w:t>
      </w:r>
      <w:proofErr w:type="spellStart"/>
      <w:r>
        <w:t>ppl</w:t>
      </w:r>
      <w:proofErr w:type="spellEnd"/>
      <w:r>
        <w:t>, they fixated their eyes on other stuff</w:t>
      </w:r>
    </w:p>
    <w:p w:rsidR="00F777E4" w:rsidRDefault="00CD38A6" w:rsidP="00F777E4">
      <w:r>
        <w:t>Monday</w:t>
      </w:r>
      <w:r w:rsidR="00F777E4">
        <w:t xml:space="preserve"> Jan </w:t>
      </w:r>
      <w:r>
        <w:t>7</w:t>
      </w:r>
    </w:p>
    <w:p w:rsidR="00CD38A6" w:rsidRPr="00F777E4" w:rsidRDefault="00CD38A6" w:rsidP="00F777E4">
      <w:pPr>
        <w:numPr>
          <w:ilvl w:val="0"/>
          <w:numId w:val="6"/>
        </w:numPr>
      </w:pPr>
      <w:r w:rsidRPr="00F777E4">
        <w:t>Compare and contrast the g-factor and multiple intelligences perspectives on intelligence.</w:t>
      </w:r>
    </w:p>
    <w:p w:rsidR="00CD38A6" w:rsidRPr="00F777E4" w:rsidRDefault="00CD38A6" w:rsidP="00F777E4">
      <w:pPr>
        <w:numPr>
          <w:ilvl w:val="0"/>
          <w:numId w:val="6"/>
        </w:numPr>
      </w:pPr>
      <w:r w:rsidRPr="00F777E4">
        <w:t>Discuss the importance of defining intelligence carefully.</w:t>
      </w:r>
    </w:p>
    <w:p w:rsidR="00F777E4" w:rsidRDefault="00F777E4" w:rsidP="00F777E4"/>
    <w:p w:rsidR="00603288" w:rsidRPr="00F777E4" w:rsidRDefault="00603288" w:rsidP="00F777E4">
      <w:pPr>
        <w:pStyle w:val="ListParagraph"/>
        <w:numPr>
          <w:ilvl w:val="0"/>
          <w:numId w:val="7"/>
        </w:num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005"/>
        <w:gridCol w:w="5065"/>
      </w:tblGrid>
      <w:tr w:rsidR="00603288" w:rsidTr="00603288">
        <w:tc>
          <w:tcPr>
            <w:tcW w:w="5508" w:type="dxa"/>
          </w:tcPr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General Intelligence (g)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Underlies specific mental abilities</w:t>
            </w:r>
          </w:p>
          <w:p w:rsidR="00603288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Measured by every task on an intelligence test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Moderate-high correlations among facets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.30-.70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People who score high on one facet tend to score high on others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Factor analysis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 xml:space="preserve">Statistical technique 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Items across multiple facets tend to cluster</w:t>
            </w:r>
          </w:p>
          <w:p w:rsid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Strong performance predictor</w:t>
            </w:r>
          </w:p>
        </w:tc>
        <w:tc>
          <w:tcPr>
            <w:tcW w:w="5508" w:type="dxa"/>
          </w:tcPr>
          <w:p w:rsidR="00603288" w:rsidRPr="00603288" w:rsidRDefault="00603288" w:rsidP="00603288">
            <w:pPr>
              <w:pStyle w:val="ListParagraph"/>
              <w:rPr>
                <w:lang w:eastAsia="zh-CN"/>
              </w:rPr>
            </w:pPr>
            <w:r w:rsidRPr="00603288">
              <w:rPr>
                <w:lang w:val="en-CA" w:eastAsia="zh-CN"/>
              </w:rPr>
              <w:t>Sternberg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Analytical</w:t>
            </w:r>
          </w:p>
          <w:p w:rsidR="00CD38A6" w:rsidRPr="00603288" w:rsidRDefault="00CD38A6" w:rsidP="00603288">
            <w:pPr>
              <w:pStyle w:val="ListParagraph"/>
              <w:numPr>
                <w:ilvl w:val="1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~ g</w:t>
            </w:r>
          </w:p>
          <w:p w:rsidR="00CD38A6" w:rsidRPr="00603288" w:rsidRDefault="00CD38A6" w:rsidP="00603288">
            <w:pPr>
              <w:pStyle w:val="ListParagraph"/>
              <w:numPr>
                <w:ilvl w:val="1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Book smarts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Practical</w:t>
            </w:r>
          </w:p>
          <w:p w:rsidR="00CD38A6" w:rsidRPr="00603288" w:rsidRDefault="00CD38A6" w:rsidP="00603288">
            <w:pPr>
              <w:pStyle w:val="ListParagraph"/>
              <w:numPr>
                <w:ilvl w:val="1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Real-world problems</w:t>
            </w:r>
          </w:p>
          <w:p w:rsidR="00CD38A6" w:rsidRPr="00603288" w:rsidRDefault="00CD38A6" w:rsidP="00603288">
            <w:pPr>
              <w:pStyle w:val="ListParagraph"/>
              <w:numPr>
                <w:ilvl w:val="1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Social skills</w:t>
            </w:r>
          </w:p>
          <w:p w:rsidR="00CD38A6" w:rsidRPr="00603288" w:rsidRDefault="00CD38A6" w:rsidP="00603288">
            <w:pPr>
              <w:pStyle w:val="ListParagraph"/>
              <w:numPr>
                <w:ilvl w:val="1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Street smarts</w:t>
            </w:r>
          </w:p>
          <w:p w:rsidR="00CD38A6" w:rsidRPr="00603288" w:rsidRDefault="00CD38A6" w:rsidP="00603288">
            <w:pPr>
              <w:pStyle w:val="ListParagraph"/>
              <w:numPr>
                <w:ilvl w:val="0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Creative</w:t>
            </w:r>
          </w:p>
          <w:p w:rsidR="00603288" w:rsidRDefault="00CD38A6" w:rsidP="00603288">
            <w:pPr>
              <w:pStyle w:val="ListParagraph"/>
              <w:numPr>
                <w:ilvl w:val="1"/>
                <w:numId w:val="9"/>
              </w:numPr>
              <w:rPr>
                <w:lang w:eastAsia="zh-CN"/>
              </w:rPr>
            </w:pPr>
            <w:r w:rsidRPr="00603288">
              <w:rPr>
                <w:lang w:val="en-CA" w:eastAsia="zh-CN"/>
              </w:rPr>
              <w:t>Novel and effective answers and solutions</w:t>
            </w:r>
          </w:p>
        </w:tc>
      </w:tr>
    </w:tbl>
    <w:p w:rsidR="00F777E4" w:rsidRPr="00F777E4" w:rsidRDefault="00F777E4" w:rsidP="00CD38A6">
      <w:pPr>
        <w:pStyle w:val="ListParagraph"/>
        <w:rPr>
          <w:lang w:eastAsia="zh-CN"/>
        </w:rPr>
      </w:pPr>
    </w:p>
    <w:p w:rsidR="00CD38A6" w:rsidRPr="00CD38A6" w:rsidRDefault="00CD38A6" w:rsidP="00CD38A6">
      <w:pPr>
        <w:numPr>
          <w:ilvl w:val="0"/>
          <w:numId w:val="7"/>
        </w:numPr>
        <w:rPr>
          <w:lang w:eastAsia="zh-CN"/>
        </w:rPr>
      </w:pPr>
      <w:r w:rsidRPr="00CD38A6">
        <w:rPr>
          <w:lang w:val="en-CA" w:eastAsia="zh-CN"/>
        </w:rPr>
        <w:t>Supporting Evidence</w:t>
      </w:r>
      <w:r>
        <w:rPr>
          <w:lang w:val="en-CA" w:eastAsia="zh-CN"/>
        </w:rPr>
        <w:t xml:space="preserve"> for multiple intelligence</w:t>
      </w:r>
    </w:p>
    <w:p w:rsidR="00CD38A6" w:rsidRPr="00CD38A6" w:rsidRDefault="00CD38A6" w:rsidP="00CD38A6">
      <w:pPr>
        <w:numPr>
          <w:ilvl w:val="1"/>
          <w:numId w:val="7"/>
        </w:numPr>
        <w:rPr>
          <w:lang w:eastAsia="zh-CN"/>
        </w:rPr>
      </w:pPr>
      <w:r w:rsidRPr="00CD38A6">
        <w:rPr>
          <w:lang w:val="en-CA" w:eastAsia="zh-CN"/>
        </w:rPr>
        <w:t>Selective brain damage can maintain some intelligences</w:t>
      </w:r>
    </w:p>
    <w:p w:rsidR="00CD38A6" w:rsidRPr="00CD38A6" w:rsidRDefault="00CD38A6" w:rsidP="00CD38A6">
      <w:pPr>
        <w:numPr>
          <w:ilvl w:val="1"/>
          <w:numId w:val="7"/>
        </w:numPr>
        <w:rPr>
          <w:lang w:eastAsia="zh-CN"/>
        </w:rPr>
      </w:pPr>
      <w:r w:rsidRPr="00CD38A6">
        <w:rPr>
          <w:lang w:val="en-CA" w:eastAsia="zh-CN"/>
        </w:rPr>
        <w:t>Savant syndrome</w:t>
      </w:r>
    </w:p>
    <w:p w:rsidR="00CD38A6" w:rsidRDefault="00500000" w:rsidP="00CD38A6">
      <w:pPr>
        <w:numPr>
          <w:ilvl w:val="1"/>
          <w:numId w:val="7"/>
        </w:numPr>
        <w:rPr>
          <w:lang w:eastAsia="zh-CN"/>
        </w:rPr>
      </w:pPr>
      <w:hyperlink r:id="rId6" w:history="1">
        <w:r w:rsidR="00CD38A6" w:rsidRPr="00CD38A6">
          <w:rPr>
            <w:rStyle w:val="Hyperlink"/>
            <w:lang w:val="en-CA" w:eastAsia="zh-CN"/>
          </w:rPr>
          <w:t>http://www.youtube.com/watch?v=lkDMaJ-wZmQ</w:t>
        </w:r>
      </w:hyperlink>
      <w:r w:rsidR="00CD38A6" w:rsidRPr="00CD38A6">
        <w:rPr>
          <w:lang w:val="en-CA" w:eastAsia="zh-CN"/>
        </w:rPr>
        <w:t xml:space="preserve"> </w:t>
      </w:r>
    </w:p>
    <w:p w:rsidR="00CD38A6" w:rsidRPr="00CD38A6" w:rsidRDefault="00CD38A6" w:rsidP="00CD38A6">
      <w:pPr>
        <w:rPr>
          <w:lang w:eastAsia="zh-CN"/>
        </w:rPr>
      </w:pPr>
      <w:r>
        <w:rPr>
          <w:lang w:eastAsia="zh-CN"/>
        </w:rPr>
        <w:t xml:space="preserve">    </w:t>
      </w:r>
      <w:proofErr w:type="gramStart"/>
      <w:r>
        <w:rPr>
          <w:lang w:eastAsia="zh-CN"/>
        </w:rPr>
        <w:t>Against :</w:t>
      </w:r>
      <w:proofErr w:type="gramEnd"/>
      <w:r>
        <w:rPr>
          <w:lang w:eastAsia="zh-CN"/>
        </w:rPr>
        <w:t xml:space="preserve"> </w:t>
      </w:r>
      <w:r w:rsidRPr="00CD38A6">
        <w:rPr>
          <w:lang w:val="en-CA" w:eastAsia="zh-CN"/>
        </w:rPr>
        <w:t xml:space="preserve">Autistic savants higher on </w:t>
      </w:r>
      <w:r w:rsidRPr="00CD38A6">
        <w:rPr>
          <w:i/>
          <w:iCs/>
          <w:lang w:val="en-CA" w:eastAsia="zh-CN"/>
        </w:rPr>
        <w:t xml:space="preserve">g </w:t>
      </w:r>
      <w:r w:rsidRPr="00CD38A6">
        <w:rPr>
          <w:lang w:val="en-CA" w:eastAsia="zh-CN"/>
        </w:rPr>
        <w:t>than other autistic people</w:t>
      </w:r>
    </w:p>
    <w:p w:rsidR="00CD38A6" w:rsidRPr="00CD38A6" w:rsidRDefault="00CD38A6" w:rsidP="00CD38A6">
      <w:pPr>
        <w:numPr>
          <w:ilvl w:val="0"/>
          <w:numId w:val="13"/>
        </w:numPr>
        <w:rPr>
          <w:lang w:eastAsia="zh-CN"/>
        </w:rPr>
      </w:pPr>
      <w:r w:rsidRPr="00CD38A6">
        <w:rPr>
          <w:lang w:val="en-CA" w:eastAsia="zh-CN"/>
        </w:rPr>
        <w:t>Talent catalogue; not all mental abilities</w:t>
      </w:r>
    </w:p>
    <w:p w:rsidR="00CD38A6" w:rsidRPr="00CD38A6" w:rsidRDefault="00CD38A6" w:rsidP="00CD38A6">
      <w:pPr>
        <w:numPr>
          <w:ilvl w:val="0"/>
          <w:numId w:val="13"/>
        </w:numPr>
        <w:rPr>
          <w:lang w:eastAsia="zh-CN"/>
        </w:rPr>
      </w:pPr>
      <w:r w:rsidRPr="00CD38A6">
        <w:rPr>
          <w:lang w:val="en-CA" w:eastAsia="zh-CN"/>
        </w:rPr>
        <w:t>Little formal measurement</w:t>
      </w:r>
    </w:p>
    <w:p w:rsidR="00CD38A6" w:rsidRPr="00CD38A6" w:rsidRDefault="00CD38A6" w:rsidP="00CD38A6">
      <w:pPr>
        <w:numPr>
          <w:ilvl w:val="0"/>
          <w:numId w:val="13"/>
        </w:numPr>
        <w:rPr>
          <w:lang w:eastAsia="zh-CN"/>
        </w:rPr>
      </w:pPr>
      <w:r w:rsidRPr="00CD38A6">
        <w:rPr>
          <w:lang w:val="en-CA" w:eastAsia="zh-CN"/>
        </w:rPr>
        <w:t>General intelligence score predicts performance, longevity</w:t>
      </w:r>
    </w:p>
    <w:p w:rsidR="00CD38A6" w:rsidRDefault="00CD38A6" w:rsidP="00CD38A6">
      <w:pPr>
        <w:ind w:left="360"/>
        <w:rPr>
          <w:lang w:val="en-CA" w:eastAsia="zh-CN"/>
        </w:rPr>
      </w:pPr>
    </w:p>
    <w:p w:rsidR="00CD38A6" w:rsidRPr="00CD38A6" w:rsidRDefault="00CD38A6" w:rsidP="00CD38A6">
      <w:pPr>
        <w:numPr>
          <w:ilvl w:val="0"/>
          <w:numId w:val="14"/>
        </w:numPr>
        <w:rPr>
          <w:lang w:eastAsia="zh-CN"/>
        </w:rPr>
      </w:pPr>
      <w:r w:rsidRPr="00CD38A6">
        <w:rPr>
          <w:lang w:val="en-CA" w:eastAsia="zh-CN"/>
        </w:rPr>
        <w:t>Defining mental retardation</w:t>
      </w:r>
    </w:p>
    <w:p w:rsidR="00CD38A6" w:rsidRPr="00CD38A6" w:rsidRDefault="00CD38A6" w:rsidP="00CD38A6">
      <w:pPr>
        <w:numPr>
          <w:ilvl w:val="1"/>
          <w:numId w:val="14"/>
        </w:numPr>
        <w:rPr>
          <w:lang w:eastAsia="zh-CN"/>
        </w:rPr>
      </w:pPr>
      <w:r w:rsidRPr="00CD38A6">
        <w:rPr>
          <w:lang w:val="en-CA" w:eastAsia="zh-CN"/>
        </w:rPr>
        <w:t>Low intelligence test score (&lt;70) + difficulty adjusting to normal demands of independent living</w:t>
      </w:r>
    </w:p>
    <w:p w:rsidR="00CD38A6" w:rsidRPr="00CD38A6" w:rsidRDefault="00CD38A6" w:rsidP="00CD38A6">
      <w:pPr>
        <w:numPr>
          <w:ilvl w:val="0"/>
          <w:numId w:val="14"/>
        </w:numPr>
        <w:rPr>
          <w:lang w:eastAsia="zh-CN"/>
        </w:rPr>
      </w:pPr>
      <w:r w:rsidRPr="00CD38A6">
        <w:rPr>
          <w:lang w:val="en-CA" w:eastAsia="zh-CN"/>
        </w:rPr>
        <w:t>Diagnosis of mental retardation affects…</w:t>
      </w:r>
    </w:p>
    <w:p w:rsidR="00CD38A6" w:rsidRPr="00CD38A6" w:rsidRDefault="00CD38A6" w:rsidP="00CD38A6">
      <w:pPr>
        <w:numPr>
          <w:ilvl w:val="1"/>
          <w:numId w:val="14"/>
        </w:numPr>
        <w:rPr>
          <w:lang w:eastAsia="zh-CN"/>
        </w:rPr>
      </w:pPr>
      <w:r w:rsidRPr="00CD38A6">
        <w:rPr>
          <w:lang w:val="en-CA" w:eastAsia="zh-CN"/>
        </w:rPr>
        <w:t>Eligibility for special education services</w:t>
      </w:r>
    </w:p>
    <w:p w:rsidR="00CD38A6" w:rsidRPr="00CD38A6" w:rsidRDefault="00CD38A6" w:rsidP="00CD38A6">
      <w:pPr>
        <w:numPr>
          <w:ilvl w:val="1"/>
          <w:numId w:val="14"/>
        </w:numPr>
        <w:rPr>
          <w:lang w:eastAsia="zh-CN"/>
        </w:rPr>
      </w:pPr>
      <w:r w:rsidRPr="00CD38A6">
        <w:rPr>
          <w:lang w:val="en-CA" w:eastAsia="zh-CN"/>
        </w:rPr>
        <w:t>Family support</w:t>
      </w:r>
    </w:p>
    <w:p w:rsidR="00CD38A6" w:rsidRPr="00CD38A6" w:rsidRDefault="00CD38A6" w:rsidP="00CD38A6">
      <w:pPr>
        <w:numPr>
          <w:ilvl w:val="1"/>
          <w:numId w:val="14"/>
        </w:numPr>
        <w:rPr>
          <w:lang w:eastAsia="zh-CN"/>
        </w:rPr>
      </w:pPr>
      <w:r w:rsidRPr="00CD38A6">
        <w:rPr>
          <w:lang w:val="en-CA" w:eastAsia="zh-CN"/>
        </w:rPr>
        <w:t>Not criminally responsible on account of mental illness</w:t>
      </w:r>
    </w:p>
    <w:p w:rsidR="00CD38A6" w:rsidRDefault="00CD38A6" w:rsidP="00CD38A6">
      <w:pPr>
        <w:rPr>
          <w:lang w:eastAsia="zh-CN"/>
        </w:rPr>
      </w:pPr>
    </w:p>
    <w:p w:rsidR="00CD38A6" w:rsidRPr="00CD38A6" w:rsidRDefault="00CD38A6" w:rsidP="00CD38A6">
      <w:pPr>
        <w:rPr>
          <w:lang w:eastAsia="zh-CN"/>
        </w:rPr>
      </w:pPr>
      <w:r>
        <w:rPr>
          <w:lang w:eastAsia="zh-CN"/>
        </w:rPr>
        <w:t>Wednesday Jan 9</w:t>
      </w:r>
    </w:p>
    <w:p w:rsidR="00CD38A6" w:rsidRPr="00CD38A6" w:rsidRDefault="00CD38A6" w:rsidP="00CD38A6">
      <w:pPr>
        <w:numPr>
          <w:ilvl w:val="0"/>
          <w:numId w:val="15"/>
        </w:numPr>
        <w:rPr>
          <w:lang w:eastAsia="zh-CN"/>
        </w:rPr>
      </w:pPr>
      <w:r w:rsidRPr="00CD38A6">
        <w:rPr>
          <w:lang w:eastAsia="zh-CN"/>
        </w:rPr>
        <w:t>Describe how intelligence (g) is measured.</w:t>
      </w:r>
    </w:p>
    <w:p w:rsidR="00CD38A6" w:rsidRPr="00CD38A6" w:rsidRDefault="00CD38A6" w:rsidP="00CD38A6">
      <w:pPr>
        <w:numPr>
          <w:ilvl w:val="0"/>
          <w:numId w:val="15"/>
        </w:numPr>
        <w:rPr>
          <w:lang w:eastAsia="zh-CN"/>
        </w:rPr>
      </w:pPr>
      <w:r w:rsidRPr="00CD38A6">
        <w:rPr>
          <w:lang w:eastAsia="zh-CN"/>
        </w:rPr>
        <w:t>Explain three ways to evaluate an intelligence test.</w:t>
      </w:r>
    </w:p>
    <w:p w:rsidR="00CD38A6" w:rsidRPr="00CD38A6" w:rsidRDefault="00CD38A6" w:rsidP="00CD38A6">
      <w:pPr>
        <w:numPr>
          <w:ilvl w:val="0"/>
          <w:numId w:val="15"/>
        </w:numPr>
        <w:rPr>
          <w:lang w:eastAsia="zh-CN"/>
        </w:rPr>
      </w:pPr>
      <w:r w:rsidRPr="00CD38A6">
        <w:rPr>
          <w:lang w:eastAsia="zh-CN"/>
        </w:rPr>
        <w:t>Interpret what a person’s intelligence score means numerically and practically.</w:t>
      </w:r>
    </w:p>
    <w:p w:rsidR="00CD38A6" w:rsidRDefault="00CD38A6" w:rsidP="00CD38A6">
      <w:pPr>
        <w:rPr>
          <w:lang w:eastAsia="zh-CN"/>
        </w:rPr>
      </w:pP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b/>
          <w:bCs/>
          <w:lang w:val="en-CA" w:eastAsia="zh-CN"/>
        </w:rPr>
        <w:t>1. Examine brain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t xml:space="preserve">Higher intelligence scores </w:t>
      </w:r>
      <w:r w:rsidRPr="008126C7">
        <w:rPr>
          <w:b/>
          <w:bCs/>
          <w:i/>
          <w:iCs/>
          <w:lang w:val="en-CA" w:eastAsia="zh-CN"/>
        </w:rPr>
        <w:t xml:space="preserve">positively correlated </w:t>
      </w:r>
      <w:r w:rsidRPr="008126C7">
        <w:rPr>
          <w:lang w:val="en-CA" w:eastAsia="zh-CN"/>
        </w:rPr>
        <w:t xml:space="preserve">with 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t xml:space="preserve"># of synapses 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lastRenderedPageBreak/>
        <w:t>Grey matter (neural bodies) volume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t>White matter (axons &amp; dendrites) volume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t>Memory retrieval speed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t>Perception speed (e.g., shapes)</w:t>
      </w:r>
    </w:p>
    <w:p w:rsidR="008126C7" w:rsidRPr="008126C7" w:rsidRDefault="008126C7" w:rsidP="008126C7">
      <w:pPr>
        <w:pStyle w:val="ListParagraph"/>
        <w:numPr>
          <w:ilvl w:val="0"/>
          <w:numId w:val="16"/>
        </w:numPr>
        <w:rPr>
          <w:lang w:eastAsia="zh-CN"/>
        </w:rPr>
      </w:pPr>
      <w:r w:rsidRPr="008126C7">
        <w:rPr>
          <w:lang w:val="en-CA" w:eastAsia="zh-CN"/>
        </w:rPr>
        <w:t>Reaction time</w:t>
      </w:r>
    </w:p>
    <w:p w:rsidR="008126C7" w:rsidRPr="008126C7" w:rsidRDefault="008126C7" w:rsidP="008126C7">
      <w:pPr>
        <w:rPr>
          <w:lang w:eastAsia="zh-CN"/>
        </w:rPr>
      </w:pPr>
      <w:r>
        <w:rPr>
          <w:b/>
          <w:bCs/>
          <w:lang w:val="en-CA" w:eastAsia="zh-CN"/>
        </w:rPr>
        <w:t xml:space="preserve">       </w:t>
      </w:r>
      <w:r w:rsidRPr="008126C7">
        <w:rPr>
          <w:b/>
          <w:bCs/>
          <w:lang w:val="en-CA" w:eastAsia="zh-CN"/>
        </w:rPr>
        <w:t>2. Intelligence Tests</w:t>
      </w:r>
    </w:p>
    <w:p w:rsidR="008126C7" w:rsidRPr="008126C7" w:rsidRDefault="008126C7" w:rsidP="008126C7">
      <w:pPr>
        <w:numPr>
          <w:ilvl w:val="1"/>
          <w:numId w:val="18"/>
        </w:numPr>
        <w:rPr>
          <w:lang w:eastAsia="zh-CN"/>
        </w:rPr>
      </w:pPr>
      <w:r w:rsidRPr="008126C7">
        <w:rPr>
          <w:lang w:val="en-CA" w:eastAsia="zh-CN"/>
        </w:rPr>
        <w:t>Assess individual’s mental aptitudes, compare wi</w:t>
      </w:r>
      <w:r>
        <w:rPr>
          <w:lang w:val="en-CA" w:eastAsia="zh-CN"/>
        </w:rPr>
        <w:t>th others using numerical score</w:t>
      </w:r>
    </w:p>
    <w:p w:rsidR="008126C7" w:rsidRDefault="008126C7" w:rsidP="008126C7">
      <w:pPr>
        <w:ind w:left="1440"/>
        <w:rPr>
          <w:lang w:eastAsia="zh-CN"/>
        </w:rPr>
      </w:pPr>
    </w:p>
    <w:p w:rsidR="008126C7" w:rsidRDefault="008126C7" w:rsidP="008126C7">
      <w:pPr>
        <w:rPr>
          <w:lang w:val="en-CA" w:eastAsia="zh-CN"/>
        </w:rPr>
      </w:pPr>
      <w:r w:rsidRPr="008126C7">
        <w:rPr>
          <w:lang w:val="en-CA" w:eastAsia="zh-CN"/>
        </w:rPr>
        <w:t>How Would You Measure Multiple Intelligences?</w:t>
      </w:r>
    </w:p>
    <w:p w:rsidR="008126C7" w:rsidRPr="008126C7" w:rsidRDefault="008126C7" w:rsidP="008126C7">
      <w:pPr>
        <w:numPr>
          <w:ilvl w:val="0"/>
          <w:numId w:val="19"/>
        </w:numPr>
        <w:rPr>
          <w:lang w:eastAsia="zh-CN"/>
        </w:rPr>
      </w:pPr>
      <w:r w:rsidRPr="008126C7">
        <w:rPr>
          <w:i/>
          <w:iCs/>
          <w:lang w:val="en-CA" w:eastAsia="zh-CN"/>
        </w:rPr>
        <w:t>No strong research yet</w:t>
      </w:r>
    </w:p>
    <w:p w:rsidR="008126C7" w:rsidRPr="008126C7" w:rsidRDefault="008126C7" w:rsidP="008126C7">
      <w:pPr>
        <w:numPr>
          <w:ilvl w:val="0"/>
          <w:numId w:val="19"/>
        </w:numPr>
        <w:rPr>
          <w:lang w:eastAsia="zh-CN"/>
        </w:rPr>
      </w:pPr>
      <w:r w:rsidRPr="008126C7">
        <w:rPr>
          <w:lang w:val="en-CA" w:eastAsia="zh-CN"/>
        </w:rPr>
        <w:t>Crucial for arguing they exist!</w:t>
      </w:r>
    </w:p>
    <w:p w:rsidR="008126C7" w:rsidRPr="008126C7" w:rsidRDefault="008126C7" w:rsidP="008126C7">
      <w:pPr>
        <w:numPr>
          <w:ilvl w:val="1"/>
          <w:numId w:val="19"/>
        </w:numPr>
        <w:rPr>
          <w:lang w:eastAsia="zh-CN"/>
        </w:rPr>
      </w:pPr>
      <w:r w:rsidRPr="008126C7">
        <w:rPr>
          <w:lang w:val="en-CA" w:eastAsia="zh-CN"/>
        </w:rPr>
        <w:t>Need to show they are statistically independent intelligences</w:t>
      </w:r>
    </w:p>
    <w:p w:rsidR="006040C0" w:rsidRDefault="008126C7" w:rsidP="006040C0">
      <w:pPr>
        <w:numPr>
          <w:ilvl w:val="1"/>
          <w:numId w:val="19"/>
        </w:numPr>
        <w:rPr>
          <w:lang w:eastAsia="zh-CN"/>
        </w:rPr>
      </w:pPr>
      <w:r w:rsidRPr="008126C7">
        <w:rPr>
          <w:lang w:val="en-CA" w:eastAsia="zh-CN"/>
        </w:rPr>
        <w:t xml:space="preserve">Need to statistically distinguish them from </w:t>
      </w:r>
      <w:r w:rsidRPr="008126C7">
        <w:rPr>
          <w:i/>
          <w:iCs/>
          <w:lang w:val="en-CA" w:eastAsia="zh-CN"/>
        </w:rPr>
        <w:t>g</w:t>
      </w:r>
    </w:p>
    <w:p w:rsidR="006040C0" w:rsidRDefault="006040C0" w:rsidP="006040C0">
      <w:pPr>
        <w:rPr>
          <w:lang w:eastAsia="zh-CN"/>
        </w:rPr>
      </w:pPr>
      <w:r>
        <w:rPr>
          <w:lang w:eastAsia="zh-CN"/>
        </w:rPr>
        <w:t>Friday Jan 11</w:t>
      </w:r>
    </w:p>
    <w:p w:rsidR="00D0169A" w:rsidRPr="006040C0" w:rsidRDefault="000433ED" w:rsidP="006040C0">
      <w:pPr>
        <w:numPr>
          <w:ilvl w:val="0"/>
          <w:numId w:val="20"/>
        </w:numPr>
        <w:rPr>
          <w:lang w:eastAsia="zh-CN"/>
        </w:rPr>
      </w:pPr>
      <w:r w:rsidRPr="006040C0">
        <w:rPr>
          <w:lang w:val="en-CA" w:eastAsia="zh-CN"/>
        </w:rPr>
        <w:t xml:space="preserve">Compare and contrast </w:t>
      </w:r>
      <w:r w:rsidRPr="006040C0">
        <w:rPr>
          <w:lang w:eastAsia="zh-CN"/>
        </w:rPr>
        <w:t xml:space="preserve">two types of </w:t>
      </w:r>
      <w:r w:rsidRPr="006040C0">
        <w:rPr>
          <w:b/>
          <w:bCs/>
          <w:lang w:eastAsia="zh-CN"/>
        </w:rPr>
        <w:t>bias</w:t>
      </w:r>
      <w:r w:rsidRPr="006040C0">
        <w:rPr>
          <w:lang w:eastAsia="zh-CN"/>
        </w:rPr>
        <w:t xml:space="preserve"> when evaluating intelligence tests.</w:t>
      </w:r>
    </w:p>
    <w:p w:rsidR="00D0169A" w:rsidRDefault="000433ED" w:rsidP="006040C0">
      <w:pPr>
        <w:numPr>
          <w:ilvl w:val="0"/>
          <w:numId w:val="20"/>
        </w:numPr>
        <w:rPr>
          <w:lang w:eastAsia="zh-CN"/>
        </w:rPr>
      </w:pPr>
      <w:r w:rsidRPr="006040C0">
        <w:rPr>
          <w:lang w:eastAsia="zh-CN"/>
        </w:rPr>
        <w:t xml:space="preserve">Summarize the contributions of </w:t>
      </w:r>
      <w:r w:rsidRPr="006040C0">
        <w:rPr>
          <w:b/>
          <w:bCs/>
          <w:lang w:eastAsia="zh-CN"/>
        </w:rPr>
        <w:t xml:space="preserve">genes and environmental factors </w:t>
      </w:r>
      <w:r w:rsidRPr="006040C0">
        <w:rPr>
          <w:lang w:eastAsia="zh-CN"/>
        </w:rPr>
        <w:t>on intelligence.</w:t>
      </w:r>
    </w:p>
    <w:p w:rsidR="00031879" w:rsidRDefault="006040C0" w:rsidP="00500000">
      <w:pPr>
        <w:numPr>
          <w:ilvl w:val="0"/>
          <w:numId w:val="20"/>
        </w:numPr>
        <w:rPr>
          <w:lang w:eastAsia="zh-CN"/>
        </w:rPr>
      </w:pPr>
      <w:r w:rsidRPr="006040C0">
        <w:rPr>
          <w:lang w:eastAsia="zh-CN"/>
        </w:rPr>
        <w:t xml:space="preserve">Distinguish </w:t>
      </w:r>
      <w:r w:rsidRPr="00031879">
        <w:rPr>
          <w:lang w:val="en-CA" w:eastAsia="zh-CN"/>
        </w:rPr>
        <w:t xml:space="preserve">three ways to consider the impact of </w:t>
      </w:r>
      <w:r w:rsidRPr="00031879">
        <w:rPr>
          <w:b/>
          <w:bCs/>
          <w:lang w:val="en-CA" w:eastAsia="zh-CN"/>
        </w:rPr>
        <w:t xml:space="preserve">nature and nurture </w:t>
      </w:r>
      <w:r w:rsidRPr="00031879">
        <w:rPr>
          <w:lang w:val="en-CA" w:eastAsia="zh-CN"/>
        </w:rPr>
        <w:t>on behaviour</w:t>
      </w:r>
    </w:p>
    <w:p w:rsidR="00031879" w:rsidRDefault="00031879" w:rsidP="00031879">
      <w:pPr>
        <w:ind w:left="720"/>
        <w:rPr>
          <w:lang w:eastAsia="zh-CN"/>
        </w:rPr>
      </w:pPr>
    </w:p>
    <w:p w:rsidR="00031879" w:rsidRDefault="00031879" w:rsidP="00031879">
      <w:pPr>
        <w:ind w:left="720"/>
        <w:rPr>
          <w:lang w:eastAsia="zh-CN"/>
        </w:rPr>
      </w:pPr>
      <w:r>
        <w:rPr>
          <w:lang w:eastAsia="zh-CN"/>
        </w:rPr>
        <w:t xml:space="preserve">Difference between Asperger’s and </w:t>
      </w:r>
      <w:proofErr w:type="gramStart"/>
      <w:r>
        <w:rPr>
          <w:lang w:eastAsia="zh-CN"/>
        </w:rPr>
        <w:t>autism :</w:t>
      </w:r>
      <w:proofErr w:type="gramEnd"/>
      <w:r>
        <w:rPr>
          <w:lang w:eastAsia="zh-CN"/>
        </w:rPr>
        <w:t xml:space="preserve"> Below average IQ (create learning difficulties) and language delay</w:t>
      </w:r>
    </w:p>
    <w:p w:rsidR="00031879" w:rsidRPr="008126C7" w:rsidRDefault="00031879" w:rsidP="00031879">
      <w:pPr>
        <w:pStyle w:val="ListParagraph"/>
        <w:numPr>
          <w:ilvl w:val="0"/>
          <w:numId w:val="22"/>
        </w:numPr>
        <w:rPr>
          <w:lang w:eastAsia="zh-C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072"/>
        <w:gridCol w:w="4998"/>
      </w:tblGrid>
      <w:tr w:rsidR="00031879" w:rsidTr="00031879">
        <w:tc>
          <w:tcPr>
            <w:tcW w:w="5072" w:type="dxa"/>
          </w:tcPr>
          <w:p w:rsidR="00D0169A" w:rsidRPr="00031879" w:rsidRDefault="000433ED" w:rsidP="00031879">
            <w:pPr>
              <w:pStyle w:val="ListParagraph"/>
              <w:numPr>
                <w:ilvl w:val="0"/>
                <w:numId w:val="23"/>
              </w:numPr>
              <w:rPr>
                <w:lang w:eastAsia="zh-CN"/>
              </w:rPr>
            </w:pPr>
            <w:r w:rsidRPr="00031879">
              <w:rPr>
                <w:lang w:eastAsia="zh-CN"/>
              </w:rPr>
              <w:t>Bias #1. Influenced by cultural experiences</w:t>
            </w:r>
          </w:p>
          <w:p w:rsidR="00D0169A" w:rsidRPr="00031879" w:rsidRDefault="000433ED" w:rsidP="00031879">
            <w:pPr>
              <w:pStyle w:val="ListParagraph"/>
              <w:numPr>
                <w:ilvl w:val="1"/>
                <w:numId w:val="23"/>
              </w:numPr>
              <w:rPr>
                <w:lang w:eastAsia="zh-CN"/>
              </w:rPr>
            </w:pPr>
            <w:r w:rsidRPr="00031879">
              <w:rPr>
                <w:lang w:eastAsia="zh-CN"/>
              </w:rPr>
              <w:t>Racial differences in average test scores… but lots of overlap in the distributions</w:t>
            </w:r>
          </w:p>
          <w:p w:rsidR="00031879" w:rsidRDefault="000433ED" w:rsidP="00031879">
            <w:pPr>
              <w:pStyle w:val="ListParagraph"/>
              <w:numPr>
                <w:ilvl w:val="1"/>
                <w:numId w:val="23"/>
              </w:numPr>
              <w:rPr>
                <w:lang w:eastAsia="zh-CN"/>
              </w:rPr>
            </w:pPr>
            <w:r w:rsidRPr="00031879">
              <w:rPr>
                <w:lang w:eastAsia="zh-CN"/>
              </w:rPr>
              <w:t>Alternative: Historical environmental disadvantage</w:t>
            </w:r>
          </w:p>
        </w:tc>
        <w:tc>
          <w:tcPr>
            <w:tcW w:w="4998" w:type="dxa"/>
          </w:tcPr>
          <w:p w:rsidR="00031879" w:rsidRPr="00031879" w:rsidRDefault="00031879" w:rsidP="00031879">
            <w:pPr>
              <w:pStyle w:val="ListParagraph"/>
              <w:numPr>
                <w:ilvl w:val="1"/>
                <w:numId w:val="23"/>
              </w:numPr>
              <w:rPr>
                <w:lang w:eastAsia="zh-CN"/>
              </w:rPr>
            </w:pPr>
            <w:r w:rsidRPr="00031879">
              <w:rPr>
                <w:lang w:eastAsia="zh-CN"/>
              </w:rPr>
              <w:t>Bias #2. Does the test predict future success better for one group over the other?</w:t>
            </w:r>
          </w:p>
          <w:p w:rsidR="00031879" w:rsidRPr="00031879" w:rsidRDefault="00031879" w:rsidP="00031879">
            <w:pPr>
              <w:pStyle w:val="ListParagraph"/>
              <w:numPr>
                <w:ilvl w:val="1"/>
                <w:numId w:val="23"/>
              </w:numPr>
              <w:rPr>
                <w:lang w:eastAsia="zh-CN"/>
              </w:rPr>
            </w:pPr>
            <w:r w:rsidRPr="00031879">
              <w:rPr>
                <w:lang w:eastAsia="zh-CN"/>
              </w:rPr>
              <w:t xml:space="preserve">Nope. Equal </w:t>
            </w:r>
            <w:r w:rsidRPr="00031879">
              <w:rPr>
                <w:i/>
                <w:iCs/>
                <w:lang w:eastAsia="zh-CN"/>
              </w:rPr>
              <w:t>predictive</w:t>
            </w:r>
            <w:r w:rsidRPr="00031879">
              <w:rPr>
                <w:lang w:eastAsia="zh-CN"/>
              </w:rPr>
              <w:t xml:space="preserve"> validity.</w:t>
            </w:r>
          </w:p>
          <w:p w:rsidR="00031879" w:rsidRDefault="00031879" w:rsidP="00031879">
            <w:pPr>
              <w:pStyle w:val="ListParagraph"/>
              <w:ind w:left="1440"/>
              <w:rPr>
                <w:lang w:eastAsia="zh-CN"/>
              </w:rPr>
            </w:pPr>
          </w:p>
        </w:tc>
      </w:tr>
    </w:tbl>
    <w:p w:rsidR="00031879" w:rsidRPr="00031879" w:rsidRDefault="00031879" w:rsidP="00031879">
      <w:pPr>
        <w:pStyle w:val="ListParagraph"/>
        <w:numPr>
          <w:ilvl w:val="1"/>
          <w:numId w:val="23"/>
        </w:numPr>
        <w:rPr>
          <w:lang w:eastAsia="zh-CN"/>
        </w:rPr>
      </w:pPr>
      <w:r w:rsidRPr="00031879">
        <w:rPr>
          <w:b/>
          <w:bCs/>
          <w:i/>
          <w:iCs/>
          <w:lang w:eastAsia="zh-CN"/>
        </w:rPr>
        <w:t>Suggests systemic, societal discrimination rather than faulty test or genetic factors</w:t>
      </w:r>
    </w:p>
    <w:p w:rsidR="00D0169A" w:rsidRPr="00031879" w:rsidRDefault="000433ED" w:rsidP="00031879">
      <w:pPr>
        <w:pStyle w:val="ListParagraph"/>
        <w:numPr>
          <w:ilvl w:val="0"/>
          <w:numId w:val="22"/>
        </w:numPr>
        <w:rPr>
          <w:lang w:eastAsia="zh-CN"/>
        </w:rPr>
      </w:pPr>
      <w:r w:rsidRPr="00031879">
        <w:rPr>
          <w:lang w:eastAsia="zh-CN"/>
        </w:rPr>
        <w:t>Does Schooling make us smarter?</w:t>
      </w:r>
    </w:p>
    <w:p w:rsidR="00D0169A" w:rsidRPr="00031879" w:rsidRDefault="000433ED" w:rsidP="00031879">
      <w:pPr>
        <w:pStyle w:val="ListParagraph"/>
        <w:rPr>
          <w:lang w:eastAsia="zh-CN"/>
        </w:rPr>
      </w:pPr>
      <w:r w:rsidRPr="00031879">
        <w:rPr>
          <w:lang w:eastAsia="zh-CN"/>
        </w:rPr>
        <w:t xml:space="preserve">Nutrition </w:t>
      </w:r>
    </w:p>
    <w:p w:rsidR="00D0169A" w:rsidRPr="00031879" w:rsidRDefault="000433ED" w:rsidP="00031879">
      <w:pPr>
        <w:pStyle w:val="ListParagraph"/>
        <w:rPr>
          <w:lang w:eastAsia="zh-CN"/>
        </w:rPr>
      </w:pPr>
      <w:r w:rsidRPr="00031879">
        <w:rPr>
          <w:lang w:eastAsia="zh-CN"/>
        </w:rPr>
        <w:t>Early Intervention?</w:t>
      </w:r>
    </w:p>
    <w:p w:rsidR="00D0169A" w:rsidRPr="00031879" w:rsidRDefault="00031879" w:rsidP="00031879">
      <w:pPr>
        <w:pStyle w:val="ListParagraph"/>
        <w:rPr>
          <w:lang w:eastAsia="zh-CN"/>
        </w:rPr>
      </w:pPr>
      <w:r>
        <w:rPr>
          <w:lang w:eastAsia="zh-CN"/>
        </w:rPr>
        <w:t>-</w:t>
      </w:r>
      <w:r w:rsidR="000433ED" w:rsidRPr="00031879">
        <w:rPr>
          <w:lang w:eastAsia="zh-CN"/>
        </w:rPr>
        <w:t>Helps counteract severe disadvantage</w:t>
      </w:r>
    </w:p>
    <w:p w:rsidR="00D0169A" w:rsidRDefault="00031879" w:rsidP="00031879">
      <w:pPr>
        <w:pStyle w:val="ListParagraph"/>
        <w:rPr>
          <w:lang w:eastAsia="zh-CN"/>
        </w:rPr>
      </w:pPr>
      <w:r>
        <w:rPr>
          <w:lang w:eastAsia="zh-CN"/>
        </w:rPr>
        <w:t>-</w:t>
      </w:r>
      <w:r w:rsidR="000433ED" w:rsidRPr="00031879">
        <w:rPr>
          <w:lang w:eastAsia="zh-CN"/>
        </w:rPr>
        <w:t>Lots of claims</w:t>
      </w:r>
      <w:bookmarkStart w:id="0" w:name="_GoBack"/>
      <w:bookmarkEnd w:id="0"/>
    </w:p>
    <w:p w:rsidR="009B74F4" w:rsidRPr="009B74F4" w:rsidRDefault="009B74F4" w:rsidP="009B74F4">
      <w:pPr>
        <w:pStyle w:val="ListParagraph"/>
        <w:numPr>
          <w:ilvl w:val="0"/>
          <w:numId w:val="36"/>
        </w:numPr>
        <w:rPr>
          <w:lang w:eastAsia="zh-CN"/>
        </w:rPr>
      </w:pPr>
      <w:r w:rsidRPr="009B74F4">
        <w:rPr>
          <w:lang w:val="en-CA" w:eastAsia="zh-CN"/>
        </w:rPr>
        <w:t>Gene-environment interactions</w:t>
      </w:r>
    </w:p>
    <w:p w:rsidR="009B74F4" w:rsidRPr="009B74F4" w:rsidRDefault="009B74F4" w:rsidP="009B74F4">
      <w:pPr>
        <w:pStyle w:val="ListParagraph"/>
        <w:numPr>
          <w:ilvl w:val="1"/>
          <w:numId w:val="36"/>
        </w:numPr>
        <w:rPr>
          <w:lang w:eastAsia="zh-CN"/>
        </w:rPr>
      </w:pPr>
      <w:r w:rsidRPr="009B74F4">
        <w:rPr>
          <w:lang w:val="en-CA" w:eastAsia="zh-CN"/>
        </w:rPr>
        <w:t>Effect of one depends on the other</w:t>
      </w:r>
    </w:p>
    <w:p w:rsidR="009B74F4" w:rsidRPr="009B74F4" w:rsidRDefault="009B74F4" w:rsidP="009B74F4">
      <w:pPr>
        <w:pStyle w:val="ListParagraph"/>
        <w:numPr>
          <w:ilvl w:val="0"/>
          <w:numId w:val="36"/>
        </w:numPr>
        <w:rPr>
          <w:lang w:eastAsia="zh-CN"/>
        </w:rPr>
      </w:pPr>
      <w:r w:rsidRPr="009B74F4">
        <w:rPr>
          <w:lang w:val="en-CA" w:eastAsia="zh-CN"/>
        </w:rPr>
        <w:t>Nature via Nurture</w:t>
      </w:r>
    </w:p>
    <w:p w:rsidR="009B74F4" w:rsidRPr="009B74F4" w:rsidRDefault="009B74F4" w:rsidP="009B74F4">
      <w:pPr>
        <w:pStyle w:val="ListParagraph"/>
        <w:numPr>
          <w:ilvl w:val="1"/>
          <w:numId w:val="36"/>
        </w:numPr>
        <w:rPr>
          <w:lang w:eastAsia="zh-CN"/>
        </w:rPr>
      </w:pPr>
      <w:r w:rsidRPr="009B74F4">
        <w:rPr>
          <w:lang w:val="en-CA" w:eastAsia="zh-CN"/>
        </w:rPr>
        <w:t>Genes affect how environment treats you, what choices you make</w:t>
      </w:r>
    </w:p>
    <w:p w:rsidR="009B74F4" w:rsidRPr="009B74F4" w:rsidRDefault="009B74F4" w:rsidP="009B74F4">
      <w:pPr>
        <w:pStyle w:val="ListParagraph"/>
        <w:numPr>
          <w:ilvl w:val="0"/>
          <w:numId w:val="36"/>
        </w:numPr>
        <w:rPr>
          <w:lang w:eastAsia="zh-CN"/>
        </w:rPr>
      </w:pPr>
      <w:r w:rsidRPr="009B74F4">
        <w:rPr>
          <w:lang w:val="en-CA" w:eastAsia="zh-CN"/>
        </w:rPr>
        <w:t>Gene Expression</w:t>
      </w:r>
    </w:p>
    <w:p w:rsidR="009B74F4" w:rsidRPr="009B74F4" w:rsidRDefault="009B74F4" w:rsidP="009B74F4">
      <w:pPr>
        <w:pStyle w:val="ListParagraph"/>
        <w:numPr>
          <w:ilvl w:val="1"/>
          <w:numId w:val="36"/>
        </w:numPr>
        <w:rPr>
          <w:lang w:eastAsia="zh-CN"/>
        </w:rPr>
      </w:pPr>
      <w:r w:rsidRPr="009B74F4">
        <w:rPr>
          <w:lang w:val="en-CA" w:eastAsia="zh-CN"/>
        </w:rPr>
        <w:t>Environment can affect which genes are expressed</w:t>
      </w:r>
    </w:p>
    <w:p w:rsidR="009B74F4" w:rsidRDefault="009B74F4" w:rsidP="00031879">
      <w:pPr>
        <w:pStyle w:val="ListParagraph"/>
        <w:rPr>
          <w:lang w:eastAsia="zh-CN"/>
        </w:rPr>
      </w:pPr>
    </w:p>
    <w:p w:rsidR="00FB780C" w:rsidRPr="00031879" w:rsidRDefault="00FB780C" w:rsidP="00031879">
      <w:pPr>
        <w:pStyle w:val="ListParagraph"/>
        <w:rPr>
          <w:lang w:eastAsia="zh-CN"/>
        </w:rPr>
      </w:pPr>
    </w:p>
    <w:p w:rsidR="00031879" w:rsidRDefault="00FB780C" w:rsidP="00FB780C">
      <w:pPr>
        <w:rPr>
          <w:lang w:eastAsia="zh-CN"/>
        </w:rPr>
      </w:pPr>
      <w:r>
        <w:rPr>
          <w:lang w:eastAsia="zh-CN"/>
        </w:rPr>
        <w:t>Monday Jan 14</w:t>
      </w:r>
    </w:p>
    <w:p w:rsidR="00D0169A" w:rsidRPr="00FB780C" w:rsidRDefault="000433ED" w:rsidP="00FB780C">
      <w:pPr>
        <w:numPr>
          <w:ilvl w:val="0"/>
          <w:numId w:val="25"/>
        </w:numPr>
        <w:rPr>
          <w:lang w:eastAsia="zh-CN"/>
        </w:rPr>
      </w:pPr>
      <w:r w:rsidRPr="00FB780C">
        <w:rPr>
          <w:lang w:val="en-CA" w:eastAsia="zh-CN"/>
        </w:rPr>
        <w:t xml:space="preserve">Describe and provide examples of three ways to consider the impact of </w:t>
      </w:r>
      <w:r w:rsidRPr="00FB780C">
        <w:rPr>
          <w:b/>
          <w:bCs/>
          <w:lang w:val="en-CA" w:eastAsia="zh-CN"/>
        </w:rPr>
        <w:t xml:space="preserve">nature and nurture </w:t>
      </w:r>
      <w:r w:rsidRPr="00FB780C">
        <w:rPr>
          <w:lang w:val="en-CA" w:eastAsia="zh-CN"/>
        </w:rPr>
        <w:t>on behaviour.</w:t>
      </w:r>
    </w:p>
    <w:p w:rsidR="00D0169A" w:rsidRPr="00FB780C" w:rsidRDefault="000433ED" w:rsidP="00FB780C">
      <w:pPr>
        <w:numPr>
          <w:ilvl w:val="0"/>
          <w:numId w:val="25"/>
        </w:numPr>
        <w:rPr>
          <w:lang w:eastAsia="zh-CN"/>
        </w:rPr>
      </w:pPr>
      <w:r w:rsidRPr="00FB780C">
        <w:rPr>
          <w:lang w:val="en-CA" w:eastAsia="zh-CN"/>
        </w:rPr>
        <w:t xml:space="preserve">Define </w:t>
      </w:r>
      <w:r w:rsidRPr="00FB780C">
        <w:rPr>
          <w:b/>
          <w:bCs/>
          <w:lang w:val="en-CA" w:eastAsia="zh-CN"/>
        </w:rPr>
        <w:t>Developmental Psychology</w:t>
      </w:r>
      <w:r w:rsidRPr="00FB780C">
        <w:rPr>
          <w:lang w:val="en-CA" w:eastAsia="zh-CN"/>
        </w:rPr>
        <w:t>.</w:t>
      </w:r>
    </w:p>
    <w:p w:rsidR="00D0169A" w:rsidRPr="00FB780C" w:rsidRDefault="000433ED" w:rsidP="00FB780C">
      <w:pPr>
        <w:numPr>
          <w:ilvl w:val="0"/>
          <w:numId w:val="25"/>
        </w:numPr>
        <w:rPr>
          <w:lang w:eastAsia="zh-CN"/>
        </w:rPr>
      </w:pPr>
      <w:r w:rsidRPr="00FB780C">
        <w:rPr>
          <w:lang w:val="en-CA" w:eastAsia="zh-CN"/>
        </w:rPr>
        <w:t xml:space="preserve">Define </w:t>
      </w:r>
      <w:r w:rsidRPr="00FB780C">
        <w:rPr>
          <w:b/>
          <w:bCs/>
          <w:lang w:val="en-CA" w:eastAsia="zh-CN"/>
        </w:rPr>
        <w:t xml:space="preserve">gender identity </w:t>
      </w:r>
      <w:r w:rsidRPr="00FB780C">
        <w:rPr>
          <w:lang w:val="en-CA" w:eastAsia="zh-CN"/>
        </w:rPr>
        <w:t xml:space="preserve">(vs. gender roles), and compare four ways of </w:t>
      </w:r>
      <w:r w:rsidRPr="00FB780C">
        <w:rPr>
          <w:b/>
          <w:bCs/>
          <w:lang w:val="en-CA" w:eastAsia="zh-CN"/>
        </w:rPr>
        <w:t>conceptualizing gender</w:t>
      </w:r>
      <w:r w:rsidRPr="00FB780C">
        <w:rPr>
          <w:lang w:val="en-CA" w:eastAsia="zh-CN"/>
        </w:rPr>
        <w:t>.</w:t>
      </w:r>
    </w:p>
    <w:p w:rsidR="00FB780C" w:rsidRDefault="00FB780C" w:rsidP="00FB780C">
      <w:pPr>
        <w:rPr>
          <w:lang w:val="en-CA" w:eastAsia="zh-CN"/>
        </w:rPr>
      </w:pPr>
    </w:p>
    <w:p w:rsidR="00D0169A" w:rsidRPr="00FB780C" w:rsidRDefault="000433ED" w:rsidP="00FB780C">
      <w:pPr>
        <w:pStyle w:val="ListParagraph"/>
        <w:numPr>
          <w:ilvl w:val="0"/>
          <w:numId w:val="26"/>
        </w:numPr>
        <w:rPr>
          <w:lang w:eastAsia="zh-CN"/>
        </w:rPr>
      </w:pPr>
      <w:r w:rsidRPr="00FB780C">
        <w:rPr>
          <w:lang w:val="en-CA" w:eastAsia="zh-CN"/>
        </w:rPr>
        <w:t>Gene-environment interactions</w:t>
      </w:r>
    </w:p>
    <w:p w:rsidR="00D0169A" w:rsidRPr="00FB780C" w:rsidRDefault="000433ED" w:rsidP="00FB780C">
      <w:pPr>
        <w:pStyle w:val="ListParagraph"/>
        <w:numPr>
          <w:ilvl w:val="0"/>
          <w:numId w:val="29"/>
        </w:numPr>
        <w:rPr>
          <w:lang w:eastAsia="zh-CN"/>
        </w:rPr>
      </w:pPr>
      <w:r w:rsidRPr="00FB780C">
        <w:rPr>
          <w:lang w:val="en-CA" w:eastAsia="zh-CN"/>
        </w:rPr>
        <w:t xml:space="preserve">To understand the effect of one on behaviour, </w:t>
      </w:r>
      <w:r w:rsidRPr="00FB780C">
        <w:rPr>
          <w:i/>
          <w:iCs/>
          <w:lang w:val="en-CA" w:eastAsia="zh-CN"/>
        </w:rPr>
        <w:t>must</w:t>
      </w:r>
      <w:r w:rsidRPr="00FB780C">
        <w:rPr>
          <w:lang w:val="en-CA" w:eastAsia="zh-CN"/>
        </w:rPr>
        <w:t xml:space="preserve"> consider effect of the other</w:t>
      </w:r>
    </w:p>
    <w:p w:rsidR="00D0169A" w:rsidRPr="00FB780C" w:rsidRDefault="00FB780C" w:rsidP="00FB780C">
      <w:pPr>
        <w:pStyle w:val="ListParagraph"/>
        <w:rPr>
          <w:lang w:eastAsia="zh-CN"/>
        </w:rPr>
      </w:pPr>
      <w:r>
        <w:rPr>
          <w:lang w:val="en-CA" w:eastAsia="zh-CN"/>
        </w:rPr>
        <w:t>-</w:t>
      </w:r>
      <w:proofErr w:type="spellStart"/>
      <w:r w:rsidR="000433ED" w:rsidRPr="00FB780C">
        <w:rPr>
          <w:lang w:val="en-CA" w:eastAsia="zh-CN"/>
        </w:rPr>
        <w:t>Eg</w:t>
      </w:r>
      <w:proofErr w:type="spellEnd"/>
      <w:r w:rsidR="000433ED" w:rsidRPr="00FB780C">
        <w:rPr>
          <w:lang w:val="en-CA" w:eastAsia="zh-CN"/>
        </w:rPr>
        <w:t xml:space="preserve">: SES on intelligence for 2 year olds </w:t>
      </w:r>
    </w:p>
    <w:p w:rsidR="00D0169A" w:rsidRPr="00FB780C" w:rsidRDefault="000433ED" w:rsidP="00FB780C">
      <w:pPr>
        <w:pStyle w:val="ListParagraph"/>
        <w:numPr>
          <w:ilvl w:val="0"/>
          <w:numId w:val="29"/>
        </w:numPr>
        <w:rPr>
          <w:lang w:eastAsia="zh-CN"/>
        </w:rPr>
      </w:pPr>
      <w:r w:rsidRPr="00FB780C">
        <w:rPr>
          <w:lang w:val="en-CA" w:eastAsia="zh-CN"/>
        </w:rPr>
        <w:t xml:space="preserve">Low SES: environment (not genes) </w:t>
      </w:r>
      <w:r w:rsidRPr="00FB780C">
        <w:rPr>
          <w:lang w:val="en-CA" w:eastAsia="zh-CN"/>
        </w:rPr>
        <w:sym w:font="Wingdings" w:char="F0E0"/>
      </w:r>
      <w:r w:rsidRPr="00FB780C">
        <w:rPr>
          <w:lang w:val="en-CA" w:eastAsia="zh-CN"/>
        </w:rPr>
        <w:t xml:space="preserve"> variation</w:t>
      </w:r>
    </w:p>
    <w:p w:rsidR="00D0169A" w:rsidRPr="00FB780C" w:rsidRDefault="000433ED" w:rsidP="00FB780C">
      <w:pPr>
        <w:pStyle w:val="ListParagraph"/>
        <w:numPr>
          <w:ilvl w:val="0"/>
          <w:numId w:val="29"/>
        </w:numPr>
        <w:rPr>
          <w:lang w:eastAsia="zh-CN"/>
        </w:rPr>
      </w:pPr>
      <w:r w:rsidRPr="00FB780C">
        <w:rPr>
          <w:lang w:val="en-CA" w:eastAsia="zh-CN"/>
        </w:rPr>
        <w:t xml:space="preserve">High SES: primarily genes (little environment) </w:t>
      </w:r>
      <w:r w:rsidRPr="00FB780C">
        <w:rPr>
          <w:lang w:val="en-CA" w:eastAsia="zh-CN"/>
        </w:rPr>
        <w:sym w:font="Wingdings" w:char="F0E0"/>
      </w:r>
      <w:r w:rsidRPr="00FB780C">
        <w:rPr>
          <w:lang w:val="en-CA" w:eastAsia="zh-CN"/>
        </w:rPr>
        <w:t xml:space="preserve"> variation</w:t>
      </w:r>
    </w:p>
    <w:p w:rsidR="00D0169A" w:rsidRPr="00EC2BD1" w:rsidRDefault="00EC2BD1" w:rsidP="00EC2BD1">
      <w:pPr>
        <w:rPr>
          <w:lang w:eastAsia="zh-CN"/>
        </w:rPr>
      </w:pPr>
      <w:r>
        <w:rPr>
          <w:lang w:val="en-CA" w:eastAsia="zh-CN"/>
        </w:rPr>
        <w:t xml:space="preserve">               </w:t>
      </w:r>
      <w:r w:rsidR="000433ED" w:rsidRPr="00EC2BD1">
        <w:rPr>
          <w:lang w:val="en-CA" w:eastAsia="zh-CN"/>
        </w:rPr>
        <w:t>Nature via Nurture</w:t>
      </w:r>
    </w:p>
    <w:p w:rsidR="00D0169A" w:rsidRPr="00EC2BD1" w:rsidRDefault="000433ED" w:rsidP="00EC2BD1">
      <w:pPr>
        <w:pStyle w:val="ListParagraph"/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>Genetics and environment can correlate</w:t>
      </w:r>
    </w:p>
    <w:p w:rsidR="00D0169A" w:rsidRPr="00EC2BD1" w:rsidRDefault="000433ED" w:rsidP="00EC2BD1">
      <w:pPr>
        <w:pStyle w:val="ListParagraph"/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 xml:space="preserve">Parents (often) </w:t>
      </w:r>
      <w:r w:rsidRPr="00EC2BD1">
        <w:rPr>
          <w:lang w:val="en-CA" w:eastAsia="zh-CN"/>
        </w:rPr>
        <w:sym w:font="Wingdings" w:char="F0E0"/>
      </w:r>
      <w:r w:rsidRPr="00EC2BD1">
        <w:rPr>
          <w:lang w:val="en-CA" w:eastAsia="zh-CN"/>
        </w:rPr>
        <w:t xml:space="preserve"> genotype </w:t>
      </w:r>
      <w:r w:rsidRPr="00EC2BD1">
        <w:rPr>
          <w:i/>
          <w:iCs/>
          <w:lang w:val="en-CA" w:eastAsia="zh-CN"/>
        </w:rPr>
        <w:t xml:space="preserve">PLUS </w:t>
      </w:r>
      <w:r w:rsidRPr="00EC2BD1">
        <w:rPr>
          <w:lang w:val="en-CA" w:eastAsia="zh-CN"/>
        </w:rPr>
        <w:t>environment</w:t>
      </w:r>
    </w:p>
    <w:p w:rsidR="00D0169A" w:rsidRPr="00EC2BD1" w:rsidRDefault="000433ED" w:rsidP="00EC2BD1">
      <w:pPr>
        <w:pStyle w:val="ListParagraph"/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lastRenderedPageBreak/>
        <w:t>Genotype influences choice of environments</w:t>
      </w:r>
    </w:p>
    <w:p w:rsidR="00D0169A" w:rsidRPr="00EC2BD1" w:rsidRDefault="000433ED" w:rsidP="00EC2BD1">
      <w:pPr>
        <w:pStyle w:val="ListParagraph"/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>Genotype influences responses receive from others…</w:t>
      </w:r>
    </w:p>
    <w:p w:rsidR="00D0169A" w:rsidRPr="00EC2BD1" w:rsidRDefault="00E04C33" w:rsidP="00500000">
      <w:pPr>
        <w:tabs>
          <w:tab w:val="center" w:pos="5400"/>
        </w:tabs>
        <w:rPr>
          <w:lang w:eastAsia="zh-CN"/>
        </w:rPr>
      </w:pPr>
      <w:r>
        <w:rPr>
          <w:lang w:eastAsia="zh-CN"/>
        </w:rPr>
        <w:t xml:space="preserve">          </w:t>
      </w:r>
      <w:r w:rsidR="000433ED" w:rsidRPr="00EC2BD1">
        <w:rPr>
          <w:lang w:val="en-CA" w:eastAsia="zh-CN"/>
        </w:rPr>
        <w:t>Gene Expression</w:t>
      </w:r>
      <w:r w:rsidR="00500000">
        <w:rPr>
          <w:lang w:val="en-CA" w:eastAsia="zh-CN"/>
        </w:rPr>
        <w:tab/>
      </w:r>
    </w:p>
    <w:p w:rsidR="00D0169A" w:rsidRPr="00EC2BD1" w:rsidRDefault="000433ED" w:rsidP="00EC2BD1">
      <w:pPr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 xml:space="preserve">Early stages of </w:t>
      </w:r>
      <w:r w:rsidRPr="00EC2BD1">
        <w:rPr>
          <w:i/>
          <w:iCs/>
          <w:lang w:val="en-CA" w:eastAsia="zh-CN"/>
        </w:rPr>
        <w:t>how</w:t>
      </w:r>
      <w:r w:rsidRPr="00EC2BD1">
        <w:rPr>
          <w:lang w:val="en-CA" w:eastAsia="zh-CN"/>
        </w:rPr>
        <w:t xml:space="preserve"> environment affects genes</w:t>
      </w:r>
    </w:p>
    <w:p w:rsidR="00D0169A" w:rsidRPr="00EC2BD1" w:rsidRDefault="000433ED" w:rsidP="00EC2BD1">
      <w:pPr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>“Epigenetics”</w:t>
      </w:r>
    </w:p>
    <w:p w:rsidR="00D0169A" w:rsidRPr="00EC2BD1" w:rsidRDefault="000433ED" w:rsidP="00EC2BD1">
      <w:pPr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>Genes can turn off/on, triggered by environment</w:t>
      </w:r>
    </w:p>
    <w:p w:rsidR="00EC2BD1" w:rsidRDefault="000433ED" w:rsidP="00EC2BD1">
      <w:pPr>
        <w:numPr>
          <w:ilvl w:val="1"/>
          <w:numId w:val="29"/>
        </w:numPr>
        <w:rPr>
          <w:lang w:eastAsia="zh-CN"/>
        </w:rPr>
      </w:pPr>
      <w:r w:rsidRPr="00EC2BD1">
        <w:rPr>
          <w:lang w:val="en-CA" w:eastAsia="zh-CN"/>
        </w:rPr>
        <w:t>E.g., schizophrenia</w:t>
      </w:r>
    </w:p>
    <w:p w:rsidR="00EC2BD1" w:rsidRPr="00EC2BD1" w:rsidRDefault="00EC2BD1" w:rsidP="00EC2BD1">
      <w:pPr>
        <w:rPr>
          <w:lang w:eastAsia="zh-CN"/>
        </w:rPr>
      </w:pPr>
      <w:r>
        <w:rPr>
          <w:lang w:eastAsia="zh-CN"/>
        </w:rPr>
        <w:t>CHAPTER 10</w:t>
      </w:r>
    </w:p>
    <w:p w:rsidR="00D0169A" w:rsidRPr="00EC2BD1" w:rsidRDefault="00EC2BD1" w:rsidP="00EC2BD1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lang w:val="en-CA" w:eastAsia="zh-CN"/>
        </w:rPr>
        <w:t>-</w:t>
      </w:r>
      <w:r w:rsidR="000433ED" w:rsidRPr="00EC2BD1">
        <w:rPr>
          <w:lang w:val="en-CA" w:eastAsia="zh-CN"/>
        </w:rPr>
        <w:t>Study how behaviour changes over time</w:t>
      </w:r>
    </w:p>
    <w:p w:rsidR="00D0169A" w:rsidRPr="00EC2BD1" w:rsidRDefault="00EC2BD1" w:rsidP="00EC2BD1">
      <w:pPr>
        <w:pStyle w:val="ListParagraph"/>
        <w:rPr>
          <w:lang w:eastAsia="zh-CN"/>
        </w:rPr>
      </w:pPr>
      <w:r>
        <w:rPr>
          <w:lang w:val="en-CA" w:eastAsia="zh-CN"/>
        </w:rPr>
        <w:t>-</w:t>
      </w:r>
      <w:r w:rsidR="000433ED" w:rsidRPr="00EC2BD1">
        <w:rPr>
          <w:lang w:val="en-CA" w:eastAsia="zh-CN"/>
        </w:rPr>
        <w:t>Challenges in causal claims</w:t>
      </w:r>
    </w:p>
    <w:p w:rsidR="00D0169A" w:rsidRPr="00EC2BD1" w:rsidRDefault="000433ED" w:rsidP="00EC2BD1">
      <w:pPr>
        <w:pStyle w:val="ListParagraph"/>
        <w:rPr>
          <w:lang w:eastAsia="zh-CN"/>
        </w:rPr>
      </w:pPr>
      <w:r w:rsidRPr="00EC2BD1">
        <w:rPr>
          <w:lang w:val="en-CA" w:eastAsia="zh-CN"/>
        </w:rPr>
        <w:t>Often use correlation designs (but not always!)</w:t>
      </w:r>
    </w:p>
    <w:p w:rsidR="00D0169A" w:rsidRPr="00EC2BD1" w:rsidRDefault="000433ED" w:rsidP="00EC2BD1">
      <w:pPr>
        <w:pStyle w:val="ListParagraph"/>
        <w:rPr>
          <w:lang w:eastAsia="zh-CN"/>
        </w:rPr>
      </w:pPr>
      <w:r w:rsidRPr="00EC2BD1">
        <w:rPr>
          <w:lang w:val="en-CA" w:eastAsia="zh-CN"/>
        </w:rPr>
        <w:t xml:space="preserve">Longitudinal </w:t>
      </w:r>
    </w:p>
    <w:p w:rsidR="00D0169A" w:rsidRPr="00EC2BD1" w:rsidRDefault="000433ED" w:rsidP="00EC2BD1">
      <w:pPr>
        <w:pStyle w:val="ListParagraph"/>
        <w:rPr>
          <w:lang w:eastAsia="zh-CN"/>
        </w:rPr>
      </w:pPr>
      <w:r w:rsidRPr="00EC2BD1">
        <w:rPr>
          <w:lang w:val="en-CA" w:eastAsia="zh-CN"/>
        </w:rPr>
        <w:t>Cross-sectional</w:t>
      </w:r>
    </w:p>
    <w:p w:rsidR="00D0169A" w:rsidRPr="00EC2BD1" w:rsidRDefault="00EC2BD1" w:rsidP="00EC2BD1">
      <w:pPr>
        <w:pStyle w:val="ListParagraph"/>
        <w:rPr>
          <w:lang w:eastAsia="zh-CN"/>
        </w:rPr>
      </w:pPr>
      <w:r>
        <w:rPr>
          <w:lang w:val="en-CA" w:eastAsia="zh-CN"/>
        </w:rPr>
        <w:t>-</w:t>
      </w:r>
      <w:r w:rsidR="000433ED" w:rsidRPr="00EC2BD1">
        <w:rPr>
          <w:lang w:val="en-CA" w:eastAsia="zh-CN"/>
        </w:rPr>
        <w:t>Complex: untangling nature/nurture</w:t>
      </w:r>
    </w:p>
    <w:p w:rsidR="00D0169A" w:rsidRPr="00EC2BD1" w:rsidRDefault="000433ED" w:rsidP="00EC2BD1">
      <w:pPr>
        <w:pStyle w:val="ListParagraph"/>
        <w:rPr>
          <w:lang w:eastAsia="zh-CN"/>
        </w:rPr>
      </w:pPr>
      <w:r w:rsidRPr="00EC2BD1">
        <w:rPr>
          <w:lang w:val="en-CA" w:eastAsia="zh-CN"/>
        </w:rPr>
        <w:t>Interactions, nature via nurture, gene expression</w:t>
      </w:r>
    </w:p>
    <w:p w:rsidR="00D0169A" w:rsidRPr="00EC2BD1" w:rsidRDefault="000433ED" w:rsidP="00EC2BD1">
      <w:pPr>
        <w:pStyle w:val="ListParagraph"/>
        <w:numPr>
          <w:ilvl w:val="0"/>
          <w:numId w:val="26"/>
        </w:numPr>
        <w:rPr>
          <w:lang w:eastAsia="zh-CN"/>
        </w:rPr>
      </w:pPr>
      <w:r w:rsidRPr="00EC2BD1">
        <w:rPr>
          <w:lang w:val="en-CA" w:eastAsia="zh-CN"/>
        </w:rPr>
        <w:t>Biological Sex</w:t>
      </w:r>
    </w:p>
    <w:p w:rsidR="00D0169A" w:rsidRPr="00EC2BD1" w:rsidRDefault="00EC2BD1" w:rsidP="00EC2BD1">
      <w:pPr>
        <w:pStyle w:val="ListParagraph"/>
        <w:rPr>
          <w:lang w:eastAsia="zh-CN"/>
        </w:rPr>
      </w:pPr>
      <w:r>
        <w:rPr>
          <w:lang w:val="en-CA" w:eastAsia="zh-CN"/>
        </w:rPr>
        <w:t>-</w:t>
      </w:r>
      <w:r w:rsidR="000433ED" w:rsidRPr="00EC2BD1">
        <w:rPr>
          <w:lang w:val="en-CA" w:eastAsia="zh-CN"/>
        </w:rPr>
        <w:t>Male or female (physical characteristics)</w:t>
      </w:r>
    </w:p>
    <w:p w:rsidR="00D0169A" w:rsidRPr="00EC2BD1" w:rsidRDefault="000433ED" w:rsidP="00EC2BD1">
      <w:pPr>
        <w:pStyle w:val="ListParagraph"/>
        <w:rPr>
          <w:lang w:eastAsia="zh-CN"/>
        </w:rPr>
      </w:pPr>
      <w:r w:rsidRPr="00EC2BD1">
        <w:rPr>
          <w:lang w:val="en-CA" w:eastAsia="zh-CN"/>
        </w:rPr>
        <w:t>Gender Identity</w:t>
      </w:r>
    </w:p>
    <w:p w:rsidR="00D0169A" w:rsidRPr="00EC2BD1" w:rsidRDefault="00EC2BD1" w:rsidP="00EC2BD1">
      <w:pPr>
        <w:pStyle w:val="ListParagraph"/>
        <w:rPr>
          <w:lang w:eastAsia="zh-CN"/>
        </w:rPr>
      </w:pPr>
      <w:r>
        <w:rPr>
          <w:lang w:val="en-CA" w:eastAsia="zh-CN"/>
        </w:rPr>
        <w:t>-</w:t>
      </w:r>
      <w:r w:rsidR="000433ED" w:rsidRPr="00EC2BD1">
        <w:rPr>
          <w:lang w:val="en-CA" w:eastAsia="zh-CN"/>
        </w:rPr>
        <w:t xml:space="preserve">People’s </w:t>
      </w:r>
      <w:r w:rsidR="000433ED" w:rsidRPr="00EC2BD1">
        <w:rPr>
          <w:b/>
          <w:bCs/>
          <w:i/>
          <w:iCs/>
          <w:lang w:val="en-CA" w:eastAsia="zh-CN"/>
        </w:rPr>
        <w:t xml:space="preserve">sense of feeling </w:t>
      </w:r>
      <w:r w:rsidR="000433ED" w:rsidRPr="00EC2BD1">
        <w:rPr>
          <w:lang w:val="en-CA" w:eastAsia="zh-CN"/>
        </w:rPr>
        <w:t>male, or female, or neither, or both</w:t>
      </w:r>
    </w:p>
    <w:p w:rsidR="00D0169A" w:rsidRPr="00EC2BD1" w:rsidRDefault="000433ED" w:rsidP="00EC2BD1">
      <w:pPr>
        <w:pStyle w:val="ListParagraph"/>
        <w:rPr>
          <w:lang w:eastAsia="zh-CN"/>
        </w:rPr>
      </w:pPr>
      <w:r w:rsidRPr="00EC2BD1">
        <w:rPr>
          <w:lang w:val="en-CA" w:eastAsia="zh-CN"/>
        </w:rPr>
        <w:t>Gender role</w:t>
      </w:r>
    </w:p>
    <w:p w:rsidR="00D0169A" w:rsidRPr="00EC2BD1" w:rsidRDefault="00EC2BD1" w:rsidP="00EC2BD1">
      <w:pPr>
        <w:pStyle w:val="ListParagraph"/>
        <w:rPr>
          <w:lang w:eastAsia="zh-CN"/>
        </w:rPr>
      </w:pPr>
      <w:r>
        <w:rPr>
          <w:b/>
          <w:bCs/>
          <w:i/>
          <w:iCs/>
          <w:lang w:val="en-CA" w:eastAsia="zh-CN"/>
        </w:rPr>
        <w:t>-</w:t>
      </w:r>
      <w:r w:rsidR="000433ED" w:rsidRPr="00EC2BD1">
        <w:rPr>
          <w:b/>
          <w:bCs/>
          <w:i/>
          <w:iCs/>
          <w:lang w:val="en-CA" w:eastAsia="zh-CN"/>
        </w:rPr>
        <w:t>Actions</w:t>
      </w:r>
      <w:r w:rsidR="000433ED" w:rsidRPr="00EC2BD1">
        <w:rPr>
          <w:lang w:val="en-CA" w:eastAsia="zh-CN"/>
        </w:rPr>
        <w:t xml:space="preserve"> that tend to go along with being male or female in a culture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5403"/>
      </w:tblGrid>
      <w:tr w:rsidR="00770A72" w:rsidTr="00770A72">
        <w:tc>
          <w:tcPr>
            <w:tcW w:w="5508" w:type="dxa"/>
          </w:tcPr>
          <w:p w:rsidR="00770A72" w:rsidRDefault="00770A72" w:rsidP="00770A72">
            <w:pPr>
              <w:rPr>
                <w:lang w:eastAsia="zh-CN"/>
              </w:rPr>
            </w:pPr>
            <w:r>
              <w:rPr>
                <w:lang w:eastAsia="zh-CN"/>
              </w:rPr>
              <w:t>Masculine = high agency/instrumentality</w:t>
            </w:r>
          </w:p>
        </w:tc>
        <w:tc>
          <w:tcPr>
            <w:tcW w:w="5508" w:type="dxa"/>
          </w:tcPr>
          <w:p w:rsidR="00770A72" w:rsidRDefault="00770A72" w:rsidP="00770A72">
            <w:pPr>
              <w:rPr>
                <w:lang w:eastAsia="zh-CN"/>
              </w:rPr>
            </w:pPr>
            <w:r w:rsidRPr="00770A72">
              <w:rPr>
                <w:lang w:val="en-CA" w:eastAsia="zh-CN"/>
              </w:rPr>
              <w:t>Androgynous*</w:t>
            </w:r>
            <w:r>
              <w:rPr>
                <w:lang w:eastAsia="zh-CN"/>
              </w:rPr>
              <w:t xml:space="preserve"> = high on both</w:t>
            </w:r>
          </w:p>
        </w:tc>
      </w:tr>
      <w:tr w:rsidR="00770A72" w:rsidTr="00770A72">
        <w:tc>
          <w:tcPr>
            <w:tcW w:w="5508" w:type="dxa"/>
          </w:tcPr>
          <w:p w:rsidR="00770A72" w:rsidRDefault="00770A72" w:rsidP="00770A72">
            <w:pPr>
              <w:rPr>
                <w:lang w:eastAsia="zh-CN"/>
              </w:rPr>
            </w:pPr>
            <w:r w:rsidRPr="00770A72">
              <w:rPr>
                <w:lang w:val="en-CA" w:eastAsia="zh-CN"/>
              </w:rPr>
              <w:t>Undifferentiated</w:t>
            </w:r>
            <w:r>
              <w:rPr>
                <w:lang w:val="en-CA" w:eastAsia="zh-CN"/>
              </w:rPr>
              <w:t xml:space="preserve"> = low on both </w:t>
            </w:r>
          </w:p>
        </w:tc>
        <w:tc>
          <w:tcPr>
            <w:tcW w:w="5508" w:type="dxa"/>
          </w:tcPr>
          <w:p w:rsidR="00770A72" w:rsidRDefault="00770A72" w:rsidP="00770A72">
            <w:pPr>
              <w:rPr>
                <w:lang w:eastAsia="zh-CN"/>
              </w:rPr>
            </w:pPr>
            <w:r>
              <w:rPr>
                <w:lang w:eastAsia="zh-CN"/>
              </w:rPr>
              <w:t>Feminine =  high communion/expressiveness</w:t>
            </w:r>
          </w:p>
        </w:tc>
      </w:tr>
    </w:tbl>
    <w:p w:rsidR="00EC2BD1" w:rsidRPr="00EC2BD1" w:rsidRDefault="00EC2BD1" w:rsidP="00770A72">
      <w:pPr>
        <w:rPr>
          <w:lang w:eastAsia="zh-CN"/>
        </w:rPr>
      </w:pPr>
    </w:p>
    <w:p w:rsidR="00FB780C" w:rsidRDefault="00770A72" w:rsidP="00770A72">
      <w:pPr>
        <w:rPr>
          <w:lang w:eastAsia="zh-CN"/>
        </w:rPr>
      </w:pPr>
      <w:r>
        <w:rPr>
          <w:lang w:eastAsia="zh-CN"/>
        </w:rPr>
        <w:t>Wednesday Jan 16</w:t>
      </w:r>
    </w:p>
    <w:p w:rsidR="00D0169A" w:rsidRPr="00770A72" w:rsidRDefault="000433ED" w:rsidP="00770A72">
      <w:pPr>
        <w:numPr>
          <w:ilvl w:val="0"/>
          <w:numId w:val="34"/>
        </w:numPr>
        <w:rPr>
          <w:lang w:eastAsia="zh-CN"/>
        </w:rPr>
      </w:pPr>
      <w:r w:rsidRPr="00770A72">
        <w:rPr>
          <w:lang w:eastAsia="zh-CN"/>
        </w:rPr>
        <w:t>Define attachment and describe different attachment styles.</w:t>
      </w:r>
    </w:p>
    <w:p w:rsidR="00D0169A" w:rsidRPr="00770A72" w:rsidRDefault="000433ED" w:rsidP="00770A72">
      <w:pPr>
        <w:numPr>
          <w:ilvl w:val="0"/>
          <w:numId w:val="34"/>
        </w:numPr>
        <w:rPr>
          <w:lang w:eastAsia="zh-CN"/>
        </w:rPr>
      </w:pPr>
      <w:r w:rsidRPr="00770A72">
        <w:rPr>
          <w:lang w:eastAsia="zh-CN"/>
        </w:rPr>
        <w:t>Describe the design and outcomes of Harlow’s monkey studies.</w:t>
      </w:r>
    </w:p>
    <w:p w:rsidR="00D0169A" w:rsidRPr="00770A72" w:rsidRDefault="000433ED" w:rsidP="00770A72">
      <w:pPr>
        <w:numPr>
          <w:ilvl w:val="0"/>
          <w:numId w:val="34"/>
        </w:numPr>
        <w:rPr>
          <w:lang w:eastAsia="zh-CN"/>
        </w:rPr>
      </w:pPr>
      <w:r w:rsidRPr="00770A72">
        <w:rPr>
          <w:lang w:eastAsia="zh-CN"/>
        </w:rPr>
        <w:t>Explain what oxytocin is and the role it plays in parent-infant attachment.</w:t>
      </w:r>
    </w:p>
    <w:p w:rsidR="00D0169A" w:rsidRPr="00770A72" w:rsidRDefault="000433ED" w:rsidP="00770A72">
      <w:pPr>
        <w:numPr>
          <w:ilvl w:val="1"/>
          <w:numId w:val="34"/>
        </w:numPr>
        <w:rPr>
          <w:lang w:eastAsia="zh-CN"/>
        </w:rPr>
      </w:pPr>
      <w:r w:rsidRPr="00770A72">
        <w:rPr>
          <w:lang w:eastAsia="zh-CN"/>
        </w:rPr>
        <w:t xml:space="preserve">What is the study and findings with kids? </w:t>
      </w:r>
    </w:p>
    <w:p w:rsidR="00D0169A" w:rsidRPr="00770A72" w:rsidRDefault="000433ED" w:rsidP="00770A72">
      <w:pPr>
        <w:numPr>
          <w:ilvl w:val="1"/>
          <w:numId w:val="34"/>
        </w:numPr>
        <w:rPr>
          <w:lang w:eastAsia="zh-CN"/>
        </w:rPr>
      </w:pPr>
      <w:r w:rsidRPr="00770A72">
        <w:rPr>
          <w:lang w:eastAsia="zh-CN"/>
        </w:rPr>
        <w:t>What is the study and findings with adults?</w:t>
      </w:r>
    </w:p>
    <w:p w:rsidR="00D0169A" w:rsidRPr="00770A72" w:rsidRDefault="000433ED" w:rsidP="00770A72">
      <w:pPr>
        <w:numPr>
          <w:ilvl w:val="0"/>
          <w:numId w:val="34"/>
        </w:numPr>
        <w:rPr>
          <w:lang w:eastAsia="zh-CN"/>
        </w:rPr>
      </w:pPr>
      <w:r w:rsidRPr="00770A72">
        <w:rPr>
          <w:lang w:eastAsia="zh-CN"/>
        </w:rPr>
        <w:t>Can parenting be learned? Discuss why or why not, using evidence from the film.</w:t>
      </w:r>
    </w:p>
    <w:p w:rsidR="00D0169A" w:rsidRPr="00770A72" w:rsidRDefault="000433ED" w:rsidP="00770A72">
      <w:pPr>
        <w:numPr>
          <w:ilvl w:val="0"/>
          <w:numId w:val="34"/>
        </w:numPr>
        <w:rPr>
          <w:lang w:eastAsia="zh-CN"/>
        </w:rPr>
      </w:pPr>
      <w:r w:rsidRPr="00770A72">
        <w:rPr>
          <w:lang w:eastAsia="zh-CN"/>
        </w:rPr>
        <w:t>List some reasons why one child who lived in an orphanage may develop Reactive Attachment Disorder, and why another might not.</w:t>
      </w:r>
    </w:p>
    <w:p w:rsidR="00770A72" w:rsidRPr="00FB780C" w:rsidRDefault="00770A72" w:rsidP="00770A72">
      <w:pPr>
        <w:rPr>
          <w:lang w:eastAsia="zh-CN"/>
        </w:rPr>
      </w:pPr>
    </w:p>
    <w:p w:rsidR="008126C7" w:rsidRPr="008126C7" w:rsidRDefault="000433ED" w:rsidP="008126C7">
      <w:pPr>
        <w:rPr>
          <w:lang w:eastAsia="zh-CN"/>
        </w:rPr>
      </w:pPr>
      <w:r>
        <w:rPr>
          <w:lang w:eastAsia="zh-CN"/>
        </w:rPr>
        <w:t>Friday Jan 18</w:t>
      </w:r>
    </w:p>
    <w:p w:rsidR="00CD38A6" w:rsidRPr="00CD38A6" w:rsidRDefault="00CD38A6" w:rsidP="008126C7">
      <w:pPr>
        <w:rPr>
          <w:lang w:eastAsia="zh-CN"/>
        </w:rPr>
      </w:pPr>
    </w:p>
    <w:p w:rsidR="00D0169A" w:rsidRPr="000433ED" w:rsidRDefault="000433ED" w:rsidP="000433ED">
      <w:pPr>
        <w:numPr>
          <w:ilvl w:val="0"/>
          <w:numId w:val="35"/>
        </w:numPr>
        <w:rPr>
          <w:lang w:eastAsia="zh-CN"/>
        </w:rPr>
      </w:pPr>
      <w:r w:rsidRPr="000433ED">
        <w:rPr>
          <w:lang w:eastAsia="zh-CN"/>
        </w:rPr>
        <w:t>Describe and provide examples of Piaget’s 4 stages of cognitive development</w:t>
      </w:r>
    </w:p>
    <w:p w:rsidR="00D0169A" w:rsidRPr="000433ED" w:rsidRDefault="000433ED" w:rsidP="000433ED">
      <w:pPr>
        <w:numPr>
          <w:ilvl w:val="0"/>
          <w:numId w:val="35"/>
        </w:numPr>
        <w:rPr>
          <w:lang w:eastAsia="zh-CN"/>
        </w:rPr>
      </w:pPr>
      <w:r w:rsidRPr="000433ED">
        <w:rPr>
          <w:lang w:val="en-CA" w:eastAsia="zh-CN"/>
        </w:rPr>
        <w:t>Apply Piaget’s stages to predict thinking skills at various ages</w:t>
      </w:r>
    </w:p>
    <w:p w:rsidR="00D0169A" w:rsidRPr="000433ED" w:rsidRDefault="000433ED" w:rsidP="000433ED">
      <w:pPr>
        <w:numPr>
          <w:ilvl w:val="0"/>
          <w:numId w:val="35"/>
        </w:numPr>
        <w:rPr>
          <w:lang w:eastAsia="zh-CN"/>
        </w:rPr>
      </w:pPr>
      <w:r w:rsidRPr="000433ED">
        <w:rPr>
          <w:lang w:val="en-CA" w:eastAsia="zh-CN"/>
        </w:rPr>
        <w:t>Summarize modern research methods and findings about the cognitive abilities of young infants.</w:t>
      </w:r>
    </w:p>
    <w:p w:rsidR="00D0169A" w:rsidRPr="000433ED" w:rsidRDefault="000433ED" w:rsidP="000433ED">
      <w:pPr>
        <w:numPr>
          <w:ilvl w:val="0"/>
          <w:numId w:val="35"/>
        </w:numPr>
        <w:rPr>
          <w:lang w:eastAsia="zh-CN"/>
        </w:rPr>
      </w:pPr>
      <w:r w:rsidRPr="000433ED">
        <w:rPr>
          <w:lang w:val="en-CA" w:eastAsia="zh-CN"/>
        </w:rPr>
        <w:t xml:space="preserve">Generate examples of Vygotsky’s ideas of </w:t>
      </w:r>
      <w:r w:rsidRPr="000433ED">
        <w:rPr>
          <w:i/>
          <w:iCs/>
          <w:lang w:val="en-CA" w:eastAsia="zh-CN"/>
        </w:rPr>
        <w:t xml:space="preserve">scaffolding </w:t>
      </w:r>
      <w:r w:rsidRPr="000433ED">
        <w:rPr>
          <w:lang w:val="en-CA" w:eastAsia="zh-CN"/>
        </w:rPr>
        <w:t xml:space="preserve">and </w:t>
      </w:r>
      <w:r w:rsidRPr="000433ED">
        <w:rPr>
          <w:i/>
          <w:iCs/>
          <w:lang w:val="en-CA" w:eastAsia="zh-CN"/>
        </w:rPr>
        <w:t>zone of proximal development</w:t>
      </w:r>
    </w:p>
    <w:p w:rsidR="00D0169A" w:rsidRPr="000433ED" w:rsidRDefault="000433ED" w:rsidP="000433ED">
      <w:pPr>
        <w:numPr>
          <w:ilvl w:val="0"/>
          <w:numId w:val="35"/>
        </w:numPr>
        <w:rPr>
          <w:lang w:eastAsia="zh-CN"/>
        </w:rPr>
      </w:pPr>
      <w:r w:rsidRPr="000433ED">
        <w:rPr>
          <w:lang w:val="en-CA" w:eastAsia="zh-CN"/>
        </w:rPr>
        <w:t xml:space="preserve">Contrast </w:t>
      </w:r>
      <w:r w:rsidRPr="000433ED">
        <w:rPr>
          <w:i/>
          <w:iCs/>
          <w:lang w:val="en-CA" w:eastAsia="zh-CN"/>
        </w:rPr>
        <w:t xml:space="preserve">assimilation </w:t>
      </w:r>
      <w:r w:rsidRPr="000433ED">
        <w:rPr>
          <w:lang w:val="en-CA" w:eastAsia="zh-CN"/>
        </w:rPr>
        <w:t xml:space="preserve">and </w:t>
      </w:r>
      <w:r w:rsidRPr="000433ED">
        <w:rPr>
          <w:i/>
          <w:iCs/>
          <w:lang w:val="en-CA" w:eastAsia="zh-CN"/>
        </w:rPr>
        <w:t>accommodation</w:t>
      </w:r>
    </w:p>
    <w:tbl>
      <w:tblPr>
        <w:tblW w:w="129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320"/>
        <w:gridCol w:w="3120"/>
        <w:gridCol w:w="5520"/>
      </w:tblGrid>
      <w:tr w:rsidR="000433ED" w:rsidRPr="000433ED" w:rsidTr="000433ED">
        <w:trPr>
          <w:trHeight w:val="585"/>
        </w:trPr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99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b/>
                <w:bCs/>
                <w:lang w:eastAsia="zh-CN"/>
              </w:rPr>
              <w:t>Sensorimotor</w:t>
            </w:r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Birth to 2 years</w:t>
            </w:r>
          </w:p>
        </w:tc>
        <w:tc>
          <w:tcPr>
            <w:tcW w:w="55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No thought beyond immediate physical experiences</w:t>
            </w:r>
          </w:p>
        </w:tc>
      </w:tr>
      <w:tr w:rsidR="000433ED" w:rsidRPr="000433ED" w:rsidTr="000433ED">
        <w:trPr>
          <w:trHeight w:val="585"/>
        </w:trPr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99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b/>
                <w:bCs/>
                <w:lang w:eastAsia="zh-CN"/>
              </w:rPr>
              <w:t>Preoperational</w:t>
            </w:r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2 to 7 years</w:t>
            </w:r>
          </w:p>
        </w:tc>
        <w:tc>
          <w:tcPr>
            <w:tcW w:w="55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Able to think beyond here and now, but egocentric and unable to perform mental transformations</w:t>
            </w:r>
          </w:p>
        </w:tc>
      </w:tr>
      <w:tr w:rsidR="000433ED" w:rsidRPr="000433ED" w:rsidTr="000433ED">
        <w:trPr>
          <w:trHeight w:val="585"/>
        </w:trPr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99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b/>
                <w:bCs/>
                <w:lang w:eastAsia="zh-CN"/>
              </w:rPr>
              <w:t>Concrete Operations</w:t>
            </w:r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7 to 11 years</w:t>
            </w:r>
          </w:p>
        </w:tc>
        <w:tc>
          <w:tcPr>
            <w:tcW w:w="55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Able to perform mental transformations, but only on concrete physical objects</w:t>
            </w:r>
          </w:p>
        </w:tc>
      </w:tr>
      <w:tr w:rsidR="000433ED" w:rsidRPr="000433ED" w:rsidTr="000433ED">
        <w:trPr>
          <w:trHeight w:val="585"/>
        </w:trPr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99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b/>
                <w:bCs/>
                <w:lang w:eastAsia="zh-CN"/>
              </w:rPr>
              <w:t>Formal Operations</w:t>
            </w:r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11 years to adulthood</w:t>
            </w:r>
          </w:p>
        </w:tc>
        <w:tc>
          <w:tcPr>
            <w:tcW w:w="55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96" w:type="dxa"/>
              <w:left w:w="142" w:type="dxa"/>
              <w:bottom w:w="74" w:type="dxa"/>
              <w:right w:w="142" w:type="dxa"/>
            </w:tcMar>
            <w:hideMark/>
          </w:tcPr>
          <w:p w:rsidR="000433ED" w:rsidRPr="000433ED" w:rsidRDefault="000433ED" w:rsidP="000433ED">
            <w:pPr>
              <w:rPr>
                <w:lang w:eastAsia="zh-CN"/>
              </w:rPr>
            </w:pPr>
            <w:r w:rsidRPr="000433ED">
              <w:rPr>
                <w:lang w:eastAsia="zh-CN"/>
              </w:rPr>
              <w:t>Able to perform hypothetical and abstract reasoning</w:t>
            </w:r>
          </w:p>
        </w:tc>
      </w:tr>
    </w:tbl>
    <w:p w:rsidR="00CD38A6" w:rsidRPr="00CD38A6" w:rsidRDefault="00CD38A6" w:rsidP="00CD38A6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Pr="00F777E4" w:rsidRDefault="00F777E4" w:rsidP="00F777E4">
      <w:pPr>
        <w:rPr>
          <w:lang w:eastAsia="zh-CN"/>
        </w:rPr>
      </w:pPr>
    </w:p>
    <w:p w:rsidR="00F777E4" w:rsidRDefault="00F777E4" w:rsidP="00F777E4">
      <w:pPr>
        <w:rPr>
          <w:lang w:eastAsia="zh-CN"/>
        </w:rPr>
      </w:pPr>
    </w:p>
    <w:p w:rsidR="00F77072" w:rsidRPr="00F777E4" w:rsidRDefault="00F77072" w:rsidP="00F777E4">
      <w:pPr>
        <w:tabs>
          <w:tab w:val="left" w:pos="1812"/>
        </w:tabs>
        <w:rPr>
          <w:lang w:eastAsia="zh-CN"/>
        </w:rPr>
      </w:pPr>
    </w:p>
    <w:sectPr w:rsidR="00F77072" w:rsidRPr="00F777E4" w:rsidSect="007A20F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34F89"/>
    <w:multiLevelType w:val="hybridMultilevel"/>
    <w:tmpl w:val="E9FA98C2"/>
    <w:lvl w:ilvl="0" w:tplc="AE6A86C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10DC34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6C3AB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1EB7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404B6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92B5A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36B81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1E4D8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4A31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336602E"/>
    <w:multiLevelType w:val="hybridMultilevel"/>
    <w:tmpl w:val="24A4FE72"/>
    <w:lvl w:ilvl="0" w:tplc="E0C6ABE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46D24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38DA6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50C4B1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A803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4AC36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2E1B4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D4C21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A09D5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E051006"/>
    <w:multiLevelType w:val="hybridMultilevel"/>
    <w:tmpl w:val="F250925E"/>
    <w:lvl w:ilvl="0" w:tplc="C5B8DE2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E64EF5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A52265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D66F4D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F3467C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C4C498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88EF18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7C36B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37C2C8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E672D56"/>
    <w:multiLevelType w:val="hybridMultilevel"/>
    <w:tmpl w:val="F6A60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63340"/>
    <w:multiLevelType w:val="hybridMultilevel"/>
    <w:tmpl w:val="C6786086"/>
    <w:lvl w:ilvl="0" w:tplc="4ED22A3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C26BE6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3E128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36052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FE41A0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F00D1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D3EE1A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C8EDDF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1AB67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78C1D56"/>
    <w:multiLevelType w:val="hybridMultilevel"/>
    <w:tmpl w:val="611CCC86"/>
    <w:lvl w:ilvl="0" w:tplc="C040F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82194A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1834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1015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EC94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F0B3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A6B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567F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583D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182981"/>
    <w:multiLevelType w:val="hybridMultilevel"/>
    <w:tmpl w:val="E3385DF6"/>
    <w:lvl w:ilvl="0" w:tplc="1E0E81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3F760CB6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74D3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4BFEE7F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C3AC441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30129E3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13AABA9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76A4A2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96363F3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6462E1"/>
    <w:multiLevelType w:val="hybridMultilevel"/>
    <w:tmpl w:val="36C2FAC8"/>
    <w:lvl w:ilvl="0" w:tplc="9748359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B6000A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06C72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5026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308E4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A82DE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02EBE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723D8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D014D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FCF4F77"/>
    <w:multiLevelType w:val="hybridMultilevel"/>
    <w:tmpl w:val="DACC6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61634"/>
    <w:multiLevelType w:val="hybridMultilevel"/>
    <w:tmpl w:val="0A943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E15B0"/>
    <w:multiLevelType w:val="hybridMultilevel"/>
    <w:tmpl w:val="587C2568"/>
    <w:lvl w:ilvl="0" w:tplc="6F96470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94C23E0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A712C72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F94FDD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0F14BB2E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55A804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EF61F7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DC0C43E0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6E2CFEA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5A0546"/>
    <w:multiLevelType w:val="hybridMultilevel"/>
    <w:tmpl w:val="E918F2C2"/>
    <w:lvl w:ilvl="0" w:tplc="89D8A0C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3CF758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3637FA">
      <w:start w:val="33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E6C9A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E4C48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5AD0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8433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5A2C65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14738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C2F285F"/>
    <w:multiLevelType w:val="hybridMultilevel"/>
    <w:tmpl w:val="17522636"/>
    <w:lvl w:ilvl="0" w:tplc="6AEAF0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1A6EF0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18C5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C2D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107E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CC86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92B2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46FA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9EA5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6A6C01"/>
    <w:multiLevelType w:val="hybridMultilevel"/>
    <w:tmpl w:val="609A8BD0"/>
    <w:lvl w:ilvl="0" w:tplc="49FA894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0C8996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50FB7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3ED00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F202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260C0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2C6A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707F6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A04D9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6852676"/>
    <w:multiLevelType w:val="hybridMultilevel"/>
    <w:tmpl w:val="5FA46E46"/>
    <w:lvl w:ilvl="0" w:tplc="D8D85AB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C8CCEA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7ACA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CC056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02D1E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BA233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A05BE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1C6D7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0403A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93C3ADA"/>
    <w:multiLevelType w:val="hybridMultilevel"/>
    <w:tmpl w:val="E28A6F24"/>
    <w:lvl w:ilvl="0" w:tplc="1262B9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C8071E0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6C3FB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CC759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CA60D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868375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D4B76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CA1F9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5E5C4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A24174B"/>
    <w:multiLevelType w:val="hybridMultilevel"/>
    <w:tmpl w:val="A1BC3E3A"/>
    <w:lvl w:ilvl="0" w:tplc="BF42D42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E004EA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725F1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B6AC9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C0A99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54EA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7ADC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A0B29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C678E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BAF4209"/>
    <w:multiLevelType w:val="hybridMultilevel"/>
    <w:tmpl w:val="1BCE1EBE"/>
    <w:lvl w:ilvl="0" w:tplc="D7B26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1651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60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FC7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5AC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42B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3A7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52C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EA0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C646734"/>
    <w:multiLevelType w:val="hybridMultilevel"/>
    <w:tmpl w:val="26B07E8A"/>
    <w:lvl w:ilvl="0" w:tplc="F2E61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FCD6A2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8A6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B6E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867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308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BCA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504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CC1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C772D56"/>
    <w:multiLevelType w:val="hybridMultilevel"/>
    <w:tmpl w:val="D2E091E6"/>
    <w:lvl w:ilvl="0" w:tplc="C24449F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068A3A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8E065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48B72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1B2A4F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30714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049E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CA39E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4093E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4C8A2182"/>
    <w:multiLevelType w:val="hybridMultilevel"/>
    <w:tmpl w:val="5578737E"/>
    <w:lvl w:ilvl="0" w:tplc="153A9FD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0C39B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F2AAC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BA2DA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FCA1D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F4CCA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6E502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A8680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BC12D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D9A5F1F"/>
    <w:multiLevelType w:val="hybridMultilevel"/>
    <w:tmpl w:val="65CCC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A405DF"/>
    <w:multiLevelType w:val="hybridMultilevel"/>
    <w:tmpl w:val="CDDADF28"/>
    <w:lvl w:ilvl="0" w:tplc="9FBCA1A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79A04F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4A10F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8A84B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A609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A8CDE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12BE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8BE54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8470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576F179D"/>
    <w:multiLevelType w:val="hybridMultilevel"/>
    <w:tmpl w:val="3EBE6974"/>
    <w:lvl w:ilvl="0" w:tplc="F6C2FB2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58775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AC71F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9020E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D6FED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5C0F8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EE5E7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24FA1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4264B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F475F7C"/>
    <w:multiLevelType w:val="hybridMultilevel"/>
    <w:tmpl w:val="CD1C5024"/>
    <w:lvl w:ilvl="0" w:tplc="07D020C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52E302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9C07C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4C58B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C6F2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C4D17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82986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E07CC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6C753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619C6A5D"/>
    <w:multiLevelType w:val="hybridMultilevel"/>
    <w:tmpl w:val="60924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8F6529"/>
    <w:multiLevelType w:val="hybridMultilevel"/>
    <w:tmpl w:val="48148DCE"/>
    <w:lvl w:ilvl="0" w:tplc="7E3AD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FC16C8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9477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044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AEB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9C68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AAC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A07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C41E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E10FFF"/>
    <w:multiLevelType w:val="hybridMultilevel"/>
    <w:tmpl w:val="CA884652"/>
    <w:lvl w:ilvl="0" w:tplc="3774DDC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CC675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CAF93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E2BEA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86D4E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054B04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40C9C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24DF2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1E5F4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64FD0F36"/>
    <w:multiLevelType w:val="hybridMultilevel"/>
    <w:tmpl w:val="5EC8758C"/>
    <w:lvl w:ilvl="0" w:tplc="F4EA6FC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F4A04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AED05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CA290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2C7B0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48890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16565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CC8EB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9CEEA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6B49258F"/>
    <w:multiLevelType w:val="hybridMultilevel"/>
    <w:tmpl w:val="1BF25912"/>
    <w:lvl w:ilvl="0" w:tplc="630C312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385AD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16D07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903AE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3629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64AEA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22D45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30EFA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EAEA2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6B4B5B0D"/>
    <w:multiLevelType w:val="hybridMultilevel"/>
    <w:tmpl w:val="BF6ADB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0C03C31"/>
    <w:multiLevelType w:val="hybridMultilevel"/>
    <w:tmpl w:val="EAE053A8"/>
    <w:lvl w:ilvl="0" w:tplc="D2B04D8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DAA04E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16DCB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FC704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A43A4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14199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4AAC79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700A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34E32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4F769E5"/>
    <w:multiLevelType w:val="hybridMultilevel"/>
    <w:tmpl w:val="51D27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3B0DC6"/>
    <w:multiLevelType w:val="hybridMultilevel"/>
    <w:tmpl w:val="2616667A"/>
    <w:lvl w:ilvl="0" w:tplc="C61E134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36FEBC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FC29F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5C58B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B6CA6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86514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FA1AE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EEB4C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08BFB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7D6D1AE9"/>
    <w:multiLevelType w:val="hybridMultilevel"/>
    <w:tmpl w:val="31001ABE"/>
    <w:lvl w:ilvl="0" w:tplc="54B4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B080F4">
      <w:start w:val="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54BC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30FE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4B8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2E0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D88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6866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3819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473C8B"/>
    <w:multiLevelType w:val="hybridMultilevel"/>
    <w:tmpl w:val="DA7C6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9"/>
  </w:num>
  <w:num w:numId="4">
    <w:abstractNumId w:val="4"/>
  </w:num>
  <w:num w:numId="5">
    <w:abstractNumId w:val="10"/>
  </w:num>
  <w:num w:numId="6">
    <w:abstractNumId w:val="1"/>
  </w:num>
  <w:num w:numId="7">
    <w:abstractNumId w:val="32"/>
  </w:num>
  <w:num w:numId="8">
    <w:abstractNumId w:val="22"/>
  </w:num>
  <w:num w:numId="9">
    <w:abstractNumId w:val="0"/>
  </w:num>
  <w:num w:numId="10">
    <w:abstractNumId w:val="19"/>
  </w:num>
  <w:num w:numId="11">
    <w:abstractNumId w:val="18"/>
  </w:num>
  <w:num w:numId="12">
    <w:abstractNumId w:val="15"/>
  </w:num>
  <w:num w:numId="13">
    <w:abstractNumId w:val="20"/>
  </w:num>
  <w:num w:numId="14">
    <w:abstractNumId w:val="24"/>
  </w:num>
  <w:num w:numId="15">
    <w:abstractNumId w:val="29"/>
  </w:num>
  <w:num w:numId="16">
    <w:abstractNumId w:val="21"/>
  </w:num>
  <w:num w:numId="17">
    <w:abstractNumId w:val="7"/>
  </w:num>
  <w:num w:numId="18">
    <w:abstractNumId w:val="17"/>
  </w:num>
  <w:num w:numId="19">
    <w:abstractNumId w:val="14"/>
  </w:num>
  <w:num w:numId="20">
    <w:abstractNumId w:val="28"/>
  </w:num>
  <w:num w:numId="21">
    <w:abstractNumId w:val="25"/>
  </w:num>
  <w:num w:numId="22">
    <w:abstractNumId w:val="8"/>
  </w:num>
  <w:num w:numId="23">
    <w:abstractNumId w:val="31"/>
  </w:num>
  <w:num w:numId="24">
    <w:abstractNumId w:val="12"/>
  </w:num>
  <w:num w:numId="25">
    <w:abstractNumId w:val="23"/>
  </w:num>
  <w:num w:numId="26">
    <w:abstractNumId w:val="3"/>
  </w:num>
  <w:num w:numId="27">
    <w:abstractNumId w:val="26"/>
  </w:num>
  <w:num w:numId="28">
    <w:abstractNumId w:val="11"/>
  </w:num>
  <w:num w:numId="29">
    <w:abstractNumId w:val="30"/>
  </w:num>
  <w:num w:numId="30">
    <w:abstractNumId w:val="34"/>
  </w:num>
  <w:num w:numId="31">
    <w:abstractNumId w:val="5"/>
  </w:num>
  <w:num w:numId="32">
    <w:abstractNumId w:val="33"/>
  </w:num>
  <w:num w:numId="33">
    <w:abstractNumId w:val="13"/>
  </w:num>
  <w:num w:numId="34">
    <w:abstractNumId w:val="16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FA"/>
    <w:rsid w:val="00025D1E"/>
    <w:rsid w:val="00031879"/>
    <w:rsid w:val="000433ED"/>
    <w:rsid w:val="00083A71"/>
    <w:rsid w:val="000B3B35"/>
    <w:rsid w:val="000C513C"/>
    <w:rsid w:val="00101DF3"/>
    <w:rsid w:val="00110780"/>
    <w:rsid w:val="00234D5E"/>
    <w:rsid w:val="00250D9C"/>
    <w:rsid w:val="0025393C"/>
    <w:rsid w:val="00261F91"/>
    <w:rsid w:val="0026729F"/>
    <w:rsid w:val="00287A9C"/>
    <w:rsid w:val="002E26F7"/>
    <w:rsid w:val="002F60F1"/>
    <w:rsid w:val="0036115E"/>
    <w:rsid w:val="003721B7"/>
    <w:rsid w:val="0038563F"/>
    <w:rsid w:val="00394F9D"/>
    <w:rsid w:val="003A68F3"/>
    <w:rsid w:val="003C4C67"/>
    <w:rsid w:val="00475FF0"/>
    <w:rsid w:val="00490EA5"/>
    <w:rsid w:val="004D2054"/>
    <w:rsid w:val="004F2D1F"/>
    <w:rsid w:val="00500000"/>
    <w:rsid w:val="00502A64"/>
    <w:rsid w:val="00520A59"/>
    <w:rsid w:val="00521C2F"/>
    <w:rsid w:val="00551A09"/>
    <w:rsid w:val="00586CC2"/>
    <w:rsid w:val="005906BD"/>
    <w:rsid w:val="00595148"/>
    <w:rsid w:val="00603288"/>
    <w:rsid w:val="006040C0"/>
    <w:rsid w:val="006559B4"/>
    <w:rsid w:val="00667552"/>
    <w:rsid w:val="006A418B"/>
    <w:rsid w:val="006A4FB2"/>
    <w:rsid w:val="006A6311"/>
    <w:rsid w:val="006D4B77"/>
    <w:rsid w:val="006E009D"/>
    <w:rsid w:val="006E51A1"/>
    <w:rsid w:val="006F2B30"/>
    <w:rsid w:val="00706CAF"/>
    <w:rsid w:val="00706E3E"/>
    <w:rsid w:val="00770A72"/>
    <w:rsid w:val="007A20FA"/>
    <w:rsid w:val="008126C7"/>
    <w:rsid w:val="008402C3"/>
    <w:rsid w:val="008474B7"/>
    <w:rsid w:val="00885AE7"/>
    <w:rsid w:val="008B7E8A"/>
    <w:rsid w:val="00902107"/>
    <w:rsid w:val="00904907"/>
    <w:rsid w:val="00992132"/>
    <w:rsid w:val="00993DDD"/>
    <w:rsid w:val="009B74F4"/>
    <w:rsid w:val="009D78E7"/>
    <w:rsid w:val="009E69AE"/>
    <w:rsid w:val="00A158A7"/>
    <w:rsid w:val="00AA3A38"/>
    <w:rsid w:val="00AB08C4"/>
    <w:rsid w:val="00AC422B"/>
    <w:rsid w:val="00AF7429"/>
    <w:rsid w:val="00B34148"/>
    <w:rsid w:val="00BB40A7"/>
    <w:rsid w:val="00BC32E8"/>
    <w:rsid w:val="00C15AAD"/>
    <w:rsid w:val="00C16257"/>
    <w:rsid w:val="00C23A34"/>
    <w:rsid w:val="00C550CA"/>
    <w:rsid w:val="00C73F86"/>
    <w:rsid w:val="00C83FF1"/>
    <w:rsid w:val="00CD38A6"/>
    <w:rsid w:val="00CE4751"/>
    <w:rsid w:val="00D0169A"/>
    <w:rsid w:val="00D32BD0"/>
    <w:rsid w:val="00D378AE"/>
    <w:rsid w:val="00D42D60"/>
    <w:rsid w:val="00D53354"/>
    <w:rsid w:val="00DC0E4F"/>
    <w:rsid w:val="00DD5BF7"/>
    <w:rsid w:val="00DE0168"/>
    <w:rsid w:val="00DF24FE"/>
    <w:rsid w:val="00E04C33"/>
    <w:rsid w:val="00E1615F"/>
    <w:rsid w:val="00E5258D"/>
    <w:rsid w:val="00E75ED5"/>
    <w:rsid w:val="00EB166E"/>
    <w:rsid w:val="00EB55BE"/>
    <w:rsid w:val="00EC2BD1"/>
    <w:rsid w:val="00F25A15"/>
    <w:rsid w:val="00F47C3F"/>
    <w:rsid w:val="00F56239"/>
    <w:rsid w:val="00F77072"/>
    <w:rsid w:val="00F777E4"/>
    <w:rsid w:val="00FB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975FF1-B154-444C-86A1-914EA369F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6032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781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6034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973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553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73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34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890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4034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46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18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44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72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5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2088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5060">
          <w:marLeft w:val="10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713">
          <w:marLeft w:val="10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8492">
          <w:marLeft w:val="10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650">
          <w:marLeft w:val="10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682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5714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809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490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7377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78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673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381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045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54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131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7836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33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242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28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9880">
          <w:marLeft w:val="129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6014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571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2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0938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335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888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046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76385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182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9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73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7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9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16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83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5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394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532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2160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1327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1256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0943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4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863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667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9274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512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645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571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2040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6057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841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777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446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9085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547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3215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518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78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9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7306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1114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378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281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92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1710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2183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56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82061">
          <w:marLeft w:val="135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7002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49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489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2017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6321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9748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053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7651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174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27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239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278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342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115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3084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482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72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370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435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40174">
          <w:marLeft w:val="9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423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2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325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1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72292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6195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438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4628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5849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35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youtube.com/watch?v=lkDMaJ-wZm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ng\AppData\Roaming\Microsoft\Templates\LiveContent\15\Managed\Word%20Document%20Bibliography%20Styles\TC102786999%5b%5bfn=Single%20spaced%20(blank)%5d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TC102786999[[fn=Single spaced (blank)]]</Template>
  <TotalTime>1470</TotalTime>
  <Pages>4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</dc:creator>
  <cp:lastModifiedBy>Cheng</cp:lastModifiedBy>
  <cp:revision>3</cp:revision>
  <dcterms:created xsi:type="dcterms:W3CDTF">2013-01-19T21:52:00Z</dcterms:created>
  <dcterms:modified xsi:type="dcterms:W3CDTF">2013-01-30T11:10:00Z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