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57F" w:rsidRPr="009E3FC7" w:rsidRDefault="009E3FC7" w:rsidP="009E3FC7">
      <w:pPr>
        <w:pStyle w:val="NoSpacing"/>
        <w:rPr>
          <w:u w:val="single"/>
        </w:rPr>
      </w:pPr>
      <w:r w:rsidRPr="009E3FC7">
        <w:rPr>
          <w:u w:val="single"/>
        </w:rPr>
        <w:t>Unit 2 – Chapter 14 – Electrical Hazards Summary</w:t>
      </w:r>
    </w:p>
    <w:p w:rsidR="009E3FC7" w:rsidRDefault="009E3FC7" w:rsidP="009E3FC7">
      <w:pPr>
        <w:pStyle w:val="NoSpacing"/>
      </w:pPr>
      <w:r>
        <w:t>Electricity = the flow of negatively charged particles called electrons through an electrically conductive</w:t>
      </w:r>
      <w:r>
        <w:tab/>
      </w:r>
      <w:r>
        <w:tab/>
        <w:t xml:space="preserve">     material </w:t>
      </w:r>
    </w:p>
    <w:p w:rsidR="009E3FC7" w:rsidRDefault="009E3FC7" w:rsidP="009E3FC7">
      <w:pPr>
        <w:pStyle w:val="NoSpacing"/>
      </w:pPr>
    </w:p>
    <w:p w:rsidR="00CC2654" w:rsidRDefault="00CC2654" w:rsidP="009E3FC7">
      <w:pPr>
        <w:pStyle w:val="NoSpacing"/>
        <w:rPr>
          <w:u w:val="single"/>
        </w:rPr>
      </w:pPr>
      <w:r>
        <w:rPr>
          <w:u w:val="single"/>
        </w:rPr>
        <w:t xml:space="preserve">Electrical Hazard Recognition </w:t>
      </w:r>
    </w:p>
    <w:p w:rsidR="000D2B88" w:rsidRPr="00CC2654" w:rsidRDefault="00AC7EC0" w:rsidP="00CC2654">
      <w:pPr>
        <w:pStyle w:val="NoSpacing"/>
      </w:pPr>
      <w:r w:rsidRPr="00CC2654">
        <w:t>Sights</w:t>
      </w:r>
      <w:r w:rsidR="00CC2654">
        <w:t>=</w:t>
      </w:r>
      <w:r w:rsidRPr="00CC2654">
        <w:t>Obvious e</w:t>
      </w:r>
      <w:r w:rsidR="00CC2654">
        <w:t>quipment damage, smoke, flames,</w:t>
      </w:r>
      <w:r w:rsidRPr="00CC2654">
        <w:t xml:space="preserve"> sparks, alternating power dips/surges, water</w:t>
      </w:r>
    </w:p>
    <w:p w:rsidR="000D2B88" w:rsidRPr="00CC2654" w:rsidRDefault="00AC7EC0" w:rsidP="00CC2654">
      <w:pPr>
        <w:pStyle w:val="NoSpacing"/>
      </w:pPr>
      <w:r w:rsidRPr="00CC2654">
        <w:t>Sounds</w:t>
      </w:r>
      <w:r w:rsidR="00CC2654">
        <w:t>=</w:t>
      </w:r>
      <w:r w:rsidRPr="00CC2654">
        <w:t xml:space="preserve">Crackling, sizzling, drastic change in transformer hum, </w:t>
      </w:r>
    </w:p>
    <w:p w:rsidR="000D2B88" w:rsidRDefault="00AC7EC0" w:rsidP="00CC2654">
      <w:pPr>
        <w:pStyle w:val="NoSpacing"/>
      </w:pPr>
      <w:r w:rsidRPr="00CC2654">
        <w:t>Smells</w:t>
      </w:r>
      <w:r w:rsidR="00CC2654">
        <w:t>=</w:t>
      </w:r>
      <w:r w:rsidRPr="00CC2654">
        <w:t xml:space="preserve">Smoke, burnt insulation or rubber (acrid) </w:t>
      </w:r>
    </w:p>
    <w:p w:rsidR="00CC2654" w:rsidRDefault="00CC2654" w:rsidP="00CC2654">
      <w:pPr>
        <w:pStyle w:val="NoSpacing"/>
      </w:pPr>
    </w:p>
    <w:p w:rsidR="000D2B88" w:rsidRPr="00CC2654" w:rsidRDefault="00CC2654" w:rsidP="00CC2654">
      <w:pPr>
        <w:pStyle w:val="NoSpacing"/>
      </w:pPr>
      <w:r>
        <w:t xml:space="preserve">Flexible Cords = </w:t>
      </w:r>
      <w:proofErr w:type="gramStart"/>
      <w:r w:rsidR="00AC7EC0" w:rsidRPr="00CC2654">
        <w:rPr>
          <w:bCs/>
        </w:rPr>
        <w:t>Don’t</w:t>
      </w:r>
      <w:proofErr w:type="gramEnd"/>
      <w:r w:rsidR="00AC7EC0" w:rsidRPr="00CC2654">
        <w:rPr>
          <w:bCs/>
        </w:rPr>
        <w:t xml:space="preserve"> tie knots in cords</w:t>
      </w:r>
      <w:r w:rsidRPr="00CC2654">
        <w:t>…</w:t>
      </w:r>
      <w:r w:rsidR="00AC7EC0" w:rsidRPr="00CC2654">
        <w:rPr>
          <w:bCs/>
        </w:rPr>
        <w:t xml:space="preserve"> Unroll cords completely</w:t>
      </w:r>
      <w:r w:rsidRPr="00CC2654">
        <w:t>…</w:t>
      </w:r>
      <w:r w:rsidR="00AC7EC0" w:rsidRPr="00CC2654">
        <w:rPr>
          <w:bCs/>
        </w:rPr>
        <w:t>Don’t crush cord in door jams, under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AC7EC0" w:rsidRPr="00CC2654">
        <w:rPr>
          <w:bCs/>
        </w:rPr>
        <w:t xml:space="preserve"> vehicle traffic, or under equipment</w:t>
      </w:r>
    </w:p>
    <w:p w:rsidR="00CC2654" w:rsidRPr="00CC2654" w:rsidRDefault="00CC2654" w:rsidP="00CC2654">
      <w:pPr>
        <w:pStyle w:val="NoSpacing"/>
      </w:pPr>
    </w:p>
    <w:p w:rsidR="009E3FC7" w:rsidRPr="009E3FC7" w:rsidRDefault="009E3FC7" w:rsidP="009E3FC7">
      <w:pPr>
        <w:pStyle w:val="NoSpacing"/>
        <w:rPr>
          <w:u w:val="single"/>
        </w:rPr>
      </w:pPr>
      <w:r w:rsidRPr="009E3FC7">
        <w:rPr>
          <w:u w:val="single"/>
        </w:rPr>
        <w:t xml:space="preserve">Sources of Electrical Hazards </w:t>
      </w:r>
    </w:p>
    <w:p w:rsidR="009E3FC7" w:rsidRDefault="009B29B9" w:rsidP="009E3FC7">
      <w:pPr>
        <w:pStyle w:val="NoSpacing"/>
      </w:pPr>
      <w:r>
        <w:t>-</w:t>
      </w:r>
      <w:r w:rsidRPr="0046283D">
        <w:rPr>
          <w:b/>
        </w:rPr>
        <w:t xml:space="preserve">short circuits </w:t>
      </w:r>
      <w:r>
        <w:t>are one sour</w:t>
      </w:r>
      <w:r w:rsidR="009E3FC7">
        <w:t>ce, another being</w:t>
      </w:r>
      <w:r w:rsidR="009E3FC7" w:rsidRPr="0046283D">
        <w:rPr>
          <w:b/>
        </w:rPr>
        <w:t xml:space="preserve"> water</w:t>
      </w:r>
      <w:r w:rsidR="009E3FC7">
        <w:t>, which decreases the resistance of materials, including humans…resistance of wet skin is lower than dry skin and the lower the resistance the higher the current flow=electrical shock!....main sources of shock include:</w:t>
      </w:r>
    </w:p>
    <w:p w:rsidR="009E3FC7" w:rsidRPr="0046283D" w:rsidRDefault="009E3FC7" w:rsidP="009E3FC7">
      <w:pPr>
        <w:pStyle w:val="NoSpacing"/>
        <w:rPr>
          <w:b/>
        </w:rPr>
      </w:pPr>
      <w:r>
        <w:t>-</w:t>
      </w:r>
      <w:r w:rsidRPr="0046283D">
        <w:rPr>
          <w:b/>
        </w:rPr>
        <w:t>bare wire carrying current</w:t>
      </w:r>
    </w:p>
    <w:p w:rsidR="009E3FC7" w:rsidRPr="0046283D" w:rsidRDefault="009E3FC7" w:rsidP="009E3FC7">
      <w:pPr>
        <w:pStyle w:val="NoSpacing"/>
        <w:rPr>
          <w:b/>
        </w:rPr>
      </w:pPr>
      <w:r w:rsidRPr="0046283D">
        <w:rPr>
          <w:b/>
        </w:rPr>
        <w:t xml:space="preserve">-electrical equipment w/o UL label for safety inspection or equipment that hasn’t been grounded….also working with equipment on damp floors </w:t>
      </w:r>
    </w:p>
    <w:p w:rsidR="009E3FC7" w:rsidRPr="0046283D" w:rsidRDefault="009E3FC7" w:rsidP="009E3FC7">
      <w:pPr>
        <w:pStyle w:val="NoSpacing"/>
        <w:rPr>
          <w:b/>
        </w:rPr>
      </w:pPr>
      <w:r w:rsidRPr="0046283D">
        <w:rPr>
          <w:b/>
        </w:rPr>
        <w:t xml:space="preserve">-static electricity charge </w:t>
      </w:r>
    </w:p>
    <w:p w:rsidR="008A7359" w:rsidRPr="0046283D" w:rsidRDefault="009E3FC7" w:rsidP="009E3FC7">
      <w:pPr>
        <w:pStyle w:val="NoSpacing"/>
        <w:rPr>
          <w:b/>
        </w:rPr>
      </w:pPr>
      <w:r w:rsidRPr="0046283D">
        <w:rPr>
          <w:b/>
        </w:rPr>
        <w:t>-</w:t>
      </w:r>
      <w:r w:rsidR="008A7359" w:rsidRPr="0046283D">
        <w:rPr>
          <w:b/>
        </w:rPr>
        <w:t>using metal ladders to work on electrical equipment (provide direct line) or w/o power shut off</w:t>
      </w:r>
    </w:p>
    <w:p w:rsidR="008A7359" w:rsidRPr="0046283D" w:rsidRDefault="008A7359" w:rsidP="009E3FC7">
      <w:pPr>
        <w:pStyle w:val="NoSpacing"/>
        <w:rPr>
          <w:b/>
        </w:rPr>
      </w:pPr>
      <w:r w:rsidRPr="0046283D">
        <w:rPr>
          <w:b/>
        </w:rPr>
        <w:t>-lighting strikes</w:t>
      </w:r>
    </w:p>
    <w:p w:rsidR="008A7359" w:rsidRDefault="008A7359" w:rsidP="009E3FC7">
      <w:pPr>
        <w:pStyle w:val="NoSpacing"/>
      </w:pPr>
    </w:p>
    <w:p w:rsidR="008A7359" w:rsidRPr="008A7359" w:rsidRDefault="008A7359" w:rsidP="009E3FC7">
      <w:pPr>
        <w:pStyle w:val="NoSpacing"/>
        <w:rPr>
          <w:u w:val="single"/>
        </w:rPr>
      </w:pPr>
      <w:r w:rsidRPr="008A7359">
        <w:rPr>
          <w:u w:val="single"/>
        </w:rPr>
        <w:t xml:space="preserve">Combustible and Explosive Materials </w:t>
      </w:r>
    </w:p>
    <w:p w:rsidR="008A7359" w:rsidRDefault="008A7359" w:rsidP="009E3FC7">
      <w:pPr>
        <w:pStyle w:val="NoSpacing"/>
      </w:pPr>
      <w:r>
        <w:t>-if a conductor is not capable of carrying a current of such high ma</w:t>
      </w:r>
      <w:r w:rsidR="009B29B9">
        <w:t>gnitude, overheating</w:t>
      </w:r>
      <w:r>
        <w:t xml:space="preserve"> is possible …overheating can also lead to short circuits which in turn generate fire explosions </w:t>
      </w:r>
    </w:p>
    <w:p w:rsidR="008A7359" w:rsidRPr="008A7359" w:rsidRDefault="008A7359" w:rsidP="009E3FC7">
      <w:pPr>
        <w:pStyle w:val="NoSpacing"/>
        <w:rPr>
          <w:u w:val="single"/>
        </w:rPr>
      </w:pPr>
    </w:p>
    <w:p w:rsidR="008A7359" w:rsidRPr="008A7359" w:rsidRDefault="008A7359" w:rsidP="009E3FC7">
      <w:pPr>
        <w:pStyle w:val="NoSpacing"/>
        <w:rPr>
          <w:u w:val="single"/>
        </w:rPr>
      </w:pPr>
      <w:r w:rsidRPr="008A7359">
        <w:rPr>
          <w:u w:val="single"/>
        </w:rPr>
        <w:t>Lightning Hazards</w:t>
      </w:r>
    </w:p>
    <w:p w:rsidR="008A7359" w:rsidRDefault="008A7359" w:rsidP="009E3FC7">
      <w:pPr>
        <w:pStyle w:val="NoSpacing"/>
      </w:pPr>
      <w:r>
        <w:t xml:space="preserve">-static charges from clouds following the path of least resistance to the earth involving high V and current…if path contains human=serious damage </w:t>
      </w:r>
    </w:p>
    <w:p w:rsidR="008A7359" w:rsidRDefault="008A7359" w:rsidP="009E3FC7">
      <w:pPr>
        <w:pStyle w:val="NoSpacing"/>
      </w:pPr>
      <w:r>
        <w:t xml:space="preserve">-electrical equipment and building structures are commonly subject to lightning hazards </w:t>
      </w:r>
    </w:p>
    <w:p w:rsidR="008A7359" w:rsidRDefault="008A7359" w:rsidP="009E3FC7">
      <w:pPr>
        <w:pStyle w:val="NoSpacing"/>
      </w:pPr>
    </w:p>
    <w:p w:rsidR="008A7359" w:rsidRPr="008A7359" w:rsidRDefault="008A7359" w:rsidP="009E3FC7">
      <w:pPr>
        <w:pStyle w:val="NoSpacing"/>
        <w:rPr>
          <w:u w:val="single"/>
        </w:rPr>
      </w:pPr>
      <w:r w:rsidRPr="008A7359">
        <w:rPr>
          <w:u w:val="single"/>
        </w:rPr>
        <w:t xml:space="preserve">Improper Wiring </w:t>
      </w:r>
    </w:p>
    <w:p w:rsidR="008A7359" w:rsidRDefault="00E94A4E" w:rsidP="009E3FC7">
      <w:pPr>
        <w:pStyle w:val="NoSpacing"/>
      </w:pPr>
      <w:r>
        <w:t xml:space="preserve">-allows equipment to work normally but can result in hazardous conditions </w:t>
      </w:r>
    </w:p>
    <w:p w:rsidR="00E94A4E" w:rsidRDefault="00E94A4E" w:rsidP="009E3FC7">
      <w:pPr>
        <w:pStyle w:val="NoSpacing"/>
      </w:pPr>
      <w:r w:rsidRPr="009B29B9">
        <w:rPr>
          <w:b/>
        </w:rPr>
        <w:t>Jumping</w:t>
      </w:r>
      <w:r>
        <w:t xml:space="preserve">=wen ground wire is connected to the neutral wire </w:t>
      </w:r>
    </w:p>
    <w:p w:rsidR="00E94A4E" w:rsidRDefault="00E94A4E" w:rsidP="009E3FC7">
      <w:pPr>
        <w:pStyle w:val="NoSpacing"/>
      </w:pPr>
      <w:r>
        <w:t xml:space="preserve">-this can cause low voltage to be generated on exposed parts of the equipment like housing </w:t>
      </w:r>
    </w:p>
    <w:p w:rsidR="00E94A4E" w:rsidRDefault="00E94A4E" w:rsidP="009E3FC7">
      <w:pPr>
        <w:pStyle w:val="NoSpacing"/>
      </w:pPr>
      <w:r>
        <w:t>-if ne</w:t>
      </w:r>
      <w:r w:rsidR="009B29B9">
        <w:t>u</w:t>
      </w:r>
      <w:r>
        <w:t>tral circuit becomes loose,</w:t>
      </w:r>
      <w:r w:rsidR="00D747DA">
        <w:t xml:space="preserve"> the higher the V on the ground wire the higher the</w:t>
      </w:r>
      <w:r>
        <w:t xml:space="preserve"> danger level</w:t>
      </w:r>
    </w:p>
    <w:p w:rsidR="00E94A4E" w:rsidRDefault="00E94A4E" w:rsidP="009E3FC7">
      <w:pPr>
        <w:pStyle w:val="NoSpacing"/>
      </w:pPr>
    </w:p>
    <w:p w:rsidR="00E94A4E" w:rsidRPr="00E94A4E" w:rsidRDefault="00E94A4E" w:rsidP="009E3FC7">
      <w:pPr>
        <w:pStyle w:val="NoSpacing"/>
        <w:rPr>
          <w:u w:val="single"/>
        </w:rPr>
      </w:pPr>
      <w:r w:rsidRPr="00E94A4E">
        <w:rPr>
          <w:u w:val="single"/>
        </w:rPr>
        <w:t xml:space="preserve">Insulation Failure </w:t>
      </w:r>
    </w:p>
    <w:p w:rsidR="00E94A4E" w:rsidRDefault="00D747DA" w:rsidP="009E3FC7">
      <w:pPr>
        <w:pStyle w:val="NoSpacing"/>
      </w:pPr>
      <w:r>
        <w:t xml:space="preserve">-degradation of insulation </w:t>
      </w:r>
      <w:r w:rsidR="00E94A4E">
        <w:t>causes bare wire, which results in shock w</w:t>
      </w:r>
      <w:r>
        <w:t>h</w:t>
      </w:r>
      <w:r w:rsidR="00E94A4E">
        <w:t>en touched …most are caused by environments toxic to insulation , environments include the following:</w:t>
      </w:r>
    </w:p>
    <w:p w:rsidR="00E94A4E" w:rsidRDefault="00E94A4E" w:rsidP="009E3FC7">
      <w:pPr>
        <w:pStyle w:val="NoSpacing"/>
      </w:pPr>
      <w:r>
        <w:t>-direct sunlight/UV light</w:t>
      </w:r>
    </w:p>
    <w:p w:rsidR="00E94A4E" w:rsidRDefault="00E94A4E" w:rsidP="009E3FC7">
      <w:pPr>
        <w:pStyle w:val="NoSpacing"/>
      </w:pPr>
      <w:r>
        <w:t>-spark</w:t>
      </w:r>
      <w:r w:rsidR="0046283D">
        <w:t>s which can burn through insulation</w:t>
      </w:r>
    </w:p>
    <w:p w:rsidR="00E94A4E" w:rsidRDefault="00E94A4E" w:rsidP="009E3FC7">
      <w:pPr>
        <w:pStyle w:val="NoSpacing"/>
      </w:pPr>
      <w:proofErr w:type="gramStart"/>
      <w:r>
        <w:t>-repeated exposure to elevated temp.</w:t>
      </w:r>
      <w:proofErr w:type="gramEnd"/>
      <w:r w:rsidR="00542575">
        <w:t xml:space="preserve"> </w:t>
      </w:r>
      <w:proofErr w:type="gramStart"/>
      <w:r w:rsidR="00542575">
        <w:t>and</w:t>
      </w:r>
      <w:proofErr w:type="gramEnd"/>
      <w:r w:rsidR="00542575">
        <w:t xml:space="preserve"> also moisture and humidity </w:t>
      </w:r>
    </w:p>
    <w:p w:rsidR="009E3FC7" w:rsidRDefault="00E94A4E" w:rsidP="009E3FC7">
      <w:pPr>
        <w:pStyle w:val="NoSpacing"/>
      </w:pPr>
      <w:r>
        <w:t xml:space="preserve">-contact with rough surfaces </w:t>
      </w:r>
    </w:p>
    <w:p w:rsidR="00E94A4E" w:rsidRDefault="00E94A4E" w:rsidP="009E3FC7">
      <w:pPr>
        <w:pStyle w:val="NoSpacing"/>
      </w:pPr>
      <w:r>
        <w:t>-</w:t>
      </w:r>
      <w:r w:rsidR="00542575">
        <w:t xml:space="preserve">substance incompatibility with </w:t>
      </w:r>
      <w:proofErr w:type="spellStart"/>
      <w:r w:rsidR="00542575">
        <w:t>atm</w:t>
      </w:r>
      <w:proofErr w:type="spellEnd"/>
      <w:r w:rsidR="00542575">
        <w:t xml:space="preserve"> around insulation=</w:t>
      </w:r>
      <w:proofErr w:type="spellStart"/>
      <w:r w:rsidR="00542575">
        <w:t>chem</w:t>
      </w:r>
      <w:proofErr w:type="spellEnd"/>
      <w:r w:rsidR="00542575">
        <w:t xml:space="preserve"> </w:t>
      </w:r>
      <w:proofErr w:type="spellStart"/>
      <w:r w:rsidR="00542575">
        <w:t>rxn</w:t>
      </w:r>
      <w:proofErr w:type="spellEnd"/>
    </w:p>
    <w:p w:rsidR="00542575" w:rsidRDefault="00542575" w:rsidP="009E3FC7">
      <w:pPr>
        <w:pStyle w:val="NoSpacing"/>
      </w:pPr>
      <w:r>
        <w:t xml:space="preserve">-animals chewing away at the </w:t>
      </w:r>
      <w:proofErr w:type="spellStart"/>
      <w:r>
        <w:t>inslulation</w:t>
      </w:r>
      <w:proofErr w:type="spellEnd"/>
      <w:r>
        <w:t xml:space="preserve"> …or bugs can cause short circuits to occur </w:t>
      </w:r>
      <w:proofErr w:type="spellStart"/>
      <w:r>
        <w:t>wen</w:t>
      </w:r>
      <w:proofErr w:type="spellEnd"/>
      <w:r>
        <w:t xml:space="preserve"> they pack together</w:t>
      </w:r>
    </w:p>
    <w:p w:rsidR="00542575" w:rsidRDefault="00542575" w:rsidP="009E3FC7">
      <w:pPr>
        <w:pStyle w:val="NoSpacing"/>
      </w:pPr>
    </w:p>
    <w:p w:rsidR="00542575" w:rsidRPr="00542575" w:rsidRDefault="00542575" w:rsidP="009E3FC7">
      <w:pPr>
        <w:pStyle w:val="NoSpacing"/>
        <w:rPr>
          <w:u w:val="single"/>
        </w:rPr>
      </w:pPr>
      <w:r w:rsidRPr="00542575">
        <w:rPr>
          <w:u w:val="single"/>
        </w:rPr>
        <w:t>ELECTRICAL HAZARDS TO HUMANS</w:t>
      </w:r>
    </w:p>
    <w:p w:rsidR="00542575" w:rsidRDefault="00542575" w:rsidP="009E3FC7">
      <w:pPr>
        <w:pStyle w:val="NoSpacing"/>
      </w:pPr>
      <w:r>
        <w:t>-some levels of current freeze a pe</w:t>
      </w:r>
      <w:r w:rsidR="00D747DA">
        <w:t xml:space="preserve">rson to the </w:t>
      </w:r>
      <w:proofErr w:type="gramStart"/>
      <w:r w:rsidR="00D747DA">
        <w:t>conductor(</w:t>
      </w:r>
      <w:proofErr w:type="gramEnd"/>
      <w:r w:rsidR="00D747DA">
        <w:t xml:space="preserve">they </w:t>
      </w:r>
      <w:proofErr w:type="spellStart"/>
      <w:r w:rsidR="00D747DA">
        <w:t>cant</w:t>
      </w:r>
      <w:proofErr w:type="spellEnd"/>
      <w:r>
        <w:t xml:space="preserve"> let go)</w:t>
      </w:r>
    </w:p>
    <w:p w:rsidR="00542575" w:rsidRDefault="00542575" w:rsidP="009E3FC7">
      <w:pPr>
        <w:pStyle w:val="NoSpacing"/>
      </w:pPr>
      <w:r>
        <w:t>-</w:t>
      </w:r>
      <w:r w:rsidRPr="00D747DA">
        <w:rPr>
          <w:b/>
        </w:rPr>
        <w:t>let go current</w:t>
      </w:r>
      <w:r>
        <w:t xml:space="preserve"> = highest current level at which person in contact with current can voluntarily let go</w:t>
      </w:r>
    </w:p>
    <w:p w:rsidR="00542575" w:rsidRDefault="00542575" w:rsidP="009E3FC7">
      <w:pPr>
        <w:pStyle w:val="NoSpacing"/>
      </w:pPr>
      <w:r>
        <w:t>-severity of injury depends on dosage of electricity as well as the path taken in the body …which depends</w:t>
      </w:r>
      <w:r w:rsidR="00D747DA">
        <w:t>, resistanc</w:t>
      </w:r>
      <w:r>
        <w:t>e by di</w:t>
      </w:r>
      <w:r w:rsidR="00D747DA">
        <w:t>f</w:t>
      </w:r>
      <w:r>
        <w:t>f body parts</w:t>
      </w:r>
    </w:p>
    <w:p w:rsidR="00542575" w:rsidRDefault="00542575" w:rsidP="009E3FC7">
      <w:pPr>
        <w:pStyle w:val="NoSpacing"/>
      </w:pPr>
      <w:r>
        <w:t>-least resistant areas are heart brain and trunk while most resistant is skin</w:t>
      </w:r>
    </w:p>
    <w:p w:rsidR="00CC2654" w:rsidRDefault="00CC2654" w:rsidP="009E3FC7">
      <w:pPr>
        <w:pStyle w:val="NoSpacing"/>
      </w:pPr>
    </w:p>
    <w:p w:rsidR="00CC2654" w:rsidRPr="00CC2654" w:rsidRDefault="00CC2654" w:rsidP="009E3FC7">
      <w:pPr>
        <w:pStyle w:val="NoSpacing"/>
        <w:rPr>
          <w:u w:val="single"/>
        </w:rPr>
      </w:pPr>
      <w:r w:rsidRPr="00CC2654">
        <w:rPr>
          <w:u w:val="single"/>
        </w:rPr>
        <w:t xml:space="preserve">Consequence of Electrical Shock &amp; Contact </w:t>
      </w:r>
    </w:p>
    <w:p w:rsidR="00CC2654" w:rsidRPr="00CC2654" w:rsidRDefault="00AC7EC0" w:rsidP="00CC2654">
      <w:pPr>
        <w:pStyle w:val="NoSpacing"/>
      </w:pPr>
      <w:r w:rsidRPr="00CC2654">
        <w:rPr>
          <w:bCs/>
        </w:rPr>
        <w:t>Thermal burns</w:t>
      </w:r>
      <w:r w:rsidR="00CC2654" w:rsidRPr="00CC2654">
        <w:t xml:space="preserve"> </w:t>
      </w:r>
      <w:r w:rsidR="00CC2654" w:rsidRPr="00CC2654">
        <w:rPr>
          <w:bCs/>
        </w:rPr>
        <w:t>-</w:t>
      </w:r>
      <w:r w:rsidRPr="00CC2654">
        <w:rPr>
          <w:bCs/>
        </w:rPr>
        <w:t xml:space="preserve">electric arc can </w:t>
      </w:r>
      <w:proofErr w:type="gramStart"/>
      <w:r w:rsidRPr="00CC2654">
        <w:rPr>
          <w:bCs/>
        </w:rPr>
        <w:t xml:space="preserve">reach </w:t>
      </w:r>
      <w:r w:rsidR="00CC2654" w:rsidRPr="00CC2654">
        <w:t xml:space="preserve"> </w:t>
      </w:r>
      <w:r w:rsidR="00CC2654" w:rsidRPr="00CC2654">
        <w:rPr>
          <w:bCs/>
        </w:rPr>
        <w:t>35,000</w:t>
      </w:r>
      <w:proofErr w:type="gramEnd"/>
      <w:r w:rsidR="00CC2654" w:rsidRPr="00CC2654">
        <w:rPr>
          <w:bCs/>
        </w:rPr>
        <w:t xml:space="preserve"> </w:t>
      </w:r>
      <w:r w:rsidR="00CC2654" w:rsidRPr="00CC2654">
        <w:rPr>
          <w:bCs/>
          <w:vertAlign w:val="superscript"/>
        </w:rPr>
        <w:t>0</w:t>
      </w:r>
      <w:r w:rsidR="00CC2654" w:rsidRPr="00CC2654">
        <w:rPr>
          <w:bCs/>
        </w:rPr>
        <w:t>F</w:t>
      </w:r>
    </w:p>
    <w:p w:rsidR="000D2B88" w:rsidRPr="00CC2654" w:rsidRDefault="00AC7EC0" w:rsidP="00CC2654">
      <w:pPr>
        <w:pStyle w:val="NoSpacing"/>
      </w:pPr>
      <w:r w:rsidRPr="00CC2654">
        <w:rPr>
          <w:bCs/>
        </w:rPr>
        <w:t>Electrical burns</w:t>
      </w:r>
      <w:r w:rsidR="00CC2654" w:rsidRPr="00CC2654">
        <w:t xml:space="preserve"> </w:t>
      </w:r>
      <w:r w:rsidR="00CC2654" w:rsidRPr="00CC2654">
        <w:rPr>
          <w:bCs/>
        </w:rPr>
        <w:t>-</w:t>
      </w:r>
      <w:r w:rsidRPr="00CC2654">
        <w:rPr>
          <w:bCs/>
        </w:rPr>
        <w:t xml:space="preserve">dry skin resistance ~ 5 </w:t>
      </w:r>
      <w:proofErr w:type="spellStart"/>
      <w:r w:rsidRPr="00CC2654">
        <w:rPr>
          <w:bCs/>
        </w:rPr>
        <w:t>Kohms</w:t>
      </w:r>
      <w:proofErr w:type="spellEnd"/>
    </w:p>
    <w:p w:rsidR="000D2B88" w:rsidRPr="00CC2654" w:rsidRDefault="00AC7EC0" w:rsidP="00CC2654">
      <w:pPr>
        <w:pStyle w:val="NoSpacing"/>
      </w:pPr>
      <w:r w:rsidRPr="00CC2654">
        <w:rPr>
          <w:bCs/>
        </w:rPr>
        <w:t xml:space="preserve">Muscle damage &amp; Severe Internal organ damage </w:t>
      </w:r>
      <w:r w:rsidR="00CC2654" w:rsidRPr="00CC2654">
        <w:t xml:space="preserve">- </w:t>
      </w:r>
      <w:r w:rsidRPr="00CC2654">
        <w:rPr>
          <w:bCs/>
        </w:rPr>
        <w:t>Brain damage</w:t>
      </w:r>
    </w:p>
    <w:p w:rsidR="000D2B88" w:rsidRPr="00CC2654" w:rsidRDefault="00AC7EC0" w:rsidP="00CC2654">
      <w:pPr>
        <w:pStyle w:val="NoSpacing"/>
        <w:numPr>
          <w:ilvl w:val="6"/>
          <w:numId w:val="5"/>
        </w:numPr>
      </w:pPr>
      <w:r w:rsidRPr="00CC2654">
        <w:rPr>
          <w:bCs/>
        </w:rPr>
        <w:t>destruction of brain cells can cause seizures</w:t>
      </w:r>
    </w:p>
    <w:p w:rsidR="000D2B88" w:rsidRPr="00CC2654" w:rsidRDefault="00AC7EC0" w:rsidP="00CC2654">
      <w:pPr>
        <w:pStyle w:val="NoSpacing"/>
        <w:numPr>
          <w:ilvl w:val="6"/>
          <w:numId w:val="5"/>
        </w:numPr>
      </w:pPr>
      <w:r w:rsidRPr="00CC2654">
        <w:rPr>
          <w:bCs/>
        </w:rPr>
        <w:t>damage to nerves and nerve ends</w:t>
      </w:r>
    </w:p>
    <w:p w:rsidR="000D2B88" w:rsidRPr="00CC2654" w:rsidRDefault="00AC7EC0" w:rsidP="00CC2654">
      <w:pPr>
        <w:pStyle w:val="NoSpacing"/>
      </w:pPr>
      <w:r w:rsidRPr="00CC2654">
        <w:rPr>
          <w:bCs/>
        </w:rPr>
        <w:t>Respiratory difficulties or difficulties</w:t>
      </w:r>
    </w:p>
    <w:p w:rsidR="000D2B88" w:rsidRPr="00CC2654" w:rsidRDefault="00CC2654" w:rsidP="00CC2654">
      <w:pPr>
        <w:pStyle w:val="NoSpacing"/>
        <w:numPr>
          <w:ilvl w:val="1"/>
          <w:numId w:val="5"/>
        </w:numPr>
      </w:pPr>
      <w:r w:rsidRPr="00CC2654">
        <w:rPr>
          <w:bCs/>
        </w:rPr>
        <w:t>20</w:t>
      </w:r>
      <w:r w:rsidR="00AC7EC0" w:rsidRPr="00CC2654">
        <w:rPr>
          <w:bCs/>
        </w:rPr>
        <w:t>mA can cause breathing difficulty</w:t>
      </w:r>
    </w:p>
    <w:p w:rsidR="000D2B88" w:rsidRPr="00CC2654" w:rsidRDefault="00AC7EC0" w:rsidP="00CC2654">
      <w:pPr>
        <w:pStyle w:val="NoSpacing"/>
        <w:numPr>
          <w:ilvl w:val="1"/>
          <w:numId w:val="5"/>
        </w:numPr>
      </w:pPr>
      <w:r w:rsidRPr="00CC2654">
        <w:rPr>
          <w:bCs/>
        </w:rPr>
        <w:t xml:space="preserve"> </w:t>
      </w:r>
      <w:r w:rsidR="00CC2654" w:rsidRPr="00CC2654">
        <w:rPr>
          <w:bCs/>
        </w:rPr>
        <w:t>300</w:t>
      </w:r>
      <w:r w:rsidRPr="00CC2654">
        <w:rPr>
          <w:bCs/>
        </w:rPr>
        <w:t>mA can  cause complete muscle contraction</w:t>
      </w:r>
    </w:p>
    <w:p w:rsidR="000D2B88" w:rsidRPr="00CC2654" w:rsidRDefault="00AC7EC0" w:rsidP="00CC2654">
      <w:pPr>
        <w:pStyle w:val="NoSpacing"/>
      </w:pPr>
      <w:r w:rsidRPr="00CC2654">
        <w:rPr>
          <w:bCs/>
        </w:rPr>
        <w:t>Cardiac fibrillation or arrest</w:t>
      </w:r>
    </w:p>
    <w:p w:rsidR="00CC2654" w:rsidRPr="00A45C3D" w:rsidRDefault="00CC2654" w:rsidP="00CC2654">
      <w:pPr>
        <w:pStyle w:val="NoSpacing"/>
      </w:pPr>
      <w:r w:rsidRPr="00A45C3D">
        <w:rPr>
          <w:bCs/>
        </w:rPr>
        <w:t>Ventricular</w:t>
      </w:r>
      <w:r w:rsidR="00A45C3D">
        <w:rPr>
          <w:bCs/>
        </w:rPr>
        <w:t xml:space="preserve"> </w:t>
      </w:r>
      <w:r w:rsidR="00A45C3D" w:rsidRPr="00A45C3D">
        <w:rPr>
          <w:bCs/>
        </w:rPr>
        <w:t>(pump blood through heart)</w:t>
      </w:r>
      <w:r w:rsidRPr="00A45C3D">
        <w:rPr>
          <w:bCs/>
        </w:rPr>
        <w:t xml:space="preserve"> </w:t>
      </w:r>
      <w:proofErr w:type="gramStart"/>
      <w:r w:rsidRPr="00A45C3D">
        <w:rPr>
          <w:bCs/>
        </w:rPr>
        <w:t>Fibrillation</w:t>
      </w:r>
      <w:r w:rsidR="00A45C3D" w:rsidRPr="00A45C3D">
        <w:rPr>
          <w:bCs/>
        </w:rPr>
        <w:t>(</w:t>
      </w:r>
      <w:proofErr w:type="gramEnd"/>
      <w:r w:rsidR="00A45C3D" w:rsidRPr="00A45C3D">
        <w:rPr>
          <w:bCs/>
        </w:rPr>
        <w:t>uncoordinated, fluttering heart muscle)</w:t>
      </w:r>
    </w:p>
    <w:p w:rsidR="000D2B88" w:rsidRPr="00A45C3D" w:rsidRDefault="00AC7EC0" w:rsidP="00CC2654">
      <w:pPr>
        <w:pStyle w:val="NoSpacing"/>
        <w:numPr>
          <w:ilvl w:val="1"/>
          <w:numId w:val="6"/>
        </w:numPr>
      </w:pPr>
      <w:r w:rsidRPr="00A45C3D">
        <w:rPr>
          <w:bCs/>
        </w:rPr>
        <w:t xml:space="preserve">Uncoordinated contraction of heart </w:t>
      </w:r>
    </w:p>
    <w:p w:rsidR="000D2B88" w:rsidRPr="00A45C3D" w:rsidRDefault="00AC7EC0" w:rsidP="00CC2654">
      <w:pPr>
        <w:pStyle w:val="NoSpacing"/>
        <w:numPr>
          <w:ilvl w:val="1"/>
          <w:numId w:val="6"/>
        </w:numPr>
      </w:pPr>
      <w:r w:rsidRPr="00A45C3D">
        <w:rPr>
          <w:bCs/>
        </w:rPr>
        <w:t>Once started, rarely stops spontaneously</w:t>
      </w:r>
    </w:p>
    <w:p w:rsidR="000D2B88" w:rsidRPr="00A45C3D" w:rsidRDefault="00AC7EC0" w:rsidP="00CC2654">
      <w:pPr>
        <w:pStyle w:val="NoSpacing"/>
        <w:numPr>
          <w:ilvl w:val="1"/>
          <w:numId w:val="6"/>
        </w:numPr>
      </w:pPr>
      <w:r w:rsidRPr="00A45C3D">
        <w:rPr>
          <w:bCs/>
        </w:rPr>
        <w:t>Death certain within minutes</w:t>
      </w:r>
    </w:p>
    <w:p w:rsidR="000D2B88" w:rsidRPr="00A45C3D" w:rsidRDefault="00AC7EC0" w:rsidP="00CC2654">
      <w:pPr>
        <w:pStyle w:val="NoSpacing"/>
        <w:numPr>
          <w:ilvl w:val="1"/>
          <w:numId w:val="6"/>
        </w:numPr>
      </w:pPr>
      <w:r w:rsidRPr="00A45C3D">
        <w:rPr>
          <w:bCs/>
        </w:rPr>
        <w:t xml:space="preserve">Can start with contact of </w:t>
      </w:r>
      <w:r w:rsidR="00393FC6">
        <w:rPr>
          <w:rStyle w:val="apple-style-span"/>
          <w:rFonts w:ascii="Verdana" w:hAnsi="Verdana"/>
          <w:color w:val="000000"/>
          <w:sz w:val="20"/>
          <w:szCs w:val="20"/>
          <w:shd w:val="clear" w:color="auto" w:fill="FFFFFF"/>
        </w:rPr>
        <w:t>50mA for one second</w:t>
      </w:r>
    </w:p>
    <w:p w:rsidR="00A45C3D" w:rsidRPr="00A45C3D" w:rsidRDefault="00A45C3D" w:rsidP="00A45C3D">
      <w:pPr>
        <w:pStyle w:val="NoSpacing"/>
      </w:pPr>
      <w:r w:rsidRPr="00A45C3D">
        <w:rPr>
          <w:bCs/>
        </w:rPr>
        <w:t>Heart damage</w:t>
      </w:r>
    </w:p>
    <w:p w:rsidR="000D2B88" w:rsidRPr="00A45C3D" w:rsidRDefault="00AC7EC0" w:rsidP="00A45C3D">
      <w:pPr>
        <w:pStyle w:val="NoSpacing"/>
        <w:numPr>
          <w:ilvl w:val="1"/>
          <w:numId w:val="7"/>
        </w:numPr>
      </w:pPr>
      <w:r w:rsidRPr="00A45C3D">
        <w:rPr>
          <w:bCs/>
        </w:rPr>
        <w:t>immediate heart beat problems, or</w:t>
      </w:r>
    </w:p>
    <w:p w:rsidR="000D2B88" w:rsidRPr="00A45C3D" w:rsidRDefault="00AC7EC0" w:rsidP="00A45C3D">
      <w:pPr>
        <w:pStyle w:val="NoSpacing"/>
        <w:numPr>
          <w:ilvl w:val="1"/>
          <w:numId w:val="7"/>
        </w:numPr>
      </w:pPr>
      <w:r w:rsidRPr="00A45C3D">
        <w:rPr>
          <w:bCs/>
        </w:rPr>
        <w:t xml:space="preserve">delayed heart attack </w:t>
      </w:r>
    </w:p>
    <w:p w:rsidR="000D2B88" w:rsidRPr="00A45C3D" w:rsidRDefault="00AC7EC0" w:rsidP="00A45C3D">
      <w:pPr>
        <w:pStyle w:val="NoSpacing"/>
        <w:numPr>
          <w:ilvl w:val="2"/>
          <w:numId w:val="7"/>
        </w:numPr>
      </w:pPr>
      <w:r w:rsidRPr="00A45C3D">
        <w:rPr>
          <w:bCs/>
        </w:rPr>
        <w:t xml:space="preserve">Due to bruising or damage to critical areas </w:t>
      </w:r>
    </w:p>
    <w:p w:rsidR="000D2B88" w:rsidRPr="00A45C3D" w:rsidRDefault="00AC7EC0" w:rsidP="00A45C3D">
      <w:pPr>
        <w:pStyle w:val="NoSpacing"/>
        <w:numPr>
          <w:ilvl w:val="1"/>
          <w:numId w:val="7"/>
        </w:numPr>
      </w:pPr>
      <w:r w:rsidRPr="00A45C3D">
        <w:rPr>
          <w:bCs/>
        </w:rPr>
        <w:t>other damage to blood vessels</w:t>
      </w:r>
    </w:p>
    <w:p w:rsidR="00A45C3D" w:rsidRDefault="00A45C3D" w:rsidP="00A45C3D">
      <w:pPr>
        <w:pStyle w:val="NoSpacing"/>
        <w:rPr>
          <w:bCs/>
        </w:rPr>
      </w:pPr>
    </w:p>
    <w:p w:rsidR="00A45C3D" w:rsidRPr="00A45C3D" w:rsidRDefault="00A45C3D" w:rsidP="00A45C3D">
      <w:pPr>
        <w:pStyle w:val="NoSpacing"/>
        <w:rPr>
          <w:bCs/>
          <w:u w:val="single"/>
        </w:rPr>
      </w:pPr>
      <w:r w:rsidRPr="00A45C3D">
        <w:rPr>
          <w:bCs/>
          <w:u w:val="single"/>
        </w:rPr>
        <w:t xml:space="preserve">Secondary Consequences </w:t>
      </w:r>
    </w:p>
    <w:p w:rsidR="00A45C3D" w:rsidRDefault="00A45C3D" w:rsidP="00A45C3D">
      <w:pPr>
        <w:pStyle w:val="NoSpacing"/>
        <w:rPr>
          <w:bCs/>
        </w:rPr>
      </w:pPr>
      <w:r>
        <w:rPr>
          <w:bCs/>
        </w:rPr>
        <w:t>Eye Damage – from flash or arc</w:t>
      </w:r>
    </w:p>
    <w:p w:rsidR="00A45C3D" w:rsidRDefault="00A45C3D" w:rsidP="00A45C3D">
      <w:pPr>
        <w:pStyle w:val="NoSpacing"/>
        <w:rPr>
          <w:bCs/>
        </w:rPr>
      </w:pPr>
      <w:r>
        <w:rPr>
          <w:bCs/>
        </w:rPr>
        <w:t xml:space="preserve">Falls – from ladders or roof </w:t>
      </w:r>
    </w:p>
    <w:p w:rsidR="00A45C3D" w:rsidRDefault="00A45C3D" w:rsidP="00A45C3D">
      <w:pPr>
        <w:pStyle w:val="NoSpacing"/>
        <w:rPr>
          <w:bCs/>
        </w:rPr>
      </w:pPr>
      <w:r>
        <w:rPr>
          <w:bCs/>
        </w:rPr>
        <w:t xml:space="preserve">Into or </w:t>
      </w:r>
      <w:proofErr w:type="gramStart"/>
      <w:r>
        <w:rPr>
          <w:bCs/>
        </w:rPr>
        <w:t>onto  -</w:t>
      </w:r>
      <w:proofErr w:type="gramEnd"/>
      <w:r>
        <w:rPr>
          <w:bCs/>
        </w:rPr>
        <w:t xml:space="preserve"> operating equipment, electrical panels, water, hazardous substances </w:t>
      </w:r>
    </w:p>
    <w:p w:rsidR="00A45C3D" w:rsidRDefault="00A45C3D" w:rsidP="00A45C3D">
      <w:pPr>
        <w:pStyle w:val="NoSpacing"/>
        <w:rPr>
          <w:bCs/>
        </w:rPr>
      </w:pPr>
    </w:p>
    <w:p w:rsidR="00A45C3D" w:rsidRPr="007A39E9" w:rsidRDefault="00A45C3D" w:rsidP="00A45C3D">
      <w:pPr>
        <w:pStyle w:val="NoSpacing"/>
        <w:rPr>
          <w:b/>
          <w:bCs/>
          <w:u w:val="single"/>
        </w:rPr>
      </w:pPr>
      <w:r w:rsidRPr="007A39E9">
        <w:rPr>
          <w:b/>
          <w:bCs/>
          <w:u w:val="single"/>
        </w:rPr>
        <w:t xml:space="preserve">Step and Touch Potential </w:t>
      </w:r>
    </w:p>
    <w:p w:rsidR="00A45C3D" w:rsidRDefault="00A45C3D" w:rsidP="00A45C3D">
      <w:pPr>
        <w:pStyle w:val="NoSpacing"/>
        <w:rPr>
          <w:bCs/>
        </w:rPr>
      </w:pPr>
      <w:r w:rsidRPr="007A39E9">
        <w:rPr>
          <w:b/>
          <w:bCs/>
        </w:rPr>
        <w:t xml:space="preserve">Touch </w:t>
      </w:r>
      <w:r w:rsidR="00AC7EC0" w:rsidRPr="007A39E9">
        <w:rPr>
          <w:b/>
          <w:bCs/>
        </w:rPr>
        <w:t>potential</w:t>
      </w:r>
      <w:r w:rsidR="00AC7EC0">
        <w:rPr>
          <w:bCs/>
        </w:rPr>
        <w:t xml:space="preserve"> =</w:t>
      </w:r>
      <w:r>
        <w:rPr>
          <w:bCs/>
        </w:rPr>
        <w:t xml:space="preserve">wen u literally get contacted with volts </w:t>
      </w:r>
      <w:r w:rsidR="00AC7EC0">
        <w:rPr>
          <w:bCs/>
        </w:rPr>
        <w:t xml:space="preserve">traveling from the ladder </w:t>
      </w:r>
      <w:proofErr w:type="spellStart"/>
      <w:r w:rsidR="00AC7EC0">
        <w:rPr>
          <w:bCs/>
        </w:rPr>
        <w:t>ur</w:t>
      </w:r>
      <w:proofErr w:type="spellEnd"/>
      <w:r w:rsidR="00AC7EC0">
        <w:rPr>
          <w:bCs/>
        </w:rPr>
        <w:t xml:space="preserve"> on, all the way to</w:t>
      </w:r>
      <w:r w:rsidR="00AC7EC0">
        <w:rPr>
          <w:bCs/>
        </w:rPr>
        <w:tab/>
      </w:r>
      <w:r w:rsidR="00AC7EC0">
        <w:rPr>
          <w:bCs/>
        </w:rPr>
        <w:tab/>
      </w:r>
      <w:r w:rsidR="00AC7EC0">
        <w:rPr>
          <w:bCs/>
        </w:rPr>
        <w:tab/>
        <w:t xml:space="preserve">  the </w:t>
      </w:r>
      <w:proofErr w:type="gramStart"/>
      <w:r w:rsidR="00AC7EC0">
        <w:rPr>
          <w:bCs/>
        </w:rPr>
        <w:t xml:space="preserve">ground </w:t>
      </w:r>
      <w:r w:rsidR="00570620">
        <w:rPr>
          <w:bCs/>
        </w:rPr>
        <w:t xml:space="preserve"> (</w:t>
      </w:r>
      <w:proofErr w:type="gramEnd"/>
      <w:r w:rsidR="00570620">
        <w:rPr>
          <w:bCs/>
        </w:rPr>
        <w:t xml:space="preserve">if u had a metal ladder </w:t>
      </w:r>
      <w:proofErr w:type="spellStart"/>
      <w:r w:rsidR="00570620">
        <w:rPr>
          <w:bCs/>
        </w:rPr>
        <w:t>ontop</w:t>
      </w:r>
      <w:proofErr w:type="spellEnd"/>
      <w:r w:rsidR="00570620">
        <w:rPr>
          <w:bCs/>
        </w:rPr>
        <w:t xml:space="preserve"> of  an electric wire and contacted it </w:t>
      </w:r>
      <w:proofErr w:type="spellStart"/>
      <w:r w:rsidR="00570620">
        <w:rPr>
          <w:bCs/>
        </w:rPr>
        <w:t>ud</w:t>
      </w:r>
      <w:proofErr w:type="spellEnd"/>
      <w:r w:rsidR="00570620">
        <w:rPr>
          <w:bCs/>
        </w:rPr>
        <w:t xml:space="preserve"> get </w:t>
      </w:r>
      <w:r w:rsidR="007A39E9">
        <w:rPr>
          <w:bCs/>
        </w:rPr>
        <w:t xml:space="preserve">  </w:t>
      </w:r>
      <w:r w:rsidR="00570620">
        <w:rPr>
          <w:bCs/>
        </w:rPr>
        <w:t>electrocuted)</w:t>
      </w:r>
    </w:p>
    <w:p w:rsidR="00A45C3D" w:rsidRPr="00A45C3D" w:rsidRDefault="00A45C3D" w:rsidP="00A45C3D">
      <w:pPr>
        <w:pStyle w:val="NoSpacing"/>
        <w:rPr>
          <w:bCs/>
        </w:rPr>
      </w:pPr>
      <w:r w:rsidRPr="007A39E9">
        <w:rPr>
          <w:b/>
          <w:bCs/>
        </w:rPr>
        <w:t>Step potentials</w:t>
      </w:r>
      <w:r>
        <w:rPr>
          <w:bCs/>
        </w:rPr>
        <w:t xml:space="preserve"> </w:t>
      </w:r>
      <w:r w:rsidR="00AC7EC0">
        <w:rPr>
          <w:bCs/>
        </w:rPr>
        <w:t>=occurs w</w:t>
      </w:r>
      <w:r w:rsidR="00D747DA">
        <w:rPr>
          <w:bCs/>
        </w:rPr>
        <w:t>h</w:t>
      </w:r>
      <w:r w:rsidR="00AC7EC0">
        <w:rPr>
          <w:bCs/>
        </w:rPr>
        <w:t xml:space="preserve">en someone steps in the vicinity of the fault, w/o contacting the worker that </w:t>
      </w:r>
      <w:r w:rsidR="00AC7EC0">
        <w:rPr>
          <w:bCs/>
        </w:rPr>
        <w:tab/>
      </w:r>
      <w:r w:rsidR="00AC7EC0">
        <w:rPr>
          <w:bCs/>
        </w:rPr>
        <w:tab/>
      </w:r>
      <w:r w:rsidR="00AC7EC0">
        <w:rPr>
          <w:bCs/>
        </w:rPr>
        <w:tab/>
        <w:t xml:space="preserve">  was struck, or ne energized equipment </w:t>
      </w:r>
      <w:proofErr w:type="spellStart"/>
      <w:r w:rsidR="00AC7EC0">
        <w:rPr>
          <w:bCs/>
        </w:rPr>
        <w:t>becuz</w:t>
      </w:r>
      <w:proofErr w:type="spellEnd"/>
      <w:r w:rsidR="00AC7EC0">
        <w:rPr>
          <w:bCs/>
        </w:rPr>
        <w:t xml:space="preserve"> all the volts from the ladder h</w:t>
      </w:r>
      <w:r w:rsidR="00570620">
        <w:rPr>
          <w:bCs/>
        </w:rPr>
        <w:t xml:space="preserve">ave </w:t>
      </w:r>
      <w:r w:rsidR="00570620">
        <w:rPr>
          <w:bCs/>
        </w:rPr>
        <w:tab/>
      </w:r>
      <w:r w:rsidR="00570620">
        <w:rPr>
          <w:bCs/>
        </w:rPr>
        <w:tab/>
      </w:r>
      <w:r w:rsidR="00570620">
        <w:rPr>
          <w:bCs/>
        </w:rPr>
        <w:tab/>
        <w:t>travelled to the ground . They are in the area of where the electricity has travelled to and face being shocked.</w:t>
      </w:r>
    </w:p>
    <w:p w:rsidR="00A45C3D" w:rsidRDefault="00A45C3D" w:rsidP="009E3FC7">
      <w:pPr>
        <w:pStyle w:val="NoSpacing"/>
        <w:rPr>
          <w:u w:val="single"/>
        </w:rPr>
      </w:pPr>
    </w:p>
    <w:p w:rsidR="00542575" w:rsidRPr="00542575" w:rsidRDefault="00542575" w:rsidP="009E3FC7">
      <w:pPr>
        <w:pStyle w:val="NoSpacing"/>
        <w:rPr>
          <w:u w:val="single"/>
        </w:rPr>
      </w:pPr>
      <w:r w:rsidRPr="00542575">
        <w:rPr>
          <w:u w:val="single"/>
        </w:rPr>
        <w:t xml:space="preserve">REDUCING ELECTRICAL HAZARDS </w:t>
      </w:r>
    </w:p>
    <w:p w:rsidR="00542575" w:rsidRDefault="00542575" w:rsidP="009E3FC7">
      <w:pPr>
        <w:pStyle w:val="NoSpacing"/>
      </w:pPr>
      <w:r>
        <w:t xml:space="preserve">Main way is grounding electrical equipment, its purpose being to safeguard </w:t>
      </w:r>
      <w:proofErr w:type="spellStart"/>
      <w:r>
        <w:t>ppl</w:t>
      </w:r>
      <w:proofErr w:type="spellEnd"/>
      <w:r>
        <w:t xml:space="preserve"> from shock, reduce fire likelihood, it ensures path to the earth for the flow of excess current</w:t>
      </w:r>
    </w:p>
    <w:p w:rsidR="00542575" w:rsidRDefault="00542575" w:rsidP="009E3FC7">
      <w:pPr>
        <w:pStyle w:val="NoSpacing"/>
      </w:pPr>
      <w:r>
        <w:t>Electrical System Grounding = achieved wen one conductor of the circuit is connected to the earth</w:t>
      </w:r>
    </w:p>
    <w:p w:rsidR="00542575" w:rsidRDefault="00542575" w:rsidP="009E3FC7">
      <w:pPr>
        <w:pStyle w:val="NoSpacing"/>
      </w:pPr>
      <w:r>
        <w:tab/>
      </w:r>
      <w:r>
        <w:tab/>
      </w:r>
      <w:r>
        <w:tab/>
        <w:t xml:space="preserve">      =causes power surges and voltage changes to be eliminated </w:t>
      </w:r>
    </w:p>
    <w:p w:rsidR="00542575" w:rsidRDefault="00542575" w:rsidP="009E3FC7">
      <w:pPr>
        <w:pStyle w:val="NoSpacing"/>
      </w:pPr>
      <w:r w:rsidRPr="00570620">
        <w:rPr>
          <w:b/>
        </w:rPr>
        <w:lastRenderedPageBreak/>
        <w:t>Bonding</w:t>
      </w:r>
      <w:r>
        <w:t xml:space="preserve"> = used to connect two pieces of equipment by a conductor…also involves eliminating the </w:t>
      </w:r>
      <w:proofErr w:type="spellStart"/>
      <w:r>
        <w:t>dif</w:t>
      </w:r>
      <w:proofErr w:type="spellEnd"/>
      <w:r>
        <w:t xml:space="preserve"> in </w:t>
      </w:r>
      <w:r>
        <w:tab/>
      </w:r>
      <w:r>
        <w:tab/>
        <w:t xml:space="preserve">     static cha</w:t>
      </w:r>
      <w:r w:rsidR="00570620">
        <w:t>rge potential between materials</w:t>
      </w:r>
      <w:r w:rsidR="003457D0">
        <w:t xml:space="preserve"> which reduces possibility of sparking</w:t>
      </w:r>
    </w:p>
    <w:p w:rsidR="003457D0" w:rsidRDefault="003457D0" w:rsidP="009E3FC7">
      <w:pPr>
        <w:pStyle w:val="NoSpacing"/>
      </w:pPr>
      <w:r>
        <w:t xml:space="preserve">-both of them increase the safety for entire electrical circuits </w:t>
      </w:r>
    </w:p>
    <w:p w:rsidR="003457D0" w:rsidRDefault="003457D0" w:rsidP="009E3FC7">
      <w:pPr>
        <w:pStyle w:val="NoSpacing"/>
      </w:pPr>
      <w:r w:rsidRPr="00570620">
        <w:rPr>
          <w:b/>
        </w:rPr>
        <w:t>Ground Fault Circuit Interrupter</w:t>
      </w:r>
      <w:r>
        <w:t>= can detect the flow of current to the ground and open circuit therefore interrupting the flow of the current</w:t>
      </w:r>
    </w:p>
    <w:p w:rsidR="003457D0" w:rsidRDefault="003457D0" w:rsidP="009E3FC7">
      <w:pPr>
        <w:pStyle w:val="NoSpacing"/>
      </w:pPr>
    </w:p>
    <w:p w:rsidR="003457D0" w:rsidRDefault="003457D0" w:rsidP="009E3FC7">
      <w:pPr>
        <w:pStyle w:val="NoSpacing"/>
      </w:pPr>
      <w:r>
        <w:t xml:space="preserve">-another means of protecting workers </w:t>
      </w:r>
      <w:r w:rsidRPr="007A39E9">
        <w:rPr>
          <w:b/>
        </w:rPr>
        <w:t>is isolating the hazard from the workers or vice versa</w:t>
      </w:r>
      <w:r>
        <w:t xml:space="preserve"> </w:t>
      </w:r>
    </w:p>
    <w:p w:rsidR="003457D0" w:rsidRDefault="003457D0" w:rsidP="009E3FC7">
      <w:pPr>
        <w:pStyle w:val="NoSpacing"/>
      </w:pPr>
      <w:r w:rsidRPr="007A39E9">
        <w:rPr>
          <w:b/>
        </w:rPr>
        <w:t xml:space="preserve">Interlocks </w:t>
      </w:r>
      <w:r>
        <w:t>= automatically break/open the circuit when an unsafe situation is detected</w:t>
      </w:r>
    </w:p>
    <w:p w:rsidR="003457D0" w:rsidRPr="002A7BEF" w:rsidRDefault="003457D0" w:rsidP="009E3FC7">
      <w:pPr>
        <w:pStyle w:val="NoSpacing"/>
        <w:rPr>
          <w:b/>
        </w:rPr>
      </w:pPr>
      <w:proofErr w:type="spellStart"/>
      <w:r w:rsidRPr="002A7BEF">
        <w:rPr>
          <w:b/>
        </w:rPr>
        <w:t>Ie</w:t>
      </w:r>
      <w:proofErr w:type="spellEnd"/>
      <w:r w:rsidRPr="002A7BEF">
        <w:rPr>
          <w:b/>
        </w:rPr>
        <w:t xml:space="preserve"> elevator doesn’t move until the doors r closed </w:t>
      </w:r>
    </w:p>
    <w:p w:rsidR="003457D0" w:rsidRDefault="003457D0" w:rsidP="009E3FC7">
      <w:pPr>
        <w:pStyle w:val="NoSpacing"/>
      </w:pPr>
      <w:r>
        <w:t xml:space="preserve">-they r used around high V areas so </w:t>
      </w:r>
      <w:proofErr w:type="spellStart"/>
      <w:r>
        <w:t>ppl</w:t>
      </w:r>
      <w:proofErr w:type="spellEnd"/>
      <w:r>
        <w:t xml:space="preserve"> don’t enter area ….usually detected by lights and sounds or labels </w:t>
      </w:r>
    </w:p>
    <w:p w:rsidR="003457D0" w:rsidRDefault="003457D0" w:rsidP="009E3FC7">
      <w:pPr>
        <w:pStyle w:val="NoSpacing"/>
      </w:pPr>
      <w:r>
        <w:t>-</w:t>
      </w:r>
      <w:proofErr w:type="spellStart"/>
      <w:proofErr w:type="gramStart"/>
      <w:r>
        <w:t>its</w:t>
      </w:r>
      <w:proofErr w:type="spellEnd"/>
      <w:proofErr w:type="gramEnd"/>
      <w:r>
        <w:t xml:space="preserve"> better to design safety into the equipment and system than to rely on human behavior such as reading the labels and then acting </w:t>
      </w:r>
    </w:p>
    <w:p w:rsidR="003457D0" w:rsidRDefault="003457D0" w:rsidP="009E3FC7">
      <w:pPr>
        <w:pStyle w:val="NoSpacing"/>
      </w:pPr>
    </w:p>
    <w:p w:rsidR="003457D0" w:rsidRPr="003457D0" w:rsidRDefault="003457D0" w:rsidP="009E3FC7">
      <w:pPr>
        <w:pStyle w:val="NoSpacing"/>
        <w:rPr>
          <w:u w:val="single"/>
        </w:rPr>
      </w:pPr>
      <w:r w:rsidRPr="003457D0">
        <w:rPr>
          <w:u w:val="single"/>
        </w:rPr>
        <w:t xml:space="preserve">CANADIAN ELECTRICAL STANDARDS </w:t>
      </w:r>
    </w:p>
    <w:p w:rsidR="003457D0" w:rsidRDefault="00C3769C" w:rsidP="009E3FC7">
      <w:pPr>
        <w:pStyle w:val="NoSpacing"/>
      </w:pPr>
      <w:r>
        <w:t xml:space="preserve">Rules are governed by the Canadian Electrical </w:t>
      </w:r>
      <w:proofErr w:type="gramStart"/>
      <w:r>
        <w:t xml:space="preserve">Code </w:t>
      </w:r>
      <w:r w:rsidR="00D96E47">
        <w:t xml:space="preserve"> on</w:t>
      </w:r>
      <w:proofErr w:type="gramEnd"/>
      <w:r w:rsidR="00D96E47">
        <w:t xml:space="preserve"> the federal level  </w:t>
      </w:r>
    </w:p>
    <w:p w:rsidR="00C3769C" w:rsidRDefault="00C3769C" w:rsidP="009E3FC7">
      <w:pPr>
        <w:pStyle w:val="NoSpacing"/>
      </w:pPr>
      <w:r>
        <w:t xml:space="preserve">-since </w:t>
      </w:r>
      <w:proofErr w:type="spellStart"/>
      <w:r>
        <w:t>theres</w:t>
      </w:r>
      <w:proofErr w:type="spellEnd"/>
      <w:r>
        <w:t xml:space="preserve"> </w:t>
      </w:r>
      <w:proofErr w:type="spellStart"/>
      <w:r>
        <w:t>dif</w:t>
      </w:r>
      <w:proofErr w:type="spellEnd"/>
      <w:r>
        <w:t xml:space="preserve"> in climate geography and industry, the provinces and territories make </w:t>
      </w:r>
      <w:r w:rsidR="00D96E47">
        <w:t xml:space="preserve">specific regulation amendments </w:t>
      </w:r>
      <w:r>
        <w:t xml:space="preserve">under their own jurisdictions </w:t>
      </w:r>
    </w:p>
    <w:p w:rsidR="00C3769C" w:rsidRDefault="00C3769C" w:rsidP="009E3FC7">
      <w:pPr>
        <w:pStyle w:val="NoSpacing"/>
      </w:pPr>
      <w:r>
        <w:t>-</w:t>
      </w:r>
      <w:proofErr w:type="spellStart"/>
      <w:r>
        <w:t>ie</w:t>
      </w:r>
      <w:proofErr w:type="spellEnd"/>
      <w:r>
        <w:t xml:space="preserve"> Atlantic Canada pr</w:t>
      </w:r>
      <w:r w:rsidR="00D96E47">
        <w:t>o</w:t>
      </w:r>
      <w:r>
        <w:t>vinces have regulations that deal with salt water</w:t>
      </w:r>
      <w:r w:rsidR="00D96E47">
        <w:t xml:space="preserve"> and insulation corrosion </w:t>
      </w:r>
      <w:r>
        <w:t xml:space="preserve"> </w:t>
      </w:r>
    </w:p>
    <w:p w:rsidR="00C3769C" w:rsidRDefault="00C3769C" w:rsidP="009E3FC7">
      <w:pPr>
        <w:pStyle w:val="NoSpacing"/>
      </w:pPr>
      <w:r>
        <w:t xml:space="preserve">-on municipal level, electrical standards are incorporated into the city </w:t>
      </w:r>
    </w:p>
    <w:p w:rsidR="00C3769C" w:rsidRDefault="00C3769C" w:rsidP="009E3FC7">
      <w:pPr>
        <w:pStyle w:val="NoSpacing"/>
      </w:pPr>
      <w:r>
        <w:t>-regulations are governed and enforced by inspectors</w:t>
      </w:r>
      <w:r w:rsidR="002A7BEF">
        <w:t>, where</w:t>
      </w:r>
      <w:r w:rsidR="00D96E47">
        <w:t xml:space="preserve"> approval is required at various stages of the con</w:t>
      </w:r>
      <w:r w:rsidR="002A7BEF">
        <w:t>s</w:t>
      </w:r>
      <w:r w:rsidR="00D96E47">
        <w:t xml:space="preserve">truction </w:t>
      </w:r>
      <w:r>
        <w:t xml:space="preserve"> </w:t>
      </w:r>
    </w:p>
    <w:p w:rsidR="00C3769C" w:rsidRDefault="00C3769C" w:rsidP="009E3FC7">
      <w:pPr>
        <w:pStyle w:val="NoSpacing"/>
      </w:pPr>
      <w:r>
        <w:t xml:space="preserve">-competent electrician will know under which jurisdiction each project falls and will comply with standards of that area </w:t>
      </w:r>
    </w:p>
    <w:p w:rsidR="00CC2654" w:rsidRDefault="00CC2654" w:rsidP="009E3FC7">
      <w:pPr>
        <w:pStyle w:val="NoSpacing"/>
      </w:pPr>
    </w:p>
    <w:p w:rsidR="00CC2654" w:rsidRPr="00CC2654" w:rsidRDefault="00CC2654" w:rsidP="009E3FC7">
      <w:pPr>
        <w:pStyle w:val="NoSpacing"/>
        <w:rPr>
          <w:u w:val="single"/>
        </w:rPr>
      </w:pPr>
      <w:r w:rsidRPr="00CC2654">
        <w:rPr>
          <w:u w:val="single"/>
        </w:rPr>
        <w:t>Legislation</w:t>
      </w:r>
    </w:p>
    <w:p w:rsidR="000D2B88" w:rsidRPr="00CC2654" w:rsidRDefault="00AC7EC0" w:rsidP="00CC2654">
      <w:pPr>
        <w:pStyle w:val="NoSpacing"/>
        <w:numPr>
          <w:ilvl w:val="0"/>
          <w:numId w:val="1"/>
        </w:numPr>
      </w:pPr>
      <w:r w:rsidRPr="00CC2654">
        <w:rPr>
          <w:bCs/>
        </w:rPr>
        <w:t>Canadian Electrical Code</w:t>
      </w:r>
    </w:p>
    <w:p w:rsidR="000D2B88" w:rsidRPr="00CC2654" w:rsidRDefault="00AC7EC0" w:rsidP="00CC2654">
      <w:pPr>
        <w:pStyle w:val="NoSpacing"/>
        <w:numPr>
          <w:ilvl w:val="0"/>
          <w:numId w:val="1"/>
        </w:numPr>
      </w:pPr>
      <w:r w:rsidRPr="00CC2654">
        <w:rPr>
          <w:bCs/>
        </w:rPr>
        <w:t>Ontario Electrical Safety Code</w:t>
      </w:r>
    </w:p>
    <w:p w:rsidR="000D2B88" w:rsidRPr="00CC2654" w:rsidRDefault="00AC7EC0" w:rsidP="00CC2654">
      <w:pPr>
        <w:pStyle w:val="NoSpacing"/>
        <w:numPr>
          <w:ilvl w:val="2"/>
          <w:numId w:val="1"/>
        </w:numPr>
      </w:pPr>
      <w:r w:rsidRPr="00CC2654">
        <w:rPr>
          <w:bCs/>
        </w:rPr>
        <w:t xml:space="preserve">Rule 2-304, 28-602 </w:t>
      </w:r>
    </w:p>
    <w:p w:rsidR="000D2B88" w:rsidRPr="00CC2654" w:rsidRDefault="00AC7EC0" w:rsidP="00CC2654">
      <w:pPr>
        <w:pStyle w:val="NoSpacing"/>
        <w:numPr>
          <w:ilvl w:val="2"/>
          <w:numId w:val="1"/>
        </w:numPr>
      </w:pPr>
      <w:r w:rsidRPr="00CC2654">
        <w:rPr>
          <w:bCs/>
        </w:rPr>
        <w:t>Provincial Regulations</w:t>
      </w:r>
    </w:p>
    <w:p w:rsidR="000D2B88" w:rsidRPr="00CC2654" w:rsidRDefault="00AC7EC0" w:rsidP="00CC2654">
      <w:pPr>
        <w:pStyle w:val="NoSpacing"/>
        <w:numPr>
          <w:ilvl w:val="1"/>
          <w:numId w:val="1"/>
        </w:numPr>
      </w:pPr>
      <w:r w:rsidRPr="00CC2654">
        <w:rPr>
          <w:bCs/>
        </w:rPr>
        <w:t>Industrial Establishments (40 -44 and 75-76)</w:t>
      </w:r>
    </w:p>
    <w:p w:rsidR="000D2B88" w:rsidRPr="00CC2654" w:rsidRDefault="00AC7EC0" w:rsidP="00CC2654">
      <w:pPr>
        <w:pStyle w:val="NoSpacing"/>
        <w:numPr>
          <w:ilvl w:val="1"/>
          <w:numId w:val="1"/>
        </w:numPr>
      </w:pPr>
      <w:r w:rsidRPr="00CC2654">
        <w:rPr>
          <w:bCs/>
        </w:rPr>
        <w:t>Health Care &amp; Residential Facilities (62 – 72)</w:t>
      </w:r>
    </w:p>
    <w:p w:rsidR="000D2B88" w:rsidRPr="00CC2654" w:rsidRDefault="00AC7EC0" w:rsidP="00CC2654">
      <w:pPr>
        <w:pStyle w:val="NoSpacing"/>
        <w:numPr>
          <w:ilvl w:val="1"/>
          <w:numId w:val="1"/>
        </w:numPr>
      </w:pPr>
      <w:r w:rsidRPr="00CC2654">
        <w:rPr>
          <w:bCs/>
        </w:rPr>
        <w:t>Construction Projects (181-195)</w:t>
      </w:r>
    </w:p>
    <w:p w:rsidR="000D2B88" w:rsidRPr="00CC2654" w:rsidRDefault="00AC7EC0" w:rsidP="00CC2654">
      <w:pPr>
        <w:pStyle w:val="NoSpacing"/>
        <w:numPr>
          <w:ilvl w:val="0"/>
          <w:numId w:val="1"/>
        </w:numPr>
      </w:pPr>
      <w:r w:rsidRPr="00CC2654">
        <w:rPr>
          <w:bCs/>
        </w:rPr>
        <w:t>Municipal &amp; Regional Codes</w:t>
      </w:r>
    </w:p>
    <w:p w:rsidR="000D2B88" w:rsidRPr="00CC2654" w:rsidRDefault="00AC7EC0" w:rsidP="00CC2654">
      <w:pPr>
        <w:pStyle w:val="NoSpacing"/>
        <w:numPr>
          <w:ilvl w:val="1"/>
          <w:numId w:val="1"/>
        </w:numPr>
      </w:pPr>
      <w:r w:rsidRPr="00CC2654">
        <w:rPr>
          <w:bCs/>
        </w:rPr>
        <w:t>Building Codes</w:t>
      </w:r>
    </w:p>
    <w:p w:rsidR="000D2B88" w:rsidRPr="00CC2654" w:rsidRDefault="00AC7EC0" w:rsidP="00CC2654">
      <w:pPr>
        <w:pStyle w:val="NoSpacing"/>
        <w:numPr>
          <w:ilvl w:val="1"/>
          <w:numId w:val="1"/>
        </w:numPr>
      </w:pPr>
      <w:r w:rsidRPr="00CC2654">
        <w:rPr>
          <w:bCs/>
        </w:rPr>
        <w:t>Permits</w:t>
      </w:r>
    </w:p>
    <w:p w:rsidR="00CC2654" w:rsidRDefault="00CC2654" w:rsidP="009E3FC7">
      <w:pPr>
        <w:pStyle w:val="NoSpacing"/>
      </w:pPr>
    </w:p>
    <w:p w:rsidR="009E3FC7" w:rsidRDefault="009E3FC7" w:rsidP="009E3FC7">
      <w:pPr>
        <w:pStyle w:val="NoSpacing"/>
      </w:pPr>
      <w:bookmarkStart w:id="0" w:name="_GoBack"/>
      <w:bookmarkEnd w:id="0"/>
    </w:p>
    <w:p w:rsidR="009E3FC7" w:rsidRDefault="009E3FC7" w:rsidP="009E3FC7">
      <w:pPr>
        <w:pStyle w:val="NoSpacing"/>
      </w:pPr>
    </w:p>
    <w:p w:rsidR="009E3FC7" w:rsidRDefault="009E3FC7" w:rsidP="009E3FC7">
      <w:pPr>
        <w:pStyle w:val="NoSpacing"/>
      </w:pPr>
    </w:p>
    <w:p w:rsidR="009E3FC7" w:rsidRDefault="009E3FC7" w:rsidP="009E3FC7">
      <w:pPr>
        <w:pStyle w:val="NoSpacing"/>
      </w:pPr>
    </w:p>
    <w:sectPr w:rsidR="009E3F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531D3"/>
    <w:multiLevelType w:val="hybridMultilevel"/>
    <w:tmpl w:val="51B872EA"/>
    <w:lvl w:ilvl="0" w:tplc="F8B249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98DE56">
      <w:start w:val="243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44D4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C620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E46A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165D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6AC1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A6F8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606B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5874B87"/>
    <w:multiLevelType w:val="hybridMultilevel"/>
    <w:tmpl w:val="60F61B8A"/>
    <w:lvl w:ilvl="0" w:tplc="F6FCDA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AAEF1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22E92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C043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FA240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08F9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A28C3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6A8BD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1864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6347090"/>
    <w:multiLevelType w:val="hybridMultilevel"/>
    <w:tmpl w:val="07B4FFF0"/>
    <w:lvl w:ilvl="0" w:tplc="3262257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2C0FF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2602E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60F11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F4E59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56778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E2B90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CC703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C60C1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88B0FC1"/>
    <w:multiLevelType w:val="hybridMultilevel"/>
    <w:tmpl w:val="19289984"/>
    <w:lvl w:ilvl="0" w:tplc="FA88B4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609956">
      <w:start w:val="248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ECC554">
      <w:start w:val="248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9E96F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E26FE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20F5A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92EBB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44ED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6690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3AD2BBA"/>
    <w:multiLevelType w:val="hybridMultilevel"/>
    <w:tmpl w:val="52E2FF3C"/>
    <w:lvl w:ilvl="0" w:tplc="2A6CC23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DE60E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E65B80">
      <w:start w:val="248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0A5BF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62E95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CA3AF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CA7A4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7662C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BC677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D4E3D0B"/>
    <w:multiLevelType w:val="hybridMultilevel"/>
    <w:tmpl w:val="FA821A06"/>
    <w:lvl w:ilvl="0" w:tplc="DB4A3E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64B17E">
      <w:start w:val="242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1E03C8">
      <w:start w:val="242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5247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2835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AAA1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8890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4E48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9A23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7735796F"/>
    <w:multiLevelType w:val="hybridMultilevel"/>
    <w:tmpl w:val="C35C42D0"/>
    <w:lvl w:ilvl="0" w:tplc="B1E059B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624EF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381898">
      <w:start w:val="195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469CB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F47B3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A62A2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8ED63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DC51F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D492E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FC7"/>
    <w:rsid w:val="00063D8C"/>
    <w:rsid w:val="000D2B88"/>
    <w:rsid w:val="001B6EC1"/>
    <w:rsid w:val="002A7BEF"/>
    <w:rsid w:val="003457D0"/>
    <w:rsid w:val="00393FC6"/>
    <w:rsid w:val="0046283D"/>
    <w:rsid w:val="00542575"/>
    <w:rsid w:val="00570620"/>
    <w:rsid w:val="007A39E9"/>
    <w:rsid w:val="008A7359"/>
    <w:rsid w:val="009B29B9"/>
    <w:rsid w:val="009E3FC7"/>
    <w:rsid w:val="00A45C3D"/>
    <w:rsid w:val="00AC7EC0"/>
    <w:rsid w:val="00C3769C"/>
    <w:rsid w:val="00CC2654"/>
    <w:rsid w:val="00D747DA"/>
    <w:rsid w:val="00D96E47"/>
    <w:rsid w:val="00E94A4E"/>
    <w:rsid w:val="00F9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E3FC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C265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DefaultParagraphFont"/>
    <w:rsid w:val="00393F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E3FC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C265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DefaultParagraphFont"/>
    <w:rsid w:val="00393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6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14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62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561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0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5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1785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37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97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863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7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317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57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155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176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332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30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903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35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0586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94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1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4312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50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4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71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187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32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859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8081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007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837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38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532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2419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489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005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297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73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053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J\AppData\Roaming\Microsoft\Templates\NormalOl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NormalOld.dotm</Template>
  <TotalTime>186</TotalTime>
  <Pages>3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Hundal</dc:creator>
  <cp:lastModifiedBy>DICKIE</cp:lastModifiedBy>
  <cp:revision>6</cp:revision>
  <dcterms:created xsi:type="dcterms:W3CDTF">2011-12-03T18:49:00Z</dcterms:created>
  <dcterms:modified xsi:type="dcterms:W3CDTF">2011-12-15T00:24:00Z</dcterms:modified>
</cp:coreProperties>
</file>