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57F" w:rsidRPr="00426983" w:rsidRDefault="00482EA8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>Unit 2A</w:t>
      </w:r>
      <w:r w:rsidR="00F93BA3" w:rsidRPr="00426983">
        <w:rPr>
          <w:sz w:val="24"/>
          <w:szCs w:val="24"/>
          <w:u w:val="single"/>
        </w:rPr>
        <w:t xml:space="preserve">: Chapter 10 – Mechanical Hazards and Machine Safeguarding </w:t>
      </w:r>
      <w:r w:rsidR="007D15A0" w:rsidRPr="00426983">
        <w:rPr>
          <w:sz w:val="24"/>
          <w:szCs w:val="24"/>
          <w:u w:val="single"/>
        </w:rPr>
        <w:t>plus Lecture 2A</w:t>
      </w:r>
    </w:p>
    <w:p w:rsidR="00F93BA3" w:rsidRPr="00426983" w:rsidRDefault="00F93BA3" w:rsidP="00F93BA3">
      <w:pPr>
        <w:pStyle w:val="NoSpacing"/>
        <w:rPr>
          <w:sz w:val="24"/>
          <w:szCs w:val="24"/>
        </w:rPr>
      </w:pPr>
    </w:p>
    <w:p w:rsidR="003850EF" w:rsidRPr="00426983" w:rsidRDefault="003850EF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Ontario Legislation for Guarding in General can be found in:</w:t>
      </w:r>
    </w:p>
    <w:p w:rsidR="00FA69E0" w:rsidRPr="00426983" w:rsidRDefault="007D15A0" w:rsidP="003850EF">
      <w:pPr>
        <w:pStyle w:val="NoSpacing"/>
        <w:numPr>
          <w:ilvl w:val="1"/>
          <w:numId w:val="1"/>
        </w:numPr>
        <w:rPr>
          <w:sz w:val="24"/>
          <w:szCs w:val="24"/>
        </w:rPr>
      </w:pPr>
      <w:r w:rsidRPr="00426983">
        <w:rPr>
          <w:b/>
          <w:bCs/>
          <w:sz w:val="24"/>
          <w:szCs w:val="24"/>
          <w:lang w:val="en-CA"/>
        </w:rPr>
        <w:t>Construction Projects</w:t>
      </w:r>
    </w:p>
    <w:p w:rsidR="00FA69E0" w:rsidRPr="00426983" w:rsidRDefault="007D15A0" w:rsidP="003850EF">
      <w:pPr>
        <w:pStyle w:val="NoSpacing"/>
        <w:numPr>
          <w:ilvl w:val="1"/>
          <w:numId w:val="1"/>
        </w:numPr>
        <w:rPr>
          <w:sz w:val="24"/>
          <w:szCs w:val="24"/>
        </w:rPr>
      </w:pPr>
      <w:r w:rsidRPr="00426983">
        <w:rPr>
          <w:b/>
          <w:bCs/>
          <w:sz w:val="24"/>
          <w:szCs w:val="24"/>
          <w:lang w:val="en-CA"/>
        </w:rPr>
        <w:t>Health care &amp; Residential Facilities</w:t>
      </w:r>
    </w:p>
    <w:p w:rsidR="00FA69E0" w:rsidRPr="00426983" w:rsidRDefault="007D15A0" w:rsidP="003850EF">
      <w:pPr>
        <w:pStyle w:val="NoSpacing"/>
        <w:numPr>
          <w:ilvl w:val="1"/>
          <w:numId w:val="1"/>
        </w:numPr>
        <w:rPr>
          <w:sz w:val="24"/>
          <w:szCs w:val="24"/>
        </w:rPr>
      </w:pPr>
      <w:r w:rsidRPr="00426983">
        <w:rPr>
          <w:b/>
          <w:bCs/>
          <w:sz w:val="24"/>
          <w:szCs w:val="24"/>
          <w:lang w:val="en-CA"/>
        </w:rPr>
        <w:t>Industrial Establishments</w:t>
      </w:r>
    </w:p>
    <w:p w:rsidR="003850EF" w:rsidRPr="00426983" w:rsidRDefault="003850EF" w:rsidP="00F93BA3">
      <w:pPr>
        <w:pStyle w:val="NoSpacing"/>
        <w:rPr>
          <w:sz w:val="24"/>
          <w:szCs w:val="24"/>
        </w:rPr>
      </w:pPr>
    </w:p>
    <w:p w:rsidR="003850EF" w:rsidRPr="00426983" w:rsidRDefault="003850EF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Machine Guarding=found in Industrial Establishments and only tells u w</w:t>
      </w:r>
      <w:r w:rsidR="00932285">
        <w:rPr>
          <w:sz w:val="24"/>
          <w:szCs w:val="24"/>
        </w:rPr>
        <w:t>h</w:t>
      </w:r>
      <w:r w:rsidRPr="00426983">
        <w:rPr>
          <w:sz w:val="24"/>
          <w:szCs w:val="24"/>
        </w:rPr>
        <w:t>at p</w:t>
      </w:r>
      <w:r w:rsidR="00932285">
        <w:rPr>
          <w:sz w:val="24"/>
          <w:szCs w:val="24"/>
        </w:rPr>
        <w:t xml:space="preserve">erformance measure you </w:t>
      </w:r>
      <w:r w:rsidRPr="00426983">
        <w:rPr>
          <w:sz w:val="24"/>
          <w:szCs w:val="24"/>
        </w:rPr>
        <w:t xml:space="preserve">have to meet, but doesn’t tell you how to do it specifically. </w:t>
      </w:r>
    </w:p>
    <w:p w:rsidR="003850EF" w:rsidRPr="00426983" w:rsidRDefault="003850EF" w:rsidP="00F93BA3">
      <w:pPr>
        <w:pStyle w:val="NoSpacing"/>
        <w:rPr>
          <w:sz w:val="24"/>
          <w:szCs w:val="24"/>
        </w:rPr>
      </w:pPr>
    </w:p>
    <w:p w:rsidR="00F93BA3" w:rsidRPr="00426983" w:rsidRDefault="008D185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Mechanical Hazards = associated with power driven machines, whether automated or manually operat</w:t>
      </w:r>
      <w:r w:rsidR="00932285">
        <w:rPr>
          <w:sz w:val="24"/>
          <w:szCs w:val="24"/>
        </w:rPr>
        <w:t>e</w:t>
      </w:r>
      <w:r w:rsidRPr="00426983">
        <w:rPr>
          <w:sz w:val="24"/>
          <w:szCs w:val="24"/>
        </w:rPr>
        <w:t>d</w:t>
      </w:r>
    </w:p>
    <w:p w:rsidR="008D185A" w:rsidRPr="00426983" w:rsidRDefault="008D185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-even with all the advances in safeguarding these hazards still huge concern </w:t>
      </w:r>
    </w:p>
    <w:p w:rsidR="003850EF" w:rsidRPr="00426983" w:rsidRDefault="003850EF" w:rsidP="00F93BA3">
      <w:pPr>
        <w:pStyle w:val="NoSpacing"/>
        <w:rPr>
          <w:sz w:val="24"/>
          <w:szCs w:val="24"/>
        </w:rPr>
      </w:pPr>
      <w:proofErr w:type="spellStart"/>
      <w:r w:rsidRPr="00426983">
        <w:rPr>
          <w:sz w:val="24"/>
          <w:szCs w:val="24"/>
        </w:rPr>
        <w:t>Ie</w:t>
      </w:r>
      <w:proofErr w:type="spellEnd"/>
      <w:r w:rsidRPr="00426983">
        <w:rPr>
          <w:sz w:val="24"/>
          <w:szCs w:val="24"/>
        </w:rPr>
        <w:t xml:space="preserve"> an unguarded industrial mixer is an entanglement hazard</w:t>
      </w:r>
    </w:p>
    <w:p w:rsidR="008D185A" w:rsidRPr="00426983" w:rsidRDefault="008D185A" w:rsidP="00F93BA3">
      <w:pPr>
        <w:pStyle w:val="NoSpacing"/>
        <w:rPr>
          <w:sz w:val="24"/>
          <w:szCs w:val="24"/>
        </w:rPr>
      </w:pPr>
    </w:p>
    <w:p w:rsidR="008D185A" w:rsidRPr="00426983" w:rsidRDefault="008D185A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>Common Mechanical Injuries =</w:t>
      </w:r>
      <w:r w:rsidRPr="00426983">
        <w:rPr>
          <w:sz w:val="24"/>
          <w:szCs w:val="24"/>
        </w:rPr>
        <w:t>injury that have occurred due to misuse of a power driven machine</w:t>
      </w:r>
      <w:r w:rsidRPr="00426983">
        <w:rPr>
          <w:sz w:val="24"/>
          <w:szCs w:val="24"/>
          <w:u w:val="single"/>
        </w:rPr>
        <w:t xml:space="preserve"> </w:t>
      </w:r>
    </w:p>
    <w:p w:rsidR="008D185A" w:rsidRPr="00426983" w:rsidRDefault="008D185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-these types of injuries include:</w:t>
      </w:r>
    </w:p>
    <w:p w:rsidR="008D185A" w:rsidRPr="00426983" w:rsidRDefault="008D185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  <w:u w:val="single"/>
        </w:rPr>
        <w:t>Cutting and Tearing</w:t>
      </w:r>
      <w:r w:rsidRPr="00426983">
        <w:rPr>
          <w:sz w:val="24"/>
          <w:szCs w:val="24"/>
        </w:rPr>
        <w:t xml:space="preserve"> = occurs w</w:t>
      </w:r>
      <w:r w:rsidR="00E9603F">
        <w:rPr>
          <w:sz w:val="24"/>
          <w:szCs w:val="24"/>
        </w:rPr>
        <w:t>h</w:t>
      </w:r>
      <w:r w:rsidRPr="00426983">
        <w:rPr>
          <w:sz w:val="24"/>
          <w:szCs w:val="24"/>
        </w:rPr>
        <w:t>en body part comes in contact with sharp edge, ser</w:t>
      </w:r>
      <w:r w:rsidR="00E9603F">
        <w:rPr>
          <w:sz w:val="24"/>
          <w:szCs w:val="24"/>
        </w:rPr>
        <w:t xml:space="preserve">iousness depends on </w:t>
      </w:r>
      <w:r w:rsidRPr="00426983">
        <w:rPr>
          <w:sz w:val="24"/>
          <w:szCs w:val="24"/>
        </w:rPr>
        <w:t>how much damage is done to the skin,</w:t>
      </w:r>
      <w:r w:rsidR="00E9603F">
        <w:rPr>
          <w:sz w:val="24"/>
          <w:szCs w:val="24"/>
        </w:rPr>
        <w:t xml:space="preserve"> </w:t>
      </w:r>
      <w:r w:rsidRPr="00426983">
        <w:rPr>
          <w:sz w:val="24"/>
          <w:szCs w:val="24"/>
        </w:rPr>
        <w:t xml:space="preserve">veins muscles and bones </w:t>
      </w:r>
    </w:p>
    <w:p w:rsidR="008D185A" w:rsidRPr="00426983" w:rsidRDefault="008D185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  <w:u w:val="single"/>
        </w:rPr>
        <w:t>Shearing</w:t>
      </w:r>
      <w:r w:rsidRPr="00426983">
        <w:rPr>
          <w:sz w:val="24"/>
          <w:szCs w:val="24"/>
        </w:rPr>
        <w:t xml:space="preserve"> = results from forces being applied to a body by 2 contacting parts mo</w:t>
      </w:r>
      <w:r w:rsidR="00E9603F">
        <w:rPr>
          <w:sz w:val="24"/>
          <w:szCs w:val="24"/>
        </w:rPr>
        <w:t xml:space="preserve">ving parallel to the plane </w:t>
      </w:r>
      <w:r w:rsidRPr="00426983">
        <w:rPr>
          <w:sz w:val="24"/>
          <w:szCs w:val="24"/>
        </w:rPr>
        <w:t xml:space="preserve"> of contact ….l</w:t>
      </w:r>
      <w:r w:rsidR="00E9603F">
        <w:rPr>
          <w:sz w:val="24"/>
          <w:szCs w:val="24"/>
        </w:rPr>
        <w:t>ike paper cutter ….amputate fing</w:t>
      </w:r>
      <w:r w:rsidRPr="00426983">
        <w:rPr>
          <w:sz w:val="24"/>
          <w:szCs w:val="24"/>
        </w:rPr>
        <w:t xml:space="preserve">ers and hands </w:t>
      </w:r>
    </w:p>
    <w:p w:rsidR="00F93BA3" w:rsidRDefault="008D185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  <w:u w:val="single"/>
        </w:rPr>
        <w:t>Crushing</w:t>
      </w:r>
      <w:r w:rsidRPr="00426983">
        <w:rPr>
          <w:sz w:val="24"/>
          <w:szCs w:val="24"/>
        </w:rPr>
        <w:t xml:space="preserve"> =wen part of the body is caught between 2 hard surface</w:t>
      </w:r>
      <w:r w:rsidR="00E9603F">
        <w:rPr>
          <w:sz w:val="24"/>
          <w:szCs w:val="24"/>
        </w:rPr>
        <w:t xml:space="preserve">s that progressively move </w:t>
      </w:r>
      <w:r w:rsidR="00E9603F">
        <w:rPr>
          <w:sz w:val="24"/>
          <w:szCs w:val="24"/>
        </w:rPr>
        <w:tab/>
      </w:r>
      <w:r w:rsidRPr="00426983">
        <w:rPr>
          <w:sz w:val="24"/>
          <w:szCs w:val="24"/>
        </w:rPr>
        <w:t xml:space="preserve"> together, thereby crushing anything between them…there are 2 Types of these hazards:</w:t>
      </w:r>
    </w:p>
    <w:p w:rsidR="008D185A" w:rsidRPr="00426983" w:rsidRDefault="004D4561" w:rsidP="00F93BA3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-</w:t>
      </w:r>
      <w:r w:rsidR="008D185A" w:rsidRPr="00426983">
        <w:rPr>
          <w:sz w:val="24"/>
          <w:szCs w:val="24"/>
          <w:u w:val="single"/>
        </w:rPr>
        <w:t>Squeeze point:</w:t>
      </w:r>
      <w:r w:rsidR="00E9603F">
        <w:rPr>
          <w:sz w:val="24"/>
          <w:szCs w:val="24"/>
        </w:rPr>
        <w:t xml:space="preserve"> when</w:t>
      </w:r>
      <w:r w:rsidR="008D185A" w:rsidRPr="00426983">
        <w:rPr>
          <w:sz w:val="24"/>
          <w:szCs w:val="24"/>
        </w:rPr>
        <w:t xml:space="preserve"> there</w:t>
      </w:r>
      <w:r w:rsidR="00E9603F">
        <w:rPr>
          <w:sz w:val="24"/>
          <w:szCs w:val="24"/>
        </w:rPr>
        <w:t>’</w:t>
      </w:r>
      <w:r w:rsidR="008D185A" w:rsidRPr="00426983">
        <w:rPr>
          <w:sz w:val="24"/>
          <w:szCs w:val="24"/>
        </w:rPr>
        <w:t>s 2 hard su</w:t>
      </w:r>
      <w:r w:rsidR="0028727B" w:rsidRPr="00426983">
        <w:rPr>
          <w:sz w:val="24"/>
          <w:szCs w:val="24"/>
        </w:rPr>
        <w:t xml:space="preserve">rfaces with one being in motion, come together </w:t>
      </w:r>
    </w:p>
    <w:p w:rsidR="008D185A" w:rsidRDefault="004D4561" w:rsidP="00F93BA3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-</w:t>
      </w:r>
      <w:r w:rsidR="008D185A" w:rsidRPr="00426983">
        <w:rPr>
          <w:sz w:val="24"/>
          <w:szCs w:val="24"/>
          <w:u w:val="single"/>
        </w:rPr>
        <w:t>Run in point:</w:t>
      </w:r>
      <w:r w:rsidR="008D185A" w:rsidRPr="00426983">
        <w:rPr>
          <w:sz w:val="24"/>
          <w:szCs w:val="24"/>
        </w:rPr>
        <w:t xml:space="preserve"> 2 objects, at least one is rotating, come progressively closer …ne gap between </w:t>
      </w:r>
      <w:r w:rsidR="0028727B" w:rsidRPr="00426983">
        <w:rPr>
          <w:sz w:val="24"/>
          <w:szCs w:val="24"/>
        </w:rPr>
        <w:tab/>
      </w:r>
      <w:r w:rsidR="008D185A" w:rsidRPr="00426983">
        <w:rPr>
          <w:sz w:val="24"/>
          <w:szCs w:val="24"/>
        </w:rPr>
        <w:t xml:space="preserve">them doesn’t have to </w:t>
      </w:r>
      <w:proofErr w:type="spellStart"/>
      <w:r w:rsidR="008D185A" w:rsidRPr="00426983">
        <w:rPr>
          <w:sz w:val="24"/>
          <w:szCs w:val="24"/>
        </w:rPr>
        <w:t>b</w:t>
      </w:r>
      <w:proofErr w:type="spellEnd"/>
      <w:r w:rsidR="008D185A" w:rsidRPr="00426983">
        <w:rPr>
          <w:sz w:val="24"/>
          <w:szCs w:val="24"/>
        </w:rPr>
        <w:t xml:space="preserve"> completely closed, only needs to </w:t>
      </w:r>
      <w:proofErr w:type="spellStart"/>
      <w:r w:rsidR="008D185A" w:rsidRPr="00426983">
        <w:rPr>
          <w:sz w:val="24"/>
          <w:szCs w:val="24"/>
        </w:rPr>
        <w:t>b</w:t>
      </w:r>
      <w:proofErr w:type="spellEnd"/>
      <w:r w:rsidR="008D185A" w:rsidRPr="00426983">
        <w:rPr>
          <w:sz w:val="24"/>
          <w:szCs w:val="24"/>
        </w:rPr>
        <w:t xml:space="preserve"> smaller than the body part lodged in </w:t>
      </w:r>
      <w:proofErr w:type="spellStart"/>
      <w:r w:rsidR="008D185A" w:rsidRPr="00426983">
        <w:rPr>
          <w:sz w:val="24"/>
          <w:szCs w:val="24"/>
        </w:rPr>
        <w:t>ie</w:t>
      </w:r>
      <w:proofErr w:type="spellEnd"/>
      <w:r w:rsidR="008D185A" w:rsidRPr="00426983">
        <w:rPr>
          <w:sz w:val="24"/>
          <w:szCs w:val="24"/>
        </w:rPr>
        <w:t xml:space="preserve"> belt </w:t>
      </w:r>
      <w:proofErr w:type="spellStart"/>
      <w:r w:rsidR="008D185A" w:rsidRPr="00426983">
        <w:rPr>
          <w:sz w:val="24"/>
          <w:szCs w:val="24"/>
        </w:rPr>
        <w:t>pully</w:t>
      </w:r>
      <w:proofErr w:type="spellEnd"/>
      <w:r w:rsidR="00E9603F">
        <w:rPr>
          <w:sz w:val="24"/>
          <w:szCs w:val="24"/>
        </w:rPr>
        <w:t xml:space="preserve"> or pizza dough machine</w:t>
      </w:r>
      <w:r w:rsidR="0028727B" w:rsidRPr="00426983">
        <w:rPr>
          <w:sz w:val="24"/>
          <w:szCs w:val="24"/>
        </w:rPr>
        <w:t>……nip points = spot where finger, clothes hair can get caught in</w:t>
      </w:r>
    </w:p>
    <w:p w:rsidR="00C83688" w:rsidRPr="00426983" w:rsidRDefault="00C83688" w:rsidP="00F93BA3">
      <w:pPr>
        <w:pStyle w:val="NoSpacing"/>
        <w:rPr>
          <w:sz w:val="24"/>
          <w:szCs w:val="24"/>
        </w:rPr>
      </w:pP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  <w:u w:val="single"/>
        </w:rPr>
        <w:t xml:space="preserve">Breaking </w:t>
      </w:r>
      <w:r w:rsidRPr="00426983">
        <w:rPr>
          <w:sz w:val="24"/>
          <w:szCs w:val="24"/>
        </w:rPr>
        <w:t xml:space="preserve">= caused by machines used to </w:t>
      </w:r>
      <w:r w:rsidR="00FC62B1">
        <w:rPr>
          <w:sz w:val="24"/>
          <w:szCs w:val="24"/>
        </w:rPr>
        <w:t>deform engineering materials …</w:t>
      </w:r>
      <w:r w:rsidRPr="00426983">
        <w:rPr>
          <w:sz w:val="24"/>
          <w:szCs w:val="24"/>
        </w:rPr>
        <w:t xml:space="preserve">break in bone which is called a fracture  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Simple fracture =</w:t>
      </w:r>
      <w:r w:rsidR="00FC62B1">
        <w:rPr>
          <w:sz w:val="24"/>
          <w:szCs w:val="24"/>
        </w:rPr>
        <w:t xml:space="preserve"> break in bone that does not pie</w:t>
      </w:r>
      <w:r w:rsidRPr="00426983">
        <w:rPr>
          <w:sz w:val="24"/>
          <w:szCs w:val="24"/>
        </w:rPr>
        <w:t>rce to the skin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Compound Fract</w:t>
      </w:r>
      <w:r w:rsidR="00B454C0">
        <w:rPr>
          <w:sz w:val="24"/>
          <w:szCs w:val="24"/>
        </w:rPr>
        <w:t>ure= bone pierces through surrounding tissue and skin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Incomplete Fracture= leaves bone in one piece but it</w:t>
      </w:r>
      <w:r w:rsidR="00FC62B1">
        <w:rPr>
          <w:sz w:val="24"/>
          <w:szCs w:val="24"/>
        </w:rPr>
        <w:t>’</w:t>
      </w:r>
      <w:r w:rsidRPr="00426983">
        <w:rPr>
          <w:sz w:val="24"/>
          <w:szCs w:val="24"/>
        </w:rPr>
        <w:t xml:space="preserve">s cracked 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Transverse Fracture = break straight across bone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Oblique Fracture = diagonal 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Comminuted</w:t>
      </w:r>
      <w:r w:rsidR="00FC62B1">
        <w:rPr>
          <w:sz w:val="24"/>
          <w:szCs w:val="24"/>
        </w:rPr>
        <w:t xml:space="preserve"> Fracture = bone break</w:t>
      </w:r>
      <w:r w:rsidRPr="00426983">
        <w:rPr>
          <w:sz w:val="24"/>
          <w:szCs w:val="24"/>
        </w:rPr>
        <w:t xml:space="preserve">s into # of small pieces at point of fracture 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</w:p>
    <w:p w:rsidR="0028727B" w:rsidRPr="00426983" w:rsidRDefault="0028727B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Straining and Spraining 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Strain=overstretched muscle and Sprain = result of torn ligament …both cause swelling and pain 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</w:p>
    <w:p w:rsidR="002D7ADE" w:rsidRDefault="002D7ADE" w:rsidP="00F93BA3">
      <w:pPr>
        <w:pStyle w:val="NoSpacing"/>
        <w:rPr>
          <w:sz w:val="24"/>
          <w:szCs w:val="24"/>
          <w:u w:val="single"/>
        </w:rPr>
      </w:pPr>
    </w:p>
    <w:p w:rsidR="002D7ADE" w:rsidRDefault="002D7ADE" w:rsidP="00F93BA3">
      <w:pPr>
        <w:pStyle w:val="NoSpacing"/>
        <w:rPr>
          <w:sz w:val="24"/>
          <w:szCs w:val="24"/>
          <w:u w:val="single"/>
        </w:rPr>
      </w:pPr>
    </w:p>
    <w:p w:rsidR="0028727B" w:rsidRPr="00426983" w:rsidRDefault="0028727B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lastRenderedPageBreak/>
        <w:t xml:space="preserve">Puncturing 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-object penetrates straight into body and pulls back out, creating wound</w:t>
      </w:r>
      <w:r w:rsidR="0048480B">
        <w:rPr>
          <w:sz w:val="24"/>
          <w:szCs w:val="24"/>
        </w:rPr>
        <w:t xml:space="preserve"> </w:t>
      </w:r>
      <w:r w:rsidRPr="00426983">
        <w:rPr>
          <w:sz w:val="24"/>
          <w:szCs w:val="24"/>
        </w:rPr>
        <w:t>(like getting stabbed with knife)</w:t>
      </w:r>
    </w:p>
    <w:p w:rsidR="0028727B" w:rsidRPr="00426983" w:rsidRDefault="0028727B" w:rsidP="00F93BA3">
      <w:pPr>
        <w:pStyle w:val="NoSpacing"/>
        <w:rPr>
          <w:sz w:val="24"/>
          <w:szCs w:val="24"/>
        </w:rPr>
      </w:pPr>
    </w:p>
    <w:p w:rsidR="0028727B" w:rsidRPr="00426983" w:rsidRDefault="0028727B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RISK ASSESSMENT IN MACHINE OPERATION </w:t>
      </w:r>
      <w:r w:rsidRPr="00426983">
        <w:rPr>
          <w:sz w:val="24"/>
          <w:szCs w:val="24"/>
        </w:rPr>
        <w:t>(process of quantifying the level of risk)</w:t>
      </w:r>
    </w:p>
    <w:p w:rsidR="00F93BA3" w:rsidRPr="00426983" w:rsidRDefault="0028727B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An</w:t>
      </w:r>
      <w:r w:rsidR="00570B33" w:rsidRPr="00426983">
        <w:rPr>
          <w:sz w:val="24"/>
          <w:szCs w:val="24"/>
        </w:rPr>
        <w:t>s</w:t>
      </w:r>
      <w:r w:rsidRPr="00426983">
        <w:rPr>
          <w:sz w:val="24"/>
          <w:szCs w:val="24"/>
        </w:rPr>
        <w:t>wers the Q’s: How severe r potential injur</w:t>
      </w:r>
      <w:r w:rsidR="004B4A82">
        <w:rPr>
          <w:sz w:val="24"/>
          <w:szCs w:val="24"/>
        </w:rPr>
        <w:t>ies? How frequently are employee</w:t>
      </w:r>
      <w:r w:rsidRPr="00426983">
        <w:rPr>
          <w:sz w:val="24"/>
          <w:szCs w:val="24"/>
        </w:rPr>
        <w:t xml:space="preserve">s exposed to these potential hazards? </w:t>
      </w:r>
      <w:proofErr w:type="spellStart"/>
      <w:proofErr w:type="gramStart"/>
      <w:r w:rsidRPr="00426983">
        <w:rPr>
          <w:sz w:val="24"/>
          <w:szCs w:val="24"/>
        </w:rPr>
        <w:t>Whats</w:t>
      </w:r>
      <w:proofErr w:type="spellEnd"/>
      <w:r w:rsidRPr="00426983">
        <w:rPr>
          <w:sz w:val="24"/>
          <w:szCs w:val="24"/>
        </w:rPr>
        <w:t xml:space="preserve"> possibility of avoiding hazard if it occurs?</w:t>
      </w:r>
      <w:proofErr w:type="gramEnd"/>
      <w:r w:rsidRPr="00426983">
        <w:rPr>
          <w:sz w:val="24"/>
          <w:szCs w:val="24"/>
        </w:rPr>
        <w:t xml:space="preserve">  </w:t>
      </w:r>
      <w:proofErr w:type="spellStart"/>
      <w:proofErr w:type="gramStart"/>
      <w:r w:rsidRPr="00426983">
        <w:rPr>
          <w:sz w:val="24"/>
          <w:szCs w:val="24"/>
        </w:rPr>
        <w:t>Whats</w:t>
      </w:r>
      <w:proofErr w:type="spellEnd"/>
      <w:r w:rsidRPr="00426983">
        <w:rPr>
          <w:sz w:val="24"/>
          <w:szCs w:val="24"/>
        </w:rPr>
        <w:t xml:space="preserve"> the likelihood of injury if the safety control system fails?</w:t>
      </w:r>
      <w:proofErr w:type="gramEnd"/>
    </w:p>
    <w:p w:rsidR="0028727B" w:rsidRPr="00426983" w:rsidRDefault="0028727B" w:rsidP="00F93BA3">
      <w:pPr>
        <w:pStyle w:val="NoSpacing"/>
        <w:rPr>
          <w:sz w:val="24"/>
          <w:szCs w:val="24"/>
        </w:rPr>
      </w:pPr>
    </w:p>
    <w:p w:rsidR="0028727B" w:rsidRPr="00426983" w:rsidRDefault="0028727B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REQUIREMENTS FOR ALL SAFEGAURDS </w:t>
      </w:r>
    </w:p>
    <w:p w:rsidR="0028727B" w:rsidRPr="00426983" w:rsidRDefault="00570B33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1)Prevent</w:t>
      </w:r>
      <w:proofErr w:type="gramEnd"/>
      <w:r w:rsidRPr="00426983">
        <w:rPr>
          <w:sz w:val="24"/>
          <w:szCs w:val="24"/>
        </w:rPr>
        <w:t xml:space="preserve"> Contact =with potentially harmful machine parts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2)Be</w:t>
      </w:r>
      <w:proofErr w:type="gramEnd"/>
      <w:r w:rsidRPr="00426983">
        <w:rPr>
          <w:sz w:val="24"/>
          <w:szCs w:val="24"/>
        </w:rPr>
        <w:t xml:space="preserve"> secure and Durable = so that they </w:t>
      </w:r>
      <w:proofErr w:type="spellStart"/>
      <w:r w:rsidRPr="00426983">
        <w:rPr>
          <w:sz w:val="24"/>
          <w:szCs w:val="24"/>
        </w:rPr>
        <w:t>cant</w:t>
      </w:r>
      <w:proofErr w:type="spellEnd"/>
      <w:r w:rsidRPr="00426983">
        <w:rPr>
          <w:sz w:val="24"/>
          <w:szCs w:val="24"/>
        </w:rPr>
        <w:t xml:space="preserve"> be removed to increase production…also shouldn’t wear</w:t>
      </w:r>
      <w:r w:rsidR="0048480B">
        <w:rPr>
          <w:sz w:val="24"/>
          <w:szCs w:val="24"/>
        </w:rPr>
        <w:t xml:space="preserve"> </w:t>
      </w:r>
      <w:r w:rsidRPr="00426983">
        <w:rPr>
          <w:sz w:val="24"/>
          <w:szCs w:val="24"/>
        </w:rPr>
        <w:t xml:space="preserve">out easily 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3)Protect</w:t>
      </w:r>
      <w:proofErr w:type="gramEnd"/>
      <w:r w:rsidRPr="00426983">
        <w:rPr>
          <w:sz w:val="24"/>
          <w:szCs w:val="24"/>
        </w:rPr>
        <w:t xml:space="preserve"> Against falling Objects = shield the moving parts of machines from falling objects 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4)Create</w:t>
      </w:r>
      <w:proofErr w:type="gramEnd"/>
      <w:r w:rsidRPr="00426983">
        <w:rPr>
          <w:sz w:val="24"/>
          <w:szCs w:val="24"/>
        </w:rPr>
        <w:t xml:space="preserve"> no new hazard = thus should not have sharp edges 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5)Create</w:t>
      </w:r>
      <w:proofErr w:type="gramEnd"/>
      <w:r w:rsidRPr="00426983">
        <w:rPr>
          <w:sz w:val="24"/>
          <w:szCs w:val="24"/>
        </w:rPr>
        <w:t xml:space="preserve"> no interference = so that they don’t fuck with production deadlines 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6)Allow</w:t>
      </w:r>
      <w:proofErr w:type="gramEnd"/>
      <w:r w:rsidRPr="00426983">
        <w:rPr>
          <w:sz w:val="24"/>
          <w:szCs w:val="24"/>
        </w:rPr>
        <w:t xml:space="preserve"> Safe maintenance = allow it to b</w:t>
      </w:r>
      <w:r w:rsidR="0048480B">
        <w:rPr>
          <w:sz w:val="24"/>
          <w:szCs w:val="24"/>
        </w:rPr>
        <w:t>e</w:t>
      </w:r>
      <w:r w:rsidRPr="00426983">
        <w:rPr>
          <w:sz w:val="24"/>
          <w:szCs w:val="24"/>
        </w:rPr>
        <w:t xml:space="preserve"> done easily, w/o having it to be taken off every</w:t>
      </w:r>
      <w:r w:rsidR="0048480B">
        <w:rPr>
          <w:sz w:val="24"/>
          <w:szCs w:val="24"/>
        </w:rPr>
        <w:t xml:space="preserve"> </w:t>
      </w:r>
      <w:r w:rsidRPr="00426983">
        <w:rPr>
          <w:sz w:val="24"/>
          <w:szCs w:val="24"/>
        </w:rPr>
        <w:t xml:space="preserve">time 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</w:p>
    <w:p w:rsidR="00570B33" w:rsidRPr="00426983" w:rsidRDefault="00570B33" w:rsidP="00F93BA3">
      <w:pPr>
        <w:pStyle w:val="NoSpacing"/>
        <w:rPr>
          <w:sz w:val="24"/>
          <w:szCs w:val="24"/>
        </w:rPr>
      </w:pPr>
    </w:p>
    <w:p w:rsidR="00570B33" w:rsidRPr="00426983" w:rsidRDefault="00570B33" w:rsidP="00F93BA3">
      <w:pPr>
        <w:pStyle w:val="NoSpacing"/>
        <w:rPr>
          <w:sz w:val="24"/>
          <w:szCs w:val="24"/>
        </w:rPr>
      </w:pPr>
    </w:p>
    <w:p w:rsidR="00570B33" w:rsidRPr="00426983" w:rsidRDefault="00570B33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POINT OF OPERATION GAURDS 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-these are machine guards that provide protection right at the point where the user operates the machine …there are 3 types:</w:t>
      </w:r>
    </w:p>
    <w:p w:rsidR="00570B33" w:rsidRPr="00426983" w:rsidRDefault="00570B33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  <w:u w:val="single"/>
        </w:rPr>
        <w:t xml:space="preserve">Fixed </w:t>
      </w:r>
      <w:r w:rsidR="008A317A" w:rsidRPr="00426983">
        <w:rPr>
          <w:sz w:val="24"/>
          <w:szCs w:val="24"/>
          <w:u w:val="single"/>
        </w:rPr>
        <w:t>Guards</w:t>
      </w:r>
      <w:r w:rsidRPr="00426983">
        <w:rPr>
          <w:sz w:val="24"/>
          <w:szCs w:val="24"/>
          <w:u w:val="single"/>
        </w:rPr>
        <w:t>:</w:t>
      </w:r>
      <w:r w:rsidRPr="00426983">
        <w:rPr>
          <w:sz w:val="24"/>
          <w:szCs w:val="24"/>
        </w:rPr>
        <w:t xml:space="preserve"> provide permanent barrier b/w worker and point of operation </w:t>
      </w:r>
      <w:r w:rsidR="008A317A" w:rsidRPr="00426983">
        <w:rPr>
          <w:sz w:val="24"/>
          <w:szCs w:val="24"/>
        </w:rPr>
        <w:t xml:space="preserve">…these are limited to specific operation, hard to clean and maintain, advantage is they r very specifically applied and are used on high production/repetitive machines </w:t>
      </w:r>
    </w:p>
    <w:p w:rsidR="008A317A" w:rsidRPr="00426983" w:rsidRDefault="00A30C70" w:rsidP="00F93BA3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Interlocked Gua</w:t>
      </w:r>
      <w:r w:rsidR="008A317A" w:rsidRPr="00426983">
        <w:rPr>
          <w:sz w:val="24"/>
          <w:szCs w:val="24"/>
          <w:u w:val="single"/>
        </w:rPr>
        <w:t>rds</w:t>
      </w:r>
      <w:r w:rsidR="008A317A" w:rsidRPr="00426983">
        <w:rPr>
          <w:sz w:val="24"/>
          <w:szCs w:val="24"/>
        </w:rPr>
        <w:t>: shut down machine w</w:t>
      </w:r>
      <w:r w:rsidR="0086259C">
        <w:rPr>
          <w:sz w:val="24"/>
          <w:szCs w:val="24"/>
        </w:rPr>
        <w:t>h</w:t>
      </w:r>
      <w:r w:rsidR="008A317A" w:rsidRPr="00426983">
        <w:rPr>
          <w:sz w:val="24"/>
          <w:szCs w:val="24"/>
        </w:rPr>
        <w:t xml:space="preserve">en guard not in place properly …therefore very safe wen machine jammed but disadvantage is hard to maintain </w:t>
      </w:r>
    </w:p>
    <w:p w:rsidR="008A317A" w:rsidRPr="00426983" w:rsidRDefault="008A317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  <w:u w:val="single"/>
        </w:rPr>
        <w:t>Adjustable Guards:</w:t>
      </w:r>
      <w:r w:rsidRPr="00426983">
        <w:rPr>
          <w:sz w:val="24"/>
          <w:szCs w:val="24"/>
        </w:rPr>
        <w:t xml:space="preserve"> provide barrier against a variety of </w:t>
      </w:r>
      <w:proofErr w:type="spellStart"/>
      <w:r w:rsidRPr="00426983">
        <w:rPr>
          <w:sz w:val="24"/>
          <w:szCs w:val="24"/>
        </w:rPr>
        <w:t>dif</w:t>
      </w:r>
      <w:proofErr w:type="spellEnd"/>
      <w:r w:rsidRPr="00426983">
        <w:rPr>
          <w:sz w:val="24"/>
          <w:szCs w:val="24"/>
        </w:rPr>
        <w:t xml:space="preserve"> hazards associated with </w:t>
      </w:r>
      <w:proofErr w:type="spellStart"/>
      <w:r w:rsidRPr="00426983">
        <w:rPr>
          <w:sz w:val="24"/>
          <w:szCs w:val="24"/>
        </w:rPr>
        <w:t>dif</w:t>
      </w:r>
      <w:proofErr w:type="spellEnd"/>
      <w:r w:rsidRPr="00426983">
        <w:rPr>
          <w:sz w:val="24"/>
          <w:szCs w:val="24"/>
        </w:rPr>
        <w:t xml:space="preserve"> production operations …advantage being that they r flexible and dis</w:t>
      </w:r>
      <w:r w:rsidR="0086259C">
        <w:rPr>
          <w:sz w:val="24"/>
          <w:szCs w:val="24"/>
        </w:rPr>
        <w:t>advantage</w:t>
      </w:r>
      <w:r w:rsidRPr="00426983">
        <w:rPr>
          <w:sz w:val="24"/>
          <w:szCs w:val="24"/>
        </w:rPr>
        <w:t xml:space="preserve"> being there not dependable </w:t>
      </w:r>
    </w:p>
    <w:p w:rsidR="008A317A" w:rsidRPr="00426983" w:rsidRDefault="008A317A" w:rsidP="00F93BA3">
      <w:pPr>
        <w:pStyle w:val="NoSpacing"/>
        <w:rPr>
          <w:sz w:val="24"/>
          <w:szCs w:val="24"/>
        </w:rPr>
      </w:pPr>
    </w:p>
    <w:p w:rsidR="008A317A" w:rsidRPr="00426983" w:rsidRDefault="0086259C" w:rsidP="00F93BA3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POINT OF OPER</w:t>
      </w:r>
      <w:r w:rsidR="008A317A" w:rsidRPr="00426983">
        <w:rPr>
          <w:sz w:val="24"/>
          <w:szCs w:val="24"/>
          <w:u w:val="single"/>
        </w:rPr>
        <w:t xml:space="preserve">ATION DEVICES </w:t>
      </w:r>
    </w:p>
    <w:p w:rsidR="008A317A" w:rsidRPr="00426983" w:rsidRDefault="008A317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Include…</w:t>
      </w:r>
    </w:p>
    <w:p w:rsidR="008A317A" w:rsidRPr="00426983" w:rsidRDefault="008A317A" w:rsidP="00F93BA3">
      <w:pPr>
        <w:pStyle w:val="NoSpacing"/>
        <w:rPr>
          <w:sz w:val="24"/>
          <w:szCs w:val="24"/>
        </w:rPr>
      </w:pPr>
      <w:r w:rsidRPr="00B454C0">
        <w:rPr>
          <w:b/>
          <w:sz w:val="24"/>
          <w:szCs w:val="24"/>
        </w:rPr>
        <w:t>Photoelectric Devices</w:t>
      </w:r>
      <w:r w:rsidRPr="00426983">
        <w:rPr>
          <w:sz w:val="24"/>
          <w:szCs w:val="24"/>
        </w:rPr>
        <w:t xml:space="preserve"> = optical devices that shut down machine wen light field is broken </w:t>
      </w:r>
      <w:r w:rsidR="003850EF" w:rsidRPr="00426983">
        <w:rPr>
          <w:sz w:val="24"/>
          <w:szCs w:val="24"/>
        </w:rPr>
        <w:t>, but u can still</w:t>
      </w:r>
      <w:r w:rsidR="0086259C">
        <w:rPr>
          <w:sz w:val="24"/>
          <w:szCs w:val="24"/>
        </w:rPr>
        <w:t xml:space="preserve"> </w:t>
      </w:r>
      <w:r w:rsidR="003850EF" w:rsidRPr="00426983">
        <w:rPr>
          <w:sz w:val="24"/>
          <w:szCs w:val="24"/>
        </w:rPr>
        <w:t xml:space="preserve">get </w:t>
      </w:r>
      <w:proofErr w:type="spellStart"/>
      <w:r w:rsidR="003850EF" w:rsidRPr="00426983">
        <w:rPr>
          <w:sz w:val="24"/>
          <w:szCs w:val="24"/>
        </w:rPr>
        <w:t>threw</w:t>
      </w:r>
      <w:proofErr w:type="spellEnd"/>
      <w:r w:rsidR="003850EF" w:rsidRPr="00426983">
        <w:rPr>
          <w:sz w:val="24"/>
          <w:szCs w:val="24"/>
        </w:rPr>
        <w:t xml:space="preserve"> if u do it quickly without the machine getting shut down, this is an engineer control on the hierarchy list </w:t>
      </w:r>
    </w:p>
    <w:p w:rsidR="00373592" w:rsidRPr="00426983" w:rsidRDefault="00373592" w:rsidP="00F93BA3">
      <w:pPr>
        <w:pStyle w:val="NoSpacing"/>
        <w:rPr>
          <w:sz w:val="24"/>
          <w:szCs w:val="24"/>
        </w:rPr>
      </w:pPr>
      <w:r w:rsidRPr="00B454C0">
        <w:rPr>
          <w:b/>
          <w:sz w:val="24"/>
          <w:szCs w:val="24"/>
        </w:rPr>
        <w:t>Pressure Mats</w:t>
      </w:r>
      <w:r w:rsidRPr="00426983">
        <w:rPr>
          <w:sz w:val="24"/>
          <w:szCs w:val="24"/>
        </w:rPr>
        <w:t xml:space="preserve">= if </w:t>
      </w:r>
      <w:proofErr w:type="spellStart"/>
      <w:proofErr w:type="gramStart"/>
      <w:r w:rsidRPr="00426983">
        <w:rPr>
          <w:sz w:val="24"/>
          <w:szCs w:val="24"/>
        </w:rPr>
        <w:t>ur</w:t>
      </w:r>
      <w:proofErr w:type="spellEnd"/>
      <w:proofErr w:type="gramEnd"/>
      <w:r w:rsidRPr="00426983">
        <w:rPr>
          <w:sz w:val="24"/>
          <w:szCs w:val="24"/>
        </w:rPr>
        <w:t xml:space="preserve"> on it, then machine will shut off</w:t>
      </w:r>
    </w:p>
    <w:p w:rsidR="008A317A" w:rsidRPr="00426983" w:rsidRDefault="008A317A" w:rsidP="00F93BA3">
      <w:pPr>
        <w:pStyle w:val="NoSpacing"/>
        <w:rPr>
          <w:sz w:val="24"/>
          <w:szCs w:val="24"/>
        </w:rPr>
      </w:pPr>
      <w:r w:rsidRPr="00B454C0">
        <w:rPr>
          <w:b/>
          <w:sz w:val="24"/>
          <w:szCs w:val="24"/>
        </w:rPr>
        <w:t>Radio-frequency Devices</w:t>
      </w:r>
      <w:r w:rsidRPr="00426983">
        <w:rPr>
          <w:sz w:val="24"/>
          <w:szCs w:val="24"/>
        </w:rPr>
        <w:t xml:space="preserve"> = capacitance devices that </w:t>
      </w:r>
      <w:proofErr w:type="gramStart"/>
      <w:r w:rsidRPr="00426983">
        <w:rPr>
          <w:sz w:val="24"/>
          <w:szCs w:val="24"/>
        </w:rPr>
        <w:t>brake</w:t>
      </w:r>
      <w:r w:rsidR="00B454C0">
        <w:rPr>
          <w:sz w:val="24"/>
          <w:szCs w:val="24"/>
        </w:rPr>
        <w:t>(</w:t>
      </w:r>
      <w:proofErr w:type="gramEnd"/>
      <w:r w:rsidR="00B454C0">
        <w:rPr>
          <w:sz w:val="24"/>
          <w:szCs w:val="24"/>
        </w:rPr>
        <w:t>stop)</w:t>
      </w:r>
      <w:r w:rsidRPr="00426983">
        <w:rPr>
          <w:sz w:val="24"/>
          <w:szCs w:val="24"/>
        </w:rPr>
        <w:t xml:space="preserve"> the machine if the capacitance field is interrupted by a workers body </w:t>
      </w:r>
    </w:p>
    <w:p w:rsidR="008A317A" w:rsidRPr="00426983" w:rsidRDefault="008A317A" w:rsidP="00F93BA3">
      <w:pPr>
        <w:pStyle w:val="NoSpacing"/>
        <w:rPr>
          <w:sz w:val="24"/>
          <w:szCs w:val="24"/>
        </w:rPr>
      </w:pPr>
      <w:r w:rsidRPr="00B454C0">
        <w:rPr>
          <w:b/>
          <w:sz w:val="24"/>
          <w:szCs w:val="24"/>
        </w:rPr>
        <w:t>Electrochemical Devices</w:t>
      </w:r>
      <w:r w:rsidRPr="00426983">
        <w:rPr>
          <w:sz w:val="24"/>
          <w:szCs w:val="24"/>
        </w:rPr>
        <w:t xml:space="preserve"> = contact bars that allow only a specified amount of movement </w:t>
      </w:r>
      <w:proofErr w:type="spellStart"/>
      <w:r w:rsidRPr="00426983">
        <w:rPr>
          <w:sz w:val="24"/>
          <w:szCs w:val="24"/>
        </w:rPr>
        <w:t>b.w</w:t>
      </w:r>
      <w:proofErr w:type="spellEnd"/>
      <w:r w:rsidRPr="00426983">
        <w:rPr>
          <w:sz w:val="24"/>
          <w:szCs w:val="24"/>
        </w:rPr>
        <w:t xml:space="preserve"> the worker and the hazards </w:t>
      </w:r>
      <w:r w:rsidR="004335DA" w:rsidRPr="00426983">
        <w:rPr>
          <w:sz w:val="24"/>
          <w:szCs w:val="24"/>
        </w:rPr>
        <w:t xml:space="preserve">…if worker moves contact bar beyond specified point, machine wont cycle </w:t>
      </w:r>
    </w:p>
    <w:p w:rsidR="00373592" w:rsidRPr="00426983" w:rsidRDefault="00373592" w:rsidP="00F93BA3">
      <w:pPr>
        <w:pStyle w:val="NoSpacing"/>
        <w:rPr>
          <w:sz w:val="24"/>
          <w:szCs w:val="24"/>
        </w:rPr>
      </w:pPr>
      <w:r w:rsidRPr="00D877C7">
        <w:rPr>
          <w:b/>
          <w:sz w:val="24"/>
          <w:szCs w:val="24"/>
        </w:rPr>
        <w:t>Restraints</w:t>
      </w:r>
      <w:r w:rsidRPr="00426983">
        <w:rPr>
          <w:sz w:val="24"/>
          <w:szCs w:val="24"/>
        </w:rPr>
        <w:t>= restrict persons hands from reaching ne further then they need to</w:t>
      </w:r>
    </w:p>
    <w:p w:rsidR="008A317A" w:rsidRPr="00426983" w:rsidRDefault="004335DA" w:rsidP="00F93BA3">
      <w:pPr>
        <w:pStyle w:val="NoSpacing"/>
        <w:rPr>
          <w:sz w:val="24"/>
          <w:szCs w:val="24"/>
        </w:rPr>
      </w:pPr>
      <w:r w:rsidRPr="00D877C7">
        <w:rPr>
          <w:b/>
          <w:sz w:val="24"/>
          <w:szCs w:val="24"/>
        </w:rPr>
        <w:lastRenderedPageBreak/>
        <w:t>Pullback Devices</w:t>
      </w:r>
      <w:r w:rsidRPr="00426983">
        <w:rPr>
          <w:sz w:val="24"/>
          <w:szCs w:val="24"/>
        </w:rPr>
        <w:t xml:space="preserve"> = pull the operators hands out of the danger zone when the machine starts to cycle </w:t>
      </w:r>
    </w:p>
    <w:p w:rsidR="004335DA" w:rsidRPr="00426983" w:rsidRDefault="004335DA" w:rsidP="00F93BA3">
      <w:pPr>
        <w:pStyle w:val="NoSpacing"/>
        <w:rPr>
          <w:sz w:val="24"/>
          <w:szCs w:val="24"/>
        </w:rPr>
      </w:pPr>
      <w:r w:rsidRPr="00D877C7">
        <w:rPr>
          <w:b/>
          <w:sz w:val="24"/>
          <w:szCs w:val="24"/>
        </w:rPr>
        <w:t>Restraint Devices</w:t>
      </w:r>
      <w:r w:rsidRPr="00426983">
        <w:rPr>
          <w:sz w:val="24"/>
          <w:szCs w:val="24"/>
        </w:rPr>
        <w:t xml:space="preserve"> = hold the operator back from the danger zone …limits operators movement </w:t>
      </w:r>
    </w:p>
    <w:p w:rsidR="004335DA" w:rsidRPr="00426983" w:rsidRDefault="004335DA" w:rsidP="00F93BA3">
      <w:pPr>
        <w:pStyle w:val="NoSpacing"/>
        <w:rPr>
          <w:sz w:val="24"/>
          <w:szCs w:val="24"/>
        </w:rPr>
      </w:pPr>
      <w:r w:rsidRPr="00D877C7">
        <w:rPr>
          <w:b/>
          <w:sz w:val="24"/>
          <w:szCs w:val="24"/>
        </w:rPr>
        <w:t>Safety Trip Devices</w:t>
      </w:r>
      <w:r w:rsidRPr="00426983">
        <w:rPr>
          <w:sz w:val="24"/>
          <w:szCs w:val="24"/>
        </w:rPr>
        <w:t xml:space="preserve"> = tripe wire, rods and body bars …all of these stop the machine wen tripped </w:t>
      </w:r>
    </w:p>
    <w:p w:rsidR="004335DA" w:rsidRPr="00426983" w:rsidRDefault="004335DA" w:rsidP="00F93BA3">
      <w:pPr>
        <w:pStyle w:val="NoSpacing"/>
        <w:rPr>
          <w:sz w:val="24"/>
          <w:szCs w:val="24"/>
        </w:rPr>
      </w:pPr>
      <w:r w:rsidRPr="00D877C7">
        <w:rPr>
          <w:b/>
          <w:sz w:val="24"/>
          <w:szCs w:val="24"/>
        </w:rPr>
        <w:t>2 hand Controls</w:t>
      </w:r>
      <w:r w:rsidRPr="00426983">
        <w:rPr>
          <w:sz w:val="24"/>
          <w:szCs w:val="24"/>
        </w:rPr>
        <w:t xml:space="preserve"> = requires operator to use both hands con</w:t>
      </w:r>
      <w:r w:rsidR="00F87C8C">
        <w:rPr>
          <w:sz w:val="24"/>
          <w:szCs w:val="24"/>
        </w:rPr>
        <w:t>currently to activate</w:t>
      </w:r>
      <w:r w:rsidRPr="00426983">
        <w:rPr>
          <w:sz w:val="24"/>
          <w:szCs w:val="24"/>
        </w:rPr>
        <w:t xml:space="preserve"> the machine…ensures hands can</w:t>
      </w:r>
      <w:r w:rsidR="00F87C8C">
        <w:rPr>
          <w:sz w:val="24"/>
          <w:szCs w:val="24"/>
        </w:rPr>
        <w:t>’</w:t>
      </w:r>
      <w:r w:rsidRPr="00426983">
        <w:rPr>
          <w:sz w:val="24"/>
          <w:szCs w:val="24"/>
        </w:rPr>
        <w:t xml:space="preserve">t stray into the danger zone </w:t>
      </w:r>
    </w:p>
    <w:p w:rsidR="004335DA" w:rsidRPr="00426983" w:rsidRDefault="004335DA" w:rsidP="00F93BA3">
      <w:pPr>
        <w:pStyle w:val="NoSpacing"/>
        <w:rPr>
          <w:sz w:val="24"/>
          <w:szCs w:val="24"/>
        </w:rPr>
      </w:pPr>
      <w:r w:rsidRPr="00D877C7">
        <w:rPr>
          <w:b/>
          <w:sz w:val="24"/>
          <w:szCs w:val="24"/>
        </w:rPr>
        <w:t>Gates</w:t>
      </w:r>
      <w:r w:rsidRPr="00426983">
        <w:rPr>
          <w:sz w:val="24"/>
          <w:szCs w:val="24"/>
        </w:rPr>
        <w:t xml:space="preserve">: provide barrier between danger zone and the workers </w:t>
      </w:r>
    </w:p>
    <w:p w:rsidR="004335DA" w:rsidRPr="00426983" w:rsidRDefault="004335DA" w:rsidP="00F93BA3">
      <w:pPr>
        <w:pStyle w:val="NoSpacing"/>
        <w:rPr>
          <w:sz w:val="24"/>
          <w:szCs w:val="24"/>
        </w:rPr>
      </w:pPr>
    </w:p>
    <w:p w:rsidR="004335DA" w:rsidRPr="00426983" w:rsidRDefault="00F87C8C" w:rsidP="00F93BA3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MACHINE GUA</w:t>
      </w:r>
      <w:r w:rsidR="004335DA" w:rsidRPr="00426983">
        <w:rPr>
          <w:sz w:val="24"/>
          <w:szCs w:val="24"/>
          <w:u w:val="single"/>
        </w:rPr>
        <w:t xml:space="preserve">RDING SELF ASSESSMENT </w:t>
      </w:r>
    </w:p>
    <w:p w:rsidR="004335DA" w:rsidRPr="00426983" w:rsidRDefault="004335DA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-done to see if safeguards are proper, done by </w:t>
      </w:r>
      <w:r w:rsidR="00376A57" w:rsidRPr="00426983">
        <w:rPr>
          <w:sz w:val="24"/>
          <w:szCs w:val="24"/>
        </w:rPr>
        <w:t>supervisor</w:t>
      </w:r>
      <w:r w:rsidRPr="00426983">
        <w:rPr>
          <w:sz w:val="24"/>
          <w:szCs w:val="24"/>
        </w:rPr>
        <w:t xml:space="preserve"> or employees and should answer the question located on PAGE 173</w:t>
      </w:r>
    </w:p>
    <w:p w:rsidR="004335DA" w:rsidRPr="00426983" w:rsidRDefault="004335DA" w:rsidP="00F93BA3">
      <w:pPr>
        <w:pStyle w:val="NoSpacing"/>
        <w:rPr>
          <w:sz w:val="24"/>
          <w:szCs w:val="24"/>
        </w:rPr>
      </w:pPr>
    </w:p>
    <w:p w:rsidR="004335DA" w:rsidRPr="00426983" w:rsidRDefault="004335DA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ROBOT SAFEGAURDS </w:t>
      </w:r>
    </w:p>
    <w:p w:rsidR="004335DA" w:rsidRPr="00426983" w:rsidRDefault="00376A57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-main hazards associated with them include: </w:t>
      </w:r>
      <w:r w:rsidRPr="00FD4891">
        <w:rPr>
          <w:b/>
          <w:sz w:val="24"/>
          <w:szCs w:val="24"/>
        </w:rPr>
        <w:t>entrapment of worker</w:t>
      </w:r>
      <w:r w:rsidRPr="00426983">
        <w:rPr>
          <w:sz w:val="24"/>
          <w:szCs w:val="24"/>
        </w:rPr>
        <w:t xml:space="preserve"> b/w robot and solid surface…</w:t>
      </w:r>
      <w:r w:rsidRPr="00FD4891">
        <w:rPr>
          <w:b/>
          <w:sz w:val="24"/>
          <w:szCs w:val="24"/>
        </w:rPr>
        <w:t xml:space="preserve">impact with moving robot arm </w:t>
      </w:r>
      <w:r w:rsidRPr="00426983">
        <w:rPr>
          <w:sz w:val="24"/>
          <w:szCs w:val="24"/>
        </w:rPr>
        <w:t xml:space="preserve">and </w:t>
      </w:r>
      <w:r w:rsidRPr="00FD4891">
        <w:rPr>
          <w:b/>
          <w:sz w:val="24"/>
          <w:szCs w:val="24"/>
        </w:rPr>
        <w:t>….impact with object ejected or dropped by robot</w:t>
      </w:r>
      <w:r w:rsidRPr="00426983">
        <w:rPr>
          <w:sz w:val="24"/>
          <w:szCs w:val="24"/>
        </w:rPr>
        <w:t xml:space="preserve"> </w:t>
      </w:r>
    </w:p>
    <w:p w:rsidR="00376A57" w:rsidRPr="00426983" w:rsidRDefault="00376A57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-best way to guard agains</w:t>
      </w:r>
      <w:r w:rsidR="00F87C8C">
        <w:rPr>
          <w:sz w:val="24"/>
          <w:szCs w:val="24"/>
        </w:rPr>
        <w:t xml:space="preserve">t this is to provide a barrier </w:t>
      </w:r>
      <w:r w:rsidRPr="00426983">
        <w:rPr>
          <w:sz w:val="24"/>
          <w:szCs w:val="24"/>
        </w:rPr>
        <w:t>around robots work envelope = total area within which the moving parts of a robot actually move …barrier should withstand heaviest object robot ejects</w:t>
      </w:r>
    </w:p>
    <w:p w:rsidR="00376A57" w:rsidRPr="00426983" w:rsidRDefault="00376A57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-could barriers include a guard containing a sensing device that shuts down robot if person comes too close …this Is important </w:t>
      </w:r>
      <w:proofErr w:type="spellStart"/>
      <w:r w:rsidRPr="00426983">
        <w:rPr>
          <w:sz w:val="24"/>
          <w:szCs w:val="24"/>
        </w:rPr>
        <w:t>cuz</w:t>
      </w:r>
      <w:proofErr w:type="spellEnd"/>
      <w:r w:rsidRPr="00426983">
        <w:rPr>
          <w:sz w:val="24"/>
          <w:szCs w:val="24"/>
        </w:rPr>
        <w:t xml:space="preserve"> robots are unpredictable and them being motionless could just mean they r changing between cycles </w:t>
      </w:r>
    </w:p>
    <w:p w:rsidR="00376A57" w:rsidRPr="00426983" w:rsidRDefault="00376A57" w:rsidP="00F93BA3">
      <w:pPr>
        <w:pStyle w:val="NoSpacing"/>
        <w:rPr>
          <w:sz w:val="24"/>
          <w:szCs w:val="24"/>
          <w:u w:val="single"/>
        </w:rPr>
      </w:pPr>
    </w:p>
    <w:p w:rsidR="00376A57" w:rsidRPr="00426983" w:rsidRDefault="00376A57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CONTROL OF HAZARDOUS ENERGY </w:t>
      </w:r>
    </w:p>
    <w:p w:rsidR="00376A57" w:rsidRPr="00426983" w:rsidRDefault="00376A57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Lockout/</w:t>
      </w:r>
      <w:proofErr w:type="spellStart"/>
      <w:r w:rsidRPr="00426983">
        <w:rPr>
          <w:sz w:val="24"/>
          <w:szCs w:val="24"/>
        </w:rPr>
        <w:t>tagout</w:t>
      </w:r>
      <w:proofErr w:type="spellEnd"/>
      <w:r w:rsidRPr="00426983">
        <w:rPr>
          <w:sz w:val="24"/>
          <w:szCs w:val="24"/>
        </w:rPr>
        <w:t xml:space="preserve"> systems = system for incapacitating a machine until it can </w:t>
      </w:r>
      <w:proofErr w:type="spellStart"/>
      <w:r w:rsidRPr="00426983">
        <w:rPr>
          <w:sz w:val="24"/>
          <w:szCs w:val="24"/>
        </w:rPr>
        <w:t>b</w:t>
      </w:r>
      <w:proofErr w:type="spellEnd"/>
      <w:r w:rsidRPr="00426983">
        <w:rPr>
          <w:sz w:val="24"/>
          <w:szCs w:val="24"/>
        </w:rPr>
        <w:t xml:space="preserve"> made safe to operate</w:t>
      </w:r>
    </w:p>
    <w:p w:rsidR="00376A57" w:rsidRPr="00426983" w:rsidRDefault="00376A57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Lockout= physically locking machine with lock</w:t>
      </w:r>
    </w:p>
    <w:p w:rsidR="00376A57" w:rsidRPr="00426983" w:rsidRDefault="00376A57" w:rsidP="00F93BA3">
      <w:pPr>
        <w:pStyle w:val="NoSpacing"/>
        <w:rPr>
          <w:sz w:val="24"/>
          <w:szCs w:val="24"/>
        </w:rPr>
      </w:pPr>
      <w:proofErr w:type="spellStart"/>
      <w:r w:rsidRPr="00426983">
        <w:rPr>
          <w:sz w:val="24"/>
          <w:szCs w:val="24"/>
        </w:rPr>
        <w:t>Tagout</w:t>
      </w:r>
      <w:proofErr w:type="spellEnd"/>
      <w:r w:rsidRPr="00426983">
        <w:rPr>
          <w:sz w:val="24"/>
          <w:szCs w:val="24"/>
        </w:rPr>
        <w:t xml:space="preserve"> = applying tag that warns employee not to operate machine </w:t>
      </w:r>
    </w:p>
    <w:p w:rsidR="00376A57" w:rsidRPr="00426983" w:rsidRDefault="00376A57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Some terms involved with this system:</w:t>
      </w:r>
    </w:p>
    <w:p w:rsidR="00376A57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Affected employee=workers</w:t>
      </w:r>
      <w:r w:rsidR="009331AF">
        <w:rPr>
          <w:sz w:val="24"/>
          <w:szCs w:val="24"/>
        </w:rPr>
        <w:t xml:space="preserve"> who perform their job in areas</w:t>
      </w:r>
      <w:r w:rsidRPr="00426983">
        <w:rPr>
          <w:sz w:val="24"/>
          <w:szCs w:val="24"/>
        </w:rPr>
        <w:t xml:space="preserve"> in which this system is implemented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Authorized employee = perform service or maintenance on a machine and use lockout/</w:t>
      </w:r>
      <w:proofErr w:type="spellStart"/>
      <w:r w:rsidRPr="00426983">
        <w:rPr>
          <w:sz w:val="24"/>
          <w:szCs w:val="24"/>
        </w:rPr>
        <w:t>tagout</w:t>
      </w:r>
      <w:proofErr w:type="spellEnd"/>
      <w:r w:rsidRPr="00426983">
        <w:rPr>
          <w:sz w:val="24"/>
          <w:szCs w:val="24"/>
        </w:rPr>
        <w:t xml:space="preserve"> for their own protection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E</w:t>
      </w:r>
      <w:r w:rsidR="009331AF">
        <w:rPr>
          <w:sz w:val="24"/>
          <w:szCs w:val="24"/>
        </w:rPr>
        <w:t>nergized = a plugged in machine</w:t>
      </w:r>
      <w:r w:rsidRPr="00426983">
        <w:rPr>
          <w:sz w:val="24"/>
          <w:szCs w:val="24"/>
        </w:rPr>
        <w:t xml:space="preserve">, or an unplugged machine that still has E stored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Capable of being locked out =w</w:t>
      </w:r>
      <w:r w:rsidR="009331AF">
        <w:rPr>
          <w:sz w:val="24"/>
          <w:szCs w:val="24"/>
        </w:rPr>
        <w:t>h</w:t>
      </w:r>
      <w:r w:rsidRPr="00426983">
        <w:rPr>
          <w:sz w:val="24"/>
          <w:szCs w:val="24"/>
        </w:rPr>
        <w:t xml:space="preserve">en ne one of the following criterions </w:t>
      </w:r>
      <w:proofErr w:type="gramStart"/>
      <w:r w:rsidRPr="00426983">
        <w:rPr>
          <w:sz w:val="24"/>
          <w:szCs w:val="24"/>
        </w:rPr>
        <w:t>are</w:t>
      </w:r>
      <w:proofErr w:type="gramEnd"/>
      <w:r w:rsidRPr="00426983">
        <w:rPr>
          <w:sz w:val="24"/>
          <w:szCs w:val="24"/>
        </w:rPr>
        <w:t xml:space="preserve"> met…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i)has</w:t>
      </w:r>
      <w:proofErr w:type="gramEnd"/>
      <w:r w:rsidRPr="00426983">
        <w:rPr>
          <w:sz w:val="24"/>
          <w:szCs w:val="24"/>
        </w:rPr>
        <w:t xml:space="preserve"> hasp to which lock can </w:t>
      </w:r>
      <w:proofErr w:type="spellStart"/>
      <w:r w:rsidRPr="00426983">
        <w:rPr>
          <w:sz w:val="24"/>
          <w:szCs w:val="24"/>
        </w:rPr>
        <w:t>b</w:t>
      </w:r>
      <w:proofErr w:type="spellEnd"/>
      <w:r w:rsidRPr="00426983">
        <w:rPr>
          <w:sz w:val="24"/>
          <w:szCs w:val="24"/>
        </w:rPr>
        <w:t xml:space="preserve"> attached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ii</w:t>
      </w:r>
      <w:proofErr w:type="gramStart"/>
      <w:r w:rsidRPr="00426983">
        <w:rPr>
          <w:sz w:val="24"/>
          <w:szCs w:val="24"/>
        </w:rPr>
        <w:t>)has</w:t>
      </w:r>
      <w:proofErr w:type="gramEnd"/>
      <w:r w:rsidRPr="00426983">
        <w:rPr>
          <w:sz w:val="24"/>
          <w:szCs w:val="24"/>
        </w:rPr>
        <w:t xml:space="preserve"> integral part through which a lock can </w:t>
      </w:r>
      <w:proofErr w:type="spellStart"/>
      <w:r w:rsidRPr="00426983">
        <w:rPr>
          <w:sz w:val="24"/>
          <w:szCs w:val="24"/>
        </w:rPr>
        <w:t>b</w:t>
      </w:r>
      <w:proofErr w:type="spellEnd"/>
      <w:r w:rsidRPr="00426983">
        <w:rPr>
          <w:sz w:val="24"/>
          <w:szCs w:val="24"/>
        </w:rPr>
        <w:t xml:space="preserve"> attached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3)has</w:t>
      </w:r>
      <w:proofErr w:type="gramEnd"/>
      <w:r w:rsidRPr="00426983">
        <w:rPr>
          <w:sz w:val="24"/>
          <w:szCs w:val="24"/>
        </w:rPr>
        <w:t xml:space="preserve"> built in locking mechanism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proofErr w:type="gramStart"/>
      <w:r w:rsidRPr="00426983">
        <w:rPr>
          <w:sz w:val="24"/>
          <w:szCs w:val="24"/>
        </w:rPr>
        <w:t>4)can</w:t>
      </w:r>
      <w:proofErr w:type="gramEnd"/>
      <w:r w:rsidRPr="00426983">
        <w:rPr>
          <w:sz w:val="24"/>
          <w:szCs w:val="24"/>
        </w:rPr>
        <w:t xml:space="preserve"> </w:t>
      </w:r>
      <w:proofErr w:type="spellStart"/>
      <w:r w:rsidRPr="00426983">
        <w:rPr>
          <w:sz w:val="24"/>
          <w:szCs w:val="24"/>
        </w:rPr>
        <w:t>b</w:t>
      </w:r>
      <w:proofErr w:type="spellEnd"/>
      <w:r w:rsidRPr="00426983">
        <w:rPr>
          <w:sz w:val="24"/>
          <w:szCs w:val="24"/>
        </w:rPr>
        <w:t xml:space="preserve"> locked w/o permanently dismantling, or replacing E isolating device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Energy isolating device = prevents release or transmission of E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Energy Source = </w:t>
      </w:r>
      <w:r w:rsidR="009331AF">
        <w:rPr>
          <w:sz w:val="24"/>
          <w:szCs w:val="24"/>
        </w:rPr>
        <w:t xml:space="preserve">something </w:t>
      </w:r>
      <w:r w:rsidRPr="00426983">
        <w:rPr>
          <w:sz w:val="24"/>
          <w:szCs w:val="24"/>
        </w:rPr>
        <w:t xml:space="preserve">that can activate machine/piece of equipment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Energy Control procedure = written document, with info on how to properly </w:t>
      </w:r>
      <w:r w:rsidR="009331AF">
        <w:rPr>
          <w:sz w:val="24"/>
          <w:szCs w:val="24"/>
        </w:rPr>
        <w:t xml:space="preserve">control </w:t>
      </w:r>
      <w:r w:rsidRPr="00426983">
        <w:rPr>
          <w:sz w:val="24"/>
          <w:szCs w:val="24"/>
        </w:rPr>
        <w:t xml:space="preserve">hazardous energy when shutting down machine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lastRenderedPageBreak/>
        <w:t xml:space="preserve">Energy control program = prevents accidental energizing of machines during maintenance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Lockout = helps with energy control program by placing lockout device like a padlock on energy </w:t>
      </w:r>
      <w:proofErr w:type="spellStart"/>
      <w:r w:rsidRPr="00426983">
        <w:rPr>
          <w:sz w:val="24"/>
          <w:szCs w:val="24"/>
        </w:rPr>
        <w:t>iso</w:t>
      </w:r>
      <w:r w:rsidR="009331AF">
        <w:rPr>
          <w:sz w:val="24"/>
          <w:szCs w:val="24"/>
        </w:rPr>
        <w:t>lating</w:t>
      </w:r>
      <w:r w:rsidRPr="00426983">
        <w:rPr>
          <w:sz w:val="24"/>
          <w:szCs w:val="24"/>
        </w:rPr>
        <w:t>device</w:t>
      </w:r>
      <w:proofErr w:type="spellEnd"/>
      <w:r w:rsidRPr="00426983">
        <w:rPr>
          <w:sz w:val="24"/>
          <w:szCs w:val="24"/>
        </w:rPr>
        <w:t xml:space="preserve">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Lockout Device = ne device that uses positive means to keen an E isolation</w:t>
      </w:r>
      <w:r w:rsidR="009331AF">
        <w:rPr>
          <w:sz w:val="24"/>
          <w:szCs w:val="24"/>
        </w:rPr>
        <w:t xml:space="preserve"> device in safe position so that </w:t>
      </w:r>
      <w:r w:rsidRPr="00426983">
        <w:rPr>
          <w:sz w:val="24"/>
          <w:szCs w:val="24"/>
        </w:rPr>
        <w:t xml:space="preserve">it doesn’t accidentally energize machine during maintenance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proofErr w:type="spellStart"/>
      <w:r w:rsidRPr="00426983">
        <w:rPr>
          <w:sz w:val="24"/>
          <w:szCs w:val="24"/>
        </w:rPr>
        <w:t>Tagout</w:t>
      </w:r>
      <w:proofErr w:type="spellEnd"/>
      <w:r w:rsidRPr="00426983">
        <w:rPr>
          <w:sz w:val="24"/>
          <w:szCs w:val="24"/>
        </w:rPr>
        <w:t>= placin</w:t>
      </w:r>
      <w:r w:rsidR="009331AF">
        <w:rPr>
          <w:sz w:val="24"/>
          <w:szCs w:val="24"/>
        </w:rPr>
        <w:t>g tag on an energy isolation devic</w:t>
      </w:r>
      <w:r w:rsidRPr="00426983">
        <w:rPr>
          <w:sz w:val="24"/>
          <w:szCs w:val="24"/>
        </w:rPr>
        <w:t xml:space="preserve">e to warn </w:t>
      </w:r>
      <w:proofErr w:type="spellStart"/>
      <w:r w:rsidRPr="00426983">
        <w:rPr>
          <w:sz w:val="24"/>
          <w:szCs w:val="24"/>
        </w:rPr>
        <w:t>ppl</w:t>
      </w:r>
      <w:proofErr w:type="spellEnd"/>
      <w:r w:rsidRPr="00426983">
        <w:rPr>
          <w:sz w:val="24"/>
          <w:szCs w:val="24"/>
        </w:rPr>
        <w:t xml:space="preserve"> not to accidentally energize machine </w:t>
      </w:r>
    </w:p>
    <w:p w:rsidR="00373592" w:rsidRDefault="00E2038D" w:rsidP="00F93BA3">
      <w:pPr>
        <w:pStyle w:val="NoSpacing"/>
        <w:rPr>
          <w:sz w:val="24"/>
          <w:szCs w:val="24"/>
        </w:rPr>
      </w:pPr>
      <w:proofErr w:type="spellStart"/>
      <w:r w:rsidRPr="00426983">
        <w:rPr>
          <w:sz w:val="24"/>
          <w:szCs w:val="24"/>
        </w:rPr>
        <w:t>Tagout</w:t>
      </w:r>
      <w:proofErr w:type="spellEnd"/>
      <w:r w:rsidRPr="00426983">
        <w:rPr>
          <w:sz w:val="24"/>
          <w:szCs w:val="24"/>
        </w:rPr>
        <w:t xml:space="preserve"> Device = a prominent warning device such as a tag that</w:t>
      </w:r>
      <w:r w:rsidR="00813F83">
        <w:rPr>
          <w:sz w:val="24"/>
          <w:szCs w:val="24"/>
        </w:rPr>
        <w:t>’</w:t>
      </w:r>
      <w:r w:rsidR="009331AF">
        <w:rPr>
          <w:sz w:val="24"/>
          <w:szCs w:val="24"/>
        </w:rPr>
        <w:t>s to</w:t>
      </w:r>
      <w:r w:rsidRPr="00426983">
        <w:rPr>
          <w:sz w:val="24"/>
          <w:szCs w:val="24"/>
        </w:rPr>
        <w:t xml:space="preserve"> b</w:t>
      </w:r>
      <w:r w:rsidR="009331AF">
        <w:rPr>
          <w:sz w:val="24"/>
          <w:szCs w:val="24"/>
        </w:rPr>
        <w:t>e</w:t>
      </w:r>
      <w:r w:rsidRPr="00426983">
        <w:rPr>
          <w:sz w:val="24"/>
          <w:szCs w:val="24"/>
        </w:rPr>
        <w:t xml:space="preserve"> </w:t>
      </w:r>
      <w:r w:rsidR="00373592" w:rsidRPr="00426983">
        <w:rPr>
          <w:sz w:val="24"/>
          <w:szCs w:val="24"/>
        </w:rPr>
        <w:t xml:space="preserve">stuck on </w:t>
      </w:r>
      <w:r w:rsidR="00813F83">
        <w:rPr>
          <w:sz w:val="24"/>
          <w:szCs w:val="24"/>
        </w:rPr>
        <w:t xml:space="preserve">an </w:t>
      </w:r>
      <w:r w:rsidR="00373592" w:rsidRPr="00426983">
        <w:rPr>
          <w:sz w:val="24"/>
          <w:szCs w:val="24"/>
        </w:rPr>
        <w:t>energy isolation device</w:t>
      </w:r>
    </w:p>
    <w:p w:rsidR="00813F83" w:rsidRPr="00426983" w:rsidRDefault="00813F83" w:rsidP="00F93BA3">
      <w:pPr>
        <w:pStyle w:val="NoSpacing"/>
        <w:rPr>
          <w:sz w:val="24"/>
          <w:szCs w:val="24"/>
        </w:rPr>
      </w:pPr>
    </w:p>
    <w:p w:rsidR="00373592" w:rsidRPr="00426983" w:rsidRDefault="00373592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>Control – Lockout (Lecture)</w:t>
      </w:r>
    </w:p>
    <w:p w:rsidR="00FA69E0" w:rsidRPr="00426983" w:rsidRDefault="007D15A0" w:rsidP="00373592">
      <w:pPr>
        <w:pStyle w:val="NoSpacing"/>
        <w:rPr>
          <w:sz w:val="24"/>
          <w:szCs w:val="24"/>
        </w:rPr>
      </w:pPr>
      <w:r w:rsidRPr="00426983">
        <w:rPr>
          <w:bCs/>
          <w:sz w:val="24"/>
          <w:szCs w:val="24"/>
        </w:rPr>
        <w:t>Protect from unexpected release of kinetic or potential energy</w:t>
      </w:r>
    </w:p>
    <w:p w:rsidR="00FA69E0" w:rsidRPr="00426983" w:rsidRDefault="007D15A0" w:rsidP="00373592">
      <w:pPr>
        <w:pStyle w:val="NoSpacing"/>
        <w:numPr>
          <w:ilvl w:val="1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>Electrical Contact from terminals of…...</w:t>
      </w:r>
    </w:p>
    <w:p w:rsidR="00FA69E0" w:rsidRPr="00426983" w:rsidRDefault="007D15A0" w:rsidP="00373592">
      <w:pPr>
        <w:pStyle w:val="NoSpacing"/>
        <w:numPr>
          <w:ilvl w:val="2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 xml:space="preserve">Equipment, panels, motors </w:t>
      </w:r>
    </w:p>
    <w:p w:rsidR="00FA69E0" w:rsidRPr="00426983" w:rsidRDefault="007D15A0" w:rsidP="00373592">
      <w:pPr>
        <w:pStyle w:val="NoSpacing"/>
        <w:numPr>
          <w:ilvl w:val="2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>Storage devices (capacitors, batteries etc.)</w:t>
      </w:r>
    </w:p>
    <w:p w:rsidR="00FA69E0" w:rsidRPr="00426983" w:rsidRDefault="00373592" w:rsidP="00373592">
      <w:pPr>
        <w:pStyle w:val="NoSpacing"/>
        <w:numPr>
          <w:ilvl w:val="1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 xml:space="preserve">Mechanical hazards = hazard even </w:t>
      </w:r>
      <w:proofErr w:type="spellStart"/>
      <w:r w:rsidRPr="00426983">
        <w:rPr>
          <w:bCs/>
          <w:sz w:val="24"/>
          <w:szCs w:val="24"/>
          <w:lang w:val="en-GB"/>
        </w:rPr>
        <w:t>wen</w:t>
      </w:r>
      <w:proofErr w:type="spellEnd"/>
      <w:r w:rsidRPr="00426983">
        <w:rPr>
          <w:bCs/>
          <w:sz w:val="24"/>
          <w:szCs w:val="24"/>
          <w:lang w:val="en-GB"/>
        </w:rPr>
        <w:t xml:space="preserve"> turned off like lifting devices, pressure in pipes, high temp. in vessels  </w:t>
      </w:r>
    </w:p>
    <w:p w:rsidR="00FA69E0" w:rsidRPr="00426983" w:rsidRDefault="007D15A0" w:rsidP="00373592">
      <w:pPr>
        <w:pStyle w:val="NoSpacing"/>
        <w:numPr>
          <w:ilvl w:val="2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>Belts, conveyors, springs</w:t>
      </w:r>
    </w:p>
    <w:p w:rsidR="00FA69E0" w:rsidRPr="00426983" w:rsidRDefault="007D15A0" w:rsidP="00373592">
      <w:pPr>
        <w:pStyle w:val="NoSpacing"/>
        <w:numPr>
          <w:ilvl w:val="2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>Pneumatic / hydraulic actuators &amp; controls</w:t>
      </w:r>
    </w:p>
    <w:p w:rsidR="00FA69E0" w:rsidRPr="00426983" w:rsidRDefault="007D15A0" w:rsidP="00373592">
      <w:pPr>
        <w:pStyle w:val="NoSpacing"/>
        <w:numPr>
          <w:ilvl w:val="2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>Movable parts stopped at other than their “zero energy” position</w:t>
      </w:r>
    </w:p>
    <w:p w:rsidR="00FA69E0" w:rsidRPr="00426983" w:rsidRDefault="007D15A0" w:rsidP="00373592">
      <w:pPr>
        <w:pStyle w:val="NoSpacing"/>
        <w:numPr>
          <w:ilvl w:val="2"/>
          <w:numId w:val="2"/>
        </w:numPr>
        <w:rPr>
          <w:sz w:val="24"/>
          <w:szCs w:val="24"/>
        </w:rPr>
      </w:pPr>
      <w:r w:rsidRPr="00426983">
        <w:rPr>
          <w:bCs/>
          <w:sz w:val="24"/>
          <w:szCs w:val="24"/>
          <w:lang w:val="en-GB"/>
        </w:rPr>
        <w:t>Objects or materials in motion</w:t>
      </w:r>
    </w:p>
    <w:p w:rsidR="00373592" w:rsidRPr="00426983" w:rsidRDefault="00373592" w:rsidP="00373592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426983">
        <w:rPr>
          <w:sz w:val="24"/>
          <w:szCs w:val="24"/>
        </w:rPr>
        <w:t xml:space="preserve">Electrical Energy: low &amp; high </w:t>
      </w:r>
      <w:r w:rsidRPr="00813F83">
        <w:rPr>
          <w:b/>
          <w:sz w:val="24"/>
          <w:szCs w:val="24"/>
        </w:rPr>
        <w:t xml:space="preserve">voltage </w:t>
      </w:r>
      <w:r w:rsidRPr="00426983">
        <w:rPr>
          <w:sz w:val="24"/>
          <w:szCs w:val="24"/>
        </w:rPr>
        <w:t>equipment &amp; conductors</w:t>
      </w:r>
    </w:p>
    <w:p w:rsidR="00373592" w:rsidRPr="00426983" w:rsidRDefault="00373592" w:rsidP="00373592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426983">
        <w:rPr>
          <w:sz w:val="24"/>
          <w:szCs w:val="24"/>
        </w:rPr>
        <w:t>Kinetic Energy:</w:t>
      </w:r>
      <w:r w:rsidRPr="00813F83">
        <w:rPr>
          <w:b/>
          <w:sz w:val="24"/>
          <w:szCs w:val="24"/>
        </w:rPr>
        <w:t xml:space="preserve"> moving</w:t>
      </w:r>
      <w:r w:rsidRPr="00426983">
        <w:rPr>
          <w:sz w:val="24"/>
          <w:szCs w:val="24"/>
        </w:rPr>
        <w:t xml:space="preserve"> equipment or materials</w:t>
      </w:r>
    </w:p>
    <w:p w:rsidR="00373592" w:rsidRPr="00426983" w:rsidRDefault="00373592" w:rsidP="00373592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426983">
        <w:rPr>
          <w:sz w:val="24"/>
          <w:szCs w:val="24"/>
        </w:rPr>
        <w:t>Potential Energy: pressurized, suspended</w:t>
      </w:r>
      <w:r w:rsidR="00AF514A" w:rsidRPr="00426983">
        <w:rPr>
          <w:sz w:val="24"/>
          <w:szCs w:val="24"/>
        </w:rPr>
        <w:t>, elevated or coiled materials</w:t>
      </w:r>
    </w:p>
    <w:p w:rsidR="00373592" w:rsidRPr="00426983" w:rsidRDefault="00373592" w:rsidP="00373592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426983">
        <w:rPr>
          <w:sz w:val="24"/>
          <w:szCs w:val="24"/>
        </w:rPr>
        <w:t>Radiation: Energy of ionizing o</w:t>
      </w:r>
      <w:r w:rsidR="00AF514A" w:rsidRPr="00426983">
        <w:rPr>
          <w:sz w:val="24"/>
          <w:szCs w:val="24"/>
        </w:rPr>
        <w:t xml:space="preserve">r non-ionizing radiation </w:t>
      </w:r>
    </w:p>
    <w:p w:rsidR="00373592" w:rsidRPr="00426983" w:rsidRDefault="00373592" w:rsidP="00373592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426983">
        <w:rPr>
          <w:sz w:val="24"/>
          <w:szCs w:val="24"/>
        </w:rPr>
        <w:t xml:space="preserve">Chemical Energy: chemical reactions or flammable, combustible or corrosive substances. </w:t>
      </w:r>
    </w:p>
    <w:p w:rsidR="00373592" w:rsidRPr="00426983" w:rsidRDefault="00373592" w:rsidP="00373592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426983">
        <w:rPr>
          <w:sz w:val="24"/>
          <w:szCs w:val="24"/>
        </w:rPr>
        <w:t>Thermal Energy: Energy through hot or cold materials: Steam, hot water, gases, liquid nitrogen</w:t>
      </w:r>
    </w:p>
    <w:p w:rsidR="00373592" w:rsidRPr="00426983" w:rsidRDefault="00AF514A" w:rsidP="00373592">
      <w:pPr>
        <w:pStyle w:val="NoSpacing"/>
        <w:rPr>
          <w:bCs/>
          <w:sz w:val="24"/>
          <w:szCs w:val="24"/>
          <w:u w:val="single"/>
        </w:rPr>
      </w:pPr>
      <w:r w:rsidRPr="00426983">
        <w:rPr>
          <w:bCs/>
          <w:sz w:val="24"/>
          <w:szCs w:val="24"/>
          <w:u w:val="single"/>
        </w:rPr>
        <w:t>Lock-out Tag-out - Basic Procedures</w:t>
      </w:r>
    </w:p>
    <w:p w:rsidR="00AF514A" w:rsidRPr="00426983" w:rsidRDefault="00AF514A" w:rsidP="00AF514A">
      <w:pPr>
        <w:pStyle w:val="NoSpacing"/>
        <w:rPr>
          <w:sz w:val="24"/>
          <w:szCs w:val="24"/>
        </w:rPr>
      </w:pPr>
      <w:r w:rsidRPr="00426983">
        <w:rPr>
          <w:bCs/>
          <w:sz w:val="24"/>
          <w:szCs w:val="24"/>
          <w:lang w:val="en-CA"/>
        </w:rPr>
        <w:t>Prepare for shut down</w:t>
      </w:r>
      <w:r w:rsidRPr="00426983">
        <w:rPr>
          <w:sz w:val="24"/>
          <w:szCs w:val="24"/>
        </w:rPr>
        <w:t>=</w:t>
      </w:r>
      <w:r w:rsidRPr="00426983">
        <w:rPr>
          <w:bCs/>
          <w:sz w:val="24"/>
          <w:szCs w:val="24"/>
          <w:lang w:val="en-CA"/>
        </w:rPr>
        <w:t>Identify all types and sources of energy</w:t>
      </w:r>
    </w:p>
    <w:p w:rsidR="00AF514A" w:rsidRPr="00426983" w:rsidRDefault="00AF514A" w:rsidP="00AF514A">
      <w:pPr>
        <w:pStyle w:val="NoSpacing"/>
        <w:rPr>
          <w:sz w:val="24"/>
          <w:szCs w:val="24"/>
        </w:rPr>
      </w:pPr>
      <w:r w:rsidRPr="00426983">
        <w:rPr>
          <w:bCs/>
          <w:sz w:val="24"/>
          <w:szCs w:val="24"/>
          <w:lang w:val="en-CA"/>
        </w:rPr>
        <w:t xml:space="preserve">Shut Down </w:t>
      </w:r>
      <w:r w:rsidRPr="00426983">
        <w:rPr>
          <w:sz w:val="24"/>
          <w:szCs w:val="24"/>
        </w:rPr>
        <w:t>=</w:t>
      </w:r>
      <w:r w:rsidRPr="00426983">
        <w:rPr>
          <w:bCs/>
          <w:sz w:val="24"/>
          <w:szCs w:val="24"/>
          <w:lang w:val="en-CA"/>
        </w:rPr>
        <w:t>Perform normal stopping procedures</w:t>
      </w:r>
      <w:r w:rsidRPr="00426983">
        <w:rPr>
          <w:sz w:val="24"/>
          <w:szCs w:val="24"/>
        </w:rPr>
        <w:t xml:space="preserve"> and </w:t>
      </w:r>
      <w:proofErr w:type="gramStart"/>
      <w:r w:rsidRPr="00426983">
        <w:rPr>
          <w:bCs/>
          <w:sz w:val="24"/>
          <w:szCs w:val="24"/>
          <w:lang w:val="en-CA"/>
        </w:rPr>
        <w:t>Visually</w:t>
      </w:r>
      <w:proofErr w:type="gramEnd"/>
      <w:r w:rsidRPr="00426983">
        <w:rPr>
          <w:bCs/>
          <w:sz w:val="24"/>
          <w:szCs w:val="24"/>
          <w:lang w:val="en-CA"/>
        </w:rPr>
        <w:t xml:space="preserve"> check that all moving parts have stopped</w:t>
      </w:r>
    </w:p>
    <w:p w:rsidR="00AF514A" w:rsidRPr="00426983" w:rsidRDefault="00AF514A" w:rsidP="00AF514A">
      <w:pPr>
        <w:pStyle w:val="NoSpacing"/>
        <w:rPr>
          <w:sz w:val="24"/>
          <w:szCs w:val="24"/>
        </w:rPr>
      </w:pPr>
      <w:r w:rsidRPr="00426983">
        <w:rPr>
          <w:bCs/>
          <w:sz w:val="24"/>
          <w:szCs w:val="24"/>
          <w:lang w:val="en-CA"/>
        </w:rPr>
        <w:t>Isolate</w:t>
      </w:r>
      <w:r w:rsidRPr="00426983">
        <w:rPr>
          <w:sz w:val="24"/>
          <w:szCs w:val="24"/>
        </w:rPr>
        <w:t>=</w:t>
      </w:r>
      <w:r w:rsidRPr="00426983">
        <w:rPr>
          <w:bCs/>
          <w:sz w:val="24"/>
          <w:szCs w:val="24"/>
          <w:lang w:val="en-CA"/>
        </w:rPr>
        <w:t>Operate all isolation devices &amp; dissipate or block stored energy</w:t>
      </w:r>
    </w:p>
    <w:p w:rsidR="00AF514A" w:rsidRPr="00426983" w:rsidRDefault="00AF514A" w:rsidP="00AF514A">
      <w:pPr>
        <w:pStyle w:val="NoSpacing"/>
        <w:rPr>
          <w:sz w:val="24"/>
          <w:szCs w:val="24"/>
        </w:rPr>
      </w:pPr>
      <w:r w:rsidRPr="00426983">
        <w:rPr>
          <w:bCs/>
          <w:sz w:val="24"/>
          <w:szCs w:val="24"/>
          <w:lang w:val="en-CA"/>
        </w:rPr>
        <w:t>Apply lock and tag</w:t>
      </w:r>
      <w:r w:rsidRPr="00426983">
        <w:rPr>
          <w:sz w:val="24"/>
          <w:szCs w:val="24"/>
        </w:rPr>
        <w:t>=</w:t>
      </w:r>
      <w:proofErr w:type="gramStart"/>
      <w:r w:rsidRPr="00426983">
        <w:rPr>
          <w:bCs/>
          <w:sz w:val="24"/>
          <w:szCs w:val="24"/>
          <w:lang w:val="en-CA"/>
        </w:rPr>
        <w:t>Each</w:t>
      </w:r>
      <w:proofErr w:type="gramEnd"/>
      <w:r w:rsidRPr="00426983">
        <w:rPr>
          <w:bCs/>
          <w:sz w:val="24"/>
          <w:szCs w:val="24"/>
          <w:lang w:val="en-CA"/>
        </w:rPr>
        <w:t xml:space="preserve"> worker applies lock &amp; tag to each isolation device</w:t>
      </w:r>
    </w:p>
    <w:p w:rsidR="00AF514A" w:rsidRPr="00426983" w:rsidRDefault="00AF514A" w:rsidP="00AF514A">
      <w:pPr>
        <w:pStyle w:val="NoSpacing"/>
        <w:rPr>
          <w:sz w:val="24"/>
          <w:szCs w:val="24"/>
        </w:rPr>
      </w:pPr>
      <w:r w:rsidRPr="00426983">
        <w:rPr>
          <w:bCs/>
          <w:sz w:val="24"/>
          <w:szCs w:val="24"/>
        </w:rPr>
        <w:t>Verify Isolation</w:t>
      </w:r>
      <w:r w:rsidRPr="00426983">
        <w:rPr>
          <w:sz w:val="24"/>
          <w:szCs w:val="24"/>
        </w:rPr>
        <w:t>=</w:t>
      </w:r>
      <w:r w:rsidRPr="00426983">
        <w:rPr>
          <w:bCs/>
          <w:sz w:val="24"/>
          <w:szCs w:val="24"/>
        </w:rPr>
        <w:t>Operate all activating controls/devices to ensure isolation</w:t>
      </w:r>
      <w:r w:rsidRPr="00426983">
        <w:rPr>
          <w:sz w:val="24"/>
          <w:szCs w:val="24"/>
        </w:rPr>
        <w:t xml:space="preserve"> and </w:t>
      </w:r>
      <w:r w:rsidRPr="00426983">
        <w:rPr>
          <w:bCs/>
          <w:sz w:val="24"/>
          <w:szCs w:val="24"/>
        </w:rPr>
        <w:t xml:space="preserve">Return all activating controls/devices to OFF </w:t>
      </w:r>
    </w:p>
    <w:p w:rsidR="00AF514A" w:rsidRPr="00426983" w:rsidRDefault="00AF514A" w:rsidP="00F93BA3">
      <w:pPr>
        <w:pStyle w:val="NoSpacing"/>
        <w:rPr>
          <w:sz w:val="24"/>
          <w:szCs w:val="24"/>
        </w:rPr>
      </w:pPr>
    </w:p>
    <w:p w:rsidR="00E2038D" w:rsidRPr="00426983" w:rsidRDefault="00E2038D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>Evaluating Lockout/</w:t>
      </w:r>
      <w:proofErr w:type="spellStart"/>
      <w:r w:rsidRPr="00426983">
        <w:rPr>
          <w:sz w:val="24"/>
          <w:szCs w:val="24"/>
          <w:u w:val="single"/>
        </w:rPr>
        <w:t>Tagout</w:t>
      </w:r>
      <w:proofErr w:type="spellEnd"/>
      <w:r w:rsidRPr="00426983">
        <w:rPr>
          <w:sz w:val="24"/>
          <w:szCs w:val="24"/>
          <w:u w:val="single"/>
        </w:rPr>
        <w:t xml:space="preserve"> programs </w:t>
      </w:r>
    </w:p>
    <w:p w:rsidR="00E2038D" w:rsidRPr="00426983" w:rsidRDefault="00E2038D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-lockout/</w:t>
      </w:r>
      <w:proofErr w:type="spellStart"/>
      <w:r w:rsidRPr="00426983">
        <w:rPr>
          <w:sz w:val="24"/>
          <w:szCs w:val="24"/>
        </w:rPr>
        <w:t>tagout</w:t>
      </w:r>
      <w:proofErr w:type="spellEnd"/>
      <w:r w:rsidRPr="00426983">
        <w:rPr>
          <w:sz w:val="24"/>
          <w:szCs w:val="24"/>
        </w:rPr>
        <w:t xml:space="preserve"> violations are frequently cited during </w:t>
      </w:r>
      <w:proofErr w:type="spellStart"/>
      <w:r w:rsidRPr="00426983">
        <w:rPr>
          <w:sz w:val="24"/>
          <w:szCs w:val="24"/>
        </w:rPr>
        <w:t>on site</w:t>
      </w:r>
      <w:proofErr w:type="spellEnd"/>
      <w:r w:rsidRPr="00426983">
        <w:rPr>
          <w:sz w:val="24"/>
          <w:szCs w:val="24"/>
        </w:rPr>
        <w:t xml:space="preserve"> inspections 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QUESTIONS TO AN</w:t>
      </w:r>
      <w:r w:rsidR="00373592" w:rsidRPr="00426983">
        <w:rPr>
          <w:sz w:val="24"/>
          <w:szCs w:val="24"/>
        </w:rPr>
        <w:t>S</w:t>
      </w:r>
      <w:r w:rsidRPr="00426983">
        <w:rPr>
          <w:sz w:val="24"/>
          <w:szCs w:val="24"/>
        </w:rPr>
        <w:t xml:space="preserve">WER ARE ON PAGE 179 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</w:p>
    <w:p w:rsidR="002A0CE8" w:rsidRPr="00426983" w:rsidRDefault="002A0CE8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GENERAL PRECAUTIONS 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-operators should </w:t>
      </w:r>
      <w:proofErr w:type="spellStart"/>
      <w:r w:rsidRPr="00426983">
        <w:rPr>
          <w:sz w:val="24"/>
          <w:szCs w:val="24"/>
        </w:rPr>
        <w:t>b</w:t>
      </w:r>
      <w:proofErr w:type="spellEnd"/>
      <w:r w:rsidRPr="00426983">
        <w:rPr>
          <w:sz w:val="24"/>
          <w:szCs w:val="24"/>
        </w:rPr>
        <w:t xml:space="preserve"> trained in safe operation/maintenance plus in emergency procedures during acc</w:t>
      </w:r>
      <w:r w:rsidR="004855A5">
        <w:rPr>
          <w:sz w:val="24"/>
          <w:szCs w:val="24"/>
        </w:rPr>
        <w:t>ident</w:t>
      </w:r>
      <w:r w:rsidRPr="00426983">
        <w:rPr>
          <w:sz w:val="24"/>
          <w:szCs w:val="24"/>
        </w:rPr>
        <w:t>.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lastRenderedPageBreak/>
        <w:t xml:space="preserve">-employees should </w:t>
      </w:r>
      <w:proofErr w:type="spellStart"/>
      <w:r w:rsidRPr="00426983">
        <w:rPr>
          <w:sz w:val="24"/>
          <w:szCs w:val="24"/>
        </w:rPr>
        <w:t>kno</w:t>
      </w:r>
      <w:proofErr w:type="spellEnd"/>
      <w:r w:rsidRPr="00426983">
        <w:rPr>
          <w:sz w:val="24"/>
          <w:szCs w:val="24"/>
        </w:rPr>
        <w:t xml:space="preserve"> how to activate emergency shutdown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-maintenance of safe </w:t>
      </w:r>
      <w:proofErr w:type="spellStart"/>
      <w:r w:rsidRPr="00426983">
        <w:rPr>
          <w:sz w:val="24"/>
          <w:szCs w:val="24"/>
        </w:rPr>
        <w:t>gaurds</w:t>
      </w:r>
      <w:proofErr w:type="spellEnd"/>
      <w:r w:rsidRPr="00426983">
        <w:rPr>
          <w:sz w:val="24"/>
          <w:szCs w:val="24"/>
        </w:rPr>
        <w:t xml:space="preserve"> should </w:t>
      </w:r>
      <w:proofErr w:type="spellStart"/>
      <w:r w:rsidRPr="00426983">
        <w:rPr>
          <w:sz w:val="24"/>
          <w:szCs w:val="24"/>
        </w:rPr>
        <w:t>b</w:t>
      </w:r>
      <w:proofErr w:type="spellEnd"/>
      <w:r w:rsidRPr="00426983">
        <w:rPr>
          <w:sz w:val="24"/>
          <w:szCs w:val="24"/>
        </w:rPr>
        <w:t xml:space="preserve"> done on the </w:t>
      </w:r>
      <w:proofErr w:type="spellStart"/>
      <w:r w:rsidRPr="00426983">
        <w:rPr>
          <w:sz w:val="24"/>
          <w:szCs w:val="24"/>
        </w:rPr>
        <w:t>regs</w:t>
      </w:r>
      <w:proofErr w:type="spellEnd"/>
      <w:r w:rsidRPr="00426983">
        <w:rPr>
          <w:sz w:val="24"/>
          <w:szCs w:val="24"/>
        </w:rPr>
        <w:t xml:space="preserve">, supervisors should ensure they r in place </w:t>
      </w:r>
      <w:proofErr w:type="spellStart"/>
      <w:r w:rsidRPr="00426983">
        <w:rPr>
          <w:sz w:val="24"/>
          <w:szCs w:val="24"/>
        </w:rPr>
        <w:t>prprly</w:t>
      </w:r>
      <w:proofErr w:type="spellEnd"/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-operators should dress properly to operate </w:t>
      </w:r>
      <w:proofErr w:type="spellStart"/>
      <w:r w:rsidRPr="00426983">
        <w:rPr>
          <w:sz w:val="24"/>
          <w:szCs w:val="24"/>
        </w:rPr>
        <w:t>machine</w:t>
      </w:r>
      <w:proofErr w:type="gramStart"/>
      <w:r w:rsidRPr="00426983">
        <w:rPr>
          <w:sz w:val="24"/>
          <w:szCs w:val="24"/>
        </w:rPr>
        <w:t>,no</w:t>
      </w:r>
      <w:proofErr w:type="spellEnd"/>
      <w:proofErr w:type="gramEnd"/>
      <w:r w:rsidRPr="00426983">
        <w:rPr>
          <w:sz w:val="24"/>
          <w:szCs w:val="24"/>
        </w:rPr>
        <w:t xml:space="preserve"> long hair etc..</w:t>
      </w:r>
    </w:p>
    <w:p w:rsidR="002A0CE8" w:rsidRPr="00426983" w:rsidRDefault="002A0CE8" w:rsidP="00F93BA3">
      <w:pPr>
        <w:pStyle w:val="NoSpacing"/>
        <w:rPr>
          <w:sz w:val="24"/>
          <w:szCs w:val="24"/>
          <w:u w:val="single"/>
        </w:rPr>
      </w:pPr>
    </w:p>
    <w:p w:rsidR="002A0CE8" w:rsidRPr="00426983" w:rsidRDefault="002A0CE8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BASIC PROGRAM CONTENT 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-machine safeguarding should </w:t>
      </w:r>
      <w:proofErr w:type="spellStart"/>
      <w:r w:rsidRPr="00426983">
        <w:rPr>
          <w:sz w:val="24"/>
          <w:szCs w:val="24"/>
        </w:rPr>
        <w:t>b</w:t>
      </w:r>
      <w:proofErr w:type="spellEnd"/>
      <w:r w:rsidRPr="00426983">
        <w:rPr>
          <w:sz w:val="24"/>
          <w:szCs w:val="24"/>
        </w:rPr>
        <w:t xml:space="preserve"> organized systemati</w:t>
      </w:r>
      <w:bookmarkStart w:id="0" w:name="_GoBack"/>
      <w:bookmarkEnd w:id="0"/>
      <w:r w:rsidRPr="00426983">
        <w:rPr>
          <w:sz w:val="24"/>
          <w:szCs w:val="24"/>
        </w:rPr>
        <w:t>c and comprehensive ….should have the following elements:</w:t>
      </w:r>
    </w:p>
    <w:p w:rsidR="002A0CE8" w:rsidRPr="00426983" w:rsidRDefault="004855A5" w:rsidP="00F93B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-safegua</w:t>
      </w:r>
      <w:r w:rsidR="002A0CE8" w:rsidRPr="00426983">
        <w:rPr>
          <w:sz w:val="24"/>
          <w:szCs w:val="24"/>
        </w:rPr>
        <w:t>rd policy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-machine hazard analysis 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-lockout/</w:t>
      </w:r>
      <w:proofErr w:type="spellStart"/>
      <w:r w:rsidRPr="00426983">
        <w:rPr>
          <w:sz w:val="24"/>
          <w:szCs w:val="24"/>
        </w:rPr>
        <w:t>tagout</w:t>
      </w:r>
      <w:proofErr w:type="spellEnd"/>
      <w:r w:rsidRPr="00426983">
        <w:rPr>
          <w:sz w:val="24"/>
          <w:szCs w:val="24"/>
        </w:rPr>
        <w:t xml:space="preserve"> ma</w:t>
      </w:r>
      <w:r w:rsidR="004855A5">
        <w:rPr>
          <w:sz w:val="24"/>
          <w:szCs w:val="24"/>
        </w:rPr>
        <w:t>t</w:t>
      </w:r>
      <w:r w:rsidRPr="00426983">
        <w:rPr>
          <w:sz w:val="24"/>
          <w:szCs w:val="24"/>
        </w:rPr>
        <w:t>erials and pro</w:t>
      </w:r>
      <w:r w:rsidR="004855A5">
        <w:rPr>
          <w:sz w:val="24"/>
          <w:szCs w:val="24"/>
        </w:rPr>
        <w:t>ce</w:t>
      </w:r>
      <w:r w:rsidRPr="00426983">
        <w:rPr>
          <w:sz w:val="24"/>
          <w:szCs w:val="24"/>
        </w:rPr>
        <w:t>d</w:t>
      </w:r>
      <w:r w:rsidR="004855A5">
        <w:rPr>
          <w:sz w:val="24"/>
          <w:szCs w:val="24"/>
        </w:rPr>
        <w:t>ur</w:t>
      </w:r>
      <w:r w:rsidRPr="00426983">
        <w:rPr>
          <w:sz w:val="24"/>
          <w:szCs w:val="24"/>
        </w:rPr>
        <w:t xml:space="preserve">es along with employee training 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-comprehensive documentation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-periodic safeguarding audits </w:t>
      </w:r>
    </w:p>
    <w:p w:rsidR="002A0CE8" w:rsidRPr="00426983" w:rsidRDefault="002A0CE8" w:rsidP="00F93BA3">
      <w:pPr>
        <w:pStyle w:val="NoSpacing"/>
        <w:rPr>
          <w:sz w:val="24"/>
          <w:szCs w:val="24"/>
        </w:rPr>
      </w:pPr>
    </w:p>
    <w:p w:rsidR="002A0CE8" w:rsidRPr="00426983" w:rsidRDefault="002A0CE8" w:rsidP="00F93BA3">
      <w:pPr>
        <w:pStyle w:val="NoSpacing"/>
        <w:rPr>
          <w:sz w:val="24"/>
          <w:szCs w:val="24"/>
          <w:u w:val="single"/>
        </w:rPr>
      </w:pPr>
      <w:r w:rsidRPr="00426983">
        <w:rPr>
          <w:sz w:val="24"/>
          <w:szCs w:val="24"/>
          <w:u w:val="single"/>
        </w:rPr>
        <w:t xml:space="preserve">TAKING CORRECTIVE </w:t>
      </w:r>
      <w:r w:rsidR="005E71C0" w:rsidRPr="00426983">
        <w:rPr>
          <w:sz w:val="24"/>
          <w:szCs w:val="24"/>
          <w:u w:val="single"/>
        </w:rPr>
        <w:t xml:space="preserve">ACTION </w:t>
      </w:r>
    </w:p>
    <w:p w:rsidR="005E71C0" w:rsidRPr="00426983" w:rsidRDefault="005E71C0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 xml:space="preserve">-should be done wen u observe a mechanical hazard …with a key being immediacy </w:t>
      </w:r>
    </w:p>
    <w:p w:rsidR="003850EF" w:rsidRPr="00426983" w:rsidRDefault="003850EF" w:rsidP="00F93BA3">
      <w:pPr>
        <w:pStyle w:val="NoSpacing"/>
        <w:rPr>
          <w:sz w:val="24"/>
          <w:szCs w:val="24"/>
        </w:rPr>
      </w:pPr>
      <w:r w:rsidRPr="00426983">
        <w:rPr>
          <w:sz w:val="24"/>
          <w:szCs w:val="24"/>
        </w:rPr>
        <w:t>Hazard Recognition Barrier Guard</w:t>
      </w:r>
    </w:p>
    <w:p w:rsidR="003850EF" w:rsidRPr="00426983" w:rsidRDefault="003850EF" w:rsidP="003850EF">
      <w:pPr>
        <w:pStyle w:val="NoSpacing"/>
        <w:rPr>
          <w:sz w:val="24"/>
          <w:szCs w:val="24"/>
        </w:rPr>
      </w:pPr>
      <w:r w:rsidRPr="00426983">
        <w:rPr>
          <w:b/>
          <w:bCs/>
          <w:sz w:val="24"/>
          <w:szCs w:val="24"/>
          <w:lang w:val="en-CA"/>
        </w:rPr>
        <w:t xml:space="preserve">=gotcha stick used to see if it would hurt </w:t>
      </w:r>
      <w:proofErr w:type="spellStart"/>
      <w:r w:rsidRPr="00426983">
        <w:rPr>
          <w:b/>
          <w:bCs/>
          <w:sz w:val="24"/>
          <w:szCs w:val="24"/>
          <w:lang w:val="en-CA"/>
        </w:rPr>
        <w:t>ur</w:t>
      </w:r>
      <w:proofErr w:type="spellEnd"/>
      <w:r w:rsidRPr="00426983">
        <w:rPr>
          <w:b/>
          <w:bCs/>
          <w:sz w:val="24"/>
          <w:szCs w:val="24"/>
          <w:lang w:val="en-CA"/>
        </w:rPr>
        <w:t xml:space="preserve"> finger, at the top of the ruler, it gets narrower and narrower, top reps pinky area widest is </w:t>
      </w:r>
      <w:proofErr w:type="spellStart"/>
      <w:r w:rsidRPr="00426983">
        <w:rPr>
          <w:b/>
          <w:bCs/>
          <w:sz w:val="24"/>
          <w:szCs w:val="24"/>
          <w:lang w:val="en-CA"/>
        </w:rPr>
        <w:t>ur</w:t>
      </w:r>
      <w:proofErr w:type="spellEnd"/>
      <w:r w:rsidRPr="00426983">
        <w:rPr>
          <w:b/>
          <w:bCs/>
          <w:sz w:val="24"/>
          <w:szCs w:val="24"/>
          <w:lang w:val="en-CA"/>
        </w:rPr>
        <w:t xml:space="preserve"> wrist and mid is </w:t>
      </w:r>
      <w:proofErr w:type="spellStart"/>
      <w:r w:rsidRPr="00426983">
        <w:rPr>
          <w:b/>
          <w:bCs/>
          <w:sz w:val="24"/>
          <w:szCs w:val="24"/>
          <w:lang w:val="en-CA"/>
        </w:rPr>
        <w:t>ur</w:t>
      </w:r>
      <w:proofErr w:type="spellEnd"/>
      <w:r w:rsidRPr="00426983">
        <w:rPr>
          <w:b/>
          <w:bCs/>
          <w:sz w:val="24"/>
          <w:szCs w:val="24"/>
          <w:lang w:val="en-CA"/>
        </w:rPr>
        <w:t xml:space="preserve"> hand </w:t>
      </w:r>
    </w:p>
    <w:p w:rsidR="003850EF" w:rsidRDefault="003850EF" w:rsidP="00F93BA3">
      <w:pPr>
        <w:pStyle w:val="NoSpacing"/>
      </w:pPr>
      <w:r>
        <w:t xml:space="preserve"> </w:t>
      </w:r>
    </w:p>
    <w:p w:rsidR="003850EF" w:rsidRDefault="003850EF" w:rsidP="00F93BA3">
      <w:pPr>
        <w:pStyle w:val="NoSpacing"/>
      </w:pPr>
    </w:p>
    <w:p w:rsidR="00376A57" w:rsidRPr="0028727B" w:rsidRDefault="00376A57" w:rsidP="00F93BA3">
      <w:pPr>
        <w:pStyle w:val="NoSpacing"/>
      </w:pPr>
    </w:p>
    <w:p w:rsidR="00F93BA3" w:rsidRDefault="00F93BA3" w:rsidP="00F93BA3">
      <w:pPr>
        <w:pStyle w:val="NoSpacing"/>
        <w:rPr>
          <w:u w:val="single"/>
        </w:rPr>
      </w:pPr>
    </w:p>
    <w:p w:rsidR="00F93BA3" w:rsidRDefault="00F93BA3" w:rsidP="00F93BA3">
      <w:pPr>
        <w:pStyle w:val="NoSpacing"/>
        <w:rPr>
          <w:u w:val="single"/>
        </w:rPr>
      </w:pPr>
    </w:p>
    <w:p w:rsidR="00F93BA3" w:rsidRDefault="00F93BA3"/>
    <w:sectPr w:rsidR="00F93B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14D17"/>
    <w:multiLevelType w:val="hybridMultilevel"/>
    <w:tmpl w:val="856C1D6C"/>
    <w:lvl w:ilvl="0" w:tplc="0B5AB7B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8AC7C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DEE184">
      <w:start w:val="195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66248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D2E49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C329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AF6F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B29DC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88A61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B697258"/>
    <w:multiLevelType w:val="hybridMultilevel"/>
    <w:tmpl w:val="F962C91A"/>
    <w:lvl w:ilvl="0" w:tplc="8F30A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0C6DD6">
      <w:start w:val="2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AED996">
      <w:start w:val="195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EED8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E0F9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FC70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042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E14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DAE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9936AA6"/>
    <w:multiLevelType w:val="hybridMultilevel"/>
    <w:tmpl w:val="45903854"/>
    <w:lvl w:ilvl="0" w:tplc="68A04A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CEA8E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522D7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1A050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0260B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6032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07AE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6425B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50634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BA3"/>
    <w:rsid w:val="00026EBC"/>
    <w:rsid w:val="001B6EC1"/>
    <w:rsid w:val="00280C82"/>
    <w:rsid w:val="0028727B"/>
    <w:rsid w:val="002A0CE8"/>
    <w:rsid w:val="002D7ADE"/>
    <w:rsid w:val="00373592"/>
    <w:rsid w:val="00376A57"/>
    <w:rsid w:val="003850EF"/>
    <w:rsid w:val="00426983"/>
    <w:rsid w:val="004335DA"/>
    <w:rsid w:val="00482EA8"/>
    <w:rsid w:val="0048480B"/>
    <w:rsid w:val="004855A5"/>
    <w:rsid w:val="004B4A82"/>
    <w:rsid w:val="004D4561"/>
    <w:rsid w:val="00570B33"/>
    <w:rsid w:val="005E71C0"/>
    <w:rsid w:val="007D15A0"/>
    <w:rsid w:val="00813F83"/>
    <w:rsid w:val="0086259C"/>
    <w:rsid w:val="008A317A"/>
    <w:rsid w:val="008D185A"/>
    <w:rsid w:val="00932285"/>
    <w:rsid w:val="009331AF"/>
    <w:rsid w:val="00A30C70"/>
    <w:rsid w:val="00AF514A"/>
    <w:rsid w:val="00B454C0"/>
    <w:rsid w:val="00C83688"/>
    <w:rsid w:val="00D877C7"/>
    <w:rsid w:val="00E2038D"/>
    <w:rsid w:val="00E9603F"/>
    <w:rsid w:val="00F87C8C"/>
    <w:rsid w:val="00F93BA3"/>
    <w:rsid w:val="00F9411B"/>
    <w:rsid w:val="00FA69E0"/>
    <w:rsid w:val="00FC62B1"/>
    <w:rsid w:val="00FD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3BA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735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3BA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73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4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34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56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065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95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358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281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90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4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610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4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63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5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84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J\AppData\Roaming\Microsoft\Templates\NormalOl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NormalOld.dotm</Template>
  <TotalTime>669</TotalTime>
  <Pages>5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Hundal</dc:creator>
  <cp:lastModifiedBy>DICKIE</cp:lastModifiedBy>
  <cp:revision>9</cp:revision>
  <dcterms:created xsi:type="dcterms:W3CDTF">2011-12-01T20:06:00Z</dcterms:created>
  <dcterms:modified xsi:type="dcterms:W3CDTF">2011-12-14T23:47:00Z</dcterms:modified>
</cp:coreProperties>
</file>