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7B8D" w:rsidRDefault="002932D9" w:rsidP="00917B8D">
      <w:pPr>
        <w:pStyle w:val="NoSpacing"/>
        <w:rPr>
          <w:u w:val="single"/>
        </w:rPr>
      </w:pPr>
      <w:r w:rsidRPr="00917B8D">
        <w:rPr>
          <w:u w:val="single"/>
        </w:rPr>
        <w:t xml:space="preserve">Unit 1 D: Chapter 5 </w:t>
      </w:r>
    </w:p>
    <w:p w:rsidR="00917B8D" w:rsidRDefault="00917B8D" w:rsidP="00917B8D">
      <w:pPr>
        <w:pStyle w:val="NoSpacing"/>
        <w:rPr>
          <w:u w:val="single"/>
        </w:rPr>
      </w:pPr>
    </w:p>
    <w:p w:rsidR="00917B8D" w:rsidRPr="00917B8D" w:rsidRDefault="00917B8D" w:rsidP="00917B8D">
      <w:pPr>
        <w:pStyle w:val="NoSpacing"/>
        <w:rPr>
          <w:u w:val="single"/>
        </w:rPr>
      </w:pPr>
      <w:r>
        <w:rPr>
          <w:u w:val="single"/>
        </w:rPr>
        <w:t>Overview of Workers Compensation</w:t>
      </w:r>
    </w:p>
    <w:p w:rsidR="00917B8D" w:rsidRDefault="00917B8D">
      <w:r>
        <w:t xml:space="preserve">Workers compensation = developed to allow injured employees to be compensated appropriately </w:t>
      </w:r>
      <w:r>
        <w:tab/>
      </w:r>
      <w:r>
        <w:tab/>
      </w:r>
      <w:r>
        <w:tab/>
      </w:r>
      <w:r>
        <w:tab/>
        <w:t xml:space="preserve">  without having to take their employer to court</w:t>
      </w:r>
    </w:p>
    <w:p w:rsidR="00917B8D" w:rsidRDefault="00917B8D" w:rsidP="00917B8D">
      <w:pPr>
        <w:pStyle w:val="NoSpacing"/>
      </w:pPr>
      <w:r>
        <w:t>Rationale of WC= fairness to injured employees</w:t>
      </w:r>
      <w:r w:rsidR="003557EB">
        <w:t xml:space="preserve"> </w:t>
      </w:r>
      <w:r>
        <w:t xml:space="preserve">(those who don’t have resources to take legal action/$ + </w:t>
      </w:r>
      <w:r>
        <w:tab/>
      </w:r>
      <w:r>
        <w:tab/>
      </w:r>
      <w:r>
        <w:tab/>
        <w:t xml:space="preserve">    reduction of costs to employers associated with injury</w:t>
      </w:r>
      <w:r w:rsidR="003557EB">
        <w:t xml:space="preserve"> </w:t>
      </w:r>
      <w:r>
        <w:t>(no bad publicity)</w:t>
      </w:r>
    </w:p>
    <w:p w:rsidR="00917B8D" w:rsidRDefault="00917B8D" w:rsidP="00917B8D">
      <w:pPr>
        <w:pStyle w:val="NoSpacing"/>
      </w:pPr>
      <w:r>
        <w:t>-considered a no fault approach to resolve workplace accidents…it’s a compromise between the needs of employers</w:t>
      </w:r>
      <w:r w:rsidR="003557EB">
        <w:t xml:space="preserve"> </w:t>
      </w:r>
      <w:r>
        <w:t>and employees</w:t>
      </w:r>
      <w:r w:rsidR="003557EB">
        <w:t xml:space="preserve"> </w:t>
      </w:r>
      <w:r>
        <w:t>(give up right to seek unlimited compensation)</w:t>
      </w:r>
    </w:p>
    <w:p w:rsidR="00A21BD4" w:rsidRDefault="00A21BD4" w:rsidP="00917B8D">
      <w:pPr>
        <w:pStyle w:val="NoSpacing"/>
      </w:pPr>
      <w:r w:rsidRPr="00A21BD4">
        <w:rPr>
          <w:u w:val="single"/>
        </w:rPr>
        <w:t>Theory:</w:t>
      </w:r>
      <w:r>
        <w:t xml:space="preserve"> both employers/employees benefit more than going through with legal actions </w:t>
      </w:r>
    </w:p>
    <w:p w:rsidR="00A21BD4" w:rsidRDefault="00A21BD4" w:rsidP="00917B8D">
      <w:pPr>
        <w:pStyle w:val="NoSpacing"/>
      </w:pPr>
    </w:p>
    <w:p w:rsidR="00A21BD4" w:rsidRPr="00795EE0" w:rsidRDefault="00A21BD4" w:rsidP="00917B8D">
      <w:pPr>
        <w:pStyle w:val="NoSpacing"/>
        <w:rPr>
          <w:b/>
          <w:u w:val="single"/>
        </w:rPr>
      </w:pPr>
      <w:r w:rsidRPr="00795EE0">
        <w:rPr>
          <w:b/>
          <w:u w:val="single"/>
        </w:rPr>
        <w:t>Objectives of W</w:t>
      </w:r>
      <w:r w:rsidR="00795EE0">
        <w:rPr>
          <w:b/>
          <w:u w:val="single"/>
        </w:rPr>
        <w:t xml:space="preserve">orkers </w:t>
      </w:r>
      <w:r w:rsidRPr="00795EE0">
        <w:rPr>
          <w:b/>
          <w:u w:val="single"/>
        </w:rPr>
        <w:t>C</w:t>
      </w:r>
      <w:r w:rsidR="00795EE0">
        <w:rPr>
          <w:b/>
          <w:u w:val="single"/>
        </w:rPr>
        <w:t>ompensation</w:t>
      </w:r>
    </w:p>
    <w:p w:rsidR="00A21BD4" w:rsidRPr="00795EE0" w:rsidRDefault="00A21BD4" w:rsidP="00917B8D">
      <w:pPr>
        <w:pStyle w:val="NoSpacing"/>
        <w:rPr>
          <w:b/>
        </w:rPr>
      </w:pPr>
      <w:r w:rsidRPr="00795EE0">
        <w:rPr>
          <w:b/>
        </w:rPr>
        <w:t>1)</w:t>
      </w:r>
      <w:r w:rsidR="006136D4" w:rsidRPr="00795EE0">
        <w:rPr>
          <w:b/>
        </w:rPr>
        <w:t xml:space="preserve"> </w:t>
      </w:r>
      <w:r w:rsidR="006136D4" w:rsidRPr="00795EE0">
        <w:rPr>
          <w:b/>
          <w:u w:val="single"/>
        </w:rPr>
        <w:t>R</w:t>
      </w:r>
      <w:r w:rsidRPr="00795EE0">
        <w:rPr>
          <w:b/>
          <w:u w:val="single"/>
        </w:rPr>
        <w:t>eplacement of income</w:t>
      </w:r>
      <w:r w:rsidRPr="00795EE0">
        <w:rPr>
          <w:b/>
        </w:rPr>
        <w:t xml:space="preserve"> – replacement </w:t>
      </w:r>
      <w:r w:rsidR="003557EB" w:rsidRPr="00795EE0">
        <w:rPr>
          <w:b/>
        </w:rPr>
        <w:t>o</w:t>
      </w:r>
      <w:r w:rsidRPr="00795EE0">
        <w:rPr>
          <w:b/>
        </w:rPr>
        <w:t xml:space="preserve">f current and future income, usually 90% net earnings…this is </w:t>
      </w:r>
      <w:r w:rsidRPr="00795EE0">
        <w:rPr>
          <w:b/>
        </w:rPr>
        <w:tab/>
      </w:r>
      <w:r w:rsidRPr="00795EE0">
        <w:rPr>
          <w:b/>
        </w:rPr>
        <w:tab/>
      </w:r>
      <w:r w:rsidRPr="00795EE0">
        <w:rPr>
          <w:b/>
        </w:rPr>
        <w:tab/>
      </w:r>
      <w:r w:rsidRPr="00795EE0">
        <w:rPr>
          <w:b/>
        </w:rPr>
        <w:tab/>
        <w:t xml:space="preserve">      paid even if the employer goes out of business </w:t>
      </w:r>
    </w:p>
    <w:p w:rsidR="006136D4" w:rsidRPr="00795EE0" w:rsidRDefault="00A21BD4" w:rsidP="006136D4">
      <w:pPr>
        <w:pStyle w:val="NoSpacing"/>
        <w:rPr>
          <w:b/>
        </w:rPr>
      </w:pPr>
      <w:r w:rsidRPr="00795EE0">
        <w:rPr>
          <w:b/>
        </w:rPr>
        <w:t>2)</w:t>
      </w:r>
      <w:r w:rsidR="006136D4" w:rsidRPr="00795EE0">
        <w:rPr>
          <w:b/>
        </w:rPr>
        <w:t xml:space="preserve"> </w:t>
      </w:r>
      <w:r w:rsidR="006136D4" w:rsidRPr="00795EE0">
        <w:rPr>
          <w:b/>
          <w:u w:val="single"/>
        </w:rPr>
        <w:t>R</w:t>
      </w:r>
      <w:r w:rsidRPr="00795EE0">
        <w:rPr>
          <w:b/>
          <w:u w:val="single"/>
        </w:rPr>
        <w:t>ehabilitation</w:t>
      </w:r>
      <w:r w:rsidR="006136D4" w:rsidRPr="00795EE0">
        <w:rPr>
          <w:b/>
          <w:u w:val="single"/>
        </w:rPr>
        <w:t xml:space="preserve"> of injured employee</w:t>
      </w:r>
      <w:r w:rsidR="006136D4" w:rsidRPr="00795EE0">
        <w:rPr>
          <w:b/>
        </w:rPr>
        <w:t xml:space="preserve"> – so that he can return to his work, not always in the same exact </w:t>
      </w:r>
      <w:r w:rsidR="006136D4" w:rsidRPr="00795EE0">
        <w:rPr>
          <w:b/>
        </w:rPr>
        <w:tab/>
      </w:r>
      <w:r w:rsidR="006136D4" w:rsidRPr="00795EE0">
        <w:rPr>
          <w:b/>
        </w:rPr>
        <w:tab/>
      </w:r>
      <w:r w:rsidR="006136D4" w:rsidRPr="00795EE0">
        <w:rPr>
          <w:b/>
        </w:rPr>
        <w:tab/>
      </w:r>
      <w:r w:rsidR="006136D4" w:rsidRPr="00795EE0">
        <w:rPr>
          <w:b/>
        </w:rPr>
        <w:tab/>
      </w:r>
      <w:r w:rsidR="006136D4" w:rsidRPr="00795EE0">
        <w:rPr>
          <w:b/>
        </w:rPr>
        <w:tab/>
        <w:t xml:space="preserve">            position however, there are two types:</w:t>
      </w:r>
    </w:p>
    <w:p w:rsidR="006136D4" w:rsidRPr="00795EE0" w:rsidRDefault="006136D4" w:rsidP="00917B8D">
      <w:pPr>
        <w:pStyle w:val="NoSpacing"/>
        <w:rPr>
          <w:b/>
        </w:rPr>
      </w:pPr>
      <w:proofErr w:type="gramStart"/>
      <w:r w:rsidRPr="00795EE0">
        <w:rPr>
          <w:b/>
        </w:rPr>
        <w:t>i)</w:t>
      </w:r>
      <w:proofErr w:type="gramEnd"/>
      <w:r w:rsidRPr="00795EE0">
        <w:rPr>
          <w:b/>
        </w:rPr>
        <w:t>Medical Rehabilitation = provide needed medical care at no cost until worker is ready to get back to</w:t>
      </w:r>
      <w:r w:rsidRPr="00795EE0">
        <w:rPr>
          <w:b/>
        </w:rPr>
        <w:tab/>
      </w:r>
      <w:r w:rsidRPr="00795EE0">
        <w:rPr>
          <w:b/>
        </w:rPr>
        <w:tab/>
      </w:r>
      <w:r w:rsidRPr="00795EE0">
        <w:rPr>
          <w:b/>
        </w:rPr>
        <w:tab/>
      </w:r>
      <w:r w:rsidRPr="00795EE0">
        <w:rPr>
          <w:b/>
        </w:rPr>
        <w:tab/>
        <w:t xml:space="preserve"> work…includes physical therapy to restore person</w:t>
      </w:r>
      <w:r w:rsidR="003557EB" w:rsidRPr="00795EE0">
        <w:rPr>
          <w:b/>
        </w:rPr>
        <w:t>’</w:t>
      </w:r>
      <w:r w:rsidRPr="00795EE0">
        <w:rPr>
          <w:b/>
        </w:rPr>
        <w:t xml:space="preserve">s body to max ability </w:t>
      </w:r>
    </w:p>
    <w:p w:rsidR="006136D4" w:rsidRPr="00795EE0" w:rsidRDefault="006136D4" w:rsidP="00917B8D">
      <w:pPr>
        <w:pStyle w:val="NoSpacing"/>
        <w:rPr>
          <w:b/>
        </w:rPr>
      </w:pPr>
      <w:proofErr w:type="gramStart"/>
      <w:r w:rsidRPr="00795EE0">
        <w:rPr>
          <w:b/>
        </w:rPr>
        <w:t>ii)</w:t>
      </w:r>
      <w:proofErr w:type="gramEnd"/>
      <w:r w:rsidRPr="00795EE0">
        <w:rPr>
          <w:b/>
        </w:rPr>
        <w:t>Vocational Rehabilitation = education and training needed to prepare the wor</w:t>
      </w:r>
      <w:r w:rsidR="00795EE0">
        <w:rPr>
          <w:b/>
        </w:rPr>
        <w:t xml:space="preserve">ker for a new occupation </w:t>
      </w:r>
      <w:r w:rsidRPr="00795EE0">
        <w:rPr>
          <w:b/>
        </w:rPr>
        <w:t xml:space="preserve">if old one is no longer an option </w:t>
      </w:r>
    </w:p>
    <w:p w:rsidR="006136D4" w:rsidRPr="00795EE0" w:rsidRDefault="006136D4" w:rsidP="00917B8D">
      <w:pPr>
        <w:pStyle w:val="NoSpacing"/>
        <w:rPr>
          <w:b/>
        </w:rPr>
      </w:pPr>
      <w:r w:rsidRPr="00795EE0">
        <w:rPr>
          <w:b/>
        </w:rPr>
        <w:t>-Both types share common goal of restoring individuals capabilities to the level that existed b4 accident</w:t>
      </w:r>
    </w:p>
    <w:p w:rsidR="006136D4" w:rsidRPr="00795EE0" w:rsidRDefault="006136D4" w:rsidP="00917B8D">
      <w:pPr>
        <w:pStyle w:val="NoSpacing"/>
        <w:rPr>
          <w:b/>
        </w:rPr>
      </w:pPr>
      <w:r w:rsidRPr="00795EE0">
        <w:rPr>
          <w:b/>
        </w:rPr>
        <w:t>-employees are encouraged to keep in contact with employer through rehabilitation process</w:t>
      </w:r>
    </w:p>
    <w:p w:rsidR="006136D4" w:rsidRPr="00795EE0" w:rsidRDefault="006136D4" w:rsidP="00917B8D">
      <w:pPr>
        <w:pStyle w:val="NoSpacing"/>
        <w:rPr>
          <w:b/>
        </w:rPr>
      </w:pPr>
    </w:p>
    <w:p w:rsidR="006136D4" w:rsidRPr="00795EE0" w:rsidRDefault="00A21BD4" w:rsidP="00917B8D">
      <w:pPr>
        <w:pStyle w:val="NoSpacing"/>
        <w:rPr>
          <w:b/>
        </w:rPr>
      </w:pPr>
      <w:r w:rsidRPr="00795EE0">
        <w:rPr>
          <w:b/>
        </w:rPr>
        <w:t xml:space="preserve"> </w:t>
      </w:r>
      <w:r w:rsidR="006136D4" w:rsidRPr="00795EE0">
        <w:rPr>
          <w:b/>
        </w:rPr>
        <w:t xml:space="preserve">3) </w:t>
      </w:r>
      <w:r w:rsidR="006136D4" w:rsidRPr="00795EE0">
        <w:rPr>
          <w:b/>
          <w:u w:val="single"/>
        </w:rPr>
        <w:t>Prevention of accidents</w:t>
      </w:r>
      <w:r w:rsidR="006136D4" w:rsidRPr="00795EE0">
        <w:rPr>
          <w:b/>
        </w:rPr>
        <w:t xml:space="preserve"> – </w:t>
      </w:r>
      <w:r w:rsidR="00584406" w:rsidRPr="00795EE0">
        <w:rPr>
          <w:b/>
        </w:rPr>
        <w:t xml:space="preserve">employers </w:t>
      </w:r>
      <w:r w:rsidR="006136D4" w:rsidRPr="00795EE0">
        <w:rPr>
          <w:b/>
        </w:rPr>
        <w:t xml:space="preserve">will invest in accident prevention programs in order to hold </w:t>
      </w:r>
      <w:r w:rsidR="00584406" w:rsidRPr="00795EE0">
        <w:rPr>
          <w:b/>
        </w:rPr>
        <w:tab/>
      </w:r>
      <w:r w:rsidR="00584406" w:rsidRPr="00795EE0">
        <w:rPr>
          <w:b/>
        </w:rPr>
        <w:tab/>
      </w:r>
      <w:r w:rsidR="00584406" w:rsidRPr="00795EE0">
        <w:rPr>
          <w:b/>
        </w:rPr>
        <w:tab/>
      </w:r>
      <w:r w:rsidR="00584406" w:rsidRPr="00795EE0">
        <w:rPr>
          <w:b/>
        </w:rPr>
        <w:tab/>
        <w:t xml:space="preserve">       </w:t>
      </w:r>
      <w:r w:rsidR="006136D4" w:rsidRPr="00795EE0">
        <w:rPr>
          <w:b/>
        </w:rPr>
        <w:t>down compensation costs</w:t>
      </w:r>
      <w:r w:rsidR="00584406" w:rsidRPr="00795EE0">
        <w:rPr>
          <w:b/>
        </w:rPr>
        <w:t xml:space="preserve">…many compensative boards give perks like </w:t>
      </w:r>
      <w:r w:rsidR="00584406" w:rsidRPr="00795EE0">
        <w:rPr>
          <w:b/>
        </w:rPr>
        <w:tab/>
      </w:r>
      <w:r w:rsidR="00584406" w:rsidRPr="00795EE0">
        <w:rPr>
          <w:b/>
        </w:rPr>
        <w:tab/>
      </w:r>
      <w:r w:rsidR="00584406" w:rsidRPr="00795EE0">
        <w:rPr>
          <w:b/>
        </w:rPr>
        <w:tab/>
      </w:r>
      <w:r w:rsidR="00584406" w:rsidRPr="00795EE0">
        <w:rPr>
          <w:b/>
        </w:rPr>
        <w:tab/>
        <w:t xml:space="preserve">       discount premiums for </w:t>
      </w:r>
      <w:proofErr w:type="spellStart"/>
      <w:r w:rsidR="00584406" w:rsidRPr="00795EE0">
        <w:rPr>
          <w:b/>
        </w:rPr>
        <w:t>non injured</w:t>
      </w:r>
      <w:proofErr w:type="spellEnd"/>
      <w:r w:rsidR="00584406" w:rsidRPr="00795EE0">
        <w:rPr>
          <w:b/>
        </w:rPr>
        <w:t xml:space="preserve"> workplace </w:t>
      </w:r>
    </w:p>
    <w:p w:rsidR="00A21BD4" w:rsidRPr="00795EE0" w:rsidRDefault="00584406" w:rsidP="00917B8D">
      <w:pPr>
        <w:pStyle w:val="NoSpacing"/>
        <w:rPr>
          <w:b/>
        </w:rPr>
      </w:pPr>
      <w:proofErr w:type="gramStart"/>
      <w:r w:rsidRPr="00795EE0">
        <w:rPr>
          <w:b/>
        </w:rPr>
        <w:t>4)</w:t>
      </w:r>
      <w:r w:rsidRPr="00795EE0">
        <w:rPr>
          <w:b/>
          <w:u w:val="single"/>
        </w:rPr>
        <w:t>C</w:t>
      </w:r>
      <w:r w:rsidR="00A21BD4" w:rsidRPr="00795EE0">
        <w:rPr>
          <w:b/>
          <w:u w:val="single"/>
        </w:rPr>
        <w:t>ost</w:t>
      </w:r>
      <w:proofErr w:type="gramEnd"/>
      <w:r w:rsidR="00A21BD4" w:rsidRPr="00795EE0">
        <w:rPr>
          <w:b/>
          <w:u w:val="single"/>
        </w:rPr>
        <w:t xml:space="preserve"> allocation</w:t>
      </w:r>
      <w:r w:rsidR="00A21BD4" w:rsidRPr="00795EE0">
        <w:rPr>
          <w:b/>
        </w:rPr>
        <w:t xml:space="preserve"> </w:t>
      </w:r>
      <w:r w:rsidRPr="00795EE0">
        <w:rPr>
          <w:b/>
        </w:rPr>
        <w:t>– spreading cost of workers compensation appropriately and proportionately among</w:t>
      </w:r>
      <w:r w:rsidRPr="00795EE0">
        <w:rPr>
          <w:b/>
        </w:rPr>
        <w:tab/>
      </w:r>
      <w:r w:rsidRPr="00795EE0">
        <w:rPr>
          <w:b/>
        </w:rPr>
        <w:tab/>
      </w:r>
      <w:r w:rsidRPr="00795EE0">
        <w:rPr>
          <w:b/>
        </w:rPr>
        <w:tab/>
        <w:t xml:space="preserve">    industries ranging from most to least hazardous </w:t>
      </w:r>
    </w:p>
    <w:p w:rsidR="00A21BD4" w:rsidRPr="00795EE0" w:rsidRDefault="00584406" w:rsidP="00917B8D">
      <w:pPr>
        <w:pStyle w:val="NoSpacing"/>
        <w:rPr>
          <w:b/>
        </w:rPr>
      </w:pPr>
      <w:r w:rsidRPr="00795EE0">
        <w:rPr>
          <w:b/>
        </w:rPr>
        <w:tab/>
      </w:r>
      <w:r w:rsidRPr="00795EE0">
        <w:rPr>
          <w:b/>
        </w:rPr>
        <w:tab/>
        <w:t xml:space="preserve">-therefore high risk industries pay higher workers compensation insurance premiums </w:t>
      </w:r>
    </w:p>
    <w:p w:rsidR="00584406" w:rsidRPr="00795EE0" w:rsidRDefault="00584406" w:rsidP="00917B8D">
      <w:pPr>
        <w:pStyle w:val="NoSpacing"/>
        <w:rPr>
          <w:b/>
        </w:rPr>
      </w:pPr>
    </w:p>
    <w:p w:rsidR="00584406" w:rsidRPr="00584406" w:rsidRDefault="00584406" w:rsidP="00917B8D">
      <w:pPr>
        <w:pStyle w:val="NoSpacing"/>
        <w:rPr>
          <w:u w:val="single"/>
        </w:rPr>
      </w:pPr>
      <w:r w:rsidRPr="00584406">
        <w:rPr>
          <w:u w:val="single"/>
        </w:rPr>
        <w:t xml:space="preserve">HISTORICAL PERSPECTIVE </w:t>
      </w:r>
    </w:p>
    <w:p w:rsidR="00584406" w:rsidRDefault="00584406" w:rsidP="00873F23">
      <w:pPr>
        <w:pStyle w:val="NoSpacing"/>
      </w:pPr>
      <w:r>
        <w:t>-b4 WC employees had to sue their employer to receive compensation for injuries resulting from accident or occupation</w:t>
      </w:r>
      <w:r w:rsidR="003A02D2">
        <w:t>al</w:t>
      </w:r>
      <w:r>
        <w:t xml:space="preserve"> disease</w:t>
      </w:r>
      <w:r w:rsidR="003A02D2">
        <w:t xml:space="preserve"> </w:t>
      </w:r>
      <w:r>
        <w:t>(pathological conditions via workplace conditions)</w:t>
      </w:r>
    </w:p>
    <w:p w:rsidR="00873F23" w:rsidRDefault="00873F23" w:rsidP="00873F23">
      <w:pPr>
        <w:pStyle w:val="NoSpacing"/>
      </w:pPr>
    </w:p>
    <w:p w:rsidR="00873F23" w:rsidRDefault="00584406" w:rsidP="00873F23">
      <w:pPr>
        <w:pStyle w:val="NoSpacing"/>
      </w:pPr>
      <w:r>
        <w:t>-they had to prove injury was result of employer negligence,</w:t>
      </w:r>
      <w:r w:rsidR="003A02D2">
        <w:t xml:space="preserve"> </w:t>
      </w:r>
      <w:r>
        <w:t>this took t</w:t>
      </w:r>
      <w:r w:rsidR="003A02D2">
        <w:t>o</w:t>
      </w:r>
      <w:r>
        <w:t>o much time,</w:t>
      </w:r>
      <w:r w:rsidR="003A02D2">
        <w:t xml:space="preserve"> </w:t>
      </w:r>
      <w:r>
        <w:t xml:space="preserve">effort money and there was also a fear factor = workers didn’t file law suit against employer </w:t>
      </w:r>
      <w:proofErr w:type="spellStart"/>
      <w:r>
        <w:t>cuz</w:t>
      </w:r>
      <w:proofErr w:type="spellEnd"/>
      <w:r>
        <w:t xml:space="preserve"> they feared retribution on</w:t>
      </w:r>
      <w:r w:rsidR="003A02D2">
        <w:t>c</w:t>
      </w:r>
      <w:r>
        <w:t>e worker came back to work …and they also might be</w:t>
      </w:r>
      <w:r w:rsidR="00873F23">
        <w:t xml:space="preserve"> blackballed by other employer</w:t>
      </w:r>
      <w:r w:rsidR="003A02D2">
        <w:t>s…plus other workers didn’t want</w:t>
      </w:r>
      <w:r w:rsidR="00873F23">
        <w:t xml:space="preserve"> to testify in court against their boss</w:t>
      </w:r>
    </w:p>
    <w:p w:rsidR="00873F23" w:rsidRDefault="00873F23" w:rsidP="00873F23">
      <w:pPr>
        <w:pStyle w:val="NoSpacing"/>
      </w:pPr>
      <w:r>
        <w:t>-some workers still went against the odds and tried their luck in court, but all an employer had to do was show one of the following conditions existed at the time of the accidents</w:t>
      </w:r>
      <w:r w:rsidR="003A02D2">
        <w:t xml:space="preserve"> </w:t>
      </w:r>
      <w:r>
        <w:t>(List is in Chapter 1 summary)</w:t>
      </w:r>
    </w:p>
    <w:p w:rsidR="00873F23" w:rsidRDefault="00873F23" w:rsidP="00873F23">
      <w:pPr>
        <w:pStyle w:val="NoSpacing"/>
      </w:pPr>
      <w:r>
        <w:t>-basically all they had to do was prove employee negligence = w</w:t>
      </w:r>
      <w:r w:rsidR="003A02D2">
        <w:t>h</w:t>
      </w:r>
      <w:r>
        <w:t xml:space="preserve">en employee fails to take necessary </w:t>
      </w:r>
      <w:r>
        <w:tab/>
      </w:r>
      <w:r>
        <w:tab/>
      </w:r>
      <w:r>
        <w:tab/>
      </w:r>
      <w:r>
        <w:tab/>
      </w:r>
      <w:r>
        <w:tab/>
      </w:r>
      <w:r>
        <w:tab/>
      </w:r>
      <w:r>
        <w:tab/>
      </w:r>
      <w:r>
        <w:tab/>
        <w:t xml:space="preserve">        precautions </w:t>
      </w:r>
      <w:r>
        <w:br/>
        <w:t xml:space="preserve">Assumption of risk = theory stating that </w:t>
      </w:r>
      <w:proofErr w:type="spellStart"/>
      <w:r>
        <w:t>ppl</w:t>
      </w:r>
      <w:proofErr w:type="spellEnd"/>
      <w:r>
        <w:t xml:space="preserve"> who accept a job assume the risks that go with it, and </w:t>
      </w:r>
      <w:r>
        <w:tab/>
      </w:r>
      <w:r>
        <w:tab/>
      </w:r>
      <w:r>
        <w:tab/>
        <w:t xml:space="preserve">      employees who work voluntarily should accept the consequences of their </w:t>
      </w:r>
      <w:r>
        <w:tab/>
        <w:t xml:space="preserve">    </w:t>
      </w:r>
      <w:r>
        <w:tab/>
      </w:r>
      <w:r>
        <w:tab/>
      </w:r>
      <w:r>
        <w:tab/>
        <w:t xml:space="preserve">      actions on the job rather than blaming employee </w:t>
      </w:r>
    </w:p>
    <w:p w:rsidR="00795EE0" w:rsidRDefault="00795EE0" w:rsidP="00873F23">
      <w:pPr>
        <w:pStyle w:val="NoSpacing"/>
      </w:pPr>
    </w:p>
    <w:p w:rsidR="00873F23" w:rsidRPr="00795EE0" w:rsidRDefault="00873F23" w:rsidP="00873F23">
      <w:pPr>
        <w:pStyle w:val="NoSpacing"/>
        <w:rPr>
          <w:b/>
        </w:rPr>
      </w:pPr>
      <w:r w:rsidRPr="00795EE0">
        <w:rPr>
          <w:b/>
        </w:rPr>
        <w:lastRenderedPageBreak/>
        <w:t>WC found</w:t>
      </w:r>
      <w:r w:rsidR="003A02D2" w:rsidRPr="00795EE0">
        <w:rPr>
          <w:b/>
        </w:rPr>
        <w:t>ed</w:t>
      </w:r>
      <w:r w:rsidRPr="00795EE0">
        <w:rPr>
          <w:b/>
        </w:rPr>
        <w:t xml:space="preserve"> in 1915 and contained 5 main principles:</w:t>
      </w:r>
    </w:p>
    <w:p w:rsidR="00873F23" w:rsidRPr="00795EE0" w:rsidRDefault="00873F23" w:rsidP="00873F23">
      <w:pPr>
        <w:pStyle w:val="NoSpacing"/>
        <w:rPr>
          <w:b/>
        </w:rPr>
      </w:pPr>
      <w:proofErr w:type="gramStart"/>
      <w:r w:rsidRPr="00795EE0">
        <w:rPr>
          <w:b/>
        </w:rPr>
        <w:t>1)No</w:t>
      </w:r>
      <w:proofErr w:type="gramEnd"/>
      <w:r w:rsidRPr="00795EE0">
        <w:rPr>
          <w:b/>
        </w:rPr>
        <w:t xml:space="preserve"> fault = no </w:t>
      </w:r>
      <w:proofErr w:type="spellStart"/>
      <w:r w:rsidRPr="00795EE0">
        <w:rPr>
          <w:b/>
        </w:rPr>
        <w:t>ones</w:t>
      </w:r>
      <w:proofErr w:type="spellEnd"/>
      <w:r w:rsidRPr="00795EE0">
        <w:rPr>
          <w:b/>
        </w:rPr>
        <w:t xml:space="preserve"> fault and no </w:t>
      </w:r>
      <w:proofErr w:type="spellStart"/>
      <w:r w:rsidRPr="00795EE0">
        <w:rPr>
          <w:b/>
        </w:rPr>
        <w:t>ones</w:t>
      </w:r>
      <w:proofErr w:type="spellEnd"/>
      <w:r w:rsidRPr="00795EE0">
        <w:rPr>
          <w:b/>
        </w:rPr>
        <w:t xml:space="preserve"> </w:t>
      </w:r>
      <w:proofErr w:type="spellStart"/>
      <w:r w:rsidRPr="00795EE0">
        <w:rPr>
          <w:b/>
        </w:rPr>
        <w:t>sueing</w:t>
      </w:r>
      <w:proofErr w:type="spellEnd"/>
      <w:r w:rsidRPr="00795EE0">
        <w:rPr>
          <w:b/>
        </w:rPr>
        <w:t xml:space="preserve"> anyone</w:t>
      </w:r>
    </w:p>
    <w:p w:rsidR="00873F23" w:rsidRPr="00795EE0" w:rsidRDefault="00873F23" w:rsidP="00873F23">
      <w:pPr>
        <w:pStyle w:val="NoSpacing"/>
        <w:rPr>
          <w:b/>
        </w:rPr>
      </w:pPr>
      <w:proofErr w:type="gramStart"/>
      <w:r w:rsidRPr="00795EE0">
        <w:rPr>
          <w:b/>
        </w:rPr>
        <w:t>2)Collective</w:t>
      </w:r>
      <w:proofErr w:type="gramEnd"/>
      <w:r w:rsidRPr="00795EE0">
        <w:rPr>
          <w:b/>
        </w:rPr>
        <w:t xml:space="preserve"> Liability = cost of program shared by all employers </w:t>
      </w:r>
    </w:p>
    <w:p w:rsidR="00873F23" w:rsidRPr="00795EE0" w:rsidRDefault="00873F23" w:rsidP="00873F23">
      <w:pPr>
        <w:pStyle w:val="NoSpacing"/>
        <w:rPr>
          <w:b/>
        </w:rPr>
      </w:pPr>
      <w:proofErr w:type="gramStart"/>
      <w:r w:rsidRPr="00795EE0">
        <w:rPr>
          <w:b/>
        </w:rPr>
        <w:t>3)Security</w:t>
      </w:r>
      <w:proofErr w:type="gramEnd"/>
      <w:r w:rsidRPr="00795EE0">
        <w:rPr>
          <w:b/>
        </w:rPr>
        <w:t xml:space="preserve"> of Payment = injured workers are ensured payment under any circumstances even if </w:t>
      </w:r>
      <w:r w:rsidRPr="00795EE0">
        <w:rPr>
          <w:b/>
        </w:rPr>
        <w:tab/>
      </w:r>
      <w:r w:rsidRPr="00795EE0">
        <w:rPr>
          <w:b/>
        </w:rPr>
        <w:tab/>
      </w:r>
      <w:r w:rsidRPr="00795EE0">
        <w:rPr>
          <w:b/>
        </w:rPr>
        <w:tab/>
      </w:r>
      <w:r w:rsidRPr="00795EE0">
        <w:rPr>
          <w:b/>
        </w:rPr>
        <w:tab/>
      </w:r>
      <w:r w:rsidRPr="00795EE0">
        <w:rPr>
          <w:b/>
        </w:rPr>
        <w:tab/>
        <w:t xml:space="preserve">employer out of business </w:t>
      </w:r>
    </w:p>
    <w:p w:rsidR="00873F23" w:rsidRPr="00795EE0" w:rsidRDefault="00873F23" w:rsidP="00873F23">
      <w:pPr>
        <w:pStyle w:val="NoSpacing"/>
        <w:rPr>
          <w:b/>
        </w:rPr>
      </w:pPr>
      <w:proofErr w:type="gramStart"/>
      <w:r w:rsidRPr="00795EE0">
        <w:rPr>
          <w:b/>
        </w:rPr>
        <w:t>4)Independent</w:t>
      </w:r>
      <w:proofErr w:type="gramEnd"/>
      <w:r w:rsidRPr="00795EE0">
        <w:rPr>
          <w:b/>
        </w:rPr>
        <w:t xml:space="preserve"> Boards = </w:t>
      </w:r>
      <w:r w:rsidR="00DD2ABD" w:rsidRPr="00795EE0">
        <w:rPr>
          <w:b/>
        </w:rPr>
        <w:t xml:space="preserve">no political influence on them </w:t>
      </w:r>
    </w:p>
    <w:p w:rsidR="00DD2ABD" w:rsidRPr="00795EE0" w:rsidRDefault="00DD2ABD" w:rsidP="00873F23">
      <w:pPr>
        <w:pStyle w:val="NoSpacing"/>
        <w:rPr>
          <w:b/>
        </w:rPr>
      </w:pPr>
      <w:proofErr w:type="gramStart"/>
      <w:r w:rsidRPr="00795EE0">
        <w:rPr>
          <w:b/>
        </w:rPr>
        <w:t>5)Exclusive</w:t>
      </w:r>
      <w:proofErr w:type="gramEnd"/>
      <w:r w:rsidRPr="00795EE0">
        <w:rPr>
          <w:b/>
        </w:rPr>
        <w:t xml:space="preserve"> jurisdiction = is the final authority for all claims </w:t>
      </w:r>
    </w:p>
    <w:p w:rsidR="00DD2ABD" w:rsidRPr="00795EE0" w:rsidRDefault="00DD2ABD" w:rsidP="00873F23">
      <w:pPr>
        <w:pStyle w:val="NoSpacing"/>
        <w:rPr>
          <w:b/>
        </w:rPr>
      </w:pPr>
      <w:r w:rsidRPr="00795EE0">
        <w:rPr>
          <w:b/>
        </w:rPr>
        <w:t xml:space="preserve">-now it covers a great deal of illnesses and injuries w/ increased compensation levels </w:t>
      </w:r>
    </w:p>
    <w:p w:rsidR="00DD2ABD" w:rsidRDefault="00DD2ABD" w:rsidP="00873F23">
      <w:pPr>
        <w:pStyle w:val="NoSpacing"/>
      </w:pPr>
    </w:p>
    <w:p w:rsidR="00DD2ABD" w:rsidRPr="00DD2ABD" w:rsidRDefault="00DD2ABD" w:rsidP="00873F23">
      <w:pPr>
        <w:pStyle w:val="NoSpacing"/>
        <w:rPr>
          <w:u w:val="single"/>
        </w:rPr>
      </w:pPr>
      <w:r w:rsidRPr="00DD2ABD">
        <w:rPr>
          <w:u w:val="single"/>
        </w:rPr>
        <w:t>MODERN WC</w:t>
      </w:r>
    </w:p>
    <w:p w:rsidR="00DD2ABD" w:rsidRDefault="00DD2ABD" w:rsidP="00873F23">
      <w:pPr>
        <w:pStyle w:val="NoSpacing"/>
      </w:pPr>
      <w:r>
        <w:t>-it’s a full servi</w:t>
      </w:r>
      <w:r w:rsidR="001C6974">
        <w:t>c</w:t>
      </w:r>
      <w:r>
        <w:t>e OHAS resource, provide tra</w:t>
      </w:r>
      <w:r w:rsidR="001C6974">
        <w:t>i</w:t>
      </w:r>
      <w:r>
        <w:t xml:space="preserve">ning and certification for workplace sectors and administer programs that reduce cost of and the # of accidents </w:t>
      </w:r>
    </w:p>
    <w:p w:rsidR="00DD2ABD" w:rsidRDefault="00DD2ABD" w:rsidP="00873F23">
      <w:pPr>
        <w:pStyle w:val="NoSpacing"/>
      </w:pPr>
    </w:p>
    <w:p w:rsidR="00DD2ABD" w:rsidRPr="00795EE0" w:rsidRDefault="00DD2ABD" w:rsidP="00873F23">
      <w:pPr>
        <w:pStyle w:val="NoSpacing"/>
        <w:rPr>
          <w:b/>
          <w:u w:val="single"/>
        </w:rPr>
      </w:pPr>
      <w:r w:rsidRPr="00795EE0">
        <w:rPr>
          <w:b/>
          <w:u w:val="single"/>
        </w:rPr>
        <w:t xml:space="preserve">Cost Allocation </w:t>
      </w:r>
    </w:p>
    <w:p w:rsidR="00DD2ABD" w:rsidRPr="00795EE0" w:rsidRDefault="0088086B" w:rsidP="00873F23">
      <w:pPr>
        <w:pStyle w:val="NoSpacing"/>
        <w:rPr>
          <w:b/>
        </w:rPr>
      </w:pPr>
      <w:r w:rsidRPr="00795EE0">
        <w:rPr>
          <w:b/>
        </w:rPr>
        <w:t xml:space="preserve">-costs include premiums, benefits and administration…cost allocation based on experience rating which is the recent safety performance of the company, and it reflects in the premium charges </w:t>
      </w:r>
    </w:p>
    <w:p w:rsidR="0088086B" w:rsidRPr="00795EE0" w:rsidRDefault="0088086B" w:rsidP="00873F23">
      <w:pPr>
        <w:pStyle w:val="NoSpacing"/>
        <w:rPr>
          <w:b/>
        </w:rPr>
      </w:pPr>
      <w:r w:rsidRPr="00795EE0">
        <w:rPr>
          <w:b/>
        </w:rPr>
        <w:t>2 Key factors determine how much employer will pay in premiums:</w:t>
      </w:r>
    </w:p>
    <w:p w:rsidR="0088086B" w:rsidRPr="00795EE0" w:rsidRDefault="0088086B" w:rsidP="00873F23">
      <w:pPr>
        <w:pStyle w:val="NoSpacing"/>
        <w:rPr>
          <w:b/>
        </w:rPr>
      </w:pPr>
      <w:proofErr w:type="spellStart"/>
      <w:r w:rsidRPr="00795EE0">
        <w:rPr>
          <w:b/>
        </w:rPr>
        <w:t>i</w:t>
      </w:r>
      <w:proofErr w:type="spellEnd"/>
      <w:r w:rsidRPr="00795EE0">
        <w:rPr>
          <w:b/>
        </w:rPr>
        <w:t>)</w:t>
      </w:r>
      <w:r w:rsidR="001C6974" w:rsidRPr="00795EE0">
        <w:rPr>
          <w:b/>
        </w:rPr>
        <w:t xml:space="preserve"> Risk</w:t>
      </w:r>
      <w:r w:rsidRPr="00795EE0">
        <w:rPr>
          <w:b/>
        </w:rPr>
        <w:t xml:space="preserve"> to the worker in performing their normal </w:t>
      </w:r>
      <w:proofErr w:type="gramStart"/>
      <w:r w:rsidRPr="00795EE0">
        <w:rPr>
          <w:b/>
        </w:rPr>
        <w:t>duties  ii</w:t>
      </w:r>
      <w:proofErr w:type="gramEnd"/>
      <w:r w:rsidRPr="00795EE0">
        <w:rPr>
          <w:b/>
        </w:rPr>
        <w:t xml:space="preserve">) how well the worker does compared to peers </w:t>
      </w:r>
    </w:p>
    <w:p w:rsidR="0088086B" w:rsidRPr="00795EE0" w:rsidRDefault="0088086B" w:rsidP="00873F23">
      <w:pPr>
        <w:pStyle w:val="NoSpacing"/>
        <w:rPr>
          <w:b/>
        </w:rPr>
      </w:pPr>
      <w:proofErr w:type="spellStart"/>
      <w:proofErr w:type="gramStart"/>
      <w:r w:rsidRPr="00795EE0">
        <w:rPr>
          <w:b/>
        </w:rPr>
        <w:t>ie</w:t>
      </w:r>
      <w:proofErr w:type="spellEnd"/>
      <w:proofErr w:type="gramEnd"/>
      <w:r w:rsidRPr="00795EE0">
        <w:rPr>
          <w:b/>
        </w:rPr>
        <w:t xml:space="preserve">. Roofer premiums higher than office worker </w:t>
      </w:r>
    </w:p>
    <w:p w:rsidR="0088086B" w:rsidRDefault="0088086B" w:rsidP="00873F23">
      <w:pPr>
        <w:pStyle w:val="NoSpacing"/>
      </w:pPr>
    </w:p>
    <w:p w:rsidR="0088086B" w:rsidRPr="0088086B" w:rsidRDefault="0088086B" w:rsidP="00873F23">
      <w:pPr>
        <w:pStyle w:val="NoSpacing"/>
        <w:rPr>
          <w:u w:val="single"/>
        </w:rPr>
      </w:pPr>
      <w:r w:rsidRPr="0088086B">
        <w:rPr>
          <w:u w:val="single"/>
        </w:rPr>
        <w:t xml:space="preserve">Accident Experience Rating </w:t>
      </w:r>
    </w:p>
    <w:p w:rsidR="0088086B" w:rsidRDefault="0088086B" w:rsidP="00873F23">
      <w:pPr>
        <w:pStyle w:val="NoSpacing"/>
      </w:pPr>
      <w:r>
        <w:t>-all covered occupations assigned a rate code to determine base premium</w:t>
      </w:r>
    </w:p>
    <w:p w:rsidR="0088086B" w:rsidRDefault="0088086B" w:rsidP="0088086B">
      <w:pPr>
        <w:pStyle w:val="NoSpacing"/>
      </w:pPr>
      <w:r>
        <w:t>-</w:t>
      </w:r>
      <w:r w:rsidR="004B2AFC">
        <w:t xml:space="preserve">read it on page </w:t>
      </w:r>
      <w:proofErr w:type="gramStart"/>
      <w:r w:rsidR="004B2AFC">
        <w:t>69 ..not</w:t>
      </w:r>
      <w:proofErr w:type="gramEnd"/>
      <w:r w:rsidR="004B2AFC">
        <w:t xml:space="preserve"> important </w:t>
      </w:r>
      <w:proofErr w:type="spellStart"/>
      <w:r w:rsidR="004B2AFC">
        <w:t>tho</w:t>
      </w:r>
      <w:proofErr w:type="spellEnd"/>
    </w:p>
    <w:p w:rsidR="004B2AFC" w:rsidRDefault="004B2AFC" w:rsidP="0088086B">
      <w:pPr>
        <w:pStyle w:val="NoSpacing"/>
      </w:pPr>
    </w:p>
    <w:p w:rsidR="004B2AFC" w:rsidRDefault="004B2AFC" w:rsidP="0088086B">
      <w:pPr>
        <w:pStyle w:val="NoSpacing"/>
      </w:pPr>
      <w:r>
        <w:t>Injured Worker Benefits</w:t>
      </w:r>
    </w:p>
    <w:p w:rsidR="004B2AFC" w:rsidRDefault="002C51D6" w:rsidP="0088086B">
      <w:pPr>
        <w:pStyle w:val="NoSpacing"/>
      </w:pPr>
      <w:r>
        <w:t xml:space="preserve">-amount worker receives is usually 70-90% and varies across provinces </w:t>
      </w:r>
    </w:p>
    <w:p w:rsidR="002C51D6" w:rsidRDefault="002C51D6" w:rsidP="0088086B">
      <w:pPr>
        <w:pStyle w:val="NoSpacing"/>
      </w:pPr>
      <w:r>
        <w:t>-</w:t>
      </w:r>
      <w:proofErr w:type="spellStart"/>
      <w:r>
        <w:t>hc</w:t>
      </w:r>
      <w:proofErr w:type="spellEnd"/>
      <w:r>
        <w:t>, prescription drugs and therapy costs covered by the board</w:t>
      </w:r>
    </w:p>
    <w:p w:rsidR="002C51D6" w:rsidRDefault="002C51D6" w:rsidP="0088086B">
      <w:pPr>
        <w:pStyle w:val="NoSpacing"/>
      </w:pPr>
      <w:r>
        <w:t xml:space="preserve">-they are also paid for </w:t>
      </w:r>
      <w:proofErr w:type="spellStart"/>
      <w:r>
        <w:t>non economical</w:t>
      </w:r>
      <w:proofErr w:type="spellEnd"/>
      <w:r>
        <w:t xml:space="preserve"> loss </w:t>
      </w:r>
      <w:proofErr w:type="spellStart"/>
      <w:r>
        <w:t>ie</w:t>
      </w:r>
      <w:proofErr w:type="spellEnd"/>
      <w:r>
        <w:t xml:space="preserve"> lost arm, brain damage)</w:t>
      </w:r>
    </w:p>
    <w:p w:rsidR="002C51D6" w:rsidRDefault="002C51D6" w:rsidP="0088086B">
      <w:pPr>
        <w:pStyle w:val="NoSpacing"/>
      </w:pPr>
      <w:r>
        <w:t xml:space="preserve">-amount of compensation depends on age, impairment level and # of dependents and if the worker dies spouse gets survivor benefits which include funeral expenses </w:t>
      </w:r>
    </w:p>
    <w:p w:rsidR="002C51D6" w:rsidRPr="00F55E5C" w:rsidRDefault="002C51D6" w:rsidP="0088086B">
      <w:pPr>
        <w:pStyle w:val="NoSpacing"/>
        <w:rPr>
          <w:u w:val="single"/>
        </w:rPr>
      </w:pPr>
    </w:p>
    <w:p w:rsidR="002C51D6" w:rsidRPr="00F55E5C" w:rsidRDefault="002C51D6" w:rsidP="0088086B">
      <w:pPr>
        <w:pStyle w:val="NoSpacing"/>
        <w:rPr>
          <w:u w:val="single"/>
        </w:rPr>
      </w:pPr>
      <w:r w:rsidRPr="00F55E5C">
        <w:rPr>
          <w:u w:val="single"/>
        </w:rPr>
        <w:t xml:space="preserve">HARMFUL ENVIRONEMENTS </w:t>
      </w:r>
    </w:p>
    <w:p w:rsidR="002C51D6" w:rsidRDefault="002C51D6" w:rsidP="0088086B">
      <w:pPr>
        <w:pStyle w:val="NoSpacing"/>
      </w:pPr>
      <w:r>
        <w:t>-a worker environment in which physical or psychological factors exist that are potentially hazardous</w:t>
      </w:r>
    </w:p>
    <w:p w:rsidR="002C51D6" w:rsidRDefault="002C51D6" w:rsidP="0088086B">
      <w:pPr>
        <w:pStyle w:val="NoSpacing"/>
      </w:pPr>
      <w:r>
        <w:t>-problems with determ</w:t>
      </w:r>
      <w:r w:rsidR="000B566C">
        <w:t>in</w:t>
      </w:r>
      <w:r>
        <w:t>ing if it</w:t>
      </w:r>
      <w:r w:rsidR="000B566C">
        <w:t>’</w:t>
      </w:r>
      <w:r>
        <w:t xml:space="preserve">s an occupational disease include knowing the link between the disease and the workplace </w:t>
      </w:r>
      <w:proofErr w:type="spellStart"/>
      <w:r w:rsidR="000B566C">
        <w:t>i</w:t>
      </w:r>
      <w:r w:rsidR="00F55E5C">
        <w:t>e</w:t>
      </w:r>
      <w:proofErr w:type="spellEnd"/>
      <w:r w:rsidR="000B566C">
        <w:t>.</w:t>
      </w:r>
      <w:r w:rsidR="00F55E5C">
        <w:t xml:space="preserve"> lung cancer from miner is from coals or smoking 10 years?</w:t>
      </w:r>
    </w:p>
    <w:p w:rsidR="002C51D6" w:rsidRDefault="002C51D6" w:rsidP="0088086B">
      <w:pPr>
        <w:pStyle w:val="NoSpacing"/>
      </w:pPr>
      <w:r>
        <w:t xml:space="preserve">-also there is often a </w:t>
      </w:r>
      <w:r w:rsidRPr="00795EE0">
        <w:rPr>
          <w:b/>
        </w:rPr>
        <w:t>latency period</w:t>
      </w:r>
      <w:r>
        <w:t xml:space="preserve"> of exposure to some workplace environments which can </w:t>
      </w:r>
      <w:proofErr w:type="spellStart"/>
      <w:r>
        <w:t>b</w:t>
      </w:r>
      <w:proofErr w:type="spellEnd"/>
      <w:r w:rsidR="000B566C">
        <w:t xml:space="preserve"> </w:t>
      </w:r>
      <w:r>
        <w:t xml:space="preserve">a decade </w:t>
      </w:r>
    </w:p>
    <w:p w:rsidR="002C51D6" w:rsidRPr="00795EE0" w:rsidRDefault="00F55E5C" w:rsidP="0088086B">
      <w:pPr>
        <w:pStyle w:val="NoSpacing"/>
        <w:rPr>
          <w:b/>
        </w:rPr>
      </w:pPr>
      <w:r>
        <w:t xml:space="preserve">-harmful </w:t>
      </w:r>
      <w:r w:rsidR="000B566C">
        <w:t>environment</w:t>
      </w:r>
      <w:r>
        <w:t xml:space="preserve"> does not include physical stuff only, also </w:t>
      </w:r>
      <w:r w:rsidR="000B566C">
        <w:t>psychological</w:t>
      </w:r>
      <w:r>
        <w:t xml:space="preserve"> like </w:t>
      </w:r>
      <w:bookmarkStart w:id="0" w:name="_GoBack"/>
      <w:r w:rsidRPr="00795EE0">
        <w:rPr>
          <w:b/>
        </w:rPr>
        <w:t>stress and this is in fact the highest rate of growth</w:t>
      </w:r>
      <w:r w:rsidR="000B566C" w:rsidRPr="00795EE0">
        <w:rPr>
          <w:b/>
        </w:rPr>
        <w:t xml:space="preserve"> </w:t>
      </w:r>
      <w:r w:rsidRPr="00795EE0">
        <w:rPr>
          <w:b/>
        </w:rPr>
        <w:t>(stress related injuries)</w:t>
      </w:r>
    </w:p>
    <w:bookmarkEnd w:id="0"/>
    <w:p w:rsidR="00873F23" w:rsidRDefault="00873F23"/>
    <w:p w:rsidR="00917B8D" w:rsidRDefault="00917B8D"/>
    <w:sectPr w:rsidR="00917B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2D9"/>
    <w:rsid w:val="000B566C"/>
    <w:rsid w:val="001B6EC1"/>
    <w:rsid w:val="001C6974"/>
    <w:rsid w:val="002932D9"/>
    <w:rsid w:val="002C51D6"/>
    <w:rsid w:val="003557EB"/>
    <w:rsid w:val="003A02D2"/>
    <w:rsid w:val="004B2AFC"/>
    <w:rsid w:val="00584406"/>
    <w:rsid w:val="006136D4"/>
    <w:rsid w:val="00795EE0"/>
    <w:rsid w:val="00873F23"/>
    <w:rsid w:val="0088086B"/>
    <w:rsid w:val="00917B8D"/>
    <w:rsid w:val="00A21BD4"/>
    <w:rsid w:val="00DD2ABD"/>
    <w:rsid w:val="00F55E5C"/>
    <w:rsid w:val="00F941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17B8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17B8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J\AppData\Roaming\Microsoft\Templates\NormalOl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NormalOld.dotm</Template>
  <TotalTime>177</TotalTime>
  <Pages>2</Pages>
  <Words>798</Words>
  <Characters>4553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Hundal</dc:creator>
  <cp:lastModifiedBy>DICKIE</cp:lastModifiedBy>
  <cp:revision>5</cp:revision>
  <dcterms:created xsi:type="dcterms:W3CDTF">2011-12-01T00:36:00Z</dcterms:created>
  <dcterms:modified xsi:type="dcterms:W3CDTF">2011-12-14T08:28:00Z</dcterms:modified>
</cp:coreProperties>
</file>