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6C" w:rsidRPr="00C1286C" w:rsidRDefault="00C1286C" w:rsidP="00C12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C1286C">
        <w:rPr>
          <w:rFonts w:ascii="Tahoma" w:hAnsi="Tahoma" w:cs="Tahoma"/>
          <w:sz w:val="20"/>
          <w:szCs w:val="20"/>
        </w:rPr>
        <w:t xml:space="preserve">Bio3840h </w:t>
      </w:r>
      <w:r w:rsidR="00DE22F9" w:rsidRPr="00C1286C">
        <w:rPr>
          <w:rFonts w:ascii="Tahoma" w:hAnsi="Tahoma" w:cs="Tahoma"/>
          <w:sz w:val="20"/>
          <w:szCs w:val="20"/>
        </w:rPr>
        <w:t>winter</w:t>
      </w:r>
      <w:r w:rsidRPr="00C1286C">
        <w:rPr>
          <w:rFonts w:ascii="Tahoma" w:hAnsi="Tahoma" w:cs="Tahoma"/>
          <w:sz w:val="20"/>
          <w:szCs w:val="20"/>
        </w:rPr>
        <w:t xml:space="preserve"> 2012</w:t>
      </w:r>
    </w:p>
    <w:p w:rsidR="00C1286C" w:rsidRDefault="00C1286C" w:rsidP="00C12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C1286C" w:rsidRPr="00DE22F9" w:rsidRDefault="00C1286C" w:rsidP="00DE22F9">
      <w:pPr>
        <w:pStyle w:val="NoSpacing"/>
      </w:pPr>
      <w:r w:rsidRPr="00DE22F9">
        <w:t>1. Describe how an action potential is generated and pr</w:t>
      </w:r>
      <w:r w:rsidR="00DE22F9" w:rsidRPr="00DE22F9">
        <w:t xml:space="preserve">opagated. Contrast this with a </w:t>
      </w:r>
      <w:r w:rsidRPr="00DE22F9">
        <w:t>graded potential. (Remember to include ion concent</w:t>
      </w:r>
      <w:r w:rsidR="00DE22F9" w:rsidRPr="00DE22F9">
        <w:t xml:space="preserve">rations and movements, voltage </w:t>
      </w:r>
      <w:r w:rsidRPr="00DE22F9">
        <w:t>changes, effects on channels, and location of these events in the neuron).</w:t>
      </w:r>
    </w:p>
    <w:p w:rsidR="00C1286C" w:rsidRPr="00DE22F9" w:rsidRDefault="00C1286C" w:rsidP="00DE22F9">
      <w:pPr>
        <w:pStyle w:val="NoSpacing"/>
      </w:pPr>
      <w:bookmarkStart w:id="0" w:name="_GoBack"/>
      <w:bookmarkEnd w:id="0"/>
    </w:p>
    <w:p w:rsidR="00C1286C" w:rsidRPr="00DE22F9" w:rsidRDefault="00C1286C" w:rsidP="00DE22F9">
      <w:pPr>
        <w:pStyle w:val="NoSpacing"/>
      </w:pPr>
      <w:r w:rsidRPr="00DE22F9">
        <w:t>2. Describe how sound waves in air are converted to a sig</w:t>
      </w:r>
      <w:r w:rsidR="00DE22F9" w:rsidRPr="00DE22F9">
        <w:t xml:space="preserve">nal sent to the brain. Include </w:t>
      </w:r>
      <w:r w:rsidRPr="00DE22F9">
        <w:t>information on the anatomy of the ear as well as the</w:t>
      </w:r>
      <w:r w:rsidR="00DE22F9" w:rsidRPr="00DE22F9">
        <w:t xml:space="preserve"> activity of the sensory cells </w:t>
      </w:r>
      <w:r w:rsidRPr="00DE22F9">
        <w:t>themselves.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>3. Describe how light waves are converted into a signal sent to the bra</w:t>
      </w:r>
      <w:r w:rsidR="00DE22F9" w:rsidRPr="00DE22F9">
        <w:t xml:space="preserve">in. Include </w:t>
      </w:r>
      <w:r w:rsidRPr="00DE22F9">
        <w:t>information on the anatomy of the eye as well as the</w:t>
      </w:r>
      <w:r w:rsidR="00DE22F9" w:rsidRPr="00DE22F9">
        <w:t xml:space="preserve"> activity of the sensory cells </w:t>
      </w:r>
      <w:r w:rsidRPr="00DE22F9">
        <w:t>themselves.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>4. What is a reflex? Describe the events involved in the</w:t>
      </w:r>
      <w:r w:rsidR="00DE22F9" w:rsidRPr="00DE22F9">
        <w:t xml:space="preserve"> patellar tendon reflex. Where are the cell bodies </w:t>
      </w:r>
      <w:r w:rsidRPr="00DE22F9">
        <w:t>of the neurons that are involved and ho</w:t>
      </w:r>
      <w:r w:rsidR="00DE22F9" w:rsidRPr="00DE22F9">
        <w:t xml:space="preserve">w are they activated? What </w:t>
      </w:r>
      <w:r w:rsidRPr="00DE22F9">
        <w:t>associated events also take place? What are some other types of reflexes?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>5. Describe how flight is initiated and maintained</w:t>
      </w:r>
      <w:r w:rsidR="00DE22F9" w:rsidRPr="00DE22F9">
        <w:t xml:space="preserve"> in a grasshopper. Remember to </w:t>
      </w:r>
      <w:r w:rsidRPr="00DE22F9">
        <w:t>discuss the roles of the peripheral and central nervous system.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 xml:space="preserve">6. How is breathing regulated in a human? Where are </w:t>
      </w:r>
      <w:r w:rsidR="00DE22F9" w:rsidRPr="00DE22F9">
        <w:t xml:space="preserve">the important regulating areas </w:t>
      </w:r>
      <w:r w:rsidRPr="00DE22F9">
        <w:t>of the brain? What sorts of information can change the rhythm of breathing?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>7. Compare and contrast the two main branches of</w:t>
      </w:r>
      <w:r w:rsidR="00DE22F9" w:rsidRPr="00DE22F9">
        <w:t xml:space="preserve"> the autonomic nervous system. </w:t>
      </w:r>
      <w:r w:rsidRPr="00DE22F9">
        <w:t xml:space="preserve">Where are the cell bodies located? What kinds of </w:t>
      </w:r>
      <w:r w:rsidR="00DE22F9" w:rsidRPr="00DE22F9">
        <w:t xml:space="preserve">effects do the branches of the </w:t>
      </w:r>
      <w:r w:rsidRPr="00DE22F9">
        <w:t>autonomic nervous system have on various orga</w:t>
      </w:r>
      <w:r w:rsidR="00DE22F9" w:rsidRPr="00DE22F9">
        <w:t xml:space="preserve">n systems? (Give 3 examples of </w:t>
      </w:r>
      <w:r w:rsidRPr="00DE22F9">
        <w:t xml:space="preserve">organ systems such as heart, lungs, digestion, </w:t>
      </w:r>
      <w:proofErr w:type="spellStart"/>
      <w:r w:rsidRPr="00DE22F9">
        <w:t>etc</w:t>
      </w:r>
      <w:proofErr w:type="spellEnd"/>
      <w:r w:rsidRPr="00DE22F9">
        <w:t xml:space="preserve">). </w:t>
      </w:r>
      <w:r w:rsidR="00DE22F9" w:rsidRPr="00DE22F9">
        <w:t xml:space="preserve">What are the neurotransmitters </w:t>
      </w:r>
      <w:r w:rsidRPr="00DE22F9">
        <w:t xml:space="preserve">involved? 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 xml:space="preserve">8. Name and describe the functions of the </w:t>
      </w:r>
      <w:proofErr w:type="spellStart"/>
      <w:r w:rsidRPr="00DE22F9">
        <w:t>neuroglial</w:t>
      </w:r>
      <w:proofErr w:type="spellEnd"/>
      <w:r w:rsidR="00DE22F9" w:rsidRPr="00DE22F9">
        <w:t xml:space="preserve"> support cells. Which ones are </w:t>
      </w:r>
      <w:r w:rsidRPr="00DE22F9">
        <w:t xml:space="preserve">involved in the blood brain barrier? How does the blood </w:t>
      </w:r>
      <w:r w:rsidR="00DE22F9" w:rsidRPr="00DE22F9">
        <w:t xml:space="preserve">brain barrier work and what is </w:t>
      </w:r>
      <w:r w:rsidRPr="00DE22F9">
        <w:t>it a barrier to?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>9. What area of the brain is responsible for emotion</w:t>
      </w:r>
      <w:r w:rsidR="00DE22F9" w:rsidRPr="00DE22F9">
        <w:t>, control of movement, memory</w:t>
      </w:r>
      <w:proofErr w:type="gramStart"/>
      <w:r w:rsidR="00DE22F9" w:rsidRPr="00DE22F9">
        <w:t>…</w:t>
      </w:r>
      <w:proofErr w:type="gramEnd"/>
      <w:r w:rsidR="00DE22F9" w:rsidRPr="00DE22F9">
        <w:t xml:space="preserve"> </w:t>
      </w:r>
      <w:r w:rsidRPr="00DE22F9">
        <w:t xml:space="preserve">What is the reticular system and how does it work? 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>10. Compare and contrast the sense of smell with tast</w:t>
      </w:r>
      <w:r w:rsidR="00DE22F9" w:rsidRPr="00DE22F9">
        <w:t xml:space="preserve">e. What types of cells are the </w:t>
      </w:r>
      <w:r w:rsidRPr="00DE22F9">
        <w:t>receptors for each sense? How do the various t</w:t>
      </w:r>
      <w:r w:rsidR="00DE22F9" w:rsidRPr="00DE22F9">
        <w:t xml:space="preserve">ypes of taste receptors become </w:t>
      </w:r>
      <w:r w:rsidRPr="00DE22F9">
        <w:t>activated? How do smell receptors become activated? Ho</w:t>
      </w:r>
      <w:r w:rsidR="00DE22F9" w:rsidRPr="00DE22F9">
        <w:t xml:space="preserve">w is the signal from the taste </w:t>
      </w:r>
      <w:r w:rsidRPr="00DE22F9">
        <w:t>or smell receptor translated into meaningful information by the brain?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 xml:space="preserve">11. The endocrine system is under the control of </w:t>
      </w:r>
      <w:r w:rsidR="00DE22F9" w:rsidRPr="00DE22F9">
        <w:t xml:space="preserve">the hypothalamus and pituitary </w:t>
      </w:r>
      <w:r w:rsidRPr="00DE22F9">
        <w:t>gland. Please describe how the hypothalamus and pitui</w:t>
      </w:r>
      <w:r w:rsidR="00DE22F9" w:rsidRPr="00DE22F9">
        <w:t xml:space="preserve">tary act as the control center </w:t>
      </w:r>
      <w:r w:rsidRPr="00DE22F9">
        <w:t xml:space="preserve">for the endocrine system. Be sure to include examples of hormones produced in each area and </w:t>
      </w:r>
      <w:proofErr w:type="spellStart"/>
      <w:r w:rsidRPr="00DE22F9">
        <w:t>feed back</w:t>
      </w:r>
      <w:proofErr w:type="spellEnd"/>
      <w:r w:rsidRPr="00DE22F9">
        <w:t xml:space="preserve"> systems which involve the other</w:t>
      </w:r>
      <w:r w:rsidR="00DE22F9" w:rsidRPr="00DE22F9">
        <w:t xml:space="preserve"> endocrine organs. What is the </w:t>
      </w:r>
      <w:r w:rsidRPr="00DE22F9">
        <w:t>difference between the anterior and posterior pituitary gland.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>12. What is the function of the pancreas, adrenal g</w:t>
      </w:r>
      <w:r w:rsidR="00DE22F9" w:rsidRPr="00DE22F9">
        <w:t xml:space="preserve">land, thyroid, and parathyroid </w:t>
      </w:r>
      <w:r w:rsidRPr="00DE22F9">
        <w:t>glands? Describe the hormonal axis involving the gland i</w:t>
      </w:r>
      <w:r w:rsidR="00DE22F9" w:rsidRPr="00DE22F9">
        <w:t xml:space="preserve">tself, the pituitary gland and </w:t>
      </w:r>
      <w:r w:rsidRPr="00DE22F9">
        <w:t>the hypothalamus, and the target tissues. Wha</w:t>
      </w:r>
      <w:r w:rsidR="00DE22F9" w:rsidRPr="00DE22F9">
        <w:t xml:space="preserve">t </w:t>
      </w:r>
      <w:proofErr w:type="gramStart"/>
      <w:r w:rsidR="00DE22F9" w:rsidRPr="00DE22F9">
        <w:t>are</w:t>
      </w:r>
      <w:proofErr w:type="gramEnd"/>
      <w:r w:rsidR="00DE22F9" w:rsidRPr="00DE22F9">
        <w:t xml:space="preserve"> some feedback mechanisms </w:t>
      </w:r>
      <w:r w:rsidRPr="00DE22F9">
        <w:t>involved?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lastRenderedPageBreak/>
        <w:t xml:space="preserve">13. Describe the process of calcium homeostasis. </w:t>
      </w:r>
      <w:r w:rsidR="00DE22F9" w:rsidRPr="00DE22F9">
        <w:t xml:space="preserve">What hormones are involved and </w:t>
      </w:r>
      <w:r w:rsidRPr="00DE22F9">
        <w:t>what glands/organs are involved in this process?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>14. Describe the process of blood sugar maintenance. What hormones</w:t>
      </w:r>
      <w:r w:rsidR="00DE22F9" w:rsidRPr="00DE22F9">
        <w:t xml:space="preserve"> are involved </w:t>
      </w:r>
      <w:r w:rsidRPr="00DE22F9">
        <w:t>and where are they produced. How do these hormone</w:t>
      </w:r>
      <w:r w:rsidR="00DE22F9" w:rsidRPr="00DE22F9">
        <w:t xml:space="preserve">s work to maintain blood sugar </w:t>
      </w:r>
      <w:r w:rsidRPr="00DE22F9">
        <w:t>homeostasis after a meal or while fasting?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>15. Describe the process of growth. What hor</w:t>
      </w:r>
      <w:r w:rsidR="00DE22F9" w:rsidRPr="00DE22F9">
        <w:t xml:space="preserve">mones are involved? What </w:t>
      </w:r>
      <w:proofErr w:type="gramStart"/>
      <w:r w:rsidR="00DE22F9" w:rsidRPr="00DE22F9">
        <w:t xml:space="preserve">other  </w:t>
      </w:r>
      <w:r w:rsidRPr="00DE22F9">
        <w:t>conditions</w:t>
      </w:r>
      <w:proofErr w:type="gramEnd"/>
      <w:r w:rsidRPr="00DE22F9">
        <w:t xml:space="preserve"> lead to growth? How do tissues, especially bone, grow? 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 xml:space="preserve">16. Describe the steps involved in the production </w:t>
      </w:r>
      <w:r w:rsidR="00DE22F9" w:rsidRPr="00DE22F9">
        <w:t xml:space="preserve">of sperm (humans). Include the </w:t>
      </w:r>
      <w:r w:rsidRPr="00DE22F9">
        <w:t xml:space="preserve">development of the testes, hormones involved, and </w:t>
      </w:r>
      <w:r w:rsidR="00DE22F9" w:rsidRPr="00DE22F9">
        <w:t xml:space="preserve">stages of sperm development up </w:t>
      </w:r>
      <w:r w:rsidRPr="00DE22F9">
        <w:t>to the time of ejaculation.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>17. Describe the steps involved in the production</w:t>
      </w:r>
      <w:r w:rsidR="00DE22F9">
        <w:t xml:space="preserve"> of eggs (humans). Include the </w:t>
      </w:r>
      <w:r w:rsidRPr="00DE22F9">
        <w:t>development of the ovaries, hormones involved, and s</w:t>
      </w:r>
      <w:r w:rsidR="00DE22F9">
        <w:t xml:space="preserve">tages of egg development up to </w:t>
      </w:r>
      <w:r w:rsidRPr="00DE22F9">
        <w:t>the time of final meiosis.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 xml:space="preserve">18. Describe the steps involved in fertilization and </w:t>
      </w:r>
      <w:r w:rsidR="00DE22F9">
        <w:t xml:space="preserve">embryo implantation in humans. </w:t>
      </w:r>
      <w:r w:rsidRPr="00DE22F9">
        <w:t>Start with the egg already ovulated and end with implantation of the embryo.</w:t>
      </w:r>
    </w:p>
    <w:p w:rsidR="00C1286C" w:rsidRPr="00DE22F9" w:rsidRDefault="00C1286C" w:rsidP="00DE22F9">
      <w:pPr>
        <w:pStyle w:val="NoSpacing"/>
      </w:pPr>
    </w:p>
    <w:p w:rsidR="00C1286C" w:rsidRPr="00DE22F9" w:rsidRDefault="00C1286C" w:rsidP="00DE22F9">
      <w:pPr>
        <w:pStyle w:val="NoSpacing"/>
      </w:pPr>
      <w:r w:rsidRPr="00DE22F9">
        <w:t>19. Describe the hormonal mechanisms involved i</w:t>
      </w:r>
      <w:r w:rsidR="00DE22F9">
        <w:t xml:space="preserve">n pregnancy and parturition in </w:t>
      </w:r>
      <w:r w:rsidRPr="00DE22F9">
        <w:t>humans. What is different about the hormonal mechani</w:t>
      </w:r>
      <w:r w:rsidR="00DE22F9">
        <w:t xml:space="preserve">sms involved in parturition of </w:t>
      </w:r>
      <w:r w:rsidRPr="00DE22F9">
        <w:t>the goat?</w:t>
      </w:r>
    </w:p>
    <w:p w:rsidR="00C1286C" w:rsidRPr="00DE22F9" w:rsidRDefault="00C1286C" w:rsidP="00DE22F9">
      <w:pPr>
        <w:pStyle w:val="NoSpacing"/>
      </w:pPr>
    </w:p>
    <w:p w:rsidR="00C30838" w:rsidRPr="00DE22F9" w:rsidRDefault="00C1286C" w:rsidP="00DE22F9">
      <w:pPr>
        <w:pStyle w:val="NoSpacing"/>
      </w:pPr>
      <w:r w:rsidRPr="00DE22F9">
        <w:t>20. Compare and contrast the estrous cycle of she</w:t>
      </w:r>
      <w:r w:rsidR="007C4C71" w:rsidRPr="00DE22F9">
        <w:t xml:space="preserve">ep with the menstrual cycle </w:t>
      </w:r>
      <w:proofErr w:type="gramStart"/>
      <w:r w:rsidR="007C4C71" w:rsidRPr="00DE22F9">
        <w:t xml:space="preserve">of  </w:t>
      </w:r>
      <w:r w:rsidRPr="00DE22F9">
        <w:t>humans</w:t>
      </w:r>
      <w:proofErr w:type="gramEnd"/>
      <w:r w:rsidRPr="00DE22F9">
        <w:t>. When to they ovulate? When is fertilizatio</w:t>
      </w:r>
      <w:r w:rsidR="007C4C71" w:rsidRPr="00DE22F9">
        <w:t xml:space="preserve">n? What happens if there is no </w:t>
      </w:r>
      <w:r w:rsidRPr="00DE22F9">
        <w:t xml:space="preserve">fertilization? When do they experience cycles and are </w:t>
      </w:r>
      <w:r w:rsidR="007C4C71" w:rsidRPr="00DE22F9">
        <w:t xml:space="preserve">there any events which trigger </w:t>
      </w:r>
      <w:r w:rsidRPr="00DE22F9">
        <w:t>cycling?</w:t>
      </w:r>
    </w:p>
    <w:sectPr w:rsidR="00C30838" w:rsidRPr="00DE22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86C"/>
    <w:rsid w:val="007C4C71"/>
    <w:rsid w:val="00C1286C"/>
    <w:rsid w:val="00C30838"/>
    <w:rsid w:val="00CC5B73"/>
    <w:rsid w:val="00DE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22F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22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0B0B5F8F-D778-4770-BC37-261D9C483DE2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17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2012-04-11T03:30:00Z</cp:lastPrinted>
  <dcterms:created xsi:type="dcterms:W3CDTF">2012-04-11T02:51:00Z</dcterms:created>
  <dcterms:modified xsi:type="dcterms:W3CDTF">2012-04-11T03:31:00Z</dcterms:modified>
</cp:coreProperties>
</file>